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D2A51" w:rsidRPr="006D2A51" w14:paraId="0477576D" w14:textId="77777777" w:rsidTr="008A7FD3">
        <w:trPr>
          <w:trHeight w:val="720"/>
        </w:trPr>
        <w:tc>
          <w:tcPr>
            <w:tcW w:w="5490" w:type="dxa"/>
            <w:gridSpan w:val="2"/>
            <w:tcBorders>
              <w:bottom w:val="single" w:sz="18" w:space="0" w:color="auto"/>
            </w:tcBorders>
          </w:tcPr>
          <w:p w14:paraId="04E26C5F" w14:textId="77777777" w:rsidR="00C15867" w:rsidRPr="006D2A51"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D2A51">
              <w:rPr>
                <w:rFonts w:ascii="Univers" w:hAnsi="Univers"/>
                <w:b/>
                <w:sz w:val="28"/>
                <w:szCs w:val="28"/>
              </w:rPr>
              <w:t>UNITED</w:t>
            </w:r>
            <w:r w:rsidRPr="006D2A51">
              <w:rPr>
                <w:rFonts w:ascii="Univers" w:hAnsi="Univers"/>
                <w:b/>
                <w:sz w:val="28"/>
                <w:szCs w:val="28"/>
              </w:rPr>
              <w:br/>
              <w:t>NATIONS</w:t>
            </w:r>
          </w:p>
        </w:tc>
        <w:tc>
          <w:tcPr>
            <w:tcW w:w="4590" w:type="dxa"/>
            <w:tcBorders>
              <w:bottom w:val="single" w:sz="18" w:space="0" w:color="auto"/>
            </w:tcBorders>
          </w:tcPr>
          <w:p w14:paraId="7D641B46" w14:textId="77777777" w:rsidR="00C15867" w:rsidRPr="006D2A51" w:rsidRDefault="00C15867" w:rsidP="008A7FD3">
            <w:pPr>
              <w:jc w:val="right"/>
              <w:rPr>
                <w:sz w:val="52"/>
                <w:szCs w:val="52"/>
              </w:rPr>
            </w:pPr>
            <w:r w:rsidRPr="006D2A51">
              <w:rPr>
                <w:rFonts w:ascii="Univers Bold" w:hAnsi="Univers Bold"/>
                <w:b/>
                <w:sz w:val="72"/>
              </w:rPr>
              <w:t>EP</w:t>
            </w:r>
          </w:p>
        </w:tc>
      </w:tr>
      <w:tr w:rsidR="006D2A51" w:rsidRPr="006D2A51" w14:paraId="6D75D085" w14:textId="77777777" w:rsidTr="008A7F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61A1F9" w14:textId="77777777" w:rsidR="00C15867" w:rsidRPr="006D2A51" w:rsidRDefault="00E52838" w:rsidP="008A7FD3">
            <w:pPr>
              <w:spacing w:before="120"/>
            </w:pPr>
            <w:r w:rsidRPr="006D2A51">
              <w:rPr>
                <w:noProof/>
                <w:lang w:eastAsia="en-CA"/>
              </w:rPr>
              <mc:AlternateContent>
                <mc:Choice Requires="wpg">
                  <w:drawing>
                    <wp:anchor distT="0" distB="0" distL="114300" distR="114300" simplePos="0" relativeHeight="251660288" behindDoc="0" locked="0" layoutInCell="1" allowOverlap="1" wp14:anchorId="437254A0" wp14:editId="142559B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50DAB7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98FC232" w14:textId="77777777" w:rsidR="00C15867" w:rsidRPr="006D2A51"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D2A51">
              <w:rPr>
                <w:rFonts w:ascii="Univers" w:hAnsi="Univers"/>
                <w:b/>
                <w:sz w:val="32"/>
              </w:rPr>
              <w:t>United Nations</w:t>
            </w:r>
          </w:p>
          <w:p w14:paraId="2B19D201" w14:textId="77777777" w:rsidR="00C15867" w:rsidRPr="006D2A51"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D2A51">
              <w:rPr>
                <w:rFonts w:ascii="Univers" w:hAnsi="Univers"/>
                <w:b/>
                <w:sz w:val="32"/>
              </w:rPr>
              <w:t>Environment</w:t>
            </w:r>
          </w:p>
          <w:p w14:paraId="189A420A" w14:textId="77777777" w:rsidR="00C15867" w:rsidRPr="006D2A51" w:rsidRDefault="00C15867" w:rsidP="008A7F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D2A51">
              <w:rPr>
                <w:rFonts w:ascii="Univers" w:hAnsi="Univers"/>
                <w:b/>
                <w:sz w:val="32"/>
              </w:rPr>
              <w:t>Programme</w:t>
            </w:r>
          </w:p>
          <w:p w14:paraId="70E42CA8" w14:textId="77777777" w:rsidR="00C15867" w:rsidRPr="006D2A51" w:rsidRDefault="00C15867" w:rsidP="008A7FD3">
            <w:pPr>
              <w:spacing w:before="720"/>
              <w:ind w:left="158"/>
            </w:pPr>
          </w:p>
        </w:tc>
        <w:tc>
          <w:tcPr>
            <w:tcW w:w="4590" w:type="dxa"/>
            <w:tcBorders>
              <w:top w:val="nil"/>
              <w:left w:val="nil"/>
              <w:bottom w:val="single" w:sz="36" w:space="0" w:color="auto"/>
              <w:right w:val="nil"/>
            </w:tcBorders>
          </w:tcPr>
          <w:p w14:paraId="7C921D9E" w14:textId="77777777" w:rsidR="00C15867" w:rsidRPr="006D2A51" w:rsidRDefault="00C15867" w:rsidP="008A7FD3">
            <w:r w:rsidRPr="006D2A51">
              <w:t>Distr.</w:t>
            </w:r>
          </w:p>
          <w:p w14:paraId="0C872885" w14:textId="77777777" w:rsidR="00923540" w:rsidRPr="006D2A51" w:rsidRDefault="00923540" w:rsidP="00923540">
            <w:r w:rsidRPr="006D2A51">
              <w:t>GENERAL</w:t>
            </w:r>
          </w:p>
          <w:p w14:paraId="382A1C02" w14:textId="77777777" w:rsidR="00C15867" w:rsidRPr="006D2A51" w:rsidRDefault="00C15867" w:rsidP="008A7FD3"/>
          <w:p w14:paraId="42813A37" w14:textId="77777777" w:rsidR="00C15867" w:rsidRPr="006D2A51" w:rsidRDefault="00C15867" w:rsidP="008A7FD3"/>
          <w:p w14:paraId="72A32060" w14:textId="147DBF8C" w:rsidR="00C15867" w:rsidRPr="006D2A51" w:rsidRDefault="00680947" w:rsidP="008A7FD3">
            <w:r w:rsidRPr="006D2A51">
              <w:fldChar w:fldCharType="begin"/>
            </w:r>
            <w:r w:rsidRPr="006D2A51">
              <w:instrText xml:space="preserve"> DOCPROPERTY "Document number"  \* MERGEFORMAT </w:instrText>
            </w:r>
            <w:r w:rsidRPr="006D2A51">
              <w:fldChar w:fldCharType="separate"/>
            </w:r>
            <w:r w:rsidR="00425DED" w:rsidRPr="006D2A51">
              <w:t>UNEP/</w:t>
            </w:r>
            <w:proofErr w:type="spellStart"/>
            <w:r w:rsidR="00425DED" w:rsidRPr="006D2A51">
              <w:t>OzL.Pro</w:t>
            </w:r>
            <w:proofErr w:type="spellEnd"/>
            <w:r w:rsidR="00425DED" w:rsidRPr="006D2A51">
              <w:t>/ExCom/90/31</w:t>
            </w:r>
            <w:r w:rsidRPr="006D2A51">
              <w:fldChar w:fldCharType="end"/>
            </w:r>
          </w:p>
          <w:p w14:paraId="771DFF41" w14:textId="00E4087F" w:rsidR="00C15867" w:rsidRPr="006D2A51" w:rsidRDefault="00BC2495" w:rsidP="008A7FD3">
            <w:r w:rsidRPr="006D2A51">
              <w:fldChar w:fldCharType="begin"/>
            </w:r>
            <w:r w:rsidR="00851352" w:rsidRPr="006D2A51">
              <w:instrText xml:space="preserve"> DOCPROPERTY "Revision date" \@ "d MMMM YYYY"  \* MERGEFORMAT </w:instrText>
            </w:r>
            <w:r w:rsidRPr="006D2A51">
              <w:fldChar w:fldCharType="separate"/>
            </w:r>
            <w:r w:rsidR="00215D6E">
              <w:t>26 May 2022</w:t>
            </w:r>
            <w:r w:rsidRPr="006D2A51">
              <w:fldChar w:fldCharType="end"/>
            </w:r>
          </w:p>
          <w:p w14:paraId="54D64E88" w14:textId="77777777" w:rsidR="00C15867" w:rsidRPr="006D2A51" w:rsidRDefault="00C15867" w:rsidP="008A7FD3">
            <w:pPr>
              <w:rPr>
                <w:caps/>
              </w:rPr>
            </w:pPr>
          </w:p>
          <w:p w14:paraId="3C8FA33B" w14:textId="77777777" w:rsidR="00C15867" w:rsidRPr="006D2A51" w:rsidRDefault="00C15867" w:rsidP="008A7FD3">
            <w:r w:rsidRPr="006D2A51">
              <w:t>ORIGINAL: ENGLISH</w:t>
            </w:r>
          </w:p>
        </w:tc>
      </w:tr>
    </w:tbl>
    <w:p w14:paraId="5BCD6019" w14:textId="77777777" w:rsidR="00BF2AD7" w:rsidRPr="006D2A51" w:rsidRDefault="00C15867" w:rsidP="00BF2AD7">
      <w:pPr>
        <w:jc w:val="left"/>
      </w:pPr>
      <w:r w:rsidRPr="006D2A51">
        <w:t>EXECUTIVE COMMITTEE OF</w:t>
      </w:r>
      <w:r w:rsidRPr="006D2A51">
        <w:br/>
        <w:t xml:space="preserve">  THE MULTILATERAL FUND FOR THE</w:t>
      </w:r>
      <w:r w:rsidRPr="006D2A51">
        <w:br/>
        <w:t xml:space="preserve">  IMPLEMENTATION OF THE MONTREAL PROTOCOL</w:t>
      </w:r>
      <w:r w:rsidRPr="006D2A51">
        <w:br/>
      </w:r>
      <w:r w:rsidR="00BF2AD7" w:rsidRPr="006D2A51">
        <w:t>Ninetieth Meeting</w:t>
      </w:r>
    </w:p>
    <w:p w14:paraId="70EC7A91" w14:textId="77777777" w:rsidR="00AA5368" w:rsidRPr="006D2A51" w:rsidRDefault="00BF2AD7" w:rsidP="00BF2AD7">
      <w:pPr>
        <w:jc w:val="left"/>
        <w:rPr>
          <w:sz w:val="24"/>
          <w:szCs w:val="24"/>
          <w:lang w:val="en-US" w:eastAsia="zh-CN"/>
        </w:rPr>
      </w:pPr>
      <w:r w:rsidRPr="006D2A51">
        <w:t>Montreal, 20-23 June 2022</w:t>
      </w:r>
    </w:p>
    <w:p w14:paraId="3B270490" w14:textId="4E46C7DF" w:rsidR="00C15867" w:rsidRPr="006D2A51" w:rsidRDefault="00A62C42" w:rsidP="004E73DB">
      <w:pPr>
        <w:jc w:val="left"/>
      </w:pPr>
      <w:r w:rsidRPr="006D2A51">
        <w:t>Items 9(a) and (d) of the provisional agenda</w:t>
      </w:r>
      <w:r w:rsidRPr="006D2A51">
        <w:rPr>
          <w:rStyle w:val="FootnoteReference"/>
        </w:rPr>
        <w:footnoteReference w:id="1"/>
      </w:r>
    </w:p>
    <w:p w14:paraId="62E6D3C3" w14:textId="77777777" w:rsidR="00066CE8" w:rsidRPr="006D2A51" w:rsidRDefault="00066CE8" w:rsidP="008A7FD3">
      <w:pPr>
        <w:pStyle w:val="Heading5"/>
        <w:numPr>
          <w:ilvl w:val="0"/>
          <w:numId w:val="0"/>
        </w:numPr>
      </w:pPr>
    </w:p>
    <w:p w14:paraId="4C56DCAC" w14:textId="77777777" w:rsidR="00066CE8" w:rsidRPr="006D2A51" w:rsidRDefault="00066CE8" w:rsidP="00857077">
      <w:pPr>
        <w:jc w:val="left"/>
      </w:pPr>
    </w:p>
    <w:p w14:paraId="3B5C7D7D" w14:textId="77777777" w:rsidR="008A7FD3" w:rsidRPr="006D2A51" w:rsidRDefault="008A7FD3" w:rsidP="00857077">
      <w:pPr>
        <w:jc w:val="left"/>
      </w:pPr>
    </w:p>
    <w:p w14:paraId="6646F76E" w14:textId="77777777" w:rsidR="008A7FD3" w:rsidRPr="006D2A51" w:rsidRDefault="008A7FD3" w:rsidP="008A7FD3">
      <w:pPr>
        <w:jc w:val="left"/>
      </w:pPr>
    </w:p>
    <w:p w14:paraId="4B8F1AB1" w14:textId="77777777" w:rsidR="008A7FD3" w:rsidRPr="006D2A51" w:rsidRDefault="008A7FD3" w:rsidP="00B13AAC">
      <w:pPr>
        <w:jc w:val="center"/>
        <w:rPr>
          <w:b/>
        </w:rPr>
      </w:pPr>
      <w:r w:rsidRPr="006D2A51">
        <w:rPr>
          <w:b/>
        </w:rPr>
        <w:t>PROJECT PROPOSAL:</w:t>
      </w:r>
      <w:r w:rsidR="00B13AAC" w:rsidRPr="006D2A51">
        <w:rPr>
          <w:b/>
        </w:rPr>
        <w:t xml:space="preserve"> MADAGASCAR</w:t>
      </w:r>
    </w:p>
    <w:p w14:paraId="4BFFC913" w14:textId="77777777" w:rsidR="008A7FD3" w:rsidRPr="006D2A51" w:rsidRDefault="008A7FD3" w:rsidP="008A7FD3"/>
    <w:p w14:paraId="2ED1B066" w14:textId="77777777" w:rsidR="008A7FD3" w:rsidRPr="006D2A51" w:rsidRDefault="008A7FD3" w:rsidP="008A7FD3"/>
    <w:p w14:paraId="3D69125F" w14:textId="77777777" w:rsidR="008A7FD3" w:rsidRPr="006D2A51" w:rsidRDefault="008A7FD3" w:rsidP="008A7FD3">
      <w:pPr>
        <w:ind w:firstLine="720"/>
      </w:pPr>
      <w:r w:rsidRPr="006D2A51">
        <w:t xml:space="preserve">This document consists of the comments and recommendation of the Secretariat on the following project proposal: </w:t>
      </w:r>
    </w:p>
    <w:p w14:paraId="02F28DC6" w14:textId="77777777" w:rsidR="008A7FD3" w:rsidRPr="006D2A51" w:rsidRDefault="008A7FD3" w:rsidP="008A7FD3"/>
    <w:p w14:paraId="2E358E71" w14:textId="77777777" w:rsidR="008A7FD3" w:rsidRPr="006D2A51" w:rsidRDefault="008A7FD3" w:rsidP="008A7FD3">
      <w:pPr>
        <w:rPr>
          <w:u w:val="single"/>
        </w:rPr>
      </w:pPr>
      <w:r w:rsidRPr="006D2A51">
        <w:rPr>
          <w:u w:val="single"/>
        </w:rPr>
        <w:t>Phase-out</w:t>
      </w:r>
    </w:p>
    <w:p w14:paraId="57A650A8" w14:textId="77777777" w:rsidR="008A7FD3" w:rsidRPr="006D2A51" w:rsidRDefault="008A7FD3" w:rsidP="008A7F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6D2A51" w14:paraId="3848ABF6" w14:textId="77777777" w:rsidTr="008A7FD3">
        <w:tc>
          <w:tcPr>
            <w:tcW w:w="6941" w:type="dxa"/>
          </w:tcPr>
          <w:p w14:paraId="22711214" w14:textId="77777777" w:rsidR="008A7FD3" w:rsidRPr="006D2A51" w:rsidRDefault="008A7FD3" w:rsidP="008A7FD3">
            <w:pPr>
              <w:pStyle w:val="ListParagraph"/>
              <w:numPr>
                <w:ilvl w:val="0"/>
                <w:numId w:val="21"/>
              </w:numPr>
              <w:ind w:hanging="830"/>
              <w:rPr>
                <w:lang w:val="en-CA"/>
              </w:rPr>
            </w:pPr>
            <w:r w:rsidRPr="006D2A51">
              <w:rPr>
                <w:lang w:val="en-CA"/>
              </w:rPr>
              <w:t>HCFC phase-out management plan (stage II, first tranche)</w:t>
            </w:r>
          </w:p>
        </w:tc>
        <w:tc>
          <w:tcPr>
            <w:tcW w:w="2409" w:type="dxa"/>
          </w:tcPr>
          <w:p w14:paraId="66CF42F5" w14:textId="77777777" w:rsidR="008A7FD3" w:rsidRPr="006D2A51" w:rsidRDefault="007C6D88" w:rsidP="008A7FD3">
            <w:pPr>
              <w:jc w:val="right"/>
            </w:pPr>
            <w:r w:rsidRPr="006D2A51">
              <w:t>UNEP and UNIDO</w:t>
            </w:r>
          </w:p>
        </w:tc>
      </w:tr>
    </w:tbl>
    <w:p w14:paraId="56F9D8FA" w14:textId="77777777" w:rsidR="008A7FD3" w:rsidRPr="006D2A51" w:rsidRDefault="008A7FD3" w:rsidP="008A7FD3"/>
    <w:p w14:paraId="4A05DC24" w14:textId="77777777" w:rsidR="008A7FD3" w:rsidRPr="006D2A51" w:rsidRDefault="008A7FD3" w:rsidP="008A7FD3"/>
    <w:p w14:paraId="5DDB2B71" w14:textId="77777777" w:rsidR="008A7FD3" w:rsidRPr="006D2A51" w:rsidRDefault="008A7FD3" w:rsidP="008A7FD3"/>
    <w:p w14:paraId="3C1E6A23" w14:textId="77777777" w:rsidR="008A7FD3" w:rsidRPr="006D2A51" w:rsidRDefault="008A7FD3" w:rsidP="008A7FD3">
      <w:pPr>
        <w:jc w:val="left"/>
      </w:pPr>
    </w:p>
    <w:p w14:paraId="75DAA39E" w14:textId="77777777" w:rsidR="008A7FD3" w:rsidRPr="006D2A51" w:rsidRDefault="008A7FD3">
      <w:pPr>
        <w:jc w:val="left"/>
      </w:pPr>
      <w:r w:rsidRPr="006D2A51">
        <w:br w:type="page"/>
      </w:r>
    </w:p>
    <w:p w14:paraId="5FC3DB9C" w14:textId="77777777" w:rsidR="008A7FD3" w:rsidRPr="006D2A51" w:rsidRDefault="008A7FD3" w:rsidP="008A7FD3">
      <w:pPr>
        <w:jc w:val="center"/>
        <w:rPr>
          <w:b/>
        </w:rPr>
      </w:pPr>
      <w:r w:rsidRPr="006D2A51">
        <w:rPr>
          <w:b/>
        </w:rPr>
        <w:lastRenderedPageBreak/>
        <w:t>PROJECT EVALUATION SHEET – MULTI-YEAR PROJECTS</w:t>
      </w:r>
    </w:p>
    <w:p w14:paraId="77CCC935" w14:textId="77777777" w:rsidR="008A7FD3" w:rsidRPr="006D2A51" w:rsidRDefault="008A7FD3" w:rsidP="008A7FD3">
      <w:pPr>
        <w:jc w:val="center"/>
        <w:rPr>
          <w:sz w:val="10"/>
        </w:rPr>
      </w:pPr>
    </w:p>
    <w:p w14:paraId="064FF8C8" w14:textId="77777777" w:rsidR="008A7FD3" w:rsidRPr="006D2A51" w:rsidRDefault="007C6D88" w:rsidP="008A7FD3">
      <w:pPr>
        <w:jc w:val="center"/>
        <w:rPr>
          <w:b/>
        </w:rPr>
      </w:pPr>
      <w:r w:rsidRPr="006D2A51">
        <w:rPr>
          <w:b/>
        </w:rPr>
        <w:t>Madagascar</w:t>
      </w:r>
    </w:p>
    <w:p w14:paraId="4507D451" w14:textId="77777777" w:rsidR="008A7FD3" w:rsidRPr="006D2A51" w:rsidRDefault="008A7FD3" w:rsidP="008A7FD3">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6D2A51" w:rsidRPr="006D2A51" w14:paraId="48F84C10" w14:textId="77777777" w:rsidTr="008A7FD3">
        <w:trPr>
          <w:trHeight w:val="248"/>
        </w:trPr>
        <w:tc>
          <w:tcPr>
            <w:tcW w:w="2356" w:type="pct"/>
            <w:shd w:val="clear" w:color="auto" w:fill="auto"/>
          </w:tcPr>
          <w:p w14:paraId="58690216" w14:textId="77777777" w:rsidR="008A7FD3" w:rsidRPr="006D2A51" w:rsidRDefault="008A7FD3" w:rsidP="008A7FD3">
            <w:pPr>
              <w:rPr>
                <w:b/>
                <w:sz w:val="20"/>
              </w:rPr>
            </w:pPr>
            <w:r w:rsidRPr="006D2A51">
              <w:rPr>
                <w:b/>
                <w:sz w:val="20"/>
              </w:rPr>
              <w:t>(I) PROJECT TITLE</w:t>
            </w:r>
          </w:p>
        </w:tc>
        <w:tc>
          <w:tcPr>
            <w:tcW w:w="2644" w:type="pct"/>
            <w:shd w:val="clear" w:color="auto" w:fill="auto"/>
          </w:tcPr>
          <w:p w14:paraId="4F81FDF4" w14:textId="77777777" w:rsidR="008A7FD3" w:rsidRPr="006D2A51" w:rsidRDefault="008A7FD3" w:rsidP="008A7FD3">
            <w:pPr>
              <w:jc w:val="center"/>
              <w:rPr>
                <w:b/>
                <w:sz w:val="20"/>
              </w:rPr>
            </w:pPr>
            <w:r w:rsidRPr="006D2A51">
              <w:rPr>
                <w:b/>
                <w:sz w:val="20"/>
              </w:rPr>
              <w:t>AGENCY</w:t>
            </w:r>
          </w:p>
        </w:tc>
      </w:tr>
      <w:tr w:rsidR="006D2A51" w:rsidRPr="006D2A51" w14:paraId="101CF115" w14:textId="77777777" w:rsidTr="008A7FD3">
        <w:trPr>
          <w:trHeight w:val="40"/>
        </w:trPr>
        <w:tc>
          <w:tcPr>
            <w:tcW w:w="2356" w:type="pct"/>
            <w:shd w:val="clear" w:color="auto" w:fill="auto"/>
            <w:vAlign w:val="center"/>
          </w:tcPr>
          <w:p w14:paraId="788AD428" w14:textId="77777777" w:rsidR="008A7FD3" w:rsidRPr="006D2A51" w:rsidRDefault="008A7FD3" w:rsidP="008A7FD3">
            <w:pPr>
              <w:jc w:val="center"/>
              <w:rPr>
                <w:sz w:val="20"/>
              </w:rPr>
            </w:pPr>
            <w:r w:rsidRPr="006D2A51">
              <w:rPr>
                <w:sz w:val="20"/>
              </w:rPr>
              <w:t>HCFC phase-out plan (stage II)</w:t>
            </w:r>
          </w:p>
        </w:tc>
        <w:tc>
          <w:tcPr>
            <w:tcW w:w="2644" w:type="pct"/>
            <w:shd w:val="clear" w:color="auto" w:fill="auto"/>
            <w:vAlign w:val="center"/>
          </w:tcPr>
          <w:p w14:paraId="00F9F447" w14:textId="77777777" w:rsidR="008A7FD3" w:rsidRPr="006D2A51" w:rsidRDefault="007C6D88" w:rsidP="007C6D88">
            <w:pPr>
              <w:jc w:val="center"/>
              <w:rPr>
                <w:sz w:val="20"/>
              </w:rPr>
            </w:pPr>
            <w:r w:rsidRPr="006D2A51">
              <w:rPr>
                <w:sz w:val="20"/>
              </w:rPr>
              <w:t xml:space="preserve">UNEP </w:t>
            </w:r>
            <w:r w:rsidR="008A7FD3" w:rsidRPr="006D2A51">
              <w:rPr>
                <w:sz w:val="20"/>
              </w:rPr>
              <w:t>(lead),</w:t>
            </w:r>
            <w:r w:rsidRPr="006D2A51">
              <w:rPr>
                <w:sz w:val="20"/>
              </w:rPr>
              <w:t xml:space="preserve"> UNIDO</w:t>
            </w:r>
          </w:p>
        </w:tc>
      </w:tr>
    </w:tbl>
    <w:p w14:paraId="41596954" w14:textId="77777777" w:rsidR="008A7FD3" w:rsidRPr="006D2A51" w:rsidRDefault="008A7FD3" w:rsidP="008A7FD3">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6D2A51" w:rsidRPr="006D2A51" w14:paraId="59AF00AD" w14:textId="77777777" w:rsidTr="008A7FD3">
        <w:trPr>
          <w:trHeight w:val="77"/>
        </w:trPr>
        <w:tc>
          <w:tcPr>
            <w:tcW w:w="6345" w:type="dxa"/>
            <w:shd w:val="clear" w:color="auto" w:fill="auto"/>
          </w:tcPr>
          <w:p w14:paraId="1E2A916C" w14:textId="77777777" w:rsidR="008A7FD3" w:rsidRPr="006D2A51" w:rsidRDefault="008A7FD3" w:rsidP="008A7FD3">
            <w:pPr>
              <w:jc w:val="left"/>
              <w:rPr>
                <w:b/>
                <w:sz w:val="20"/>
              </w:rPr>
            </w:pPr>
            <w:r w:rsidRPr="006D2A51">
              <w:rPr>
                <w:b/>
                <w:sz w:val="20"/>
              </w:rPr>
              <w:t>(II) LATEST ARTICLE 7 DATA (Annex C Group l)</w:t>
            </w:r>
          </w:p>
        </w:tc>
        <w:tc>
          <w:tcPr>
            <w:tcW w:w="1216" w:type="dxa"/>
            <w:shd w:val="clear" w:color="auto" w:fill="auto"/>
          </w:tcPr>
          <w:p w14:paraId="6219AC8E" w14:textId="342F6294" w:rsidR="008A7FD3" w:rsidRPr="006D2A51" w:rsidRDefault="008A7FD3" w:rsidP="000D00D7">
            <w:pPr>
              <w:jc w:val="center"/>
              <w:rPr>
                <w:sz w:val="20"/>
              </w:rPr>
            </w:pPr>
            <w:r w:rsidRPr="006D2A51">
              <w:rPr>
                <w:sz w:val="20"/>
              </w:rPr>
              <w:t>Year: 202</w:t>
            </w:r>
            <w:r w:rsidR="000D00D7" w:rsidRPr="006D2A51">
              <w:rPr>
                <w:sz w:val="20"/>
              </w:rPr>
              <w:t>1</w:t>
            </w:r>
          </w:p>
        </w:tc>
        <w:tc>
          <w:tcPr>
            <w:tcW w:w="2392" w:type="dxa"/>
            <w:shd w:val="clear" w:color="auto" w:fill="auto"/>
          </w:tcPr>
          <w:p w14:paraId="0DFDB900" w14:textId="1749CCE4" w:rsidR="008A7FD3" w:rsidRPr="006D2A51" w:rsidRDefault="000D00D7" w:rsidP="000D00D7">
            <w:pPr>
              <w:jc w:val="right"/>
              <w:rPr>
                <w:sz w:val="20"/>
              </w:rPr>
            </w:pPr>
            <w:r w:rsidRPr="006D2A51">
              <w:rPr>
                <w:sz w:val="20"/>
              </w:rPr>
              <w:t>9.46</w:t>
            </w:r>
            <w:r w:rsidR="00EA193B" w:rsidRPr="006D2A51">
              <w:rPr>
                <w:sz w:val="20"/>
              </w:rPr>
              <w:t xml:space="preserve"> </w:t>
            </w:r>
            <w:r w:rsidR="008A7FD3" w:rsidRPr="006D2A51">
              <w:rPr>
                <w:sz w:val="20"/>
              </w:rPr>
              <w:t>(ODP tonnes)</w:t>
            </w:r>
          </w:p>
        </w:tc>
      </w:tr>
    </w:tbl>
    <w:p w14:paraId="29B9D839" w14:textId="77777777" w:rsidR="008A7FD3" w:rsidRPr="006D2A51"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6D2A51" w:rsidRPr="006D2A51" w14:paraId="50D8EC7C" w14:textId="77777777" w:rsidTr="008A7FD3">
        <w:trPr>
          <w:trHeight w:val="250"/>
        </w:trPr>
        <w:tc>
          <w:tcPr>
            <w:tcW w:w="4017" w:type="pct"/>
            <w:gridSpan w:val="8"/>
            <w:shd w:val="clear" w:color="auto" w:fill="auto"/>
          </w:tcPr>
          <w:p w14:paraId="59A8C159" w14:textId="77777777" w:rsidR="008A7FD3" w:rsidRPr="006D2A51" w:rsidRDefault="008A7FD3" w:rsidP="008A7FD3">
            <w:pPr>
              <w:jc w:val="left"/>
              <w:rPr>
                <w:b/>
                <w:sz w:val="20"/>
              </w:rPr>
            </w:pPr>
            <w:r w:rsidRPr="006D2A51">
              <w:rPr>
                <w:b/>
                <w:sz w:val="20"/>
              </w:rPr>
              <w:t>(III) LATEST COUNTRY PROGRAMME SECTORAL DATA (ODP tonnes)</w:t>
            </w:r>
          </w:p>
        </w:tc>
        <w:tc>
          <w:tcPr>
            <w:tcW w:w="983" w:type="pct"/>
            <w:gridSpan w:val="2"/>
            <w:shd w:val="clear" w:color="auto" w:fill="auto"/>
          </w:tcPr>
          <w:p w14:paraId="3A0E477A" w14:textId="77777777" w:rsidR="008A7FD3" w:rsidRPr="006D2A51" w:rsidRDefault="008A7FD3" w:rsidP="008A7FD3">
            <w:pPr>
              <w:spacing w:after="60"/>
              <w:jc w:val="right"/>
              <w:rPr>
                <w:b/>
                <w:sz w:val="20"/>
              </w:rPr>
            </w:pPr>
            <w:r w:rsidRPr="006D2A51">
              <w:rPr>
                <w:b/>
                <w:sz w:val="20"/>
              </w:rPr>
              <w:t>Year: 2021</w:t>
            </w:r>
          </w:p>
        </w:tc>
      </w:tr>
      <w:tr w:rsidR="006D2A51" w:rsidRPr="006D2A51" w14:paraId="2D4A1A57" w14:textId="77777777" w:rsidTr="008A7FD3">
        <w:trPr>
          <w:trHeight w:val="250"/>
        </w:trPr>
        <w:tc>
          <w:tcPr>
            <w:tcW w:w="786" w:type="pct"/>
            <w:shd w:val="clear" w:color="auto" w:fill="auto"/>
          </w:tcPr>
          <w:p w14:paraId="2CF530BB" w14:textId="77777777" w:rsidR="008A7FD3" w:rsidRPr="006D2A51" w:rsidRDefault="008A7FD3" w:rsidP="008A7FD3">
            <w:pPr>
              <w:spacing w:after="60"/>
              <w:jc w:val="center"/>
              <w:rPr>
                <w:sz w:val="20"/>
              </w:rPr>
            </w:pPr>
            <w:r w:rsidRPr="006D2A51">
              <w:rPr>
                <w:sz w:val="20"/>
              </w:rPr>
              <w:t>Chemical</w:t>
            </w:r>
          </w:p>
        </w:tc>
        <w:tc>
          <w:tcPr>
            <w:tcW w:w="428" w:type="pct"/>
            <w:shd w:val="clear" w:color="auto" w:fill="auto"/>
          </w:tcPr>
          <w:p w14:paraId="555B4E0C" w14:textId="77777777" w:rsidR="008A7FD3" w:rsidRPr="006D2A51" w:rsidRDefault="008A7FD3" w:rsidP="008A7FD3">
            <w:pPr>
              <w:spacing w:after="60"/>
              <w:jc w:val="center"/>
              <w:rPr>
                <w:sz w:val="20"/>
              </w:rPr>
            </w:pPr>
            <w:r w:rsidRPr="006D2A51">
              <w:rPr>
                <w:sz w:val="20"/>
              </w:rPr>
              <w:t>Aerosol</w:t>
            </w:r>
          </w:p>
        </w:tc>
        <w:tc>
          <w:tcPr>
            <w:tcW w:w="338" w:type="pct"/>
            <w:shd w:val="clear" w:color="auto" w:fill="auto"/>
          </w:tcPr>
          <w:p w14:paraId="2ACE1394" w14:textId="77777777" w:rsidR="008A7FD3" w:rsidRPr="006D2A51" w:rsidRDefault="008A7FD3" w:rsidP="008A7FD3">
            <w:pPr>
              <w:spacing w:after="60"/>
              <w:jc w:val="center"/>
              <w:rPr>
                <w:sz w:val="20"/>
              </w:rPr>
            </w:pPr>
            <w:r w:rsidRPr="006D2A51">
              <w:rPr>
                <w:sz w:val="20"/>
              </w:rPr>
              <w:t>Foam</w:t>
            </w:r>
          </w:p>
        </w:tc>
        <w:tc>
          <w:tcPr>
            <w:tcW w:w="428" w:type="pct"/>
            <w:shd w:val="clear" w:color="auto" w:fill="auto"/>
          </w:tcPr>
          <w:p w14:paraId="3ED1D9DA" w14:textId="77777777" w:rsidR="008A7FD3" w:rsidRPr="006D2A51" w:rsidRDefault="008A7FD3" w:rsidP="008A7FD3">
            <w:pPr>
              <w:spacing w:after="60"/>
              <w:jc w:val="center"/>
              <w:rPr>
                <w:sz w:val="20"/>
              </w:rPr>
            </w:pPr>
            <w:r w:rsidRPr="006D2A51">
              <w:rPr>
                <w:sz w:val="20"/>
              </w:rPr>
              <w:t>Fire- fighting</w:t>
            </w:r>
          </w:p>
        </w:tc>
        <w:tc>
          <w:tcPr>
            <w:tcW w:w="1203" w:type="pct"/>
            <w:gridSpan w:val="2"/>
            <w:shd w:val="clear" w:color="auto" w:fill="auto"/>
          </w:tcPr>
          <w:p w14:paraId="139F45CF" w14:textId="77777777" w:rsidR="008A7FD3" w:rsidRPr="006D2A51" w:rsidRDefault="008A7FD3" w:rsidP="008A7FD3">
            <w:pPr>
              <w:spacing w:after="60"/>
              <w:jc w:val="center"/>
              <w:rPr>
                <w:sz w:val="20"/>
              </w:rPr>
            </w:pPr>
            <w:r w:rsidRPr="006D2A51">
              <w:rPr>
                <w:sz w:val="20"/>
              </w:rPr>
              <w:t>Refrigeration</w:t>
            </w:r>
          </w:p>
        </w:tc>
        <w:tc>
          <w:tcPr>
            <w:tcW w:w="417" w:type="pct"/>
            <w:shd w:val="clear" w:color="auto" w:fill="auto"/>
          </w:tcPr>
          <w:p w14:paraId="6045BFDC" w14:textId="77777777" w:rsidR="008A7FD3" w:rsidRPr="006D2A51" w:rsidRDefault="008A7FD3" w:rsidP="008A7FD3">
            <w:pPr>
              <w:spacing w:after="60"/>
              <w:jc w:val="center"/>
              <w:rPr>
                <w:sz w:val="20"/>
              </w:rPr>
            </w:pPr>
            <w:r w:rsidRPr="006D2A51">
              <w:rPr>
                <w:sz w:val="20"/>
              </w:rPr>
              <w:t>Solvent</w:t>
            </w:r>
          </w:p>
        </w:tc>
        <w:tc>
          <w:tcPr>
            <w:tcW w:w="417" w:type="pct"/>
            <w:shd w:val="clear" w:color="auto" w:fill="auto"/>
          </w:tcPr>
          <w:p w14:paraId="6EDE3475" w14:textId="77777777" w:rsidR="008A7FD3" w:rsidRPr="006D2A51" w:rsidRDefault="008A7FD3" w:rsidP="008A7FD3">
            <w:pPr>
              <w:spacing w:after="60"/>
              <w:jc w:val="center"/>
              <w:rPr>
                <w:sz w:val="20"/>
              </w:rPr>
            </w:pPr>
            <w:r w:rsidRPr="006D2A51">
              <w:rPr>
                <w:sz w:val="20"/>
              </w:rPr>
              <w:t>Process agent</w:t>
            </w:r>
          </w:p>
        </w:tc>
        <w:tc>
          <w:tcPr>
            <w:tcW w:w="265" w:type="pct"/>
            <w:shd w:val="clear" w:color="auto" w:fill="auto"/>
          </w:tcPr>
          <w:p w14:paraId="5D8F6F07" w14:textId="77777777" w:rsidR="008A7FD3" w:rsidRPr="006D2A51" w:rsidRDefault="008A7FD3" w:rsidP="008A7FD3">
            <w:pPr>
              <w:spacing w:after="60"/>
              <w:jc w:val="center"/>
              <w:rPr>
                <w:sz w:val="20"/>
              </w:rPr>
            </w:pPr>
            <w:r w:rsidRPr="006D2A51">
              <w:rPr>
                <w:sz w:val="20"/>
              </w:rPr>
              <w:t>Lab use</w:t>
            </w:r>
          </w:p>
        </w:tc>
        <w:tc>
          <w:tcPr>
            <w:tcW w:w="718" w:type="pct"/>
            <w:shd w:val="clear" w:color="auto" w:fill="auto"/>
          </w:tcPr>
          <w:p w14:paraId="62A34991" w14:textId="77777777" w:rsidR="008A7FD3" w:rsidRPr="006D2A51" w:rsidRDefault="008A7FD3" w:rsidP="008A7FD3">
            <w:pPr>
              <w:spacing w:after="60"/>
              <w:jc w:val="center"/>
              <w:rPr>
                <w:sz w:val="20"/>
              </w:rPr>
            </w:pPr>
            <w:r w:rsidRPr="006D2A51">
              <w:rPr>
                <w:sz w:val="20"/>
              </w:rPr>
              <w:t>Total sector consumption</w:t>
            </w:r>
          </w:p>
        </w:tc>
      </w:tr>
      <w:tr w:rsidR="006D2A51" w:rsidRPr="006D2A51" w14:paraId="2DD24420" w14:textId="77777777" w:rsidTr="008A7FD3">
        <w:trPr>
          <w:trHeight w:val="70"/>
        </w:trPr>
        <w:tc>
          <w:tcPr>
            <w:tcW w:w="1980" w:type="pct"/>
            <w:gridSpan w:val="4"/>
            <w:shd w:val="clear" w:color="auto" w:fill="auto"/>
          </w:tcPr>
          <w:p w14:paraId="0EE14D35" w14:textId="77777777" w:rsidR="008A7FD3" w:rsidRPr="006D2A51" w:rsidRDefault="008A7FD3" w:rsidP="008A7FD3">
            <w:pPr>
              <w:spacing w:after="60"/>
              <w:jc w:val="center"/>
              <w:rPr>
                <w:sz w:val="20"/>
              </w:rPr>
            </w:pPr>
            <w:r w:rsidRPr="006D2A51">
              <w:rPr>
                <w:sz w:val="20"/>
              </w:rPr>
              <w:t xml:space="preserve"> </w:t>
            </w:r>
          </w:p>
        </w:tc>
        <w:tc>
          <w:tcPr>
            <w:tcW w:w="708" w:type="pct"/>
            <w:shd w:val="clear" w:color="auto" w:fill="auto"/>
          </w:tcPr>
          <w:p w14:paraId="745B964F" w14:textId="77777777" w:rsidR="008A7FD3" w:rsidRPr="006D2A51" w:rsidRDefault="008A7FD3" w:rsidP="008A7FD3">
            <w:pPr>
              <w:spacing w:after="60"/>
              <w:jc w:val="center"/>
              <w:rPr>
                <w:sz w:val="20"/>
              </w:rPr>
            </w:pPr>
            <w:r w:rsidRPr="006D2A51">
              <w:rPr>
                <w:sz w:val="20"/>
              </w:rPr>
              <w:t>Manufacturing</w:t>
            </w:r>
          </w:p>
        </w:tc>
        <w:tc>
          <w:tcPr>
            <w:tcW w:w="495" w:type="pct"/>
            <w:shd w:val="clear" w:color="auto" w:fill="auto"/>
          </w:tcPr>
          <w:p w14:paraId="78A24D68" w14:textId="77777777" w:rsidR="008A7FD3" w:rsidRPr="006D2A51" w:rsidRDefault="008A7FD3" w:rsidP="008A7FD3">
            <w:pPr>
              <w:spacing w:after="60"/>
              <w:jc w:val="center"/>
              <w:rPr>
                <w:sz w:val="20"/>
              </w:rPr>
            </w:pPr>
            <w:r w:rsidRPr="006D2A51">
              <w:rPr>
                <w:sz w:val="20"/>
              </w:rPr>
              <w:t>Servicing</w:t>
            </w:r>
          </w:p>
        </w:tc>
        <w:tc>
          <w:tcPr>
            <w:tcW w:w="1817" w:type="pct"/>
            <w:gridSpan w:val="4"/>
            <w:shd w:val="clear" w:color="auto" w:fill="auto"/>
          </w:tcPr>
          <w:p w14:paraId="0580809A" w14:textId="77777777" w:rsidR="008A7FD3" w:rsidRPr="006D2A51" w:rsidRDefault="008A7FD3" w:rsidP="008A7FD3">
            <w:pPr>
              <w:spacing w:after="60"/>
              <w:jc w:val="center"/>
              <w:rPr>
                <w:sz w:val="20"/>
              </w:rPr>
            </w:pPr>
          </w:p>
        </w:tc>
      </w:tr>
      <w:tr w:rsidR="006D2A51" w:rsidRPr="006D2A51" w14:paraId="38A57374" w14:textId="77777777" w:rsidTr="008A7FD3">
        <w:trPr>
          <w:trHeight w:val="250"/>
        </w:trPr>
        <w:tc>
          <w:tcPr>
            <w:tcW w:w="786" w:type="pct"/>
            <w:shd w:val="clear" w:color="auto" w:fill="auto"/>
          </w:tcPr>
          <w:p w14:paraId="768C5198" w14:textId="77777777" w:rsidR="008A7FD3" w:rsidRPr="006D2A51" w:rsidRDefault="008A7FD3" w:rsidP="008A7FD3">
            <w:pPr>
              <w:spacing w:after="60"/>
              <w:jc w:val="left"/>
              <w:rPr>
                <w:sz w:val="20"/>
              </w:rPr>
            </w:pPr>
            <w:r w:rsidRPr="006D2A51">
              <w:rPr>
                <w:sz w:val="20"/>
              </w:rPr>
              <w:t>HCFC-22</w:t>
            </w:r>
          </w:p>
        </w:tc>
        <w:tc>
          <w:tcPr>
            <w:tcW w:w="428" w:type="pct"/>
            <w:shd w:val="clear" w:color="auto" w:fill="auto"/>
          </w:tcPr>
          <w:p w14:paraId="0023297C" w14:textId="77777777" w:rsidR="008A7FD3" w:rsidRPr="006D2A51" w:rsidRDefault="008A7FD3" w:rsidP="008A7FD3">
            <w:pPr>
              <w:spacing w:after="60"/>
              <w:jc w:val="right"/>
              <w:rPr>
                <w:sz w:val="20"/>
              </w:rPr>
            </w:pPr>
          </w:p>
        </w:tc>
        <w:tc>
          <w:tcPr>
            <w:tcW w:w="338" w:type="pct"/>
            <w:shd w:val="clear" w:color="auto" w:fill="auto"/>
          </w:tcPr>
          <w:p w14:paraId="5FFB37DC" w14:textId="77777777" w:rsidR="008A7FD3" w:rsidRPr="006D2A51" w:rsidRDefault="008A7FD3" w:rsidP="008A7FD3">
            <w:pPr>
              <w:spacing w:after="60"/>
              <w:jc w:val="right"/>
              <w:rPr>
                <w:sz w:val="20"/>
              </w:rPr>
            </w:pPr>
          </w:p>
        </w:tc>
        <w:tc>
          <w:tcPr>
            <w:tcW w:w="428" w:type="pct"/>
            <w:shd w:val="clear" w:color="auto" w:fill="auto"/>
          </w:tcPr>
          <w:p w14:paraId="439AED82" w14:textId="77777777" w:rsidR="008A7FD3" w:rsidRPr="006D2A51" w:rsidRDefault="008A7FD3" w:rsidP="008A7FD3">
            <w:pPr>
              <w:spacing w:after="60"/>
              <w:jc w:val="right"/>
              <w:rPr>
                <w:sz w:val="20"/>
              </w:rPr>
            </w:pPr>
          </w:p>
        </w:tc>
        <w:tc>
          <w:tcPr>
            <w:tcW w:w="708" w:type="pct"/>
            <w:shd w:val="clear" w:color="auto" w:fill="auto"/>
          </w:tcPr>
          <w:p w14:paraId="29965C62" w14:textId="77777777" w:rsidR="008A7FD3" w:rsidRPr="006D2A51" w:rsidRDefault="008A7FD3" w:rsidP="008A7FD3">
            <w:pPr>
              <w:spacing w:after="60"/>
              <w:jc w:val="right"/>
              <w:rPr>
                <w:sz w:val="20"/>
              </w:rPr>
            </w:pPr>
          </w:p>
        </w:tc>
        <w:tc>
          <w:tcPr>
            <w:tcW w:w="495" w:type="pct"/>
            <w:shd w:val="clear" w:color="auto" w:fill="auto"/>
          </w:tcPr>
          <w:p w14:paraId="0862F25F" w14:textId="6D9495EE" w:rsidR="008A7FD3" w:rsidRPr="006D2A51" w:rsidRDefault="001E1075" w:rsidP="008A7FD3">
            <w:pPr>
              <w:spacing w:after="60"/>
              <w:jc w:val="right"/>
              <w:rPr>
                <w:sz w:val="20"/>
              </w:rPr>
            </w:pPr>
            <w:r w:rsidRPr="006D2A51">
              <w:rPr>
                <w:sz w:val="20"/>
              </w:rPr>
              <w:t>9.46</w:t>
            </w:r>
          </w:p>
        </w:tc>
        <w:tc>
          <w:tcPr>
            <w:tcW w:w="417" w:type="pct"/>
            <w:shd w:val="clear" w:color="auto" w:fill="auto"/>
          </w:tcPr>
          <w:p w14:paraId="56F8E706" w14:textId="77777777" w:rsidR="008A7FD3" w:rsidRPr="006D2A51" w:rsidRDefault="008A7FD3" w:rsidP="008A7FD3">
            <w:pPr>
              <w:spacing w:after="60"/>
              <w:jc w:val="right"/>
              <w:rPr>
                <w:sz w:val="20"/>
              </w:rPr>
            </w:pPr>
          </w:p>
        </w:tc>
        <w:tc>
          <w:tcPr>
            <w:tcW w:w="417" w:type="pct"/>
            <w:shd w:val="clear" w:color="auto" w:fill="auto"/>
          </w:tcPr>
          <w:p w14:paraId="25C3BA15" w14:textId="77777777" w:rsidR="008A7FD3" w:rsidRPr="006D2A51" w:rsidRDefault="008A7FD3" w:rsidP="008A7FD3">
            <w:pPr>
              <w:spacing w:after="60"/>
              <w:jc w:val="right"/>
              <w:rPr>
                <w:sz w:val="20"/>
              </w:rPr>
            </w:pPr>
          </w:p>
        </w:tc>
        <w:tc>
          <w:tcPr>
            <w:tcW w:w="265" w:type="pct"/>
            <w:shd w:val="clear" w:color="auto" w:fill="auto"/>
          </w:tcPr>
          <w:p w14:paraId="60C6767E" w14:textId="77777777" w:rsidR="008A7FD3" w:rsidRPr="006D2A51" w:rsidRDefault="008A7FD3" w:rsidP="008A7FD3">
            <w:pPr>
              <w:spacing w:after="60"/>
              <w:jc w:val="right"/>
              <w:rPr>
                <w:sz w:val="20"/>
              </w:rPr>
            </w:pPr>
          </w:p>
        </w:tc>
        <w:tc>
          <w:tcPr>
            <w:tcW w:w="718" w:type="pct"/>
            <w:shd w:val="clear" w:color="auto" w:fill="auto"/>
          </w:tcPr>
          <w:p w14:paraId="38BCA8D3" w14:textId="34CE698E" w:rsidR="008A7FD3" w:rsidRPr="006D2A51" w:rsidRDefault="001E1075" w:rsidP="008A7FD3">
            <w:pPr>
              <w:spacing w:after="60"/>
              <w:jc w:val="right"/>
              <w:rPr>
                <w:sz w:val="20"/>
              </w:rPr>
            </w:pPr>
            <w:r w:rsidRPr="006D2A51">
              <w:rPr>
                <w:sz w:val="20"/>
              </w:rPr>
              <w:t>9.46</w:t>
            </w:r>
          </w:p>
        </w:tc>
      </w:tr>
    </w:tbl>
    <w:p w14:paraId="3E4B09F3" w14:textId="77777777" w:rsidR="008A7FD3" w:rsidRPr="006D2A51" w:rsidRDefault="008A7FD3" w:rsidP="008A7FD3">
      <w:pPr>
        <w:jc w:val="center"/>
        <w:rPr>
          <w:sz w:val="20"/>
        </w:rPr>
      </w:pPr>
    </w:p>
    <w:tbl>
      <w:tblPr>
        <w:tblStyle w:val="TableGrid"/>
        <w:tblW w:w="5305" w:type="pct"/>
        <w:tblInd w:w="-113" w:type="dxa"/>
        <w:tblLook w:val="04A0" w:firstRow="1" w:lastRow="0" w:firstColumn="1" w:lastColumn="0" w:noHBand="0" w:noVBand="1"/>
      </w:tblPr>
      <w:tblGrid>
        <w:gridCol w:w="2596"/>
        <w:gridCol w:w="889"/>
        <w:gridCol w:w="5546"/>
        <w:gridCol w:w="889"/>
      </w:tblGrid>
      <w:tr w:rsidR="006D2A51" w:rsidRPr="006D2A51" w14:paraId="4FC6AAC7" w14:textId="77777777" w:rsidTr="008A7FD3">
        <w:trPr>
          <w:trHeight w:val="272"/>
        </w:trPr>
        <w:tc>
          <w:tcPr>
            <w:tcW w:w="0" w:type="auto"/>
            <w:gridSpan w:val="4"/>
            <w:shd w:val="clear" w:color="auto" w:fill="auto"/>
          </w:tcPr>
          <w:p w14:paraId="5FC97CD4" w14:textId="77777777" w:rsidR="008A7FD3" w:rsidRPr="006D2A51" w:rsidRDefault="008A7FD3" w:rsidP="008A7FD3">
            <w:pPr>
              <w:jc w:val="left"/>
              <w:rPr>
                <w:b/>
                <w:sz w:val="20"/>
              </w:rPr>
            </w:pPr>
            <w:r w:rsidRPr="006D2A51">
              <w:rPr>
                <w:b/>
                <w:sz w:val="20"/>
              </w:rPr>
              <w:t>(IV) CONSUMPTION DATA (ODP tonnes)</w:t>
            </w:r>
          </w:p>
        </w:tc>
      </w:tr>
      <w:tr w:rsidR="006D2A51" w:rsidRPr="006D2A51" w14:paraId="113792B8" w14:textId="77777777" w:rsidTr="008A7FD3">
        <w:trPr>
          <w:trHeight w:val="272"/>
        </w:trPr>
        <w:tc>
          <w:tcPr>
            <w:tcW w:w="0" w:type="auto"/>
            <w:shd w:val="clear" w:color="auto" w:fill="auto"/>
          </w:tcPr>
          <w:p w14:paraId="1392855D" w14:textId="77777777" w:rsidR="008A7FD3" w:rsidRPr="006D2A51" w:rsidRDefault="008A7FD3" w:rsidP="008A7FD3">
            <w:pPr>
              <w:spacing w:after="60"/>
              <w:jc w:val="center"/>
              <w:rPr>
                <w:sz w:val="20"/>
              </w:rPr>
            </w:pPr>
            <w:r w:rsidRPr="006D2A51">
              <w:rPr>
                <w:sz w:val="20"/>
              </w:rPr>
              <w:t>2009 - 2010 baseline:</w:t>
            </w:r>
          </w:p>
        </w:tc>
        <w:tc>
          <w:tcPr>
            <w:tcW w:w="0" w:type="auto"/>
            <w:shd w:val="clear" w:color="auto" w:fill="auto"/>
          </w:tcPr>
          <w:p w14:paraId="7712F7EE" w14:textId="1B66E477" w:rsidR="008A7FD3" w:rsidRPr="006D2A51" w:rsidRDefault="004442B1" w:rsidP="008A7FD3">
            <w:pPr>
              <w:spacing w:after="60"/>
              <w:jc w:val="right"/>
              <w:rPr>
                <w:sz w:val="20"/>
              </w:rPr>
            </w:pPr>
            <w:r w:rsidRPr="006D2A51">
              <w:rPr>
                <w:sz w:val="20"/>
              </w:rPr>
              <w:t>24.90</w:t>
            </w:r>
          </w:p>
        </w:tc>
        <w:tc>
          <w:tcPr>
            <w:tcW w:w="0" w:type="auto"/>
            <w:shd w:val="clear" w:color="auto" w:fill="auto"/>
          </w:tcPr>
          <w:p w14:paraId="2DBE59AD" w14:textId="77777777" w:rsidR="008A7FD3" w:rsidRPr="006D2A51" w:rsidRDefault="008A7FD3" w:rsidP="008A7FD3">
            <w:pPr>
              <w:spacing w:after="60"/>
              <w:jc w:val="center"/>
              <w:rPr>
                <w:sz w:val="20"/>
              </w:rPr>
            </w:pPr>
            <w:r w:rsidRPr="006D2A51">
              <w:rPr>
                <w:sz w:val="20"/>
              </w:rPr>
              <w:t>Starting point for sustained aggregate reductions:</w:t>
            </w:r>
          </w:p>
        </w:tc>
        <w:tc>
          <w:tcPr>
            <w:tcW w:w="0" w:type="auto"/>
            <w:shd w:val="clear" w:color="auto" w:fill="auto"/>
          </w:tcPr>
          <w:p w14:paraId="7A831132" w14:textId="2C0639F7" w:rsidR="008A7FD3" w:rsidRPr="006D2A51" w:rsidRDefault="004442B1" w:rsidP="008A7FD3">
            <w:pPr>
              <w:spacing w:after="60"/>
              <w:jc w:val="right"/>
              <w:rPr>
                <w:sz w:val="20"/>
              </w:rPr>
            </w:pPr>
            <w:r w:rsidRPr="006D2A51">
              <w:rPr>
                <w:sz w:val="20"/>
              </w:rPr>
              <w:t>17.10</w:t>
            </w:r>
          </w:p>
        </w:tc>
      </w:tr>
      <w:tr w:rsidR="006D2A51" w:rsidRPr="006D2A51" w14:paraId="6CB82964" w14:textId="77777777" w:rsidTr="008A7FD3">
        <w:trPr>
          <w:trHeight w:val="163"/>
        </w:trPr>
        <w:tc>
          <w:tcPr>
            <w:tcW w:w="0" w:type="auto"/>
            <w:gridSpan w:val="4"/>
            <w:shd w:val="clear" w:color="auto" w:fill="auto"/>
          </w:tcPr>
          <w:p w14:paraId="1C045185" w14:textId="77777777" w:rsidR="008A7FD3" w:rsidRPr="006D2A51" w:rsidRDefault="008A7FD3" w:rsidP="008A7FD3">
            <w:pPr>
              <w:jc w:val="center"/>
              <w:rPr>
                <w:b/>
                <w:sz w:val="20"/>
              </w:rPr>
            </w:pPr>
            <w:r w:rsidRPr="006D2A51">
              <w:rPr>
                <w:b/>
                <w:sz w:val="20"/>
              </w:rPr>
              <w:t>CONSUMPTION ELIGIBLE FOR FUNDING (ODP tonnes)</w:t>
            </w:r>
          </w:p>
        </w:tc>
      </w:tr>
      <w:tr w:rsidR="006D2A51" w:rsidRPr="006D2A51" w14:paraId="1EFA4852" w14:textId="77777777" w:rsidTr="008A7FD3">
        <w:trPr>
          <w:trHeight w:val="272"/>
        </w:trPr>
        <w:tc>
          <w:tcPr>
            <w:tcW w:w="0" w:type="auto"/>
            <w:shd w:val="clear" w:color="auto" w:fill="auto"/>
          </w:tcPr>
          <w:p w14:paraId="7018C581" w14:textId="77777777" w:rsidR="008A7FD3" w:rsidRPr="006D2A51" w:rsidRDefault="008A7FD3" w:rsidP="008A7FD3">
            <w:pPr>
              <w:spacing w:after="60"/>
              <w:jc w:val="center"/>
              <w:rPr>
                <w:sz w:val="20"/>
              </w:rPr>
            </w:pPr>
            <w:r w:rsidRPr="006D2A51">
              <w:rPr>
                <w:sz w:val="20"/>
              </w:rPr>
              <w:t>Already approved:</w:t>
            </w:r>
          </w:p>
        </w:tc>
        <w:tc>
          <w:tcPr>
            <w:tcW w:w="0" w:type="auto"/>
            <w:shd w:val="clear" w:color="auto" w:fill="auto"/>
          </w:tcPr>
          <w:p w14:paraId="015DE086" w14:textId="6457EB80" w:rsidR="008A7FD3" w:rsidRPr="006D2A51" w:rsidRDefault="004442B1" w:rsidP="008A7FD3">
            <w:pPr>
              <w:spacing w:after="60"/>
              <w:jc w:val="right"/>
              <w:rPr>
                <w:sz w:val="20"/>
              </w:rPr>
            </w:pPr>
            <w:r w:rsidRPr="006D2A51">
              <w:rPr>
                <w:sz w:val="20"/>
              </w:rPr>
              <w:t>6.00</w:t>
            </w:r>
          </w:p>
        </w:tc>
        <w:tc>
          <w:tcPr>
            <w:tcW w:w="0" w:type="auto"/>
            <w:shd w:val="clear" w:color="auto" w:fill="auto"/>
          </w:tcPr>
          <w:p w14:paraId="097B357F" w14:textId="77777777" w:rsidR="008A7FD3" w:rsidRPr="006D2A51" w:rsidRDefault="008A7FD3" w:rsidP="008A7FD3">
            <w:pPr>
              <w:spacing w:after="60"/>
              <w:jc w:val="center"/>
              <w:rPr>
                <w:sz w:val="20"/>
              </w:rPr>
            </w:pPr>
            <w:r w:rsidRPr="006D2A51">
              <w:rPr>
                <w:sz w:val="20"/>
              </w:rPr>
              <w:t>Remaining:</w:t>
            </w:r>
          </w:p>
        </w:tc>
        <w:tc>
          <w:tcPr>
            <w:tcW w:w="0" w:type="auto"/>
            <w:shd w:val="clear" w:color="auto" w:fill="auto"/>
          </w:tcPr>
          <w:p w14:paraId="56C0012F" w14:textId="0CBCBBA6" w:rsidR="008A7FD3" w:rsidRPr="006D2A51" w:rsidRDefault="004442B1" w:rsidP="008A7FD3">
            <w:pPr>
              <w:spacing w:after="60"/>
              <w:jc w:val="right"/>
              <w:rPr>
                <w:sz w:val="20"/>
              </w:rPr>
            </w:pPr>
            <w:r w:rsidRPr="006D2A51">
              <w:rPr>
                <w:sz w:val="20"/>
              </w:rPr>
              <w:t>11.10</w:t>
            </w:r>
          </w:p>
        </w:tc>
      </w:tr>
    </w:tbl>
    <w:p w14:paraId="02B544AA" w14:textId="77777777" w:rsidR="008A7FD3" w:rsidRPr="006D2A51"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1292"/>
        <w:gridCol w:w="2684"/>
        <w:gridCol w:w="1487"/>
        <w:gridCol w:w="1489"/>
        <w:gridCol w:w="1487"/>
        <w:gridCol w:w="1489"/>
      </w:tblGrid>
      <w:tr w:rsidR="006D2A51" w:rsidRPr="006D2A51" w14:paraId="14E5EB0F" w14:textId="77777777" w:rsidTr="008A7FD3">
        <w:trPr>
          <w:trHeight w:val="258"/>
        </w:trPr>
        <w:tc>
          <w:tcPr>
            <w:tcW w:w="2001" w:type="pct"/>
            <w:gridSpan w:val="2"/>
            <w:shd w:val="clear" w:color="auto" w:fill="auto"/>
          </w:tcPr>
          <w:p w14:paraId="7F17DD2F" w14:textId="77777777" w:rsidR="008A7FD3" w:rsidRPr="006D2A51" w:rsidRDefault="008A7FD3" w:rsidP="008A7FD3">
            <w:pPr>
              <w:spacing w:after="60"/>
              <w:jc w:val="left"/>
              <w:rPr>
                <w:b/>
                <w:sz w:val="20"/>
              </w:rPr>
            </w:pPr>
            <w:r w:rsidRPr="006D2A51">
              <w:rPr>
                <w:b/>
                <w:sz w:val="20"/>
              </w:rPr>
              <w:t>(V) BUSINESS PLAN</w:t>
            </w:r>
          </w:p>
        </w:tc>
        <w:tc>
          <w:tcPr>
            <w:tcW w:w="749" w:type="pct"/>
          </w:tcPr>
          <w:p w14:paraId="518D5374" w14:textId="77777777" w:rsidR="008A7FD3" w:rsidRPr="006D2A51" w:rsidRDefault="008A7FD3" w:rsidP="008A7FD3">
            <w:pPr>
              <w:spacing w:after="60"/>
              <w:jc w:val="center"/>
              <w:rPr>
                <w:b/>
                <w:sz w:val="20"/>
              </w:rPr>
            </w:pPr>
            <w:r w:rsidRPr="006D2A51">
              <w:rPr>
                <w:b/>
                <w:sz w:val="20"/>
              </w:rPr>
              <w:t>2022</w:t>
            </w:r>
          </w:p>
        </w:tc>
        <w:tc>
          <w:tcPr>
            <w:tcW w:w="750" w:type="pct"/>
          </w:tcPr>
          <w:p w14:paraId="35C771F7" w14:textId="77777777" w:rsidR="008A7FD3" w:rsidRPr="006D2A51" w:rsidRDefault="008A7FD3" w:rsidP="008A7FD3">
            <w:pPr>
              <w:spacing w:after="60"/>
              <w:jc w:val="center"/>
              <w:rPr>
                <w:b/>
                <w:sz w:val="20"/>
              </w:rPr>
            </w:pPr>
            <w:r w:rsidRPr="006D2A51">
              <w:rPr>
                <w:b/>
                <w:sz w:val="20"/>
              </w:rPr>
              <w:t>2023</w:t>
            </w:r>
          </w:p>
        </w:tc>
        <w:tc>
          <w:tcPr>
            <w:tcW w:w="749" w:type="pct"/>
          </w:tcPr>
          <w:p w14:paraId="3F6BEEFE" w14:textId="77777777" w:rsidR="008A7FD3" w:rsidRPr="006D2A51" w:rsidRDefault="008A7FD3" w:rsidP="008A7FD3">
            <w:pPr>
              <w:spacing w:after="60"/>
              <w:jc w:val="center"/>
              <w:rPr>
                <w:b/>
                <w:sz w:val="20"/>
              </w:rPr>
            </w:pPr>
            <w:r w:rsidRPr="006D2A51">
              <w:rPr>
                <w:b/>
                <w:sz w:val="20"/>
              </w:rPr>
              <w:t>2024</w:t>
            </w:r>
          </w:p>
        </w:tc>
        <w:tc>
          <w:tcPr>
            <w:tcW w:w="750" w:type="pct"/>
            <w:shd w:val="clear" w:color="auto" w:fill="auto"/>
          </w:tcPr>
          <w:p w14:paraId="2ABC4D15" w14:textId="77777777" w:rsidR="008A7FD3" w:rsidRPr="006D2A51" w:rsidRDefault="008A7FD3" w:rsidP="008A7FD3">
            <w:pPr>
              <w:spacing w:after="60"/>
              <w:jc w:val="center"/>
              <w:rPr>
                <w:b/>
                <w:sz w:val="20"/>
              </w:rPr>
            </w:pPr>
            <w:r w:rsidRPr="006D2A51">
              <w:rPr>
                <w:b/>
                <w:sz w:val="20"/>
              </w:rPr>
              <w:t>Total</w:t>
            </w:r>
          </w:p>
        </w:tc>
      </w:tr>
      <w:tr w:rsidR="006D2A51" w:rsidRPr="006D2A51" w14:paraId="0084AE05" w14:textId="77777777" w:rsidTr="008A7FD3">
        <w:trPr>
          <w:trHeight w:val="258"/>
        </w:trPr>
        <w:tc>
          <w:tcPr>
            <w:tcW w:w="650" w:type="pct"/>
            <w:vMerge w:val="restart"/>
            <w:shd w:val="clear" w:color="auto" w:fill="auto"/>
            <w:vAlign w:val="center"/>
          </w:tcPr>
          <w:p w14:paraId="53775C6A" w14:textId="67083B01" w:rsidR="008A7FD3" w:rsidRPr="006D2A51" w:rsidRDefault="004442B1" w:rsidP="008A7FD3">
            <w:pPr>
              <w:spacing w:after="60"/>
              <w:jc w:val="center"/>
              <w:rPr>
                <w:sz w:val="20"/>
              </w:rPr>
            </w:pPr>
            <w:r w:rsidRPr="006D2A51">
              <w:rPr>
                <w:sz w:val="20"/>
              </w:rPr>
              <w:t>UNEP</w:t>
            </w:r>
          </w:p>
        </w:tc>
        <w:tc>
          <w:tcPr>
            <w:tcW w:w="1351" w:type="pct"/>
            <w:shd w:val="clear" w:color="auto" w:fill="auto"/>
          </w:tcPr>
          <w:p w14:paraId="252130AA" w14:textId="77777777" w:rsidR="008A7FD3" w:rsidRPr="006D2A51" w:rsidRDefault="008A7FD3" w:rsidP="008A7FD3">
            <w:pPr>
              <w:spacing w:after="60"/>
              <w:jc w:val="left"/>
              <w:rPr>
                <w:sz w:val="20"/>
              </w:rPr>
            </w:pPr>
            <w:r w:rsidRPr="006D2A51">
              <w:rPr>
                <w:sz w:val="20"/>
              </w:rPr>
              <w:t>ODS phase-out (ODP tonnes)</w:t>
            </w:r>
          </w:p>
        </w:tc>
        <w:tc>
          <w:tcPr>
            <w:tcW w:w="749" w:type="pct"/>
            <w:shd w:val="clear" w:color="auto" w:fill="auto"/>
          </w:tcPr>
          <w:p w14:paraId="0554C1A7" w14:textId="21E1A170" w:rsidR="008A7FD3" w:rsidRPr="006D2A51" w:rsidRDefault="004442B1" w:rsidP="008A7FD3">
            <w:pPr>
              <w:spacing w:after="60"/>
              <w:jc w:val="right"/>
              <w:rPr>
                <w:sz w:val="20"/>
              </w:rPr>
            </w:pPr>
            <w:r w:rsidRPr="006D2A51">
              <w:rPr>
                <w:sz w:val="20"/>
              </w:rPr>
              <w:t>0.83</w:t>
            </w:r>
          </w:p>
        </w:tc>
        <w:tc>
          <w:tcPr>
            <w:tcW w:w="750" w:type="pct"/>
          </w:tcPr>
          <w:p w14:paraId="1F95D99E" w14:textId="18A5BB17" w:rsidR="008A7FD3" w:rsidRPr="006D2A51" w:rsidRDefault="00060DC6" w:rsidP="008A7FD3">
            <w:pPr>
              <w:spacing w:after="60"/>
              <w:jc w:val="right"/>
              <w:rPr>
                <w:sz w:val="20"/>
              </w:rPr>
            </w:pPr>
            <w:r w:rsidRPr="006D2A51">
              <w:rPr>
                <w:sz w:val="20"/>
              </w:rPr>
              <w:t>0.00</w:t>
            </w:r>
          </w:p>
        </w:tc>
        <w:tc>
          <w:tcPr>
            <w:tcW w:w="749" w:type="pct"/>
            <w:shd w:val="clear" w:color="auto" w:fill="auto"/>
          </w:tcPr>
          <w:p w14:paraId="52CA53D8" w14:textId="195BB80F" w:rsidR="008A7FD3" w:rsidRPr="006D2A51" w:rsidRDefault="00060DC6" w:rsidP="008A7FD3">
            <w:pPr>
              <w:spacing w:after="60"/>
              <w:jc w:val="right"/>
              <w:rPr>
                <w:sz w:val="20"/>
              </w:rPr>
            </w:pPr>
            <w:r w:rsidRPr="006D2A51">
              <w:rPr>
                <w:sz w:val="20"/>
              </w:rPr>
              <w:t>0.00</w:t>
            </w:r>
          </w:p>
        </w:tc>
        <w:tc>
          <w:tcPr>
            <w:tcW w:w="750" w:type="pct"/>
            <w:shd w:val="clear" w:color="auto" w:fill="auto"/>
          </w:tcPr>
          <w:p w14:paraId="36FF7051" w14:textId="1A4C6928" w:rsidR="008A7FD3" w:rsidRPr="006D2A51" w:rsidRDefault="00060DC6" w:rsidP="00060DC6">
            <w:pPr>
              <w:spacing w:after="60"/>
              <w:jc w:val="right"/>
              <w:rPr>
                <w:sz w:val="20"/>
              </w:rPr>
            </w:pPr>
            <w:r w:rsidRPr="006D2A51">
              <w:rPr>
                <w:sz w:val="20"/>
              </w:rPr>
              <w:t>0.83</w:t>
            </w:r>
          </w:p>
        </w:tc>
      </w:tr>
      <w:tr w:rsidR="006D2A51" w:rsidRPr="006D2A51" w14:paraId="4E498769" w14:textId="77777777" w:rsidTr="008A7FD3">
        <w:trPr>
          <w:trHeight w:val="258"/>
        </w:trPr>
        <w:tc>
          <w:tcPr>
            <w:tcW w:w="650" w:type="pct"/>
            <w:vMerge/>
            <w:shd w:val="clear" w:color="auto" w:fill="auto"/>
            <w:vAlign w:val="center"/>
          </w:tcPr>
          <w:p w14:paraId="7D149A14" w14:textId="77777777" w:rsidR="008A7FD3" w:rsidRPr="006D2A51" w:rsidRDefault="008A7FD3" w:rsidP="008A7FD3">
            <w:pPr>
              <w:spacing w:after="60"/>
              <w:jc w:val="center"/>
              <w:rPr>
                <w:sz w:val="20"/>
              </w:rPr>
            </w:pPr>
          </w:p>
        </w:tc>
        <w:tc>
          <w:tcPr>
            <w:tcW w:w="1351" w:type="pct"/>
            <w:shd w:val="clear" w:color="auto" w:fill="auto"/>
          </w:tcPr>
          <w:p w14:paraId="1A67EE2D" w14:textId="77777777" w:rsidR="008A7FD3" w:rsidRPr="006D2A51" w:rsidRDefault="008A7FD3" w:rsidP="008A7FD3">
            <w:pPr>
              <w:spacing w:after="60"/>
              <w:jc w:val="left"/>
              <w:rPr>
                <w:sz w:val="20"/>
              </w:rPr>
            </w:pPr>
            <w:r w:rsidRPr="006D2A51">
              <w:rPr>
                <w:sz w:val="20"/>
              </w:rPr>
              <w:t>Funding (US $)</w:t>
            </w:r>
          </w:p>
        </w:tc>
        <w:tc>
          <w:tcPr>
            <w:tcW w:w="749" w:type="pct"/>
            <w:shd w:val="clear" w:color="auto" w:fill="auto"/>
          </w:tcPr>
          <w:p w14:paraId="2028EB92" w14:textId="58117CD7" w:rsidR="008A7FD3" w:rsidRPr="006D2A51" w:rsidRDefault="00060DC6" w:rsidP="008A7FD3">
            <w:pPr>
              <w:spacing w:after="60"/>
              <w:jc w:val="right"/>
              <w:rPr>
                <w:sz w:val="20"/>
              </w:rPr>
            </w:pPr>
            <w:r w:rsidRPr="006D2A51">
              <w:rPr>
                <w:sz w:val="20"/>
              </w:rPr>
              <w:t>81,855</w:t>
            </w:r>
          </w:p>
        </w:tc>
        <w:tc>
          <w:tcPr>
            <w:tcW w:w="750" w:type="pct"/>
          </w:tcPr>
          <w:p w14:paraId="5CE214DB" w14:textId="7293B531" w:rsidR="008A7FD3" w:rsidRPr="006D2A51" w:rsidRDefault="00060DC6" w:rsidP="008A7FD3">
            <w:pPr>
              <w:spacing w:after="60"/>
              <w:jc w:val="right"/>
              <w:rPr>
                <w:sz w:val="20"/>
              </w:rPr>
            </w:pPr>
            <w:r w:rsidRPr="006D2A51">
              <w:rPr>
                <w:sz w:val="20"/>
              </w:rPr>
              <w:t>0</w:t>
            </w:r>
          </w:p>
        </w:tc>
        <w:tc>
          <w:tcPr>
            <w:tcW w:w="749" w:type="pct"/>
            <w:shd w:val="clear" w:color="auto" w:fill="auto"/>
          </w:tcPr>
          <w:p w14:paraId="68470713" w14:textId="460CC9C7" w:rsidR="008A7FD3" w:rsidRPr="006D2A51" w:rsidRDefault="00060DC6" w:rsidP="008A7FD3">
            <w:pPr>
              <w:spacing w:after="60"/>
              <w:jc w:val="right"/>
              <w:rPr>
                <w:sz w:val="20"/>
              </w:rPr>
            </w:pPr>
            <w:r w:rsidRPr="006D2A51">
              <w:rPr>
                <w:sz w:val="20"/>
              </w:rPr>
              <w:t>0</w:t>
            </w:r>
          </w:p>
        </w:tc>
        <w:tc>
          <w:tcPr>
            <w:tcW w:w="750" w:type="pct"/>
            <w:shd w:val="clear" w:color="auto" w:fill="auto"/>
          </w:tcPr>
          <w:p w14:paraId="07E744DD" w14:textId="08ABE6D1" w:rsidR="008A7FD3" w:rsidRPr="006D2A51" w:rsidRDefault="00060DC6" w:rsidP="008A7FD3">
            <w:pPr>
              <w:spacing w:after="60"/>
              <w:jc w:val="right"/>
              <w:rPr>
                <w:sz w:val="20"/>
              </w:rPr>
            </w:pPr>
            <w:r w:rsidRPr="006D2A51">
              <w:rPr>
                <w:sz w:val="20"/>
              </w:rPr>
              <w:t>81,855</w:t>
            </w:r>
          </w:p>
        </w:tc>
      </w:tr>
      <w:tr w:rsidR="006D2A51" w:rsidRPr="006D2A51" w14:paraId="6945DADC" w14:textId="77777777" w:rsidTr="008A7FD3">
        <w:trPr>
          <w:trHeight w:val="258"/>
        </w:trPr>
        <w:tc>
          <w:tcPr>
            <w:tcW w:w="650" w:type="pct"/>
            <w:vMerge w:val="restart"/>
            <w:shd w:val="clear" w:color="auto" w:fill="auto"/>
            <w:vAlign w:val="center"/>
          </w:tcPr>
          <w:p w14:paraId="75DC98AA" w14:textId="27ABE232" w:rsidR="008A7FD3" w:rsidRPr="006D2A51" w:rsidRDefault="00060DC6" w:rsidP="008A7FD3">
            <w:pPr>
              <w:spacing w:after="60"/>
              <w:jc w:val="center"/>
              <w:rPr>
                <w:sz w:val="20"/>
              </w:rPr>
            </w:pPr>
            <w:r w:rsidRPr="006D2A51">
              <w:rPr>
                <w:sz w:val="20"/>
              </w:rPr>
              <w:t>UNIDO</w:t>
            </w:r>
          </w:p>
        </w:tc>
        <w:tc>
          <w:tcPr>
            <w:tcW w:w="1351" w:type="pct"/>
            <w:shd w:val="clear" w:color="auto" w:fill="auto"/>
          </w:tcPr>
          <w:p w14:paraId="2AD9A393" w14:textId="77777777" w:rsidR="008A7FD3" w:rsidRPr="006D2A51" w:rsidRDefault="008A7FD3" w:rsidP="008A7FD3">
            <w:pPr>
              <w:spacing w:after="60"/>
              <w:jc w:val="left"/>
              <w:rPr>
                <w:sz w:val="20"/>
              </w:rPr>
            </w:pPr>
            <w:r w:rsidRPr="006D2A51">
              <w:rPr>
                <w:sz w:val="20"/>
              </w:rPr>
              <w:t>ODS phase-out (ODP tonnes)</w:t>
            </w:r>
          </w:p>
        </w:tc>
        <w:tc>
          <w:tcPr>
            <w:tcW w:w="749" w:type="pct"/>
            <w:shd w:val="clear" w:color="auto" w:fill="auto"/>
          </w:tcPr>
          <w:p w14:paraId="7A6514F1" w14:textId="2F2FF86D" w:rsidR="008A7FD3" w:rsidRPr="006D2A51" w:rsidRDefault="00060DC6" w:rsidP="008A7FD3">
            <w:pPr>
              <w:spacing w:after="60"/>
              <w:jc w:val="right"/>
              <w:rPr>
                <w:sz w:val="20"/>
              </w:rPr>
            </w:pPr>
            <w:r w:rsidRPr="006D2A51">
              <w:rPr>
                <w:sz w:val="20"/>
              </w:rPr>
              <w:t>1.19</w:t>
            </w:r>
          </w:p>
        </w:tc>
        <w:tc>
          <w:tcPr>
            <w:tcW w:w="750" w:type="pct"/>
          </w:tcPr>
          <w:p w14:paraId="12E159E4" w14:textId="1BAEE02C" w:rsidR="008A7FD3" w:rsidRPr="006D2A51" w:rsidRDefault="00060DC6" w:rsidP="008A7FD3">
            <w:pPr>
              <w:spacing w:after="60"/>
              <w:jc w:val="right"/>
              <w:rPr>
                <w:sz w:val="20"/>
              </w:rPr>
            </w:pPr>
            <w:r w:rsidRPr="006D2A51">
              <w:rPr>
                <w:sz w:val="20"/>
              </w:rPr>
              <w:t>0.00</w:t>
            </w:r>
          </w:p>
        </w:tc>
        <w:tc>
          <w:tcPr>
            <w:tcW w:w="749" w:type="pct"/>
            <w:shd w:val="clear" w:color="auto" w:fill="auto"/>
          </w:tcPr>
          <w:p w14:paraId="6A422883" w14:textId="66FA7527" w:rsidR="008A7FD3" w:rsidRPr="006D2A51" w:rsidRDefault="00060DC6" w:rsidP="008A7FD3">
            <w:pPr>
              <w:spacing w:after="60"/>
              <w:jc w:val="right"/>
              <w:rPr>
                <w:sz w:val="20"/>
              </w:rPr>
            </w:pPr>
            <w:r w:rsidRPr="006D2A51">
              <w:rPr>
                <w:sz w:val="20"/>
              </w:rPr>
              <w:t>1.56</w:t>
            </w:r>
          </w:p>
        </w:tc>
        <w:tc>
          <w:tcPr>
            <w:tcW w:w="750" w:type="pct"/>
            <w:shd w:val="clear" w:color="auto" w:fill="auto"/>
          </w:tcPr>
          <w:p w14:paraId="07191BA2" w14:textId="0DCBF98A" w:rsidR="008A7FD3" w:rsidRPr="006D2A51" w:rsidRDefault="00060DC6" w:rsidP="008A7FD3">
            <w:pPr>
              <w:spacing w:after="60"/>
              <w:jc w:val="right"/>
              <w:rPr>
                <w:sz w:val="20"/>
              </w:rPr>
            </w:pPr>
            <w:r w:rsidRPr="006D2A51">
              <w:rPr>
                <w:sz w:val="20"/>
              </w:rPr>
              <w:t>2.75</w:t>
            </w:r>
          </w:p>
        </w:tc>
      </w:tr>
      <w:tr w:rsidR="006D2A51" w:rsidRPr="006D2A51" w14:paraId="401EAD61" w14:textId="77777777" w:rsidTr="008A7FD3">
        <w:trPr>
          <w:trHeight w:val="258"/>
        </w:trPr>
        <w:tc>
          <w:tcPr>
            <w:tcW w:w="650" w:type="pct"/>
            <w:vMerge/>
            <w:shd w:val="clear" w:color="auto" w:fill="auto"/>
          </w:tcPr>
          <w:p w14:paraId="37EA0EED" w14:textId="77777777" w:rsidR="008A7FD3" w:rsidRPr="006D2A51" w:rsidRDefault="008A7FD3" w:rsidP="008A7FD3">
            <w:pPr>
              <w:spacing w:after="60"/>
              <w:jc w:val="center"/>
              <w:rPr>
                <w:sz w:val="20"/>
              </w:rPr>
            </w:pPr>
          </w:p>
        </w:tc>
        <w:tc>
          <w:tcPr>
            <w:tcW w:w="1351" w:type="pct"/>
            <w:shd w:val="clear" w:color="auto" w:fill="auto"/>
          </w:tcPr>
          <w:p w14:paraId="294B6E3E" w14:textId="77777777" w:rsidR="008A7FD3" w:rsidRPr="006D2A51" w:rsidRDefault="008A7FD3" w:rsidP="008A7FD3">
            <w:pPr>
              <w:spacing w:after="60"/>
              <w:jc w:val="left"/>
              <w:rPr>
                <w:sz w:val="20"/>
              </w:rPr>
            </w:pPr>
            <w:r w:rsidRPr="006D2A51">
              <w:rPr>
                <w:sz w:val="20"/>
              </w:rPr>
              <w:t>Funding (US $)</w:t>
            </w:r>
          </w:p>
        </w:tc>
        <w:tc>
          <w:tcPr>
            <w:tcW w:w="749" w:type="pct"/>
            <w:shd w:val="clear" w:color="auto" w:fill="auto"/>
          </w:tcPr>
          <w:p w14:paraId="4DD119B0" w14:textId="6B3DA8EF" w:rsidR="008A7FD3" w:rsidRPr="006D2A51" w:rsidRDefault="00060DC6" w:rsidP="008A7FD3">
            <w:pPr>
              <w:spacing w:after="60"/>
              <w:jc w:val="right"/>
              <w:rPr>
                <w:sz w:val="20"/>
              </w:rPr>
            </w:pPr>
            <w:r w:rsidRPr="006D2A51">
              <w:rPr>
                <w:sz w:val="20"/>
              </w:rPr>
              <w:t>111,280</w:t>
            </w:r>
          </w:p>
        </w:tc>
        <w:tc>
          <w:tcPr>
            <w:tcW w:w="750" w:type="pct"/>
          </w:tcPr>
          <w:p w14:paraId="69D3549E" w14:textId="5AFE90FF" w:rsidR="008A7FD3" w:rsidRPr="006D2A51" w:rsidRDefault="00060DC6" w:rsidP="008A7FD3">
            <w:pPr>
              <w:spacing w:after="60"/>
              <w:jc w:val="right"/>
              <w:rPr>
                <w:sz w:val="20"/>
              </w:rPr>
            </w:pPr>
            <w:r w:rsidRPr="006D2A51">
              <w:rPr>
                <w:sz w:val="20"/>
              </w:rPr>
              <w:t>0</w:t>
            </w:r>
          </w:p>
        </w:tc>
        <w:tc>
          <w:tcPr>
            <w:tcW w:w="749" w:type="pct"/>
            <w:shd w:val="clear" w:color="auto" w:fill="auto"/>
          </w:tcPr>
          <w:p w14:paraId="6B622FE0" w14:textId="4343A68B" w:rsidR="008A7FD3" w:rsidRPr="006D2A51" w:rsidRDefault="00060DC6" w:rsidP="008A7FD3">
            <w:pPr>
              <w:spacing w:after="60"/>
              <w:jc w:val="right"/>
              <w:rPr>
                <w:sz w:val="20"/>
              </w:rPr>
            </w:pPr>
            <w:r w:rsidRPr="006D2A51">
              <w:rPr>
                <w:sz w:val="20"/>
              </w:rPr>
              <w:t>145,985</w:t>
            </w:r>
          </w:p>
        </w:tc>
        <w:tc>
          <w:tcPr>
            <w:tcW w:w="750" w:type="pct"/>
            <w:shd w:val="clear" w:color="auto" w:fill="auto"/>
          </w:tcPr>
          <w:p w14:paraId="30D39598" w14:textId="753736E2" w:rsidR="008A7FD3" w:rsidRPr="006D2A51" w:rsidRDefault="00060DC6" w:rsidP="008A7FD3">
            <w:pPr>
              <w:spacing w:after="60"/>
              <w:jc w:val="right"/>
              <w:rPr>
                <w:sz w:val="20"/>
              </w:rPr>
            </w:pPr>
            <w:r w:rsidRPr="006D2A51">
              <w:rPr>
                <w:sz w:val="20"/>
              </w:rPr>
              <w:t>257,265</w:t>
            </w:r>
          </w:p>
        </w:tc>
      </w:tr>
    </w:tbl>
    <w:p w14:paraId="73EE2ED0" w14:textId="77777777" w:rsidR="008A7FD3" w:rsidRPr="006D2A51" w:rsidRDefault="008A7FD3" w:rsidP="008A7FD3">
      <w:pPr>
        <w:jc w:val="center"/>
        <w:rPr>
          <w:sz w:val="20"/>
        </w:rPr>
      </w:pPr>
    </w:p>
    <w:tbl>
      <w:tblPr>
        <w:tblStyle w:val="TableGrid"/>
        <w:tblpPr w:leftFromText="180" w:rightFromText="180" w:vertAnchor="text" w:tblpX="-113" w:tblpY="1"/>
        <w:tblOverlap w:val="never"/>
        <w:tblW w:w="5317" w:type="pct"/>
        <w:tblLook w:val="04A0" w:firstRow="1" w:lastRow="0" w:firstColumn="1" w:lastColumn="0" w:noHBand="0" w:noVBand="1"/>
      </w:tblPr>
      <w:tblGrid>
        <w:gridCol w:w="1148"/>
        <w:gridCol w:w="736"/>
        <w:gridCol w:w="1261"/>
        <w:gridCol w:w="809"/>
        <w:gridCol w:w="722"/>
        <w:gridCol w:w="809"/>
        <w:gridCol w:w="630"/>
        <w:gridCol w:w="811"/>
        <w:gridCol w:w="628"/>
        <w:gridCol w:w="616"/>
        <w:gridCol w:w="887"/>
        <w:gridCol w:w="886"/>
      </w:tblGrid>
      <w:tr w:rsidR="006D2A51" w:rsidRPr="006D2A51" w14:paraId="408E4EA6" w14:textId="77777777" w:rsidTr="00425DED">
        <w:trPr>
          <w:trHeight w:val="218"/>
        </w:trPr>
        <w:tc>
          <w:tcPr>
            <w:tcW w:w="1582" w:type="pct"/>
            <w:gridSpan w:val="3"/>
            <w:shd w:val="clear" w:color="auto" w:fill="auto"/>
            <w:tcMar>
              <w:left w:w="43" w:type="dxa"/>
              <w:right w:w="43" w:type="dxa"/>
            </w:tcMar>
          </w:tcPr>
          <w:p w14:paraId="36794601" w14:textId="1B71FFDA" w:rsidR="00507A3B" w:rsidRPr="006D2A51" w:rsidRDefault="00507A3B" w:rsidP="003B2F05">
            <w:pPr>
              <w:jc w:val="left"/>
              <w:rPr>
                <w:b/>
                <w:sz w:val="20"/>
              </w:rPr>
            </w:pPr>
            <w:r w:rsidRPr="006D2A51">
              <w:rPr>
                <w:b/>
                <w:sz w:val="20"/>
              </w:rPr>
              <w:t xml:space="preserve">(VI) PROJECT DATA </w:t>
            </w:r>
            <w:r w:rsidRPr="006D2A51">
              <w:rPr>
                <w:sz w:val="20"/>
              </w:rPr>
              <w:t xml:space="preserve"> </w:t>
            </w:r>
          </w:p>
        </w:tc>
        <w:tc>
          <w:tcPr>
            <w:tcW w:w="407" w:type="pct"/>
            <w:shd w:val="clear" w:color="auto" w:fill="auto"/>
            <w:tcMar>
              <w:left w:w="43" w:type="dxa"/>
              <w:right w:w="43" w:type="dxa"/>
            </w:tcMar>
            <w:vAlign w:val="center"/>
          </w:tcPr>
          <w:p w14:paraId="657F73F8" w14:textId="77777777" w:rsidR="00507A3B" w:rsidRPr="006D2A51" w:rsidRDefault="00507A3B" w:rsidP="008242D8">
            <w:pPr>
              <w:jc w:val="center"/>
              <w:rPr>
                <w:b/>
                <w:sz w:val="20"/>
              </w:rPr>
            </w:pPr>
            <w:r w:rsidRPr="006D2A51">
              <w:rPr>
                <w:b/>
                <w:sz w:val="20"/>
              </w:rPr>
              <w:t>2022</w:t>
            </w:r>
          </w:p>
        </w:tc>
        <w:tc>
          <w:tcPr>
            <w:tcW w:w="363" w:type="pct"/>
            <w:shd w:val="clear" w:color="auto" w:fill="auto"/>
            <w:tcMar>
              <w:left w:w="43" w:type="dxa"/>
              <w:right w:w="43" w:type="dxa"/>
            </w:tcMar>
            <w:vAlign w:val="center"/>
          </w:tcPr>
          <w:p w14:paraId="6590E89A" w14:textId="609139C2" w:rsidR="00507A3B" w:rsidRPr="006D2A51" w:rsidRDefault="00507A3B" w:rsidP="008242D8">
            <w:pPr>
              <w:jc w:val="center"/>
              <w:rPr>
                <w:b/>
                <w:sz w:val="20"/>
              </w:rPr>
            </w:pPr>
            <w:r w:rsidRPr="006D2A51">
              <w:rPr>
                <w:b/>
                <w:sz w:val="20"/>
              </w:rPr>
              <w:t>2023-2024</w:t>
            </w:r>
          </w:p>
        </w:tc>
        <w:tc>
          <w:tcPr>
            <w:tcW w:w="407" w:type="pct"/>
            <w:shd w:val="clear" w:color="auto" w:fill="auto"/>
            <w:tcMar>
              <w:left w:w="43" w:type="dxa"/>
              <w:right w:w="43" w:type="dxa"/>
            </w:tcMar>
            <w:vAlign w:val="center"/>
          </w:tcPr>
          <w:p w14:paraId="03385149" w14:textId="602497D5" w:rsidR="00507A3B" w:rsidRPr="006D2A51" w:rsidRDefault="00507A3B" w:rsidP="008242D8">
            <w:pPr>
              <w:jc w:val="center"/>
              <w:rPr>
                <w:b/>
                <w:sz w:val="20"/>
              </w:rPr>
            </w:pPr>
            <w:r w:rsidRPr="006D2A51">
              <w:rPr>
                <w:b/>
                <w:sz w:val="20"/>
              </w:rPr>
              <w:t>2025</w:t>
            </w:r>
          </w:p>
        </w:tc>
        <w:tc>
          <w:tcPr>
            <w:tcW w:w="317" w:type="pct"/>
            <w:tcMar>
              <w:left w:w="43" w:type="dxa"/>
              <w:right w:w="43" w:type="dxa"/>
            </w:tcMar>
            <w:vAlign w:val="center"/>
          </w:tcPr>
          <w:p w14:paraId="2293223B" w14:textId="4B7A60F9" w:rsidR="00507A3B" w:rsidRPr="006D2A51" w:rsidRDefault="00507A3B" w:rsidP="008242D8">
            <w:pPr>
              <w:jc w:val="center"/>
              <w:rPr>
                <w:b/>
                <w:sz w:val="20"/>
              </w:rPr>
            </w:pPr>
            <w:r w:rsidRPr="006D2A51">
              <w:rPr>
                <w:b/>
                <w:sz w:val="20"/>
              </w:rPr>
              <w:t>2026</w:t>
            </w:r>
          </w:p>
        </w:tc>
        <w:tc>
          <w:tcPr>
            <w:tcW w:w="408" w:type="pct"/>
            <w:tcMar>
              <w:left w:w="43" w:type="dxa"/>
              <w:right w:w="43" w:type="dxa"/>
            </w:tcMar>
            <w:vAlign w:val="center"/>
          </w:tcPr>
          <w:p w14:paraId="0194FA92" w14:textId="00B01E00" w:rsidR="00507A3B" w:rsidRPr="006D2A51" w:rsidRDefault="00507A3B" w:rsidP="008242D8">
            <w:pPr>
              <w:jc w:val="center"/>
              <w:rPr>
                <w:b/>
                <w:sz w:val="20"/>
              </w:rPr>
            </w:pPr>
            <w:r w:rsidRPr="006D2A51">
              <w:rPr>
                <w:b/>
                <w:sz w:val="20"/>
              </w:rPr>
              <w:t>2027</w:t>
            </w:r>
          </w:p>
        </w:tc>
        <w:tc>
          <w:tcPr>
            <w:tcW w:w="316" w:type="pct"/>
            <w:tcMar>
              <w:left w:w="43" w:type="dxa"/>
              <w:right w:w="43" w:type="dxa"/>
            </w:tcMar>
            <w:vAlign w:val="center"/>
          </w:tcPr>
          <w:p w14:paraId="3CEDF86C" w14:textId="2B469609" w:rsidR="00507A3B" w:rsidRPr="006D2A51" w:rsidRDefault="00507A3B" w:rsidP="008242D8">
            <w:pPr>
              <w:jc w:val="center"/>
              <w:rPr>
                <w:b/>
                <w:sz w:val="20"/>
              </w:rPr>
            </w:pPr>
            <w:r w:rsidRPr="006D2A51">
              <w:rPr>
                <w:b/>
                <w:sz w:val="20"/>
              </w:rPr>
              <w:t>2028</w:t>
            </w:r>
          </w:p>
        </w:tc>
        <w:tc>
          <w:tcPr>
            <w:tcW w:w="310" w:type="pct"/>
            <w:tcMar>
              <w:left w:w="43" w:type="dxa"/>
              <w:right w:w="43" w:type="dxa"/>
            </w:tcMar>
            <w:vAlign w:val="center"/>
          </w:tcPr>
          <w:p w14:paraId="24B9A4DD" w14:textId="4F7590BA" w:rsidR="00507A3B" w:rsidRPr="006D2A51" w:rsidRDefault="00507A3B" w:rsidP="008242D8">
            <w:pPr>
              <w:jc w:val="center"/>
              <w:rPr>
                <w:b/>
                <w:sz w:val="20"/>
              </w:rPr>
            </w:pPr>
            <w:r w:rsidRPr="006D2A51">
              <w:rPr>
                <w:b/>
                <w:sz w:val="20"/>
              </w:rPr>
              <w:t>2029</w:t>
            </w:r>
          </w:p>
        </w:tc>
        <w:tc>
          <w:tcPr>
            <w:tcW w:w="446" w:type="pct"/>
            <w:tcMar>
              <w:left w:w="43" w:type="dxa"/>
              <w:right w:w="43" w:type="dxa"/>
            </w:tcMar>
            <w:vAlign w:val="center"/>
          </w:tcPr>
          <w:p w14:paraId="4B5D61F2" w14:textId="702DB65B" w:rsidR="00507A3B" w:rsidRPr="006D2A51" w:rsidRDefault="00507A3B" w:rsidP="008242D8">
            <w:pPr>
              <w:jc w:val="center"/>
              <w:rPr>
                <w:b/>
                <w:sz w:val="20"/>
              </w:rPr>
            </w:pPr>
            <w:r w:rsidRPr="006D2A51">
              <w:rPr>
                <w:b/>
                <w:sz w:val="20"/>
              </w:rPr>
              <w:t>2030</w:t>
            </w:r>
          </w:p>
        </w:tc>
        <w:tc>
          <w:tcPr>
            <w:tcW w:w="446" w:type="pct"/>
            <w:shd w:val="clear" w:color="auto" w:fill="auto"/>
            <w:tcMar>
              <w:left w:w="43" w:type="dxa"/>
              <w:right w:w="43" w:type="dxa"/>
            </w:tcMar>
            <w:vAlign w:val="center"/>
          </w:tcPr>
          <w:p w14:paraId="58834F84" w14:textId="77777777" w:rsidR="00507A3B" w:rsidRPr="006D2A51" w:rsidRDefault="00507A3B" w:rsidP="008242D8">
            <w:pPr>
              <w:jc w:val="center"/>
              <w:rPr>
                <w:b/>
                <w:sz w:val="20"/>
              </w:rPr>
            </w:pPr>
            <w:r w:rsidRPr="006D2A51">
              <w:rPr>
                <w:b/>
                <w:sz w:val="20"/>
              </w:rPr>
              <w:t>Total</w:t>
            </w:r>
          </w:p>
        </w:tc>
      </w:tr>
      <w:tr w:rsidR="006D2A51" w:rsidRPr="006D2A51" w14:paraId="5F0626FA" w14:textId="77777777" w:rsidTr="00425DED">
        <w:trPr>
          <w:trHeight w:val="66"/>
        </w:trPr>
        <w:tc>
          <w:tcPr>
            <w:tcW w:w="1582" w:type="pct"/>
            <w:gridSpan w:val="3"/>
            <w:shd w:val="clear" w:color="auto" w:fill="auto"/>
            <w:tcMar>
              <w:left w:w="43" w:type="dxa"/>
              <w:right w:w="43" w:type="dxa"/>
            </w:tcMar>
          </w:tcPr>
          <w:p w14:paraId="2E6C0C06" w14:textId="77777777" w:rsidR="00507A3B" w:rsidRPr="006D2A51" w:rsidRDefault="00507A3B" w:rsidP="008242D8">
            <w:pPr>
              <w:tabs>
                <w:tab w:val="left" w:pos="8280"/>
              </w:tabs>
              <w:spacing w:after="60"/>
              <w:jc w:val="left"/>
              <w:rPr>
                <w:sz w:val="20"/>
              </w:rPr>
            </w:pPr>
            <w:r w:rsidRPr="006D2A51">
              <w:rPr>
                <w:sz w:val="20"/>
              </w:rPr>
              <w:t>Montreal Protocol consumption limits</w:t>
            </w:r>
          </w:p>
        </w:tc>
        <w:tc>
          <w:tcPr>
            <w:tcW w:w="407" w:type="pct"/>
            <w:shd w:val="clear" w:color="auto" w:fill="auto"/>
            <w:tcMar>
              <w:left w:w="43" w:type="dxa"/>
              <w:right w:w="43" w:type="dxa"/>
            </w:tcMar>
          </w:tcPr>
          <w:p w14:paraId="0216143B" w14:textId="793358EC" w:rsidR="00507A3B" w:rsidRPr="006D2A51" w:rsidRDefault="00507A3B" w:rsidP="008242D8">
            <w:pPr>
              <w:tabs>
                <w:tab w:val="left" w:pos="8280"/>
              </w:tabs>
              <w:spacing w:after="60"/>
              <w:jc w:val="right"/>
              <w:rPr>
                <w:sz w:val="20"/>
              </w:rPr>
            </w:pPr>
            <w:r w:rsidRPr="006D2A51">
              <w:rPr>
                <w:sz w:val="20"/>
              </w:rPr>
              <w:t>16.18</w:t>
            </w:r>
          </w:p>
        </w:tc>
        <w:tc>
          <w:tcPr>
            <w:tcW w:w="363" w:type="pct"/>
            <w:tcMar>
              <w:left w:w="43" w:type="dxa"/>
              <w:right w:w="43" w:type="dxa"/>
            </w:tcMar>
          </w:tcPr>
          <w:p w14:paraId="2412CAF1" w14:textId="2B8C2C9D" w:rsidR="00507A3B" w:rsidRPr="006D2A51" w:rsidRDefault="00507A3B" w:rsidP="008242D8">
            <w:pPr>
              <w:tabs>
                <w:tab w:val="left" w:pos="8280"/>
              </w:tabs>
              <w:spacing w:after="60"/>
              <w:jc w:val="right"/>
              <w:rPr>
                <w:sz w:val="20"/>
              </w:rPr>
            </w:pPr>
            <w:r w:rsidRPr="006D2A51">
              <w:rPr>
                <w:sz w:val="20"/>
              </w:rPr>
              <w:t>16.18</w:t>
            </w:r>
          </w:p>
        </w:tc>
        <w:tc>
          <w:tcPr>
            <w:tcW w:w="407" w:type="pct"/>
            <w:tcMar>
              <w:left w:w="43" w:type="dxa"/>
              <w:right w:w="43" w:type="dxa"/>
            </w:tcMar>
          </w:tcPr>
          <w:p w14:paraId="0000392D" w14:textId="728511A5" w:rsidR="00507A3B" w:rsidRPr="006D2A51" w:rsidRDefault="00507A3B" w:rsidP="008242D8">
            <w:pPr>
              <w:tabs>
                <w:tab w:val="left" w:pos="8280"/>
              </w:tabs>
              <w:spacing w:after="60"/>
              <w:jc w:val="right"/>
              <w:rPr>
                <w:sz w:val="20"/>
              </w:rPr>
            </w:pPr>
            <w:r w:rsidRPr="006D2A51">
              <w:rPr>
                <w:sz w:val="20"/>
              </w:rPr>
              <w:t>8.09</w:t>
            </w:r>
          </w:p>
        </w:tc>
        <w:tc>
          <w:tcPr>
            <w:tcW w:w="317" w:type="pct"/>
            <w:tcMar>
              <w:left w:w="43" w:type="dxa"/>
              <w:right w:w="43" w:type="dxa"/>
            </w:tcMar>
          </w:tcPr>
          <w:p w14:paraId="239E319D" w14:textId="35A70853" w:rsidR="00507A3B" w:rsidRPr="006D2A51" w:rsidRDefault="00507A3B" w:rsidP="008242D8">
            <w:pPr>
              <w:tabs>
                <w:tab w:val="left" w:pos="8280"/>
              </w:tabs>
              <w:spacing w:after="60"/>
              <w:jc w:val="right"/>
              <w:rPr>
                <w:sz w:val="20"/>
              </w:rPr>
            </w:pPr>
            <w:r w:rsidRPr="006D2A51">
              <w:rPr>
                <w:sz w:val="20"/>
              </w:rPr>
              <w:t>8.09</w:t>
            </w:r>
          </w:p>
        </w:tc>
        <w:tc>
          <w:tcPr>
            <w:tcW w:w="408" w:type="pct"/>
            <w:tcMar>
              <w:left w:w="43" w:type="dxa"/>
              <w:right w:w="43" w:type="dxa"/>
            </w:tcMar>
          </w:tcPr>
          <w:p w14:paraId="06E22BB5" w14:textId="394F7EFC" w:rsidR="00507A3B" w:rsidRPr="006D2A51" w:rsidRDefault="00507A3B" w:rsidP="008242D8">
            <w:pPr>
              <w:tabs>
                <w:tab w:val="left" w:pos="8280"/>
              </w:tabs>
              <w:spacing w:after="60"/>
              <w:jc w:val="right"/>
              <w:rPr>
                <w:sz w:val="20"/>
              </w:rPr>
            </w:pPr>
            <w:r w:rsidRPr="006D2A51">
              <w:rPr>
                <w:sz w:val="20"/>
              </w:rPr>
              <w:t>8.09</w:t>
            </w:r>
          </w:p>
        </w:tc>
        <w:tc>
          <w:tcPr>
            <w:tcW w:w="316" w:type="pct"/>
            <w:tcMar>
              <w:left w:w="43" w:type="dxa"/>
              <w:right w:w="43" w:type="dxa"/>
            </w:tcMar>
          </w:tcPr>
          <w:p w14:paraId="526BCCE0" w14:textId="0A32C63C" w:rsidR="00507A3B" w:rsidRPr="006D2A51" w:rsidRDefault="008242D8" w:rsidP="008242D8">
            <w:pPr>
              <w:tabs>
                <w:tab w:val="left" w:pos="8280"/>
              </w:tabs>
              <w:spacing w:after="60"/>
              <w:jc w:val="right"/>
              <w:rPr>
                <w:sz w:val="20"/>
              </w:rPr>
            </w:pPr>
            <w:r w:rsidRPr="006D2A51">
              <w:rPr>
                <w:sz w:val="20"/>
              </w:rPr>
              <w:t>8.09</w:t>
            </w:r>
          </w:p>
        </w:tc>
        <w:tc>
          <w:tcPr>
            <w:tcW w:w="310" w:type="pct"/>
            <w:tcMar>
              <w:left w:w="43" w:type="dxa"/>
              <w:right w:w="43" w:type="dxa"/>
            </w:tcMar>
          </w:tcPr>
          <w:p w14:paraId="0D19FCEC" w14:textId="625A5C5C" w:rsidR="00507A3B" w:rsidRPr="006D2A51" w:rsidRDefault="008242D8" w:rsidP="008242D8">
            <w:pPr>
              <w:tabs>
                <w:tab w:val="left" w:pos="8280"/>
              </w:tabs>
              <w:spacing w:after="60"/>
              <w:jc w:val="right"/>
              <w:rPr>
                <w:sz w:val="20"/>
              </w:rPr>
            </w:pPr>
            <w:r w:rsidRPr="006D2A51">
              <w:rPr>
                <w:sz w:val="20"/>
              </w:rPr>
              <w:t>8.09</w:t>
            </w:r>
          </w:p>
        </w:tc>
        <w:tc>
          <w:tcPr>
            <w:tcW w:w="446" w:type="pct"/>
            <w:tcMar>
              <w:left w:w="43" w:type="dxa"/>
              <w:right w:w="43" w:type="dxa"/>
            </w:tcMar>
          </w:tcPr>
          <w:p w14:paraId="2DB36D96" w14:textId="0A32577B" w:rsidR="00507A3B" w:rsidRPr="006D2A51" w:rsidRDefault="008242D8" w:rsidP="004F04B1">
            <w:pPr>
              <w:tabs>
                <w:tab w:val="left" w:pos="8280"/>
              </w:tabs>
              <w:spacing w:after="60"/>
              <w:jc w:val="right"/>
              <w:rPr>
                <w:sz w:val="20"/>
              </w:rPr>
            </w:pPr>
            <w:r w:rsidRPr="006D2A51">
              <w:rPr>
                <w:sz w:val="20"/>
              </w:rPr>
              <w:t>0.</w:t>
            </w:r>
            <w:r w:rsidR="004F04B1" w:rsidRPr="006D2A51">
              <w:rPr>
                <w:sz w:val="20"/>
              </w:rPr>
              <w:t>00</w:t>
            </w:r>
          </w:p>
        </w:tc>
        <w:tc>
          <w:tcPr>
            <w:tcW w:w="446" w:type="pct"/>
            <w:tcMar>
              <w:left w:w="43" w:type="dxa"/>
              <w:right w:w="43" w:type="dxa"/>
            </w:tcMar>
          </w:tcPr>
          <w:p w14:paraId="577FDB1F" w14:textId="77777777" w:rsidR="00507A3B" w:rsidRPr="006D2A51" w:rsidRDefault="00507A3B" w:rsidP="008242D8">
            <w:pPr>
              <w:tabs>
                <w:tab w:val="left" w:pos="8280"/>
              </w:tabs>
              <w:spacing w:after="60"/>
              <w:jc w:val="right"/>
              <w:rPr>
                <w:sz w:val="20"/>
              </w:rPr>
            </w:pPr>
            <w:r w:rsidRPr="006D2A51">
              <w:rPr>
                <w:sz w:val="20"/>
              </w:rPr>
              <w:t>n/a</w:t>
            </w:r>
          </w:p>
        </w:tc>
      </w:tr>
      <w:tr w:rsidR="006D2A51" w:rsidRPr="006D2A51" w14:paraId="2CB6759D" w14:textId="77777777" w:rsidTr="00425DED">
        <w:trPr>
          <w:trHeight w:val="66"/>
        </w:trPr>
        <w:tc>
          <w:tcPr>
            <w:tcW w:w="1582" w:type="pct"/>
            <w:gridSpan w:val="3"/>
            <w:shd w:val="clear" w:color="auto" w:fill="auto"/>
            <w:tcMar>
              <w:left w:w="43" w:type="dxa"/>
              <w:right w:w="43" w:type="dxa"/>
            </w:tcMar>
          </w:tcPr>
          <w:p w14:paraId="0A12222F" w14:textId="77777777" w:rsidR="00507A3B" w:rsidRPr="006D2A51" w:rsidRDefault="00507A3B" w:rsidP="008242D8">
            <w:pPr>
              <w:tabs>
                <w:tab w:val="left" w:pos="8280"/>
              </w:tabs>
              <w:spacing w:after="60"/>
              <w:jc w:val="left"/>
              <w:rPr>
                <w:sz w:val="20"/>
              </w:rPr>
            </w:pPr>
            <w:r w:rsidRPr="006D2A51">
              <w:rPr>
                <w:sz w:val="20"/>
              </w:rPr>
              <w:t>Maximum allowable consumption (ODP tonnes)</w:t>
            </w:r>
          </w:p>
        </w:tc>
        <w:tc>
          <w:tcPr>
            <w:tcW w:w="407" w:type="pct"/>
            <w:shd w:val="clear" w:color="auto" w:fill="auto"/>
            <w:tcMar>
              <w:left w:w="43" w:type="dxa"/>
              <w:right w:w="43" w:type="dxa"/>
            </w:tcMar>
          </w:tcPr>
          <w:p w14:paraId="74B624FC" w14:textId="68E4DBC8" w:rsidR="00507A3B" w:rsidRPr="006D2A51" w:rsidRDefault="008242D8" w:rsidP="008242D8">
            <w:pPr>
              <w:tabs>
                <w:tab w:val="left" w:pos="8280"/>
              </w:tabs>
              <w:spacing w:after="60"/>
              <w:jc w:val="right"/>
              <w:rPr>
                <w:sz w:val="20"/>
              </w:rPr>
            </w:pPr>
            <w:r w:rsidRPr="006D2A51">
              <w:rPr>
                <w:sz w:val="20"/>
              </w:rPr>
              <w:t>11.10</w:t>
            </w:r>
          </w:p>
        </w:tc>
        <w:tc>
          <w:tcPr>
            <w:tcW w:w="363" w:type="pct"/>
            <w:tcMar>
              <w:left w:w="43" w:type="dxa"/>
              <w:right w:w="43" w:type="dxa"/>
            </w:tcMar>
          </w:tcPr>
          <w:p w14:paraId="0AB5D56E" w14:textId="2293A952" w:rsidR="00507A3B" w:rsidRPr="006D2A51" w:rsidRDefault="008242D8" w:rsidP="008242D8">
            <w:pPr>
              <w:tabs>
                <w:tab w:val="left" w:pos="8280"/>
              </w:tabs>
              <w:spacing w:after="60"/>
              <w:jc w:val="right"/>
              <w:rPr>
                <w:sz w:val="20"/>
              </w:rPr>
            </w:pPr>
            <w:r w:rsidRPr="006D2A51">
              <w:rPr>
                <w:sz w:val="20"/>
              </w:rPr>
              <w:t>11.1</w:t>
            </w:r>
            <w:r w:rsidR="00F80EBB" w:rsidRPr="006D2A51">
              <w:rPr>
                <w:sz w:val="20"/>
              </w:rPr>
              <w:t>0</w:t>
            </w:r>
          </w:p>
        </w:tc>
        <w:tc>
          <w:tcPr>
            <w:tcW w:w="407" w:type="pct"/>
            <w:tcMar>
              <w:left w:w="43" w:type="dxa"/>
              <w:right w:w="43" w:type="dxa"/>
            </w:tcMar>
          </w:tcPr>
          <w:p w14:paraId="7CC9966D" w14:textId="2418D884" w:rsidR="00507A3B" w:rsidRPr="006D2A51" w:rsidRDefault="008242D8" w:rsidP="008242D8">
            <w:pPr>
              <w:tabs>
                <w:tab w:val="left" w:pos="8280"/>
              </w:tabs>
              <w:spacing w:after="60"/>
              <w:jc w:val="right"/>
              <w:rPr>
                <w:sz w:val="20"/>
              </w:rPr>
            </w:pPr>
            <w:r w:rsidRPr="006D2A51">
              <w:rPr>
                <w:sz w:val="20"/>
              </w:rPr>
              <w:t>5.55</w:t>
            </w:r>
          </w:p>
        </w:tc>
        <w:tc>
          <w:tcPr>
            <w:tcW w:w="317" w:type="pct"/>
            <w:tcMar>
              <w:left w:w="43" w:type="dxa"/>
              <w:right w:w="43" w:type="dxa"/>
            </w:tcMar>
          </w:tcPr>
          <w:p w14:paraId="5C9CE003" w14:textId="445E0544" w:rsidR="00507A3B" w:rsidRPr="006D2A51" w:rsidRDefault="008242D8" w:rsidP="008242D8">
            <w:pPr>
              <w:tabs>
                <w:tab w:val="left" w:pos="8280"/>
              </w:tabs>
              <w:spacing w:after="60"/>
              <w:jc w:val="right"/>
              <w:rPr>
                <w:sz w:val="20"/>
              </w:rPr>
            </w:pPr>
            <w:r w:rsidRPr="006D2A51">
              <w:rPr>
                <w:sz w:val="20"/>
              </w:rPr>
              <w:t>5.55</w:t>
            </w:r>
          </w:p>
        </w:tc>
        <w:tc>
          <w:tcPr>
            <w:tcW w:w="408" w:type="pct"/>
            <w:tcMar>
              <w:left w:w="43" w:type="dxa"/>
              <w:right w:w="43" w:type="dxa"/>
            </w:tcMar>
          </w:tcPr>
          <w:p w14:paraId="094ABC38" w14:textId="4B2C5885" w:rsidR="00507A3B" w:rsidRPr="006D2A51" w:rsidRDefault="008242D8" w:rsidP="008242D8">
            <w:pPr>
              <w:tabs>
                <w:tab w:val="left" w:pos="8280"/>
              </w:tabs>
              <w:spacing w:after="60"/>
              <w:jc w:val="right"/>
              <w:rPr>
                <w:sz w:val="20"/>
              </w:rPr>
            </w:pPr>
            <w:r w:rsidRPr="006D2A51">
              <w:rPr>
                <w:sz w:val="20"/>
              </w:rPr>
              <w:t>5.55</w:t>
            </w:r>
          </w:p>
        </w:tc>
        <w:tc>
          <w:tcPr>
            <w:tcW w:w="316" w:type="pct"/>
            <w:tcMar>
              <w:left w:w="43" w:type="dxa"/>
              <w:right w:w="43" w:type="dxa"/>
            </w:tcMar>
          </w:tcPr>
          <w:p w14:paraId="6154E0A8" w14:textId="56A0D02C" w:rsidR="00507A3B" w:rsidRPr="006D2A51" w:rsidRDefault="008242D8" w:rsidP="008242D8">
            <w:pPr>
              <w:tabs>
                <w:tab w:val="left" w:pos="8280"/>
              </w:tabs>
              <w:spacing w:after="60"/>
              <w:jc w:val="right"/>
              <w:rPr>
                <w:sz w:val="20"/>
              </w:rPr>
            </w:pPr>
            <w:r w:rsidRPr="006D2A51">
              <w:rPr>
                <w:sz w:val="20"/>
              </w:rPr>
              <w:t>5.55</w:t>
            </w:r>
          </w:p>
        </w:tc>
        <w:tc>
          <w:tcPr>
            <w:tcW w:w="310" w:type="pct"/>
            <w:tcMar>
              <w:left w:w="43" w:type="dxa"/>
              <w:right w:w="43" w:type="dxa"/>
            </w:tcMar>
          </w:tcPr>
          <w:p w14:paraId="1A7E3E0D" w14:textId="0561C718" w:rsidR="00507A3B" w:rsidRPr="006D2A51" w:rsidRDefault="008242D8" w:rsidP="008242D8">
            <w:pPr>
              <w:tabs>
                <w:tab w:val="left" w:pos="8280"/>
              </w:tabs>
              <w:spacing w:after="60"/>
              <w:jc w:val="right"/>
              <w:rPr>
                <w:sz w:val="20"/>
              </w:rPr>
            </w:pPr>
            <w:r w:rsidRPr="006D2A51">
              <w:rPr>
                <w:sz w:val="20"/>
              </w:rPr>
              <w:t>5.55</w:t>
            </w:r>
          </w:p>
        </w:tc>
        <w:tc>
          <w:tcPr>
            <w:tcW w:w="446" w:type="pct"/>
            <w:tcMar>
              <w:left w:w="43" w:type="dxa"/>
              <w:right w:w="43" w:type="dxa"/>
            </w:tcMar>
          </w:tcPr>
          <w:p w14:paraId="13235DC1" w14:textId="6C7D4621" w:rsidR="00507A3B" w:rsidRPr="006D2A51" w:rsidRDefault="008242D8" w:rsidP="008242D8">
            <w:pPr>
              <w:tabs>
                <w:tab w:val="left" w:pos="8280"/>
              </w:tabs>
              <w:spacing w:after="60"/>
              <w:jc w:val="right"/>
              <w:rPr>
                <w:sz w:val="20"/>
              </w:rPr>
            </w:pPr>
            <w:r w:rsidRPr="006D2A51">
              <w:rPr>
                <w:sz w:val="20"/>
              </w:rPr>
              <w:t>0</w:t>
            </w:r>
            <w:r w:rsidR="000B6002" w:rsidRPr="006D2A51">
              <w:rPr>
                <w:sz w:val="20"/>
              </w:rPr>
              <w:t>.00</w:t>
            </w:r>
          </w:p>
        </w:tc>
        <w:tc>
          <w:tcPr>
            <w:tcW w:w="446" w:type="pct"/>
            <w:tcMar>
              <w:left w:w="43" w:type="dxa"/>
              <w:right w:w="43" w:type="dxa"/>
            </w:tcMar>
          </w:tcPr>
          <w:p w14:paraId="4ED06B70" w14:textId="77777777" w:rsidR="00507A3B" w:rsidRPr="006D2A51" w:rsidRDefault="00507A3B" w:rsidP="008242D8">
            <w:pPr>
              <w:tabs>
                <w:tab w:val="left" w:pos="8280"/>
              </w:tabs>
              <w:spacing w:after="60"/>
              <w:jc w:val="right"/>
              <w:rPr>
                <w:sz w:val="20"/>
              </w:rPr>
            </w:pPr>
            <w:r w:rsidRPr="006D2A51">
              <w:rPr>
                <w:sz w:val="20"/>
              </w:rPr>
              <w:t>n/a</w:t>
            </w:r>
          </w:p>
        </w:tc>
      </w:tr>
      <w:tr w:rsidR="006D2A51" w:rsidRPr="006D2A51" w14:paraId="480B2F4E" w14:textId="77777777" w:rsidTr="00425DED">
        <w:trPr>
          <w:trHeight w:val="59"/>
        </w:trPr>
        <w:tc>
          <w:tcPr>
            <w:tcW w:w="578" w:type="pct"/>
            <w:vMerge w:val="restart"/>
            <w:shd w:val="clear" w:color="auto" w:fill="auto"/>
            <w:tcMar>
              <w:left w:w="43" w:type="dxa"/>
              <w:right w:w="43" w:type="dxa"/>
            </w:tcMar>
            <w:vAlign w:val="center"/>
          </w:tcPr>
          <w:p w14:paraId="6ECADE46" w14:textId="77777777" w:rsidR="004F04B1" w:rsidRPr="006D2A51" w:rsidRDefault="004F04B1" w:rsidP="004F04B1">
            <w:pPr>
              <w:tabs>
                <w:tab w:val="left" w:pos="8280"/>
              </w:tabs>
              <w:spacing w:after="60"/>
              <w:jc w:val="left"/>
              <w:rPr>
                <w:sz w:val="20"/>
              </w:rPr>
            </w:pPr>
            <w:r w:rsidRPr="006D2A51">
              <w:rPr>
                <w:sz w:val="20"/>
                <w:szCs w:val="20"/>
              </w:rPr>
              <w:t>Project</w:t>
            </w:r>
            <w:r w:rsidRPr="006D2A51">
              <w:rPr>
                <w:sz w:val="20"/>
              </w:rPr>
              <w:t xml:space="preserve"> costs requested in principle (US $)</w:t>
            </w:r>
          </w:p>
        </w:tc>
        <w:tc>
          <w:tcPr>
            <w:tcW w:w="370" w:type="pct"/>
            <w:vMerge w:val="restart"/>
            <w:shd w:val="clear" w:color="auto" w:fill="auto"/>
            <w:tcMar>
              <w:left w:w="43" w:type="dxa"/>
              <w:right w:w="43" w:type="dxa"/>
            </w:tcMar>
            <w:vAlign w:val="center"/>
          </w:tcPr>
          <w:p w14:paraId="77BE2640" w14:textId="29E9B7D7" w:rsidR="004F04B1" w:rsidRPr="006D2A51" w:rsidRDefault="004F04B1" w:rsidP="004F04B1">
            <w:pPr>
              <w:tabs>
                <w:tab w:val="left" w:pos="8280"/>
              </w:tabs>
              <w:spacing w:after="60"/>
              <w:jc w:val="center"/>
              <w:rPr>
                <w:sz w:val="20"/>
              </w:rPr>
            </w:pPr>
            <w:r w:rsidRPr="006D2A51">
              <w:rPr>
                <w:sz w:val="20"/>
              </w:rPr>
              <w:t>UNEP</w:t>
            </w:r>
          </w:p>
        </w:tc>
        <w:tc>
          <w:tcPr>
            <w:tcW w:w="634" w:type="pct"/>
            <w:shd w:val="clear" w:color="auto" w:fill="auto"/>
            <w:tcMar>
              <w:left w:w="43" w:type="dxa"/>
              <w:right w:w="43" w:type="dxa"/>
            </w:tcMar>
          </w:tcPr>
          <w:p w14:paraId="54CE6B25" w14:textId="77777777" w:rsidR="004F04B1" w:rsidRPr="006D2A51" w:rsidRDefault="004F04B1" w:rsidP="004F04B1">
            <w:pPr>
              <w:tabs>
                <w:tab w:val="left" w:pos="8280"/>
              </w:tabs>
              <w:spacing w:after="60"/>
              <w:jc w:val="left"/>
              <w:rPr>
                <w:sz w:val="20"/>
              </w:rPr>
            </w:pPr>
            <w:r w:rsidRPr="006D2A51">
              <w:rPr>
                <w:sz w:val="20"/>
              </w:rPr>
              <w:t>Project costs</w:t>
            </w:r>
          </w:p>
        </w:tc>
        <w:tc>
          <w:tcPr>
            <w:tcW w:w="407" w:type="pct"/>
            <w:shd w:val="clear" w:color="auto" w:fill="auto"/>
            <w:tcMar>
              <w:left w:w="43" w:type="dxa"/>
              <w:right w:w="43" w:type="dxa"/>
            </w:tcMar>
          </w:tcPr>
          <w:p w14:paraId="0DF15B10" w14:textId="3E46C537" w:rsidR="004F04B1" w:rsidRPr="006D2A51" w:rsidRDefault="004F04B1" w:rsidP="004F04B1">
            <w:pPr>
              <w:tabs>
                <w:tab w:val="left" w:pos="8280"/>
              </w:tabs>
              <w:spacing w:after="60"/>
              <w:jc w:val="right"/>
              <w:rPr>
                <w:sz w:val="20"/>
              </w:rPr>
            </w:pPr>
            <w:r w:rsidRPr="006D2A51">
              <w:rPr>
                <w:sz w:val="20"/>
              </w:rPr>
              <w:t>120,000</w:t>
            </w:r>
          </w:p>
        </w:tc>
        <w:tc>
          <w:tcPr>
            <w:tcW w:w="363" w:type="pct"/>
            <w:tcMar>
              <w:left w:w="43" w:type="dxa"/>
              <w:right w:w="43" w:type="dxa"/>
            </w:tcMar>
          </w:tcPr>
          <w:p w14:paraId="7F3F2882" w14:textId="05B2188A" w:rsidR="004F04B1" w:rsidRPr="006D2A51" w:rsidRDefault="004F04B1" w:rsidP="004F04B1">
            <w:pPr>
              <w:tabs>
                <w:tab w:val="left" w:pos="8280"/>
              </w:tabs>
              <w:spacing w:after="60"/>
              <w:jc w:val="right"/>
              <w:rPr>
                <w:sz w:val="20"/>
              </w:rPr>
            </w:pPr>
            <w:r w:rsidRPr="006D2A51">
              <w:rPr>
                <w:sz w:val="20"/>
              </w:rPr>
              <w:t>0</w:t>
            </w:r>
          </w:p>
        </w:tc>
        <w:tc>
          <w:tcPr>
            <w:tcW w:w="407" w:type="pct"/>
            <w:tcMar>
              <w:left w:w="43" w:type="dxa"/>
              <w:right w:w="43" w:type="dxa"/>
            </w:tcMar>
          </w:tcPr>
          <w:p w14:paraId="3502102B" w14:textId="5FE2FB5B" w:rsidR="004F04B1" w:rsidRPr="006D2A51" w:rsidRDefault="004F04B1" w:rsidP="004F04B1">
            <w:pPr>
              <w:tabs>
                <w:tab w:val="left" w:pos="8280"/>
              </w:tabs>
              <w:spacing w:after="60"/>
              <w:jc w:val="right"/>
              <w:rPr>
                <w:sz w:val="20"/>
              </w:rPr>
            </w:pPr>
            <w:r w:rsidRPr="006D2A51">
              <w:rPr>
                <w:sz w:val="20"/>
              </w:rPr>
              <w:t>206,750</w:t>
            </w:r>
          </w:p>
        </w:tc>
        <w:tc>
          <w:tcPr>
            <w:tcW w:w="317" w:type="pct"/>
            <w:tcMar>
              <w:left w:w="43" w:type="dxa"/>
              <w:right w:w="43" w:type="dxa"/>
            </w:tcMar>
          </w:tcPr>
          <w:p w14:paraId="2B330EB9" w14:textId="281927B8" w:rsidR="004F04B1" w:rsidRPr="006D2A51" w:rsidRDefault="004F04B1" w:rsidP="004F04B1">
            <w:pPr>
              <w:tabs>
                <w:tab w:val="left" w:pos="8280"/>
              </w:tabs>
              <w:spacing w:after="60"/>
              <w:jc w:val="right"/>
              <w:rPr>
                <w:sz w:val="20"/>
              </w:rPr>
            </w:pPr>
            <w:r w:rsidRPr="006D2A51">
              <w:rPr>
                <w:sz w:val="20"/>
              </w:rPr>
              <w:t>0</w:t>
            </w:r>
          </w:p>
        </w:tc>
        <w:tc>
          <w:tcPr>
            <w:tcW w:w="408" w:type="pct"/>
            <w:tcMar>
              <w:left w:w="43" w:type="dxa"/>
              <w:right w:w="43" w:type="dxa"/>
            </w:tcMar>
          </w:tcPr>
          <w:p w14:paraId="60C8A586" w14:textId="23FDD910" w:rsidR="004F04B1" w:rsidRPr="006D2A51" w:rsidRDefault="004F04B1" w:rsidP="004F04B1">
            <w:pPr>
              <w:tabs>
                <w:tab w:val="left" w:pos="8280"/>
              </w:tabs>
              <w:spacing w:after="60"/>
              <w:jc w:val="right"/>
              <w:rPr>
                <w:sz w:val="20"/>
              </w:rPr>
            </w:pPr>
            <w:r w:rsidRPr="006D2A51">
              <w:rPr>
                <w:sz w:val="20"/>
              </w:rPr>
              <w:t>140,000</w:t>
            </w:r>
          </w:p>
        </w:tc>
        <w:tc>
          <w:tcPr>
            <w:tcW w:w="316" w:type="pct"/>
            <w:tcMar>
              <w:left w:w="43" w:type="dxa"/>
              <w:right w:w="43" w:type="dxa"/>
            </w:tcMar>
          </w:tcPr>
          <w:p w14:paraId="542DD06E" w14:textId="167D4729" w:rsidR="004F04B1" w:rsidRPr="006D2A51" w:rsidRDefault="004F04B1" w:rsidP="004F04B1">
            <w:pPr>
              <w:tabs>
                <w:tab w:val="left" w:pos="8280"/>
              </w:tabs>
              <w:spacing w:after="60"/>
              <w:jc w:val="right"/>
              <w:rPr>
                <w:sz w:val="20"/>
              </w:rPr>
            </w:pPr>
            <w:r w:rsidRPr="006D2A51">
              <w:rPr>
                <w:sz w:val="20"/>
              </w:rPr>
              <w:t>0</w:t>
            </w:r>
          </w:p>
        </w:tc>
        <w:tc>
          <w:tcPr>
            <w:tcW w:w="310" w:type="pct"/>
            <w:tcMar>
              <w:left w:w="43" w:type="dxa"/>
              <w:right w:w="43" w:type="dxa"/>
            </w:tcMar>
          </w:tcPr>
          <w:p w14:paraId="624AEB87" w14:textId="0F47603D" w:rsidR="004F04B1" w:rsidRPr="006D2A51" w:rsidRDefault="004F04B1" w:rsidP="004F04B1">
            <w:pPr>
              <w:tabs>
                <w:tab w:val="left" w:pos="8280"/>
              </w:tabs>
              <w:spacing w:after="60"/>
              <w:jc w:val="right"/>
              <w:rPr>
                <w:sz w:val="20"/>
              </w:rPr>
            </w:pPr>
            <w:r w:rsidRPr="006D2A51">
              <w:rPr>
                <w:sz w:val="20"/>
              </w:rPr>
              <w:t>0</w:t>
            </w:r>
          </w:p>
        </w:tc>
        <w:tc>
          <w:tcPr>
            <w:tcW w:w="446" w:type="pct"/>
            <w:tcMar>
              <w:left w:w="43" w:type="dxa"/>
              <w:right w:w="43" w:type="dxa"/>
            </w:tcMar>
          </w:tcPr>
          <w:p w14:paraId="0C82E91D" w14:textId="2A99CBF6" w:rsidR="004F04B1" w:rsidRPr="006D2A51" w:rsidRDefault="004F04B1" w:rsidP="004F04B1">
            <w:pPr>
              <w:tabs>
                <w:tab w:val="left" w:pos="8280"/>
              </w:tabs>
              <w:spacing w:after="60"/>
              <w:jc w:val="right"/>
              <w:rPr>
                <w:sz w:val="20"/>
              </w:rPr>
            </w:pPr>
            <w:r w:rsidRPr="006D2A51">
              <w:rPr>
                <w:sz w:val="20"/>
              </w:rPr>
              <w:t>166,750</w:t>
            </w:r>
          </w:p>
        </w:tc>
        <w:tc>
          <w:tcPr>
            <w:tcW w:w="446" w:type="pct"/>
            <w:tcMar>
              <w:left w:w="43" w:type="dxa"/>
              <w:right w:w="43" w:type="dxa"/>
            </w:tcMar>
          </w:tcPr>
          <w:p w14:paraId="1535B270" w14:textId="79941482" w:rsidR="004F04B1" w:rsidRPr="006D2A51" w:rsidRDefault="004F04B1" w:rsidP="004F04B1">
            <w:pPr>
              <w:tabs>
                <w:tab w:val="left" w:pos="8280"/>
              </w:tabs>
              <w:spacing w:after="60"/>
              <w:jc w:val="right"/>
              <w:rPr>
                <w:sz w:val="20"/>
              </w:rPr>
            </w:pPr>
            <w:r w:rsidRPr="006D2A51">
              <w:rPr>
                <w:sz w:val="20"/>
              </w:rPr>
              <w:t>633,500</w:t>
            </w:r>
          </w:p>
        </w:tc>
      </w:tr>
      <w:tr w:rsidR="006D2A51" w:rsidRPr="006D2A51" w14:paraId="6FD948F2" w14:textId="77777777" w:rsidTr="00425DED">
        <w:trPr>
          <w:trHeight w:val="128"/>
        </w:trPr>
        <w:tc>
          <w:tcPr>
            <w:tcW w:w="578" w:type="pct"/>
            <w:vMerge/>
            <w:shd w:val="clear" w:color="auto" w:fill="auto"/>
            <w:tcMar>
              <w:left w:w="43" w:type="dxa"/>
              <w:right w:w="43" w:type="dxa"/>
            </w:tcMar>
          </w:tcPr>
          <w:p w14:paraId="70229B26" w14:textId="77777777" w:rsidR="004F04B1" w:rsidRPr="006D2A51" w:rsidRDefault="004F04B1" w:rsidP="004F04B1">
            <w:pPr>
              <w:tabs>
                <w:tab w:val="left" w:pos="8280"/>
              </w:tabs>
              <w:spacing w:after="60"/>
              <w:jc w:val="left"/>
              <w:rPr>
                <w:sz w:val="20"/>
              </w:rPr>
            </w:pPr>
          </w:p>
        </w:tc>
        <w:tc>
          <w:tcPr>
            <w:tcW w:w="370" w:type="pct"/>
            <w:vMerge/>
            <w:shd w:val="clear" w:color="auto" w:fill="auto"/>
            <w:tcMar>
              <w:left w:w="43" w:type="dxa"/>
              <w:right w:w="43" w:type="dxa"/>
            </w:tcMar>
            <w:vAlign w:val="center"/>
          </w:tcPr>
          <w:p w14:paraId="7AA6FC82" w14:textId="77777777" w:rsidR="004F04B1" w:rsidRPr="006D2A51" w:rsidRDefault="004F04B1" w:rsidP="004F04B1">
            <w:pPr>
              <w:tabs>
                <w:tab w:val="left" w:pos="8280"/>
              </w:tabs>
              <w:spacing w:after="60"/>
              <w:jc w:val="left"/>
              <w:rPr>
                <w:sz w:val="20"/>
              </w:rPr>
            </w:pPr>
          </w:p>
        </w:tc>
        <w:tc>
          <w:tcPr>
            <w:tcW w:w="634" w:type="pct"/>
            <w:shd w:val="clear" w:color="auto" w:fill="auto"/>
            <w:tcMar>
              <w:left w:w="43" w:type="dxa"/>
              <w:right w:w="43" w:type="dxa"/>
            </w:tcMar>
          </w:tcPr>
          <w:p w14:paraId="7332033B" w14:textId="77777777" w:rsidR="004F04B1" w:rsidRPr="006D2A51" w:rsidRDefault="004F04B1" w:rsidP="004F04B1">
            <w:pPr>
              <w:tabs>
                <w:tab w:val="left" w:pos="8280"/>
              </w:tabs>
              <w:spacing w:after="60"/>
              <w:jc w:val="left"/>
              <w:rPr>
                <w:sz w:val="20"/>
              </w:rPr>
            </w:pPr>
            <w:r w:rsidRPr="006D2A51">
              <w:rPr>
                <w:sz w:val="20"/>
              </w:rPr>
              <w:t>Support costs</w:t>
            </w:r>
          </w:p>
        </w:tc>
        <w:tc>
          <w:tcPr>
            <w:tcW w:w="407" w:type="pct"/>
            <w:shd w:val="clear" w:color="auto" w:fill="auto"/>
            <w:tcMar>
              <w:left w:w="43" w:type="dxa"/>
              <w:right w:w="43" w:type="dxa"/>
            </w:tcMar>
          </w:tcPr>
          <w:p w14:paraId="60B2DFF3" w14:textId="0A99BAC3" w:rsidR="004F04B1" w:rsidRPr="006D2A51" w:rsidRDefault="004F04B1" w:rsidP="004F04B1">
            <w:pPr>
              <w:tabs>
                <w:tab w:val="left" w:pos="8280"/>
              </w:tabs>
              <w:spacing w:after="60"/>
              <w:jc w:val="right"/>
              <w:rPr>
                <w:sz w:val="20"/>
              </w:rPr>
            </w:pPr>
            <w:r w:rsidRPr="006D2A51">
              <w:rPr>
                <w:sz w:val="20"/>
              </w:rPr>
              <w:t>15,094</w:t>
            </w:r>
          </w:p>
        </w:tc>
        <w:tc>
          <w:tcPr>
            <w:tcW w:w="363" w:type="pct"/>
            <w:tcMar>
              <w:left w:w="43" w:type="dxa"/>
              <w:right w:w="43" w:type="dxa"/>
            </w:tcMar>
          </w:tcPr>
          <w:p w14:paraId="49464E4F" w14:textId="0F5DCCE2" w:rsidR="004F04B1" w:rsidRPr="006D2A51" w:rsidRDefault="004F04B1" w:rsidP="004F04B1">
            <w:pPr>
              <w:tabs>
                <w:tab w:val="left" w:pos="8280"/>
              </w:tabs>
              <w:spacing w:after="60"/>
              <w:jc w:val="right"/>
              <w:rPr>
                <w:sz w:val="20"/>
              </w:rPr>
            </w:pPr>
            <w:r w:rsidRPr="006D2A51">
              <w:rPr>
                <w:sz w:val="20"/>
              </w:rPr>
              <w:t>0</w:t>
            </w:r>
          </w:p>
        </w:tc>
        <w:tc>
          <w:tcPr>
            <w:tcW w:w="407" w:type="pct"/>
            <w:tcMar>
              <w:left w:w="43" w:type="dxa"/>
              <w:right w:w="43" w:type="dxa"/>
            </w:tcMar>
          </w:tcPr>
          <w:p w14:paraId="29370F28" w14:textId="12B13D90" w:rsidR="004F04B1" w:rsidRPr="006D2A51" w:rsidRDefault="004F04B1" w:rsidP="004F04B1">
            <w:pPr>
              <w:tabs>
                <w:tab w:val="left" w:pos="8280"/>
              </w:tabs>
              <w:spacing w:after="60"/>
              <w:jc w:val="right"/>
              <w:rPr>
                <w:sz w:val="20"/>
              </w:rPr>
            </w:pPr>
            <w:r w:rsidRPr="006D2A51">
              <w:rPr>
                <w:sz w:val="20"/>
              </w:rPr>
              <w:t>26,006</w:t>
            </w:r>
          </w:p>
        </w:tc>
        <w:tc>
          <w:tcPr>
            <w:tcW w:w="317" w:type="pct"/>
            <w:tcMar>
              <w:left w:w="43" w:type="dxa"/>
              <w:right w:w="43" w:type="dxa"/>
            </w:tcMar>
          </w:tcPr>
          <w:p w14:paraId="404D3EEF" w14:textId="394C2B45" w:rsidR="004F04B1" w:rsidRPr="006D2A51" w:rsidRDefault="004F04B1" w:rsidP="004F04B1">
            <w:pPr>
              <w:tabs>
                <w:tab w:val="left" w:pos="8280"/>
              </w:tabs>
              <w:spacing w:after="60"/>
              <w:jc w:val="right"/>
              <w:rPr>
                <w:sz w:val="20"/>
              </w:rPr>
            </w:pPr>
            <w:r w:rsidRPr="006D2A51">
              <w:rPr>
                <w:sz w:val="20"/>
              </w:rPr>
              <w:t>0</w:t>
            </w:r>
          </w:p>
        </w:tc>
        <w:tc>
          <w:tcPr>
            <w:tcW w:w="408" w:type="pct"/>
            <w:tcMar>
              <w:left w:w="43" w:type="dxa"/>
              <w:right w:w="43" w:type="dxa"/>
            </w:tcMar>
          </w:tcPr>
          <w:p w14:paraId="6E7422A6" w14:textId="5658800B" w:rsidR="004F04B1" w:rsidRPr="006D2A51" w:rsidRDefault="004F04B1" w:rsidP="004F04B1">
            <w:pPr>
              <w:tabs>
                <w:tab w:val="left" w:pos="8280"/>
              </w:tabs>
              <w:spacing w:after="60"/>
              <w:jc w:val="right"/>
              <w:rPr>
                <w:sz w:val="20"/>
              </w:rPr>
            </w:pPr>
            <w:r w:rsidRPr="006D2A51">
              <w:rPr>
                <w:sz w:val="20"/>
              </w:rPr>
              <w:t>17,610</w:t>
            </w:r>
          </w:p>
        </w:tc>
        <w:tc>
          <w:tcPr>
            <w:tcW w:w="316" w:type="pct"/>
            <w:tcMar>
              <w:left w:w="43" w:type="dxa"/>
              <w:right w:w="43" w:type="dxa"/>
            </w:tcMar>
          </w:tcPr>
          <w:p w14:paraId="6B050F1D" w14:textId="572FA103" w:rsidR="004F04B1" w:rsidRPr="006D2A51" w:rsidRDefault="004F04B1" w:rsidP="004F04B1">
            <w:pPr>
              <w:tabs>
                <w:tab w:val="left" w:pos="8280"/>
              </w:tabs>
              <w:spacing w:after="60"/>
              <w:jc w:val="right"/>
              <w:rPr>
                <w:sz w:val="20"/>
              </w:rPr>
            </w:pPr>
            <w:r w:rsidRPr="006D2A51">
              <w:rPr>
                <w:sz w:val="20"/>
              </w:rPr>
              <w:t>0</w:t>
            </w:r>
          </w:p>
        </w:tc>
        <w:tc>
          <w:tcPr>
            <w:tcW w:w="310" w:type="pct"/>
            <w:tcMar>
              <w:left w:w="43" w:type="dxa"/>
              <w:right w:w="43" w:type="dxa"/>
            </w:tcMar>
          </w:tcPr>
          <w:p w14:paraId="357E7D18" w14:textId="66B183FC" w:rsidR="004F04B1" w:rsidRPr="006D2A51" w:rsidRDefault="004F04B1" w:rsidP="004F04B1">
            <w:pPr>
              <w:tabs>
                <w:tab w:val="left" w:pos="8280"/>
              </w:tabs>
              <w:spacing w:after="60"/>
              <w:jc w:val="right"/>
              <w:rPr>
                <w:sz w:val="20"/>
              </w:rPr>
            </w:pPr>
            <w:r w:rsidRPr="006D2A51">
              <w:rPr>
                <w:sz w:val="20"/>
              </w:rPr>
              <w:t>0</w:t>
            </w:r>
          </w:p>
        </w:tc>
        <w:tc>
          <w:tcPr>
            <w:tcW w:w="446" w:type="pct"/>
            <w:tcMar>
              <w:left w:w="43" w:type="dxa"/>
              <w:right w:w="43" w:type="dxa"/>
            </w:tcMar>
          </w:tcPr>
          <w:p w14:paraId="7862339C" w14:textId="22F840FA" w:rsidR="004F04B1" w:rsidRPr="006D2A51" w:rsidRDefault="004F04B1" w:rsidP="004F04B1">
            <w:pPr>
              <w:tabs>
                <w:tab w:val="left" w:pos="8280"/>
              </w:tabs>
              <w:spacing w:after="60"/>
              <w:jc w:val="right"/>
              <w:rPr>
                <w:sz w:val="20"/>
              </w:rPr>
            </w:pPr>
            <w:r w:rsidRPr="006D2A51">
              <w:rPr>
                <w:sz w:val="20"/>
              </w:rPr>
              <w:t>20,975</w:t>
            </w:r>
          </w:p>
        </w:tc>
        <w:tc>
          <w:tcPr>
            <w:tcW w:w="446" w:type="pct"/>
            <w:tcMar>
              <w:left w:w="43" w:type="dxa"/>
              <w:right w:w="43" w:type="dxa"/>
            </w:tcMar>
          </w:tcPr>
          <w:p w14:paraId="6A62EADE" w14:textId="42307D9B" w:rsidR="004F04B1" w:rsidRPr="006D2A51" w:rsidRDefault="004F04B1" w:rsidP="004F04B1">
            <w:pPr>
              <w:tabs>
                <w:tab w:val="left" w:pos="8280"/>
              </w:tabs>
              <w:spacing w:after="60"/>
              <w:jc w:val="right"/>
              <w:rPr>
                <w:sz w:val="20"/>
              </w:rPr>
            </w:pPr>
            <w:r w:rsidRPr="006D2A51">
              <w:rPr>
                <w:sz w:val="20"/>
              </w:rPr>
              <w:t>79,685</w:t>
            </w:r>
          </w:p>
        </w:tc>
      </w:tr>
      <w:tr w:rsidR="006D2A51" w:rsidRPr="006D2A51" w14:paraId="5D9B027D" w14:textId="77777777" w:rsidTr="00425DED">
        <w:trPr>
          <w:trHeight w:val="59"/>
        </w:trPr>
        <w:tc>
          <w:tcPr>
            <w:tcW w:w="578" w:type="pct"/>
            <w:vMerge/>
            <w:shd w:val="clear" w:color="auto" w:fill="auto"/>
            <w:tcMar>
              <w:left w:w="43" w:type="dxa"/>
              <w:right w:w="43" w:type="dxa"/>
            </w:tcMar>
          </w:tcPr>
          <w:p w14:paraId="7DD0673E" w14:textId="77777777" w:rsidR="00507A3B" w:rsidRPr="006D2A51" w:rsidRDefault="00507A3B" w:rsidP="008242D8">
            <w:pPr>
              <w:tabs>
                <w:tab w:val="left" w:pos="8280"/>
              </w:tabs>
              <w:spacing w:after="60"/>
              <w:jc w:val="left"/>
              <w:rPr>
                <w:sz w:val="20"/>
              </w:rPr>
            </w:pPr>
          </w:p>
        </w:tc>
        <w:tc>
          <w:tcPr>
            <w:tcW w:w="370" w:type="pct"/>
            <w:vMerge w:val="restart"/>
            <w:shd w:val="clear" w:color="auto" w:fill="auto"/>
            <w:tcMar>
              <w:left w:w="43" w:type="dxa"/>
              <w:right w:w="43" w:type="dxa"/>
            </w:tcMar>
            <w:vAlign w:val="center"/>
          </w:tcPr>
          <w:p w14:paraId="3F15B520" w14:textId="6B60FDCA" w:rsidR="00507A3B" w:rsidRPr="006D2A51" w:rsidRDefault="00507A3B" w:rsidP="008242D8">
            <w:pPr>
              <w:tabs>
                <w:tab w:val="left" w:pos="8280"/>
              </w:tabs>
              <w:spacing w:after="60"/>
              <w:jc w:val="center"/>
              <w:rPr>
                <w:sz w:val="20"/>
              </w:rPr>
            </w:pPr>
            <w:r w:rsidRPr="006D2A51">
              <w:rPr>
                <w:sz w:val="20"/>
              </w:rPr>
              <w:t>UNIDO</w:t>
            </w:r>
          </w:p>
        </w:tc>
        <w:tc>
          <w:tcPr>
            <w:tcW w:w="634" w:type="pct"/>
            <w:shd w:val="clear" w:color="auto" w:fill="auto"/>
            <w:tcMar>
              <w:left w:w="43" w:type="dxa"/>
              <w:right w:w="43" w:type="dxa"/>
            </w:tcMar>
          </w:tcPr>
          <w:p w14:paraId="3ED2735A" w14:textId="77777777" w:rsidR="00507A3B" w:rsidRPr="006D2A51" w:rsidRDefault="00507A3B" w:rsidP="008242D8">
            <w:pPr>
              <w:tabs>
                <w:tab w:val="left" w:pos="8280"/>
              </w:tabs>
              <w:spacing w:after="60"/>
              <w:jc w:val="left"/>
              <w:rPr>
                <w:sz w:val="20"/>
              </w:rPr>
            </w:pPr>
            <w:r w:rsidRPr="006D2A51">
              <w:rPr>
                <w:sz w:val="20"/>
              </w:rPr>
              <w:t>Project costs</w:t>
            </w:r>
          </w:p>
        </w:tc>
        <w:tc>
          <w:tcPr>
            <w:tcW w:w="407" w:type="pct"/>
            <w:shd w:val="clear" w:color="auto" w:fill="auto"/>
            <w:tcMar>
              <w:left w:w="43" w:type="dxa"/>
              <w:right w:w="43" w:type="dxa"/>
            </w:tcMar>
          </w:tcPr>
          <w:p w14:paraId="2AA01EA9" w14:textId="48B630D4" w:rsidR="00507A3B" w:rsidRPr="006D2A51" w:rsidRDefault="008242D8" w:rsidP="008242D8">
            <w:pPr>
              <w:tabs>
                <w:tab w:val="left" w:pos="8280"/>
              </w:tabs>
              <w:spacing w:after="60"/>
              <w:jc w:val="right"/>
              <w:rPr>
                <w:sz w:val="20"/>
              </w:rPr>
            </w:pPr>
            <w:r w:rsidRPr="006D2A51">
              <w:rPr>
                <w:sz w:val="20"/>
              </w:rPr>
              <w:t>187,720</w:t>
            </w:r>
          </w:p>
        </w:tc>
        <w:tc>
          <w:tcPr>
            <w:tcW w:w="363" w:type="pct"/>
            <w:tcMar>
              <w:left w:w="43" w:type="dxa"/>
              <w:right w:w="43" w:type="dxa"/>
            </w:tcMar>
          </w:tcPr>
          <w:p w14:paraId="5BC50080" w14:textId="27362A9C" w:rsidR="00507A3B" w:rsidRPr="006D2A51" w:rsidRDefault="008242D8" w:rsidP="008242D8">
            <w:pPr>
              <w:tabs>
                <w:tab w:val="left" w:pos="8280"/>
              </w:tabs>
              <w:spacing w:after="60"/>
              <w:jc w:val="right"/>
              <w:rPr>
                <w:sz w:val="20"/>
              </w:rPr>
            </w:pPr>
            <w:r w:rsidRPr="006D2A51">
              <w:rPr>
                <w:sz w:val="20"/>
              </w:rPr>
              <w:t>0</w:t>
            </w:r>
          </w:p>
        </w:tc>
        <w:tc>
          <w:tcPr>
            <w:tcW w:w="407" w:type="pct"/>
            <w:tcMar>
              <w:left w:w="43" w:type="dxa"/>
              <w:right w:w="43" w:type="dxa"/>
            </w:tcMar>
          </w:tcPr>
          <w:p w14:paraId="2FB116CD" w14:textId="7CDA2728" w:rsidR="00507A3B" w:rsidRPr="006D2A51" w:rsidRDefault="008242D8" w:rsidP="008242D8">
            <w:pPr>
              <w:tabs>
                <w:tab w:val="left" w:pos="8280"/>
              </w:tabs>
              <w:spacing w:after="60"/>
              <w:jc w:val="right"/>
              <w:rPr>
                <w:sz w:val="20"/>
              </w:rPr>
            </w:pPr>
            <w:r w:rsidRPr="006D2A51">
              <w:rPr>
                <w:sz w:val="20"/>
              </w:rPr>
              <w:t>0</w:t>
            </w:r>
          </w:p>
        </w:tc>
        <w:tc>
          <w:tcPr>
            <w:tcW w:w="317" w:type="pct"/>
            <w:tcMar>
              <w:left w:w="43" w:type="dxa"/>
              <w:right w:w="43" w:type="dxa"/>
            </w:tcMar>
          </w:tcPr>
          <w:p w14:paraId="37C48A51" w14:textId="48DF9E27" w:rsidR="00507A3B" w:rsidRPr="006D2A51" w:rsidRDefault="008242D8" w:rsidP="008242D8">
            <w:pPr>
              <w:tabs>
                <w:tab w:val="left" w:pos="8280"/>
              </w:tabs>
              <w:spacing w:after="60"/>
              <w:jc w:val="right"/>
              <w:rPr>
                <w:sz w:val="20"/>
              </w:rPr>
            </w:pPr>
            <w:r w:rsidRPr="006D2A51">
              <w:rPr>
                <w:sz w:val="20"/>
              </w:rPr>
              <w:t>0</w:t>
            </w:r>
          </w:p>
        </w:tc>
        <w:tc>
          <w:tcPr>
            <w:tcW w:w="408" w:type="pct"/>
            <w:tcMar>
              <w:left w:w="43" w:type="dxa"/>
              <w:right w:w="43" w:type="dxa"/>
            </w:tcMar>
          </w:tcPr>
          <w:p w14:paraId="09FB2916" w14:textId="0FE3DC01" w:rsidR="00507A3B" w:rsidRPr="006D2A51" w:rsidRDefault="008242D8" w:rsidP="008242D8">
            <w:pPr>
              <w:tabs>
                <w:tab w:val="left" w:pos="8280"/>
              </w:tabs>
              <w:spacing w:after="60"/>
              <w:jc w:val="right"/>
              <w:rPr>
                <w:sz w:val="20"/>
              </w:rPr>
            </w:pPr>
            <w:r w:rsidRPr="006D2A51">
              <w:rPr>
                <w:sz w:val="20"/>
              </w:rPr>
              <w:t>218,780</w:t>
            </w:r>
          </w:p>
        </w:tc>
        <w:tc>
          <w:tcPr>
            <w:tcW w:w="316" w:type="pct"/>
            <w:tcMar>
              <w:left w:w="43" w:type="dxa"/>
              <w:right w:w="43" w:type="dxa"/>
            </w:tcMar>
          </w:tcPr>
          <w:p w14:paraId="7791E367" w14:textId="7956E993" w:rsidR="00507A3B" w:rsidRPr="006D2A51" w:rsidRDefault="008242D8" w:rsidP="008242D8">
            <w:pPr>
              <w:tabs>
                <w:tab w:val="left" w:pos="8280"/>
              </w:tabs>
              <w:spacing w:after="60"/>
              <w:jc w:val="right"/>
              <w:rPr>
                <w:sz w:val="20"/>
              </w:rPr>
            </w:pPr>
            <w:r w:rsidRPr="006D2A51">
              <w:rPr>
                <w:sz w:val="20"/>
              </w:rPr>
              <w:t>0</w:t>
            </w:r>
          </w:p>
        </w:tc>
        <w:tc>
          <w:tcPr>
            <w:tcW w:w="310" w:type="pct"/>
            <w:tcMar>
              <w:left w:w="43" w:type="dxa"/>
              <w:right w:w="43" w:type="dxa"/>
            </w:tcMar>
          </w:tcPr>
          <w:p w14:paraId="0713C974" w14:textId="266EDC14" w:rsidR="00507A3B" w:rsidRPr="006D2A51" w:rsidRDefault="008242D8" w:rsidP="008242D8">
            <w:pPr>
              <w:tabs>
                <w:tab w:val="left" w:pos="8280"/>
              </w:tabs>
              <w:spacing w:after="60"/>
              <w:jc w:val="right"/>
              <w:rPr>
                <w:sz w:val="20"/>
              </w:rPr>
            </w:pPr>
            <w:r w:rsidRPr="006D2A51">
              <w:rPr>
                <w:sz w:val="20"/>
              </w:rPr>
              <w:t>0</w:t>
            </w:r>
          </w:p>
        </w:tc>
        <w:tc>
          <w:tcPr>
            <w:tcW w:w="446" w:type="pct"/>
            <w:tcMar>
              <w:left w:w="43" w:type="dxa"/>
              <w:right w:w="43" w:type="dxa"/>
            </w:tcMar>
          </w:tcPr>
          <w:p w14:paraId="0363D470" w14:textId="66D6FEFB" w:rsidR="00507A3B" w:rsidRPr="006D2A51" w:rsidRDefault="008242D8" w:rsidP="008242D8">
            <w:pPr>
              <w:tabs>
                <w:tab w:val="left" w:pos="8280"/>
              </w:tabs>
              <w:spacing w:after="60"/>
              <w:jc w:val="right"/>
              <w:rPr>
                <w:sz w:val="20"/>
              </w:rPr>
            </w:pPr>
            <w:r w:rsidRPr="006D2A51">
              <w:rPr>
                <w:sz w:val="20"/>
              </w:rPr>
              <w:t>0</w:t>
            </w:r>
          </w:p>
        </w:tc>
        <w:tc>
          <w:tcPr>
            <w:tcW w:w="446" w:type="pct"/>
            <w:tcMar>
              <w:left w:w="43" w:type="dxa"/>
              <w:right w:w="43" w:type="dxa"/>
            </w:tcMar>
          </w:tcPr>
          <w:p w14:paraId="27D97CF1" w14:textId="54CD5EEC" w:rsidR="00507A3B" w:rsidRPr="006D2A51" w:rsidRDefault="008242D8" w:rsidP="008242D8">
            <w:pPr>
              <w:tabs>
                <w:tab w:val="left" w:pos="8280"/>
              </w:tabs>
              <w:spacing w:after="60"/>
              <w:jc w:val="right"/>
              <w:rPr>
                <w:sz w:val="20"/>
              </w:rPr>
            </w:pPr>
            <w:r w:rsidRPr="006D2A51">
              <w:rPr>
                <w:sz w:val="20"/>
              </w:rPr>
              <w:t>406,500</w:t>
            </w:r>
          </w:p>
        </w:tc>
      </w:tr>
      <w:tr w:rsidR="006D2A51" w:rsidRPr="006D2A51" w14:paraId="3111ACFF" w14:textId="77777777" w:rsidTr="00425DED">
        <w:trPr>
          <w:trHeight w:val="59"/>
        </w:trPr>
        <w:tc>
          <w:tcPr>
            <w:tcW w:w="578" w:type="pct"/>
            <w:vMerge/>
            <w:shd w:val="clear" w:color="auto" w:fill="auto"/>
            <w:tcMar>
              <w:left w:w="43" w:type="dxa"/>
              <w:right w:w="43" w:type="dxa"/>
            </w:tcMar>
          </w:tcPr>
          <w:p w14:paraId="1EBB668E" w14:textId="77777777" w:rsidR="00507A3B" w:rsidRPr="006D2A51" w:rsidRDefault="00507A3B" w:rsidP="008242D8">
            <w:pPr>
              <w:tabs>
                <w:tab w:val="left" w:pos="8280"/>
              </w:tabs>
              <w:spacing w:after="60"/>
              <w:jc w:val="center"/>
              <w:rPr>
                <w:sz w:val="20"/>
              </w:rPr>
            </w:pPr>
          </w:p>
        </w:tc>
        <w:tc>
          <w:tcPr>
            <w:tcW w:w="370" w:type="pct"/>
            <w:vMerge/>
            <w:shd w:val="clear" w:color="auto" w:fill="auto"/>
            <w:tcMar>
              <w:left w:w="43" w:type="dxa"/>
              <w:right w:w="43" w:type="dxa"/>
            </w:tcMar>
          </w:tcPr>
          <w:p w14:paraId="165A13B4" w14:textId="77777777" w:rsidR="00507A3B" w:rsidRPr="006D2A51" w:rsidRDefault="00507A3B" w:rsidP="008242D8">
            <w:pPr>
              <w:tabs>
                <w:tab w:val="left" w:pos="8280"/>
              </w:tabs>
              <w:spacing w:after="60"/>
              <w:jc w:val="center"/>
              <w:rPr>
                <w:sz w:val="20"/>
              </w:rPr>
            </w:pPr>
          </w:p>
        </w:tc>
        <w:tc>
          <w:tcPr>
            <w:tcW w:w="634" w:type="pct"/>
            <w:shd w:val="clear" w:color="auto" w:fill="auto"/>
            <w:tcMar>
              <w:left w:w="43" w:type="dxa"/>
              <w:right w:w="43" w:type="dxa"/>
            </w:tcMar>
          </w:tcPr>
          <w:p w14:paraId="18B2AA1F" w14:textId="77777777" w:rsidR="00507A3B" w:rsidRPr="006D2A51" w:rsidRDefault="00507A3B" w:rsidP="008242D8">
            <w:pPr>
              <w:tabs>
                <w:tab w:val="left" w:pos="8280"/>
              </w:tabs>
              <w:spacing w:after="60"/>
              <w:jc w:val="left"/>
              <w:rPr>
                <w:sz w:val="20"/>
              </w:rPr>
            </w:pPr>
            <w:r w:rsidRPr="006D2A51">
              <w:rPr>
                <w:sz w:val="20"/>
              </w:rPr>
              <w:t>Support costs</w:t>
            </w:r>
          </w:p>
        </w:tc>
        <w:tc>
          <w:tcPr>
            <w:tcW w:w="407" w:type="pct"/>
            <w:shd w:val="clear" w:color="auto" w:fill="auto"/>
            <w:tcMar>
              <w:left w:w="43" w:type="dxa"/>
              <w:right w:w="43" w:type="dxa"/>
            </w:tcMar>
          </w:tcPr>
          <w:p w14:paraId="193536EA" w14:textId="7EF5142D" w:rsidR="00507A3B" w:rsidRPr="006D2A51" w:rsidRDefault="008A3A2B" w:rsidP="008242D8">
            <w:pPr>
              <w:tabs>
                <w:tab w:val="left" w:pos="8280"/>
              </w:tabs>
              <w:spacing w:after="60"/>
              <w:jc w:val="right"/>
              <w:rPr>
                <w:sz w:val="20"/>
              </w:rPr>
            </w:pPr>
            <w:r w:rsidRPr="006D2A51">
              <w:rPr>
                <w:sz w:val="20"/>
              </w:rPr>
              <w:t>13,140</w:t>
            </w:r>
          </w:p>
        </w:tc>
        <w:tc>
          <w:tcPr>
            <w:tcW w:w="363" w:type="pct"/>
            <w:tcMar>
              <w:left w:w="43" w:type="dxa"/>
              <w:right w:w="43" w:type="dxa"/>
            </w:tcMar>
          </w:tcPr>
          <w:p w14:paraId="298865B5" w14:textId="0208FC48" w:rsidR="00507A3B" w:rsidRPr="006D2A51" w:rsidRDefault="008242D8" w:rsidP="008242D8">
            <w:pPr>
              <w:tabs>
                <w:tab w:val="left" w:pos="8280"/>
              </w:tabs>
              <w:spacing w:after="60"/>
              <w:jc w:val="right"/>
              <w:rPr>
                <w:sz w:val="20"/>
              </w:rPr>
            </w:pPr>
            <w:r w:rsidRPr="006D2A51">
              <w:rPr>
                <w:sz w:val="20"/>
              </w:rPr>
              <w:t>0</w:t>
            </w:r>
          </w:p>
        </w:tc>
        <w:tc>
          <w:tcPr>
            <w:tcW w:w="407" w:type="pct"/>
            <w:tcMar>
              <w:left w:w="43" w:type="dxa"/>
              <w:right w:w="43" w:type="dxa"/>
            </w:tcMar>
          </w:tcPr>
          <w:p w14:paraId="70B29B28" w14:textId="74213661" w:rsidR="00507A3B" w:rsidRPr="006D2A51" w:rsidRDefault="008242D8" w:rsidP="008242D8">
            <w:pPr>
              <w:tabs>
                <w:tab w:val="left" w:pos="8280"/>
              </w:tabs>
              <w:spacing w:after="60"/>
              <w:jc w:val="right"/>
              <w:rPr>
                <w:sz w:val="20"/>
              </w:rPr>
            </w:pPr>
            <w:r w:rsidRPr="006D2A51">
              <w:rPr>
                <w:sz w:val="20"/>
              </w:rPr>
              <w:t>0</w:t>
            </w:r>
          </w:p>
        </w:tc>
        <w:tc>
          <w:tcPr>
            <w:tcW w:w="317" w:type="pct"/>
            <w:tcMar>
              <w:left w:w="43" w:type="dxa"/>
              <w:right w:w="43" w:type="dxa"/>
            </w:tcMar>
          </w:tcPr>
          <w:p w14:paraId="0EF73589" w14:textId="3D05FB58" w:rsidR="00507A3B" w:rsidRPr="006D2A51" w:rsidRDefault="008242D8" w:rsidP="008242D8">
            <w:pPr>
              <w:tabs>
                <w:tab w:val="left" w:pos="8280"/>
              </w:tabs>
              <w:spacing w:after="60"/>
              <w:jc w:val="right"/>
              <w:rPr>
                <w:sz w:val="20"/>
              </w:rPr>
            </w:pPr>
            <w:r w:rsidRPr="006D2A51">
              <w:rPr>
                <w:sz w:val="20"/>
              </w:rPr>
              <w:t>0</w:t>
            </w:r>
          </w:p>
        </w:tc>
        <w:tc>
          <w:tcPr>
            <w:tcW w:w="408" w:type="pct"/>
            <w:tcMar>
              <w:left w:w="43" w:type="dxa"/>
              <w:right w:w="43" w:type="dxa"/>
            </w:tcMar>
          </w:tcPr>
          <w:p w14:paraId="3CCD80BE" w14:textId="26C81101" w:rsidR="00507A3B" w:rsidRPr="006D2A51" w:rsidRDefault="008A3A2B" w:rsidP="008242D8">
            <w:pPr>
              <w:tabs>
                <w:tab w:val="left" w:pos="8280"/>
              </w:tabs>
              <w:spacing w:after="60"/>
              <w:jc w:val="right"/>
              <w:rPr>
                <w:sz w:val="20"/>
              </w:rPr>
            </w:pPr>
            <w:r w:rsidRPr="006D2A51">
              <w:rPr>
                <w:sz w:val="20"/>
              </w:rPr>
              <w:t>15,315</w:t>
            </w:r>
          </w:p>
        </w:tc>
        <w:tc>
          <w:tcPr>
            <w:tcW w:w="316" w:type="pct"/>
            <w:tcMar>
              <w:left w:w="43" w:type="dxa"/>
              <w:right w:w="43" w:type="dxa"/>
            </w:tcMar>
          </w:tcPr>
          <w:p w14:paraId="210F4856" w14:textId="6EDF2F79" w:rsidR="00507A3B" w:rsidRPr="006D2A51" w:rsidRDefault="008242D8" w:rsidP="008242D8">
            <w:pPr>
              <w:tabs>
                <w:tab w:val="left" w:pos="8280"/>
              </w:tabs>
              <w:spacing w:after="60"/>
              <w:jc w:val="right"/>
              <w:rPr>
                <w:sz w:val="20"/>
              </w:rPr>
            </w:pPr>
            <w:r w:rsidRPr="006D2A51">
              <w:rPr>
                <w:sz w:val="20"/>
              </w:rPr>
              <w:t>0</w:t>
            </w:r>
          </w:p>
        </w:tc>
        <w:tc>
          <w:tcPr>
            <w:tcW w:w="310" w:type="pct"/>
            <w:tcMar>
              <w:left w:w="43" w:type="dxa"/>
              <w:right w:w="43" w:type="dxa"/>
            </w:tcMar>
          </w:tcPr>
          <w:p w14:paraId="0B57C582" w14:textId="05FDBF57" w:rsidR="00507A3B" w:rsidRPr="006D2A51" w:rsidRDefault="008242D8" w:rsidP="008242D8">
            <w:pPr>
              <w:tabs>
                <w:tab w:val="left" w:pos="8280"/>
              </w:tabs>
              <w:spacing w:after="60"/>
              <w:jc w:val="right"/>
              <w:rPr>
                <w:sz w:val="20"/>
              </w:rPr>
            </w:pPr>
            <w:r w:rsidRPr="006D2A51">
              <w:rPr>
                <w:sz w:val="20"/>
              </w:rPr>
              <w:t>0</w:t>
            </w:r>
          </w:p>
        </w:tc>
        <w:tc>
          <w:tcPr>
            <w:tcW w:w="446" w:type="pct"/>
            <w:tcMar>
              <w:left w:w="43" w:type="dxa"/>
              <w:right w:w="43" w:type="dxa"/>
            </w:tcMar>
          </w:tcPr>
          <w:p w14:paraId="32D0C6CD" w14:textId="3F7DC65B" w:rsidR="00507A3B" w:rsidRPr="006D2A51" w:rsidRDefault="008242D8" w:rsidP="008242D8">
            <w:pPr>
              <w:tabs>
                <w:tab w:val="left" w:pos="8280"/>
              </w:tabs>
              <w:spacing w:after="60"/>
              <w:jc w:val="right"/>
              <w:rPr>
                <w:sz w:val="20"/>
              </w:rPr>
            </w:pPr>
            <w:r w:rsidRPr="006D2A51">
              <w:rPr>
                <w:sz w:val="20"/>
              </w:rPr>
              <w:t>0</w:t>
            </w:r>
          </w:p>
        </w:tc>
        <w:tc>
          <w:tcPr>
            <w:tcW w:w="446" w:type="pct"/>
            <w:tcMar>
              <w:left w:w="43" w:type="dxa"/>
              <w:right w:w="43" w:type="dxa"/>
            </w:tcMar>
          </w:tcPr>
          <w:p w14:paraId="0E676EC8" w14:textId="2D55BA1A" w:rsidR="00507A3B" w:rsidRPr="006D2A51" w:rsidRDefault="008A3A2B" w:rsidP="008242D8">
            <w:pPr>
              <w:tabs>
                <w:tab w:val="left" w:pos="8280"/>
              </w:tabs>
              <w:spacing w:after="60"/>
              <w:jc w:val="right"/>
              <w:rPr>
                <w:sz w:val="20"/>
              </w:rPr>
            </w:pPr>
            <w:r w:rsidRPr="006D2A51">
              <w:rPr>
                <w:sz w:val="20"/>
              </w:rPr>
              <w:t>28,455</w:t>
            </w:r>
          </w:p>
        </w:tc>
      </w:tr>
      <w:tr w:rsidR="006D2A51" w:rsidRPr="006D2A51" w14:paraId="56D9C31E" w14:textId="77777777" w:rsidTr="00425DED">
        <w:trPr>
          <w:trHeight w:val="158"/>
        </w:trPr>
        <w:tc>
          <w:tcPr>
            <w:tcW w:w="1582" w:type="pct"/>
            <w:gridSpan w:val="3"/>
            <w:shd w:val="clear" w:color="auto" w:fill="auto"/>
            <w:tcMar>
              <w:left w:w="43" w:type="dxa"/>
              <w:right w:w="43" w:type="dxa"/>
            </w:tcMar>
          </w:tcPr>
          <w:p w14:paraId="0E269146" w14:textId="77777777" w:rsidR="004F04B1" w:rsidRPr="006D2A51" w:rsidRDefault="004F04B1" w:rsidP="004F04B1">
            <w:pPr>
              <w:tabs>
                <w:tab w:val="left" w:pos="8280"/>
              </w:tabs>
              <w:spacing w:after="60"/>
              <w:jc w:val="left"/>
              <w:rPr>
                <w:sz w:val="20"/>
              </w:rPr>
            </w:pPr>
            <w:r w:rsidRPr="006D2A51">
              <w:rPr>
                <w:sz w:val="20"/>
              </w:rPr>
              <w:t>Total project costs requested in principle (US $)</w:t>
            </w:r>
          </w:p>
        </w:tc>
        <w:tc>
          <w:tcPr>
            <w:tcW w:w="407" w:type="pct"/>
            <w:shd w:val="clear" w:color="auto" w:fill="auto"/>
            <w:tcMar>
              <w:left w:w="43" w:type="dxa"/>
              <w:right w:w="43" w:type="dxa"/>
            </w:tcMar>
          </w:tcPr>
          <w:p w14:paraId="789FEDB6" w14:textId="20BA2456" w:rsidR="004F04B1" w:rsidRPr="006D2A51" w:rsidRDefault="004F04B1" w:rsidP="004F04B1">
            <w:pPr>
              <w:tabs>
                <w:tab w:val="left" w:pos="8280"/>
              </w:tabs>
              <w:spacing w:after="60"/>
              <w:jc w:val="right"/>
              <w:rPr>
                <w:sz w:val="20"/>
              </w:rPr>
            </w:pPr>
            <w:r w:rsidRPr="006D2A51">
              <w:rPr>
                <w:sz w:val="20"/>
              </w:rPr>
              <w:t>307,720</w:t>
            </w:r>
          </w:p>
        </w:tc>
        <w:tc>
          <w:tcPr>
            <w:tcW w:w="363" w:type="pct"/>
            <w:tcMar>
              <w:left w:w="43" w:type="dxa"/>
              <w:right w:w="43" w:type="dxa"/>
            </w:tcMar>
          </w:tcPr>
          <w:p w14:paraId="2A6F63AB" w14:textId="3E73FDE7" w:rsidR="004F04B1" w:rsidRPr="006D2A51" w:rsidRDefault="004F04B1" w:rsidP="004F04B1">
            <w:pPr>
              <w:tabs>
                <w:tab w:val="left" w:pos="8280"/>
              </w:tabs>
              <w:spacing w:after="60"/>
              <w:jc w:val="right"/>
              <w:rPr>
                <w:sz w:val="20"/>
              </w:rPr>
            </w:pPr>
            <w:r w:rsidRPr="006D2A51">
              <w:rPr>
                <w:sz w:val="20"/>
              </w:rPr>
              <w:t>0</w:t>
            </w:r>
          </w:p>
        </w:tc>
        <w:tc>
          <w:tcPr>
            <w:tcW w:w="407" w:type="pct"/>
            <w:tcMar>
              <w:left w:w="43" w:type="dxa"/>
              <w:right w:w="43" w:type="dxa"/>
            </w:tcMar>
          </w:tcPr>
          <w:p w14:paraId="0E4F570A" w14:textId="00042B1A" w:rsidR="004F04B1" w:rsidRPr="006D2A51" w:rsidRDefault="004F04B1" w:rsidP="004F04B1">
            <w:pPr>
              <w:tabs>
                <w:tab w:val="left" w:pos="8280"/>
              </w:tabs>
              <w:spacing w:after="60"/>
              <w:jc w:val="right"/>
              <w:rPr>
                <w:sz w:val="20"/>
              </w:rPr>
            </w:pPr>
            <w:r w:rsidRPr="006D2A51">
              <w:rPr>
                <w:sz w:val="20"/>
              </w:rPr>
              <w:t>206,750</w:t>
            </w:r>
          </w:p>
        </w:tc>
        <w:tc>
          <w:tcPr>
            <w:tcW w:w="317" w:type="pct"/>
            <w:tcMar>
              <w:left w:w="43" w:type="dxa"/>
              <w:right w:w="43" w:type="dxa"/>
            </w:tcMar>
          </w:tcPr>
          <w:p w14:paraId="14CACBCA" w14:textId="6B69B99B" w:rsidR="004F04B1" w:rsidRPr="006D2A51" w:rsidRDefault="004F04B1" w:rsidP="004F04B1">
            <w:pPr>
              <w:tabs>
                <w:tab w:val="left" w:pos="8280"/>
              </w:tabs>
              <w:spacing w:after="60"/>
              <w:jc w:val="right"/>
              <w:rPr>
                <w:sz w:val="20"/>
              </w:rPr>
            </w:pPr>
            <w:r w:rsidRPr="006D2A51">
              <w:rPr>
                <w:sz w:val="20"/>
              </w:rPr>
              <w:t>0</w:t>
            </w:r>
          </w:p>
        </w:tc>
        <w:tc>
          <w:tcPr>
            <w:tcW w:w="408" w:type="pct"/>
            <w:tcMar>
              <w:left w:w="43" w:type="dxa"/>
              <w:right w:w="43" w:type="dxa"/>
            </w:tcMar>
          </w:tcPr>
          <w:p w14:paraId="42F8BDDA" w14:textId="0D01905A" w:rsidR="004F04B1" w:rsidRPr="006D2A51" w:rsidRDefault="004F04B1" w:rsidP="004F04B1">
            <w:pPr>
              <w:tabs>
                <w:tab w:val="left" w:pos="8280"/>
              </w:tabs>
              <w:spacing w:after="60"/>
              <w:jc w:val="right"/>
              <w:rPr>
                <w:sz w:val="20"/>
              </w:rPr>
            </w:pPr>
            <w:r w:rsidRPr="006D2A51">
              <w:rPr>
                <w:sz w:val="20"/>
              </w:rPr>
              <w:t>358,780</w:t>
            </w:r>
          </w:p>
        </w:tc>
        <w:tc>
          <w:tcPr>
            <w:tcW w:w="316" w:type="pct"/>
            <w:tcMar>
              <w:left w:w="43" w:type="dxa"/>
              <w:right w:w="43" w:type="dxa"/>
            </w:tcMar>
          </w:tcPr>
          <w:p w14:paraId="34E80A21" w14:textId="5A029A49" w:rsidR="004F04B1" w:rsidRPr="006D2A51" w:rsidRDefault="004F04B1" w:rsidP="004F04B1">
            <w:pPr>
              <w:tabs>
                <w:tab w:val="left" w:pos="8280"/>
              </w:tabs>
              <w:spacing w:after="60"/>
              <w:jc w:val="right"/>
              <w:rPr>
                <w:sz w:val="20"/>
              </w:rPr>
            </w:pPr>
            <w:r w:rsidRPr="006D2A51">
              <w:rPr>
                <w:sz w:val="20"/>
              </w:rPr>
              <w:t>0</w:t>
            </w:r>
          </w:p>
        </w:tc>
        <w:tc>
          <w:tcPr>
            <w:tcW w:w="310" w:type="pct"/>
            <w:tcMar>
              <w:left w:w="43" w:type="dxa"/>
              <w:right w:w="43" w:type="dxa"/>
            </w:tcMar>
          </w:tcPr>
          <w:p w14:paraId="6BCDB0A6" w14:textId="64D730C7" w:rsidR="004F04B1" w:rsidRPr="006D2A51" w:rsidRDefault="004F04B1" w:rsidP="004F04B1">
            <w:pPr>
              <w:tabs>
                <w:tab w:val="left" w:pos="8280"/>
              </w:tabs>
              <w:spacing w:after="60"/>
              <w:jc w:val="right"/>
              <w:rPr>
                <w:sz w:val="20"/>
              </w:rPr>
            </w:pPr>
            <w:r w:rsidRPr="006D2A51">
              <w:rPr>
                <w:sz w:val="20"/>
              </w:rPr>
              <w:t>0</w:t>
            </w:r>
          </w:p>
        </w:tc>
        <w:tc>
          <w:tcPr>
            <w:tcW w:w="446" w:type="pct"/>
            <w:tcMar>
              <w:left w:w="43" w:type="dxa"/>
              <w:right w:w="43" w:type="dxa"/>
            </w:tcMar>
          </w:tcPr>
          <w:p w14:paraId="5B983A3F" w14:textId="2FDB586A" w:rsidR="004F04B1" w:rsidRPr="006D2A51" w:rsidRDefault="004F04B1" w:rsidP="004F04B1">
            <w:pPr>
              <w:tabs>
                <w:tab w:val="left" w:pos="8280"/>
              </w:tabs>
              <w:spacing w:after="60"/>
              <w:jc w:val="right"/>
              <w:rPr>
                <w:sz w:val="20"/>
              </w:rPr>
            </w:pPr>
            <w:r w:rsidRPr="006D2A51">
              <w:rPr>
                <w:sz w:val="20"/>
              </w:rPr>
              <w:t>166,750</w:t>
            </w:r>
          </w:p>
        </w:tc>
        <w:tc>
          <w:tcPr>
            <w:tcW w:w="446" w:type="pct"/>
            <w:tcMar>
              <w:left w:w="43" w:type="dxa"/>
              <w:right w:w="43" w:type="dxa"/>
            </w:tcMar>
          </w:tcPr>
          <w:p w14:paraId="79FF6BDC" w14:textId="1B8CAD9A" w:rsidR="004F04B1" w:rsidRPr="006D2A51" w:rsidRDefault="004F04B1" w:rsidP="004F04B1">
            <w:pPr>
              <w:tabs>
                <w:tab w:val="left" w:pos="8280"/>
              </w:tabs>
              <w:spacing w:after="60"/>
              <w:jc w:val="right"/>
              <w:rPr>
                <w:sz w:val="20"/>
              </w:rPr>
            </w:pPr>
            <w:r w:rsidRPr="006D2A51">
              <w:rPr>
                <w:sz w:val="20"/>
              </w:rPr>
              <w:t>1,040,000</w:t>
            </w:r>
          </w:p>
        </w:tc>
      </w:tr>
      <w:tr w:rsidR="006D2A51" w:rsidRPr="006D2A51" w14:paraId="6B322957" w14:textId="77777777" w:rsidTr="00425DED">
        <w:trPr>
          <w:trHeight w:val="203"/>
        </w:trPr>
        <w:tc>
          <w:tcPr>
            <w:tcW w:w="1582" w:type="pct"/>
            <w:gridSpan w:val="3"/>
            <w:shd w:val="clear" w:color="auto" w:fill="auto"/>
            <w:tcMar>
              <w:left w:w="43" w:type="dxa"/>
              <w:right w:w="43" w:type="dxa"/>
            </w:tcMar>
          </w:tcPr>
          <w:p w14:paraId="7B1F3AD3" w14:textId="77777777" w:rsidR="004F04B1" w:rsidRPr="006D2A51" w:rsidRDefault="004F04B1" w:rsidP="004F04B1">
            <w:pPr>
              <w:tabs>
                <w:tab w:val="left" w:pos="8280"/>
              </w:tabs>
              <w:spacing w:after="60"/>
              <w:jc w:val="left"/>
              <w:rPr>
                <w:sz w:val="20"/>
              </w:rPr>
            </w:pPr>
            <w:r w:rsidRPr="006D2A51">
              <w:rPr>
                <w:sz w:val="20"/>
              </w:rPr>
              <w:t>Total support costs requested in principle (US $)</w:t>
            </w:r>
          </w:p>
        </w:tc>
        <w:tc>
          <w:tcPr>
            <w:tcW w:w="407" w:type="pct"/>
            <w:shd w:val="clear" w:color="auto" w:fill="auto"/>
            <w:tcMar>
              <w:left w:w="43" w:type="dxa"/>
              <w:right w:w="43" w:type="dxa"/>
            </w:tcMar>
          </w:tcPr>
          <w:p w14:paraId="7820A430" w14:textId="50914BBE" w:rsidR="004F04B1" w:rsidRPr="006D2A51" w:rsidRDefault="004F04B1" w:rsidP="004F04B1">
            <w:pPr>
              <w:tabs>
                <w:tab w:val="left" w:pos="8280"/>
              </w:tabs>
              <w:spacing w:after="60"/>
              <w:jc w:val="right"/>
              <w:rPr>
                <w:sz w:val="20"/>
              </w:rPr>
            </w:pPr>
            <w:r w:rsidRPr="006D2A51">
              <w:rPr>
                <w:sz w:val="20"/>
              </w:rPr>
              <w:t>28,234</w:t>
            </w:r>
          </w:p>
        </w:tc>
        <w:tc>
          <w:tcPr>
            <w:tcW w:w="363" w:type="pct"/>
            <w:tcMar>
              <w:left w:w="43" w:type="dxa"/>
              <w:right w:w="43" w:type="dxa"/>
            </w:tcMar>
          </w:tcPr>
          <w:p w14:paraId="1747C93D" w14:textId="5E987213" w:rsidR="004F04B1" w:rsidRPr="006D2A51" w:rsidRDefault="004F04B1" w:rsidP="004F04B1">
            <w:pPr>
              <w:tabs>
                <w:tab w:val="left" w:pos="8280"/>
              </w:tabs>
              <w:spacing w:after="60"/>
              <w:jc w:val="right"/>
              <w:rPr>
                <w:sz w:val="20"/>
              </w:rPr>
            </w:pPr>
            <w:r w:rsidRPr="006D2A51">
              <w:rPr>
                <w:sz w:val="20"/>
              </w:rPr>
              <w:t>0</w:t>
            </w:r>
          </w:p>
        </w:tc>
        <w:tc>
          <w:tcPr>
            <w:tcW w:w="407" w:type="pct"/>
            <w:tcMar>
              <w:left w:w="43" w:type="dxa"/>
              <w:right w:w="43" w:type="dxa"/>
            </w:tcMar>
          </w:tcPr>
          <w:p w14:paraId="37FFF01E" w14:textId="7E42EBB0" w:rsidR="004F04B1" w:rsidRPr="006D2A51" w:rsidRDefault="004F04B1" w:rsidP="004F04B1">
            <w:pPr>
              <w:tabs>
                <w:tab w:val="left" w:pos="8280"/>
              </w:tabs>
              <w:spacing w:after="60"/>
              <w:jc w:val="right"/>
              <w:rPr>
                <w:sz w:val="20"/>
              </w:rPr>
            </w:pPr>
            <w:r w:rsidRPr="006D2A51">
              <w:rPr>
                <w:sz w:val="20"/>
              </w:rPr>
              <w:t>26,006</w:t>
            </w:r>
          </w:p>
        </w:tc>
        <w:tc>
          <w:tcPr>
            <w:tcW w:w="317" w:type="pct"/>
            <w:tcMar>
              <w:left w:w="43" w:type="dxa"/>
              <w:right w:w="43" w:type="dxa"/>
            </w:tcMar>
          </w:tcPr>
          <w:p w14:paraId="70AB8942" w14:textId="7FC18031" w:rsidR="004F04B1" w:rsidRPr="006D2A51" w:rsidRDefault="004F04B1" w:rsidP="004F04B1">
            <w:pPr>
              <w:tabs>
                <w:tab w:val="left" w:pos="8280"/>
              </w:tabs>
              <w:spacing w:after="60"/>
              <w:jc w:val="right"/>
              <w:rPr>
                <w:sz w:val="20"/>
              </w:rPr>
            </w:pPr>
            <w:r w:rsidRPr="006D2A51">
              <w:rPr>
                <w:sz w:val="20"/>
              </w:rPr>
              <w:t>0</w:t>
            </w:r>
          </w:p>
        </w:tc>
        <w:tc>
          <w:tcPr>
            <w:tcW w:w="408" w:type="pct"/>
            <w:tcMar>
              <w:left w:w="43" w:type="dxa"/>
              <w:right w:w="43" w:type="dxa"/>
            </w:tcMar>
          </w:tcPr>
          <w:p w14:paraId="7FBDAB6C" w14:textId="6C077330" w:rsidR="004F04B1" w:rsidRPr="006D2A51" w:rsidRDefault="004F04B1" w:rsidP="004F04B1">
            <w:pPr>
              <w:tabs>
                <w:tab w:val="left" w:pos="8280"/>
              </w:tabs>
              <w:spacing w:after="60"/>
              <w:jc w:val="right"/>
              <w:rPr>
                <w:sz w:val="20"/>
              </w:rPr>
            </w:pPr>
            <w:r w:rsidRPr="006D2A51">
              <w:rPr>
                <w:sz w:val="20"/>
              </w:rPr>
              <w:t>32,925</w:t>
            </w:r>
          </w:p>
        </w:tc>
        <w:tc>
          <w:tcPr>
            <w:tcW w:w="316" w:type="pct"/>
            <w:tcMar>
              <w:left w:w="43" w:type="dxa"/>
              <w:right w:w="43" w:type="dxa"/>
            </w:tcMar>
          </w:tcPr>
          <w:p w14:paraId="626BA5CD" w14:textId="074D91DB" w:rsidR="004F04B1" w:rsidRPr="006D2A51" w:rsidRDefault="004F04B1" w:rsidP="004F04B1">
            <w:pPr>
              <w:tabs>
                <w:tab w:val="left" w:pos="8280"/>
              </w:tabs>
              <w:spacing w:after="60"/>
              <w:jc w:val="right"/>
              <w:rPr>
                <w:sz w:val="20"/>
              </w:rPr>
            </w:pPr>
            <w:r w:rsidRPr="006D2A51">
              <w:rPr>
                <w:sz w:val="20"/>
              </w:rPr>
              <w:t>0</w:t>
            </w:r>
          </w:p>
        </w:tc>
        <w:tc>
          <w:tcPr>
            <w:tcW w:w="310" w:type="pct"/>
            <w:tcMar>
              <w:left w:w="43" w:type="dxa"/>
              <w:right w:w="43" w:type="dxa"/>
            </w:tcMar>
          </w:tcPr>
          <w:p w14:paraId="619B5622" w14:textId="20F2C80A" w:rsidR="004F04B1" w:rsidRPr="006D2A51" w:rsidRDefault="004F04B1" w:rsidP="004F04B1">
            <w:pPr>
              <w:tabs>
                <w:tab w:val="left" w:pos="8280"/>
              </w:tabs>
              <w:spacing w:after="60"/>
              <w:jc w:val="right"/>
              <w:rPr>
                <w:sz w:val="20"/>
              </w:rPr>
            </w:pPr>
            <w:r w:rsidRPr="006D2A51">
              <w:rPr>
                <w:sz w:val="20"/>
              </w:rPr>
              <w:t>0</w:t>
            </w:r>
          </w:p>
        </w:tc>
        <w:tc>
          <w:tcPr>
            <w:tcW w:w="446" w:type="pct"/>
            <w:tcMar>
              <w:left w:w="43" w:type="dxa"/>
              <w:right w:w="43" w:type="dxa"/>
            </w:tcMar>
          </w:tcPr>
          <w:p w14:paraId="2A665794" w14:textId="4F774B30" w:rsidR="004F04B1" w:rsidRPr="006D2A51" w:rsidRDefault="004F04B1" w:rsidP="004F04B1">
            <w:pPr>
              <w:tabs>
                <w:tab w:val="left" w:pos="8280"/>
              </w:tabs>
              <w:spacing w:after="60"/>
              <w:jc w:val="right"/>
              <w:rPr>
                <w:sz w:val="20"/>
              </w:rPr>
            </w:pPr>
            <w:r w:rsidRPr="006D2A51">
              <w:rPr>
                <w:sz w:val="20"/>
              </w:rPr>
              <w:t>20,975</w:t>
            </w:r>
          </w:p>
        </w:tc>
        <w:tc>
          <w:tcPr>
            <w:tcW w:w="446" w:type="pct"/>
            <w:tcMar>
              <w:left w:w="43" w:type="dxa"/>
              <w:right w:w="43" w:type="dxa"/>
            </w:tcMar>
          </w:tcPr>
          <w:p w14:paraId="333AA0A8" w14:textId="7ADE9BBD" w:rsidR="004F04B1" w:rsidRPr="006D2A51" w:rsidRDefault="004F04B1" w:rsidP="004F04B1">
            <w:pPr>
              <w:tabs>
                <w:tab w:val="left" w:pos="8280"/>
              </w:tabs>
              <w:spacing w:after="60"/>
              <w:jc w:val="right"/>
              <w:rPr>
                <w:sz w:val="20"/>
              </w:rPr>
            </w:pPr>
            <w:r w:rsidRPr="006D2A51">
              <w:rPr>
                <w:sz w:val="20"/>
              </w:rPr>
              <w:t>108,140</w:t>
            </w:r>
          </w:p>
        </w:tc>
      </w:tr>
      <w:tr w:rsidR="006D2A51" w:rsidRPr="006D2A51" w14:paraId="2BFE8055" w14:textId="77777777" w:rsidTr="00425DED">
        <w:trPr>
          <w:trHeight w:val="95"/>
        </w:trPr>
        <w:tc>
          <w:tcPr>
            <w:tcW w:w="1582" w:type="pct"/>
            <w:gridSpan w:val="3"/>
            <w:shd w:val="clear" w:color="auto" w:fill="auto"/>
            <w:tcMar>
              <w:left w:w="43" w:type="dxa"/>
              <w:right w:w="43" w:type="dxa"/>
            </w:tcMar>
          </w:tcPr>
          <w:p w14:paraId="7E68E66A" w14:textId="77777777" w:rsidR="00C144AC" w:rsidRPr="006D2A51" w:rsidRDefault="00C144AC" w:rsidP="00C144AC">
            <w:pPr>
              <w:tabs>
                <w:tab w:val="left" w:pos="8280"/>
              </w:tabs>
              <w:spacing w:after="60"/>
              <w:jc w:val="left"/>
              <w:rPr>
                <w:sz w:val="20"/>
              </w:rPr>
            </w:pPr>
            <w:r w:rsidRPr="006D2A51">
              <w:rPr>
                <w:sz w:val="20"/>
              </w:rPr>
              <w:t>Total funds requested in principle (US $)</w:t>
            </w:r>
          </w:p>
        </w:tc>
        <w:tc>
          <w:tcPr>
            <w:tcW w:w="407" w:type="pct"/>
            <w:shd w:val="clear" w:color="auto" w:fill="auto"/>
            <w:tcMar>
              <w:left w:w="43" w:type="dxa"/>
              <w:right w:w="43" w:type="dxa"/>
            </w:tcMar>
          </w:tcPr>
          <w:p w14:paraId="195C5B6F" w14:textId="15F080A4" w:rsidR="00C144AC" w:rsidRPr="006D2A51" w:rsidRDefault="00C144AC" w:rsidP="00515DC2">
            <w:pPr>
              <w:tabs>
                <w:tab w:val="left" w:pos="8280"/>
              </w:tabs>
              <w:spacing w:after="60"/>
              <w:jc w:val="right"/>
              <w:rPr>
                <w:sz w:val="20"/>
              </w:rPr>
            </w:pPr>
            <w:r w:rsidRPr="006D2A51">
              <w:rPr>
                <w:sz w:val="20"/>
              </w:rPr>
              <w:t>33</w:t>
            </w:r>
            <w:r w:rsidR="00515DC2" w:rsidRPr="006D2A51">
              <w:rPr>
                <w:sz w:val="20"/>
              </w:rPr>
              <w:t>5</w:t>
            </w:r>
            <w:r w:rsidRPr="006D2A51">
              <w:rPr>
                <w:sz w:val="20"/>
              </w:rPr>
              <w:t>,</w:t>
            </w:r>
            <w:r w:rsidR="00515DC2" w:rsidRPr="006D2A51">
              <w:rPr>
                <w:sz w:val="20"/>
              </w:rPr>
              <w:t>95</w:t>
            </w:r>
            <w:r w:rsidRPr="006D2A51">
              <w:rPr>
                <w:sz w:val="20"/>
              </w:rPr>
              <w:t>4</w:t>
            </w:r>
          </w:p>
        </w:tc>
        <w:tc>
          <w:tcPr>
            <w:tcW w:w="363" w:type="pct"/>
            <w:tcMar>
              <w:left w:w="43" w:type="dxa"/>
              <w:right w:w="43" w:type="dxa"/>
            </w:tcMar>
          </w:tcPr>
          <w:p w14:paraId="072C6C99" w14:textId="15C4D673" w:rsidR="00C144AC" w:rsidRPr="006D2A51" w:rsidRDefault="00C144AC" w:rsidP="00C144AC">
            <w:pPr>
              <w:tabs>
                <w:tab w:val="left" w:pos="8280"/>
              </w:tabs>
              <w:spacing w:after="60"/>
              <w:jc w:val="right"/>
              <w:rPr>
                <w:sz w:val="20"/>
              </w:rPr>
            </w:pPr>
            <w:r w:rsidRPr="006D2A51">
              <w:rPr>
                <w:sz w:val="20"/>
              </w:rPr>
              <w:t>0</w:t>
            </w:r>
          </w:p>
        </w:tc>
        <w:tc>
          <w:tcPr>
            <w:tcW w:w="407" w:type="pct"/>
            <w:tcMar>
              <w:left w:w="43" w:type="dxa"/>
              <w:right w:w="43" w:type="dxa"/>
            </w:tcMar>
          </w:tcPr>
          <w:p w14:paraId="4E4ED0B2" w14:textId="098A5D6A" w:rsidR="00C144AC" w:rsidRPr="006D2A51" w:rsidRDefault="00C144AC" w:rsidP="00515DC2">
            <w:pPr>
              <w:tabs>
                <w:tab w:val="left" w:pos="8280"/>
              </w:tabs>
              <w:spacing w:after="60"/>
              <w:jc w:val="right"/>
              <w:rPr>
                <w:sz w:val="20"/>
              </w:rPr>
            </w:pPr>
            <w:r w:rsidRPr="006D2A51">
              <w:rPr>
                <w:sz w:val="20"/>
              </w:rPr>
              <w:t>23</w:t>
            </w:r>
            <w:r w:rsidR="00515DC2" w:rsidRPr="006D2A51">
              <w:rPr>
                <w:sz w:val="20"/>
              </w:rPr>
              <w:t>2</w:t>
            </w:r>
            <w:r w:rsidRPr="006D2A51">
              <w:rPr>
                <w:sz w:val="20"/>
              </w:rPr>
              <w:t>,</w:t>
            </w:r>
            <w:r w:rsidR="00515DC2" w:rsidRPr="006D2A51">
              <w:rPr>
                <w:sz w:val="20"/>
              </w:rPr>
              <w:t>756</w:t>
            </w:r>
          </w:p>
        </w:tc>
        <w:tc>
          <w:tcPr>
            <w:tcW w:w="317" w:type="pct"/>
            <w:tcMar>
              <w:left w:w="43" w:type="dxa"/>
              <w:right w:w="43" w:type="dxa"/>
            </w:tcMar>
          </w:tcPr>
          <w:p w14:paraId="40A90F76" w14:textId="780D00D6" w:rsidR="00C144AC" w:rsidRPr="006D2A51" w:rsidRDefault="00C144AC" w:rsidP="00C144AC">
            <w:pPr>
              <w:tabs>
                <w:tab w:val="left" w:pos="8280"/>
              </w:tabs>
              <w:spacing w:after="60"/>
              <w:jc w:val="right"/>
              <w:rPr>
                <w:sz w:val="20"/>
              </w:rPr>
            </w:pPr>
            <w:r w:rsidRPr="006D2A51">
              <w:rPr>
                <w:sz w:val="20"/>
              </w:rPr>
              <w:t>0</w:t>
            </w:r>
          </w:p>
        </w:tc>
        <w:tc>
          <w:tcPr>
            <w:tcW w:w="408" w:type="pct"/>
            <w:tcMar>
              <w:left w:w="43" w:type="dxa"/>
              <w:right w:w="43" w:type="dxa"/>
            </w:tcMar>
          </w:tcPr>
          <w:p w14:paraId="30C2F0B1" w14:textId="08C499BD" w:rsidR="00C144AC" w:rsidRPr="006D2A51" w:rsidRDefault="00C144AC" w:rsidP="00515DC2">
            <w:pPr>
              <w:tabs>
                <w:tab w:val="left" w:pos="8280"/>
              </w:tabs>
              <w:spacing w:after="60"/>
              <w:jc w:val="right"/>
              <w:rPr>
                <w:sz w:val="20"/>
              </w:rPr>
            </w:pPr>
            <w:r w:rsidRPr="006D2A51">
              <w:rPr>
                <w:sz w:val="20"/>
              </w:rPr>
              <w:t>39</w:t>
            </w:r>
            <w:r w:rsidR="00515DC2" w:rsidRPr="006D2A51">
              <w:rPr>
                <w:sz w:val="20"/>
              </w:rPr>
              <w:t>1</w:t>
            </w:r>
            <w:r w:rsidRPr="006D2A51">
              <w:rPr>
                <w:sz w:val="20"/>
              </w:rPr>
              <w:t>,</w:t>
            </w:r>
            <w:r w:rsidR="00515DC2" w:rsidRPr="006D2A51">
              <w:rPr>
                <w:sz w:val="20"/>
              </w:rPr>
              <w:t>705</w:t>
            </w:r>
          </w:p>
        </w:tc>
        <w:tc>
          <w:tcPr>
            <w:tcW w:w="316" w:type="pct"/>
            <w:tcMar>
              <w:left w:w="43" w:type="dxa"/>
              <w:right w:w="43" w:type="dxa"/>
            </w:tcMar>
          </w:tcPr>
          <w:p w14:paraId="4DFC6E11" w14:textId="207B35E2" w:rsidR="00C144AC" w:rsidRPr="006D2A51" w:rsidRDefault="00C144AC" w:rsidP="00C144AC">
            <w:pPr>
              <w:tabs>
                <w:tab w:val="left" w:pos="8280"/>
              </w:tabs>
              <w:spacing w:after="60"/>
              <w:jc w:val="right"/>
              <w:rPr>
                <w:sz w:val="20"/>
              </w:rPr>
            </w:pPr>
            <w:r w:rsidRPr="006D2A51">
              <w:rPr>
                <w:sz w:val="20"/>
              </w:rPr>
              <w:t>0</w:t>
            </w:r>
          </w:p>
        </w:tc>
        <w:tc>
          <w:tcPr>
            <w:tcW w:w="310" w:type="pct"/>
            <w:tcMar>
              <w:left w:w="43" w:type="dxa"/>
              <w:right w:w="43" w:type="dxa"/>
            </w:tcMar>
          </w:tcPr>
          <w:p w14:paraId="19B6CE69" w14:textId="3DB73BB2" w:rsidR="00C144AC" w:rsidRPr="006D2A51" w:rsidRDefault="004F04B1" w:rsidP="00515DC2">
            <w:pPr>
              <w:tabs>
                <w:tab w:val="left" w:pos="8280"/>
              </w:tabs>
              <w:spacing w:after="60"/>
              <w:jc w:val="right"/>
              <w:rPr>
                <w:sz w:val="20"/>
              </w:rPr>
            </w:pPr>
            <w:r w:rsidRPr="006D2A51">
              <w:rPr>
                <w:sz w:val="20"/>
              </w:rPr>
              <w:t>0</w:t>
            </w:r>
          </w:p>
        </w:tc>
        <w:tc>
          <w:tcPr>
            <w:tcW w:w="446" w:type="pct"/>
            <w:tcMar>
              <w:left w:w="43" w:type="dxa"/>
              <w:right w:w="43" w:type="dxa"/>
            </w:tcMar>
          </w:tcPr>
          <w:p w14:paraId="41989370" w14:textId="40E4A49C" w:rsidR="00C144AC" w:rsidRPr="006D2A51" w:rsidRDefault="004F04B1" w:rsidP="00C144AC">
            <w:pPr>
              <w:tabs>
                <w:tab w:val="left" w:pos="8280"/>
              </w:tabs>
              <w:spacing w:after="60"/>
              <w:jc w:val="right"/>
              <w:rPr>
                <w:sz w:val="20"/>
              </w:rPr>
            </w:pPr>
            <w:r w:rsidRPr="006D2A51">
              <w:rPr>
                <w:sz w:val="20"/>
              </w:rPr>
              <w:t>187,725</w:t>
            </w:r>
          </w:p>
        </w:tc>
        <w:tc>
          <w:tcPr>
            <w:tcW w:w="446" w:type="pct"/>
            <w:tcMar>
              <w:left w:w="43" w:type="dxa"/>
              <w:right w:w="43" w:type="dxa"/>
            </w:tcMar>
          </w:tcPr>
          <w:p w14:paraId="155D0110" w14:textId="4760B92B" w:rsidR="00C144AC" w:rsidRPr="006D2A51" w:rsidRDefault="00C144AC" w:rsidP="00C144AC">
            <w:pPr>
              <w:tabs>
                <w:tab w:val="left" w:pos="8280"/>
              </w:tabs>
              <w:spacing w:after="60"/>
              <w:jc w:val="right"/>
              <w:rPr>
                <w:sz w:val="20"/>
              </w:rPr>
            </w:pPr>
            <w:r w:rsidRPr="006D2A51">
              <w:rPr>
                <w:sz w:val="20"/>
              </w:rPr>
              <w:t>1,148,140</w:t>
            </w:r>
          </w:p>
        </w:tc>
      </w:tr>
    </w:tbl>
    <w:p w14:paraId="5D8DF539" w14:textId="77777777" w:rsidR="008A7FD3" w:rsidRPr="006D2A51" w:rsidRDefault="008A7FD3" w:rsidP="008A7FD3">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6D2A51" w:rsidRPr="006D2A51" w14:paraId="2F7F5638" w14:textId="77777777" w:rsidTr="008A7FD3">
        <w:trPr>
          <w:trHeight w:hRule="exact" w:val="227"/>
        </w:trPr>
        <w:tc>
          <w:tcPr>
            <w:tcW w:w="5000" w:type="pct"/>
            <w:gridSpan w:val="3"/>
            <w:shd w:val="clear" w:color="auto" w:fill="auto"/>
          </w:tcPr>
          <w:p w14:paraId="2A057C53" w14:textId="77777777" w:rsidR="008A7FD3" w:rsidRPr="006D2A51" w:rsidRDefault="008A7FD3" w:rsidP="008A7FD3">
            <w:pPr>
              <w:rPr>
                <w:b/>
                <w:sz w:val="20"/>
              </w:rPr>
            </w:pPr>
            <w:r w:rsidRPr="006D2A51">
              <w:rPr>
                <w:b/>
                <w:sz w:val="20"/>
              </w:rPr>
              <w:t>(VII) Request for approval of funding for the first tranche (2022)</w:t>
            </w:r>
          </w:p>
        </w:tc>
      </w:tr>
      <w:tr w:rsidR="006D2A51" w:rsidRPr="006D2A51" w14:paraId="45853B2C" w14:textId="77777777" w:rsidTr="008A7FD3">
        <w:trPr>
          <w:trHeight w:hRule="exact" w:val="227"/>
        </w:trPr>
        <w:tc>
          <w:tcPr>
            <w:tcW w:w="1567" w:type="pct"/>
            <w:shd w:val="clear" w:color="auto" w:fill="auto"/>
          </w:tcPr>
          <w:p w14:paraId="431B628F" w14:textId="77777777" w:rsidR="008A7FD3" w:rsidRPr="006D2A51" w:rsidRDefault="008A7FD3" w:rsidP="008A7FD3">
            <w:pPr>
              <w:jc w:val="center"/>
              <w:rPr>
                <w:b/>
                <w:sz w:val="20"/>
              </w:rPr>
            </w:pPr>
            <w:r w:rsidRPr="006D2A51">
              <w:rPr>
                <w:b/>
                <w:sz w:val="20"/>
              </w:rPr>
              <w:t>Implementing agency</w:t>
            </w:r>
          </w:p>
        </w:tc>
        <w:tc>
          <w:tcPr>
            <w:tcW w:w="1678" w:type="pct"/>
            <w:shd w:val="clear" w:color="auto" w:fill="auto"/>
          </w:tcPr>
          <w:p w14:paraId="0CA0D4FB" w14:textId="77777777" w:rsidR="008A7FD3" w:rsidRPr="006D2A51" w:rsidRDefault="008A7FD3" w:rsidP="008A7FD3">
            <w:pPr>
              <w:jc w:val="center"/>
              <w:rPr>
                <w:b/>
                <w:sz w:val="20"/>
              </w:rPr>
            </w:pPr>
            <w:r w:rsidRPr="006D2A51">
              <w:rPr>
                <w:b/>
                <w:sz w:val="20"/>
              </w:rPr>
              <w:t>Funds requested (US $)</w:t>
            </w:r>
          </w:p>
        </w:tc>
        <w:tc>
          <w:tcPr>
            <w:tcW w:w="1755" w:type="pct"/>
            <w:shd w:val="clear" w:color="auto" w:fill="auto"/>
          </w:tcPr>
          <w:p w14:paraId="11174A2C" w14:textId="77777777" w:rsidR="008A7FD3" w:rsidRPr="006D2A51" w:rsidRDefault="008A7FD3" w:rsidP="008A7FD3">
            <w:pPr>
              <w:jc w:val="center"/>
              <w:rPr>
                <w:b/>
                <w:sz w:val="20"/>
              </w:rPr>
            </w:pPr>
            <w:r w:rsidRPr="006D2A51">
              <w:rPr>
                <w:b/>
                <w:sz w:val="20"/>
              </w:rPr>
              <w:t>Support costs (US $)</w:t>
            </w:r>
          </w:p>
        </w:tc>
      </w:tr>
      <w:tr w:rsidR="006D2A51" w:rsidRPr="006D2A51" w14:paraId="2E12DA90" w14:textId="77777777" w:rsidTr="008A7FD3">
        <w:trPr>
          <w:trHeight w:hRule="exact" w:val="227"/>
        </w:trPr>
        <w:tc>
          <w:tcPr>
            <w:tcW w:w="1567" w:type="pct"/>
            <w:shd w:val="clear" w:color="auto" w:fill="auto"/>
          </w:tcPr>
          <w:p w14:paraId="233BE1E0" w14:textId="5185AAF2" w:rsidR="008A7FD3" w:rsidRPr="006D2A51" w:rsidRDefault="00842E61" w:rsidP="008A7FD3">
            <w:pPr>
              <w:rPr>
                <w:sz w:val="20"/>
              </w:rPr>
            </w:pPr>
            <w:r w:rsidRPr="006D2A51">
              <w:rPr>
                <w:sz w:val="20"/>
              </w:rPr>
              <w:t>UNEP</w:t>
            </w:r>
          </w:p>
        </w:tc>
        <w:tc>
          <w:tcPr>
            <w:tcW w:w="1678" w:type="pct"/>
            <w:shd w:val="clear" w:color="auto" w:fill="auto"/>
          </w:tcPr>
          <w:p w14:paraId="4B550E83" w14:textId="24FCE274" w:rsidR="008A7FD3" w:rsidRPr="006D2A51" w:rsidRDefault="007D1490" w:rsidP="008A7FD3">
            <w:pPr>
              <w:jc w:val="right"/>
              <w:rPr>
                <w:sz w:val="20"/>
              </w:rPr>
            </w:pPr>
            <w:r w:rsidRPr="006D2A51">
              <w:rPr>
                <w:sz w:val="20"/>
              </w:rPr>
              <w:t>120,000</w:t>
            </w:r>
          </w:p>
        </w:tc>
        <w:tc>
          <w:tcPr>
            <w:tcW w:w="1755" w:type="pct"/>
            <w:shd w:val="clear" w:color="auto" w:fill="auto"/>
          </w:tcPr>
          <w:p w14:paraId="191AA404" w14:textId="3C76D200" w:rsidR="008A7FD3" w:rsidRPr="006D2A51" w:rsidRDefault="007D1490" w:rsidP="004F04B1">
            <w:pPr>
              <w:jc w:val="right"/>
              <w:rPr>
                <w:sz w:val="20"/>
              </w:rPr>
            </w:pPr>
            <w:r w:rsidRPr="006D2A51">
              <w:rPr>
                <w:sz w:val="20"/>
              </w:rPr>
              <w:t>15,</w:t>
            </w:r>
            <w:r w:rsidR="00304A34" w:rsidRPr="006D2A51">
              <w:rPr>
                <w:sz w:val="20"/>
              </w:rPr>
              <w:t>094</w:t>
            </w:r>
          </w:p>
        </w:tc>
      </w:tr>
      <w:tr w:rsidR="006D2A51" w:rsidRPr="006D2A51" w14:paraId="079630A4" w14:textId="77777777" w:rsidTr="008A7FD3">
        <w:trPr>
          <w:trHeight w:hRule="exact" w:val="227"/>
        </w:trPr>
        <w:tc>
          <w:tcPr>
            <w:tcW w:w="1567" w:type="pct"/>
            <w:shd w:val="clear" w:color="auto" w:fill="auto"/>
          </w:tcPr>
          <w:p w14:paraId="24578721" w14:textId="6F3066E5" w:rsidR="008A7FD3" w:rsidRPr="006D2A51" w:rsidRDefault="00842E61" w:rsidP="008A7FD3">
            <w:pPr>
              <w:rPr>
                <w:sz w:val="20"/>
              </w:rPr>
            </w:pPr>
            <w:r w:rsidRPr="006D2A51">
              <w:rPr>
                <w:sz w:val="20"/>
              </w:rPr>
              <w:t>UNIDO</w:t>
            </w:r>
          </w:p>
        </w:tc>
        <w:tc>
          <w:tcPr>
            <w:tcW w:w="1678" w:type="pct"/>
            <w:shd w:val="clear" w:color="auto" w:fill="auto"/>
          </w:tcPr>
          <w:p w14:paraId="4CE7B509" w14:textId="1AB015FC" w:rsidR="008A7FD3" w:rsidRPr="006D2A51" w:rsidRDefault="007D1490" w:rsidP="008A7FD3">
            <w:pPr>
              <w:jc w:val="right"/>
              <w:rPr>
                <w:sz w:val="20"/>
              </w:rPr>
            </w:pPr>
            <w:r w:rsidRPr="006D2A51">
              <w:rPr>
                <w:sz w:val="20"/>
              </w:rPr>
              <w:t>187,720</w:t>
            </w:r>
          </w:p>
        </w:tc>
        <w:tc>
          <w:tcPr>
            <w:tcW w:w="1755" w:type="pct"/>
            <w:shd w:val="clear" w:color="auto" w:fill="auto"/>
          </w:tcPr>
          <w:p w14:paraId="7018EF03" w14:textId="552CB4C8" w:rsidR="008A7FD3" w:rsidRPr="006D2A51" w:rsidRDefault="00C46721" w:rsidP="008A7FD3">
            <w:pPr>
              <w:jc w:val="right"/>
              <w:rPr>
                <w:sz w:val="20"/>
              </w:rPr>
            </w:pPr>
            <w:r w:rsidRPr="006D2A51">
              <w:rPr>
                <w:sz w:val="20"/>
              </w:rPr>
              <w:t>13,140</w:t>
            </w:r>
          </w:p>
        </w:tc>
      </w:tr>
      <w:tr w:rsidR="006D2A51" w:rsidRPr="006D2A51" w14:paraId="4A315DB2" w14:textId="77777777" w:rsidTr="008A7FD3">
        <w:trPr>
          <w:trHeight w:hRule="exact" w:val="227"/>
        </w:trPr>
        <w:tc>
          <w:tcPr>
            <w:tcW w:w="1567" w:type="pct"/>
            <w:shd w:val="clear" w:color="auto" w:fill="auto"/>
          </w:tcPr>
          <w:p w14:paraId="27D4C272" w14:textId="77777777" w:rsidR="008A7FD3" w:rsidRPr="006D2A51" w:rsidRDefault="008A7FD3" w:rsidP="008A7FD3">
            <w:pPr>
              <w:rPr>
                <w:sz w:val="20"/>
              </w:rPr>
            </w:pPr>
            <w:r w:rsidRPr="006D2A51">
              <w:rPr>
                <w:sz w:val="20"/>
              </w:rPr>
              <w:t>Total</w:t>
            </w:r>
          </w:p>
        </w:tc>
        <w:tc>
          <w:tcPr>
            <w:tcW w:w="1678" w:type="pct"/>
            <w:shd w:val="clear" w:color="auto" w:fill="auto"/>
          </w:tcPr>
          <w:p w14:paraId="2834521A" w14:textId="3C4E90AB" w:rsidR="008A7FD3" w:rsidRPr="006D2A51" w:rsidRDefault="007D1490" w:rsidP="008A7FD3">
            <w:pPr>
              <w:jc w:val="right"/>
              <w:rPr>
                <w:sz w:val="20"/>
              </w:rPr>
            </w:pPr>
            <w:r w:rsidRPr="006D2A51">
              <w:rPr>
                <w:sz w:val="20"/>
              </w:rPr>
              <w:t>307,720</w:t>
            </w:r>
          </w:p>
        </w:tc>
        <w:tc>
          <w:tcPr>
            <w:tcW w:w="1755" w:type="pct"/>
            <w:shd w:val="clear" w:color="auto" w:fill="auto"/>
          </w:tcPr>
          <w:p w14:paraId="7A3E7C3E" w14:textId="77FEF857" w:rsidR="008A7FD3" w:rsidRPr="006D2A51" w:rsidRDefault="00C46721" w:rsidP="004F04B1">
            <w:pPr>
              <w:jc w:val="right"/>
              <w:rPr>
                <w:sz w:val="20"/>
              </w:rPr>
            </w:pPr>
            <w:r w:rsidRPr="006D2A51">
              <w:rPr>
                <w:sz w:val="20"/>
              </w:rPr>
              <w:t>28,</w:t>
            </w:r>
            <w:r w:rsidR="00304A34" w:rsidRPr="006D2A51">
              <w:rPr>
                <w:sz w:val="20"/>
              </w:rPr>
              <w:t>234</w:t>
            </w:r>
          </w:p>
        </w:tc>
      </w:tr>
    </w:tbl>
    <w:p w14:paraId="62E44337" w14:textId="77777777" w:rsidR="008A7FD3" w:rsidRPr="006D2A51" w:rsidRDefault="008A7FD3" w:rsidP="008A7FD3">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6D2A51" w:rsidRPr="006D2A51" w14:paraId="192F2FDE" w14:textId="77777777" w:rsidTr="008A7FD3">
        <w:trPr>
          <w:trHeight w:hRule="exact" w:val="281"/>
        </w:trPr>
        <w:tc>
          <w:tcPr>
            <w:tcW w:w="1572" w:type="pct"/>
            <w:shd w:val="clear" w:color="auto" w:fill="auto"/>
          </w:tcPr>
          <w:p w14:paraId="69F36EBE" w14:textId="77777777" w:rsidR="008A7FD3" w:rsidRPr="006D2A51" w:rsidRDefault="008A7FD3" w:rsidP="008A7FD3">
            <w:pPr>
              <w:jc w:val="left"/>
              <w:rPr>
                <w:b/>
                <w:sz w:val="20"/>
              </w:rPr>
            </w:pPr>
            <w:r w:rsidRPr="006D2A51">
              <w:rPr>
                <w:b/>
                <w:sz w:val="20"/>
              </w:rPr>
              <w:t>Secretariat's recommendation:</w:t>
            </w:r>
          </w:p>
        </w:tc>
        <w:tc>
          <w:tcPr>
            <w:tcW w:w="3428" w:type="pct"/>
            <w:shd w:val="clear" w:color="auto" w:fill="auto"/>
          </w:tcPr>
          <w:p w14:paraId="3AEC6017" w14:textId="77777777" w:rsidR="008A7FD3" w:rsidRPr="006D2A51" w:rsidRDefault="008A7FD3" w:rsidP="008A7FD3">
            <w:pPr>
              <w:jc w:val="center"/>
              <w:rPr>
                <w:sz w:val="20"/>
              </w:rPr>
            </w:pPr>
            <w:r w:rsidRPr="006D2A51">
              <w:rPr>
                <w:sz w:val="20"/>
              </w:rPr>
              <w:t>Individual consideration</w:t>
            </w:r>
          </w:p>
        </w:tc>
      </w:tr>
    </w:tbl>
    <w:p w14:paraId="7E476EC5" w14:textId="77777777" w:rsidR="008A7FD3" w:rsidRPr="006D2A51" w:rsidRDefault="008A7FD3">
      <w:pPr>
        <w:jc w:val="left"/>
        <w:rPr>
          <w:sz w:val="20"/>
        </w:rPr>
      </w:pPr>
      <w:r w:rsidRPr="006D2A51">
        <w:rPr>
          <w:b/>
        </w:rPr>
        <w:br w:type="page"/>
      </w:r>
    </w:p>
    <w:p w14:paraId="15718284" w14:textId="77777777" w:rsidR="008A7FD3" w:rsidRPr="006D2A51" w:rsidRDefault="008A7FD3" w:rsidP="008A7FD3">
      <w:pPr>
        <w:widowControl w:val="0"/>
        <w:tabs>
          <w:tab w:val="left" w:pos="2880"/>
          <w:tab w:val="left" w:pos="5760"/>
        </w:tabs>
        <w:spacing w:after="240"/>
        <w:jc w:val="center"/>
        <w:rPr>
          <w:b/>
        </w:rPr>
      </w:pPr>
      <w:r w:rsidRPr="006D2A51">
        <w:rPr>
          <w:b/>
        </w:rPr>
        <w:lastRenderedPageBreak/>
        <w:t>PROJECT DESCRIPTION</w:t>
      </w:r>
    </w:p>
    <w:p w14:paraId="3EA8BAAD" w14:textId="77777777" w:rsidR="008A7FD3" w:rsidRPr="006D2A51" w:rsidRDefault="008A7FD3" w:rsidP="008A7FD3">
      <w:pPr>
        <w:rPr>
          <w:b/>
        </w:rPr>
      </w:pPr>
      <w:r w:rsidRPr="006D2A51">
        <w:rPr>
          <w:b/>
        </w:rPr>
        <w:t>Background</w:t>
      </w:r>
    </w:p>
    <w:p w14:paraId="6A0E4594" w14:textId="77777777" w:rsidR="008A7FD3" w:rsidRPr="006D2A51" w:rsidRDefault="008A7FD3" w:rsidP="008A7FD3"/>
    <w:p w14:paraId="40902A96" w14:textId="3B7102DA" w:rsidR="008A7FD3" w:rsidRPr="006D2A51" w:rsidRDefault="008A7FD3" w:rsidP="00996BAE">
      <w:pPr>
        <w:pStyle w:val="Heading1"/>
      </w:pPr>
      <w:r w:rsidRPr="006D2A51">
        <w:t>On behalf of the Government of</w:t>
      </w:r>
      <w:r w:rsidR="007D1490" w:rsidRPr="006D2A51">
        <w:t xml:space="preserve"> Madagascar</w:t>
      </w:r>
      <w:r w:rsidRPr="006D2A51">
        <w:t>,</w:t>
      </w:r>
      <w:r w:rsidR="007D1490" w:rsidRPr="006D2A51">
        <w:t xml:space="preserve"> UNEP</w:t>
      </w:r>
      <w:r w:rsidRPr="006D2A51">
        <w:t xml:space="preserve"> as the lead implementing agency has submitted a request for stage II of the HCFC phase</w:t>
      </w:r>
      <w:r w:rsidRPr="006D2A51">
        <w:noBreakHyphen/>
        <w:t>out management plan (HPMP), at a total cost of US $</w:t>
      </w:r>
      <w:r w:rsidR="000F45CF" w:rsidRPr="006D2A51">
        <w:t>1,148,140</w:t>
      </w:r>
      <w:r w:rsidRPr="006D2A51">
        <w:t>, consisting of US $</w:t>
      </w:r>
      <w:r w:rsidR="007D1490" w:rsidRPr="006D2A51">
        <w:t>633,500</w:t>
      </w:r>
      <w:r w:rsidRPr="006D2A51">
        <w:t>, plus agency support costs of US $</w:t>
      </w:r>
      <w:r w:rsidR="00B52056" w:rsidRPr="006D2A51">
        <w:t>79,685</w:t>
      </w:r>
      <w:r w:rsidRPr="006D2A51">
        <w:t xml:space="preserve"> for </w:t>
      </w:r>
      <w:r w:rsidR="007D1490" w:rsidRPr="006D2A51">
        <w:t>UNEP</w:t>
      </w:r>
      <w:r w:rsidRPr="006D2A51">
        <w:t xml:space="preserve"> and US $</w:t>
      </w:r>
      <w:r w:rsidR="007D1490" w:rsidRPr="006D2A51">
        <w:t>406,500</w:t>
      </w:r>
      <w:r w:rsidRPr="006D2A51">
        <w:t>, plus agency support costs of US $</w:t>
      </w:r>
      <w:r w:rsidR="00B52056" w:rsidRPr="006D2A51">
        <w:t>28,455</w:t>
      </w:r>
      <w:r w:rsidRPr="006D2A51">
        <w:t xml:space="preserve"> for</w:t>
      </w:r>
      <w:r w:rsidR="007D1490" w:rsidRPr="006D2A51">
        <w:t xml:space="preserve"> UNIDO</w:t>
      </w:r>
      <w:r w:rsidRPr="006D2A51">
        <w:t>, as originally submitted.</w:t>
      </w:r>
      <w:r w:rsidRPr="006D2A51">
        <w:rPr>
          <w:vertAlign w:val="superscript"/>
        </w:rPr>
        <w:footnoteReference w:id="2"/>
      </w:r>
      <w:r w:rsidRPr="006D2A51">
        <w:t xml:space="preserve"> The implementation of stage II of the HPMP will phase out the remaining consumption of HCFCs by 20</w:t>
      </w:r>
      <w:r w:rsidR="008C35E7" w:rsidRPr="006D2A51">
        <w:t>30</w:t>
      </w:r>
      <w:r w:rsidRPr="006D2A51">
        <w:t>.</w:t>
      </w:r>
    </w:p>
    <w:p w14:paraId="75BEA4F0" w14:textId="1073DCA8" w:rsidR="008A7FD3" w:rsidRPr="006D2A51" w:rsidRDefault="008A7FD3" w:rsidP="00996BAE">
      <w:pPr>
        <w:pStyle w:val="Heading1"/>
      </w:pPr>
      <w:r w:rsidRPr="006D2A51">
        <w:t>The first tranche of stage II of the HPMP being requested at this meeting amounts to US $</w:t>
      </w:r>
      <w:r w:rsidR="00912D4E" w:rsidRPr="006D2A51">
        <w:t>33</w:t>
      </w:r>
      <w:r w:rsidR="00434E84" w:rsidRPr="006D2A51">
        <w:t>5</w:t>
      </w:r>
      <w:r w:rsidR="00912D4E" w:rsidRPr="006D2A51">
        <w:t>,</w:t>
      </w:r>
      <w:r w:rsidR="00434E84" w:rsidRPr="006D2A51">
        <w:t>954</w:t>
      </w:r>
      <w:r w:rsidRPr="006D2A51">
        <w:t>, consisting of US $</w:t>
      </w:r>
      <w:r w:rsidR="006236EE" w:rsidRPr="006D2A51">
        <w:t>120,000</w:t>
      </w:r>
      <w:r w:rsidRPr="006D2A51">
        <w:t>, plus agency support costs of US $</w:t>
      </w:r>
      <w:r w:rsidR="006236EE" w:rsidRPr="006D2A51">
        <w:t>15,</w:t>
      </w:r>
      <w:r w:rsidR="00434E84" w:rsidRPr="006D2A51">
        <w:t>094</w:t>
      </w:r>
      <w:r w:rsidRPr="006D2A51">
        <w:t xml:space="preserve"> for </w:t>
      </w:r>
      <w:r w:rsidR="006236EE" w:rsidRPr="006D2A51">
        <w:t xml:space="preserve">UNEP </w:t>
      </w:r>
      <w:r w:rsidRPr="006D2A51">
        <w:t>and US $</w:t>
      </w:r>
      <w:r w:rsidR="006236EE" w:rsidRPr="006D2A51">
        <w:t>187,720</w:t>
      </w:r>
      <w:r w:rsidRPr="006D2A51">
        <w:t>, plus agency support costs of US $</w:t>
      </w:r>
      <w:r w:rsidR="00912D4E" w:rsidRPr="006D2A51">
        <w:t xml:space="preserve">13,140 </w:t>
      </w:r>
      <w:r w:rsidR="006236EE" w:rsidRPr="006D2A51">
        <w:t>for UNIDO</w:t>
      </w:r>
      <w:r w:rsidRPr="006D2A51">
        <w:t>, as originally submitted.</w:t>
      </w:r>
    </w:p>
    <w:p w14:paraId="2DCA9355" w14:textId="77777777" w:rsidR="008A7FD3" w:rsidRPr="006D2A51" w:rsidRDefault="008A7FD3" w:rsidP="008A7FD3">
      <w:pPr>
        <w:spacing w:after="240"/>
        <w:outlineLvl w:val="0"/>
        <w:rPr>
          <w:b/>
        </w:rPr>
      </w:pPr>
      <w:r w:rsidRPr="006D2A51">
        <w:rPr>
          <w:b/>
        </w:rPr>
        <w:t>Status of implementation of stage I of the HPMP</w:t>
      </w:r>
    </w:p>
    <w:p w14:paraId="6F8B8AAB" w14:textId="33C108BA" w:rsidR="008A7FD3" w:rsidRPr="006D2A51" w:rsidRDefault="008A7FD3" w:rsidP="00996BAE">
      <w:pPr>
        <w:pStyle w:val="Heading1"/>
      </w:pPr>
      <w:r w:rsidRPr="006D2A51">
        <w:t xml:space="preserve">Stage I of the HPMP for </w:t>
      </w:r>
      <w:r w:rsidR="003F008B" w:rsidRPr="006D2A51">
        <w:t>Madagascar</w:t>
      </w:r>
      <w:r w:rsidRPr="006D2A51">
        <w:t xml:space="preserve"> was originally approved at the </w:t>
      </w:r>
      <w:r w:rsidR="003F008B" w:rsidRPr="006D2A51">
        <w:t>62</w:t>
      </w:r>
      <w:r w:rsidR="003F008B" w:rsidRPr="006D2A51">
        <w:rPr>
          <w:vertAlign w:val="superscript"/>
        </w:rPr>
        <w:t>nd</w:t>
      </w:r>
      <w:r w:rsidRPr="006D2A51">
        <w:t xml:space="preserve"> meeting</w:t>
      </w:r>
      <w:r w:rsidRPr="006D2A51">
        <w:rPr>
          <w:vertAlign w:val="superscript"/>
        </w:rPr>
        <w:footnoteReference w:id="3"/>
      </w:r>
      <w:r w:rsidRPr="006D2A51">
        <w:t xml:space="preserve"> and revised at the </w:t>
      </w:r>
      <w:r w:rsidR="003F008B" w:rsidRPr="006D2A51">
        <w:t>76</w:t>
      </w:r>
      <w:r w:rsidR="003F008B" w:rsidRPr="006D2A51">
        <w:rPr>
          <w:vertAlign w:val="superscript"/>
        </w:rPr>
        <w:t>th</w:t>
      </w:r>
      <w:r w:rsidR="003F008B" w:rsidRPr="006D2A51">
        <w:t> </w:t>
      </w:r>
      <w:r w:rsidRPr="006D2A51">
        <w:t>meeting</w:t>
      </w:r>
      <w:r w:rsidRPr="006D2A51">
        <w:rPr>
          <w:vertAlign w:val="superscript"/>
        </w:rPr>
        <w:footnoteReference w:id="4"/>
      </w:r>
      <w:r w:rsidRPr="006D2A51">
        <w:t xml:space="preserve"> to phase out </w:t>
      </w:r>
      <w:r w:rsidR="003F008B" w:rsidRPr="006D2A51">
        <w:t>6.00</w:t>
      </w:r>
      <w:r w:rsidRPr="006D2A51">
        <w:t> ODP tonnes of HCFCs used in the refrigeration and air</w:t>
      </w:r>
      <w:r w:rsidRPr="006D2A51">
        <w:noBreakHyphen/>
        <w:t xml:space="preserve">conditioning (RAC) servicing sector to meet the 35 per cent reduction from the </w:t>
      </w:r>
      <w:r w:rsidR="00B30EDF" w:rsidRPr="006D2A51">
        <w:t>starting poi</w:t>
      </w:r>
      <w:r w:rsidR="00EF683A" w:rsidRPr="006D2A51">
        <w:t>nt for aggregate reductions</w:t>
      </w:r>
      <w:r w:rsidR="005C768F" w:rsidRPr="006D2A51">
        <w:t xml:space="preserve"> </w:t>
      </w:r>
      <w:r w:rsidR="00E05BBF" w:rsidRPr="006D2A51">
        <w:t xml:space="preserve">in </w:t>
      </w:r>
      <w:r w:rsidR="000347EC" w:rsidRPr="006D2A51">
        <w:t xml:space="preserve">HCFC consumption (starting point) </w:t>
      </w:r>
      <w:r w:rsidRPr="006D2A51">
        <w:t>by 2020, at a total cost of US $</w:t>
      </w:r>
      <w:r w:rsidR="0099405B" w:rsidRPr="006D2A51">
        <w:t>5</w:t>
      </w:r>
      <w:r w:rsidR="00B30EDF" w:rsidRPr="006D2A51">
        <w:t>60</w:t>
      </w:r>
      <w:r w:rsidR="0099405B" w:rsidRPr="006D2A51">
        <w:t>,000</w:t>
      </w:r>
      <w:r w:rsidRPr="006D2A51">
        <w:t xml:space="preserve">, plus agency support costs. </w:t>
      </w:r>
      <w:r w:rsidR="00B30EDF" w:rsidRPr="006D2A51">
        <w:t>S</w:t>
      </w:r>
      <w:r w:rsidRPr="006D2A51">
        <w:t xml:space="preserve">tage I of the HPMP was completed </w:t>
      </w:r>
      <w:r w:rsidR="008C0B3C" w:rsidRPr="006D2A51">
        <w:t>on 31</w:t>
      </w:r>
      <w:r w:rsidRPr="006D2A51">
        <w:t xml:space="preserve"> </w:t>
      </w:r>
      <w:r w:rsidR="007A6267" w:rsidRPr="006D2A51">
        <w:t>December 2021</w:t>
      </w:r>
      <w:r w:rsidRPr="006D2A51">
        <w:t>.</w:t>
      </w:r>
    </w:p>
    <w:p w14:paraId="5753B3F0" w14:textId="3DDCE1B9" w:rsidR="008A7FD3" w:rsidRPr="006D2A51" w:rsidRDefault="008A7FD3" w:rsidP="00F247C8">
      <w:pPr>
        <w:keepNext/>
        <w:keepLines/>
        <w:rPr>
          <w:lang w:val="en-US"/>
        </w:rPr>
      </w:pPr>
      <w:r w:rsidRPr="006D2A51">
        <w:rPr>
          <w:u w:val="single"/>
        </w:rPr>
        <w:t>HCFC consumption</w:t>
      </w:r>
    </w:p>
    <w:p w14:paraId="412AD4BB" w14:textId="77777777" w:rsidR="008A7FD3" w:rsidRPr="006D2A51" w:rsidRDefault="008A7FD3" w:rsidP="008A7FD3">
      <w:pPr>
        <w:keepNext/>
        <w:keepLines/>
      </w:pPr>
    </w:p>
    <w:p w14:paraId="7E14222D" w14:textId="42C17461" w:rsidR="008A7FD3" w:rsidRPr="006D2A51" w:rsidRDefault="008A7FD3" w:rsidP="00996BAE">
      <w:pPr>
        <w:pStyle w:val="Heading1"/>
      </w:pPr>
      <w:r w:rsidRPr="006D2A51">
        <w:t xml:space="preserve">The Government of </w:t>
      </w:r>
      <w:r w:rsidR="007F7942" w:rsidRPr="006D2A51">
        <w:t>Madagascar</w:t>
      </w:r>
      <w:r w:rsidRPr="006D2A51">
        <w:t xml:space="preserve"> reported a consumption of </w:t>
      </w:r>
      <w:r w:rsidR="009C5BB9" w:rsidRPr="006D2A51">
        <w:t>9.46</w:t>
      </w:r>
      <w:r w:rsidRPr="006D2A51">
        <w:t xml:space="preserve"> ODP tonnes of HCFC in 2021, which is </w:t>
      </w:r>
      <w:r w:rsidR="009C5BB9" w:rsidRPr="006D2A51">
        <w:t>62</w:t>
      </w:r>
      <w:r w:rsidRPr="006D2A51">
        <w:t xml:space="preserve"> per cent below the HCFC baseline for compliance</w:t>
      </w:r>
      <w:r w:rsidR="00EF683A" w:rsidRPr="006D2A51">
        <w:t xml:space="preserve"> and 45 per cent below the starting point of 17.10 ODP tonnes</w:t>
      </w:r>
      <w:r w:rsidRPr="006D2A51">
        <w:t xml:space="preserve">. The 2017-2021 HCFC consumption is shown in Table 1. </w:t>
      </w:r>
    </w:p>
    <w:p w14:paraId="657022D0" w14:textId="32746D27" w:rsidR="008A7FD3" w:rsidRPr="006D2A51" w:rsidRDefault="008A7FD3" w:rsidP="00F247C8">
      <w:pPr>
        <w:rPr>
          <w:b/>
        </w:rPr>
      </w:pPr>
      <w:r w:rsidRPr="006D2A51">
        <w:rPr>
          <w:b/>
        </w:rPr>
        <w:t xml:space="preserve">Table 1. HCFC consumption in </w:t>
      </w:r>
      <w:r w:rsidR="00F247C8" w:rsidRPr="006D2A51">
        <w:rPr>
          <w:b/>
        </w:rPr>
        <w:t>Madagascar</w:t>
      </w:r>
      <w:r w:rsidRPr="006D2A51">
        <w:rPr>
          <w:b/>
        </w:rPr>
        <w:t xml:space="preserve"> (2017-2021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6D2A51" w:rsidRPr="006D2A51" w14:paraId="133435B0" w14:textId="77777777" w:rsidTr="008A7FD3">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F4792E" w14:textId="77777777" w:rsidR="008A7FD3" w:rsidRPr="006D2A51" w:rsidRDefault="008A7FD3" w:rsidP="008A7FD3">
            <w:pPr>
              <w:widowControl w:val="0"/>
              <w:jc w:val="left"/>
              <w:rPr>
                <w:b/>
                <w:sz w:val="20"/>
              </w:rPr>
            </w:pPr>
            <w:r w:rsidRPr="006D2A51">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2D9979A" w14:textId="77777777" w:rsidR="008A7FD3" w:rsidRPr="006D2A51" w:rsidRDefault="008A7FD3" w:rsidP="008A7FD3">
            <w:pPr>
              <w:widowControl w:val="0"/>
              <w:jc w:val="center"/>
              <w:rPr>
                <w:b/>
                <w:sz w:val="20"/>
              </w:rPr>
            </w:pPr>
            <w:r w:rsidRPr="006D2A51">
              <w:rPr>
                <w:b/>
                <w:sz w:val="20"/>
              </w:rPr>
              <w:t>2017</w:t>
            </w:r>
          </w:p>
        </w:tc>
        <w:tc>
          <w:tcPr>
            <w:tcW w:w="626" w:type="pct"/>
            <w:tcBorders>
              <w:top w:val="single" w:sz="4" w:space="0" w:color="auto"/>
              <w:left w:val="nil"/>
              <w:bottom w:val="single" w:sz="4" w:space="0" w:color="auto"/>
              <w:right w:val="single" w:sz="4" w:space="0" w:color="auto"/>
            </w:tcBorders>
          </w:tcPr>
          <w:p w14:paraId="0099CA23" w14:textId="77777777" w:rsidR="008A7FD3" w:rsidRPr="006D2A51" w:rsidRDefault="008A7FD3" w:rsidP="008A7FD3">
            <w:pPr>
              <w:widowControl w:val="0"/>
              <w:jc w:val="center"/>
              <w:rPr>
                <w:b/>
                <w:sz w:val="20"/>
              </w:rPr>
            </w:pPr>
            <w:r w:rsidRPr="006D2A51">
              <w:rPr>
                <w:b/>
                <w:sz w:val="20"/>
              </w:rPr>
              <w:t>2018</w:t>
            </w:r>
          </w:p>
        </w:tc>
        <w:tc>
          <w:tcPr>
            <w:tcW w:w="625" w:type="pct"/>
            <w:tcBorders>
              <w:top w:val="single" w:sz="4" w:space="0" w:color="auto"/>
              <w:left w:val="single" w:sz="4" w:space="0" w:color="auto"/>
              <w:bottom w:val="single" w:sz="4" w:space="0" w:color="auto"/>
              <w:right w:val="single" w:sz="4" w:space="0" w:color="auto"/>
            </w:tcBorders>
          </w:tcPr>
          <w:p w14:paraId="26EC565E" w14:textId="77777777" w:rsidR="008A7FD3" w:rsidRPr="006D2A51" w:rsidRDefault="008A7FD3" w:rsidP="008A7FD3">
            <w:pPr>
              <w:widowControl w:val="0"/>
              <w:jc w:val="center"/>
              <w:rPr>
                <w:b/>
                <w:sz w:val="20"/>
              </w:rPr>
            </w:pPr>
            <w:r w:rsidRPr="006D2A51">
              <w:rPr>
                <w:b/>
                <w:sz w:val="20"/>
              </w:rPr>
              <w:t>2019</w:t>
            </w:r>
          </w:p>
        </w:tc>
        <w:tc>
          <w:tcPr>
            <w:tcW w:w="626" w:type="pct"/>
            <w:tcBorders>
              <w:top w:val="single" w:sz="4" w:space="0" w:color="auto"/>
              <w:left w:val="single" w:sz="4" w:space="0" w:color="auto"/>
              <w:bottom w:val="single" w:sz="4" w:space="0" w:color="auto"/>
              <w:right w:val="single" w:sz="4" w:space="0" w:color="auto"/>
            </w:tcBorders>
          </w:tcPr>
          <w:p w14:paraId="53BA09B9" w14:textId="77777777" w:rsidR="008A7FD3" w:rsidRPr="006D2A51" w:rsidRDefault="008A7FD3" w:rsidP="008A7FD3">
            <w:pPr>
              <w:widowControl w:val="0"/>
              <w:jc w:val="center"/>
              <w:rPr>
                <w:b/>
                <w:sz w:val="20"/>
              </w:rPr>
            </w:pPr>
            <w:r w:rsidRPr="006D2A51">
              <w:rPr>
                <w:b/>
                <w:sz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2313DEAE" w14:textId="2588414C" w:rsidR="008A7FD3" w:rsidRPr="006D2A51" w:rsidRDefault="008A7FD3" w:rsidP="00B30EDF">
            <w:pPr>
              <w:widowControl w:val="0"/>
              <w:jc w:val="center"/>
              <w:rPr>
                <w:b/>
                <w:sz w:val="20"/>
              </w:rPr>
            </w:pPr>
            <w:r w:rsidRPr="006D2A51">
              <w:rPr>
                <w:b/>
                <w:sz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27A8C" w14:textId="77777777" w:rsidR="008A7FD3" w:rsidRPr="006D2A51" w:rsidRDefault="008A7FD3" w:rsidP="008A7FD3">
            <w:pPr>
              <w:widowControl w:val="0"/>
              <w:jc w:val="center"/>
              <w:rPr>
                <w:b/>
                <w:sz w:val="20"/>
              </w:rPr>
            </w:pPr>
            <w:r w:rsidRPr="006D2A51">
              <w:rPr>
                <w:b/>
                <w:sz w:val="20"/>
              </w:rPr>
              <w:t>Baseline</w:t>
            </w:r>
          </w:p>
        </w:tc>
      </w:tr>
      <w:tr w:rsidR="006D2A51" w:rsidRPr="006D2A51" w14:paraId="08D97E59" w14:textId="77777777" w:rsidTr="008A7FD3">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FC58D5" w14:textId="77777777" w:rsidR="00E85377" w:rsidRPr="006D2A51" w:rsidRDefault="00E85377" w:rsidP="00E85377">
            <w:pPr>
              <w:widowControl w:val="0"/>
              <w:jc w:val="left"/>
              <w:rPr>
                <w:sz w:val="20"/>
              </w:rPr>
            </w:pPr>
            <w:r w:rsidRPr="006D2A51">
              <w:rPr>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FE8D08C" w14:textId="70800483" w:rsidR="00E85377" w:rsidRPr="006D2A51" w:rsidRDefault="00E85377" w:rsidP="00E85377">
            <w:pPr>
              <w:jc w:val="right"/>
              <w:rPr>
                <w:sz w:val="20"/>
                <w:szCs w:val="20"/>
              </w:rPr>
            </w:pPr>
            <w:r w:rsidRPr="006D2A51">
              <w:rPr>
                <w:sz w:val="20"/>
                <w:szCs w:val="20"/>
              </w:rPr>
              <w:t>195.00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1957DA6" w14:textId="3716D2C0" w:rsidR="00E85377" w:rsidRPr="006D2A51" w:rsidRDefault="00E85377" w:rsidP="00E85377">
            <w:pPr>
              <w:jc w:val="right"/>
              <w:rPr>
                <w:sz w:val="20"/>
                <w:szCs w:val="20"/>
              </w:rPr>
            </w:pPr>
            <w:r w:rsidRPr="006D2A51">
              <w:rPr>
                <w:sz w:val="20"/>
                <w:szCs w:val="20"/>
              </w:rPr>
              <w:t>189.09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F022DA2" w14:textId="00AD07D1" w:rsidR="00E85377" w:rsidRPr="006D2A51" w:rsidRDefault="00E85377" w:rsidP="00E85377">
            <w:pPr>
              <w:jc w:val="right"/>
              <w:rPr>
                <w:sz w:val="20"/>
                <w:szCs w:val="20"/>
              </w:rPr>
            </w:pPr>
            <w:r w:rsidRPr="006D2A51">
              <w:rPr>
                <w:sz w:val="20"/>
                <w:szCs w:val="20"/>
              </w:rPr>
              <w:t>175.00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19D8202" w14:textId="4028A8E9" w:rsidR="00E85377" w:rsidRPr="006D2A51" w:rsidRDefault="00E85377" w:rsidP="00E85377">
            <w:pPr>
              <w:widowControl w:val="0"/>
              <w:jc w:val="right"/>
              <w:rPr>
                <w:sz w:val="20"/>
                <w:szCs w:val="20"/>
              </w:rPr>
            </w:pPr>
            <w:r w:rsidRPr="006D2A51">
              <w:rPr>
                <w:sz w:val="20"/>
                <w:szCs w:val="20"/>
              </w:rPr>
              <w:t>100.00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2915EC4" w14:textId="7668BEBC" w:rsidR="00E85377" w:rsidRPr="006D2A51" w:rsidRDefault="00E85377" w:rsidP="00E85377">
            <w:pPr>
              <w:jc w:val="right"/>
              <w:rPr>
                <w:sz w:val="20"/>
              </w:rPr>
            </w:pPr>
            <w:r w:rsidRPr="006D2A51">
              <w:rPr>
                <w:sz w:val="20"/>
              </w:rPr>
              <w:t>172.00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DED6F74" w14:textId="05927826" w:rsidR="00E85377" w:rsidRPr="006D2A51" w:rsidRDefault="00E85377" w:rsidP="00E85377">
            <w:pPr>
              <w:widowControl w:val="0"/>
              <w:jc w:val="right"/>
              <w:rPr>
                <w:bCs/>
                <w:sz w:val="20"/>
              </w:rPr>
            </w:pPr>
            <w:r w:rsidRPr="006D2A51">
              <w:rPr>
                <w:bCs/>
                <w:sz w:val="20"/>
              </w:rPr>
              <w:t>452.70</w:t>
            </w:r>
          </w:p>
        </w:tc>
      </w:tr>
      <w:tr w:rsidR="0022274B" w:rsidRPr="006D2A51" w14:paraId="09381109" w14:textId="77777777" w:rsidTr="008A7FD3">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D0E192" w14:textId="77777777" w:rsidR="0022274B" w:rsidRPr="006D2A51" w:rsidRDefault="0022274B" w:rsidP="0022274B">
            <w:pPr>
              <w:widowControl w:val="0"/>
              <w:jc w:val="left"/>
              <w:rPr>
                <w:sz w:val="20"/>
              </w:rPr>
            </w:pPr>
            <w:r w:rsidRPr="006D2A51">
              <w:rPr>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A6A4B38" w14:textId="2E6C4B9D" w:rsidR="0022274B" w:rsidRPr="006D2A51" w:rsidRDefault="0022274B" w:rsidP="0022274B">
            <w:pPr>
              <w:jc w:val="right"/>
              <w:rPr>
                <w:sz w:val="20"/>
                <w:szCs w:val="20"/>
              </w:rPr>
            </w:pPr>
            <w:r w:rsidRPr="006D2A51">
              <w:rPr>
                <w:sz w:val="20"/>
                <w:szCs w:val="20"/>
              </w:rPr>
              <w:t>10.73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AD4917D" w14:textId="4F044D3C" w:rsidR="0022274B" w:rsidRPr="006D2A51" w:rsidRDefault="0022274B" w:rsidP="0022274B">
            <w:pPr>
              <w:jc w:val="right"/>
              <w:rPr>
                <w:sz w:val="20"/>
                <w:szCs w:val="20"/>
              </w:rPr>
            </w:pPr>
            <w:r w:rsidRPr="006D2A51">
              <w:rPr>
                <w:sz w:val="20"/>
                <w:szCs w:val="20"/>
              </w:rPr>
              <w:t>10.4</w:t>
            </w:r>
            <w:r w:rsidR="00311539" w:rsidRPr="006D2A51">
              <w:rPr>
                <w:sz w:val="20"/>
                <w:szCs w:val="20"/>
              </w:rPr>
              <w:t>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7DE42B4" w14:textId="7EB4E315" w:rsidR="0022274B" w:rsidRPr="006D2A51" w:rsidRDefault="0022274B" w:rsidP="0022274B">
            <w:pPr>
              <w:jc w:val="right"/>
              <w:rPr>
                <w:sz w:val="20"/>
                <w:szCs w:val="20"/>
              </w:rPr>
            </w:pPr>
            <w:r w:rsidRPr="006D2A51">
              <w:rPr>
                <w:sz w:val="20"/>
                <w:szCs w:val="20"/>
              </w:rPr>
              <w:t>9.63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4B1A225" w14:textId="37B56FF9" w:rsidR="0022274B" w:rsidRPr="006D2A51" w:rsidRDefault="0022274B" w:rsidP="0022274B">
            <w:pPr>
              <w:jc w:val="right"/>
              <w:rPr>
                <w:rFonts w:eastAsiaTheme="minorHAnsi"/>
                <w:sz w:val="20"/>
                <w:szCs w:val="20"/>
              </w:rPr>
            </w:pPr>
            <w:r w:rsidRPr="006D2A51">
              <w:rPr>
                <w:sz w:val="20"/>
                <w:szCs w:val="20"/>
              </w:rPr>
              <w:t>5.50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DA64C77" w14:textId="6A8D019B" w:rsidR="0022274B" w:rsidRPr="006D2A51" w:rsidRDefault="00E85377" w:rsidP="00E85377">
            <w:pPr>
              <w:jc w:val="right"/>
              <w:rPr>
                <w:rFonts w:eastAsiaTheme="minorHAnsi"/>
                <w:sz w:val="20"/>
              </w:rPr>
            </w:pPr>
            <w:r w:rsidRPr="006D2A51">
              <w:rPr>
                <w:sz w:val="20"/>
              </w:rPr>
              <w:t>9</w:t>
            </w:r>
            <w:r w:rsidR="0022274B" w:rsidRPr="006D2A51">
              <w:rPr>
                <w:sz w:val="20"/>
              </w:rPr>
              <w:t>.</w:t>
            </w:r>
            <w:r w:rsidRPr="006D2A51">
              <w:rPr>
                <w:sz w:val="20"/>
              </w:rPr>
              <w:t>46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FD06824" w14:textId="5D571D72" w:rsidR="0022274B" w:rsidRPr="006D2A51" w:rsidRDefault="0022274B" w:rsidP="0022274B">
            <w:pPr>
              <w:jc w:val="right"/>
              <w:rPr>
                <w:rFonts w:eastAsiaTheme="minorHAnsi"/>
                <w:bCs/>
                <w:sz w:val="20"/>
              </w:rPr>
            </w:pPr>
            <w:r w:rsidRPr="006D2A51">
              <w:rPr>
                <w:bCs/>
                <w:sz w:val="20"/>
              </w:rPr>
              <w:t>24.90</w:t>
            </w:r>
          </w:p>
        </w:tc>
      </w:tr>
    </w:tbl>
    <w:p w14:paraId="576451A0" w14:textId="77777777" w:rsidR="008A7FD3" w:rsidRPr="006D2A51" w:rsidRDefault="008A7FD3" w:rsidP="008A7FD3"/>
    <w:p w14:paraId="67CAB0D5" w14:textId="4EE57AEE" w:rsidR="00204E97" w:rsidRPr="006D2A51" w:rsidRDefault="00204E97" w:rsidP="00996BAE">
      <w:pPr>
        <w:pStyle w:val="Heading1"/>
      </w:pPr>
      <w:r w:rsidRPr="006D2A51">
        <w:t>HCFC-22, which is used in the servicing and maint</w:t>
      </w:r>
      <w:r w:rsidR="00FE7113" w:rsidRPr="006D2A51">
        <w:t xml:space="preserve">enance of </w:t>
      </w:r>
      <w:r w:rsidRPr="006D2A51">
        <w:t xml:space="preserve">RAC equipment, </w:t>
      </w:r>
      <w:r w:rsidR="00FE7113" w:rsidRPr="006D2A51">
        <w:t>has been decreasing since 2013.</w:t>
      </w:r>
      <w:r w:rsidRPr="006D2A51">
        <w:t xml:space="preserve"> In 2020, there was a significant decrease </w:t>
      </w:r>
      <w:r w:rsidR="00C76B5D" w:rsidRPr="006D2A51">
        <w:t>in</w:t>
      </w:r>
      <w:r w:rsidRPr="006D2A51">
        <w:t xml:space="preserve"> HCFC-22 consumption due to a combination of regulations to control HCFC consumption to achieve </w:t>
      </w:r>
      <w:r w:rsidR="00C76B5D" w:rsidRPr="006D2A51">
        <w:t xml:space="preserve">the </w:t>
      </w:r>
      <w:r w:rsidRPr="006D2A51">
        <w:t xml:space="preserve">2020 reduction target and </w:t>
      </w:r>
      <w:r w:rsidR="00A95A8D" w:rsidRPr="006D2A51">
        <w:t xml:space="preserve">the </w:t>
      </w:r>
      <w:r w:rsidRPr="006D2A51">
        <w:t xml:space="preserve">COVID-19 </w:t>
      </w:r>
      <w:r w:rsidR="00A95A8D" w:rsidRPr="006D2A51">
        <w:t>pandemic</w:t>
      </w:r>
      <w:r w:rsidRPr="006D2A51">
        <w:t xml:space="preserve"> that resulted in lower deman</w:t>
      </w:r>
      <w:r w:rsidR="00A95A8D" w:rsidRPr="006D2A51">
        <w:t>d for servicing RAC equipment. In addition,</w:t>
      </w:r>
      <w:r w:rsidRPr="006D2A51">
        <w:t xml:space="preserve"> </w:t>
      </w:r>
      <w:r w:rsidR="00C76B5D" w:rsidRPr="006D2A51">
        <w:t xml:space="preserve">HPMP </w:t>
      </w:r>
      <w:r w:rsidRPr="006D2A51">
        <w:t xml:space="preserve">activities relating to </w:t>
      </w:r>
      <w:r w:rsidR="00A95A8D" w:rsidRPr="006D2A51">
        <w:t xml:space="preserve">the </w:t>
      </w:r>
      <w:r w:rsidRPr="006D2A51">
        <w:t>training on good servicing practices</w:t>
      </w:r>
      <w:r w:rsidR="00C76B5D" w:rsidRPr="006D2A51">
        <w:t xml:space="preserve"> and</w:t>
      </w:r>
      <w:r w:rsidRPr="006D2A51">
        <w:t xml:space="preserve"> awareness and outreach campaigns on HCFC consumption reduction activities; and adoption of </w:t>
      </w:r>
      <w:r w:rsidR="00A95A8D" w:rsidRPr="006D2A51">
        <w:t>alternatives to HCFC (e.g., HFC</w:t>
      </w:r>
      <w:r w:rsidR="00A95A8D" w:rsidRPr="006D2A51">
        <w:noBreakHyphen/>
      </w:r>
      <w:r w:rsidRPr="006D2A51">
        <w:t xml:space="preserve">134a, R-404A, R-410A, R-407C) in RAC applications have resulted in </w:t>
      </w:r>
      <w:r w:rsidR="00A95A8D" w:rsidRPr="006D2A51">
        <w:t>an overall decrease in HCFC</w:t>
      </w:r>
      <w:r w:rsidR="00A95A8D" w:rsidRPr="006D2A51">
        <w:noBreakHyphen/>
      </w:r>
      <w:r w:rsidRPr="006D2A51">
        <w:t xml:space="preserve">22 consumption </w:t>
      </w:r>
      <w:r w:rsidR="00AD1387" w:rsidRPr="006D2A51">
        <w:t>over the last eight years</w:t>
      </w:r>
      <w:r w:rsidRPr="006D2A51">
        <w:t>.</w:t>
      </w:r>
    </w:p>
    <w:p w14:paraId="0B8C145F" w14:textId="77777777" w:rsidR="008A7FD3" w:rsidRPr="006D2A51" w:rsidRDefault="008A7FD3" w:rsidP="003D4513">
      <w:pPr>
        <w:rPr>
          <w:i/>
        </w:rPr>
      </w:pPr>
      <w:r w:rsidRPr="006D2A51">
        <w:rPr>
          <w:i/>
        </w:rPr>
        <w:t>Country programme (CP) implementation report</w:t>
      </w:r>
    </w:p>
    <w:p w14:paraId="17F638EF" w14:textId="77777777" w:rsidR="008A7FD3" w:rsidRPr="006D2A51" w:rsidRDefault="008A7FD3" w:rsidP="003D4513"/>
    <w:p w14:paraId="5BF2FA0C" w14:textId="2669BE61" w:rsidR="008A7FD3" w:rsidRPr="006D2A51" w:rsidRDefault="008A7FD3" w:rsidP="00996BAE">
      <w:pPr>
        <w:pStyle w:val="Heading1"/>
      </w:pPr>
      <w:r w:rsidRPr="006D2A51">
        <w:t xml:space="preserve">The Government of </w:t>
      </w:r>
      <w:r w:rsidR="007F7942" w:rsidRPr="006D2A51">
        <w:t>Madagascar</w:t>
      </w:r>
      <w:r w:rsidRPr="006D2A51">
        <w:t xml:space="preserve"> reported HCFC sector consumption data under the </w:t>
      </w:r>
      <w:r w:rsidR="00DE1266" w:rsidRPr="006D2A51">
        <w:t>202</w:t>
      </w:r>
      <w:r w:rsidR="00450BC4" w:rsidRPr="006D2A51">
        <w:t>1</w:t>
      </w:r>
      <w:r w:rsidR="00DE1266" w:rsidRPr="006D2A51">
        <w:t xml:space="preserve"> </w:t>
      </w:r>
      <w:r w:rsidRPr="006D2A51">
        <w:t xml:space="preserve">CP implementation report that is consistent with the data reported under Article 7 of the Montreal Protocol. </w:t>
      </w:r>
    </w:p>
    <w:p w14:paraId="17CB220E" w14:textId="22524967" w:rsidR="008A7FD3" w:rsidRPr="006D2A51" w:rsidRDefault="008A7FD3" w:rsidP="00DC2551">
      <w:pPr>
        <w:keepNext/>
        <w:spacing w:after="240"/>
        <w:outlineLvl w:val="0"/>
        <w:rPr>
          <w:i/>
        </w:rPr>
      </w:pPr>
      <w:r w:rsidRPr="006D2A51">
        <w:rPr>
          <w:i/>
        </w:rPr>
        <w:lastRenderedPageBreak/>
        <w:t xml:space="preserve">Revision of </w:t>
      </w:r>
      <w:r w:rsidR="00A706CD" w:rsidRPr="006D2A51">
        <w:rPr>
          <w:i/>
        </w:rPr>
        <w:t>baseline</w:t>
      </w:r>
    </w:p>
    <w:p w14:paraId="493A7F71" w14:textId="1B20C388" w:rsidR="00C30A1A" w:rsidRPr="006D2A51" w:rsidRDefault="00C30A1A" w:rsidP="00996BAE">
      <w:pPr>
        <w:pStyle w:val="Heading1"/>
      </w:pPr>
      <w:r w:rsidRPr="006D2A51">
        <w:t>At the 62</w:t>
      </w:r>
      <w:r w:rsidRPr="006D2A51">
        <w:rPr>
          <w:vertAlign w:val="superscript"/>
        </w:rPr>
        <w:t>nd</w:t>
      </w:r>
      <w:r w:rsidRPr="006D2A51">
        <w:t xml:space="preserve"> meeting, when the HPMP was approved, the Government of Madagascar agreed to establish its starting point as the estimated baseline of 311.8 mt (17.15 ODP tonnes), calculated using actual consumption of 299.87 mt (16.49 ODP tonnes) in 2009 and estimated consumption of 323.8 mt (17.81</w:t>
      </w:r>
      <w:r w:rsidR="00A14439" w:rsidRPr="006D2A51">
        <w:t> </w:t>
      </w:r>
      <w:r w:rsidRPr="006D2A51">
        <w:t>ODP tonnes) in 2010. As the Government had not submitted a request to the Implementation Committee to revise its consumption, the baseline under Article 7 of the Montreal Protocol remains at 24.9 ODP tonnes, and the starting point, as previously agreed, remains at 17.1</w:t>
      </w:r>
      <w:r w:rsidR="00DA1947" w:rsidRPr="006D2A51">
        <w:t>0</w:t>
      </w:r>
      <w:r w:rsidRPr="006D2A51">
        <w:t xml:space="preserve"> ODP tonnes.</w:t>
      </w:r>
    </w:p>
    <w:p w14:paraId="14EFD5BB" w14:textId="5A3F4527" w:rsidR="00892EA7" w:rsidRPr="006D2A51" w:rsidRDefault="008344E4" w:rsidP="00996BAE">
      <w:pPr>
        <w:pStyle w:val="Heading1"/>
      </w:pPr>
      <w:r w:rsidRPr="006D2A51">
        <w:t>Upon request by the Secretariat, t</w:t>
      </w:r>
      <w:r w:rsidR="0086714E" w:rsidRPr="006D2A51">
        <w:t xml:space="preserve">he Government of </w:t>
      </w:r>
      <w:r w:rsidR="00892EA7" w:rsidRPr="006D2A51">
        <w:t xml:space="preserve">Madagascar </w:t>
      </w:r>
      <w:r w:rsidR="00A54C8B" w:rsidRPr="006D2A51">
        <w:t>submitted</w:t>
      </w:r>
      <w:r w:rsidR="00892EA7" w:rsidRPr="006D2A51">
        <w:t xml:space="preserve"> an official communication to the Ozone Secretariat </w:t>
      </w:r>
      <w:r w:rsidR="00A54C8B" w:rsidRPr="006D2A51">
        <w:t>on 4 </w:t>
      </w:r>
      <w:r w:rsidR="00892EA7" w:rsidRPr="006D2A51">
        <w:t>March 2022, requesting the correction of the HCFC-22 consumption data under Article 7 for 2009 from 33</w:t>
      </w:r>
      <w:r w:rsidR="0086714E" w:rsidRPr="006D2A51">
        <w:t> </w:t>
      </w:r>
      <w:r w:rsidR="0093198E" w:rsidRPr="006D2A51">
        <w:t>ODP tonnes to 16.49 </w:t>
      </w:r>
      <w:r w:rsidR="00892EA7" w:rsidRPr="006D2A51">
        <w:t>ODP tonnes</w:t>
      </w:r>
      <w:r w:rsidR="007C4407" w:rsidRPr="006D2A51">
        <w:t xml:space="preserve"> in accordance with paragraph 5 of decision XIII/15</w:t>
      </w:r>
      <w:r w:rsidR="00892EA7" w:rsidRPr="006D2A51">
        <w:t>.</w:t>
      </w:r>
      <w:r w:rsidR="007C4407" w:rsidRPr="006D2A51">
        <w:rPr>
          <w:rStyle w:val="FootnoteReference"/>
        </w:rPr>
        <w:footnoteReference w:id="5"/>
      </w:r>
      <w:r w:rsidR="00892EA7" w:rsidRPr="006D2A51">
        <w:t xml:space="preserve"> </w:t>
      </w:r>
      <w:r w:rsidR="00A60B52" w:rsidRPr="006D2A51">
        <w:t>The Ozone Secretariat has requested the country to provide information</w:t>
      </w:r>
      <w:r w:rsidR="00ED1221" w:rsidRPr="006D2A51">
        <w:t xml:space="preserve"> related to </w:t>
      </w:r>
      <w:r w:rsidR="00C30A1A" w:rsidRPr="006D2A51">
        <w:t xml:space="preserve">the </w:t>
      </w:r>
      <w:r w:rsidR="006C204C" w:rsidRPr="006D2A51">
        <w:t xml:space="preserve">revision </w:t>
      </w:r>
      <w:r w:rsidR="00A6460E" w:rsidRPr="006D2A51">
        <w:t>of</w:t>
      </w:r>
      <w:r w:rsidR="00ED1221" w:rsidRPr="006D2A51">
        <w:t xml:space="preserve"> the baseline data and </w:t>
      </w:r>
      <w:r w:rsidR="00276B18" w:rsidRPr="006D2A51">
        <w:t>indicated</w:t>
      </w:r>
      <w:r w:rsidR="00ED1221" w:rsidRPr="006D2A51">
        <w:t xml:space="preserve"> that this request would be processed</w:t>
      </w:r>
      <w:r w:rsidR="00A60B52" w:rsidRPr="006D2A51">
        <w:t xml:space="preserve"> in accordance with decision</w:t>
      </w:r>
      <w:r w:rsidR="00A6460E" w:rsidRPr="006D2A51">
        <w:t> </w:t>
      </w:r>
      <w:r w:rsidR="00A60B52" w:rsidRPr="006D2A51">
        <w:t>XV/19</w:t>
      </w:r>
      <w:r w:rsidR="007C4407" w:rsidRPr="006D2A51">
        <w:t xml:space="preserve"> on methodology for submission of requests for revision of baseline data.</w:t>
      </w:r>
      <w:r w:rsidR="007C4407" w:rsidRPr="006D2A51">
        <w:rPr>
          <w:rStyle w:val="FootnoteReference"/>
        </w:rPr>
        <w:footnoteReference w:id="6"/>
      </w:r>
      <w:r w:rsidR="00A60B52" w:rsidRPr="006D2A51">
        <w:t xml:space="preserve"> </w:t>
      </w:r>
      <w:r w:rsidR="007C4407" w:rsidRPr="006D2A51">
        <w:t>O</w:t>
      </w:r>
      <w:r w:rsidR="00A60B52" w:rsidRPr="006D2A51">
        <w:t xml:space="preserve">nce this information is submitted by the Government, </w:t>
      </w:r>
      <w:r w:rsidR="00F631B0" w:rsidRPr="006D2A51">
        <w:t xml:space="preserve">the </w:t>
      </w:r>
      <w:r w:rsidR="00ED1221" w:rsidRPr="006D2A51">
        <w:t xml:space="preserve">Ozone Secretariat will present </w:t>
      </w:r>
      <w:r w:rsidR="007C4407" w:rsidRPr="006D2A51">
        <w:t>it</w:t>
      </w:r>
      <w:r w:rsidR="00ED1221" w:rsidRPr="006D2A51">
        <w:t xml:space="preserve"> to the Implementation Committee for </w:t>
      </w:r>
      <w:r w:rsidR="006748E9" w:rsidRPr="006D2A51">
        <w:t>its</w:t>
      </w:r>
      <w:r w:rsidR="00ED1221" w:rsidRPr="006D2A51">
        <w:t xml:space="preserve"> consideration</w:t>
      </w:r>
      <w:r w:rsidR="00276B18" w:rsidRPr="006D2A51">
        <w:t xml:space="preserve"> at its meeting in July 2022</w:t>
      </w:r>
      <w:r w:rsidR="00073934" w:rsidRPr="006D2A51">
        <w:t>.</w:t>
      </w:r>
    </w:p>
    <w:p w14:paraId="28B81916" w14:textId="77777777" w:rsidR="008A7FD3" w:rsidRPr="006D2A51" w:rsidRDefault="008A7FD3" w:rsidP="008A7FD3">
      <w:pPr>
        <w:spacing w:after="240"/>
        <w:outlineLvl w:val="0"/>
        <w:rPr>
          <w:u w:val="single"/>
        </w:rPr>
      </w:pPr>
      <w:r w:rsidRPr="006D2A51">
        <w:rPr>
          <w:u w:val="single"/>
        </w:rPr>
        <w:t>Status of progress and disbursement</w:t>
      </w:r>
    </w:p>
    <w:p w14:paraId="5E1CE126" w14:textId="04EEDF01" w:rsidR="00BF594C" w:rsidRPr="006D2A51" w:rsidRDefault="00BF594C" w:rsidP="00B77E59">
      <w:pPr>
        <w:rPr>
          <w:i/>
          <w:iCs/>
        </w:rPr>
      </w:pPr>
      <w:r w:rsidRPr="006D2A51">
        <w:rPr>
          <w:i/>
          <w:iCs/>
        </w:rPr>
        <w:t>Legal framework</w:t>
      </w:r>
    </w:p>
    <w:p w14:paraId="5AEDE8E7" w14:textId="5D704379" w:rsidR="00BF594C" w:rsidRPr="006D2A51" w:rsidRDefault="00BF594C" w:rsidP="00B77E59"/>
    <w:p w14:paraId="0E5F0879" w14:textId="612339B5" w:rsidR="00A62C42" w:rsidRPr="006D2A51" w:rsidRDefault="00A62EED" w:rsidP="00996BAE">
      <w:pPr>
        <w:pStyle w:val="Heading1"/>
      </w:pPr>
      <w:r w:rsidRPr="006D2A51">
        <w:t xml:space="preserve">The Government implements its laws and regulations to control the entry, sale and resale, and use of refrigerants and refrigerant equipment. </w:t>
      </w:r>
      <w:r w:rsidR="00A62C42" w:rsidRPr="006D2A51">
        <w:t>Through the implementation of stage I of the HPMP, t</w:t>
      </w:r>
      <w:r w:rsidRPr="006D2A51">
        <w:t xml:space="preserve">he country has </w:t>
      </w:r>
      <w:r w:rsidR="00A62C42" w:rsidRPr="006D2A51">
        <w:t xml:space="preserve">established </w:t>
      </w:r>
      <w:r w:rsidRPr="006D2A51">
        <w:t xml:space="preserve">an operational online import license system under the </w:t>
      </w:r>
      <w:r w:rsidR="00E55B44" w:rsidRPr="006D2A51">
        <w:t xml:space="preserve">Ministry, </w:t>
      </w:r>
      <w:r w:rsidRPr="006D2A51">
        <w:t xml:space="preserve">Department and Control Agency (MIDAC), which provides for the electronic issuance of import authorizations for HCFCs and HCFC-based equipment; the Ministry of </w:t>
      </w:r>
      <w:r w:rsidR="00624E99" w:rsidRPr="006D2A51">
        <w:t>Trade manages import and export</w:t>
      </w:r>
      <w:r w:rsidRPr="006D2A51">
        <w:t xml:space="preserve"> of HCFCs based on licenses issued through MIDAC; </w:t>
      </w:r>
      <w:r w:rsidR="0000383C" w:rsidRPr="006D2A51">
        <w:t xml:space="preserve">and </w:t>
      </w:r>
      <w:r w:rsidRPr="006D2A51">
        <w:t xml:space="preserve">the maximum allowed quantities of HCFCs to be imported </w:t>
      </w:r>
      <w:r w:rsidR="0000383C" w:rsidRPr="006D2A51">
        <w:t>are</w:t>
      </w:r>
      <w:r w:rsidRPr="006D2A51">
        <w:t xml:space="preserve"> set upon advice from the national ozone unit (NOU). </w:t>
      </w:r>
      <w:r w:rsidR="0000383C" w:rsidRPr="006D2A51">
        <w:t>A total of 413 customs and enforcement officers were trained on control and monitoring of HCFCs; and three refrigerant identifiers for customs officers were procured and distributed.</w:t>
      </w:r>
    </w:p>
    <w:p w14:paraId="7DD70CEF" w14:textId="32C97257" w:rsidR="00395836" w:rsidRPr="006D2A51" w:rsidRDefault="00395836" w:rsidP="00996BAE">
      <w:pPr>
        <w:pStyle w:val="Heading1"/>
      </w:pPr>
      <w:r w:rsidRPr="006D2A51">
        <w:t xml:space="preserve">The Government has issued </w:t>
      </w:r>
      <w:r w:rsidR="00E55B44" w:rsidRPr="006D2A51">
        <w:t xml:space="preserve">HCFC import </w:t>
      </w:r>
      <w:r w:rsidRPr="006D2A51">
        <w:t>quota</w:t>
      </w:r>
      <w:r w:rsidR="00E55B44" w:rsidRPr="006D2A51">
        <w:t>s</w:t>
      </w:r>
      <w:r w:rsidRPr="006D2A51">
        <w:t xml:space="preserve"> for 2022 </w:t>
      </w:r>
      <w:r w:rsidR="00E55B44" w:rsidRPr="006D2A51">
        <w:t>at</w:t>
      </w:r>
      <w:r w:rsidR="00304AA3" w:rsidRPr="006D2A51">
        <w:t xml:space="preserve"> </w:t>
      </w:r>
      <w:r w:rsidRPr="006D2A51">
        <w:t xml:space="preserve">9.63 ODP tonnes </w:t>
      </w:r>
      <w:r w:rsidR="00F56D4F" w:rsidRPr="006D2A51">
        <w:t xml:space="preserve">that is </w:t>
      </w:r>
      <w:r w:rsidR="002638F7" w:rsidRPr="006D2A51">
        <w:t xml:space="preserve">below the Montreal Protocol control targets and the maximum allowable </w:t>
      </w:r>
      <w:proofErr w:type="gramStart"/>
      <w:r w:rsidR="002638F7" w:rsidRPr="006D2A51">
        <w:t>consumption</w:t>
      </w:r>
      <w:r w:rsidR="00E55B44" w:rsidRPr="006D2A51">
        <w:t>,</w:t>
      </w:r>
      <w:r w:rsidR="003D4513" w:rsidRPr="006D2A51">
        <w:t xml:space="preserve"> </w:t>
      </w:r>
      <w:r w:rsidR="002638F7" w:rsidRPr="006D2A51">
        <w:t>and</w:t>
      </w:r>
      <w:proofErr w:type="gramEnd"/>
      <w:r w:rsidR="00755FFC" w:rsidRPr="006D2A51">
        <w:t xml:space="preserve"> distributed </w:t>
      </w:r>
      <w:r w:rsidR="00E55B44" w:rsidRPr="006D2A51">
        <w:t xml:space="preserve">them </w:t>
      </w:r>
      <w:r w:rsidR="002638F7" w:rsidRPr="006D2A51">
        <w:t>to</w:t>
      </w:r>
      <w:r w:rsidR="004500F0" w:rsidRPr="006D2A51">
        <w:t xml:space="preserve"> </w:t>
      </w:r>
      <w:r w:rsidR="00624E99" w:rsidRPr="006D2A51">
        <w:t>11 </w:t>
      </w:r>
      <w:r w:rsidR="00755FFC" w:rsidRPr="006D2A51">
        <w:t xml:space="preserve">specialized importers and others who import </w:t>
      </w:r>
      <w:r w:rsidR="00E55B44" w:rsidRPr="006D2A51">
        <w:t xml:space="preserve">HCFCs </w:t>
      </w:r>
      <w:r w:rsidR="00755FFC" w:rsidRPr="006D2A51">
        <w:t>directly</w:t>
      </w:r>
      <w:r w:rsidRPr="006D2A51">
        <w:t>.</w:t>
      </w:r>
    </w:p>
    <w:p w14:paraId="790FB9C1" w14:textId="72942118" w:rsidR="00974C81" w:rsidRPr="006D2A51" w:rsidRDefault="00974C81" w:rsidP="00996BAE">
      <w:pPr>
        <w:pStyle w:val="Heading1"/>
      </w:pPr>
      <w:r w:rsidRPr="006D2A51">
        <w:t xml:space="preserve">The Government of Madagascar has not yet ratified the Kigali Amendment, but the process leading to its ratification is </w:t>
      </w:r>
      <w:r w:rsidR="00B81FAF" w:rsidRPr="006D2A51">
        <w:t xml:space="preserve">under way; </w:t>
      </w:r>
      <w:r w:rsidRPr="006D2A51">
        <w:t>the instrument of ratification is expected to be signed before the end of the first half of 2022.</w:t>
      </w:r>
    </w:p>
    <w:p w14:paraId="35C6254F" w14:textId="18B919C4" w:rsidR="00BF594C" w:rsidRPr="006D2A51" w:rsidRDefault="00BF594C" w:rsidP="00624E99">
      <w:pPr>
        <w:keepNext/>
        <w:rPr>
          <w:i/>
          <w:iCs/>
        </w:rPr>
      </w:pPr>
      <w:r w:rsidRPr="006D2A51">
        <w:rPr>
          <w:i/>
          <w:iCs/>
        </w:rPr>
        <w:t>Refrigeration servicing sector</w:t>
      </w:r>
    </w:p>
    <w:p w14:paraId="101E33E5" w14:textId="77777777" w:rsidR="003C09AB" w:rsidRPr="006D2A51" w:rsidRDefault="003C09AB" w:rsidP="00624E99">
      <w:pPr>
        <w:keepNext/>
        <w:rPr>
          <w:i/>
          <w:iCs/>
        </w:rPr>
      </w:pPr>
    </w:p>
    <w:p w14:paraId="6FF7A25D" w14:textId="2E0ADB6D" w:rsidR="00155C47" w:rsidRPr="006D2A51" w:rsidRDefault="00AF2D7E" w:rsidP="00996BAE">
      <w:pPr>
        <w:pStyle w:val="Heading1"/>
      </w:pPr>
      <w:r w:rsidRPr="006D2A51">
        <w:t>A</w:t>
      </w:r>
      <w:r w:rsidR="0076722E" w:rsidRPr="006D2A51">
        <w:t xml:space="preserve"> total of </w:t>
      </w:r>
      <w:r w:rsidRPr="006D2A51">
        <w:t>5</w:t>
      </w:r>
      <w:r w:rsidR="0076722E" w:rsidRPr="006D2A51">
        <w:t>17</w:t>
      </w:r>
      <w:r w:rsidRPr="006D2A51">
        <w:t xml:space="preserve"> service technicians were trained on </w:t>
      </w:r>
      <w:r w:rsidR="00A04125" w:rsidRPr="006D2A51">
        <w:t xml:space="preserve">good </w:t>
      </w:r>
      <w:r w:rsidR="00A14439" w:rsidRPr="006D2A51">
        <w:t xml:space="preserve">servicing </w:t>
      </w:r>
      <w:r w:rsidR="00A04125" w:rsidRPr="006D2A51">
        <w:t>practi</w:t>
      </w:r>
      <w:r w:rsidR="00304AA3" w:rsidRPr="006D2A51">
        <w:t>ces as well as safe use of HCFC</w:t>
      </w:r>
      <w:r w:rsidR="00304AA3" w:rsidRPr="006D2A51">
        <w:noBreakHyphen/>
      </w:r>
      <w:r w:rsidR="00A04125" w:rsidRPr="006D2A51">
        <w:t xml:space="preserve">free alternatives; </w:t>
      </w:r>
      <w:r w:rsidR="00765E60" w:rsidRPr="006D2A51">
        <w:t xml:space="preserve">equipment and tools </w:t>
      </w:r>
      <w:r w:rsidRPr="006D2A51">
        <w:t>were provided to</w:t>
      </w:r>
      <w:r w:rsidR="00765E60" w:rsidRPr="006D2A51">
        <w:t xml:space="preserve"> seven training </w:t>
      </w:r>
      <w:r w:rsidR="00307EF6" w:rsidRPr="006D2A51">
        <w:t>institutions;</w:t>
      </w:r>
      <w:r w:rsidR="00446B02" w:rsidRPr="006D2A51">
        <w:t xml:space="preserve"> one reclamation centre</w:t>
      </w:r>
      <w:r w:rsidR="00765E60" w:rsidRPr="006D2A51">
        <w:t xml:space="preserve"> was established with equipment (e.g., recovery machines with simple purification </w:t>
      </w:r>
      <w:r w:rsidR="00446B02" w:rsidRPr="006D2A51">
        <w:t>feature, refrigerant cylinders)</w:t>
      </w:r>
      <w:r w:rsidR="00155C47" w:rsidRPr="006D2A51">
        <w:t>. A total of</w:t>
      </w:r>
      <w:r w:rsidR="00A62C42" w:rsidRPr="006D2A51">
        <w:t xml:space="preserve"> </w:t>
      </w:r>
      <w:r w:rsidR="00446B02" w:rsidRPr="006D2A51">
        <w:t>38 R-290-</w:t>
      </w:r>
      <w:r w:rsidR="00765E60" w:rsidRPr="006D2A51">
        <w:t>based air</w:t>
      </w:r>
      <w:r w:rsidR="001544FB" w:rsidRPr="006D2A51">
        <w:t xml:space="preserve"> </w:t>
      </w:r>
      <w:r w:rsidR="00765E60" w:rsidRPr="006D2A51">
        <w:t xml:space="preserve">conditioners were procured and distributed to beneficiaries (e.g., in banking, hotels </w:t>
      </w:r>
      <w:r w:rsidR="00A62C42" w:rsidRPr="006D2A51">
        <w:t xml:space="preserve">and </w:t>
      </w:r>
      <w:r w:rsidR="00765E60" w:rsidRPr="006D2A51">
        <w:t>textile</w:t>
      </w:r>
      <w:r w:rsidR="00A62C42" w:rsidRPr="006D2A51">
        <w:t xml:space="preserve"> industries</w:t>
      </w:r>
      <w:r w:rsidR="00765E60" w:rsidRPr="006D2A51">
        <w:t>) to increase awareness on safe adoption</w:t>
      </w:r>
      <w:r w:rsidR="00446B02" w:rsidRPr="006D2A51">
        <w:t>,</w:t>
      </w:r>
      <w:r w:rsidR="00765E60" w:rsidRPr="006D2A51">
        <w:t xml:space="preserve"> </w:t>
      </w:r>
      <w:r w:rsidR="00446B02" w:rsidRPr="006D2A51">
        <w:t xml:space="preserve">servicing and maintenance </w:t>
      </w:r>
      <w:r w:rsidR="00765E60" w:rsidRPr="006D2A51">
        <w:t>of R-290-based air</w:t>
      </w:r>
      <w:r w:rsidR="001544FB" w:rsidRPr="006D2A51">
        <w:t xml:space="preserve"> </w:t>
      </w:r>
      <w:r w:rsidR="00765E60" w:rsidRPr="006D2A51">
        <w:t>conditioners</w:t>
      </w:r>
      <w:r w:rsidR="00C749FA" w:rsidRPr="006D2A51">
        <w:t xml:space="preserve"> </w:t>
      </w:r>
      <w:r w:rsidR="00155C47" w:rsidRPr="006D2A51">
        <w:t>and the installation of equipment would be c</w:t>
      </w:r>
      <w:r w:rsidR="00C749FA" w:rsidRPr="006D2A51">
        <w:t>ompleted by the end of June</w:t>
      </w:r>
      <w:r w:rsidR="00307EF6" w:rsidRPr="006D2A51">
        <w:t> </w:t>
      </w:r>
      <w:r w:rsidR="00155C47" w:rsidRPr="006D2A51">
        <w:t>2022.</w:t>
      </w:r>
      <w:r w:rsidR="00C749FA" w:rsidRPr="006D2A51">
        <w:t xml:space="preserve"> </w:t>
      </w:r>
      <w:r w:rsidR="00155C47" w:rsidRPr="006D2A51">
        <w:t xml:space="preserve">UNIDO confirmed that in line with decision 84/84(d), it will submit a detailed report on the </w:t>
      </w:r>
      <w:r w:rsidR="00155C47" w:rsidRPr="006D2A51">
        <w:lastRenderedPageBreak/>
        <w:t>results of the end-user project on installation of R</w:t>
      </w:r>
      <w:r w:rsidR="00155C47" w:rsidRPr="006D2A51">
        <w:noBreakHyphen/>
        <w:t>290-based air</w:t>
      </w:r>
      <w:r w:rsidR="001544FB" w:rsidRPr="006D2A51">
        <w:t xml:space="preserve"> </w:t>
      </w:r>
      <w:r w:rsidR="00155C47" w:rsidRPr="006D2A51">
        <w:t>conditioners to allow the Secretariat to develop fact sheets to inform future projects.</w:t>
      </w:r>
    </w:p>
    <w:p w14:paraId="04828E3F" w14:textId="77777777" w:rsidR="00B77E59" w:rsidRPr="006D2A51" w:rsidRDefault="00B77E59" w:rsidP="00B77E59">
      <w:pPr>
        <w:rPr>
          <w:u w:val="single"/>
        </w:rPr>
      </w:pPr>
      <w:r w:rsidRPr="006D2A51">
        <w:rPr>
          <w:u w:val="single"/>
        </w:rPr>
        <w:t>Level of fund disbursement</w:t>
      </w:r>
    </w:p>
    <w:p w14:paraId="1F97B7D1" w14:textId="77777777" w:rsidR="00B77E59" w:rsidRPr="006D2A51" w:rsidRDefault="00B77E59" w:rsidP="00B77E59"/>
    <w:p w14:paraId="42B63A7D" w14:textId="1007D0BC" w:rsidR="00B77E59" w:rsidRPr="006D2A51" w:rsidRDefault="00B77E59" w:rsidP="00996BAE">
      <w:pPr>
        <w:pStyle w:val="Heading1"/>
      </w:pPr>
      <w:r w:rsidRPr="006D2A51">
        <w:t>As of March 2022, of the total funds of US $</w:t>
      </w:r>
      <w:r w:rsidR="0048419A" w:rsidRPr="006D2A51">
        <w:t>560,000</w:t>
      </w:r>
      <w:r w:rsidR="0076722E" w:rsidRPr="006D2A51">
        <w:rPr>
          <w:rStyle w:val="FootnoteReference"/>
        </w:rPr>
        <w:footnoteReference w:id="7"/>
      </w:r>
      <w:r w:rsidR="0048419A" w:rsidRPr="006D2A51">
        <w:t xml:space="preserve"> </w:t>
      </w:r>
      <w:r w:rsidRPr="006D2A51">
        <w:t>approved</w:t>
      </w:r>
      <w:r w:rsidR="0076722E" w:rsidRPr="006D2A51">
        <w:t xml:space="preserve"> under stage I</w:t>
      </w:r>
      <w:r w:rsidRPr="006D2A51">
        <w:t>, US $</w:t>
      </w:r>
      <w:r w:rsidR="00061DA8" w:rsidRPr="006D2A51">
        <w:t xml:space="preserve">553,452 </w:t>
      </w:r>
      <w:r w:rsidRPr="006D2A51">
        <w:t>had</w:t>
      </w:r>
      <w:r w:rsidR="00C749FA" w:rsidRPr="006D2A51">
        <w:t> </w:t>
      </w:r>
      <w:r w:rsidRPr="006D2A51">
        <w:t>been disbursed (US $</w:t>
      </w:r>
      <w:r w:rsidR="0048419A" w:rsidRPr="006D2A51">
        <w:t xml:space="preserve">300,000 </w:t>
      </w:r>
      <w:r w:rsidRPr="006D2A51">
        <w:t xml:space="preserve">for </w:t>
      </w:r>
      <w:r w:rsidR="0048419A" w:rsidRPr="006D2A51">
        <w:t>UNEP and US </w:t>
      </w:r>
      <w:r w:rsidRPr="006D2A51">
        <w:t>$</w:t>
      </w:r>
      <w:r w:rsidR="00E07089" w:rsidRPr="006D2A51">
        <w:t xml:space="preserve">253,452 </w:t>
      </w:r>
      <w:r w:rsidRPr="006D2A51">
        <w:t xml:space="preserve">for </w:t>
      </w:r>
      <w:r w:rsidR="0048419A" w:rsidRPr="006D2A51">
        <w:t>UNIDO</w:t>
      </w:r>
      <w:r w:rsidRPr="006D2A51">
        <w:t xml:space="preserve">), and </w:t>
      </w:r>
      <w:r w:rsidR="0076722E" w:rsidRPr="006D2A51">
        <w:t xml:space="preserve">the balance of </w:t>
      </w:r>
      <w:r w:rsidR="00E07089" w:rsidRPr="006D2A51">
        <w:t>US $4,654 will be disbursed in 2022</w:t>
      </w:r>
      <w:r w:rsidRPr="006D2A51">
        <w:t>.</w:t>
      </w:r>
    </w:p>
    <w:p w14:paraId="5D7DA696" w14:textId="77777777" w:rsidR="008A7FD3" w:rsidRPr="006D2A51" w:rsidRDefault="008A7FD3" w:rsidP="008A7FD3">
      <w:pPr>
        <w:keepNext/>
        <w:autoSpaceDE w:val="0"/>
        <w:autoSpaceDN w:val="0"/>
        <w:adjustRightInd w:val="0"/>
        <w:rPr>
          <w:b/>
        </w:rPr>
      </w:pPr>
      <w:r w:rsidRPr="006D2A51">
        <w:rPr>
          <w:b/>
        </w:rPr>
        <w:t>Stage II of the HPMP</w:t>
      </w:r>
    </w:p>
    <w:p w14:paraId="386CB703" w14:textId="77777777" w:rsidR="008A7FD3" w:rsidRPr="006D2A51" w:rsidRDefault="008A7FD3" w:rsidP="008A7FD3">
      <w:pPr>
        <w:keepNext/>
      </w:pPr>
    </w:p>
    <w:p w14:paraId="3DB5C4DB" w14:textId="77777777" w:rsidR="008A7FD3" w:rsidRPr="006D2A51" w:rsidRDefault="008A7FD3" w:rsidP="008A7FD3">
      <w:pPr>
        <w:keepNext/>
        <w:spacing w:after="240"/>
        <w:outlineLvl w:val="0"/>
        <w:rPr>
          <w:u w:val="single"/>
        </w:rPr>
      </w:pPr>
      <w:r w:rsidRPr="006D2A51">
        <w:rPr>
          <w:u w:val="single"/>
        </w:rPr>
        <w:t>Remaining consumption eligible for funding</w:t>
      </w:r>
    </w:p>
    <w:p w14:paraId="014DEC70" w14:textId="4860904C" w:rsidR="008A7FD3" w:rsidRPr="006D2A51" w:rsidRDefault="008A7FD3" w:rsidP="00996BAE">
      <w:pPr>
        <w:pStyle w:val="Heading1"/>
      </w:pPr>
      <w:r w:rsidRPr="006D2A51">
        <w:t xml:space="preserve">After deducting </w:t>
      </w:r>
      <w:r w:rsidR="004758A5" w:rsidRPr="006D2A51">
        <w:t>6.</w:t>
      </w:r>
      <w:r w:rsidRPr="006D2A51">
        <w:t xml:space="preserve">00 ODP tonnes of HCFCs associated with stage I of the HPMP, the remaining consumption eligible for funding in stage II amounts to </w:t>
      </w:r>
      <w:r w:rsidR="004758A5" w:rsidRPr="006D2A51">
        <w:t>11.10</w:t>
      </w:r>
      <w:r w:rsidRPr="006D2A51">
        <w:t> ODP tonnes of HCFC</w:t>
      </w:r>
      <w:r w:rsidRPr="006D2A51">
        <w:noBreakHyphen/>
        <w:t xml:space="preserve">22. </w:t>
      </w:r>
    </w:p>
    <w:p w14:paraId="2574473A" w14:textId="77777777" w:rsidR="008A7FD3" w:rsidRPr="006D2A51" w:rsidRDefault="008A7FD3" w:rsidP="008A7FD3">
      <w:pPr>
        <w:keepNext/>
        <w:keepLines/>
        <w:spacing w:after="240"/>
        <w:outlineLvl w:val="0"/>
        <w:rPr>
          <w:u w:val="single"/>
        </w:rPr>
      </w:pPr>
      <w:r w:rsidRPr="006D2A51">
        <w:rPr>
          <w:u w:val="single"/>
        </w:rPr>
        <w:t>Sector distribution of HCFCs</w:t>
      </w:r>
    </w:p>
    <w:p w14:paraId="78DD3AEF" w14:textId="77D28E85" w:rsidR="008A7FD3" w:rsidRPr="006D2A51" w:rsidRDefault="008A7FD3" w:rsidP="00996BAE">
      <w:pPr>
        <w:pStyle w:val="Heading1"/>
      </w:pPr>
      <w:r w:rsidRPr="006D2A51">
        <w:t xml:space="preserve">There are approximately </w:t>
      </w:r>
      <w:r w:rsidR="00760E91" w:rsidRPr="006D2A51">
        <w:t>1,000</w:t>
      </w:r>
      <w:r w:rsidRPr="006D2A51">
        <w:t xml:space="preserve"> technicians and </w:t>
      </w:r>
      <w:r w:rsidR="00760E91" w:rsidRPr="006D2A51">
        <w:t>300</w:t>
      </w:r>
      <w:r w:rsidRPr="006D2A51">
        <w:t xml:space="preserve"> workshops in the servicing sector, consuming HCFC</w:t>
      </w:r>
      <w:r w:rsidRPr="006D2A51">
        <w:noBreakHyphen/>
        <w:t xml:space="preserve">22 to service unitary and split </w:t>
      </w:r>
      <w:r w:rsidR="00270FE5" w:rsidRPr="006D2A51">
        <w:t>air</w:t>
      </w:r>
      <w:r w:rsidR="001544FB" w:rsidRPr="006D2A51">
        <w:t xml:space="preserve"> </w:t>
      </w:r>
      <w:r w:rsidR="00270FE5" w:rsidRPr="006D2A51">
        <w:t>conditioners</w:t>
      </w:r>
      <w:r w:rsidRPr="006D2A51">
        <w:t xml:space="preserve">, </w:t>
      </w:r>
      <w:r w:rsidR="00270FE5" w:rsidRPr="006D2A51">
        <w:t>cold stores, industrial refrigeration</w:t>
      </w:r>
      <w:r w:rsidRPr="006D2A51">
        <w:t xml:space="preserve">, chillers, </w:t>
      </w:r>
      <w:r w:rsidR="00270FE5" w:rsidRPr="006D2A51">
        <w:t xml:space="preserve">transport refrigeration, </w:t>
      </w:r>
      <w:r w:rsidRPr="006D2A51">
        <w:t>as shown in Table 2. HCFC</w:t>
      </w:r>
      <w:r w:rsidRPr="006D2A51">
        <w:noBreakHyphen/>
        <w:t xml:space="preserve">22 represents </w:t>
      </w:r>
      <w:r w:rsidR="00F20DED" w:rsidRPr="006D2A51">
        <w:t>13.2</w:t>
      </w:r>
      <w:r w:rsidRPr="006D2A51">
        <w:t xml:space="preserve"> per cent of the refrigerants used in the servicing sector</w:t>
      </w:r>
      <w:r w:rsidR="00F20DED" w:rsidRPr="006D2A51">
        <w:t xml:space="preserve"> in mt; HFC-134a, R-404A, HFC-32 and R-410A are the other main refrigerants consumed in the country</w:t>
      </w:r>
      <w:r w:rsidRPr="006D2A51">
        <w:t xml:space="preserve">. </w:t>
      </w:r>
    </w:p>
    <w:p w14:paraId="3895595D" w14:textId="4E6333B7" w:rsidR="008A7FD3" w:rsidRPr="006D2A51" w:rsidRDefault="008A7FD3" w:rsidP="006E638E">
      <w:r w:rsidRPr="006D2A51">
        <w:rPr>
          <w:b/>
        </w:rPr>
        <w:t>Table 2. Estimation of demand for HCFC-22 in the RAC servicing sector in</w:t>
      </w:r>
      <w:r w:rsidR="006E638E" w:rsidRPr="006D2A51">
        <w:t xml:space="preserve"> </w:t>
      </w:r>
      <w:r w:rsidR="006E638E" w:rsidRPr="006D2A51">
        <w:rPr>
          <w:b/>
        </w:rPr>
        <w:t>Madagascar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6D2A51" w:rsidRPr="006D2A51" w14:paraId="45941611" w14:textId="77777777" w:rsidTr="00270FE5">
        <w:trPr>
          <w:trHeight w:val="274"/>
        </w:trPr>
        <w:tc>
          <w:tcPr>
            <w:tcW w:w="2585" w:type="dxa"/>
            <w:vMerge w:val="restart"/>
            <w:vAlign w:val="center"/>
          </w:tcPr>
          <w:p w14:paraId="5492164E" w14:textId="77777777" w:rsidR="008A7FD3" w:rsidRPr="006D2A51" w:rsidRDefault="008A7FD3" w:rsidP="008A7FD3">
            <w:pPr>
              <w:tabs>
                <w:tab w:val="left" w:pos="2220"/>
              </w:tabs>
              <w:jc w:val="center"/>
              <w:rPr>
                <w:b/>
                <w:sz w:val="20"/>
                <w:szCs w:val="20"/>
              </w:rPr>
            </w:pPr>
            <w:bookmarkStart w:id="0" w:name="_Hlk26931131"/>
            <w:r w:rsidRPr="006D2A51">
              <w:rPr>
                <w:b/>
                <w:sz w:val="20"/>
                <w:szCs w:val="20"/>
              </w:rPr>
              <w:t>Sector/</w:t>
            </w:r>
          </w:p>
          <w:p w14:paraId="036EA028" w14:textId="77777777" w:rsidR="008A7FD3" w:rsidRPr="006D2A51" w:rsidRDefault="008A7FD3" w:rsidP="008A7FD3">
            <w:pPr>
              <w:tabs>
                <w:tab w:val="left" w:pos="2220"/>
              </w:tabs>
              <w:jc w:val="center"/>
              <w:rPr>
                <w:b/>
                <w:sz w:val="20"/>
                <w:szCs w:val="20"/>
              </w:rPr>
            </w:pPr>
            <w:r w:rsidRPr="006D2A51">
              <w:rPr>
                <w:b/>
                <w:sz w:val="20"/>
                <w:szCs w:val="20"/>
              </w:rPr>
              <w:t>Application</w:t>
            </w:r>
          </w:p>
        </w:tc>
        <w:tc>
          <w:tcPr>
            <w:tcW w:w="1296" w:type="dxa"/>
            <w:shd w:val="clear" w:color="auto" w:fill="auto"/>
            <w:vAlign w:val="center"/>
            <w:hideMark/>
          </w:tcPr>
          <w:p w14:paraId="4602CEA3" w14:textId="77777777" w:rsidR="008A7FD3" w:rsidRPr="006D2A51" w:rsidRDefault="008A7FD3" w:rsidP="008A7FD3">
            <w:pPr>
              <w:tabs>
                <w:tab w:val="left" w:pos="2220"/>
              </w:tabs>
              <w:jc w:val="center"/>
              <w:rPr>
                <w:b/>
                <w:sz w:val="20"/>
                <w:szCs w:val="20"/>
              </w:rPr>
            </w:pPr>
            <w:r w:rsidRPr="006D2A51">
              <w:rPr>
                <w:b/>
                <w:sz w:val="20"/>
                <w:szCs w:val="20"/>
              </w:rPr>
              <w:t>(a)</w:t>
            </w:r>
          </w:p>
        </w:tc>
        <w:tc>
          <w:tcPr>
            <w:tcW w:w="1151" w:type="dxa"/>
            <w:vAlign w:val="center"/>
          </w:tcPr>
          <w:p w14:paraId="74BE0E37" w14:textId="77777777" w:rsidR="008A7FD3" w:rsidRPr="006D2A51" w:rsidRDefault="008A7FD3" w:rsidP="008A7FD3">
            <w:pPr>
              <w:tabs>
                <w:tab w:val="left" w:pos="2220"/>
              </w:tabs>
              <w:jc w:val="center"/>
              <w:rPr>
                <w:b/>
                <w:sz w:val="20"/>
                <w:szCs w:val="20"/>
              </w:rPr>
            </w:pPr>
            <w:r w:rsidRPr="006D2A51">
              <w:rPr>
                <w:b/>
                <w:sz w:val="20"/>
                <w:szCs w:val="20"/>
              </w:rPr>
              <w:t>(b)</w:t>
            </w:r>
          </w:p>
        </w:tc>
        <w:tc>
          <w:tcPr>
            <w:tcW w:w="1295" w:type="dxa"/>
            <w:shd w:val="clear" w:color="auto" w:fill="auto"/>
            <w:vAlign w:val="center"/>
            <w:hideMark/>
          </w:tcPr>
          <w:p w14:paraId="3A344D5D" w14:textId="77777777" w:rsidR="008A7FD3" w:rsidRPr="006D2A51" w:rsidRDefault="008A7FD3" w:rsidP="008A7FD3">
            <w:pPr>
              <w:tabs>
                <w:tab w:val="left" w:pos="2220"/>
              </w:tabs>
              <w:jc w:val="center"/>
              <w:rPr>
                <w:b/>
                <w:spacing w:val="-6"/>
                <w:sz w:val="20"/>
                <w:szCs w:val="20"/>
              </w:rPr>
            </w:pPr>
            <w:r w:rsidRPr="006D2A51">
              <w:rPr>
                <w:b/>
                <w:spacing w:val="-6"/>
                <w:sz w:val="20"/>
                <w:szCs w:val="20"/>
              </w:rPr>
              <w:t>(c) = (a)*(b)</w:t>
            </w:r>
          </w:p>
        </w:tc>
        <w:tc>
          <w:tcPr>
            <w:tcW w:w="1584" w:type="dxa"/>
            <w:shd w:val="clear" w:color="auto" w:fill="auto"/>
            <w:vAlign w:val="center"/>
            <w:hideMark/>
          </w:tcPr>
          <w:p w14:paraId="0388CC85" w14:textId="77777777" w:rsidR="008A7FD3" w:rsidRPr="006D2A51" w:rsidRDefault="008A7FD3" w:rsidP="008A7FD3">
            <w:pPr>
              <w:tabs>
                <w:tab w:val="left" w:pos="2220"/>
              </w:tabs>
              <w:jc w:val="center"/>
              <w:rPr>
                <w:b/>
                <w:sz w:val="20"/>
                <w:szCs w:val="20"/>
              </w:rPr>
            </w:pPr>
            <w:r w:rsidRPr="006D2A51">
              <w:rPr>
                <w:b/>
                <w:sz w:val="20"/>
                <w:szCs w:val="20"/>
              </w:rPr>
              <w:t>(d)</w:t>
            </w:r>
          </w:p>
        </w:tc>
        <w:tc>
          <w:tcPr>
            <w:tcW w:w="1439" w:type="dxa"/>
            <w:shd w:val="clear" w:color="auto" w:fill="auto"/>
            <w:vAlign w:val="center"/>
            <w:hideMark/>
          </w:tcPr>
          <w:p w14:paraId="321AB4BA" w14:textId="77777777" w:rsidR="008A7FD3" w:rsidRPr="006D2A51" w:rsidRDefault="008A7FD3" w:rsidP="008A7FD3">
            <w:pPr>
              <w:tabs>
                <w:tab w:val="left" w:pos="2220"/>
              </w:tabs>
              <w:jc w:val="center"/>
              <w:rPr>
                <w:b/>
                <w:sz w:val="20"/>
                <w:szCs w:val="20"/>
              </w:rPr>
            </w:pPr>
            <w:r w:rsidRPr="006D2A51">
              <w:rPr>
                <w:b/>
                <w:sz w:val="20"/>
                <w:szCs w:val="20"/>
              </w:rPr>
              <w:t>(c)*(d)</w:t>
            </w:r>
          </w:p>
        </w:tc>
      </w:tr>
      <w:tr w:rsidR="006D2A51" w:rsidRPr="006D2A51" w14:paraId="004C2C40" w14:textId="77777777" w:rsidTr="00270FE5">
        <w:trPr>
          <w:trHeight w:val="480"/>
        </w:trPr>
        <w:tc>
          <w:tcPr>
            <w:tcW w:w="2585" w:type="dxa"/>
            <w:vMerge/>
            <w:vAlign w:val="center"/>
          </w:tcPr>
          <w:p w14:paraId="5D1F637D" w14:textId="77777777" w:rsidR="008A7FD3" w:rsidRPr="006D2A51" w:rsidRDefault="008A7FD3" w:rsidP="008A7FD3">
            <w:pPr>
              <w:tabs>
                <w:tab w:val="left" w:pos="2220"/>
              </w:tabs>
              <w:jc w:val="center"/>
              <w:rPr>
                <w:b/>
                <w:sz w:val="20"/>
                <w:szCs w:val="20"/>
              </w:rPr>
            </w:pPr>
          </w:p>
        </w:tc>
        <w:tc>
          <w:tcPr>
            <w:tcW w:w="1296" w:type="dxa"/>
            <w:shd w:val="clear" w:color="auto" w:fill="auto"/>
            <w:vAlign w:val="center"/>
          </w:tcPr>
          <w:p w14:paraId="1838A008" w14:textId="77777777" w:rsidR="008A7FD3" w:rsidRPr="006D2A51" w:rsidRDefault="008A7FD3" w:rsidP="008A7FD3">
            <w:pPr>
              <w:tabs>
                <w:tab w:val="left" w:pos="2220"/>
              </w:tabs>
              <w:jc w:val="center"/>
              <w:rPr>
                <w:b/>
                <w:sz w:val="20"/>
                <w:szCs w:val="20"/>
              </w:rPr>
            </w:pPr>
            <w:r w:rsidRPr="006D2A51">
              <w:rPr>
                <w:b/>
                <w:sz w:val="20"/>
                <w:szCs w:val="20"/>
              </w:rPr>
              <w:t>Equipment inventory</w:t>
            </w:r>
          </w:p>
        </w:tc>
        <w:tc>
          <w:tcPr>
            <w:tcW w:w="1151" w:type="dxa"/>
            <w:vAlign w:val="center"/>
          </w:tcPr>
          <w:p w14:paraId="4F6022C7" w14:textId="77777777" w:rsidR="008A7FD3" w:rsidRPr="006D2A51" w:rsidRDefault="008A7FD3" w:rsidP="008A7FD3">
            <w:pPr>
              <w:tabs>
                <w:tab w:val="left" w:pos="2220"/>
              </w:tabs>
              <w:jc w:val="center"/>
              <w:rPr>
                <w:b/>
                <w:sz w:val="20"/>
                <w:szCs w:val="20"/>
              </w:rPr>
            </w:pPr>
            <w:r w:rsidRPr="006D2A51">
              <w:rPr>
                <w:b/>
                <w:sz w:val="20"/>
                <w:szCs w:val="20"/>
              </w:rPr>
              <w:t>Average charge</w:t>
            </w:r>
          </w:p>
          <w:p w14:paraId="36231E43" w14:textId="129139BB" w:rsidR="008A7FD3" w:rsidRPr="006D2A51" w:rsidRDefault="008A7FD3" w:rsidP="00437919">
            <w:pPr>
              <w:tabs>
                <w:tab w:val="left" w:pos="2220"/>
              </w:tabs>
              <w:jc w:val="center"/>
              <w:rPr>
                <w:b/>
                <w:sz w:val="20"/>
                <w:szCs w:val="20"/>
              </w:rPr>
            </w:pPr>
            <w:r w:rsidRPr="006D2A51">
              <w:rPr>
                <w:b/>
                <w:sz w:val="20"/>
                <w:szCs w:val="20"/>
              </w:rPr>
              <w:t>(</w:t>
            </w:r>
            <w:r w:rsidR="00437919" w:rsidRPr="006D2A51">
              <w:rPr>
                <w:b/>
                <w:sz w:val="20"/>
                <w:szCs w:val="20"/>
              </w:rPr>
              <w:t>kg/unit</w:t>
            </w:r>
            <w:r w:rsidRPr="006D2A51">
              <w:rPr>
                <w:b/>
                <w:sz w:val="20"/>
                <w:szCs w:val="20"/>
              </w:rPr>
              <w:t>)</w:t>
            </w:r>
          </w:p>
        </w:tc>
        <w:tc>
          <w:tcPr>
            <w:tcW w:w="1295" w:type="dxa"/>
            <w:shd w:val="clear" w:color="auto" w:fill="auto"/>
            <w:vAlign w:val="center"/>
          </w:tcPr>
          <w:p w14:paraId="7C4CAE61" w14:textId="77777777" w:rsidR="008A7FD3" w:rsidRPr="006D2A51" w:rsidRDefault="008A7FD3" w:rsidP="008A7FD3">
            <w:pPr>
              <w:tabs>
                <w:tab w:val="left" w:pos="2220"/>
              </w:tabs>
              <w:jc w:val="center"/>
              <w:rPr>
                <w:b/>
                <w:sz w:val="20"/>
                <w:szCs w:val="20"/>
              </w:rPr>
            </w:pPr>
            <w:r w:rsidRPr="006D2A51">
              <w:rPr>
                <w:b/>
                <w:sz w:val="20"/>
                <w:szCs w:val="20"/>
              </w:rPr>
              <w:t>HCFC bank</w:t>
            </w:r>
          </w:p>
          <w:p w14:paraId="24CAA85D" w14:textId="77777777" w:rsidR="008A7FD3" w:rsidRPr="006D2A51" w:rsidRDefault="008A7FD3" w:rsidP="008A7FD3">
            <w:pPr>
              <w:tabs>
                <w:tab w:val="left" w:pos="2220"/>
              </w:tabs>
              <w:jc w:val="center"/>
              <w:rPr>
                <w:b/>
                <w:sz w:val="20"/>
                <w:szCs w:val="20"/>
              </w:rPr>
            </w:pPr>
            <w:r w:rsidRPr="006D2A51">
              <w:rPr>
                <w:b/>
                <w:spacing w:val="-6"/>
                <w:sz w:val="20"/>
                <w:szCs w:val="20"/>
              </w:rPr>
              <w:t>(mt)</w:t>
            </w:r>
          </w:p>
        </w:tc>
        <w:tc>
          <w:tcPr>
            <w:tcW w:w="1584" w:type="dxa"/>
            <w:shd w:val="clear" w:color="auto" w:fill="auto"/>
            <w:vAlign w:val="center"/>
          </w:tcPr>
          <w:p w14:paraId="0DA9CBA2" w14:textId="77777777" w:rsidR="008A7FD3" w:rsidRPr="006D2A51" w:rsidRDefault="008A7FD3" w:rsidP="008A7FD3">
            <w:pPr>
              <w:tabs>
                <w:tab w:val="left" w:pos="2220"/>
              </w:tabs>
              <w:jc w:val="center"/>
              <w:rPr>
                <w:b/>
                <w:sz w:val="20"/>
                <w:szCs w:val="20"/>
              </w:rPr>
            </w:pPr>
            <w:r w:rsidRPr="006D2A51">
              <w:rPr>
                <w:b/>
                <w:sz w:val="20"/>
                <w:szCs w:val="20"/>
              </w:rPr>
              <w:t>Estimated bank refilled during servicing (%)</w:t>
            </w:r>
          </w:p>
        </w:tc>
        <w:tc>
          <w:tcPr>
            <w:tcW w:w="1439" w:type="dxa"/>
            <w:shd w:val="clear" w:color="auto" w:fill="auto"/>
            <w:vAlign w:val="center"/>
          </w:tcPr>
          <w:p w14:paraId="45F5C325" w14:textId="77777777" w:rsidR="008A7FD3" w:rsidRPr="006D2A51" w:rsidRDefault="008A7FD3" w:rsidP="008A7FD3">
            <w:pPr>
              <w:tabs>
                <w:tab w:val="left" w:pos="2220"/>
              </w:tabs>
              <w:jc w:val="center"/>
              <w:rPr>
                <w:b/>
                <w:sz w:val="20"/>
                <w:szCs w:val="20"/>
              </w:rPr>
            </w:pPr>
            <w:r w:rsidRPr="006D2A51">
              <w:rPr>
                <w:b/>
                <w:sz w:val="20"/>
                <w:szCs w:val="20"/>
              </w:rPr>
              <w:t>Annual need for servicing (mt)</w:t>
            </w:r>
          </w:p>
        </w:tc>
      </w:tr>
      <w:tr w:rsidR="006D2A51" w:rsidRPr="006D2A51" w14:paraId="52E3B31A" w14:textId="77777777" w:rsidTr="00270FE5">
        <w:trPr>
          <w:trHeight w:val="242"/>
        </w:trPr>
        <w:tc>
          <w:tcPr>
            <w:tcW w:w="2585" w:type="dxa"/>
            <w:tcBorders>
              <w:top w:val="single" w:sz="4" w:space="0" w:color="auto"/>
              <w:left w:val="single" w:sz="4" w:space="0" w:color="auto"/>
              <w:bottom w:val="single" w:sz="4" w:space="0" w:color="auto"/>
              <w:right w:val="single" w:sz="4" w:space="0" w:color="auto"/>
            </w:tcBorders>
            <w:shd w:val="clear" w:color="auto" w:fill="auto"/>
            <w:vAlign w:val="center"/>
          </w:tcPr>
          <w:p w14:paraId="054A4382" w14:textId="1B08034D" w:rsidR="00270FE5" w:rsidRPr="006D2A51" w:rsidRDefault="00270FE5" w:rsidP="00270FE5">
            <w:pPr>
              <w:jc w:val="left"/>
              <w:rPr>
                <w:sz w:val="20"/>
                <w:szCs w:val="20"/>
                <w:vertAlign w:val="superscript"/>
              </w:rPr>
            </w:pPr>
            <w:r w:rsidRPr="006D2A51">
              <w:rPr>
                <w:sz w:val="20"/>
                <w:szCs w:val="20"/>
              </w:rPr>
              <w:t>Room AC (unitary and split)</w:t>
            </w:r>
          </w:p>
        </w:tc>
        <w:tc>
          <w:tcPr>
            <w:tcW w:w="1296" w:type="dxa"/>
            <w:tcBorders>
              <w:top w:val="single" w:sz="4" w:space="0" w:color="auto"/>
              <w:left w:val="nil"/>
              <w:bottom w:val="single" w:sz="4" w:space="0" w:color="auto"/>
              <w:right w:val="single" w:sz="4" w:space="0" w:color="auto"/>
            </w:tcBorders>
            <w:shd w:val="clear" w:color="auto" w:fill="auto"/>
          </w:tcPr>
          <w:p w14:paraId="0D0C84CF" w14:textId="5EC19CAB" w:rsidR="00270FE5" w:rsidRPr="006D2A51" w:rsidRDefault="00270FE5" w:rsidP="00270FE5">
            <w:pPr>
              <w:jc w:val="right"/>
              <w:rPr>
                <w:sz w:val="20"/>
                <w:szCs w:val="20"/>
              </w:rPr>
            </w:pPr>
            <w:r w:rsidRPr="006D2A51">
              <w:rPr>
                <w:sz w:val="20"/>
                <w:szCs w:val="20"/>
              </w:rPr>
              <w:t>56,350</w:t>
            </w:r>
          </w:p>
        </w:tc>
        <w:tc>
          <w:tcPr>
            <w:tcW w:w="1151" w:type="dxa"/>
            <w:tcBorders>
              <w:top w:val="single" w:sz="4" w:space="0" w:color="auto"/>
              <w:left w:val="nil"/>
              <w:bottom w:val="single" w:sz="4" w:space="0" w:color="auto"/>
              <w:right w:val="single" w:sz="4" w:space="0" w:color="auto"/>
            </w:tcBorders>
            <w:shd w:val="clear" w:color="auto" w:fill="auto"/>
          </w:tcPr>
          <w:p w14:paraId="344FABFD" w14:textId="4BFB21EB" w:rsidR="00270FE5" w:rsidRPr="006D2A51" w:rsidRDefault="00F20DED" w:rsidP="00270FE5">
            <w:pPr>
              <w:tabs>
                <w:tab w:val="left" w:pos="2220"/>
              </w:tabs>
              <w:jc w:val="right"/>
              <w:rPr>
                <w:sz w:val="20"/>
                <w:szCs w:val="20"/>
              </w:rPr>
            </w:pPr>
            <w:r w:rsidRPr="006D2A51">
              <w:rPr>
                <w:sz w:val="20"/>
                <w:szCs w:val="20"/>
              </w:rPr>
              <w:t>1.2</w:t>
            </w:r>
          </w:p>
        </w:tc>
        <w:tc>
          <w:tcPr>
            <w:tcW w:w="1295" w:type="dxa"/>
            <w:tcBorders>
              <w:top w:val="single" w:sz="4" w:space="0" w:color="auto"/>
              <w:left w:val="nil"/>
              <w:bottom w:val="single" w:sz="4" w:space="0" w:color="auto"/>
              <w:right w:val="single" w:sz="4" w:space="0" w:color="auto"/>
            </w:tcBorders>
            <w:shd w:val="clear" w:color="auto" w:fill="auto"/>
          </w:tcPr>
          <w:p w14:paraId="6F85D1B3" w14:textId="7E96B51C" w:rsidR="00270FE5" w:rsidRPr="006D2A51" w:rsidRDefault="00270FE5" w:rsidP="00270FE5">
            <w:pPr>
              <w:tabs>
                <w:tab w:val="left" w:pos="2220"/>
              </w:tabs>
              <w:jc w:val="right"/>
              <w:rPr>
                <w:sz w:val="20"/>
                <w:szCs w:val="20"/>
              </w:rPr>
            </w:pPr>
            <w:r w:rsidRPr="006D2A51">
              <w:rPr>
                <w:sz w:val="20"/>
                <w:szCs w:val="20"/>
              </w:rPr>
              <w:t>67</w:t>
            </w:r>
            <w:r w:rsidR="00437919" w:rsidRPr="006D2A51">
              <w:rPr>
                <w:sz w:val="20"/>
                <w:szCs w:val="20"/>
              </w:rPr>
              <w:t>.</w:t>
            </w:r>
            <w:r w:rsidRPr="006D2A51">
              <w:rPr>
                <w:sz w:val="20"/>
                <w:szCs w:val="20"/>
              </w:rPr>
              <w:t>6</w:t>
            </w:r>
          </w:p>
        </w:tc>
        <w:tc>
          <w:tcPr>
            <w:tcW w:w="1584" w:type="dxa"/>
            <w:tcBorders>
              <w:top w:val="single" w:sz="4" w:space="0" w:color="auto"/>
              <w:left w:val="nil"/>
              <w:bottom w:val="single" w:sz="4" w:space="0" w:color="auto"/>
              <w:right w:val="single" w:sz="4" w:space="0" w:color="auto"/>
            </w:tcBorders>
            <w:shd w:val="clear" w:color="auto" w:fill="auto"/>
          </w:tcPr>
          <w:p w14:paraId="7BCABED7" w14:textId="3FEC913F" w:rsidR="00270FE5" w:rsidRPr="006D2A51" w:rsidRDefault="00270FE5" w:rsidP="00270FE5">
            <w:pPr>
              <w:tabs>
                <w:tab w:val="left" w:pos="2220"/>
              </w:tabs>
              <w:jc w:val="right"/>
              <w:rPr>
                <w:sz w:val="20"/>
                <w:szCs w:val="20"/>
              </w:rPr>
            </w:pPr>
            <w:r w:rsidRPr="006D2A51">
              <w:rPr>
                <w:sz w:val="20"/>
                <w:szCs w:val="20"/>
              </w:rPr>
              <w:t>30</w:t>
            </w:r>
          </w:p>
        </w:tc>
        <w:tc>
          <w:tcPr>
            <w:tcW w:w="1439" w:type="dxa"/>
            <w:tcBorders>
              <w:top w:val="single" w:sz="4" w:space="0" w:color="auto"/>
              <w:left w:val="nil"/>
              <w:bottom w:val="single" w:sz="4" w:space="0" w:color="auto"/>
              <w:right w:val="single" w:sz="4" w:space="0" w:color="auto"/>
            </w:tcBorders>
            <w:shd w:val="clear" w:color="auto" w:fill="auto"/>
          </w:tcPr>
          <w:p w14:paraId="2C083B9D" w14:textId="01757F15" w:rsidR="00270FE5" w:rsidRPr="006D2A51" w:rsidRDefault="00437919" w:rsidP="00270FE5">
            <w:pPr>
              <w:tabs>
                <w:tab w:val="left" w:pos="2220"/>
              </w:tabs>
              <w:jc w:val="right"/>
              <w:rPr>
                <w:sz w:val="20"/>
                <w:szCs w:val="20"/>
              </w:rPr>
            </w:pPr>
            <w:r w:rsidRPr="006D2A51">
              <w:rPr>
                <w:sz w:val="20"/>
                <w:szCs w:val="20"/>
              </w:rPr>
              <w:t>20.3</w:t>
            </w:r>
          </w:p>
        </w:tc>
      </w:tr>
      <w:tr w:rsidR="006D2A51" w:rsidRPr="006D2A51" w14:paraId="7CA518BA" w14:textId="77777777" w:rsidTr="00270FE5">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7CCC8195" w14:textId="0A8F0672" w:rsidR="00270FE5" w:rsidRPr="006D2A51" w:rsidRDefault="00270FE5" w:rsidP="00270FE5">
            <w:pPr>
              <w:tabs>
                <w:tab w:val="left" w:pos="2220"/>
              </w:tabs>
              <w:jc w:val="left"/>
              <w:rPr>
                <w:sz w:val="20"/>
                <w:szCs w:val="20"/>
              </w:rPr>
            </w:pPr>
            <w:r w:rsidRPr="006D2A51">
              <w:rPr>
                <w:sz w:val="20"/>
                <w:szCs w:val="20"/>
              </w:rPr>
              <w:t>Commercial refrigeration (medium condensing units)</w:t>
            </w:r>
          </w:p>
        </w:tc>
        <w:tc>
          <w:tcPr>
            <w:tcW w:w="1296" w:type="dxa"/>
            <w:tcBorders>
              <w:top w:val="nil"/>
              <w:left w:val="nil"/>
              <w:bottom w:val="single" w:sz="4" w:space="0" w:color="auto"/>
              <w:right w:val="single" w:sz="4" w:space="0" w:color="auto"/>
            </w:tcBorders>
            <w:shd w:val="clear" w:color="auto" w:fill="auto"/>
          </w:tcPr>
          <w:p w14:paraId="4C9428CA" w14:textId="1EC1DB8A" w:rsidR="00270FE5" w:rsidRPr="006D2A51" w:rsidRDefault="00270FE5" w:rsidP="00270FE5">
            <w:pPr>
              <w:tabs>
                <w:tab w:val="left" w:pos="2220"/>
              </w:tabs>
              <w:jc w:val="right"/>
              <w:rPr>
                <w:sz w:val="20"/>
                <w:szCs w:val="20"/>
              </w:rPr>
            </w:pPr>
            <w:r w:rsidRPr="006D2A51">
              <w:rPr>
                <w:sz w:val="20"/>
                <w:szCs w:val="20"/>
              </w:rPr>
              <w:t>6,435</w:t>
            </w:r>
          </w:p>
        </w:tc>
        <w:tc>
          <w:tcPr>
            <w:tcW w:w="1151" w:type="dxa"/>
            <w:tcBorders>
              <w:top w:val="nil"/>
              <w:left w:val="nil"/>
              <w:bottom w:val="single" w:sz="4" w:space="0" w:color="auto"/>
              <w:right w:val="single" w:sz="4" w:space="0" w:color="auto"/>
            </w:tcBorders>
            <w:shd w:val="clear" w:color="auto" w:fill="auto"/>
          </w:tcPr>
          <w:p w14:paraId="6AEDAA5E" w14:textId="5D4D6C0D" w:rsidR="00270FE5" w:rsidRPr="006D2A51" w:rsidRDefault="00F20DED" w:rsidP="00270FE5">
            <w:pPr>
              <w:tabs>
                <w:tab w:val="left" w:pos="2220"/>
              </w:tabs>
              <w:jc w:val="right"/>
              <w:rPr>
                <w:sz w:val="20"/>
                <w:szCs w:val="20"/>
              </w:rPr>
            </w:pPr>
            <w:r w:rsidRPr="006D2A51">
              <w:rPr>
                <w:sz w:val="20"/>
                <w:szCs w:val="20"/>
              </w:rPr>
              <w:t>22.0</w:t>
            </w:r>
          </w:p>
        </w:tc>
        <w:tc>
          <w:tcPr>
            <w:tcW w:w="1295" w:type="dxa"/>
            <w:tcBorders>
              <w:top w:val="nil"/>
              <w:left w:val="nil"/>
              <w:bottom w:val="single" w:sz="4" w:space="0" w:color="auto"/>
              <w:right w:val="single" w:sz="4" w:space="0" w:color="auto"/>
            </w:tcBorders>
            <w:shd w:val="clear" w:color="auto" w:fill="auto"/>
          </w:tcPr>
          <w:p w14:paraId="3AADC1F3" w14:textId="5A39E935" w:rsidR="00270FE5" w:rsidRPr="006D2A51" w:rsidRDefault="00270FE5" w:rsidP="00437919">
            <w:pPr>
              <w:tabs>
                <w:tab w:val="left" w:pos="2220"/>
              </w:tabs>
              <w:jc w:val="right"/>
              <w:rPr>
                <w:sz w:val="20"/>
                <w:szCs w:val="20"/>
              </w:rPr>
            </w:pPr>
            <w:r w:rsidRPr="006D2A51">
              <w:rPr>
                <w:sz w:val="20"/>
                <w:szCs w:val="20"/>
              </w:rPr>
              <w:t>141</w:t>
            </w:r>
            <w:r w:rsidR="00437919" w:rsidRPr="006D2A51">
              <w:rPr>
                <w:sz w:val="20"/>
                <w:szCs w:val="20"/>
              </w:rPr>
              <w:t>.6</w:t>
            </w:r>
          </w:p>
        </w:tc>
        <w:tc>
          <w:tcPr>
            <w:tcW w:w="1584" w:type="dxa"/>
            <w:tcBorders>
              <w:top w:val="nil"/>
              <w:left w:val="nil"/>
              <w:bottom w:val="single" w:sz="4" w:space="0" w:color="auto"/>
              <w:right w:val="single" w:sz="4" w:space="0" w:color="auto"/>
            </w:tcBorders>
            <w:shd w:val="clear" w:color="auto" w:fill="auto"/>
          </w:tcPr>
          <w:p w14:paraId="36F64D09" w14:textId="4E3A39F5" w:rsidR="00270FE5" w:rsidRPr="006D2A51" w:rsidRDefault="00270FE5" w:rsidP="00270FE5">
            <w:pPr>
              <w:tabs>
                <w:tab w:val="left" w:pos="2220"/>
              </w:tabs>
              <w:jc w:val="right"/>
              <w:rPr>
                <w:sz w:val="20"/>
                <w:szCs w:val="20"/>
              </w:rPr>
            </w:pPr>
            <w:r w:rsidRPr="006D2A51">
              <w:rPr>
                <w:sz w:val="20"/>
                <w:szCs w:val="20"/>
              </w:rPr>
              <w:t>54</w:t>
            </w:r>
          </w:p>
        </w:tc>
        <w:tc>
          <w:tcPr>
            <w:tcW w:w="1439" w:type="dxa"/>
            <w:tcBorders>
              <w:top w:val="nil"/>
              <w:left w:val="nil"/>
              <w:bottom w:val="single" w:sz="4" w:space="0" w:color="auto"/>
              <w:right w:val="single" w:sz="4" w:space="0" w:color="auto"/>
            </w:tcBorders>
            <w:shd w:val="clear" w:color="auto" w:fill="auto"/>
          </w:tcPr>
          <w:p w14:paraId="21F6303B" w14:textId="276EEC9D" w:rsidR="00270FE5" w:rsidRPr="006D2A51" w:rsidRDefault="00437919" w:rsidP="00270FE5">
            <w:pPr>
              <w:tabs>
                <w:tab w:val="left" w:pos="2220"/>
              </w:tabs>
              <w:jc w:val="right"/>
              <w:rPr>
                <w:sz w:val="20"/>
                <w:szCs w:val="20"/>
              </w:rPr>
            </w:pPr>
            <w:r w:rsidRPr="006D2A51">
              <w:rPr>
                <w:sz w:val="20"/>
                <w:szCs w:val="20"/>
              </w:rPr>
              <w:t>76.</w:t>
            </w:r>
            <w:r w:rsidR="00540A76" w:rsidRPr="006D2A51">
              <w:rPr>
                <w:sz w:val="20"/>
                <w:szCs w:val="20"/>
              </w:rPr>
              <w:t>5</w:t>
            </w:r>
          </w:p>
        </w:tc>
      </w:tr>
      <w:tr w:rsidR="006D2A51" w:rsidRPr="006D2A51" w14:paraId="74C580E9" w14:textId="77777777" w:rsidTr="00270FE5">
        <w:trPr>
          <w:trHeight w:val="237"/>
        </w:trPr>
        <w:tc>
          <w:tcPr>
            <w:tcW w:w="2585" w:type="dxa"/>
            <w:tcBorders>
              <w:top w:val="nil"/>
              <w:left w:val="single" w:sz="4" w:space="0" w:color="auto"/>
              <w:bottom w:val="single" w:sz="4" w:space="0" w:color="auto"/>
              <w:right w:val="single" w:sz="4" w:space="0" w:color="auto"/>
            </w:tcBorders>
            <w:shd w:val="clear" w:color="auto" w:fill="auto"/>
            <w:vAlign w:val="center"/>
          </w:tcPr>
          <w:p w14:paraId="64B29AD8" w14:textId="62377587" w:rsidR="00270FE5" w:rsidRPr="006D2A51" w:rsidRDefault="00270FE5" w:rsidP="00270FE5">
            <w:pPr>
              <w:tabs>
                <w:tab w:val="left" w:pos="2220"/>
              </w:tabs>
              <w:jc w:val="left"/>
              <w:rPr>
                <w:sz w:val="20"/>
                <w:szCs w:val="20"/>
                <w:vertAlign w:val="superscript"/>
              </w:rPr>
            </w:pPr>
            <w:r w:rsidRPr="006D2A51">
              <w:rPr>
                <w:sz w:val="20"/>
                <w:szCs w:val="20"/>
              </w:rPr>
              <w:t>Industrial refrigeration (medium to large condensing units, centralized systems)</w:t>
            </w:r>
          </w:p>
        </w:tc>
        <w:tc>
          <w:tcPr>
            <w:tcW w:w="1296" w:type="dxa"/>
            <w:tcBorders>
              <w:top w:val="nil"/>
              <w:left w:val="nil"/>
              <w:bottom w:val="single" w:sz="4" w:space="0" w:color="auto"/>
              <w:right w:val="single" w:sz="4" w:space="0" w:color="auto"/>
            </w:tcBorders>
            <w:shd w:val="clear" w:color="auto" w:fill="auto"/>
          </w:tcPr>
          <w:p w14:paraId="32EB334D" w14:textId="03E18C0E" w:rsidR="00270FE5" w:rsidRPr="006D2A51" w:rsidRDefault="00270FE5" w:rsidP="00270FE5">
            <w:pPr>
              <w:tabs>
                <w:tab w:val="left" w:pos="2220"/>
              </w:tabs>
              <w:jc w:val="right"/>
              <w:rPr>
                <w:sz w:val="20"/>
                <w:szCs w:val="20"/>
              </w:rPr>
            </w:pPr>
            <w:r w:rsidRPr="006D2A51">
              <w:rPr>
                <w:sz w:val="20"/>
                <w:szCs w:val="20"/>
              </w:rPr>
              <w:t>260</w:t>
            </w:r>
          </w:p>
        </w:tc>
        <w:tc>
          <w:tcPr>
            <w:tcW w:w="1151" w:type="dxa"/>
            <w:tcBorders>
              <w:top w:val="nil"/>
              <w:left w:val="nil"/>
              <w:bottom w:val="single" w:sz="4" w:space="0" w:color="auto"/>
              <w:right w:val="single" w:sz="4" w:space="0" w:color="auto"/>
            </w:tcBorders>
            <w:shd w:val="clear" w:color="auto" w:fill="auto"/>
          </w:tcPr>
          <w:p w14:paraId="041BDADB" w14:textId="0C7389C7" w:rsidR="00270FE5" w:rsidRPr="006D2A51" w:rsidRDefault="00F20DED" w:rsidP="00270FE5">
            <w:pPr>
              <w:tabs>
                <w:tab w:val="left" w:pos="2220"/>
              </w:tabs>
              <w:jc w:val="right"/>
              <w:rPr>
                <w:sz w:val="20"/>
                <w:szCs w:val="20"/>
              </w:rPr>
            </w:pPr>
            <w:r w:rsidRPr="006D2A51">
              <w:rPr>
                <w:sz w:val="20"/>
                <w:szCs w:val="20"/>
              </w:rPr>
              <w:t>145.0</w:t>
            </w:r>
          </w:p>
        </w:tc>
        <w:tc>
          <w:tcPr>
            <w:tcW w:w="1295" w:type="dxa"/>
            <w:tcBorders>
              <w:top w:val="nil"/>
              <w:left w:val="nil"/>
              <w:bottom w:val="single" w:sz="4" w:space="0" w:color="auto"/>
              <w:right w:val="single" w:sz="4" w:space="0" w:color="auto"/>
            </w:tcBorders>
            <w:shd w:val="clear" w:color="auto" w:fill="auto"/>
          </w:tcPr>
          <w:p w14:paraId="3BA7BAC8" w14:textId="127732A6" w:rsidR="00270FE5" w:rsidRPr="006D2A51" w:rsidRDefault="00270FE5" w:rsidP="00437919">
            <w:pPr>
              <w:tabs>
                <w:tab w:val="left" w:pos="2220"/>
              </w:tabs>
              <w:jc w:val="right"/>
              <w:rPr>
                <w:sz w:val="20"/>
                <w:szCs w:val="20"/>
              </w:rPr>
            </w:pPr>
            <w:r w:rsidRPr="006D2A51">
              <w:rPr>
                <w:sz w:val="20"/>
                <w:szCs w:val="20"/>
              </w:rPr>
              <w:t>37</w:t>
            </w:r>
            <w:r w:rsidR="00437919" w:rsidRPr="006D2A51">
              <w:rPr>
                <w:sz w:val="20"/>
                <w:szCs w:val="20"/>
              </w:rPr>
              <w:t>.</w:t>
            </w:r>
            <w:r w:rsidRPr="006D2A51">
              <w:rPr>
                <w:sz w:val="20"/>
                <w:szCs w:val="20"/>
              </w:rPr>
              <w:t>7</w:t>
            </w:r>
          </w:p>
        </w:tc>
        <w:tc>
          <w:tcPr>
            <w:tcW w:w="1584" w:type="dxa"/>
            <w:tcBorders>
              <w:top w:val="nil"/>
              <w:left w:val="nil"/>
              <w:bottom w:val="single" w:sz="4" w:space="0" w:color="auto"/>
              <w:right w:val="single" w:sz="4" w:space="0" w:color="auto"/>
            </w:tcBorders>
            <w:shd w:val="clear" w:color="auto" w:fill="auto"/>
          </w:tcPr>
          <w:p w14:paraId="2CB55F7A" w14:textId="1809956E" w:rsidR="00270FE5" w:rsidRPr="006D2A51" w:rsidRDefault="00270FE5" w:rsidP="00270FE5">
            <w:pPr>
              <w:tabs>
                <w:tab w:val="left" w:pos="2220"/>
              </w:tabs>
              <w:jc w:val="right"/>
              <w:rPr>
                <w:sz w:val="20"/>
                <w:szCs w:val="20"/>
              </w:rPr>
            </w:pPr>
            <w:r w:rsidRPr="006D2A51">
              <w:rPr>
                <w:sz w:val="20"/>
                <w:szCs w:val="20"/>
              </w:rPr>
              <w:t>55</w:t>
            </w:r>
          </w:p>
        </w:tc>
        <w:tc>
          <w:tcPr>
            <w:tcW w:w="1439" w:type="dxa"/>
            <w:tcBorders>
              <w:top w:val="nil"/>
              <w:left w:val="nil"/>
              <w:bottom w:val="single" w:sz="4" w:space="0" w:color="auto"/>
              <w:right w:val="single" w:sz="4" w:space="0" w:color="auto"/>
            </w:tcBorders>
            <w:shd w:val="clear" w:color="auto" w:fill="auto"/>
          </w:tcPr>
          <w:p w14:paraId="451C9679" w14:textId="17245DE0" w:rsidR="00270FE5" w:rsidRPr="006D2A51" w:rsidRDefault="00437919" w:rsidP="00270FE5">
            <w:pPr>
              <w:tabs>
                <w:tab w:val="left" w:pos="2220"/>
              </w:tabs>
              <w:jc w:val="right"/>
              <w:rPr>
                <w:sz w:val="20"/>
                <w:szCs w:val="20"/>
              </w:rPr>
            </w:pPr>
            <w:r w:rsidRPr="006D2A51">
              <w:rPr>
                <w:sz w:val="20"/>
                <w:szCs w:val="20"/>
              </w:rPr>
              <w:t>20.7</w:t>
            </w:r>
          </w:p>
        </w:tc>
      </w:tr>
      <w:tr w:rsidR="006D2A51" w:rsidRPr="006D2A51" w14:paraId="13F08DD2" w14:textId="77777777" w:rsidTr="00270FE5">
        <w:trPr>
          <w:trHeight w:val="242"/>
        </w:trPr>
        <w:tc>
          <w:tcPr>
            <w:tcW w:w="2585" w:type="dxa"/>
            <w:tcBorders>
              <w:top w:val="nil"/>
              <w:left w:val="single" w:sz="4" w:space="0" w:color="auto"/>
              <w:bottom w:val="single" w:sz="4" w:space="0" w:color="auto"/>
              <w:right w:val="single" w:sz="4" w:space="0" w:color="auto"/>
            </w:tcBorders>
            <w:shd w:val="clear" w:color="auto" w:fill="auto"/>
            <w:vAlign w:val="center"/>
          </w:tcPr>
          <w:p w14:paraId="57EF6C7E" w14:textId="49B81C84" w:rsidR="00270FE5" w:rsidRPr="006D2A51" w:rsidRDefault="00270FE5" w:rsidP="00270FE5">
            <w:pPr>
              <w:tabs>
                <w:tab w:val="left" w:pos="2220"/>
              </w:tabs>
              <w:jc w:val="left"/>
              <w:rPr>
                <w:sz w:val="20"/>
                <w:szCs w:val="20"/>
                <w:vertAlign w:val="superscript"/>
              </w:rPr>
            </w:pPr>
            <w:r w:rsidRPr="006D2A51">
              <w:rPr>
                <w:sz w:val="20"/>
                <w:szCs w:val="20"/>
              </w:rPr>
              <w:t>Transport refrigeration</w:t>
            </w:r>
          </w:p>
        </w:tc>
        <w:tc>
          <w:tcPr>
            <w:tcW w:w="1296" w:type="dxa"/>
            <w:tcBorders>
              <w:top w:val="nil"/>
              <w:left w:val="nil"/>
              <w:bottom w:val="single" w:sz="4" w:space="0" w:color="auto"/>
              <w:right w:val="single" w:sz="4" w:space="0" w:color="auto"/>
            </w:tcBorders>
            <w:shd w:val="clear" w:color="auto" w:fill="auto"/>
          </w:tcPr>
          <w:p w14:paraId="172215BD" w14:textId="54C4DC67" w:rsidR="00270FE5" w:rsidRPr="006D2A51" w:rsidRDefault="00270FE5" w:rsidP="00270FE5">
            <w:pPr>
              <w:tabs>
                <w:tab w:val="left" w:pos="2220"/>
              </w:tabs>
              <w:jc w:val="right"/>
              <w:rPr>
                <w:sz w:val="20"/>
                <w:szCs w:val="20"/>
              </w:rPr>
            </w:pPr>
            <w:r w:rsidRPr="006D2A51">
              <w:rPr>
                <w:sz w:val="20"/>
                <w:szCs w:val="20"/>
              </w:rPr>
              <w:t>390</w:t>
            </w:r>
          </w:p>
        </w:tc>
        <w:tc>
          <w:tcPr>
            <w:tcW w:w="1151" w:type="dxa"/>
            <w:tcBorders>
              <w:top w:val="nil"/>
              <w:left w:val="nil"/>
              <w:bottom w:val="single" w:sz="4" w:space="0" w:color="auto"/>
              <w:right w:val="single" w:sz="4" w:space="0" w:color="auto"/>
            </w:tcBorders>
            <w:shd w:val="clear" w:color="auto" w:fill="auto"/>
          </w:tcPr>
          <w:p w14:paraId="11A89FB9" w14:textId="0EA2710E" w:rsidR="00270FE5" w:rsidRPr="006D2A51" w:rsidRDefault="00F20DED" w:rsidP="00270FE5">
            <w:pPr>
              <w:tabs>
                <w:tab w:val="left" w:pos="2220"/>
              </w:tabs>
              <w:jc w:val="right"/>
              <w:rPr>
                <w:sz w:val="20"/>
                <w:szCs w:val="20"/>
              </w:rPr>
            </w:pPr>
            <w:r w:rsidRPr="006D2A51">
              <w:rPr>
                <w:sz w:val="20"/>
                <w:szCs w:val="20"/>
              </w:rPr>
              <w:t>21.0</w:t>
            </w:r>
          </w:p>
        </w:tc>
        <w:tc>
          <w:tcPr>
            <w:tcW w:w="1295" w:type="dxa"/>
            <w:tcBorders>
              <w:top w:val="nil"/>
              <w:left w:val="nil"/>
              <w:bottom w:val="single" w:sz="4" w:space="0" w:color="auto"/>
              <w:right w:val="single" w:sz="4" w:space="0" w:color="auto"/>
            </w:tcBorders>
            <w:shd w:val="clear" w:color="auto" w:fill="auto"/>
          </w:tcPr>
          <w:p w14:paraId="0D042832" w14:textId="606D6EDC" w:rsidR="00270FE5" w:rsidRPr="006D2A51" w:rsidRDefault="00437919" w:rsidP="00270FE5">
            <w:pPr>
              <w:tabs>
                <w:tab w:val="left" w:pos="2220"/>
              </w:tabs>
              <w:jc w:val="right"/>
              <w:rPr>
                <w:sz w:val="20"/>
                <w:szCs w:val="20"/>
              </w:rPr>
            </w:pPr>
            <w:r w:rsidRPr="006D2A51">
              <w:rPr>
                <w:sz w:val="20"/>
                <w:szCs w:val="20"/>
              </w:rPr>
              <w:t>8.2</w:t>
            </w:r>
          </w:p>
        </w:tc>
        <w:tc>
          <w:tcPr>
            <w:tcW w:w="1584" w:type="dxa"/>
            <w:tcBorders>
              <w:top w:val="nil"/>
              <w:left w:val="nil"/>
              <w:bottom w:val="single" w:sz="4" w:space="0" w:color="auto"/>
              <w:right w:val="single" w:sz="4" w:space="0" w:color="auto"/>
            </w:tcBorders>
            <w:shd w:val="clear" w:color="auto" w:fill="auto"/>
          </w:tcPr>
          <w:p w14:paraId="7386AB2D" w14:textId="57D7C7D8" w:rsidR="00270FE5" w:rsidRPr="006D2A51" w:rsidRDefault="00270FE5" w:rsidP="00270FE5">
            <w:pPr>
              <w:tabs>
                <w:tab w:val="left" w:pos="2220"/>
              </w:tabs>
              <w:jc w:val="right"/>
              <w:rPr>
                <w:sz w:val="20"/>
                <w:szCs w:val="20"/>
              </w:rPr>
            </w:pPr>
            <w:r w:rsidRPr="006D2A51">
              <w:rPr>
                <w:sz w:val="20"/>
                <w:szCs w:val="20"/>
              </w:rPr>
              <w:t>35</w:t>
            </w:r>
          </w:p>
        </w:tc>
        <w:tc>
          <w:tcPr>
            <w:tcW w:w="1439" w:type="dxa"/>
            <w:tcBorders>
              <w:top w:val="nil"/>
              <w:left w:val="nil"/>
              <w:bottom w:val="single" w:sz="4" w:space="0" w:color="auto"/>
              <w:right w:val="single" w:sz="4" w:space="0" w:color="auto"/>
            </w:tcBorders>
            <w:shd w:val="clear" w:color="auto" w:fill="auto"/>
          </w:tcPr>
          <w:p w14:paraId="1061D337" w14:textId="12934833" w:rsidR="00270FE5" w:rsidRPr="006D2A51" w:rsidRDefault="00437919" w:rsidP="00437919">
            <w:pPr>
              <w:tabs>
                <w:tab w:val="left" w:pos="2220"/>
              </w:tabs>
              <w:jc w:val="right"/>
              <w:rPr>
                <w:sz w:val="20"/>
                <w:szCs w:val="20"/>
              </w:rPr>
            </w:pPr>
            <w:r w:rsidRPr="006D2A51">
              <w:rPr>
                <w:sz w:val="20"/>
                <w:szCs w:val="20"/>
              </w:rPr>
              <w:t>2.9</w:t>
            </w:r>
          </w:p>
        </w:tc>
      </w:tr>
      <w:tr w:rsidR="006D2A51" w:rsidRPr="006D2A51" w14:paraId="18D74B8B" w14:textId="77777777" w:rsidTr="00270FE5">
        <w:trPr>
          <w:trHeight w:val="147"/>
        </w:trPr>
        <w:tc>
          <w:tcPr>
            <w:tcW w:w="2585" w:type="dxa"/>
            <w:tcBorders>
              <w:top w:val="nil"/>
              <w:left w:val="single" w:sz="4" w:space="0" w:color="auto"/>
              <w:bottom w:val="single" w:sz="4" w:space="0" w:color="auto"/>
              <w:right w:val="single" w:sz="4" w:space="0" w:color="auto"/>
            </w:tcBorders>
            <w:shd w:val="clear" w:color="auto" w:fill="auto"/>
            <w:vAlign w:val="center"/>
          </w:tcPr>
          <w:p w14:paraId="0E7D648B" w14:textId="209BA879" w:rsidR="00270FE5" w:rsidRPr="006D2A51" w:rsidRDefault="00270FE5" w:rsidP="00270FE5">
            <w:pPr>
              <w:tabs>
                <w:tab w:val="left" w:pos="2220"/>
              </w:tabs>
              <w:jc w:val="left"/>
              <w:rPr>
                <w:b/>
                <w:sz w:val="20"/>
                <w:szCs w:val="20"/>
                <w:vertAlign w:val="superscript"/>
              </w:rPr>
            </w:pPr>
            <w:r w:rsidRPr="006D2A51">
              <w:rPr>
                <w:b/>
                <w:bCs/>
                <w:sz w:val="20"/>
                <w:szCs w:val="20"/>
              </w:rPr>
              <w:t xml:space="preserve">Total </w:t>
            </w:r>
          </w:p>
        </w:tc>
        <w:tc>
          <w:tcPr>
            <w:tcW w:w="1296" w:type="dxa"/>
            <w:tcBorders>
              <w:top w:val="nil"/>
              <w:left w:val="nil"/>
              <w:bottom w:val="single" w:sz="4" w:space="0" w:color="auto"/>
              <w:right w:val="single" w:sz="4" w:space="0" w:color="auto"/>
            </w:tcBorders>
            <w:shd w:val="clear" w:color="auto" w:fill="auto"/>
          </w:tcPr>
          <w:p w14:paraId="7B86E542" w14:textId="196AB26F" w:rsidR="00270FE5" w:rsidRPr="006D2A51" w:rsidRDefault="00270FE5" w:rsidP="00270FE5">
            <w:pPr>
              <w:tabs>
                <w:tab w:val="left" w:pos="2220"/>
              </w:tabs>
              <w:jc w:val="right"/>
              <w:rPr>
                <w:b/>
                <w:sz w:val="20"/>
                <w:szCs w:val="20"/>
              </w:rPr>
            </w:pPr>
            <w:r w:rsidRPr="006D2A51">
              <w:rPr>
                <w:b/>
                <w:bCs/>
                <w:sz w:val="20"/>
                <w:szCs w:val="20"/>
              </w:rPr>
              <w:t>63,435</w:t>
            </w:r>
          </w:p>
        </w:tc>
        <w:tc>
          <w:tcPr>
            <w:tcW w:w="1151" w:type="dxa"/>
            <w:tcBorders>
              <w:top w:val="nil"/>
              <w:left w:val="nil"/>
              <w:bottom w:val="single" w:sz="4" w:space="0" w:color="auto"/>
              <w:right w:val="single" w:sz="4" w:space="0" w:color="auto"/>
            </w:tcBorders>
            <w:shd w:val="clear" w:color="auto" w:fill="auto"/>
          </w:tcPr>
          <w:p w14:paraId="01162119" w14:textId="4D0CA729" w:rsidR="00270FE5" w:rsidRPr="006D2A51" w:rsidRDefault="0081160B" w:rsidP="00270FE5">
            <w:pPr>
              <w:tabs>
                <w:tab w:val="left" w:pos="2220"/>
              </w:tabs>
              <w:jc w:val="right"/>
              <w:rPr>
                <w:b/>
                <w:sz w:val="20"/>
                <w:szCs w:val="20"/>
              </w:rPr>
            </w:pPr>
            <w:r w:rsidRPr="006D2A51">
              <w:rPr>
                <w:b/>
                <w:sz w:val="20"/>
                <w:szCs w:val="20"/>
              </w:rPr>
              <w:t>n/a</w:t>
            </w:r>
          </w:p>
        </w:tc>
        <w:tc>
          <w:tcPr>
            <w:tcW w:w="1295" w:type="dxa"/>
            <w:tcBorders>
              <w:top w:val="nil"/>
              <w:left w:val="nil"/>
              <w:bottom w:val="single" w:sz="4" w:space="0" w:color="auto"/>
              <w:right w:val="single" w:sz="4" w:space="0" w:color="auto"/>
            </w:tcBorders>
            <w:shd w:val="clear" w:color="auto" w:fill="auto"/>
          </w:tcPr>
          <w:p w14:paraId="490062F8" w14:textId="48D05085" w:rsidR="00270FE5" w:rsidRPr="006D2A51" w:rsidRDefault="00437919" w:rsidP="00270FE5">
            <w:pPr>
              <w:tabs>
                <w:tab w:val="left" w:pos="2220"/>
              </w:tabs>
              <w:jc w:val="right"/>
              <w:rPr>
                <w:b/>
                <w:sz w:val="20"/>
                <w:szCs w:val="20"/>
              </w:rPr>
            </w:pPr>
            <w:r w:rsidRPr="006D2A51">
              <w:rPr>
                <w:b/>
                <w:bCs/>
                <w:sz w:val="20"/>
                <w:szCs w:val="20"/>
              </w:rPr>
              <w:t>255.1</w:t>
            </w:r>
          </w:p>
        </w:tc>
        <w:tc>
          <w:tcPr>
            <w:tcW w:w="1584" w:type="dxa"/>
            <w:tcBorders>
              <w:top w:val="nil"/>
              <w:left w:val="nil"/>
              <w:bottom w:val="single" w:sz="4" w:space="0" w:color="auto"/>
              <w:right w:val="single" w:sz="4" w:space="0" w:color="auto"/>
            </w:tcBorders>
            <w:shd w:val="clear" w:color="auto" w:fill="auto"/>
          </w:tcPr>
          <w:p w14:paraId="2EE1A85A" w14:textId="651857D2" w:rsidR="00270FE5" w:rsidRPr="006D2A51" w:rsidRDefault="0081160B" w:rsidP="00270FE5">
            <w:pPr>
              <w:tabs>
                <w:tab w:val="left" w:pos="2220"/>
              </w:tabs>
              <w:jc w:val="right"/>
              <w:rPr>
                <w:b/>
                <w:sz w:val="20"/>
                <w:szCs w:val="20"/>
              </w:rPr>
            </w:pPr>
            <w:r w:rsidRPr="006D2A51">
              <w:rPr>
                <w:b/>
                <w:sz w:val="20"/>
                <w:szCs w:val="20"/>
              </w:rPr>
              <w:t>n/a</w:t>
            </w:r>
          </w:p>
        </w:tc>
        <w:tc>
          <w:tcPr>
            <w:tcW w:w="1439" w:type="dxa"/>
            <w:tcBorders>
              <w:top w:val="nil"/>
              <w:left w:val="nil"/>
              <w:bottom w:val="single" w:sz="4" w:space="0" w:color="auto"/>
              <w:right w:val="single" w:sz="4" w:space="0" w:color="auto"/>
            </w:tcBorders>
            <w:shd w:val="clear" w:color="auto" w:fill="auto"/>
          </w:tcPr>
          <w:p w14:paraId="220444FC" w14:textId="7D4285DA" w:rsidR="00270FE5" w:rsidRPr="006D2A51" w:rsidRDefault="00437919" w:rsidP="001351B5">
            <w:pPr>
              <w:tabs>
                <w:tab w:val="left" w:pos="2220"/>
              </w:tabs>
              <w:jc w:val="right"/>
              <w:rPr>
                <w:b/>
                <w:sz w:val="20"/>
                <w:szCs w:val="20"/>
              </w:rPr>
            </w:pPr>
            <w:r w:rsidRPr="006D2A51">
              <w:rPr>
                <w:b/>
                <w:bCs/>
                <w:sz w:val="20"/>
                <w:szCs w:val="20"/>
              </w:rPr>
              <w:t>120.0</w:t>
            </w:r>
            <w:r w:rsidR="005B11F3" w:rsidRPr="006D2A51">
              <w:rPr>
                <w:b/>
                <w:bCs/>
                <w:sz w:val="20"/>
                <w:szCs w:val="20"/>
              </w:rPr>
              <w:t>*</w:t>
            </w:r>
          </w:p>
        </w:tc>
      </w:tr>
    </w:tbl>
    <w:bookmarkEnd w:id="0"/>
    <w:p w14:paraId="1679DEBA" w14:textId="2F35FD80" w:rsidR="008A7FD3" w:rsidRPr="006D2A51" w:rsidRDefault="005B11F3" w:rsidP="005B11F3">
      <w:pPr>
        <w:rPr>
          <w:sz w:val="18"/>
          <w:szCs w:val="18"/>
        </w:rPr>
      </w:pPr>
      <w:r w:rsidRPr="006D2A51">
        <w:rPr>
          <w:sz w:val="18"/>
          <w:szCs w:val="18"/>
          <w:vertAlign w:val="superscript"/>
        </w:rPr>
        <w:t>*</w:t>
      </w:r>
      <w:r w:rsidR="00304AA3" w:rsidRPr="006D2A51">
        <w:rPr>
          <w:sz w:val="18"/>
          <w:szCs w:val="18"/>
        </w:rPr>
        <w:t xml:space="preserve"> </w:t>
      </w:r>
      <w:r w:rsidR="00437919" w:rsidRPr="006D2A51">
        <w:rPr>
          <w:sz w:val="18"/>
          <w:szCs w:val="18"/>
        </w:rPr>
        <w:t xml:space="preserve">The difference between estimated consumption of 2020 </w:t>
      </w:r>
      <w:r w:rsidR="00E05340" w:rsidRPr="006D2A51">
        <w:rPr>
          <w:sz w:val="18"/>
          <w:szCs w:val="18"/>
        </w:rPr>
        <w:t>in Table </w:t>
      </w:r>
      <w:r w:rsidR="00B874A9" w:rsidRPr="006D2A51">
        <w:rPr>
          <w:sz w:val="18"/>
          <w:szCs w:val="18"/>
        </w:rPr>
        <w:t xml:space="preserve">2 </w:t>
      </w:r>
      <w:r w:rsidR="00437919" w:rsidRPr="006D2A51">
        <w:rPr>
          <w:sz w:val="18"/>
          <w:szCs w:val="18"/>
        </w:rPr>
        <w:t>and actual consumption reported under Article 7 may be on account of stockpile and difference resulting from estimates.</w:t>
      </w:r>
      <w:r w:rsidRPr="006D2A51">
        <w:rPr>
          <w:sz w:val="18"/>
          <w:szCs w:val="18"/>
        </w:rPr>
        <w:t xml:space="preserve"> </w:t>
      </w:r>
    </w:p>
    <w:p w14:paraId="632E44B7" w14:textId="77777777" w:rsidR="008A7FD3" w:rsidRPr="006D2A51" w:rsidRDefault="008A7FD3" w:rsidP="008A7FD3"/>
    <w:p w14:paraId="010F1E37" w14:textId="77777777" w:rsidR="008A7FD3" w:rsidRPr="006D2A51" w:rsidRDefault="008A7FD3" w:rsidP="00B4008A">
      <w:pPr>
        <w:keepNext/>
        <w:spacing w:after="240"/>
        <w:rPr>
          <w:b/>
        </w:rPr>
      </w:pPr>
      <w:r w:rsidRPr="006D2A51">
        <w:rPr>
          <w:u w:val="single"/>
        </w:rPr>
        <w:t>Phase-out strategy in stage II of the HPMP</w:t>
      </w:r>
    </w:p>
    <w:p w14:paraId="5C04B87A" w14:textId="144A3D28" w:rsidR="009B5355" w:rsidRPr="006D2A51" w:rsidRDefault="008A7FD3" w:rsidP="00996BAE">
      <w:pPr>
        <w:pStyle w:val="Heading1"/>
        <w:rPr>
          <w:u w:val="single"/>
        </w:rPr>
      </w:pPr>
      <w:r w:rsidRPr="006D2A51">
        <w:t>Stage II of the HPMP will focus on</w:t>
      </w:r>
      <w:r w:rsidR="00437919" w:rsidRPr="006D2A51">
        <w:t xml:space="preserve"> strengthening national regulations </w:t>
      </w:r>
      <w:r w:rsidR="00C749FA" w:rsidRPr="006D2A51">
        <w:t xml:space="preserve">and customs capacity </w:t>
      </w:r>
      <w:r w:rsidR="00437919" w:rsidRPr="006D2A51">
        <w:t>for controlling and monitoring HCFC</w:t>
      </w:r>
      <w:r w:rsidR="00794E28" w:rsidRPr="006D2A51">
        <w:t>s and facilitating adoption of HCFC-free low-</w:t>
      </w:r>
      <w:r w:rsidR="00EA0771" w:rsidRPr="006D2A51">
        <w:t>global-warming-potential (</w:t>
      </w:r>
      <w:r w:rsidR="00794E28" w:rsidRPr="006D2A51">
        <w:t>GWP</w:t>
      </w:r>
      <w:r w:rsidR="00EA0771" w:rsidRPr="006D2A51">
        <w:t>)</w:t>
      </w:r>
      <w:r w:rsidR="00794E28" w:rsidRPr="006D2A51">
        <w:t xml:space="preserve"> alternatives</w:t>
      </w:r>
      <w:r w:rsidR="00705FFF" w:rsidRPr="006D2A51">
        <w:t xml:space="preserve">; and strengthening the refrigeration servicing sector through </w:t>
      </w:r>
      <w:r w:rsidR="00620736" w:rsidRPr="006D2A51">
        <w:t xml:space="preserve">training of technicians to </w:t>
      </w:r>
      <w:r w:rsidR="00794E28" w:rsidRPr="006D2A51">
        <w:t xml:space="preserve">implement good practices </w:t>
      </w:r>
      <w:r w:rsidR="00705FFF" w:rsidRPr="006D2A51">
        <w:t>when</w:t>
      </w:r>
      <w:r w:rsidR="00794E28" w:rsidRPr="006D2A51">
        <w:t xml:space="preserve"> servicing RAC equipment </w:t>
      </w:r>
      <w:r w:rsidR="005E72DE" w:rsidRPr="006D2A51">
        <w:t xml:space="preserve">including </w:t>
      </w:r>
      <w:r w:rsidR="00620736" w:rsidRPr="006D2A51">
        <w:t xml:space="preserve">those based on low-GWP alternative </w:t>
      </w:r>
      <w:r w:rsidR="00284054" w:rsidRPr="006D2A51">
        <w:t>technologies</w:t>
      </w:r>
      <w:r w:rsidR="00794E28" w:rsidRPr="006D2A51">
        <w:t xml:space="preserve">, </w:t>
      </w:r>
      <w:r w:rsidR="00705FFF" w:rsidRPr="006D2A51">
        <w:t>establishing a</w:t>
      </w:r>
      <w:r w:rsidR="00620736" w:rsidRPr="006D2A51">
        <w:t xml:space="preserve"> </w:t>
      </w:r>
      <w:r w:rsidR="00794E28" w:rsidRPr="006D2A51">
        <w:t>national RAC technician certification s</w:t>
      </w:r>
      <w:r w:rsidR="00705FFF" w:rsidRPr="006D2A51">
        <w:t>cheme</w:t>
      </w:r>
      <w:r w:rsidR="00061C6B" w:rsidRPr="006D2A51">
        <w:t>, strengthening national cent</w:t>
      </w:r>
      <w:r w:rsidR="00794E28" w:rsidRPr="006D2A51">
        <w:t>r</w:t>
      </w:r>
      <w:r w:rsidR="00061C6B" w:rsidRPr="006D2A51">
        <w:t>e</w:t>
      </w:r>
      <w:r w:rsidR="00794E28" w:rsidRPr="006D2A51">
        <w:t>s of excellence for training technicians on low-GWP alternatives</w:t>
      </w:r>
      <w:r w:rsidR="00705FFF" w:rsidRPr="006D2A51">
        <w:t>,</w:t>
      </w:r>
      <w:r w:rsidR="00794E28" w:rsidRPr="006D2A51">
        <w:t xml:space="preserve"> and implementation of recovery and reclamation programme for reducing demand for consumption of HCFCs.</w:t>
      </w:r>
      <w:r w:rsidR="00437919" w:rsidRPr="006D2A51">
        <w:t xml:space="preserve"> </w:t>
      </w:r>
    </w:p>
    <w:p w14:paraId="64684BCA" w14:textId="0FFF2609" w:rsidR="008A7FD3" w:rsidRPr="006D2A51" w:rsidRDefault="008A7FD3" w:rsidP="00FD0125">
      <w:pPr>
        <w:keepNext/>
        <w:spacing w:after="240"/>
        <w:outlineLvl w:val="0"/>
        <w:rPr>
          <w:u w:val="single"/>
        </w:rPr>
      </w:pPr>
      <w:r w:rsidRPr="006D2A51">
        <w:rPr>
          <w:u w:val="single"/>
        </w:rPr>
        <w:lastRenderedPageBreak/>
        <w:t>Proposed activities in stage II of the HPMP</w:t>
      </w:r>
    </w:p>
    <w:p w14:paraId="10306F9C" w14:textId="578B372A" w:rsidR="008A7FD3" w:rsidRPr="006D2A51" w:rsidRDefault="008A7FD3" w:rsidP="00996BAE">
      <w:pPr>
        <w:pStyle w:val="Heading1"/>
      </w:pPr>
      <w:r w:rsidRPr="006D2A51">
        <w:t xml:space="preserve">Stage II proposes the following activities: </w:t>
      </w:r>
    </w:p>
    <w:p w14:paraId="2D366460" w14:textId="5806F34C" w:rsidR="008A7FD3" w:rsidRPr="006D2A51" w:rsidRDefault="00B94644" w:rsidP="00996BAE">
      <w:pPr>
        <w:pStyle w:val="Heading2"/>
      </w:pPr>
      <w:r w:rsidRPr="006D2A51">
        <w:rPr>
          <w:i/>
          <w:iCs/>
        </w:rPr>
        <w:t>Strengthening the legal and regulatory framework</w:t>
      </w:r>
      <w:r w:rsidR="00630E4E" w:rsidRPr="006D2A51">
        <w:t>: Ensuring a functional and enforceable system of licensing and quotas for HCFC imports through legislative and regulatory measures</w:t>
      </w:r>
      <w:r w:rsidR="008A7FD3" w:rsidRPr="006D2A51">
        <w:t xml:space="preserve"> </w:t>
      </w:r>
      <w:r w:rsidR="007D6A61" w:rsidRPr="006D2A51">
        <w:t xml:space="preserve">and </w:t>
      </w:r>
      <w:r w:rsidR="00CF5006" w:rsidRPr="006D2A51">
        <w:t>developing and implementing other</w:t>
      </w:r>
      <w:r w:rsidR="007D6A61" w:rsidRPr="006D2A51">
        <w:t xml:space="preserve"> regulations </w:t>
      </w:r>
      <w:r w:rsidR="00CF5006" w:rsidRPr="006D2A51">
        <w:t>including prohibiting</w:t>
      </w:r>
      <w:r w:rsidR="007D6A61" w:rsidRPr="006D2A51">
        <w:t xml:space="preserve"> import and sale of HCFC-based equipment </w:t>
      </w:r>
      <w:r w:rsidR="008A7FD3" w:rsidRPr="006D2A51">
        <w:t>(</w:t>
      </w:r>
      <w:r w:rsidRPr="006D2A51">
        <w:t>UNEP</w:t>
      </w:r>
      <w:r w:rsidR="008A7FD3" w:rsidRPr="006D2A51">
        <w:t>)</w:t>
      </w:r>
      <w:r w:rsidR="00651592" w:rsidRPr="006D2A51">
        <w:t xml:space="preserve"> (US </w:t>
      </w:r>
      <w:r w:rsidR="008A7FD3" w:rsidRPr="006D2A51">
        <w:t>$</w:t>
      </w:r>
      <w:r w:rsidRPr="006D2A51">
        <w:t>20,000</w:t>
      </w:r>
      <w:r w:rsidR="008A7FD3" w:rsidRPr="006D2A51">
        <w:t>);</w:t>
      </w:r>
    </w:p>
    <w:p w14:paraId="257DB516" w14:textId="321F68E8" w:rsidR="00147826" w:rsidRPr="006D2A51" w:rsidRDefault="00147826" w:rsidP="00996BAE">
      <w:pPr>
        <w:pStyle w:val="Heading2"/>
      </w:pPr>
      <w:r w:rsidRPr="006D2A51">
        <w:rPr>
          <w:i/>
          <w:iCs/>
        </w:rPr>
        <w:t>Training for customs and enforcement officers on controlling the imports of HCFCs</w:t>
      </w:r>
      <w:r w:rsidRPr="006D2A51">
        <w:t xml:space="preserve">: Training of at least 650 customs and enforcement officers on control and identification of HCFCs and HCFC-based equipment as well as pertinent laws and regulations on their import; </w:t>
      </w:r>
      <w:r w:rsidR="00EC6ACA" w:rsidRPr="006D2A51">
        <w:t xml:space="preserve">organization for importers and distributors of HCFCs and HCFC-based equipment </w:t>
      </w:r>
      <w:r w:rsidR="00F67118" w:rsidRPr="006D2A51">
        <w:t xml:space="preserve">and their alternatives, </w:t>
      </w:r>
      <w:r w:rsidR="00EC6ACA" w:rsidRPr="006D2A51">
        <w:t xml:space="preserve">of </w:t>
      </w:r>
      <w:r w:rsidRPr="006D2A51">
        <w:t xml:space="preserve">at least 20 information and awareness-raising workshops on the </w:t>
      </w:r>
      <w:r w:rsidR="00EC6ACA" w:rsidRPr="006D2A51">
        <w:t xml:space="preserve">Government </w:t>
      </w:r>
      <w:r w:rsidRPr="006D2A51">
        <w:t>procedures for issuing import licenses and granting annual quotas</w:t>
      </w:r>
      <w:r w:rsidR="00F67118" w:rsidRPr="006D2A51">
        <w:t>,</w:t>
      </w:r>
      <w:r w:rsidRPr="006D2A51">
        <w:t xml:space="preserve"> </w:t>
      </w:r>
      <w:r w:rsidR="00EC6ACA" w:rsidRPr="006D2A51">
        <w:t xml:space="preserve">and </w:t>
      </w:r>
      <w:r w:rsidRPr="006D2A51">
        <w:t xml:space="preserve">at least 20 workshops on the potential risks and dangers of certain </w:t>
      </w:r>
      <w:r w:rsidR="00F67118" w:rsidRPr="006D2A51">
        <w:t xml:space="preserve">types of alternative </w:t>
      </w:r>
      <w:r w:rsidRPr="006D2A51">
        <w:t>refrigerant</w:t>
      </w:r>
      <w:r w:rsidR="00F67118" w:rsidRPr="006D2A51">
        <w:t>s</w:t>
      </w:r>
      <w:r w:rsidRPr="006D2A51">
        <w:t xml:space="preserve"> (these workshops can be combined) (UNEP) (US $230,000);</w:t>
      </w:r>
    </w:p>
    <w:p w14:paraId="1AB59344" w14:textId="1BF6C11A" w:rsidR="008A7FD3" w:rsidRPr="006D2A51" w:rsidRDefault="00B94644" w:rsidP="00996BAE">
      <w:pPr>
        <w:pStyle w:val="Heading2"/>
      </w:pPr>
      <w:r w:rsidRPr="006D2A51">
        <w:rPr>
          <w:i/>
          <w:iCs/>
        </w:rPr>
        <w:t xml:space="preserve">Training for refrigeration technicians on good </w:t>
      </w:r>
      <w:r w:rsidR="004831BE" w:rsidRPr="006D2A51">
        <w:rPr>
          <w:i/>
          <w:iCs/>
        </w:rPr>
        <w:t xml:space="preserve">servicing </w:t>
      </w:r>
      <w:r w:rsidRPr="006D2A51">
        <w:rPr>
          <w:i/>
          <w:iCs/>
        </w:rPr>
        <w:t>practices</w:t>
      </w:r>
      <w:r w:rsidR="00630E4E" w:rsidRPr="006D2A51">
        <w:t xml:space="preserve">: Training of, and information and awareness-raising campaigns for, </w:t>
      </w:r>
      <w:r w:rsidR="0081746F" w:rsidRPr="006D2A51">
        <w:t xml:space="preserve">at least </w:t>
      </w:r>
      <w:r w:rsidR="00630E4E" w:rsidRPr="006D2A51">
        <w:t xml:space="preserve">750 RAC </w:t>
      </w:r>
      <w:r w:rsidR="00F67118" w:rsidRPr="006D2A51">
        <w:t>technicians</w:t>
      </w:r>
      <w:r w:rsidR="00630E4E" w:rsidRPr="006D2A51">
        <w:t xml:space="preserve"> on good practices in refrigeration, including techniques for the recovery, recycling and reuse of refrigerants</w:t>
      </w:r>
      <w:r w:rsidR="00F67118" w:rsidRPr="006D2A51">
        <w:t xml:space="preserve"> and </w:t>
      </w:r>
      <w:r w:rsidR="00630E4E" w:rsidRPr="006D2A51">
        <w:t xml:space="preserve">safe handling of </w:t>
      </w:r>
      <w:r w:rsidR="00F67118" w:rsidRPr="006D2A51">
        <w:t>alternative</w:t>
      </w:r>
      <w:r w:rsidR="00630E4E" w:rsidRPr="006D2A51">
        <w:t xml:space="preserve"> refrigerants and equipment</w:t>
      </w:r>
      <w:r w:rsidR="00F67118" w:rsidRPr="006D2A51">
        <w:t xml:space="preserve"> based on them</w:t>
      </w:r>
      <w:r w:rsidR="00630E4E" w:rsidRPr="006D2A51">
        <w:t xml:space="preserve">; updating the training materials to </w:t>
      </w:r>
      <w:r w:rsidR="00F67118" w:rsidRPr="006D2A51">
        <w:t xml:space="preserve">include information on </w:t>
      </w:r>
      <w:r w:rsidR="00284054" w:rsidRPr="006D2A51">
        <w:t xml:space="preserve">low-GWP </w:t>
      </w:r>
      <w:r w:rsidR="00F67118" w:rsidRPr="006D2A51">
        <w:t xml:space="preserve">alternative technologies </w:t>
      </w:r>
      <w:r w:rsidR="00284054" w:rsidRPr="006D2A51">
        <w:t>and their safe handling</w:t>
      </w:r>
      <w:r w:rsidR="00630E4E" w:rsidRPr="006D2A51">
        <w:t>; development of regulatory standards and protocols on the use of flammable and toxic substances in RAC equipment</w:t>
      </w:r>
      <w:r w:rsidR="000C20C4" w:rsidRPr="006D2A51">
        <w:t>; establishment</w:t>
      </w:r>
      <w:r w:rsidR="009B5355" w:rsidRPr="006D2A51">
        <w:t xml:space="preserve"> </w:t>
      </w:r>
      <w:r w:rsidR="004128AA" w:rsidRPr="006D2A51">
        <w:t xml:space="preserve">and implementation </w:t>
      </w:r>
      <w:r w:rsidR="009B5355" w:rsidRPr="006D2A51">
        <w:t>of a</w:t>
      </w:r>
      <w:r w:rsidR="000C20C4" w:rsidRPr="006D2A51">
        <w:t xml:space="preserve"> certification scheme for refrigeration technicians; </w:t>
      </w:r>
      <w:r w:rsidR="00705FFF" w:rsidRPr="006D2A51">
        <w:t xml:space="preserve">organization of </w:t>
      </w:r>
      <w:r w:rsidR="000C20C4" w:rsidRPr="006D2A51">
        <w:t xml:space="preserve">targeted campaigns for students to study in </w:t>
      </w:r>
      <w:r w:rsidR="00474391" w:rsidRPr="006D2A51">
        <w:t xml:space="preserve">the </w:t>
      </w:r>
      <w:r w:rsidR="000C20C4" w:rsidRPr="006D2A51">
        <w:t xml:space="preserve">RAC field and </w:t>
      </w:r>
      <w:r w:rsidR="00705FFF" w:rsidRPr="006D2A51">
        <w:t xml:space="preserve">a </w:t>
      </w:r>
      <w:r w:rsidR="000C20C4" w:rsidRPr="006D2A51">
        <w:t>gender</w:t>
      </w:r>
      <w:r w:rsidR="00705FFF" w:rsidRPr="006D2A51">
        <w:noBreakHyphen/>
      </w:r>
      <w:r w:rsidR="000C20C4" w:rsidRPr="006D2A51">
        <w:t>based campaign for female students to enter the RAC field</w:t>
      </w:r>
      <w:r w:rsidR="008A7FD3" w:rsidRPr="006D2A51">
        <w:t xml:space="preserve"> (</w:t>
      </w:r>
      <w:r w:rsidRPr="006D2A51">
        <w:t>UNEP</w:t>
      </w:r>
      <w:r w:rsidR="008A7FD3" w:rsidRPr="006D2A51">
        <w:t>) (US</w:t>
      </w:r>
      <w:r w:rsidR="00EE3B8A" w:rsidRPr="006D2A51">
        <w:t> </w:t>
      </w:r>
      <w:r w:rsidR="008A7FD3" w:rsidRPr="006D2A51">
        <w:t>$</w:t>
      </w:r>
      <w:r w:rsidRPr="006D2A51">
        <w:t>330,000</w:t>
      </w:r>
      <w:r w:rsidR="008A7FD3" w:rsidRPr="006D2A51">
        <w:t>);</w:t>
      </w:r>
      <w:r w:rsidR="00147826" w:rsidRPr="006D2A51">
        <w:t xml:space="preserve"> </w:t>
      </w:r>
    </w:p>
    <w:p w14:paraId="0D8761ED" w14:textId="63A7C84C" w:rsidR="00B3783E" w:rsidRPr="006D2A51" w:rsidRDefault="00B94644" w:rsidP="00996BAE">
      <w:pPr>
        <w:pStyle w:val="Heading2"/>
      </w:pPr>
      <w:r w:rsidRPr="006D2A51">
        <w:rPr>
          <w:i/>
          <w:iCs/>
        </w:rPr>
        <w:t>Strengthening</w:t>
      </w:r>
      <w:r w:rsidR="006A2AAF" w:rsidRPr="006D2A51">
        <w:rPr>
          <w:i/>
          <w:iCs/>
        </w:rPr>
        <w:t xml:space="preserve"> the existing</w:t>
      </w:r>
      <w:r w:rsidRPr="006D2A51">
        <w:rPr>
          <w:i/>
          <w:iCs/>
        </w:rPr>
        <w:t xml:space="preserve"> centres of excellence</w:t>
      </w:r>
      <w:r w:rsidR="005C5ECE" w:rsidRPr="006D2A51">
        <w:rPr>
          <w:i/>
          <w:iCs/>
        </w:rPr>
        <w:t xml:space="preserve"> and</w:t>
      </w:r>
      <w:r w:rsidR="008B6178" w:rsidRPr="006D2A51">
        <w:rPr>
          <w:i/>
          <w:iCs/>
        </w:rPr>
        <w:t xml:space="preserve"> establishing new </w:t>
      </w:r>
      <w:r w:rsidR="005C5ECE" w:rsidRPr="006D2A51">
        <w:rPr>
          <w:i/>
          <w:iCs/>
        </w:rPr>
        <w:t>ones</w:t>
      </w:r>
      <w:r w:rsidR="00B83178" w:rsidRPr="006D2A51">
        <w:rPr>
          <w:i/>
          <w:iCs/>
        </w:rPr>
        <w:t xml:space="preserve"> through</w:t>
      </w:r>
      <w:r w:rsidR="008B6178" w:rsidRPr="006D2A51">
        <w:rPr>
          <w:i/>
          <w:iCs/>
        </w:rPr>
        <w:t xml:space="preserve"> technical assistance</w:t>
      </w:r>
      <w:r w:rsidR="00D1777E" w:rsidRPr="006D2A51">
        <w:t>:</w:t>
      </w:r>
      <w:r w:rsidR="008A7FD3" w:rsidRPr="006D2A51">
        <w:t xml:space="preserve"> </w:t>
      </w:r>
      <w:r w:rsidR="00D1777E" w:rsidRPr="006D2A51">
        <w:t>Delivery of new tools and equipment</w:t>
      </w:r>
      <w:r w:rsidR="003D1220" w:rsidRPr="006D2A51">
        <w:rPr>
          <w:rStyle w:val="FootnoteReference"/>
        </w:rPr>
        <w:footnoteReference w:id="8"/>
      </w:r>
      <w:r w:rsidR="00D1777E" w:rsidRPr="006D2A51">
        <w:t xml:space="preserve"> and spare parts for the existing equipment to seven centres of excellence, including training</w:t>
      </w:r>
      <w:r w:rsidR="0025081C" w:rsidRPr="006D2A51">
        <w:t xml:space="preserve"> on how to use </w:t>
      </w:r>
      <w:r w:rsidR="00B3783E" w:rsidRPr="006D2A51">
        <w:t>the</w:t>
      </w:r>
      <w:r w:rsidR="009345AE" w:rsidRPr="006D2A51">
        <w:t>m</w:t>
      </w:r>
      <w:r w:rsidR="00105545" w:rsidRPr="006D2A51">
        <w:t>;</w:t>
      </w:r>
      <w:r w:rsidR="00B3783E" w:rsidRPr="006D2A51">
        <w:t xml:space="preserve"> establishment of two new centres of excellence; procurement of </w:t>
      </w:r>
      <w:r w:rsidR="008B6178" w:rsidRPr="006D2A51">
        <w:t>10</w:t>
      </w:r>
      <w:r w:rsidR="00CB339E" w:rsidRPr="006D2A51">
        <w:t> </w:t>
      </w:r>
      <w:r w:rsidR="0002523D" w:rsidRPr="006D2A51">
        <w:t xml:space="preserve">additional </w:t>
      </w:r>
      <w:r w:rsidR="008B6178" w:rsidRPr="006D2A51">
        <w:t>advanced multi-refrigerant identifiers</w:t>
      </w:r>
      <w:r w:rsidR="008B6178" w:rsidRPr="006D2A51" w:rsidDel="008B6178">
        <w:t xml:space="preserve"> </w:t>
      </w:r>
      <w:r w:rsidR="00B3783E" w:rsidRPr="006D2A51">
        <w:t xml:space="preserve">and repair of existing </w:t>
      </w:r>
      <w:r w:rsidR="008B6178" w:rsidRPr="006D2A51">
        <w:t>identifiers</w:t>
      </w:r>
      <w:r w:rsidR="00B3783E" w:rsidRPr="006D2A51">
        <w:t xml:space="preserve"> after an assessment; and training of three to four trainers on safe use of hydrocarbons</w:t>
      </w:r>
      <w:r w:rsidR="004128AA" w:rsidRPr="006D2A51">
        <w:t xml:space="preserve"> (HCs)</w:t>
      </w:r>
      <w:r w:rsidR="00B3783E" w:rsidRPr="006D2A51">
        <w:t xml:space="preserve"> </w:t>
      </w:r>
      <w:r w:rsidR="0002523D" w:rsidRPr="006D2A51">
        <w:t xml:space="preserve">to be organized </w:t>
      </w:r>
      <w:r w:rsidR="008B6178" w:rsidRPr="006D2A51">
        <w:t xml:space="preserve">jointly with </w:t>
      </w:r>
      <w:r w:rsidR="00D615B3" w:rsidRPr="006D2A51">
        <w:t xml:space="preserve">the </w:t>
      </w:r>
      <w:r w:rsidR="008B6178" w:rsidRPr="006D2A51">
        <w:t>Government of Austria</w:t>
      </w:r>
      <w:r w:rsidR="00D615B3" w:rsidRPr="006D2A51">
        <w:t xml:space="preserve"> </w:t>
      </w:r>
      <w:r w:rsidR="001C27C4" w:rsidRPr="006D2A51">
        <w:t>(UNIDO) (US</w:t>
      </w:r>
      <w:r w:rsidR="00BF7878" w:rsidRPr="006D2A51">
        <w:t> </w:t>
      </w:r>
      <w:r w:rsidR="001C27C4" w:rsidRPr="006D2A51">
        <w:t>$355,500)</w:t>
      </w:r>
      <w:r w:rsidR="008B6178" w:rsidRPr="006D2A51">
        <w:t>;</w:t>
      </w:r>
      <w:r w:rsidR="00B3783E" w:rsidRPr="006D2A51">
        <w:t xml:space="preserve"> and</w:t>
      </w:r>
    </w:p>
    <w:p w14:paraId="0B1D57D8" w14:textId="2E3749E7" w:rsidR="008A7FD3" w:rsidRPr="006D2A51" w:rsidRDefault="008B6178" w:rsidP="00996BAE">
      <w:pPr>
        <w:pStyle w:val="Heading2"/>
      </w:pPr>
      <w:r w:rsidRPr="006D2A51">
        <w:rPr>
          <w:i/>
          <w:iCs/>
        </w:rPr>
        <w:t xml:space="preserve">Review and upgrade of </w:t>
      </w:r>
      <w:r w:rsidR="0002523D" w:rsidRPr="006D2A51">
        <w:rPr>
          <w:i/>
          <w:iCs/>
        </w:rPr>
        <w:t xml:space="preserve">the </w:t>
      </w:r>
      <w:r w:rsidRPr="006D2A51">
        <w:rPr>
          <w:i/>
          <w:iCs/>
        </w:rPr>
        <w:t>existing reclamation cent</w:t>
      </w:r>
      <w:r w:rsidR="004F72F9" w:rsidRPr="006D2A51">
        <w:rPr>
          <w:i/>
          <w:iCs/>
        </w:rPr>
        <w:t>r</w:t>
      </w:r>
      <w:r w:rsidRPr="006D2A51">
        <w:rPr>
          <w:i/>
          <w:iCs/>
        </w:rPr>
        <w:t>e and establishment of</w:t>
      </w:r>
      <w:r w:rsidR="0002523D" w:rsidRPr="006D2A51">
        <w:rPr>
          <w:i/>
          <w:iCs/>
        </w:rPr>
        <w:t xml:space="preserve"> an</w:t>
      </w:r>
      <w:r w:rsidRPr="006D2A51">
        <w:rPr>
          <w:i/>
          <w:iCs/>
        </w:rPr>
        <w:t xml:space="preserve"> additional reclamation cent</w:t>
      </w:r>
      <w:r w:rsidR="004F72F9" w:rsidRPr="006D2A51">
        <w:rPr>
          <w:i/>
          <w:iCs/>
        </w:rPr>
        <w:t>re</w:t>
      </w:r>
      <w:r w:rsidRPr="006D2A51">
        <w:rPr>
          <w:i/>
          <w:iCs/>
        </w:rPr>
        <w:t>:</w:t>
      </w:r>
      <w:r w:rsidR="00105545" w:rsidRPr="006D2A51">
        <w:t xml:space="preserve"> </w:t>
      </w:r>
      <w:r w:rsidRPr="006D2A51">
        <w:t>R</w:t>
      </w:r>
      <w:r w:rsidR="00105545" w:rsidRPr="006D2A51">
        <w:t xml:space="preserve">eview of operation of </w:t>
      </w:r>
      <w:r w:rsidR="0002523D" w:rsidRPr="006D2A51">
        <w:t xml:space="preserve">the </w:t>
      </w:r>
      <w:r w:rsidR="00105545" w:rsidRPr="006D2A51">
        <w:t>existing recla</w:t>
      </w:r>
      <w:r w:rsidR="0002523D" w:rsidRPr="006D2A51">
        <w:t>mation</w:t>
      </w:r>
      <w:r w:rsidR="00105545" w:rsidRPr="006D2A51">
        <w:t xml:space="preserve"> centre and upgrade, as required; </w:t>
      </w:r>
      <w:r w:rsidR="001C27C4" w:rsidRPr="006D2A51">
        <w:t xml:space="preserve">and </w:t>
      </w:r>
      <w:r w:rsidR="00474391" w:rsidRPr="006D2A51">
        <w:t>e</w:t>
      </w:r>
      <w:r w:rsidR="00105545" w:rsidRPr="006D2A51">
        <w:t>stablishment of an additional recla</w:t>
      </w:r>
      <w:r w:rsidR="0002523D" w:rsidRPr="006D2A51">
        <w:t>mation</w:t>
      </w:r>
      <w:r w:rsidR="00105545" w:rsidRPr="006D2A51">
        <w:t xml:space="preserve"> centre</w:t>
      </w:r>
      <w:r w:rsidR="001C27C4" w:rsidRPr="006D2A51">
        <w:t xml:space="preserve"> (UNIDO) (</w:t>
      </w:r>
      <w:r w:rsidR="0002523D" w:rsidRPr="006D2A51">
        <w:t>US $</w:t>
      </w:r>
      <w:r w:rsidR="001C27C4" w:rsidRPr="006D2A51">
        <w:t>51,000)</w:t>
      </w:r>
      <w:r w:rsidR="00EB089B" w:rsidRPr="006D2A51">
        <w:t>.</w:t>
      </w:r>
      <w:r w:rsidR="00105545" w:rsidRPr="006D2A51">
        <w:t xml:space="preserve"> </w:t>
      </w:r>
    </w:p>
    <w:p w14:paraId="7FBFAE11" w14:textId="0F889557" w:rsidR="008A7FD3" w:rsidRPr="006D2A51" w:rsidRDefault="008A7FD3" w:rsidP="00B94644">
      <w:pPr>
        <w:keepNext/>
        <w:keepLines/>
        <w:rPr>
          <w:i/>
        </w:rPr>
      </w:pPr>
      <w:r w:rsidRPr="006D2A51">
        <w:rPr>
          <w:i/>
        </w:rPr>
        <w:t>Project monitoring</w:t>
      </w:r>
    </w:p>
    <w:p w14:paraId="7785AFA5" w14:textId="77777777" w:rsidR="008A7FD3" w:rsidRPr="006D2A51" w:rsidRDefault="008A7FD3" w:rsidP="008A7FD3">
      <w:pPr>
        <w:keepNext/>
        <w:keepLines/>
      </w:pPr>
    </w:p>
    <w:p w14:paraId="5EB03551" w14:textId="3CB71110" w:rsidR="008A7FD3" w:rsidRPr="006D2A51" w:rsidRDefault="008A7FD3" w:rsidP="00996BAE">
      <w:pPr>
        <w:pStyle w:val="Heading1"/>
      </w:pPr>
      <w:r w:rsidRPr="006D2A51">
        <w:t xml:space="preserve">The system established under stage I of the HPMP will continue into stage II, where the NOU and </w:t>
      </w:r>
      <w:r w:rsidR="00B94644" w:rsidRPr="006D2A51">
        <w:t>UNEP</w:t>
      </w:r>
      <w:r w:rsidRPr="006D2A51">
        <w:t xml:space="preserve"> monitor activities, report on progress, and work with stakeholders to phase out HCFCs. The cost of those activities for </w:t>
      </w:r>
      <w:r w:rsidR="00B94644" w:rsidRPr="006D2A51">
        <w:t xml:space="preserve">UNEP </w:t>
      </w:r>
      <w:r w:rsidRPr="006D2A51">
        <w:t>amounts to US $</w:t>
      </w:r>
      <w:r w:rsidR="00B94644" w:rsidRPr="006D2A51">
        <w:t>53,500</w:t>
      </w:r>
      <w:r w:rsidRPr="006D2A51">
        <w:t>, and includes proj</w:t>
      </w:r>
      <w:r w:rsidR="008337A0" w:rsidRPr="006D2A51">
        <w:t>ect staff and consultants (US $30,000), domestic travel (US $15,000), meetings and workshops (US $8,500)</w:t>
      </w:r>
      <w:r w:rsidRPr="006D2A51">
        <w:t>.</w:t>
      </w:r>
    </w:p>
    <w:p w14:paraId="12DD6EBD" w14:textId="77777777" w:rsidR="008A7FD3" w:rsidRPr="006D2A51" w:rsidRDefault="008A7FD3" w:rsidP="00724269">
      <w:pPr>
        <w:keepNext/>
        <w:rPr>
          <w:i/>
        </w:rPr>
      </w:pPr>
      <w:r w:rsidRPr="006D2A51">
        <w:rPr>
          <w:i/>
        </w:rPr>
        <w:lastRenderedPageBreak/>
        <w:t>Gender policy implementation</w:t>
      </w:r>
      <w:r w:rsidRPr="006D2A51">
        <w:rPr>
          <w:i/>
          <w:vertAlign w:val="superscript"/>
        </w:rPr>
        <w:footnoteReference w:id="9"/>
      </w:r>
    </w:p>
    <w:p w14:paraId="53EDF5C4" w14:textId="77777777" w:rsidR="008A7FD3" w:rsidRPr="006D2A51" w:rsidRDefault="008A7FD3" w:rsidP="00724269">
      <w:pPr>
        <w:pStyle w:val="Default"/>
        <w:keepNext/>
        <w:jc w:val="both"/>
        <w:rPr>
          <w:color w:val="auto"/>
        </w:rPr>
      </w:pPr>
    </w:p>
    <w:p w14:paraId="6AFA4761" w14:textId="6B8DA1A8" w:rsidR="008A7FD3" w:rsidRPr="006D2A51" w:rsidRDefault="00794E28" w:rsidP="00996BAE">
      <w:pPr>
        <w:pStyle w:val="Heading1"/>
      </w:pPr>
      <w:r w:rsidRPr="006D2A51">
        <w:t>UNEP informed that the Government of Madagascar, UNEP and UNIDO, are fully committed to implementing the gender policy. Less than 20 per cent of graduates in the field of refrigeration</w:t>
      </w:r>
      <w:r w:rsidR="00641127" w:rsidRPr="006D2A51">
        <w:t xml:space="preserve"> are women</w:t>
      </w:r>
      <w:r w:rsidR="003D6244" w:rsidRPr="006D2A51">
        <w:t>; 10 </w:t>
      </w:r>
      <w:r w:rsidR="009B5355" w:rsidRPr="006D2A51">
        <w:t>female</w:t>
      </w:r>
      <w:r w:rsidR="00B96140" w:rsidRPr="006D2A51">
        <w:t xml:space="preserve"> </w:t>
      </w:r>
      <w:r w:rsidRPr="006D2A51">
        <w:t>RAC service technicians and 65</w:t>
      </w:r>
      <w:r w:rsidR="00B96140" w:rsidRPr="006D2A51">
        <w:t xml:space="preserve"> </w:t>
      </w:r>
      <w:r w:rsidR="009B5355" w:rsidRPr="006D2A51">
        <w:t>female</w:t>
      </w:r>
      <w:r w:rsidRPr="006D2A51">
        <w:t xml:space="preserve"> customs and enforcement officers were trained during </w:t>
      </w:r>
      <w:r w:rsidR="00E74C94" w:rsidRPr="006D2A51">
        <w:t>stage I.</w:t>
      </w:r>
      <w:r w:rsidRPr="006D2A51">
        <w:t xml:space="preserve"> In stage II, the Government proposes to include in training and capacity </w:t>
      </w:r>
      <w:r w:rsidR="003D6244" w:rsidRPr="006D2A51">
        <w:t>building activities at least 25 </w:t>
      </w:r>
      <w:r w:rsidRPr="006D2A51">
        <w:t>per cent women</w:t>
      </w:r>
      <w:r w:rsidR="00CB5FE1" w:rsidRPr="006D2A51">
        <w:t>. F</w:t>
      </w:r>
      <w:r w:rsidRPr="006D2A51">
        <w:t>urther</w:t>
      </w:r>
      <w:r w:rsidR="00E74C94" w:rsidRPr="006D2A51">
        <w:t>,</w:t>
      </w:r>
      <w:r w:rsidRPr="006D2A51">
        <w:t xml:space="preserve"> to encourage more participation </w:t>
      </w:r>
      <w:r w:rsidR="000A7D4F" w:rsidRPr="006D2A51">
        <w:t>of women in service sector training activities, the Government proposes to train at least two female trainers</w:t>
      </w:r>
      <w:r w:rsidR="00E74C94" w:rsidRPr="006D2A51">
        <w:t>.</w:t>
      </w:r>
      <w:r w:rsidR="00B96140" w:rsidRPr="006D2A51">
        <w:t xml:space="preserve"> </w:t>
      </w:r>
      <w:r w:rsidR="00CB5FE1" w:rsidRPr="006D2A51">
        <w:t>T</w:t>
      </w:r>
      <w:r w:rsidR="00B96140" w:rsidRPr="006D2A51">
        <w:t xml:space="preserve">he Government </w:t>
      </w:r>
      <w:r w:rsidR="00CB5FE1" w:rsidRPr="006D2A51">
        <w:t xml:space="preserve">also </w:t>
      </w:r>
      <w:r w:rsidR="00B96140" w:rsidRPr="006D2A51">
        <w:t xml:space="preserve">proposes to undertake awareness and outreach activities for encouraging women participation in RAC servicing training, </w:t>
      </w:r>
      <w:r w:rsidR="006A5B41" w:rsidRPr="006D2A51">
        <w:t xml:space="preserve">through giving </w:t>
      </w:r>
      <w:r w:rsidR="00B96140" w:rsidRPr="006D2A51">
        <w:t xml:space="preserve">awards and recognition of </w:t>
      </w:r>
      <w:r w:rsidR="00E74C94" w:rsidRPr="006D2A51">
        <w:t>female</w:t>
      </w:r>
      <w:r w:rsidR="00B96140" w:rsidRPr="006D2A51">
        <w:t xml:space="preserve"> engineers and technicians and providing equipment support to </w:t>
      </w:r>
      <w:r w:rsidR="00E74C94" w:rsidRPr="006D2A51">
        <w:t>female</w:t>
      </w:r>
      <w:r w:rsidR="00B96140" w:rsidRPr="006D2A51">
        <w:t xml:space="preserve"> technicians for implementing good </w:t>
      </w:r>
      <w:r w:rsidR="00F83356" w:rsidRPr="006D2A51">
        <w:t xml:space="preserve">servicing </w:t>
      </w:r>
      <w:r w:rsidR="00B96140" w:rsidRPr="006D2A51">
        <w:t>practices.</w:t>
      </w:r>
    </w:p>
    <w:p w14:paraId="1E9132A6" w14:textId="77777777" w:rsidR="008A7FD3" w:rsidRPr="006D2A51" w:rsidRDefault="008A7FD3" w:rsidP="005A7096">
      <w:pPr>
        <w:keepNext/>
        <w:spacing w:after="240"/>
        <w:outlineLvl w:val="0"/>
        <w:rPr>
          <w:u w:val="single"/>
        </w:rPr>
      </w:pPr>
      <w:r w:rsidRPr="006D2A51">
        <w:rPr>
          <w:u w:val="single"/>
        </w:rPr>
        <w:t>Total cost of stage II of the HPMP</w:t>
      </w:r>
    </w:p>
    <w:p w14:paraId="1579555E" w14:textId="514DC2B5" w:rsidR="000A7D4F" w:rsidRPr="006D2A51" w:rsidRDefault="008A7FD3" w:rsidP="00996BAE">
      <w:pPr>
        <w:pStyle w:val="Heading1"/>
        <w:rPr>
          <w:b/>
        </w:rPr>
      </w:pPr>
      <w:r w:rsidRPr="006D2A51">
        <w:t xml:space="preserve">The total cost of stage II of the HPMP for </w:t>
      </w:r>
      <w:r w:rsidR="0092693B" w:rsidRPr="006D2A51">
        <w:t>Madagascar</w:t>
      </w:r>
      <w:r w:rsidRPr="006D2A51">
        <w:t xml:space="preserve"> has been estimated at US $</w:t>
      </w:r>
      <w:r w:rsidR="00193B00" w:rsidRPr="006D2A51">
        <w:t>1,040,000</w:t>
      </w:r>
      <w:r w:rsidRPr="006D2A51">
        <w:t xml:space="preserve"> (plus agency support costs), as originally submitted, for achieving a</w:t>
      </w:r>
      <w:r w:rsidR="0027631E" w:rsidRPr="006D2A51">
        <w:t xml:space="preserve"> </w:t>
      </w:r>
      <w:r w:rsidR="006A5B41" w:rsidRPr="006D2A51">
        <w:t xml:space="preserve">67.5 per cent reduction from its starting point by 2025 and </w:t>
      </w:r>
      <w:r w:rsidRPr="006D2A51">
        <w:t>100 per cent reduction from its HCFC baseline consumption by </w:t>
      </w:r>
      <w:r w:rsidR="0027631E" w:rsidRPr="006D2A51">
        <w:t>2030</w:t>
      </w:r>
      <w:r w:rsidRPr="006D2A51">
        <w:t xml:space="preserve">. The proposed activities and cost breakdown are summarized in </w:t>
      </w:r>
      <w:r w:rsidR="007F79D1" w:rsidRPr="006D2A51">
        <w:t>Table 3</w:t>
      </w:r>
      <w:r w:rsidRPr="006D2A51">
        <w:t xml:space="preserve">. </w:t>
      </w:r>
    </w:p>
    <w:p w14:paraId="1089B9E9" w14:textId="502779D2" w:rsidR="008A7FD3" w:rsidRPr="006D2A51" w:rsidRDefault="008A7FD3" w:rsidP="001A46B7">
      <w:pPr>
        <w:pStyle w:val="Heading1"/>
        <w:keepNext/>
        <w:numPr>
          <w:ilvl w:val="0"/>
          <w:numId w:val="0"/>
        </w:numPr>
        <w:spacing w:after="0"/>
        <w:rPr>
          <w:b/>
        </w:rPr>
      </w:pPr>
      <w:r w:rsidRPr="006D2A51">
        <w:rPr>
          <w:b/>
        </w:rPr>
        <w:t xml:space="preserve">Table 3. Total cost of stage II of the HPMP for </w:t>
      </w:r>
      <w:r w:rsidR="002A18D3" w:rsidRPr="006D2A51">
        <w:rPr>
          <w:b/>
        </w:rPr>
        <w:t>Madagascar</w:t>
      </w:r>
      <w:r w:rsidRPr="006D2A51">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1349"/>
        <w:gridCol w:w="1527"/>
      </w:tblGrid>
      <w:tr w:rsidR="006D2A51" w:rsidRPr="006D2A51" w14:paraId="51C6919F" w14:textId="77777777" w:rsidTr="00334CDC">
        <w:trPr>
          <w:trHeight w:val="251"/>
        </w:trPr>
        <w:tc>
          <w:tcPr>
            <w:tcW w:w="3463" w:type="pct"/>
            <w:shd w:val="clear" w:color="auto" w:fill="auto"/>
            <w:vAlign w:val="center"/>
            <w:hideMark/>
          </w:tcPr>
          <w:p w14:paraId="0EADDE5D" w14:textId="77777777" w:rsidR="008A7FD3" w:rsidRPr="006D2A51" w:rsidRDefault="008A7FD3" w:rsidP="008A7FD3">
            <w:pPr>
              <w:jc w:val="center"/>
              <w:rPr>
                <w:b/>
                <w:sz w:val="20"/>
              </w:rPr>
            </w:pPr>
            <w:r w:rsidRPr="006D2A51">
              <w:rPr>
                <w:b/>
                <w:sz w:val="20"/>
              </w:rPr>
              <w:t>Activity</w:t>
            </w:r>
          </w:p>
        </w:tc>
        <w:tc>
          <w:tcPr>
            <w:tcW w:w="721" w:type="pct"/>
            <w:vAlign w:val="center"/>
          </w:tcPr>
          <w:p w14:paraId="3F384A89" w14:textId="77777777" w:rsidR="008A7FD3" w:rsidRPr="006D2A51" w:rsidRDefault="008A7FD3" w:rsidP="008A7FD3">
            <w:pPr>
              <w:jc w:val="center"/>
              <w:rPr>
                <w:b/>
                <w:sz w:val="20"/>
              </w:rPr>
            </w:pPr>
            <w:r w:rsidRPr="006D2A51">
              <w:rPr>
                <w:b/>
                <w:sz w:val="20"/>
              </w:rPr>
              <w:t>Agency</w:t>
            </w:r>
          </w:p>
        </w:tc>
        <w:tc>
          <w:tcPr>
            <w:tcW w:w="816" w:type="pct"/>
            <w:shd w:val="clear" w:color="auto" w:fill="auto"/>
            <w:vAlign w:val="center"/>
            <w:hideMark/>
          </w:tcPr>
          <w:p w14:paraId="6D903ED0" w14:textId="77777777" w:rsidR="008A7FD3" w:rsidRPr="006D2A51" w:rsidRDefault="008A7FD3" w:rsidP="008A7FD3">
            <w:pPr>
              <w:jc w:val="center"/>
              <w:rPr>
                <w:b/>
                <w:sz w:val="20"/>
              </w:rPr>
            </w:pPr>
            <w:r w:rsidRPr="006D2A51">
              <w:rPr>
                <w:b/>
                <w:sz w:val="20"/>
              </w:rPr>
              <w:t>Cost (US $)</w:t>
            </w:r>
          </w:p>
        </w:tc>
      </w:tr>
      <w:tr w:rsidR="006D2A51" w:rsidRPr="006D2A51" w14:paraId="3AA102D2" w14:textId="77777777" w:rsidTr="00811A5C">
        <w:tc>
          <w:tcPr>
            <w:tcW w:w="3463" w:type="pct"/>
            <w:shd w:val="clear" w:color="auto" w:fill="auto"/>
            <w:noWrap/>
          </w:tcPr>
          <w:p w14:paraId="49CD5581" w14:textId="09569E39" w:rsidR="008A7FD3" w:rsidRPr="006D2A51" w:rsidRDefault="00D2265C" w:rsidP="008A7FD3">
            <w:pPr>
              <w:jc w:val="left"/>
              <w:rPr>
                <w:sz w:val="20"/>
              </w:rPr>
            </w:pPr>
            <w:r w:rsidRPr="006D2A51">
              <w:rPr>
                <w:sz w:val="20"/>
              </w:rPr>
              <w:t>Strengthening the legal and regulatory framework</w:t>
            </w:r>
          </w:p>
        </w:tc>
        <w:tc>
          <w:tcPr>
            <w:tcW w:w="721" w:type="pct"/>
          </w:tcPr>
          <w:p w14:paraId="65562069" w14:textId="5151C73C" w:rsidR="008A7FD3" w:rsidRPr="006D2A51" w:rsidRDefault="00D2265C" w:rsidP="00C8310C">
            <w:pPr>
              <w:jc w:val="center"/>
              <w:rPr>
                <w:sz w:val="20"/>
              </w:rPr>
            </w:pPr>
            <w:r w:rsidRPr="006D2A51">
              <w:rPr>
                <w:sz w:val="20"/>
              </w:rPr>
              <w:t>UNEP</w:t>
            </w:r>
          </w:p>
        </w:tc>
        <w:tc>
          <w:tcPr>
            <w:tcW w:w="816" w:type="pct"/>
            <w:shd w:val="clear" w:color="auto" w:fill="auto"/>
            <w:tcMar>
              <w:right w:w="576" w:type="dxa"/>
            </w:tcMar>
          </w:tcPr>
          <w:p w14:paraId="34264139" w14:textId="78980E6E" w:rsidR="008A7FD3" w:rsidRPr="006D2A51" w:rsidRDefault="00D2265C" w:rsidP="00811A5C">
            <w:pPr>
              <w:ind w:right="-297"/>
              <w:jc w:val="right"/>
              <w:rPr>
                <w:sz w:val="20"/>
              </w:rPr>
            </w:pPr>
            <w:r w:rsidRPr="006D2A51">
              <w:rPr>
                <w:sz w:val="20"/>
              </w:rPr>
              <w:t>20,000</w:t>
            </w:r>
          </w:p>
        </w:tc>
      </w:tr>
      <w:tr w:rsidR="006D2A51" w:rsidRPr="006D2A51" w14:paraId="2BD5FE5C" w14:textId="77777777" w:rsidTr="00810A6D">
        <w:trPr>
          <w:trHeight w:val="188"/>
        </w:trPr>
        <w:tc>
          <w:tcPr>
            <w:tcW w:w="3463" w:type="pct"/>
            <w:shd w:val="clear" w:color="auto" w:fill="auto"/>
            <w:noWrap/>
          </w:tcPr>
          <w:p w14:paraId="1466ED5D" w14:textId="77777777" w:rsidR="003E504F" w:rsidRPr="006D2A51" w:rsidRDefault="003E504F" w:rsidP="00810A6D">
            <w:pPr>
              <w:tabs>
                <w:tab w:val="left" w:pos="360"/>
              </w:tabs>
              <w:jc w:val="left"/>
              <w:rPr>
                <w:sz w:val="20"/>
              </w:rPr>
            </w:pPr>
            <w:r w:rsidRPr="006D2A51">
              <w:rPr>
                <w:sz w:val="20"/>
              </w:rPr>
              <w:t>Training for customs and enforcement officers on controlling the imports of HCFCs</w:t>
            </w:r>
          </w:p>
        </w:tc>
        <w:tc>
          <w:tcPr>
            <w:tcW w:w="721" w:type="pct"/>
          </w:tcPr>
          <w:p w14:paraId="4BACC075" w14:textId="77777777" w:rsidR="003E504F" w:rsidRPr="006D2A51" w:rsidRDefault="003E504F" w:rsidP="00810A6D">
            <w:pPr>
              <w:jc w:val="center"/>
              <w:rPr>
                <w:sz w:val="20"/>
              </w:rPr>
            </w:pPr>
            <w:r w:rsidRPr="006D2A51">
              <w:rPr>
                <w:sz w:val="20"/>
              </w:rPr>
              <w:t>UNEP</w:t>
            </w:r>
          </w:p>
        </w:tc>
        <w:tc>
          <w:tcPr>
            <w:tcW w:w="816" w:type="pct"/>
            <w:shd w:val="clear" w:color="auto" w:fill="auto"/>
            <w:tcMar>
              <w:left w:w="115" w:type="dxa"/>
              <w:right w:w="576" w:type="dxa"/>
            </w:tcMar>
          </w:tcPr>
          <w:p w14:paraId="3D6020C5" w14:textId="77777777" w:rsidR="003E504F" w:rsidRPr="006D2A51" w:rsidRDefault="003E504F" w:rsidP="00810A6D">
            <w:pPr>
              <w:ind w:right="-297"/>
              <w:jc w:val="right"/>
              <w:rPr>
                <w:sz w:val="20"/>
              </w:rPr>
            </w:pPr>
            <w:r w:rsidRPr="006D2A51">
              <w:rPr>
                <w:sz w:val="20"/>
              </w:rPr>
              <w:t>230,000</w:t>
            </w:r>
          </w:p>
        </w:tc>
      </w:tr>
      <w:tr w:rsidR="006D2A51" w:rsidRPr="006D2A51" w14:paraId="4D943358" w14:textId="77777777" w:rsidTr="00811A5C">
        <w:tc>
          <w:tcPr>
            <w:tcW w:w="3463" w:type="pct"/>
            <w:shd w:val="clear" w:color="auto" w:fill="auto"/>
            <w:noWrap/>
          </w:tcPr>
          <w:p w14:paraId="4DF60755" w14:textId="1ACF7576" w:rsidR="008A7FD3" w:rsidRPr="006D2A51" w:rsidRDefault="00D2265C" w:rsidP="004F6B1A">
            <w:pPr>
              <w:jc w:val="left"/>
              <w:rPr>
                <w:sz w:val="20"/>
              </w:rPr>
            </w:pPr>
            <w:r w:rsidRPr="006D2A51">
              <w:rPr>
                <w:sz w:val="20"/>
              </w:rPr>
              <w:t xml:space="preserve">Training for refrigeration technicians on good </w:t>
            </w:r>
            <w:r w:rsidR="004F6B1A" w:rsidRPr="006D2A51">
              <w:rPr>
                <w:sz w:val="20"/>
              </w:rPr>
              <w:t xml:space="preserve">servicing </w:t>
            </w:r>
            <w:r w:rsidRPr="006D2A51">
              <w:rPr>
                <w:sz w:val="20"/>
              </w:rPr>
              <w:t>practices</w:t>
            </w:r>
          </w:p>
        </w:tc>
        <w:tc>
          <w:tcPr>
            <w:tcW w:w="721" w:type="pct"/>
          </w:tcPr>
          <w:p w14:paraId="728427EF" w14:textId="7A325478" w:rsidR="008A7FD3" w:rsidRPr="006D2A51" w:rsidRDefault="00D2265C" w:rsidP="00C8310C">
            <w:pPr>
              <w:jc w:val="center"/>
              <w:rPr>
                <w:sz w:val="20"/>
              </w:rPr>
            </w:pPr>
            <w:r w:rsidRPr="006D2A51">
              <w:rPr>
                <w:sz w:val="20"/>
              </w:rPr>
              <w:t>UNEP</w:t>
            </w:r>
          </w:p>
        </w:tc>
        <w:tc>
          <w:tcPr>
            <w:tcW w:w="816" w:type="pct"/>
            <w:shd w:val="clear" w:color="auto" w:fill="auto"/>
            <w:tcMar>
              <w:right w:w="576" w:type="dxa"/>
            </w:tcMar>
          </w:tcPr>
          <w:p w14:paraId="52FCF6C8" w14:textId="6AC2B117" w:rsidR="008A7FD3" w:rsidRPr="006D2A51" w:rsidRDefault="00D2265C" w:rsidP="00811A5C">
            <w:pPr>
              <w:ind w:right="-297"/>
              <w:jc w:val="right"/>
              <w:rPr>
                <w:sz w:val="20"/>
              </w:rPr>
            </w:pPr>
            <w:r w:rsidRPr="006D2A51">
              <w:rPr>
                <w:sz w:val="20"/>
              </w:rPr>
              <w:t>330,000</w:t>
            </w:r>
          </w:p>
        </w:tc>
      </w:tr>
      <w:tr w:rsidR="006D2A51" w:rsidRPr="006D2A51" w14:paraId="5789B07E" w14:textId="77777777" w:rsidTr="00811A5C">
        <w:trPr>
          <w:trHeight w:val="188"/>
        </w:trPr>
        <w:tc>
          <w:tcPr>
            <w:tcW w:w="3463" w:type="pct"/>
            <w:shd w:val="clear" w:color="auto" w:fill="auto"/>
            <w:noWrap/>
          </w:tcPr>
          <w:p w14:paraId="76EC4896" w14:textId="60BA997D" w:rsidR="00D2265C" w:rsidRPr="006D2A51" w:rsidRDefault="00A10619" w:rsidP="004F6B1A">
            <w:pPr>
              <w:tabs>
                <w:tab w:val="left" w:pos="360"/>
              </w:tabs>
              <w:jc w:val="left"/>
              <w:rPr>
                <w:sz w:val="20"/>
              </w:rPr>
            </w:pPr>
            <w:r w:rsidRPr="006D2A51">
              <w:rPr>
                <w:sz w:val="20"/>
              </w:rPr>
              <w:t>Strengthening the existing centres of excellence, establishing new centr</w:t>
            </w:r>
            <w:r w:rsidR="00427E8E" w:rsidRPr="006D2A51">
              <w:rPr>
                <w:sz w:val="20"/>
              </w:rPr>
              <w:t>e</w:t>
            </w:r>
            <w:r w:rsidRPr="006D2A51">
              <w:rPr>
                <w:sz w:val="20"/>
              </w:rPr>
              <w:t>s of excellence and other technical assistance</w:t>
            </w:r>
          </w:p>
        </w:tc>
        <w:tc>
          <w:tcPr>
            <w:tcW w:w="721" w:type="pct"/>
          </w:tcPr>
          <w:p w14:paraId="61A98F83" w14:textId="37C30007" w:rsidR="00D2265C" w:rsidRPr="006D2A51" w:rsidRDefault="00D2265C" w:rsidP="00C8310C">
            <w:pPr>
              <w:jc w:val="center"/>
              <w:rPr>
                <w:sz w:val="20"/>
              </w:rPr>
            </w:pPr>
            <w:r w:rsidRPr="006D2A51">
              <w:rPr>
                <w:sz w:val="20"/>
              </w:rPr>
              <w:t>UNIDO</w:t>
            </w:r>
          </w:p>
        </w:tc>
        <w:tc>
          <w:tcPr>
            <w:tcW w:w="816" w:type="pct"/>
            <w:shd w:val="clear" w:color="auto" w:fill="auto"/>
            <w:tcMar>
              <w:left w:w="115" w:type="dxa"/>
              <w:right w:w="576" w:type="dxa"/>
            </w:tcMar>
          </w:tcPr>
          <w:p w14:paraId="40F37985" w14:textId="05F17218" w:rsidR="00D2265C" w:rsidRPr="006D2A51" w:rsidRDefault="00A10619" w:rsidP="008A7FD3">
            <w:pPr>
              <w:ind w:right="-297"/>
              <w:jc w:val="right"/>
              <w:rPr>
                <w:sz w:val="20"/>
              </w:rPr>
            </w:pPr>
            <w:r w:rsidRPr="006D2A51">
              <w:rPr>
                <w:sz w:val="20"/>
              </w:rPr>
              <w:t>355</w:t>
            </w:r>
            <w:r w:rsidR="00D2265C" w:rsidRPr="006D2A51">
              <w:rPr>
                <w:sz w:val="20"/>
              </w:rPr>
              <w:t>,500</w:t>
            </w:r>
          </w:p>
        </w:tc>
      </w:tr>
      <w:tr w:rsidR="006D2A51" w:rsidRPr="006D2A51" w14:paraId="2A4632B8" w14:textId="77777777" w:rsidTr="00811A5C">
        <w:trPr>
          <w:trHeight w:val="188"/>
        </w:trPr>
        <w:tc>
          <w:tcPr>
            <w:tcW w:w="3463" w:type="pct"/>
            <w:shd w:val="clear" w:color="auto" w:fill="auto"/>
            <w:noWrap/>
          </w:tcPr>
          <w:p w14:paraId="1C2B126F" w14:textId="072D54AA" w:rsidR="00A10619" w:rsidRPr="006D2A51" w:rsidRDefault="00A10619" w:rsidP="004F6B1A">
            <w:pPr>
              <w:tabs>
                <w:tab w:val="left" w:pos="360"/>
              </w:tabs>
              <w:jc w:val="left"/>
              <w:rPr>
                <w:sz w:val="20"/>
              </w:rPr>
            </w:pPr>
            <w:r w:rsidRPr="006D2A51">
              <w:rPr>
                <w:sz w:val="20"/>
              </w:rPr>
              <w:t>Review and upgrade of existing reclamation cent</w:t>
            </w:r>
            <w:r w:rsidR="00427E8E" w:rsidRPr="006D2A51">
              <w:rPr>
                <w:sz w:val="20"/>
              </w:rPr>
              <w:t>re</w:t>
            </w:r>
            <w:r w:rsidRPr="006D2A51">
              <w:rPr>
                <w:sz w:val="20"/>
              </w:rPr>
              <w:t xml:space="preserve"> and establishment of additional reclamation cent</w:t>
            </w:r>
            <w:r w:rsidR="00427E8E" w:rsidRPr="006D2A51">
              <w:rPr>
                <w:sz w:val="20"/>
              </w:rPr>
              <w:t>re</w:t>
            </w:r>
          </w:p>
        </w:tc>
        <w:tc>
          <w:tcPr>
            <w:tcW w:w="721" w:type="pct"/>
          </w:tcPr>
          <w:p w14:paraId="3B6EF262" w14:textId="553F38DE" w:rsidR="00A10619" w:rsidRPr="006D2A51" w:rsidRDefault="00A10619" w:rsidP="00C8310C">
            <w:pPr>
              <w:jc w:val="center"/>
              <w:rPr>
                <w:sz w:val="20"/>
              </w:rPr>
            </w:pPr>
            <w:r w:rsidRPr="006D2A51">
              <w:rPr>
                <w:sz w:val="20"/>
              </w:rPr>
              <w:t>UNIDO</w:t>
            </w:r>
          </w:p>
        </w:tc>
        <w:tc>
          <w:tcPr>
            <w:tcW w:w="816" w:type="pct"/>
            <w:shd w:val="clear" w:color="auto" w:fill="auto"/>
            <w:tcMar>
              <w:left w:w="115" w:type="dxa"/>
              <w:right w:w="576" w:type="dxa"/>
            </w:tcMar>
          </w:tcPr>
          <w:p w14:paraId="2A556D13" w14:textId="5B828EA4" w:rsidR="00A10619" w:rsidRPr="006D2A51" w:rsidRDefault="00A10619" w:rsidP="008A7FD3">
            <w:pPr>
              <w:ind w:right="-297"/>
              <w:jc w:val="right"/>
              <w:rPr>
                <w:sz w:val="20"/>
              </w:rPr>
            </w:pPr>
            <w:r w:rsidRPr="006D2A51">
              <w:rPr>
                <w:sz w:val="20"/>
              </w:rPr>
              <w:t>51,000</w:t>
            </w:r>
          </w:p>
        </w:tc>
      </w:tr>
      <w:tr w:rsidR="006D2A51" w:rsidRPr="006D2A51" w14:paraId="1C1C687C" w14:textId="77777777" w:rsidTr="00811A5C">
        <w:trPr>
          <w:trHeight w:val="188"/>
        </w:trPr>
        <w:tc>
          <w:tcPr>
            <w:tcW w:w="3463" w:type="pct"/>
            <w:shd w:val="clear" w:color="auto" w:fill="auto"/>
            <w:noWrap/>
          </w:tcPr>
          <w:p w14:paraId="77AA0D05" w14:textId="77777777" w:rsidR="008A7FD3" w:rsidRPr="006D2A51" w:rsidRDefault="008A7FD3" w:rsidP="008A7FD3">
            <w:pPr>
              <w:tabs>
                <w:tab w:val="left" w:pos="360"/>
              </w:tabs>
              <w:jc w:val="left"/>
              <w:rPr>
                <w:sz w:val="20"/>
              </w:rPr>
            </w:pPr>
            <w:r w:rsidRPr="006D2A51">
              <w:rPr>
                <w:sz w:val="20"/>
              </w:rPr>
              <w:t>Monitoring and reporting</w:t>
            </w:r>
          </w:p>
        </w:tc>
        <w:tc>
          <w:tcPr>
            <w:tcW w:w="721" w:type="pct"/>
          </w:tcPr>
          <w:p w14:paraId="51C27A84" w14:textId="67818E1B" w:rsidR="008A7FD3" w:rsidRPr="006D2A51" w:rsidRDefault="00D2265C" w:rsidP="00C8310C">
            <w:pPr>
              <w:jc w:val="center"/>
              <w:rPr>
                <w:sz w:val="20"/>
              </w:rPr>
            </w:pPr>
            <w:r w:rsidRPr="006D2A51">
              <w:rPr>
                <w:sz w:val="20"/>
              </w:rPr>
              <w:t>UNEP</w:t>
            </w:r>
          </w:p>
        </w:tc>
        <w:tc>
          <w:tcPr>
            <w:tcW w:w="816" w:type="pct"/>
            <w:shd w:val="clear" w:color="auto" w:fill="auto"/>
            <w:noWrap/>
            <w:tcMar>
              <w:left w:w="115" w:type="dxa"/>
              <w:right w:w="576" w:type="dxa"/>
            </w:tcMar>
          </w:tcPr>
          <w:p w14:paraId="2CE303FA" w14:textId="2D7D4623" w:rsidR="008A7FD3" w:rsidRPr="006D2A51" w:rsidRDefault="00D2265C" w:rsidP="008A7FD3">
            <w:pPr>
              <w:ind w:right="-297"/>
              <w:jc w:val="right"/>
              <w:rPr>
                <w:sz w:val="20"/>
              </w:rPr>
            </w:pPr>
            <w:r w:rsidRPr="006D2A51">
              <w:rPr>
                <w:sz w:val="20"/>
              </w:rPr>
              <w:t>53,500</w:t>
            </w:r>
          </w:p>
        </w:tc>
      </w:tr>
      <w:tr w:rsidR="006D2A51" w:rsidRPr="006D2A51" w14:paraId="0E63D761" w14:textId="77777777" w:rsidTr="00811A5C">
        <w:trPr>
          <w:trHeight w:val="43"/>
        </w:trPr>
        <w:tc>
          <w:tcPr>
            <w:tcW w:w="3463" w:type="pct"/>
            <w:shd w:val="clear" w:color="auto" w:fill="auto"/>
            <w:noWrap/>
            <w:vAlign w:val="center"/>
            <w:hideMark/>
          </w:tcPr>
          <w:p w14:paraId="3A0AE86F" w14:textId="77777777" w:rsidR="008A7FD3" w:rsidRPr="006D2A51" w:rsidRDefault="008A7FD3" w:rsidP="008A7FD3">
            <w:pPr>
              <w:jc w:val="left"/>
              <w:rPr>
                <w:b/>
                <w:sz w:val="20"/>
              </w:rPr>
            </w:pPr>
            <w:r w:rsidRPr="006D2A51">
              <w:rPr>
                <w:b/>
                <w:sz w:val="20"/>
              </w:rPr>
              <w:t xml:space="preserve">Total </w:t>
            </w:r>
          </w:p>
        </w:tc>
        <w:tc>
          <w:tcPr>
            <w:tcW w:w="721" w:type="pct"/>
          </w:tcPr>
          <w:p w14:paraId="4F83B986" w14:textId="77777777" w:rsidR="008A7FD3" w:rsidRPr="006D2A51" w:rsidRDefault="008A7FD3" w:rsidP="008A7FD3">
            <w:pPr>
              <w:ind w:right="-297"/>
              <w:jc w:val="right"/>
              <w:rPr>
                <w:b/>
                <w:sz w:val="20"/>
              </w:rPr>
            </w:pPr>
          </w:p>
        </w:tc>
        <w:tc>
          <w:tcPr>
            <w:tcW w:w="816" w:type="pct"/>
            <w:shd w:val="clear" w:color="auto" w:fill="auto"/>
            <w:tcMar>
              <w:left w:w="115" w:type="dxa"/>
              <w:right w:w="576" w:type="dxa"/>
            </w:tcMar>
          </w:tcPr>
          <w:p w14:paraId="0B71234C" w14:textId="722F93B0" w:rsidR="008A7FD3" w:rsidRPr="006D2A51" w:rsidRDefault="00D2265C" w:rsidP="008A7FD3">
            <w:pPr>
              <w:ind w:right="-297"/>
              <w:jc w:val="right"/>
              <w:rPr>
                <w:b/>
                <w:sz w:val="20"/>
              </w:rPr>
            </w:pPr>
            <w:r w:rsidRPr="006D2A51">
              <w:rPr>
                <w:b/>
                <w:sz w:val="20"/>
              </w:rPr>
              <w:t>1,040,000</w:t>
            </w:r>
          </w:p>
        </w:tc>
      </w:tr>
    </w:tbl>
    <w:p w14:paraId="274A63A1" w14:textId="77777777" w:rsidR="008A7FD3" w:rsidRPr="006D2A51" w:rsidRDefault="008A7FD3" w:rsidP="008A7FD3">
      <w:pPr>
        <w:widowControl w:val="0"/>
      </w:pPr>
    </w:p>
    <w:p w14:paraId="6BDCE496" w14:textId="77777777" w:rsidR="008A7FD3" w:rsidRPr="006D2A51" w:rsidRDefault="008A7FD3" w:rsidP="008A7FD3">
      <w:pPr>
        <w:widowControl w:val="0"/>
        <w:spacing w:after="240"/>
        <w:rPr>
          <w:u w:val="single"/>
        </w:rPr>
      </w:pPr>
      <w:r w:rsidRPr="006D2A51">
        <w:rPr>
          <w:u w:val="single"/>
        </w:rPr>
        <w:t xml:space="preserve">Activities planned for the first tranche of stage II </w:t>
      </w:r>
    </w:p>
    <w:p w14:paraId="143A4B2D" w14:textId="1F280469" w:rsidR="008A7FD3" w:rsidRPr="006D2A51" w:rsidRDefault="008A7FD3" w:rsidP="00996BAE">
      <w:pPr>
        <w:pStyle w:val="Heading1"/>
      </w:pPr>
      <w:r w:rsidRPr="006D2A51">
        <w:t>The first funding tranche of stage II of the HPMP in the total amount of US $</w:t>
      </w:r>
      <w:r w:rsidR="00334CDC" w:rsidRPr="006D2A51">
        <w:t>307,720</w:t>
      </w:r>
      <w:r w:rsidRPr="006D2A51">
        <w:t xml:space="preserve"> will be implemented between </w:t>
      </w:r>
      <w:r w:rsidR="000A7D4F" w:rsidRPr="006D2A51">
        <w:t xml:space="preserve">August </w:t>
      </w:r>
      <w:r w:rsidRPr="006D2A51">
        <w:t>20</w:t>
      </w:r>
      <w:r w:rsidR="00255856" w:rsidRPr="006D2A51">
        <w:t>22</w:t>
      </w:r>
      <w:r w:rsidRPr="006D2A51">
        <w:t xml:space="preserve"> and </w:t>
      </w:r>
      <w:r w:rsidR="004F6B1A" w:rsidRPr="006D2A51">
        <w:t xml:space="preserve">June </w:t>
      </w:r>
      <w:r w:rsidRPr="006D2A51">
        <w:t>20</w:t>
      </w:r>
      <w:r w:rsidR="00255856" w:rsidRPr="006D2A51">
        <w:t>2</w:t>
      </w:r>
      <w:r w:rsidR="004F6B1A" w:rsidRPr="006D2A51">
        <w:t>5</w:t>
      </w:r>
      <w:r w:rsidRPr="006D2A51">
        <w:t xml:space="preserve"> and will include the following activities: </w:t>
      </w:r>
    </w:p>
    <w:p w14:paraId="65530F60" w14:textId="08F0281B" w:rsidR="007A47AA" w:rsidRPr="006D2A51" w:rsidRDefault="007A47AA" w:rsidP="00996BAE">
      <w:pPr>
        <w:pStyle w:val="Heading2"/>
      </w:pPr>
      <w:r w:rsidRPr="006D2A51">
        <w:rPr>
          <w:i/>
          <w:iCs/>
        </w:rPr>
        <w:t>Strengthening the legal and regulatory framework</w:t>
      </w:r>
      <w:r w:rsidR="0081746F" w:rsidRPr="006D2A51">
        <w:t>: Ensuring a functional and enforceable system of licensing and quotas for HCFC imports through legislative and regulatory measures</w:t>
      </w:r>
      <w:r w:rsidRPr="006D2A51">
        <w:t xml:space="preserve"> </w:t>
      </w:r>
      <w:r w:rsidR="000179B3" w:rsidRPr="006D2A51">
        <w:t xml:space="preserve">and developing and implementing other regulations including prohibiting import and sale of HCFC-based equipment </w:t>
      </w:r>
      <w:r w:rsidRPr="006D2A51">
        <w:t>(UNEP)</w:t>
      </w:r>
      <w:r w:rsidR="00EE3B8A" w:rsidRPr="006D2A51">
        <w:t xml:space="preserve"> (US </w:t>
      </w:r>
      <w:r w:rsidRPr="006D2A51">
        <w:t>$5,000);</w:t>
      </w:r>
    </w:p>
    <w:p w14:paraId="55113FB6" w14:textId="2C23D4C1" w:rsidR="00F56D2E" w:rsidRPr="006D2A51" w:rsidRDefault="00F56D2E" w:rsidP="00996BAE">
      <w:pPr>
        <w:pStyle w:val="Heading2"/>
      </w:pPr>
      <w:r w:rsidRPr="006D2A51">
        <w:rPr>
          <w:i/>
          <w:iCs/>
        </w:rPr>
        <w:t>Training for customs and enforcement officers on controlling the imports of HCFCs</w:t>
      </w:r>
      <w:r w:rsidRPr="006D2A51">
        <w:t xml:space="preserve">: Training </w:t>
      </w:r>
      <w:r w:rsidR="00E20246" w:rsidRPr="006D2A51">
        <w:t xml:space="preserve">of at least 180 customs and enforcement officers </w:t>
      </w:r>
      <w:r w:rsidRPr="006D2A51">
        <w:t xml:space="preserve">on control and identification of HCFCs and HCFC-based equipment as well as pertinent laws and regulations on their import; </w:t>
      </w:r>
      <w:r w:rsidR="00815D85" w:rsidRPr="006D2A51">
        <w:t xml:space="preserve">organization for importers and distributors of HCFCs and HCFC-based equipment and their alternatives, of </w:t>
      </w:r>
      <w:r w:rsidRPr="006D2A51">
        <w:t xml:space="preserve">at least five information and awareness-raising workshops on the </w:t>
      </w:r>
      <w:r w:rsidR="00815D85" w:rsidRPr="006D2A51">
        <w:t xml:space="preserve">Government </w:t>
      </w:r>
      <w:r w:rsidRPr="006D2A51">
        <w:t>procedures for issuing import licenses and granting annual quotas</w:t>
      </w:r>
      <w:r w:rsidR="00815D85" w:rsidRPr="006D2A51">
        <w:t>,</w:t>
      </w:r>
      <w:r w:rsidRPr="006D2A51">
        <w:t xml:space="preserve"> </w:t>
      </w:r>
      <w:r w:rsidR="00815D85" w:rsidRPr="006D2A51">
        <w:t xml:space="preserve">and </w:t>
      </w:r>
      <w:r w:rsidRPr="006D2A51">
        <w:t xml:space="preserve">at least five workshops on the potential risks and dangers of certain </w:t>
      </w:r>
      <w:r w:rsidR="00815D85" w:rsidRPr="006D2A51">
        <w:t xml:space="preserve">types of alternative </w:t>
      </w:r>
      <w:r w:rsidRPr="006D2A51">
        <w:t>refrigerant</w:t>
      </w:r>
      <w:r w:rsidR="00815D85" w:rsidRPr="006D2A51">
        <w:t>s</w:t>
      </w:r>
      <w:r w:rsidRPr="006D2A51">
        <w:t xml:space="preserve"> (</w:t>
      </w:r>
      <w:r w:rsidR="00815D85" w:rsidRPr="006D2A51">
        <w:t xml:space="preserve">these workshops </w:t>
      </w:r>
      <w:r w:rsidRPr="006D2A51">
        <w:t>can be combined) (UNEP) (US $45,000);</w:t>
      </w:r>
    </w:p>
    <w:p w14:paraId="3E81B2B6" w14:textId="1F5D2FBC" w:rsidR="007A47AA" w:rsidRPr="006D2A51" w:rsidRDefault="007A47AA" w:rsidP="00996BAE">
      <w:pPr>
        <w:pStyle w:val="Heading2"/>
      </w:pPr>
      <w:r w:rsidRPr="006D2A51">
        <w:rPr>
          <w:i/>
          <w:iCs/>
        </w:rPr>
        <w:lastRenderedPageBreak/>
        <w:t xml:space="preserve">Training for refrigeration technicians on good </w:t>
      </w:r>
      <w:r w:rsidR="00B661BA" w:rsidRPr="006D2A51">
        <w:rPr>
          <w:i/>
          <w:iCs/>
        </w:rPr>
        <w:t xml:space="preserve">servicing </w:t>
      </w:r>
      <w:r w:rsidRPr="006D2A51">
        <w:rPr>
          <w:i/>
          <w:iCs/>
        </w:rPr>
        <w:t>practices</w:t>
      </w:r>
      <w:r w:rsidR="0081746F" w:rsidRPr="006D2A51">
        <w:t xml:space="preserve">: Training of, and information and awareness-raising campaigns for, at least 180 RAC </w:t>
      </w:r>
      <w:r w:rsidR="00B661BA" w:rsidRPr="006D2A51">
        <w:t xml:space="preserve">technicians </w:t>
      </w:r>
      <w:r w:rsidR="0081746F" w:rsidRPr="006D2A51">
        <w:t xml:space="preserve">on good practices in refrigeration, including techniques for the recovery, recycling and reuse of refrigerants </w:t>
      </w:r>
      <w:r w:rsidR="00B661BA" w:rsidRPr="006D2A51">
        <w:t xml:space="preserve">and </w:t>
      </w:r>
      <w:r w:rsidR="0081746F" w:rsidRPr="006D2A51">
        <w:t xml:space="preserve">safe handling of </w:t>
      </w:r>
      <w:r w:rsidR="00B661BA" w:rsidRPr="006D2A51">
        <w:t xml:space="preserve">alternative </w:t>
      </w:r>
      <w:r w:rsidR="0081746F" w:rsidRPr="006D2A51">
        <w:t>refrigerants and equipment</w:t>
      </w:r>
      <w:r w:rsidR="00B661BA" w:rsidRPr="006D2A51">
        <w:t xml:space="preserve"> based on them</w:t>
      </w:r>
      <w:r w:rsidR="00C43FE6" w:rsidRPr="006D2A51">
        <w:t xml:space="preserve">; </w:t>
      </w:r>
      <w:r w:rsidR="005F7975" w:rsidRPr="006D2A51">
        <w:t>d</w:t>
      </w:r>
      <w:r w:rsidR="00C43FE6" w:rsidRPr="006D2A51">
        <w:t xml:space="preserve">evelopment of regulatory standards and protocols on the use of flammable and toxic substances in RAC equipment; </w:t>
      </w:r>
      <w:r w:rsidR="005F7975" w:rsidRPr="006D2A51">
        <w:t>e</w:t>
      </w:r>
      <w:r w:rsidR="007C68DE" w:rsidRPr="006D2A51">
        <w:t xml:space="preserve">stablishment </w:t>
      </w:r>
      <w:r w:rsidR="007F0B31" w:rsidRPr="006D2A51">
        <w:t xml:space="preserve">and implementation </w:t>
      </w:r>
      <w:r w:rsidR="007C68DE" w:rsidRPr="006D2A51">
        <w:t xml:space="preserve">of a </w:t>
      </w:r>
      <w:r w:rsidR="00C43FE6" w:rsidRPr="006D2A51">
        <w:t>certification scheme for refrigeration technicians</w:t>
      </w:r>
      <w:r w:rsidR="008A05D9" w:rsidRPr="006D2A51">
        <w:t xml:space="preserve"> </w:t>
      </w:r>
      <w:r w:rsidRPr="006D2A51">
        <w:t>(UNEP)</w:t>
      </w:r>
      <w:r w:rsidR="00EE3B8A" w:rsidRPr="006D2A51">
        <w:t xml:space="preserve"> (US </w:t>
      </w:r>
      <w:r w:rsidRPr="006D2A51">
        <w:t>$60,000);</w:t>
      </w:r>
    </w:p>
    <w:p w14:paraId="2725A7D3" w14:textId="514B39DB" w:rsidR="007A47AA" w:rsidRPr="006D2A51" w:rsidRDefault="00D8295E" w:rsidP="00996BAE">
      <w:pPr>
        <w:pStyle w:val="Heading2"/>
      </w:pPr>
      <w:r w:rsidRPr="006D2A51">
        <w:t xml:space="preserve">Strengthening the existing centres of excellence </w:t>
      </w:r>
      <w:r w:rsidR="00B4649B" w:rsidRPr="006D2A51">
        <w:t xml:space="preserve">through </w:t>
      </w:r>
      <w:r w:rsidRPr="006D2A51">
        <w:t>technical assistance</w:t>
      </w:r>
      <w:r w:rsidR="00812C2A" w:rsidRPr="006D2A51">
        <w:t xml:space="preserve"> and equipment support</w:t>
      </w:r>
      <w:r w:rsidR="00037851" w:rsidRPr="006D2A51">
        <w:t>,</w:t>
      </w:r>
      <w:r w:rsidRPr="006D2A51">
        <w:t xml:space="preserve"> and review and upgrade of existing recla</w:t>
      </w:r>
      <w:r w:rsidR="006E7AC3" w:rsidRPr="006D2A51">
        <w:t>mation</w:t>
      </w:r>
      <w:r w:rsidRPr="006D2A51">
        <w:t xml:space="preserve"> centre</w:t>
      </w:r>
      <w:r w:rsidR="00CE18C9" w:rsidRPr="006D2A51">
        <w:t>:</w:t>
      </w:r>
      <w:r w:rsidR="007A47AA" w:rsidRPr="006D2A51">
        <w:t xml:space="preserve"> </w:t>
      </w:r>
      <w:r w:rsidR="00CE18C9" w:rsidRPr="006D2A51">
        <w:t>Delivery of new tools and equipment and spare parts for the existing equipment to four centres of excellence, including training on how to use the</w:t>
      </w:r>
      <w:r w:rsidR="009345AE" w:rsidRPr="006D2A51">
        <w:t>m</w:t>
      </w:r>
      <w:r w:rsidR="00CE18C9" w:rsidRPr="006D2A51">
        <w:t xml:space="preserve">; </w:t>
      </w:r>
      <w:r w:rsidR="00F56D2E" w:rsidRPr="006D2A51">
        <w:t>a</w:t>
      </w:r>
      <w:r w:rsidR="00CE18C9" w:rsidRPr="006D2A51">
        <w:t xml:space="preserve">ssessment </w:t>
      </w:r>
      <w:r w:rsidR="0064713F" w:rsidRPr="006D2A51">
        <w:t xml:space="preserve">and </w:t>
      </w:r>
      <w:r w:rsidR="000744BC" w:rsidRPr="006D2A51">
        <w:t xml:space="preserve">possible repair </w:t>
      </w:r>
      <w:r w:rsidR="00CE18C9" w:rsidRPr="006D2A51">
        <w:t xml:space="preserve">of existing refrigerant identifiers as well as purchase of five additional </w:t>
      </w:r>
      <w:r w:rsidR="0064713F" w:rsidRPr="006D2A51">
        <w:t>advanced multi</w:t>
      </w:r>
      <w:r w:rsidR="00AA040B" w:rsidRPr="006D2A51">
        <w:noBreakHyphen/>
      </w:r>
      <w:r w:rsidR="0064713F" w:rsidRPr="006D2A51">
        <w:t xml:space="preserve">refrigerant </w:t>
      </w:r>
      <w:r w:rsidR="00CE18C9" w:rsidRPr="006D2A51">
        <w:t>identifiers</w:t>
      </w:r>
      <w:r w:rsidR="00FD4BEC" w:rsidRPr="006D2A51">
        <w:t xml:space="preserve">; </w:t>
      </w:r>
      <w:r w:rsidR="00F56D2E" w:rsidRPr="006D2A51">
        <w:t>i</w:t>
      </w:r>
      <w:r w:rsidR="00FD4BEC" w:rsidRPr="006D2A51">
        <w:t xml:space="preserve">ntensive training </w:t>
      </w:r>
      <w:r w:rsidR="0064713F" w:rsidRPr="006D2A51">
        <w:t xml:space="preserve">of three to four trainers </w:t>
      </w:r>
      <w:r w:rsidR="00653FA2" w:rsidRPr="006D2A51">
        <w:t xml:space="preserve">on </w:t>
      </w:r>
      <w:r w:rsidR="004F6043" w:rsidRPr="006D2A51">
        <w:t xml:space="preserve">safe use of </w:t>
      </w:r>
      <w:r w:rsidR="004128AA" w:rsidRPr="006D2A51">
        <w:t xml:space="preserve">HCs </w:t>
      </w:r>
      <w:r w:rsidR="0064713F" w:rsidRPr="006D2A51">
        <w:t xml:space="preserve">to be </w:t>
      </w:r>
      <w:r w:rsidR="00FD4BEC" w:rsidRPr="006D2A51">
        <w:t xml:space="preserve">organized </w:t>
      </w:r>
      <w:r w:rsidR="0064713F" w:rsidRPr="006D2A51">
        <w:t>jointly with the</w:t>
      </w:r>
      <w:r w:rsidR="00FD4BEC" w:rsidRPr="006D2A51">
        <w:t xml:space="preserve"> Government of Austria</w:t>
      </w:r>
      <w:r w:rsidR="004F6043" w:rsidRPr="006D2A51">
        <w:t>; assessment of the existing reclamation centre and upgrade, as required</w:t>
      </w:r>
      <w:r w:rsidR="00CE18C9" w:rsidRPr="006D2A51">
        <w:t xml:space="preserve"> </w:t>
      </w:r>
      <w:r w:rsidR="007A47AA" w:rsidRPr="006D2A51">
        <w:t>(UNIDO)</w:t>
      </w:r>
      <w:r w:rsidR="00EE3B8A" w:rsidRPr="006D2A51">
        <w:t xml:space="preserve"> (US </w:t>
      </w:r>
      <w:r w:rsidR="007A47AA" w:rsidRPr="006D2A51">
        <w:t>$187,720); and</w:t>
      </w:r>
    </w:p>
    <w:p w14:paraId="4150A1AD" w14:textId="61FB1CE8" w:rsidR="008A7FD3" w:rsidRPr="006D2A51" w:rsidRDefault="006079E2" w:rsidP="00996BAE">
      <w:pPr>
        <w:pStyle w:val="Heading2"/>
      </w:pPr>
      <w:r w:rsidRPr="006D2A51">
        <w:t xml:space="preserve">Project implementation, </w:t>
      </w:r>
      <w:proofErr w:type="gramStart"/>
      <w:r w:rsidRPr="006D2A51">
        <w:t>monito</w:t>
      </w:r>
      <w:r w:rsidR="00EE3B8A" w:rsidRPr="006D2A51">
        <w:t>ring</w:t>
      </w:r>
      <w:proofErr w:type="gramEnd"/>
      <w:r w:rsidR="00EE3B8A" w:rsidRPr="006D2A51">
        <w:t xml:space="preserve"> and reporting (UNEP) (US </w:t>
      </w:r>
      <w:r w:rsidRPr="006D2A51">
        <w:t>$1</w:t>
      </w:r>
      <w:r w:rsidR="00EE3B8A" w:rsidRPr="006D2A51">
        <w:t>0,000): US </w:t>
      </w:r>
      <w:r w:rsidRPr="006D2A51">
        <w:t>$</w:t>
      </w:r>
      <w:r w:rsidR="00477117" w:rsidRPr="006D2A51">
        <w:t xml:space="preserve">5,000 </w:t>
      </w:r>
      <w:r w:rsidR="00EE3B8A" w:rsidRPr="006D2A51">
        <w:t>for staff and consultant, US </w:t>
      </w:r>
      <w:r w:rsidRPr="006D2A51">
        <w:t>$</w:t>
      </w:r>
      <w:r w:rsidR="00477117" w:rsidRPr="006D2A51">
        <w:t xml:space="preserve">3,000 </w:t>
      </w:r>
      <w:r w:rsidRPr="006D2A51">
        <w:t xml:space="preserve">for travel, </w:t>
      </w:r>
      <w:r w:rsidR="00477117" w:rsidRPr="006D2A51">
        <w:t xml:space="preserve">and </w:t>
      </w:r>
      <w:r w:rsidRPr="006D2A51">
        <w:t>US $</w:t>
      </w:r>
      <w:r w:rsidR="00477117" w:rsidRPr="006D2A51">
        <w:t xml:space="preserve">2,000 </w:t>
      </w:r>
      <w:r w:rsidRPr="006D2A51">
        <w:t>for</w:t>
      </w:r>
      <w:r w:rsidR="00477117" w:rsidRPr="006D2A51">
        <w:t xml:space="preserve"> meetings and workshops</w:t>
      </w:r>
      <w:r w:rsidRPr="006D2A51">
        <w:t>.</w:t>
      </w:r>
    </w:p>
    <w:p w14:paraId="4D573F31" w14:textId="77777777" w:rsidR="008A7FD3" w:rsidRPr="006D2A51" w:rsidRDefault="008A7FD3" w:rsidP="007C68DE">
      <w:pPr>
        <w:widowControl w:val="0"/>
        <w:outlineLvl w:val="1"/>
      </w:pPr>
    </w:p>
    <w:p w14:paraId="2720105F" w14:textId="77777777" w:rsidR="008A7FD3" w:rsidRPr="006D2A51" w:rsidRDefault="008A7FD3" w:rsidP="008A7FD3">
      <w:pPr>
        <w:spacing w:after="240"/>
        <w:jc w:val="center"/>
        <w:rPr>
          <w:b/>
        </w:rPr>
      </w:pPr>
      <w:r w:rsidRPr="006D2A51">
        <w:rPr>
          <w:b/>
        </w:rPr>
        <w:t>SECRETARIAT’S COMMENTS AND RECOMMENDATION</w:t>
      </w:r>
    </w:p>
    <w:p w14:paraId="1420D0A0" w14:textId="77777777" w:rsidR="008A7FD3" w:rsidRPr="006D2A51" w:rsidRDefault="008A7FD3" w:rsidP="008A7FD3">
      <w:pPr>
        <w:spacing w:after="240"/>
        <w:rPr>
          <w:b/>
        </w:rPr>
      </w:pPr>
      <w:r w:rsidRPr="006D2A51">
        <w:rPr>
          <w:b/>
        </w:rPr>
        <w:t>COMMENTS</w:t>
      </w:r>
    </w:p>
    <w:p w14:paraId="49F041DF" w14:textId="77777777" w:rsidR="008A7FD3" w:rsidRPr="006D2A51" w:rsidRDefault="008A7FD3" w:rsidP="00996BAE">
      <w:pPr>
        <w:pStyle w:val="Heading1"/>
      </w:pPr>
      <w:r w:rsidRPr="006D2A51">
        <w:t xml:space="preserve">The Secretariat reviewed stage II of the HPMP </w:t>
      </w:r>
      <w:proofErr w:type="gramStart"/>
      <w:r w:rsidRPr="006D2A51">
        <w:t>in light of</w:t>
      </w:r>
      <w:proofErr w:type="gramEnd"/>
      <w:r w:rsidRPr="006D2A51">
        <w:t xml:space="preserve"> stage I, the policies and guidelines of the Multilateral Fund, including the criteria for funding HCFC phase-out in the consumption sector for stage II of HPMPs (decision 74/50), and the 2022-2024 business plan of the Multilateral Fund. </w:t>
      </w:r>
    </w:p>
    <w:p w14:paraId="211BE73F" w14:textId="77777777" w:rsidR="008A7FD3" w:rsidRPr="006D2A51" w:rsidRDefault="008A7FD3" w:rsidP="008A7FD3">
      <w:pPr>
        <w:spacing w:after="240"/>
        <w:rPr>
          <w:u w:val="single"/>
        </w:rPr>
      </w:pPr>
      <w:r w:rsidRPr="006D2A51">
        <w:rPr>
          <w:u w:val="single"/>
        </w:rPr>
        <w:t>Overarching strategy</w:t>
      </w:r>
    </w:p>
    <w:p w14:paraId="31EA9B2B" w14:textId="3B3FBA45" w:rsidR="008A7FD3" w:rsidRPr="006D2A51" w:rsidRDefault="008A7FD3" w:rsidP="00996BAE">
      <w:pPr>
        <w:pStyle w:val="Heading1"/>
      </w:pPr>
      <w:r w:rsidRPr="006D2A51">
        <w:t xml:space="preserve">The Government of </w:t>
      </w:r>
      <w:r w:rsidR="00C04890" w:rsidRPr="006D2A51">
        <w:t>Madagascar</w:t>
      </w:r>
      <w:r w:rsidRPr="006D2A51">
        <w:t xml:space="preserve"> proposes to meet the 100 per cent reduction of its HCFC baseline consumption by 20</w:t>
      </w:r>
      <w:r w:rsidR="00764643" w:rsidRPr="006D2A51">
        <w:t>30</w:t>
      </w:r>
      <w:r w:rsidRPr="006D2A51">
        <w:t>, and to maintain a maximum annual consumption of HCFCs in the period of 2030 to 2040 at a level consistent with Article 5, paragraph 8 </w:t>
      </w:r>
      <w:proofErr w:type="spellStart"/>
      <w:r w:rsidRPr="006D2A51">
        <w:t>ter</w:t>
      </w:r>
      <w:proofErr w:type="spellEnd"/>
      <w:r w:rsidRPr="006D2A51">
        <w:t>(e)(</w:t>
      </w:r>
      <w:proofErr w:type="spellStart"/>
      <w:r w:rsidRPr="006D2A51">
        <w:t>i</w:t>
      </w:r>
      <w:proofErr w:type="spellEnd"/>
      <w:r w:rsidRPr="006D2A51">
        <w:t>) of the Montreal Protocol.</w:t>
      </w:r>
      <w:r w:rsidRPr="006D2A51">
        <w:rPr>
          <w:vertAlign w:val="superscript"/>
        </w:rPr>
        <w:footnoteReference w:id="10"/>
      </w:r>
      <w:r w:rsidRPr="006D2A51">
        <w:t xml:space="preserve"> </w:t>
      </w:r>
      <w:r w:rsidR="000A7D4F" w:rsidRPr="006D2A51">
        <w:t>To achieve the above targets, the Government would continue strengthening implementation of regulations to control and monitor supply of HCFCs</w:t>
      </w:r>
      <w:r w:rsidR="00945A4B" w:rsidRPr="006D2A51">
        <w:t xml:space="preserve"> including enforcement of import quotas</w:t>
      </w:r>
      <w:r w:rsidR="000A7D4F" w:rsidRPr="006D2A51">
        <w:t>,</w:t>
      </w:r>
      <w:r w:rsidR="00945A4B" w:rsidRPr="006D2A51">
        <w:t xml:space="preserve"> ban </w:t>
      </w:r>
      <w:r w:rsidR="007F0B31" w:rsidRPr="006D2A51">
        <w:t xml:space="preserve">the </w:t>
      </w:r>
      <w:r w:rsidR="00945A4B" w:rsidRPr="006D2A51">
        <w:t>import of HCFCs from 1</w:t>
      </w:r>
      <w:r w:rsidR="007B3BD5" w:rsidRPr="006D2A51">
        <w:t> </w:t>
      </w:r>
      <w:r w:rsidR="00945A4B" w:rsidRPr="006D2A51">
        <w:t>January 2030 except</w:t>
      </w:r>
      <w:r w:rsidR="007F0B31" w:rsidRPr="006D2A51">
        <w:t xml:space="preserve"> those </w:t>
      </w:r>
      <w:r w:rsidR="00383551" w:rsidRPr="006D2A51">
        <w:t>allowed</w:t>
      </w:r>
      <w:r w:rsidR="007F0B31" w:rsidRPr="006D2A51">
        <w:t xml:space="preserve"> </w:t>
      </w:r>
      <w:r w:rsidR="00945A4B" w:rsidRPr="006D2A51">
        <w:t>for service tail use,</w:t>
      </w:r>
      <w:r w:rsidR="000A7D4F" w:rsidRPr="006D2A51">
        <w:t xml:space="preserve"> </w:t>
      </w:r>
      <w:r w:rsidR="00CA16C1" w:rsidRPr="006D2A51">
        <w:t xml:space="preserve">ban the </w:t>
      </w:r>
      <w:r w:rsidR="000A7D4F" w:rsidRPr="006D2A51">
        <w:t>import of HCFC-based RAC equipment</w:t>
      </w:r>
      <w:r w:rsidR="00496EF8" w:rsidRPr="006D2A51">
        <w:t xml:space="preserve"> from 1 </w:t>
      </w:r>
      <w:r w:rsidR="000A7D4F" w:rsidRPr="006D2A51">
        <w:t xml:space="preserve">January 2025, undertake capacity building and training of refrigeration technicians and customs and enforcement officers, implement recovery and reclamation programme for HCFCs and upgrade </w:t>
      </w:r>
      <w:r w:rsidR="00B10BFC" w:rsidRPr="006D2A51">
        <w:t xml:space="preserve">facilities </w:t>
      </w:r>
      <w:r w:rsidR="006F668F" w:rsidRPr="006D2A51">
        <w:t xml:space="preserve">for </w:t>
      </w:r>
      <w:r w:rsidR="00B10BFC" w:rsidRPr="006D2A51">
        <w:t xml:space="preserve">seven </w:t>
      </w:r>
      <w:r w:rsidR="000A7D4F" w:rsidRPr="006D2A51">
        <w:t xml:space="preserve">technical training institutions to provide training </w:t>
      </w:r>
      <w:r w:rsidR="00B10BFC" w:rsidRPr="006D2A51">
        <w:t xml:space="preserve">on </w:t>
      </w:r>
      <w:r w:rsidR="00E05CB7" w:rsidRPr="006D2A51">
        <w:t xml:space="preserve">safe handling of </w:t>
      </w:r>
      <w:r w:rsidR="00B10BFC" w:rsidRPr="006D2A51">
        <w:t>low</w:t>
      </w:r>
      <w:r w:rsidR="00E05CB7" w:rsidRPr="006D2A51">
        <w:noBreakHyphen/>
      </w:r>
      <w:r w:rsidR="00B10BFC" w:rsidRPr="006D2A51">
        <w:t>GWP alternatives to HCFCs.</w:t>
      </w:r>
    </w:p>
    <w:p w14:paraId="104F8376" w14:textId="55FD09A4" w:rsidR="008A7FD3" w:rsidRPr="006D2A51" w:rsidRDefault="008A7FD3" w:rsidP="00996BAE">
      <w:pPr>
        <w:pStyle w:val="Heading1"/>
      </w:pPr>
      <w:r w:rsidRPr="006D2A51">
        <w:t xml:space="preserve">In line with decision 86/51, to allow for consideration of the final tranche of its HPMP, the Government of </w:t>
      </w:r>
      <w:r w:rsidR="00E501A7" w:rsidRPr="006D2A51">
        <w:t>Madagascar</w:t>
      </w:r>
      <w:r w:rsidRPr="006D2A51">
        <w:t xml:space="preserve"> agreed to submit a detailed description of the regulatory and policy framework in place to implement measures to ensure that HCFC consumption </w:t>
      </w:r>
      <w:proofErr w:type="gramStart"/>
      <w:r w:rsidRPr="006D2A51">
        <w:t>is in compliance with</w:t>
      </w:r>
      <w:proofErr w:type="gramEnd"/>
      <w:r w:rsidRPr="006D2A51">
        <w:t xml:space="preserve"> paragraph 8 </w:t>
      </w:r>
      <w:proofErr w:type="spellStart"/>
      <w:r w:rsidRPr="006D2A51">
        <w:t>ter</w:t>
      </w:r>
      <w:proofErr w:type="spellEnd"/>
      <w:r w:rsidRPr="006D2A51">
        <w:t>(e)(</w:t>
      </w:r>
      <w:proofErr w:type="spellStart"/>
      <w:r w:rsidRPr="006D2A51">
        <w:t>i</w:t>
      </w:r>
      <w:proofErr w:type="spellEnd"/>
      <w:r w:rsidRPr="006D2A51">
        <w:t xml:space="preserve">) of Article 5 of the Montreal Protocol for the 2030-2040 period, and the expected annual HCFC consumption in </w:t>
      </w:r>
      <w:r w:rsidR="00F57D6E" w:rsidRPr="006D2A51">
        <w:t>Madagascar</w:t>
      </w:r>
      <w:r w:rsidRPr="006D2A51">
        <w:t xml:space="preserve"> for the 2030-2040 period.</w:t>
      </w:r>
    </w:p>
    <w:p w14:paraId="00C52E10" w14:textId="77777777" w:rsidR="00CA16C1" w:rsidRPr="006D2A51" w:rsidRDefault="00CA16C1" w:rsidP="00CA16C1">
      <w:pPr>
        <w:keepNext/>
        <w:spacing w:after="240"/>
        <w:rPr>
          <w:u w:val="single"/>
        </w:rPr>
      </w:pPr>
      <w:bookmarkStart w:id="1" w:name="_Hlk103943400"/>
      <w:r w:rsidRPr="006D2A51">
        <w:rPr>
          <w:u w:val="single"/>
        </w:rPr>
        <w:lastRenderedPageBreak/>
        <w:t xml:space="preserve">Regulations to support HCFC phase-out </w:t>
      </w:r>
    </w:p>
    <w:p w14:paraId="5EAD2B47" w14:textId="04E474C2" w:rsidR="009B5CEC" w:rsidRPr="006D2A51" w:rsidRDefault="009B5CEC" w:rsidP="00996BAE">
      <w:pPr>
        <w:pStyle w:val="Heading1"/>
      </w:pPr>
      <w:r w:rsidRPr="006D2A51">
        <w:t xml:space="preserve">UNEP explained that the Government is considering implementing a </w:t>
      </w:r>
      <w:r w:rsidR="00E05CB7" w:rsidRPr="006D2A51">
        <w:t>ban on</w:t>
      </w:r>
      <w:r w:rsidRPr="006D2A51">
        <w:t xml:space="preserve"> new HCFC</w:t>
      </w:r>
      <w:r w:rsidR="00872EFF" w:rsidRPr="006D2A51">
        <w:noBreakHyphen/>
      </w:r>
      <w:r w:rsidRPr="006D2A51">
        <w:t>22</w:t>
      </w:r>
      <w:r w:rsidR="00872EFF" w:rsidRPr="006D2A51">
        <w:noBreakHyphen/>
      </w:r>
      <w:r w:rsidRPr="006D2A51">
        <w:t>based equipment from 1 January 2025 and would consider a gradual approach to implement a ban on second</w:t>
      </w:r>
      <w:r w:rsidR="000F3308" w:rsidRPr="006D2A51">
        <w:noBreakHyphen/>
      </w:r>
      <w:r w:rsidRPr="006D2A51">
        <w:t xml:space="preserve">hand </w:t>
      </w:r>
      <w:r w:rsidR="00B20618" w:rsidRPr="006D2A51">
        <w:t>HCFC</w:t>
      </w:r>
      <w:r w:rsidR="00B20618" w:rsidRPr="006D2A51">
        <w:noBreakHyphen/>
        <w:t>22</w:t>
      </w:r>
      <w:r w:rsidR="00B20618" w:rsidRPr="006D2A51">
        <w:noBreakHyphen/>
        <w:t xml:space="preserve">based </w:t>
      </w:r>
      <w:r w:rsidRPr="006D2A51">
        <w:t xml:space="preserve">equipment; </w:t>
      </w:r>
      <w:r w:rsidR="00281BED" w:rsidRPr="006D2A51">
        <w:t xml:space="preserve">the standards and protocols for handling flammable and toxic substances used in RAC equipment would be implemented during stage II and would form an important part of the capacity building activities relating to </w:t>
      </w:r>
      <w:r w:rsidR="00CB2DC7" w:rsidRPr="006D2A51">
        <w:t xml:space="preserve">the </w:t>
      </w:r>
      <w:r w:rsidR="00E05CB7" w:rsidRPr="006D2A51">
        <w:t xml:space="preserve">servicing </w:t>
      </w:r>
      <w:r w:rsidR="00281BED" w:rsidRPr="006D2A51">
        <w:t>sector</w:t>
      </w:r>
      <w:r w:rsidR="00056151" w:rsidRPr="006D2A51">
        <w:t>; and the Government would consider implementing regulations to maximise recovery of refrigerants and prevent emissions during stage II</w:t>
      </w:r>
      <w:r w:rsidR="00281BED" w:rsidRPr="006D2A51">
        <w:t xml:space="preserve">.  </w:t>
      </w:r>
    </w:p>
    <w:p w14:paraId="032EBEFD" w14:textId="33F82FE2" w:rsidR="00E325E8" w:rsidRPr="006D2A51" w:rsidRDefault="00E325E8" w:rsidP="00996BAE">
      <w:pPr>
        <w:pStyle w:val="Heading1"/>
      </w:pPr>
      <w:r w:rsidRPr="006D2A51">
        <w:t xml:space="preserve">On the overall plan for </w:t>
      </w:r>
      <w:r w:rsidR="00CB2DC7" w:rsidRPr="006D2A51">
        <w:t xml:space="preserve">the </w:t>
      </w:r>
      <w:r w:rsidRPr="006D2A51">
        <w:t xml:space="preserve">implementation of </w:t>
      </w:r>
      <w:r w:rsidR="00CB2DC7" w:rsidRPr="006D2A51">
        <w:t xml:space="preserve">the </w:t>
      </w:r>
      <w:r w:rsidRPr="006D2A51">
        <w:t xml:space="preserve">certification scheme, UNEP explained that the certification system needs to be introduced in Madagascar from </w:t>
      </w:r>
      <w:r w:rsidR="004864E9" w:rsidRPr="006D2A51">
        <w:t>the ground up</w:t>
      </w:r>
      <w:r w:rsidRPr="006D2A51">
        <w:t>, as no previous experience in this regard exists in the country; during the implementation of the first tranche</w:t>
      </w:r>
      <w:r w:rsidR="00C60438" w:rsidRPr="006D2A51">
        <w:t xml:space="preserve"> of stage I</w:t>
      </w:r>
      <w:r w:rsidR="00432FE9" w:rsidRPr="006D2A51">
        <w:t>I</w:t>
      </w:r>
      <w:r w:rsidRPr="006D2A51">
        <w:t xml:space="preserve">, </w:t>
      </w:r>
      <w:r w:rsidR="005A4E0B" w:rsidRPr="006D2A51">
        <w:t xml:space="preserve">an international expert (or institution) will be hired to develop a study on </w:t>
      </w:r>
      <w:r w:rsidR="00D3396F" w:rsidRPr="006D2A51">
        <w:t>ways</w:t>
      </w:r>
      <w:r w:rsidR="005A4E0B" w:rsidRPr="006D2A51">
        <w:t xml:space="preserve"> to approach the establishment of the national certification scheme, including the institutional setup, that can also be sustainable after the completion of the HPMP.</w:t>
      </w:r>
      <w:r w:rsidR="00D3396F" w:rsidRPr="006D2A51">
        <w:t xml:space="preserve"> </w:t>
      </w:r>
      <w:r w:rsidR="00ED712C" w:rsidRPr="006D2A51">
        <w:t xml:space="preserve">UNEP’s Compliance Assistance Programme will also assist the country with its regional and global knowledge and expertise in establishing the system. </w:t>
      </w:r>
      <w:r w:rsidR="00C72E7B" w:rsidRPr="006D2A51">
        <w:t>F</w:t>
      </w:r>
      <w:r w:rsidRPr="006D2A51">
        <w:t>rom the second tranche to the fourth tranche, the certification process and the associated institutional setup will be established</w:t>
      </w:r>
      <w:r w:rsidR="00C72E7B" w:rsidRPr="006D2A51">
        <w:t>,</w:t>
      </w:r>
      <w:r w:rsidRPr="006D2A51">
        <w:t xml:space="preserve"> and the certification scheme will be implemented. </w:t>
      </w:r>
    </w:p>
    <w:p w14:paraId="36F6F517" w14:textId="0606BE9A" w:rsidR="008A7FD3" w:rsidRPr="006D2A51" w:rsidRDefault="008A7FD3" w:rsidP="00791584">
      <w:pPr>
        <w:keepNext/>
        <w:keepLines/>
        <w:spacing w:after="240"/>
        <w:rPr>
          <w:u w:val="single"/>
        </w:rPr>
      </w:pPr>
      <w:r w:rsidRPr="006D2A51">
        <w:rPr>
          <w:u w:val="single"/>
        </w:rPr>
        <w:t xml:space="preserve">Technical and cost-related issues </w:t>
      </w:r>
    </w:p>
    <w:p w14:paraId="0E579991" w14:textId="07C5CFE3" w:rsidR="00155C47" w:rsidRPr="006D2A51" w:rsidRDefault="00155C47" w:rsidP="00996BAE">
      <w:pPr>
        <w:pStyle w:val="Heading1"/>
      </w:pPr>
      <w:r w:rsidRPr="006D2A51">
        <w:t>Upon request for clarifications, UNIDO c</w:t>
      </w:r>
      <w:r w:rsidR="00C749FA" w:rsidRPr="006D2A51">
        <w:t>onfirmed that the recommendations included in the verification report</w:t>
      </w:r>
      <w:r w:rsidR="004D44D5" w:rsidRPr="006D2A51">
        <w:rPr>
          <w:rStyle w:val="FootnoteReference"/>
        </w:rPr>
        <w:footnoteReference w:id="11"/>
      </w:r>
      <w:r w:rsidR="00C749FA" w:rsidRPr="006D2A51">
        <w:t xml:space="preserve"> submitted to the 85</w:t>
      </w:r>
      <w:r w:rsidR="00C749FA" w:rsidRPr="006D2A51">
        <w:rPr>
          <w:vertAlign w:val="superscript"/>
        </w:rPr>
        <w:t>th</w:t>
      </w:r>
      <w:r w:rsidR="00C749FA" w:rsidRPr="006D2A51">
        <w:t xml:space="preserve"> meeting </w:t>
      </w:r>
      <w:r w:rsidR="004D44D5" w:rsidRPr="006D2A51">
        <w:t xml:space="preserve">were </w:t>
      </w:r>
      <w:proofErr w:type="gramStart"/>
      <w:r w:rsidR="004D44D5" w:rsidRPr="006D2A51">
        <w:t>taken into account</w:t>
      </w:r>
      <w:proofErr w:type="gramEnd"/>
      <w:r w:rsidR="004D44D5" w:rsidRPr="006D2A51">
        <w:t xml:space="preserve"> when stage II was prepared. It further indicated </w:t>
      </w:r>
      <w:r w:rsidRPr="006D2A51">
        <w:t>that customs and enforcement capacity building and training on HCFC monitoring and control to prevent illegal trade would be undertaken on an ongoing basis with support from the Directorate General of Customs</w:t>
      </w:r>
      <w:r w:rsidR="004D44D5" w:rsidRPr="006D2A51">
        <w:t>, and</w:t>
      </w:r>
      <w:r w:rsidRPr="006D2A51">
        <w:t xml:space="preserve"> the module on ODS would be updated for ongoing training in Customs training school and in Environmental Judicial Police Officers training school</w:t>
      </w:r>
      <w:r w:rsidR="004D44D5" w:rsidRPr="006D2A51">
        <w:t xml:space="preserve">. </w:t>
      </w:r>
      <w:r w:rsidR="002305DB" w:rsidRPr="006D2A51">
        <w:t>Other r</w:t>
      </w:r>
      <w:r w:rsidR="00822009" w:rsidRPr="006D2A51">
        <w:t xml:space="preserve">elevant activities </w:t>
      </w:r>
      <w:r w:rsidR="002305DB" w:rsidRPr="006D2A51">
        <w:t xml:space="preserve">included </w:t>
      </w:r>
      <w:r w:rsidR="00822009" w:rsidRPr="006D2A51">
        <w:t>in s</w:t>
      </w:r>
      <w:r w:rsidR="004D44D5" w:rsidRPr="006D2A51">
        <w:t xml:space="preserve">tage II </w:t>
      </w:r>
      <w:r w:rsidR="002305DB" w:rsidRPr="006D2A51">
        <w:t xml:space="preserve">are </w:t>
      </w:r>
      <w:r w:rsidRPr="006D2A51">
        <w:t>information and awareness-raising workshops for import</w:t>
      </w:r>
      <w:r w:rsidR="004D44D5" w:rsidRPr="006D2A51">
        <w:t>ers and distributors of HCFCs, HCFC</w:t>
      </w:r>
      <w:r w:rsidR="004D44D5" w:rsidRPr="006D2A51">
        <w:noBreakHyphen/>
        <w:t xml:space="preserve">based equipment and their alternatives </w:t>
      </w:r>
      <w:r w:rsidRPr="006D2A51">
        <w:t xml:space="preserve">on the </w:t>
      </w:r>
      <w:r w:rsidR="004D44D5" w:rsidRPr="006D2A51">
        <w:t xml:space="preserve">Government </w:t>
      </w:r>
      <w:r w:rsidRPr="006D2A51">
        <w:t>procedures for issuing import licenses and granting annual quotas</w:t>
      </w:r>
      <w:r w:rsidR="002305DB" w:rsidRPr="006D2A51">
        <w:t>,</w:t>
      </w:r>
      <w:r w:rsidRPr="006D2A51">
        <w:t xml:space="preserve"> </w:t>
      </w:r>
      <w:r w:rsidR="002305DB" w:rsidRPr="006D2A51">
        <w:t xml:space="preserve">procurement of </w:t>
      </w:r>
      <w:r w:rsidRPr="006D2A51">
        <w:t xml:space="preserve">10 additional refrigerant identifiers </w:t>
      </w:r>
      <w:r w:rsidR="002305DB" w:rsidRPr="006D2A51">
        <w:t>and strengthening of centres of excellence and establishment of two new ones.</w:t>
      </w:r>
      <w:r w:rsidRPr="006D2A51">
        <w:t xml:space="preserve"> </w:t>
      </w:r>
    </w:p>
    <w:p w14:paraId="32C4E5CC" w14:textId="1FFAB2A5" w:rsidR="00A87C26" w:rsidRPr="006D2A51" w:rsidRDefault="00A87C26" w:rsidP="00996BAE">
      <w:pPr>
        <w:pStyle w:val="Heading1"/>
      </w:pPr>
      <w:r w:rsidRPr="006D2A51">
        <w:t>The Secretariat requested additional clarifications on</w:t>
      </w:r>
      <w:r w:rsidR="00625054" w:rsidRPr="006D2A51">
        <w:t xml:space="preserve"> the</w:t>
      </w:r>
      <w:r w:rsidRPr="006D2A51">
        <w:t xml:space="preserve"> implementation of </w:t>
      </w:r>
      <w:r w:rsidR="00176670" w:rsidRPr="006D2A51">
        <w:t xml:space="preserve">a </w:t>
      </w:r>
      <w:r w:rsidRPr="006D2A51">
        <w:t>recovery and reclamation programme including the review and upgrade of operations of the e</w:t>
      </w:r>
      <w:r w:rsidR="00ED26E7" w:rsidRPr="006D2A51">
        <w:t>xisting reclamation centre</w:t>
      </w:r>
      <w:r w:rsidR="00625054" w:rsidRPr="006D2A51">
        <w:t>.</w:t>
      </w:r>
      <w:r w:rsidRPr="006D2A51">
        <w:t xml:space="preserve"> UNIDO explained that </w:t>
      </w:r>
      <w:r w:rsidR="002305DB" w:rsidRPr="006D2A51">
        <w:t xml:space="preserve">only US $24,000 </w:t>
      </w:r>
      <w:r w:rsidR="004B3761" w:rsidRPr="006D2A51">
        <w:t xml:space="preserve">was assigned to this component </w:t>
      </w:r>
      <w:r w:rsidRPr="006D2A51">
        <w:t>in the first tranche</w:t>
      </w:r>
      <w:r w:rsidR="004B3761" w:rsidRPr="006D2A51">
        <w:t xml:space="preserve"> to</w:t>
      </w:r>
      <w:r w:rsidRPr="006D2A51">
        <w:t xml:space="preserve"> undertake a</w:t>
      </w:r>
      <w:r w:rsidR="007D13F3" w:rsidRPr="006D2A51">
        <w:t xml:space="preserve"> </w:t>
      </w:r>
      <w:r w:rsidRPr="006D2A51">
        <w:t>needs ass</w:t>
      </w:r>
      <w:r w:rsidR="00ED26E7" w:rsidRPr="006D2A51">
        <w:t xml:space="preserve">essment </w:t>
      </w:r>
      <w:r w:rsidR="00176670" w:rsidRPr="006D2A51">
        <w:t xml:space="preserve">for upgrade </w:t>
      </w:r>
      <w:r w:rsidR="00ED26E7" w:rsidRPr="006D2A51">
        <w:t>of the reclamation cent</w:t>
      </w:r>
      <w:r w:rsidRPr="006D2A51">
        <w:t>r</w:t>
      </w:r>
      <w:r w:rsidR="00ED26E7" w:rsidRPr="006D2A51">
        <w:t>e</w:t>
      </w:r>
      <w:r w:rsidRPr="006D2A51">
        <w:t xml:space="preserve"> established in Mahajanga, purchase certain additional components (e.g., recovery cylinders, refrigerant weighing scale, one recovery unit) and prepare a feasibility assessment and busines</w:t>
      </w:r>
      <w:r w:rsidR="00191E6F" w:rsidRPr="006D2A51">
        <w:t>s plan for the additional centre</w:t>
      </w:r>
      <w:r w:rsidRPr="006D2A51">
        <w:t xml:space="preserve"> for </w:t>
      </w:r>
      <w:r w:rsidR="00A256E6" w:rsidRPr="006D2A51">
        <w:t xml:space="preserve">the </w:t>
      </w:r>
      <w:r w:rsidRPr="006D2A51">
        <w:t>recovery and reclamation programme</w:t>
      </w:r>
      <w:r w:rsidR="00A256E6" w:rsidRPr="006D2A51">
        <w:t>.</w:t>
      </w:r>
      <w:r w:rsidRPr="006D2A51">
        <w:t xml:space="preserve"> </w:t>
      </w:r>
      <w:r w:rsidR="00A256E6" w:rsidRPr="006D2A51">
        <w:t>B</w:t>
      </w:r>
      <w:r w:rsidRPr="006D2A51">
        <w:t xml:space="preserve">ased on the outcomes of the feasibility assessment, the funds would be requested for </w:t>
      </w:r>
      <w:r w:rsidR="00A256E6" w:rsidRPr="006D2A51">
        <w:t>the</w:t>
      </w:r>
      <w:r w:rsidRPr="006D2A51">
        <w:t xml:space="preserve"> programme or additional equipment for recovery and recycling for service agencies in the third tranche.</w:t>
      </w:r>
    </w:p>
    <w:p w14:paraId="07235C39" w14:textId="3A12E430" w:rsidR="007531F6" w:rsidRPr="006D2A51" w:rsidRDefault="000173F2" w:rsidP="007531F6">
      <w:pPr>
        <w:keepNext/>
        <w:spacing w:after="240"/>
        <w:outlineLvl w:val="0"/>
        <w:rPr>
          <w:i/>
          <w:iCs/>
        </w:rPr>
      </w:pPr>
      <w:r w:rsidRPr="006D2A51">
        <w:rPr>
          <w:i/>
          <w:iCs/>
        </w:rPr>
        <w:t>R</w:t>
      </w:r>
      <w:r w:rsidR="007531F6" w:rsidRPr="006D2A51">
        <w:rPr>
          <w:i/>
          <w:iCs/>
        </w:rPr>
        <w:t>isks in the sustainability of the activities proposed under stage II</w:t>
      </w:r>
    </w:p>
    <w:p w14:paraId="7295A72F" w14:textId="73409B96" w:rsidR="007531F6" w:rsidRPr="006D2A51" w:rsidRDefault="007531F6" w:rsidP="00996BAE">
      <w:pPr>
        <w:pStyle w:val="Heading1"/>
      </w:pPr>
      <w:r w:rsidRPr="006D2A51">
        <w:t xml:space="preserve">UNEP explained that to ensure the sustainability of the customs training beyond the HPMP timeline, the training topics relating to </w:t>
      </w:r>
      <w:proofErr w:type="gramStart"/>
      <w:r w:rsidRPr="006D2A51">
        <w:t>ODS</w:t>
      </w:r>
      <w:proofErr w:type="gramEnd"/>
      <w:r w:rsidRPr="006D2A51">
        <w:t xml:space="preserve"> and other controlled substances will be updated periodically and included in the training curricula </w:t>
      </w:r>
      <w:r w:rsidR="000827C5" w:rsidRPr="006D2A51">
        <w:t>for customs and enforcement officers; thus, on an ongoing basis, customs and enforcement officers will continue to be trained on enforcement issues</w:t>
      </w:r>
      <w:r w:rsidRPr="006D2A51">
        <w:t>.</w:t>
      </w:r>
    </w:p>
    <w:p w14:paraId="723BA3EB" w14:textId="4979AC2F" w:rsidR="007531F6" w:rsidRPr="006D2A51" w:rsidRDefault="007531F6" w:rsidP="00996BAE">
      <w:pPr>
        <w:pStyle w:val="Heading1"/>
      </w:pPr>
      <w:r w:rsidRPr="006D2A51">
        <w:lastRenderedPageBreak/>
        <w:t xml:space="preserve">On the sustainability of the service technician training programme, UNEP explained that the capacity building </w:t>
      </w:r>
      <w:r w:rsidR="00420550" w:rsidRPr="006D2A51">
        <w:t xml:space="preserve">and </w:t>
      </w:r>
      <w:r w:rsidRPr="006D2A51">
        <w:t xml:space="preserve">the </w:t>
      </w:r>
      <w:r w:rsidR="00F212CD" w:rsidRPr="006D2A51">
        <w:t xml:space="preserve">equipment support </w:t>
      </w:r>
      <w:r w:rsidR="0055281E" w:rsidRPr="006D2A51">
        <w:t xml:space="preserve">to </w:t>
      </w:r>
      <w:r w:rsidR="00F212CD" w:rsidRPr="006D2A51">
        <w:t>the nine national training cent</w:t>
      </w:r>
      <w:r w:rsidR="000E0316" w:rsidRPr="006D2A51">
        <w:t>re</w:t>
      </w:r>
      <w:r w:rsidR="00F212CD" w:rsidRPr="006D2A51">
        <w:t xml:space="preserve">s will result in ongoing training of service technicians on good </w:t>
      </w:r>
      <w:r w:rsidR="00420550" w:rsidRPr="006D2A51">
        <w:t xml:space="preserve">servicing </w:t>
      </w:r>
      <w:r w:rsidR="00F212CD" w:rsidRPr="006D2A51">
        <w:t>practices and safe use of alternatives</w:t>
      </w:r>
      <w:r w:rsidR="0055281E" w:rsidRPr="006D2A51">
        <w:t xml:space="preserve"> and equipment based on them</w:t>
      </w:r>
      <w:r w:rsidR="00F212CD" w:rsidRPr="006D2A51">
        <w:t xml:space="preserve">; further, implementation </w:t>
      </w:r>
      <w:r w:rsidR="000E0316" w:rsidRPr="006D2A51">
        <w:t xml:space="preserve">of </w:t>
      </w:r>
      <w:r w:rsidR="00F212CD" w:rsidRPr="006D2A51">
        <w:t>national standards and protocols for</w:t>
      </w:r>
      <w:r w:rsidR="000E0316" w:rsidRPr="006D2A51">
        <w:t xml:space="preserve"> the</w:t>
      </w:r>
      <w:r w:rsidR="00F212CD" w:rsidRPr="006D2A51">
        <w:t xml:space="preserve"> safe use of flammable and toxic refrigerants </w:t>
      </w:r>
      <w:r w:rsidR="006F1DB9" w:rsidRPr="006D2A51">
        <w:t xml:space="preserve">and the certification system for technicians </w:t>
      </w:r>
      <w:r w:rsidR="00F212CD" w:rsidRPr="006D2A51">
        <w:t>would facilitate</w:t>
      </w:r>
      <w:r w:rsidR="00140EEF" w:rsidRPr="006D2A51">
        <w:t xml:space="preserve"> </w:t>
      </w:r>
      <w:r w:rsidR="00F212CD" w:rsidRPr="006D2A51">
        <w:t xml:space="preserve"> strengthening </w:t>
      </w:r>
      <w:r w:rsidR="00420550" w:rsidRPr="006D2A51">
        <w:t xml:space="preserve">the </w:t>
      </w:r>
      <w:r w:rsidR="00F212CD" w:rsidRPr="006D2A51">
        <w:t>capacity of service technicians</w:t>
      </w:r>
      <w:r w:rsidR="006F1DB9" w:rsidRPr="006D2A51">
        <w:t xml:space="preserve"> on an ongoing basis in </w:t>
      </w:r>
      <w:r w:rsidR="00152883" w:rsidRPr="006D2A51">
        <w:t xml:space="preserve">the </w:t>
      </w:r>
      <w:r w:rsidR="007F16C8" w:rsidRPr="006D2A51">
        <w:t xml:space="preserve">safe </w:t>
      </w:r>
      <w:r w:rsidR="006F1DB9" w:rsidRPr="006D2A51">
        <w:t xml:space="preserve">handling </w:t>
      </w:r>
      <w:r w:rsidR="007F16C8" w:rsidRPr="006D2A51">
        <w:t xml:space="preserve">of </w:t>
      </w:r>
      <w:r w:rsidR="006F1DB9" w:rsidRPr="006D2A51">
        <w:t>HCFC</w:t>
      </w:r>
      <w:r w:rsidR="00B11D36" w:rsidRPr="006D2A51">
        <w:noBreakHyphen/>
      </w:r>
      <w:r w:rsidR="006F1DB9" w:rsidRPr="006D2A51">
        <w:t>free alternatives</w:t>
      </w:r>
      <w:r w:rsidRPr="006D2A51">
        <w:t xml:space="preserve">. </w:t>
      </w:r>
    </w:p>
    <w:bookmarkEnd w:id="1"/>
    <w:p w14:paraId="0C0E5FF9" w14:textId="2B013D0F" w:rsidR="008A7FD3" w:rsidRPr="006D2A51" w:rsidRDefault="008A7FD3" w:rsidP="008A7FD3">
      <w:pPr>
        <w:keepNext/>
        <w:spacing w:before="240" w:after="240"/>
        <w:outlineLvl w:val="0"/>
        <w:rPr>
          <w:u w:val="single"/>
        </w:rPr>
      </w:pPr>
      <w:r w:rsidRPr="006D2A51">
        <w:rPr>
          <w:u w:val="single"/>
        </w:rPr>
        <w:t>Total project cost</w:t>
      </w:r>
    </w:p>
    <w:p w14:paraId="1E848E5A" w14:textId="1E38AD50" w:rsidR="008A7FD3" w:rsidRPr="006D2A51" w:rsidRDefault="008A7FD3" w:rsidP="00996BAE">
      <w:pPr>
        <w:pStyle w:val="Heading1"/>
      </w:pPr>
      <w:r w:rsidRPr="006D2A51">
        <w:t>The total cost for stage II of the HPMP amounts to US $</w:t>
      </w:r>
      <w:r w:rsidR="00316E5C" w:rsidRPr="006D2A51">
        <w:t>1,040,000</w:t>
      </w:r>
      <w:r w:rsidRPr="006D2A51">
        <w:t>, based on decision 74/50(c)(xii)</w:t>
      </w:r>
      <w:r w:rsidR="004B3761" w:rsidRPr="006D2A51">
        <w:t xml:space="preserve"> on the eligible funding level for a </w:t>
      </w:r>
      <w:proofErr w:type="gramStart"/>
      <w:r w:rsidR="004B3761" w:rsidRPr="006D2A51">
        <w:t>low-volume</w:t>
      </w:r>
      <w:proofErr w:type="gramEnd"/>
      <w:r w:rsidR="00420550" w:rsidRPr="006D2A51">
        <w:noBreakHyphen/>
      </w:r>
      <w:r w:rsidR="004B3761" w:rsidRPr="006D2A51">
        <w:t>consuming country</w:t>
      </w:r>
      <w:r w:rsidRPr="006D2A51">
        <w:t>. The funding for the first tranche was agreed as submitted</w:t>
      </w:r>
      <w:r w:rsidR="004B3761" w:rsidRPr="006D2A51">
        <w:t xml:space="preserve"> at </w:t>
      </w:r>
      <w:r w:rsidRPr="006D2A51">
        <w:t>US $</w:t>
      </w:r>
      <w:r w:rsidR="00647EC1" w:rsidRPr="006D2A51">
        <w:t>307,720</w:t>
      </w:r>
      <w:r w:rsidRPr="006D2A51">
        <w:t>.</w:t>
      </w:r>
    </w:p>
    <w:p w14:paraId="200CE4B4" w14:textId="77777777" w:rsidR="008A7FD3" w:rsidRPr="006D2A51" w:rsidRDefault="008A7FD3" w:rsidP="008A7FD3">
      <w:pPr>
        <w:keepNext/>
        <w:spacing w:after="240"/>
        <w:rPr>
          <w:u w:val="single"/>
        </w:rPr>
      </w:pPr>
      <w:r w:rsidRPr="006D2A51">
        <w:rPr>
          <w:u w:val="single"/>
        </w:rPr>
        <w:t>Impact on the climate</w:t>
      </w:r>
    </w:p>
    <w:p w14:paraId="29AE9A58" w14:textId="564BE4EE" w:rsidR="008A7FD3" w:rsidRPr="006D2A51" w:rsidRDefault="008A7FD3" w:rsidP="00996BAE">
      <w:pPr>
        <w:pStyle w:val="Heading1"/>
      </w:pPr>
      <w:r w:rsidRPr="006D2A51">
        <w:t>The activities proposed in the servicing sector, which include better containment of refrigerants through training and provision of equipment, will reduce the amount of HCFC</w:t>
      </w:r>
      <w:r w:rsidRPr="006D2A51">
        <w:noBreakHyphen/>
        <w:t>22 used for RAC servicing. Each kilogram of HCFC-22 not emitted due to better refrigeration practices results in the savings of approximately 1.8 CO</w:t>
      </w:r>
      <w:r w:rsidRPr="006D2A51">
        <w:rPr>
          <w:vertAlign w:val="subscript"/>
        </w:rPr>
        <w:t>2</w:t>
      </w:r>
      <w:r w:rsidRPr="006D2A51">
        <w:t xml:space="preserve">-equivalent tonnes. Although a calculation of the impact on the climate was not included in the HPMP, the activities planned by </w:t>
      </w:r>
      <w:r w:rsidR="00F57D6E" w:rsidRPr="006D2A51">
        <w:t>Madagascar</w:t>
      </w:r>
      <w:r w:rsidRPr="006D2A51">
        <w:t>, including its efforts to promote low</w:t>
      </w:r>
      <w:r w:rsidRPr="006D2A51">
        <w:noBreakHyphen/>
        <w:t>GWP alternatives, as well as refrigerant recovery and reuse indicate that the implementation of the HPMP will reduce the emission of refrigerants into the atmosphere, resulting in climate benefits.</w:t>
      </w:r>
    </w:p>
    <w:p w14:paraId="2A63EA5A" w14:textId="08084C42" w:rsidR="008A7FD3" w:rsidRPr="006D2A51" w:rsidRDefault="008A7FD3" w:rsidP="008A7FD3">
      <w:pPr>
        <w:keepNext/>
        <w:spacing w:after="240"/>
        <w:outlineLvl w:val="0"/>
      </w:pPr>
      <w:r w:rsidRPr="006D2A51">
        <w:rPr>
          <w:b/>
        </w:rPr>
        <w:t xml:space="preserve">Co-financing </w:t>
      </w:r>
    </w:p>
    <w:p w14:paraId="3A9EBE2F" w14:textId="2184DD84" w:rsidR="00714BB2" w:rsidRPr="006D2A51" w:rsidRDefault="00714BB2" w:rsidP="00996BAE">
      <w:pPr>
        <w:pStyle w:val="Heading1"/>
      </w:pPr>
      <w:r w:rsidRPr="006D2A51">
        <w:t xml:space="preserve">The Government proposes to include co-financing </w:t>
      </w:r>
      <w:r w:rsidR="006B17A7" w:rsidRPr="006D2A51">
        <w:t>of US $100,000 in the form of rent of offices</w:t>
      </w:r>
      <w:r w:rsidR="00383551" w:rsidRPr="006D2A51">
        <w:t xml:space="preserve"> </w:t>
      </w:r>
      <w:r w:rsidR="006B17A7" w:rsidRPr="006D2A51">
        <w:t>for project management, assignment of local temporary staff for assistance in meetings and workshops, transport/organisation of workshops and in-kind support from Government officers within the Ministry of Environment and other Ministries.</w:t>
      </w:r>
    </w:p>
    <w:p w14:paraId="56224401" w14:textId="77777777" w:rsidR="008A7FD3" w:rsidRPr="006D2A51" w:rsidRDefault="008A7FD3" w:rsidP="008A7FD3">
      <w:pPr>
        <w:keepNext/>
        <w:widowControl w:val="0"/>
        <w:spacing w:after="240"/>
        <w:outlineLvl w:val="0"/>
        <w:rPr>
          <w:b/>
        </w:rPr>
      </w:pPr>
      <w:r w:rsidRPr="006D2A51">
        <w:rPr>
          <w:b/>
        </w:rPr>
        <w:t xml:space="preserve">2022-2024 draft business plan of the Multilateral Fund </w:t>
      </w:r>
    </w:p>
    <w:p w14:paraId="0602DF67" w14:textId="43255B3D" w:rsidR="008A7FD3" w:rsidRPr="006D2A51" w:rsidRDefault="00F57D6E" w:rsidP="00996BAE">
      <w:pPr>
        <w:pStyle w:val="Heading1"/>
      </w:pPr>
      <w:r w:rsidRPr="006D2A51">
        <w:t xml:space="preserve">UNEP </w:t>
      </w:r>
      <w:r w:rsidR="008A7FD3" w:rsidRPr="006D2A51">
        <w:t>and</w:t>
      </w:r>
      <w:r w:rsidRPr="006D2A51">
        <w:t xml:space="preserve"> UNIDO </w:t>
      </w:r>
      <w:r w:rsidR="008A7FD3" w:rsidRPr="006D2A51">
        <w:t>are requesting US $</w:t>
      </w:r>
      <w:r w:rsidRPr="006D2A51">
        <w:t>1,040,000</w:t>
      </w:r>
      <w:r w:rsidR="008A7FD3" w:rsidRPr="006D2A51">
        <w:t xml:space="preserve">, plus agency support costs, for the implementation of stage II of the HPMP for </w:t>
      </w:r>
      <w:r w:rsidRPr="006D2A51">
        <w:t>Madagascar</w:t>
      </w:r>
      <w:r w:rsidR="008A7FD3" w:rsidRPr="006D2A51">
        <w:t>. The total requested value of US $</w:t>
      </w:r>
      <w:r w:rsidR="001A46B7" w:rsidRPr="006D2A51">
        <w:t>33</w:t>
      </w:r>
      <w:r w:rsidR="004B3761" w:rsidRPr="006D2A51">
        <w:t>5</w:t>
      </w:r>
      <w:r w:rsidR="001A46B7" w:rsidRPr="006D2A51">
        <w:t>,</w:t>
      </w:r>
      <w:r w:rsidR="004B3761" w:rsidRPr="006D2A51">
        <w:t>954</w:t>
      </w:r>
      <w:r w:rsidR="00F56D4F" w:rsidRPr="006D2A51">
        <w:t>,</w:t>
      </w:r>
      <w:r w:rsidR="001A46B7" w:rsidRPr="006D2A51">
        <w:t xml:space="preserve"> </w:t>
      </w:r>
      <w:r w:rsidR="008A7FD3" w:rsidRPr="006D2A51">
        <w:t>including agency support costs for the period of 2022–2024, is US $</w:t>
      </w:r>
      <w:r w:rsidR="004B3761" w:rsidRPr="006D2A51">
        <w:t>3</w:t>
      </w:r>
      <w:r w:rsidR="001A46B7" w:rsidRPr="006D2A51">
        <w:t>,</w:t>
      </w:r>
      <w:r w:rsidR="004B3761" w:rsidRPr="006D2A51">
        <w:t>1</w:t>
      </w:r>
      <w:r w:rsidR="001A46B7" w:rsidRPr="006D2A51">
        <w:t>66</w:t>
      </w:r>
      <w:r w:rsidR="008A7FD3" w:rsidRPr="006D2A51">
        <w:t xml:space="preserve"> below the amount in the business plan.</w:t>
      </w:r>
    </w:p>
    <w:p w14:paraId="374126CB" w14:textId="77777777" w:rsidR="008A7FD3" w:rsidRPr="006D2A51" w:rsidRDefault="008A7FD3" w:rsidP="008A7FD3">
      <w:pPr>
        <w:spacing w:after="240"/>
        <w:outlineLvl w:val="0"/>
        <w:rPr>
          <w:b/>
        </w:rPr>
      </w:pPr>
      <w:r w:rsidRPr="006D2A51">
        <w:rPr>
          <w:b/>
        </w:rPr>
        <w:t xml:space="preserve">Draft Agreement </w:t>
      </w:r>
    </w:p>
    <w:p w14:paraId="597A124F" w14:textId="23E12371" w:rsidR="008A7FD3" w:rsidRPr="006D2A51" w:rsidRDefault="008A7FD3" w:rsidP="00996BAE">
      <w:pPr>
        <w:pStyle w:val="Heading1"/>
      </w:pPr>
      <w:r w:rsidRPr="006D2A51">
        <w:t xml:space="preserve">A draft Agreement between the Government of </w:t>
      </w:r>
      <w:r w:rsidR="00F57D6E" w:rsidRPr="006D2A51">
        <w:t>Madagascar</w:t>
      </w:r>
      <w:r w:rsidRPr="006D2A51">
        <w:t xml:space="preserve"> and the Executive Committee for stage II of the HPMP is contained in Annex I to the present document.</w:t>
      </w:r>
    </w:p>
    <w:p w14:paraId="6F60A381" w14:textId="77777777" w:rsidR="008A7FD3" w:rsidRPr="006D2A51" w:rsidRDefault="008A7FD3" w:rsidP="008A7FD3">
      <w:pPr>
        <w:keepNext/>
        <w:autoSpaceDE w:val="0"/>
        <w:autoSpaceDN w:val="0"/>
        <w:adjustRightInd w:val="0"/>
        <w:spacing w:after="240"/>
        <w:outlineLvl w:val="0"/>
        <w:rPr>
          <w:b/>
        </w:rPr>
      </w:pPr>
      <w:r w:rsidRPr="006D2A51">
        <w:rPr>
          <w:b/>
        </w:rPr>
        <w:t>RECOMMENDATION</w:t>
      </w:r>
    </w:p>
    <w:p w14:paraId="11510E99" w14:textId="77777777" w:rsidR="008A7FD3" w:rsidRPr="006D2A51" w:rsidRDefault="008A7FD3" w:rsidP="00996BAE">
      <w:pPr>
        <w:pStyle w:val="Heading1"/>
        <w:rPr>
          <w:b/>
        </w:rPr>
      </w:pPr>
      <w:r w:rsidRPr="006D2A51">
        <w:t>The Executive Committee may wish to consider:</w:t>
      </w:r>
    </w:p>
    <w:p w14:paraId="1CA1B3E5" w14:textId="77777777" w:rsidR="00107B68" w:rsidRPr="006D2A51" w:rsidRDefault="008A7FD3" w:rsidP="00996BAE">
      <w:pPr>
        <w:pStyle w:val="Heading2"/>
      </w:pPr>
      <w:r w:rsidRPr="006D2A51">
        <w:t xml:space="preserve">Approving, in principle, stage II of the HCFC phase-out management plan (HPMP) for </w:t>
      </w:r>
      <w:r w:rsidR="00E25855" w:rsidRPr="006D2A51">
        <w:t>Madagascar</w:t>
      </w:r>
      <w:r w:rsidRPr="006D2A51">
        <w:t xml:space="preserve"> for the period from 2022 to 20</w:t>
      </w:r>
      <w:r w:rsidR="00FC4649" w:rsidRPr="006D2A51">
        <w:t>30</w:t>
      </w:r>
      <w:r w:rsidRPr="006D2A51">
        <w:t xml:space="preserve"> for the complete phase-out of HCFC consumption, in the amount of US $</w:t>
      </w:r>
      <w:r w:rsidR="002B52F0" w:rsidRPr="006D2A51">
        <w:t>1,148,140</w:t>
      </w:r>
      <w:r w:rsidRPr="006D2A51">
        <w:t>, consisting of US $</w:t>
      </w:r>
      <w:r w:rsidR="002B52F0" w:rsidRPr="006D2A51">
        <w:t>633,500</w:t>
      </w:r>
      <w:r w:rsidRPr="006D2A51">
        <w:t>, plus agency support costs of US $</w:t>
      </w:r>
      <w:r w:rsidR="002B52F0" w:rsidRPr="006D2A51">
        <w:t>79,685</w:t>
      </w:r>
      <w:r w:rsidR="006F668F" w:rsidRPr="006D2A51">
        <w:t xml:space="preserve"> </w:t>
      </w:r>
      <w:r w:rsidRPr="006D2A51">
        <w:t xml:space="preserve">for </w:t>
      </w:r>
      <w:r w:rsidR="0063140E" w:rsidRPr="006D2A51">
        <w:t>UNEP</w:t>
      </w:r>
      <w:r w:rsidRPr="006D2A51">
        <w:t xml:space="preserve"> and US $</w:t>
      </w:r>
      <w:r w:rsidR="002B52F0" w:rsidRPr="006D2A51">
        <w:t>406,500</w:t>
      </w:r>
      <w:r w:rsidRPr="006D2A51">
        <w:t>, plus agency support costs of US $</w:t>
      </w:r>
      <w:r w:rsidR="002B52F0" w:rsidRPr="006D2A51">
        <w:t>28,455</w:t>
      </w:r>
      <w:r w:rsidRPr="006D2A51">
        <w:t xml:space="preserve"> for </w:t>
      </w:r>
      <w:r w:rsidR="0063140E" w:rsidRPr="006D2A51">
        <w:t>UNIDO</w:t>
      </w:r>
      <w:r w:rsidRPr="006D2A51">
        <w:t>, on the understanding that no more funding from the Multilateral Fund would be provided for the phase-out of HCFCs</w:t>
      </w:r>
      <w:r w:rsidR="00107B68" w:rsidRPr="006D2A51">
        <w:t>;</w:t>
      </w:r>
    </w:p>
    <w:p w14:paraId="211A608F" w14:textId="65E6FB24" w:rsidR="008A7FD3" w:rsidRPr="006D2A51" w:rsidRDefault="008A7FD3" w:rsidP="00996BAE">
      <w:pPr>
        <w:pStyle w:val="Heading2"/>
        <w:keepNext/>
        <w:widowControl/>
      </w:pPr>
      <w:r w:rsidRPr="006D2A51">
        <w:lastRenderedPageBreak/>
        <w:t xml:space="preserve">Noting the commitment of the Government of </w:t>
      </w:r>
      <w:r w:rsidR="00E25855" w:rsidRPr="006D2A51">
        <w:t>Madagascar</w:t>
      </w:r>
      <w:r w:rsidRPr="006D2A51">
        <w:t xml:space="preserve"> to completely phase out HCFCs by 1 January 20</w:t>
      </w:r>
      <w:r w:rsidR="00FC4649" w:rsidRPr="006D2A51">
        <w:t>30</w:t>
      </w:r>
      <w:r w:rsidRPr="006D2A51">
        <w:t xml:space="preserve">, </w:t>
      </w:r>
      <w:r w:rsidR="006305D8" w:rsidRPr="006D2A51">
        <w:t xml:space="preserve">and that HCFCs would not be imported after that date, </w:t>
      </w:r>
      <w:r w:rsidRPr="006D2A51">
        <w:rPr>
          <w:lang w:val="en-GB"/>
        </w:rPr>
        <w:t>except for those allowed for a servicing tail between 2030 and 2040, where required, consistent with the provisions of the Montreal Protocol</w:t>
      </w:r>
      <w:r w:rsidRPr="006D2A51">
        <w:t>;</w:t>
      </w:r>
      <w:r w:rsidR="006305D8" w:rsidRPr="006D2A51">
        <w:t xml:space="preserve"> </w:t>
      </w:r>
    </w:p>
    <w:p w14:paraId="0BF6FFEE" w14:textId="57C99A40" w:rsidR="008A7FD3" w:rsidRPr="006D2A51" w:rsidRDefault="008A7FD3" w:rsidP="00996BAE">
      <w:pPr>
        <w:pStyle w:val="Heading2"/>
      </w:pPr>
      <w:r w:rsidRPr="006D2A51">
        <w:t xml:space="preserve">Deducting </w:t>
      </w:r>
      <w:r w:rsidR="00E84995" w:rsidRPr="006D2A51">
        <w:t>11.1</w:t>
      </w:r>
      <w:r w:rsidR="006F668F" w:rsidRPr="006D2A51">
        <w:t>0</w:t>
      </w:r>
      <w:r w:rsidRPr="006D2A51">
        <w:t> ODP tonnes of HCFCs from the remaining HCFC consumption eligible for funding;</w:t>
      </w:r>
    </w:p>
    <w:p w14:paraId="1DC506DC" w14:textId="0DBC2CBF" w:rsidR="008A7FD3" w:rsidRPr="006D2A51" w:rsidRDefault="008A7FD3" w:rsidP="00996BAE">
      <w:pPr>
        <w:pStyle w:val="Heading2"/>
      </w:pPr>
      <w:r w:rsidRPr="006D2A51">
        <w:t xml:space="preserve">Approving the draft Agreement between the Government of </w:t>
      </w:r>
      <w:r w:rsidR="00E25855" w:rsidRPr="006D2A51">
        <w:t>Madagascar</w:t>
      </w:r>
      <w:r w:rsidRPr="006D2A51">
        <w:t xml:space="preserve"> and the Executive Committee for the reduction in consumption of HCFCs, in accordance with stage II of the HPMP, contained in Annex I to the present document</w:t>
      </w:r>
      <w:r w:rsidR="004C00CB" w:rsidRPr="006D2A51">
        <w:t>, on the understanding that if the baseline data were revised, Appendix 2-A to the Agreement would be updated to include the revised figures for Montreal Protocol limits when the next tranche is submitted</w:t>
      </w:r>
      <w:r w:rsidRPr="006D2A51">
        <w:t xml:space="preserve">; </w:t>
      </w:r>
    </w:p>
    <w:p w14:paraId="2AA4DEA5" w14:textId="57AFE079" w:rsidR="008A7FD3" w:rsidRPr="006D2A51" w:rsidRDefault="008A7FD3" w:rsidP="00996BAE">
      <w:pPr>
        <w:pStyle w:val="Heading2"/>
      </w:pPr>
      <w:r w:rsidRPr="006D2A51">
        <w:t xml:space="preserve">That, to allow for consideration of the final tranche of its HPMP, the Government of </w:t>
      </w:r>
      <w:r w:rsidR="00E25855" w:rsidRPr="006D2A51">
        <w:t>Madagascar</w:t>
      </w:r>
      <w:r w:rsidRPr="006D2A51">
        <w:t xml:space="preserve"> should submit:</w:t>
      </w:r>
    </w:p>
    <w:p w14:paraId="11FE26AD" w14:textId="77777777" w:rsidR="008A7FD3" w:rsidRPr="006D2A51" w:rsidRDefault="008A7FD3" w:rsidP="00996BAE">
      <w:pPr>
        <w:pStyle w:val="Heading3"/>
      </w:pPr>
      <w:r w:rsidRPr="006D2A51">
        <w:t xml:space="preserve">A detailed description of the regulatory and policy framework in place to implement measures to ensure that HCFC consumption </w:t>
      </w:r>
      <w:proofErr w:type="gramStart"/>
      <w:r w:rsidRPr="006D2A51">
        <w:t>was in compliance with</w:t>
      </w:r>
      <w:proofErr w:type="gramEnd"/>
      <w:r w:rsidRPr="006D2A51">
        <w:t xml:space="preserve"> paragraph 8 </w:t>
      </w:r>
      <w:proofErr w:type="spellStart"/>
      <w:r w:rsidRPr="006D2A51">
        <w:t>ter</w:t>
      </w:r>
      <w:proofErr w:type="spellEnd"/>
      <w:r w:rsidRPr="006D2A51">
        <w:t>(e)(</w:t>
      </w:r>
      <w:proofErr w:type="spellStart"/>
      <w:r w:rsidRPr="006D2A51">
        <w:t>i</w:t>
      </w:r>
      <w:proofErr w:type="spellEnd"/>
      <w:r w:rsidRPr="006D2A51">
        <w:t>) of Article 5 of the Montreal Protocol for the 2030</w:t>
      </w:r>
      <w:r w:rsidRPr="006D2A51">
        <w:noBreakHyphen/>
        <w:t xml:space="preserve">2040 period; </w:t>
      </w:r>
    </w:p>
    <w:p w14:paraId="5E1E804E" w14:textId="57ADE6B4" w:rsidR="008A7FD3" w:rsidRPr="006D2A51" w:rsidRDefault="008A7FD3" w:rsidP="00996BAE">
      <w:pPr>
        <w:pStyle w:val="Heading3"/>
      </w:pPr>
      <w:r w:rsidRPr="006D2A51">
        <w:t xml:space="preserve">The expected annual HCFC consumption in </w:t>
      </w:r>
      <w:r w:rsidR="00E25855" w:rsidRPr="006D2A51">
        <w:t>Madagascar</w:t>
      </w:r>
      <w:r w:rsidRPr="006D2A51">
        <w:t xml:space="preserve"> for the 2030</w:t>
      </w:r>
      <w:r w:rsidRPr="006D2A51">
        <w:noBreakHyphen/>
        <w:t xml:space="preserve">2040 period; and </w:t>
      </w:r>
    </w:p>
    <w:p w14:paraId="532D18C9" w14:textId="15D7D587" w:rsidR="008A7FD3" w:rsidRPr="006D2A51" w:rsidRDefault="008A7FD3" w:rsidP="00996BAE">
      <w:pPr>
        <w:pStyle w:val="Heading2"/>
      </w:pPr>
      <w:r w:rsidRPr="006D2A51">
        <w:t xml:space="preserve">Approving the first tranche of stage II of the HPMP for </w:t>
      </w:r>
      <w:r w:rsidR="00E25855" w:rsidRPr="006D2A51">
        <w:t>Madagascar</w:t>
      </w:r>
      <w:r w:rsidRPr="006D2A51">
        <w:t>, and the corresponding tranche implementation plan, in the amount of US $</w:t>
      </w:r>
      <w:r w:rsidR="002B52F0" w:rsidRPr="006D2A51">
        <w:t>33</w:t>
      </w:r>
      <w:r w:rsidR="004C00CB" w:rsidRPr="006D2A51">
        <w:t>5</w:t>
      </w:r>
      <w:r w:rsidR="002B52F0" w:rsidRPr="006D2A51">
        <w:t>,</w:t>
      </w:r>
      <w:r w:rsidR="004C00CB" w:rsidRPr="006D2A51">
        <w:t>954</w:t>
      </w:r>
      <w:r w:rsidRPr="006D2A51">
        <w:t>, consisting of US $</w:t>
      </w:r>
      <w:r w:rsidR="002B52F0" w:rsidRPr="006D2A51">
        <w:t>120,000</w:t>
      </w:r>
      <w:r w:rsidRPr="006D2A51">
        <w:t>, plus agency support costs of US $</w:t>
      </w:r>
      <w:r w:rsidR="002B52F0" w:rsidRPr="006D2A51">
        <w:t>15,</w:t>
      </w:r>
      <w:r w:rsidR="004C00CB" w:rsidRPr="006D2A51">
        <w:t>094</w:t>
      </w:r>
      <w:r w:rsidRPr="006D2A51">
        <w:t xml:space="preserve"> for </w:t>
      </w:r>
      <w:r w:rsidR="0063140E" w:rsidRPr="006D2A51">
        <w:t>UNEP</w:t>
      </w:r>
      <w:r w:rsidRPr="006D2A51">
        <w:t>, and US $</w:t>
      </w:r>
      <w:r w:rsidR="002B52F0" w:rsidRPr="006D2A51">
        <w:t>187,720</w:t>
      </w:r>
      <w:r w:rsidRPr="006D2A51">
        <w:t>, plus agency support costs of US $</w:t>
      </w:r>
      <w:r w:rsidR="002B52F0" w:rsidRPr="006D2A51">
        <w:t>13,140</w:t>
      </w:r>
      <w:r w:rsidRPr="006D2A51">
        <w:t xml:space="preserve"> for</w:t>
      </w:r>
      <w:r w:rsidR="0063140E" w:rsidRPr="006D2A51">
        <w:t xml:space="preserve"> UNIDO</w:t>
      </w:r>
      <w:r w:rsidRPr="006D2A51">
        <w:t>.</w:t>
      </w:r>
    </w:p>
    <w:p w14:paraId="7042C55A" w14:textId="28BE5B82" w:rsidR="004E7F9C" w:rsidRPr="006D2A51" w:rsidRDefault="004E7F9C" w:rsidP="004E7F9C">
      <w:pPr>
        <w:pStyle w:val="Title1"/>
        <w:rPr>
          <w:lang w:val="en-CA"/>
        </w:rPr>
      </w:pPr>
    </w:p>
    <w:p w14:paraId="29C94E43" w14:textId="77777777" w:rsidR="00D625B7" w:rsidRPr="006D2A51" w:rsidRDefault="00D625B7" w:rsidP="004E7F9C">
      <w:pPr>
        <w:pStyle w:val="Title1"/>
        <w:rPr>
          <w:lang w:val="en-CA"/>
        </w:rPr>
      </w:pPr>
    </w:p>
    <w:p w14:paraId="6BF489BD" w14:textId="77777777" w:rsidR="00F80F07" w:rsidRPr="006D2A51" w:rsidRDefault="00F80F07" w:rsidP="004E7F9C">
      <w:pPr>
        <w:sectPr w:rsidR="00F80F07" w:rsidRPr="006D2A5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572BAA4" w14:textId="77777777" w:rsidR="00F80F07" w:rsidRPr="006D2A51" w:rsidRDefault="00F80F07" w:rsidP="00810A6D">
      <w:pPr>
        <w:jc w:val="center"/>
        <w:rPr>
          <w:b/>
        </w:rPr>
      </w:pPr>
      <w:r w:rsidRPr="006D2A51">
        <w:rPr>
          <w:b/>
        </w:rPr>
        <w:lastRenderedPageBreak/>
        <w:t>Annex I</w:t>
      </w:r>
    </w:p>
    <w:p w14:paraId="1D6ED0F7" w14:textId="77777777" w:rsidR="00F80F07" w:rsidRPr="006D2A51" w:rsidRDefault="00F80F07" w:rsidP="00810A6D">
      <w:pPr>
        <w:jc w:val="center"/>
        <w:rPr>
          <w:b/>
        </w:rPr>
      </w:pPr>
    </w:p>
    <w:p w14:paraId="3F534DBA" w14:textId="77777777" w:rsidR="00F80F07" w:rsidRPr="006D2A51" w:rsidRDefault="00F80F07" w:rsidP="00810A6D">
      <w:pPr>
        <w:jc w:val="center"/>
        <w:rPr>
          <w:b/>
        </w:rPr>
      </w:pPr>
      <w:r w:rsidRPr="006D2A51">
        <w:rPr>
          <w:b/>
        </w:rPr>
        <w:t>DRAFT AGREEMENT BETWEEN THE GOVERNMENT OF MADAGASCAR AND THE EXECUTIVE COMMITTEE OF THE MULTILATERAL FUND FOR THE REDUCTION IN CONSUMPTION OF HYDROCHLOROFLUOROCARBONS IN ACCORDANCE WITH STAGE II OF THE HCFC PHASE-OUT MANAGEMENT PLAN</w:t>
      </w:r>
    </w:p>
    <w:p w14:paraId="79D9A2AC" w14:textId="77777777" w:rsidR="00F80F07" w:rsidRPr="006D2A51" w:rsidRDefault="00F80F07" w:rsidP="00810A6D">
      <w:pPr>
        <w:jc w:val="center"/>
        <w:rPr>
          <w:b/>
        </w:rPr>
      </w:pPr>
    </w:p>
    <w:p w14:paraId="2D4292FA" w14:textId="77777777" w:rsidR="00F80F07" w:rsidRPr="006D2A51" w:rsidRDefault="00F80F07" w:rsidP="00810A6D">
      <w:pPr>
        <w:rPr>
          <w:b/>
        </w:rPr>
      </w:pPr>
      <w:r w:rsidRPr="006D2A51">
        <w:rPr>
          <w:b/>
        </w:rPr>
        <w:t>Purpose</w:t>
      </w:r>
    </w:p>
    <w:p w14:paraId="6E0D4946" w14:textId="77777777" w:rsidR="00F80F07" w:rsidRPr="006D2A51" w:rsidRDefault="00F80F07" w:rsidP="00810A6D">
      <w:pPr>
        <w:jc w:val="center"/>
      </w:pPr>
    </w:p>
    <w:p w14:paraId="0EC0F513" w14:textId="77777777" w:rsidR="00F80F07" w:rsidRPr="006D2A51" w:rsidRDefault="00F80F07" w:rsidP="00996BAE">
      <w:pPr>
        <w:pStyle w:val="Heading1"/>
        <w:numPr>
          <w:ilvl w:val="0"/>
          <w:numId w:val="41"/>
        </w:numPr>
      </w:pPr>
      <w:r w:rsidRPr="006D2A51">
        <w:t>This Agreement represents the understanding of the Government of Madagascar (the “Country”) and the Executive Committee with respect to the reduction of controlled use of the ozone</w:t>
      </w:r>
      <w:r w:rsidRPr="006D2A51">
        <w:noBreakHyphen/>
        <w:t>depleting substances (ODS) set out in Appendix 1-A (“The Substances”) to a sustained level of zero ODP tonnes by 1 January 2030 in compliance with Montreal Protocol schedule.</w:t>
      </w:r>
    </w:p>
    <w:p w14:paraId="1B868A15" w14:textId="77777777" w:rsidR="00F80F07" w:rsidRPr="006D2A51" w:rsidRDefault="00F80F07" w:rsidP="00996BAE">
      <w:pPr>
        <w:pStyle w:val="Heading1"/>
      </w:pPr>
      <w:r w:rsidRPr="006D2A51">
        <w:t>The Country agrees to meet the annual consumption limits of the Substances as set out in row 1.2 of Appendix 2</w:t>
      </w:r>
      <w:r w:rsidRPr="006D2A51">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136C199A" w14:textId="77777777" w:rsidR="00F80F07" w:rsidRPr="006D2A51" w:rsidRDefault="00F80F07" w:rsidP="00996BAE">
      <w:pPr>
        <w:pStyle w:val="Heading1"/>
      </w:pPr>
      <w:r w:rsidRPr="006D2A5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1EF7D9" w14:textId="77777777" w:rsidR="00F80F07" w:rsidRPr="006D2A51" w:rsidRDefault="00F80F07" w:rsidP="00996BAE">
      <w:pPr>
        <w:pStyle w:val="Heading1"/>
      </w:pPr>
      <w:r w:rsidRPr="006D2A51">
        <w:t xml:space="preserve">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6D2A51">
        <w:t>aforementioned verification</w:t>
      </w:r>
      <w:proofErr w:type="gramEnd"/>
      <w:r w:rsidRPr="006D2A51">
        <w:t xml:space="preserve"> will be commissioned by the relevant bilateral or implementing agency.</w:t>
      </w:r>
    </w:p>
    <w:p w14:paraId="0016FD94" w14:textId="77777777" w:rsidR="00F80F07" w:rsidRPr="006D2A51" w:rsidRDefault="00F80F07" w:rsidP="00810A6D">
      <w:pPr>
        <w:rPr>
          <w:b/>
        </w:rPr>
      </w:pPr>
      <w:r w:rsidRPr="006D2A51">
        <w:rPr>
          <w:b/>
        </w:rPr>
        <w:t>Conditions for funding release</w:t>
      </w:r>
    </w:p>
    <w:p w14:paraId="0D0ABDA8" w14:textId="77777777" w:rsidR="00F80F07" w:rsidRPr="006D2A51" w:rsidRDefault="00F80F07" w:rsidP="00810A6D"/>
    <w:p w14:paraId="701A93EC" w14:textId="77777777" w:rsidR="00F80F07" w:rsidRPr="006D2A51" w:rsidRDefault="00F80F07" w:rsidP="00996BAE">
      <w:pPr>
        <w:pStyle w:val="Heading1"/>
      </w:pPr>
      <w:r w:rsidRPr="006D2A51">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6A9AD94" w14:textId="77777777" w:rsidR="00F80F07" w:rsidRPr="006D2A51" w:rsidRDefault="00F80F07" w:rsidP="00996BAE">
      <w:pPr>
        <w:pStyle w:val="Heading2"/>
      </w:pPr>
      <w:r w:rsidRPr="006D2A51">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674DD4E" w14:textId="77777777" w:rsidR="00F80F07" w:rsidRPr="006D2A51" w:rsidRDefault="00F80F07" w:rsidP="00996BAE">
      <w:pPr>
        <w:pStyle w:val="Heading2"/>
      </w:pPr>
      <w:r w:rsidRPr="006D2A51">
        <w:t>That the meeting of these Targets has been independently verified for all relevant years, unless the Executive Committee decided that such verification would not be required;</w:t>
      </w:r>
    </w:p>
    <w:p w14:paraId="7C5AF1AB" w14:textId="77777777" w:rsidR="00F80F07" w:rsidRPr="006D2A51" w:rsidRDefault="00F80F07" w:rsidP="00996BAE">
      <w:pPr>
        <w:pStyle w:val="Heading2"/>
      </w:pPr>
      <w:r w:rsidRPr="006D2A51">
        <w:t>That the Country had submitted a Tranche Implementation Report in the form of Appendix 4</w:t>
      </w:r>
      <w:r w:rsidRPr="006D2A51">
        <w:noBreakHyphen/>
        <w:t xml:space="preserve">A (“Format of Tranche Implementation Reports and Plans”) covering each previous calendar year; that it had achieved a significant level of implementation of </w:t>
      </w:r>
      <w:r w:rsidRPr="006D2A51">
        <w:lastRenderedPageBreak/>
        <w:t>activities initiated with previously approved tranches; and that the rate of disbursement of funding available from the previously approved tranche was more than 20 per cent; and</w:t>
      </w:r>
    </w:p>
    <w:p w14:paraId="47F62289" w14:textId="77777777" w:rsidR="00F80F07" w:rsidRPr="006D2A51" w:rsidRDefault="00F80F07" w:rsidP="00996BAE">
      <w:pPr>
        <w:pStyle w:val="Heading2"/>
      </w:pPr>
      <w:r w:rsidRPr="006D2A51">
        <w:t>That the Country has submitted a Tranche Implementation Plan in the form of Appendix 4</w:t>
      </w:r>
      <w:r w:rsidRPr="006D2A51">
        <w:noBreakHyphen/>
        <w:t>A covering each calendar year until and including the year for which the funding schedule foresees the submission of the next tranche or, in case of the final tranche, until completion of all activities foreseen.</w:t>
      </w:r>
    </w:p>
    <w:p w14:paraId="4897AD86" w14:textId="77777777" w:rsidR="00F80F07" w:rsidRPr="006D2A51" w:rsidRDefault="00F80F07" w:rsidP="00810A6D">
      <w:pPr>
        <w:keepNext/>
        <w:rPr>
          <w:b/>
        </w:rPr>
      </w:pPr>
      <w:r w:rsidRPr="006D2A51">
        <w:rPr>
          <w:b/>
        </w:rPr>
        <w:t>Monitoring</w:t>
      </w:r>
    </w:p>
    <w:p w14:paraId="7DE8B9A7" w14:textId="77777777" w:rsidR="00F80F07" w:rsidRPr="006D2A51" w:rsidRDefault="00F80F07" w:rsidP="00810A6D">
      <w:pPr>
        <w:keepNext/>
      </w:pPr>
    </w:p>
    <w:p w14:paraId="642742E9" w14:textId="77777777" w:rsidR="00F80F07" w:rsidRPr="006D2A51" w:rsidRDefault="00F80F07" w:rsidP="00996BAE">
      <w:pPr>
        <w:pStyle w:val="Heading1"/>
      </w:pPr>
      <w:r w:rsidRPr="006D2A51">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13EDF9A" w14:textId="77777777" w:rsidR="00F80F07" w:rsidRPr="006D2A51" w:rsidRDefault="00F80F07" w:rsidP="00810A6D">
      <w:pPr>
        <w:rPr>
          <w:b/>
        </w:rPr>
      </w:pPr>
      <w:r w:rsidRPr="006D2A51">
        <w:rPr>
          <w:b/>
        </w:rPr>
        <w:t>Flexibility in the reallocation of funds</w:t>
      </w:r>
    </w:p>
    <w:p w14:paraId="7414F38E" w14:textId="77777777" w:rsidR="00F80F07" w:rsidRPr="006D2A51" w:rsidRDefault="00F80F07" w:rsidP="00810A6D"/>
    <w:p w14:paraId="62D07BE8" w14:textId="77777777" w:rsidR="00F80F07" w:rsidRPr="006D2A51" w:rsidRDefault="00F80F07" w:rsidP="00996BAE">
      <w:pPr>
        <w:pStyle w:val="Heading1"/>
      </w:pPr>
      <w:r w:rsidRPr="006D2A51">
        <w:t xml:space="preserve">The Executive Committee agrees that the Country may have the flexibility to reallocate part or </w:t>
      </w:r>
      <w:proofErr w:type="gramStart"/>
      <w:r w:rsidRPr="006D2A51">
        <w:t>all of</w:t>
      </w:r>
      <w:proofErr w:type="gramEnd"/>
      <w:r w:rsidRPr="006D2A51">
        <w:t xml:space="preserve"> the approved funds, according to the evolving circumstances to achieve the smoothest reduction of consumption and phase-out of the Substances specified in Appendix 1-A:</w:t>
      </w:r>
    </w:p>
    <w:p w14:paraId="732E4DB8" w14:textId="77777777" w:rsidR="00F80F07" w:rsidRPr="006D2A51" w:rsidRDefault="00F80F07" w:rsidP="00996BAE">
      <w:pPr>
        <w:pStyle w:val="Heading2"/>
      </w:pPr>
      <w:r w:rsidRPr="006D2A51">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2686EE6" w14:textId="77777777" w:rsidR="00F80F07" w:rsidRPr="006D2A51" w:rsidRDefault="00F80F07" w:rsidP="00996BAE">
      <w:pPr>
        <w:pStyle w:val="Heading3"/>
      </w:pPr>
      <w:r w:rsidRPr="006D2A51">
        <w:t xml:space="preserve">Issues potentially concerning the rules and policies of the Multilateral Fund; </w:t>
      </w:r>
    </w:p>
    <w:p w14:paraId="0B734C7E" w14:textId="77777777" w:rsidR="00F80F07" w:rsidRPr="006D2A51" w:rsidRDefault="00F80F07" w:rsidP="00996BAE">
      <w:pPr>
        <w:pStyle w:val="Heading3"/>
      </w:pPr>
      <w:r w:rsidRPr="006D2A51">
        <w:t xml:space="preserve">Changes which would modify any clause of this Agreement; </w:t>
      </w:r>
    </w:p>
    <w:p w14:paraId="614A3691" w14:textId="1280E398" w:rsidR="00F80F07" w:rsidRPr="006D2A51" w:rsidRDefault="00F80F07" w:rsidP="00996BAE">
      <w:pPr>
        <w:pStyle w:val="Heading3"/>
      </w:pPr>
      <w:r w:rsidRPr="006D2A51">
        <w:t>Changes in the annual levels of funding allocated to individual bilateral or implementing agencies for the different tranches;</w:t>
      </w:r>
      <w:r w:rsidR="005873E7" w:rsidRPr="006D2A51">
        <w:t xml:space="preserve"> and</w:t>
      </w:r>
    </w:p>
    <w:p w14:paraId="771C4CBD" w14:textId="338831F7" w:rsidR="00F80F07" w:rsidRPr="006D2A51" w:rsidRDefault="00F80F07" w:rsidP="00996BAE">
      <w:pPr>
        <w:pStyle w:val="Heading3"/>
      </w:pPr>
      <w:r w:rsidRPr="006D2A51">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3504703F" w14:textId="77777777" w:rsidR="00F80F07" w:rsidRPr="006D2A51" w:rsidRDefault="00F80F07" w:rsidP="00996BAE">
      <w:pPr>
        <w:pStyle w:val="Heading2"/>
      </w:pPr>
      <w:r w:rsidRPr="006D2A51">
        <w:t>Reallocations not categorized as major changes may be incorporated in the approved Tranche Implementation Plan, under implementation at the time, and reported to the Executive Committee in the subsequent Tranche Implementation Report; and</w:t>
      </w:r>
    </w:p>
    <w:p w14:paraId="0652FF26" w14:textId="77777777" w:rsidR="00F80F07" w:rsidRPr="006D2A51" w:rsidRDefault="00F80F07" w:rsidP="00996BAE">
      <w:pPr>
        <w:pStyle w:val="Heading2"/>
      </w:pPr>
      <w:r w:rsidRPr="006D2A51">
        <w:t>Any remaining funds held by the bilateral or implementing agencies or the Country under the Plan will be returned to the Multilateral Fund upon completion of the last tranche foreseen under this Agreement.</w:t>
      </w:r>
    </w:p>
    <w:p w14:paraId="39131B9D" w14:textId="77777777" w:rsidR="00F80F07" w:rsidRPr="006D2A51" w:rsidRDefault="00F80F07" w:rsidP="00810A6D">
      <w:pPr>
        <w:rPr>
          <w:b/>
        </w:rPr>
      </w:pPr>
      <w:r w:rsidRPr="006D2A51">
        <w:rPr>
          <w:b/>
        </w:rPr>
        <w:t>Considerations for the refrigeration servicing sector</w:t>
      </w:r>
    </w:p>
    <w:p w14:paraId="2D172277" w14:textId="77777777" w:rsidR="00F80F07" w:rsidRPr="006D2A51" w:rsidRDefault="00F80F07" w:rsidP="00810A6D"/>
    <w:p w14:paraId="6B91ED32" w14:textId="77777777" w:rsidR="00F80F07" w:rsidRPr="006D2A51" w:rsidRDefault="00F80F07" w:rsidP="00996BAE">
      <w:pPr>
        <w:pStyle w:val="Heading1"/>
      </w:pPr>
      <w:r w:rsidRPr="006D2A51">
        <w:t>Specific attention will be paid to the execution of the activities in the refrigeration servicing sector included in the Plan, in particular:</w:t>
      </w:r>
    </w:p>
    <w:p w14:paraId="58457952" w14:textId="77777777" w:rsidR="00F80F07" w:rsidRPr="006D2A51" w:rsidRDefault="00F80F07" w:rsidP="00996BAE">
      <w:pPr>
        <w:pStyle w:val="Heading2"/>
      </w:pPr>
      <w:r w:rsidRPr="006D2A51">
        <w:t>The Country would use the flexibility available under this Agreement to address specific needs that might arise during project implementation; and</w:t>
      </w:r>
    </w:p>
    <w:p w14:paraId="7C4C16D4" w14:textId="77777777" w:rsidR="00F80F07" w:rsidRPr="006D2A51" w:rsidRDefault="00F80F07" w:rsidP="00996BAE">
      <w:pPr>
        <w:pStyle w:val="Heading2"/>
      </w:pPr>
      <w:r w:rsidRPr="006D2A51">
        <w:lastRenderedPageBreak/>
        <w:t>The Country and relevant bilateral and/or implementing agencies would take into consideration relevant decisions on the refrigeration servicing sector during the implementation of the Plan.</w:t>
      </w:r>
    </w:p>
    <w:p w14:paraId="0E14AD44" w14:textId="6CF5AD7F" w:rsidR="00F80F07" w:rsidRPr="006D2A51" w:rsidRDefault="00F80F07" w:rsidP="00810A6D">
      <w:pPr>
        <w:rPr>
          <w:b/>
        </w:rPr>
      </w:pPr>
      <w:r w:rsidRPr="006D2A51">
        <w:rPr>
          <w:b/>
        </w:rPr>
        <w:t>Bilateral and implementing agencies</w:t>
      </w:r>
    </w:p>
    <w:p w14:paraId="4A47D30F" w14:textId="77777777" w:rsidR="00F80F07" w:rsidRPr="006D2A51" w:rsidRDefault="00F80F07" w:rsidP="00810A6D"/>
    <w:p w14:paraId="4078B99F" w14:textId="77777777" w:rsidR="00F80F07" w:rsidRPr="006D2A51" w:rsidRDefault="00F80F07" w:rsidP="00996BAE">
      <w:pPr>
        <w:pStyle w:val="Heading1"/>
      </w:pPr>
      <w:r w:rsidRPr="006D2A51">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7275D410" w14:textId="75611DBA" w:rsidR="00F80F07" w:rsidRPr="006D2A51" w:rsidRDefault="00F80F07" w:rsidP="00996BAE">
      <w:pPr>
        <w:pStyle w:val="Heading1"/>
      </w:pPr>
      <w:r w:rsidRPr="006D2A51">
        <w:t xml:space="preserve">The Lead IA will be responsible for ensuring co-ordinated planning, </w:t>
      </w:r>
      <w:proofErr w:type="gramStart"/>
      <w:r w:rsidRPr="006D2A51">
        <w:t>implementation</w:t>
      </w:r>
      <w:proofErr w:type="gramEnd"/>
      <w:r w:rsidRPr="006D2A51">
        <w:t xml:space="preserve"> and reporting of all activities under this Agreement, including but not limited to independent verification as per sub</w:t>
      </w:r>
      <w:r w:rsidR="00680947">
        <w:noBreakHyphen/>
      </w:r>
      <w:r w:rsidRPr="006D2A51">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6D2A51">
        <w:noBreakHyphen/>
        <w:t>A.</w:t>
      </w:r>
    </w:p>
    <w:p w14:paraId="2D5558B5" w14:textId="77777777" w:rsidR="00F80F07" w:rsidRPr="006D2A51" w:rsidRDefault="00F80F07" w:rsidP="00810A6D">
      <w:pPr>
        <w:keepNext/>
        <w:rPr>
          <w:b/>
        </w:rPr>
      </w:pPr>
      <w:r w:rsidRPr="006D2A51">
        <w:rPr>
          <w:b/>
        </w:rPr>
        <w:t>Non-compliance with the Agreement</w:t>
      </w:r>
    </w:p>
    <w:p w14:paraId="3E38EB00" w14:textId="77777777" w:rsidR="00F80F07" w:rsidRPr="006D2A51" w:rsidRDefault="00F80F07" w:rsidP="00810A6D">
      <w:pPr>
        <w:keepNext/>
      </w:pPr>
    </w:p>
    <w:p w14:paraId="289C3146" w14:textId="77777777" w:rsidR="00F80F07" w:rsidRPr="006D2A51" w:rsidRDefault="00F80F07" w:rsidP="00996BAE">
      <w:pPr>
        <w:pStyle w:val="Heading1"/>
      </w:pPr>
      <w:r w:rsidRPr="006D2A51">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6D2A51">
        <w:t>all of</w:t>
      </w:r>
      <w:proofErr w:type="gramEnd"/>
      <w:r w:rsidRPr="006D2A51">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6D2A51">
        <w:t>Agreement, and</w:t>
      </w:r>
      <w:proofErr w:type="gramEnd"/>
      <w:r w:rsidRPr="006D2A51">
        <w:t xml:space="preserve"> take related decisions. Once decisions are taken, the specific case of non-compliance with this Agreement will not be an impediment for the provision of funding for future tranches as per paragraph 5 above.</w:t>
      </w:r>
    </w:p>
    <w:p w14:paraId="0B1B0ED8" w14:textId="77777777" w:rsidR="00F80F07" w:rsidRPr="006D2A51" w:rsidRDefault="00F80F07" w:rsidP="00996BAE">
      <w:pPr>
        <w:pStyle w:val="Heading1"/>
      </w:pPr>
      <w:r w:rsidRPr="006D2A51">
        <w:t xml:space="preserve">The Funding of this Agreement will not be modified </w:t>
      </w:r>
      <w:proofErr w:type="gramStart"/>
      <w:r w:rsidRPr="006D2A51">
        <w:t>on the basis of</w:t>
      </w:r>
      <w:proofErr w:type="gramEnd"/>
      <w:r w:rsidRPr="006D2A51">
        <w:t xml:space="preserve"> any future Executive Committee decisions that may affect the funding of any other consumption sector projects or any other related activities in the Country.</w:t>
      </w:r>
    </w:p>
    <w:p w14:paraId="281521BA" w14:textId="77777777" w:rsidR="00F80F07" w:rsidRPr="006D2A51" w:rsidRDefault="00F80F07" w:rsidP="00996BAE">
      <w:pPr>
        <w:pStyle w:val="Heading1"/>
      </w:pPr>
      <w:r w:rsidRPr="006D2A51">
        <w:t xml:space="preserve">The Country will comply with any reasonable request of the Executive Committee, the Lead </w:t>
      </w:r>
      <w:proofErr w:type="gramStart"/>
      <w:r w:rsidRPr="006D2A51">
        <w:t>IA</w:t>
      </w:r>
      <w:proofErr w:type="gramEnd"/>
      <w:r w:rsidRPr="006D2A51">
        <w:t xml:space="preserve"> and the Cooperating IA to facilitate implementation of this Agreement. </w:t>
      </w:r>
      <w:proofErr w:type="gramStart"/>
      <w:r w:rsidRPr="006D2A51">
        <w:t>In particular, it</w:t>
      </w:r>
      <w:proofErr w:type="gramEnd"/>
      <w:r w:rsidRPr="006D2A51">
        <w:t xml:space="preserve"> will provide the Lead IA and the Cooperating IA with access to the information necessary to verify compliance with this Agreement.</w:t>
      </w:r>
    </w:p>
    <w:p w14:paraId="4DBBAB52" w14:textId="77777777" w:rsidR="00F80F07" w:rsidRPr="006D2A51" w:rsidRDefault="00F80F07" w:rsidP="00810A6D">
      <w:pPr>
        <w:rPr>
          <w:b/>
        </w:rPr>
      </w:pPr>
      <w:r w:rsidRPr="006D2A51">
        <w:rPr>
          <w:b/>
        </w:rPr>
        <w:t>Date of completion</w:t>
      </w:r>
    </w:p>
    <w:p w14:paraId="33A83EF5" w14:textId="77777777" w:rsidR="00F80F07" w:rsidRPr="006D2A51" w:rsidRDefault="00F80F07" w:rsidP="00810A6D"/>
    <w:p w14:paraId="5884127F" w14:textId="77777777" w:rsidR="00F80F07" w:rsidRPr="006D2A51" w:rsidRDefault="00F80F07" w:rsidP="00996BAE">
      <w:pPr>
        <w:pStyle w:val="Heading1"/>
      </w:pPr>
      <w:r w:rsidRPr="006D2A51">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6D2A51">
        <w:lastRenderedPageBreak/>
        <w:t>1(d), and 1(e) of Appendix 4-A will continue until the time of the completion of the Plan unless otherwise specified by the Executive Committee.</w:t>
      </w:r>
    </w:p>
    <w:p w14:paraId="5DC675A4" w14:textId="77777777" w:rsidR="00F80F07" w:rsidRPr="006D2A51" w:rsidRDefault="00F80F07" w:rsidP="00810A6D">
      <w:pPr>
        <w:rPr>
          <w:b/>
        </w:rPr>
      </w:pPr>
      <w:r w:rsidRPr="006D2A51">
        <w:rPr>
          <w:b/>
        </w:rPr>
        <w:t>Validity</w:t>
      </w:r>
    </w:p>
    <w:p w14:paraId="219BF6D0" w14:textId="77777777" w:rsidR="00F80F07" w:rsidRPr="006D2A51" w:rsidRDefault="00F80F07" w:rsidP="00810A6D"/>
    <w:p w14:paraId="7758420E" w14:textId="77777777" w:rsidR="00F80F07" w:rsidRPr="006D2A51" w:rsidRDefault="00F80F07" w:rsidP="00996BAE">
      <w:pPr>
        <w:pStyle w:val="Heading1"/>
      </w:pPr>
      <w:proofErr w:type="gramStart"/>
      <w:r w:rsidRPr="006D2A51">
        <w:t>All of</w:t>
      </w:r>
      <w:proofErr w:type="gramEnd"/>
      <w:r w:rsidRPr="006D2A51">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FEB11A5" w14:textId="77777777" w:rsidR="00F80F07" w:rsidRPr="006D2A51" w:rsidRDefault="00F80F07" w:rsidP="00996BAE">
      <w:pPr>
        <w:pStyle w:val="Heading1"/>
      </w:pPr>
      <w:r w:rsidRPr="006D2A51">
        <w:t>This Agreement may be modified or terminated only by mutual written agreement of the Country and the Executive Committee of the Multilateral Fund.</w:t>
      </w:r>
    </w:p>
    <w:p w14:paraId="48109279" w14:textId="77777777" w:rsidR="00F80F07" w:rsidRPr="006D2A51" w:rsidRDefault="00F80F07" w:rsidP="00810A6D"/>
    <w:p w14:paraId="3ED01A40" w14:textId="77777777" w:rsidR="00F80F07" w:rsidRPr="006D2A51" w:rsidRDefault="00F80F07" w:rsidP="00810A6D">
      <w:pPr>
        <w:pStyle w:val="Heading1"/>
        <w:keepNext/>
        <w:numPr>
          <w:ilvl w:val="0"/>
          <w:numId w:val="0"/>
        </w:numPr>
        <w:rPr>
          <w:b/>
        </w:rPr>
      </w:pPr>
      <w:r w:rsidRPr="006D2A51">
        <w:rPr>
          <w:b/>
        </w:rPr>
        <w:t xml:space="preserve">APPENDICES </w:t>
      </w:r>
    </w:p>
    <w:p w14:paraId="508BF179" w14:textId="77777777" w:rsidR="00F80F07" w:rsidRPr="006D2A51" w:rsidRDefault="00F80F07" w:rsidP="00810A6D">
      <w:pPr>
        <w:pStyle w:val="Heading1"/>
        <w:keepNext/>
        <w:numPr>
          <w:ilvl w:val="0"/>
          <w:numId w:val="0"/>
        </w:numPr>
        <w:rPr>
          <w:b/>
        </w:rPr>
      </w:pPr>
      <w:r w:rsidRPr="006D2A51">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1143"/>
        <w:gridCol w:w="1143"/>
        <w:gridCol w:w="3620"/>
      </w:tblGrid>
      <w:tr w:rsidR="006D2A51" w:rsidRPr="006D2A51" w14:paraId="26F64369" w14:textId="77777777" w:rsidTr="00810A6D">
        <w:trPr>
          <w:trHeight w:val="413"/>
        </w:trPr>
        <w:tc>
          <w:tcPr>
            <w:tcW w:w="1842" w:type="pct"/>
            <w:shd w:val="clear" w:color="auto" w:fill="auto"/>
          </w:tcPr>
          <w:p w14:paraId="23BBA233" w14:textId="77777777" w:rsidR="00F80F07" w:rsidRPr="006D2A51" w:rsidRDefault="00F80F07" w:rsidP="00810A6D">
            <w:pPr>
              <w:keepNext/>
              <w:jc w:val="center"/>
              <w:rPr>
                <w:sz w:val="20"/>
                <w:szCs w:val="20"/>
              </w:rPr>
            </w:pPr>
            <w:r w:rsidRPr="006D2A51">
              <w:rPr>
                <w:sz w:val="20"/>
                <w:szCs w:val="20"/>
              </w:rPr>
              <w:t>Substance</w:t>
            </w:r>
          </w:p>
        </w:tc>
        <w:tc>
          <w:tcPr>
            <w:tcW w:w="611" w:type="pct"/>
            <w:shd w:val="clear" w:color="auto" w:fill="auto"/>
          </w:tcPr>
          <w:p w14:paraId="704A3FF0" w14:textId="77777777" w:rsidR="00F80F07" w:rsidRPr="006D2A51" w:rsidRDefault="00F80F07" w:rsidP="00810A6D">
            <w:pPr>
              <w:keepNext/>
              <w:jc w:val="center"/>
              <w:rPr>
                <w:sz w:val="20"/>
                <w:szCs w:val="20"/>
              </w:rPr>
            </w:pPr>
            <w:r w:rsidRPr="006D2A51">
              <w:rPr>
                <w:sz w:val="20"/>
                <w:szCs w:val="20"/>
              </w:rPr>
              <w:t>Annex</w:t>
            </w:r>
          </w:p>
        </w:tc>
        <w:tc>
          <w:tcPr>
            <w:tcW w:w="611" w:type="pct"/>
            <w:shd w:val="clear" w:color="auto" w:fill="auto"/>
          </w:tcPr>
          <w:p w14:paraId="6B83C9FA" w14:textId="77777777" w:rsidR="00F80F07" w:rsidRPr="006D2A51" w:rsidRDefault="00F80F07" w:rsidP="00810A6D">
            <w:pPr>
              <w:keepNext/>
              <w:jc w:val="center"/>
              <w:rPr>
                <w:sz w:val="20"/>
                <w:szCs w:val="20"/>
              </w:rPr>
            </w:pPr>
            <w:r w:rsidRPr="006D2A51">
              <w:rPr>
                <w:sz w:val="20"/>
                <w:szCs w:val="20"/>
              </w:rPr>
              <w:t>Group</w:t>
            </w:r>
          </w:p>
        </w:tc>
        <w:tc>
          <w:tcPr>
            <w:tcW w:w="1936" w:type="pct"/>
            <w:shd w:val="clear" w:color="auto" w:fill="auto"/>
          </w:tcPr>
          <w:p w14:paraId="39E87C53" w14:textId="77777777" w:rsidR="00F80F07" w:rsidRPr="006D2A51" w:rsidRDefault="00F80F07" w:rsidP="00810A6D">
            <w:pPr>
              <w:keepNext/>
              <w:jc w:val="center"/>
              <w:rPr>
                <w:sz w:val="20"/>
                <w:szCs w:val="20"/>
              </w:rPr>
            </w:pPr>
            <w:r w:rsidRPr="006D2A51">
              <w:rPr>
                <w:sz w:val="20"/>
                <w:szCs w:val="20"/>
              </w:rPr>
              <w:t>Starting point for aggregate reductions in consumption (ODP tonnes)</w:t>
            </w:r>
          </w:p>
        </w:tc>
      </w:tr>
      <w:tr w:rsidR="00F80F07" w:rsidRPr="006D2A51" w14:paraId="2423485C" w14:textId="77777777" w:rsidTr="00810A6D">
        <w:tc>
          <w:tcPr>
            <w:tcW w:w="1842" w:type="pct"/>
            <w:shd w:val="clear" w:color="auto" w:fill="auto"/>
          </w:tcPr>
          <w:p w14:paraId="5084E304" w14:textId="77777777" w:rsidR="00F80F07" w:rsidRPr="006D2A51" w:rsidRDefault="00F80F07" w:rsidP="00810A6D">
            <w:pPr>
              <w:keepNext/>
              <w:rPr>
                <w:sz w:val="20"/>
                <w:szCs w:val="20"/>
              </w:rPr>
            </w:pPr>
            <w:r w:rsidRPr="006D2A51">
              <w:rPr>
                <w:sz w:val="20"/>
                <w:szCs w:val="20"/>
              </w:rPr>
              <w:t>HCFC-22</w:t>
            </w:r>
          </w:p>
        </w:tc>
        <w:tc>
          <w:tcPr>
            <w:tcW w:w="611" w:type="pct"/>
            <w:shd w:val="clear" w:color="auto" w:fill="auto"/>
          </w:tcPr>
          <w:p w14:paraId="1506026C" w14:textId="77777777" w:rsidR="00F80F07" w:rsidRPr="006D2A51" w:rsidRDefault="00F80F07" w:rsidP="000764E6">
            <w:pPr>
              <w:keepNext/>
              <w:jc w:val="left"/>
              <w:rPr>
                <w:sz w:val="20"/>
                <w:szCs w:val="20"/>
              </w:rPr>
            </w:pPr>
            <w:r w:rsidRPr="006D2A51">
              <w:rPr>
                <w:sz w:val="20"/>
                <w:szCs w:val="20"/>
              </w:rPr>
              <w:t>C</w:t>
            </w:r>
          </w:p>
        </w:tc>
        <w:tc>
          <w:tcPr>
            <w:tcW w:w="611" w:type="pct"/>
            <w:shd w:val="clear" w:color="auto" w:fill="auto"/>
          </w:tcPr>
          <w:p w14:paraId="2297A747" w14:textId="77777777" w:rsidR="00F80F07" w:rsidRPr="006D2A51" w:rsidRDefault="00F80F07" w:rsidP="000764E6">
            <w:pPr>
              <w:keepNext/>
              <w:jc w:val="left"/>
              <w:rPr>
                <w:sz w:val="20"/>
                <w:szCs w:val="20"/>
              </w:rPr>
            </w:pPr>
            <w:r w:rsidRPr="006D2A51">
              <w:rPr>
                <w:sz w:val="20"/>
                <w:szCs w:val="20"/>
              </w:rPr>
              <w:t>I</w:t>
            </w:r>
          </w:p>
        </w:tc>
        <w:tc>
          <w:tcPr>
            <w:tcW w:w="1936" w:type="pct"/>
            <w:shd w:val="clear" w:color="auto" w:fill="auto"/>
          </w:tcPr>
          <w:p w14:paraId="2EF9118E" w14:textId="77777777" w:rsidR="00F80F07" w:rsidRPr="006D2A51" w:rsidRDefault="00F80F07" w:rsidP="000764E6">
            <w:pPr>
              <w:keepNext/>
              <w:jc w:val="right"/>
              <w:rPr>
                <w:sz w:val="20"/>
                <w:szCs w:val="20"/>
              </w:rPr>
            </w:pPr>
            <w:r w:rsidRPr="006D2A51">
              <w:rPr>
                <w:sz w:val="20"/>
                <w:szCs w:val="20"/>
              </w:rPr>
              <w:t>17.10</w:t>
            </w:r>
          </w:p>
        </w:tc>
      </w:tr>
    </w:tbl>
    <w:p w14:paraId="789BA7BE" w14:textId="77777777" w:rsidR="00F80F07" w:rsidRPr="006D2A51" w:rsidRDefault="00F80F07" w:rsidP="00810A6D">
      <w:pPr>
        <w:pStyle w:val="Heading1"/>
        <w:numPr>
          <w:ilvl w:val="0"/>
          <w:numId w:val="0"/>
        </w:numPr>
      </w:pPr>
    </w:p>
    <w:p w14:paraId="067F1851" w14:textId="77777777" w:rsidR="00F80F07" w:rsidRPr="006D2A51" w:rsidRDefault="00F80F07" w:rsidP="00810A6D">
      <w:pPr>
        <w:pStyle w:val="Heading1"/>
        <w:numPr>
          <w:ilvl w:val="0"/>
          <w:numId w:val="0"/>
        </w:numPr>
        <w:rPr>
          <w:b/>
        </w:rPr>
      </w:pPr>
      <w:r w:rsidRPr="006D2A51">
        <w:rPr>
          <w:b/>
        </w:rPr>
        <w:t>APPENDIX 2-A: THE TARGETS, AND FUNDING</w:t>
      </w:r>
    </w:p>
    <w:tbl>
      <w:tblPr>
        <w:tblW w:w="5204" w:type="pct"/>
        <w:jc w:val="center"/>
        <w:tblLook w:val="04A0" w:firstRow="1" w:lastRow="0" w:firstColumn="1" w:lastColumn="0" w:noHBand="0" w:noVBand="1"/>
      </w:tblPr>
      <w:tblGrid>
        <w:gridCol w:w="486"/>
        <w:gridCol w:w="2841"/>
        <w:gridCol w:w="786"/>
        <w:gridCol w:w="553"/>
        <w:gridCol w:w="835"/>
        <w:gridCol w:w="487"/>
        <w:gridCol w:w="763"/>
        <w:gridCol w:w="487"/>
        <w:gridCol w:w="808"/>
        <w:gridCol w:w="786"/>
        <w:gridCol w:w="899"/>
      </w:tblGrid>
      <w:tr w:rsidR="006D2A51" w:rsidRPr="006D2A51" w14:paraId="5552B62D" w14:textId="77777777" w:rsidTr="0079336D">
        <w:trPr>
          <w:trHeight w:val="98"/>
          <w:tblHeader/>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4D48B4E"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Row</w:t>
            </w:r>
          </w:p>
        </w:tc>
        <w:tc>
          <w:tcPr>
            <w:tcW w:w="146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8F10BCB"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Particulars</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25E707E"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2022</w:t>
            </w:r>
          </w:p>
        </w:tc>
        <w:tc>
          <w:tcPr>
            <w:tcW w:w="28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C0E7475"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2023-2024</w:t>
            </w:r>
          </w:p>
        </w:tc>
        <w:tc>
          <w:tcPr>
            <w:tcW w:w="429"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1966873"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231C33E"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2026</w:t>
            </w:r>
          </w:p>
        </w:tc>
        <w:tc>
          <w:tcPr>
            <w:tcW w:w="392"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A1BF597"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2027</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A99A6A"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2028</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95B84F"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2029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CCACCE"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2030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570E2949" w14:textId="77777777" w:rsidR="00F80F07" w:rsidRPr="006D2A51" w:rsidRDefault="00F80F07" w:rsidP="00810A6D">
            <w:pPr>
              <w:keepNext/>
              <w:keepLines/>
              <w:jc w:val="center"/>
              <w:rPr>
                <w:b/>
                <w:bCs/>
                <w:sz w:val="20"/>
                <w:szCs w:val="20"/>
                <w:lang w:eastAsia="en-CA"/>
              </w:rPr>
            </w:pPr>
            <w:r w:rsidRPr="006D2A51">
              <w:rPr>
                <w:b/>
                <w:bCs/>
                <w:sz w:val="20"/>
                <w:szCs w:val="20"/>
                <w:lang w:eastAsia="en-CA"/>
              </w:rPr>
              <w:t>Total</w:t>
            </w:r>
          </w:p>
        </w:tc>
      </w:tr>
      <w:tr w:rsidR="006D2A51" w:rsidRPr="006D2A51" w14:paraId="0CF54E18" w14:textId="77777777" w:rsidTr="0079336D">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23C253" w14:textId="77777777" w:rsidR="00F80F07" w:rsidRPr="006D2A51" w:rsidRDefault="00F80F07" w:rsidP="00810A6D">
            <w:pPr>
              <w:keepNext/>
              <w:keepLines/>
              <w:jc w:val="left"/>
              <w:rPr>
                <w:sz w:val="20"/>
                <w:szCs w:val="20"/>
                <w:lang w:eastAsia="en-CA"/>
              </w:rPr>
            </w:pPr>
            <w:r w:rsidRPr="006D2A51">
              <w:rPr>
                <w:sz w:val="20"/>
                <w:szCs w:val="20"/>
                <w:lang w:eastAsia="en-CA"/>
              </w:rPr>
              <w:t>1.1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33E2CC29" w14:textId="77777777" w:rsidR="00F80F07" w:rsidRPr="006D2A51" w:rsidRDefault="00F80F07" w:rsidP="00810A6D">
            <w:pPr>
              <w:keepNext/>
              <w:keepLines/>
              <w:jc w:val="left"/>
              <w:rPr>
                <w:sz w:val="20"/>
                <w:szCs w:val="20"/>
                <w:lang w:eastAsia="en-CA"/>
              </w:rPr>
            </w:pPr>
            <w:r w:rsidRPr="006D2A51">
              <w:rPr>
                <w:sz w:val="20"/>
                <w:szCs w:val="20"/>
                <w:lang w:eastAsia="en-CA"/>
              </w:rPr>
              <w:t>Montreal Protocol reduction schedule of Annex C, Group I substances (ODP tonnes)</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1EBF0ADA"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16.18</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22100B63"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16.18</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C91A5A9"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8.09</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A8D3649"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8.09</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76686BF4"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8.09</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025CE3"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8.09</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B24403"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8.09</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E7EEDF" w14:textId="4662EB4D" w:rsidR="00F80F07" w:rsidRPr="006D2A51" w:rsidRDefault="009F5B8E" w:rsidP="009F5B8E">
            <w:pPr>
              <w:jc w:val="right"/>
              <w:rPr>
                <w:rFonts w:asciiTheme="majorBidi" w:hAnsiTheme="majorBidi" w:cstheme="majorBidi"/>
                <w:sz w:val="20"/>
                <w:szCs w:val="20"/>
              </w:rPr>
            </w:pPr>
            <w:r w:rsidRPr="006D2A51">
              <w:rPr>
                <w:rFonts w:asciiTheme="majorBidi" w:hAnsiTheme="majorBidi" w:cstheme="majorBidi"/>
                <w:sz w:val="20"/>
                <w:szCs w:val="20"/>
              </w:rPr>
              <w:t>0.00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1C3BB4D"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n/a</w:t>
            </w:r>
          </w:p>
        </w:tc>
      </w:tr>
      <w:tr w:rsidR="006D2A51" w:rsidRPr="006D2A51" w14:paraId="2875C26B" w14:textId="77777777" w:rsidTr="0079336D">
        <w:trPr>
          <w:trHeight w:val="40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C1AF62" w14:textId="77777777" w:rsidR="00F80F07" w:rsidRPr="006D2A51" w:rsidRDefault="00F80F07" w:rsidP="00810A6D">
            <w:pPr>
              <w:jc w:val="left"/>
              <w:rPr>
                <w:sz w:val="20"/>
                <w:szCs w:val="20"/>
                <w:lang w:eastAsia="en-CA"/>
              </w:rPr>
            </w:pPr>
            <w:r w:rsidRPr="006D2A51">
              <w:rPr>
                <w:sz w:val="20"/>
                <w:szCs w:val="20"/>
                <w:lang w:eastAsia="en-CA"/>
              </w:rPr>
              <w:t>1.2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56721313" w14:textId="77777777" w:rsidR="00F80F07" w:rsidRPr="006D2A51" w:rsidRDefault="00F80F07" w:rsidP="00810A6D">
            <w:pPr>
              <w:jc w:val="left"/>
              <w:rPr>
                <w:sz w:val="20"/>
                <w:szCs w:val="20"/>
                <w:lang w:eastAsia="en-CA"/>
              </w:rPr>
            </w:pPr>
            <w:r w:rsidRPr="006D2A51">
              <w:rPr>
                <w:sz w:val="20"/>
                <w:szCs w:val="20"/>
                <w:lang w:eastAsia="en-CA"/>
              </w:rPr>
              <w:t>Maximum allowable total consumption of Annex C, Group I substances (ODP tonnes)</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1529CE3"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11.10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9599A44"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11.10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4D7FE876"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5.55</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3F05D4D4"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5.55</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DC29A50"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5.55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A6CBFA"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5.55</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EBF249"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5.55</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BACAC3"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0.00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901786D" w14:textId="77777777" w:rsidR="00F80F07" w:rsidRPr="006D2A51" w:rsidRDefault="00F80F07" w:rsidP="00810A6D">
            <w:pPr>
              <w:jc w:val="right"/>
              <w:rPr>
                <w:rFonts w:asciiTheme="majorBidi" w:hAnsiTheme="majorBidi" w:cstheme="majorBidi"/>
                <w:sz w:val="20"/>
                <w:szCs w:val="20"/>
              </w:rPr>
            </w:pPr>
            <w:r w:rsidRPr="006D2A51">
              <w:rPr>
                <w:rFonts w:asciiTheme="majorBidi" w:hAnsiTheme="majorBidi" w:cstheme="majorBidi"/>
                <w:sz w:val="20"/>
                <w:szCs w:val="20"/>
              </w:rPr>
              <w:t>n/a</w:t>
            </w:r>
          </w:p>
        </w:tc>
      </w:tr>
      <w:tr w:rsidR="006D2A51" w:rsidRPr="006D2A51" w14:paraId="7B4D885C" w14:textId="77777777" w:rsidTr="0079336D">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B04E06" w14:textId="77777777" w:rsidR="0079336D" w:rsidRPr="006D2A51" w:rsidRDefault="0079336D" w:rsidP="0079336D">
            <w:pPr>
              <w:jc w:val="left"/>
              <w:rPr>
                <w:sz w:val="20"/>
                <w:szCs w:val="20"/>
                <w:lang w:eastAsia="en-CA"/>
              </w:rPr>
            </w:pPr>
            <w:r w:rsidRPr="006D2A51">
              <w:rPr>
                <w:sz w:val="20"/>
                <w:szCs w:val="20"/>
                <w:lang w:eastAsia="en-CA"/>
              </w:rPr>
              <w:t>2.1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2EAE1D23" w14:textId="77777777" w:rsidR="0079336D" w:rsidRPr="006D2A51" w:rsidRDefault="0079336D" w:rsidP="0079336D">
            <w:pPr>
              <w:jc w:val="left"/>
              <w:rPr>
                <w:sz w:val="20"/>
                <w:szCs w:val="20"/>
                <w:lang w:eastAsia="en-CA"/>
              </w:rPr>
            </w:pPr>
            <w:r w:rsidRPr="006D2A51">
              <w:rPr>
                <w:sz w:val="20"/>
                <w:szCs w:val="20"/>
                <w:lang w:eastAsia="en-CA"/>
              </w:rPr>
              <w:t>Lead IA (UNEP) agreed funding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68A0A333"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120,000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75A1D369"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C3854F6"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206,750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782037E8"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070DB79F"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140,000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49F773"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A6C275" w14:textId="3C73D2F2"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7EC783" w14:textId="00DEAB0C"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166,750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6B8D199"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633,500</w:t>
            </w:r>
          </w:p>
        </w:tc>
      </w:tr>
      <w:tr w:rsidR="006D2A51" w:rsidRPr="006D2A51" w14:paraId="74992119" w14:textId="77777777" w:rsidTr="0079336D">
        <w:trPr>
          <w:trHeight w:val="5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7530F3" w14:textId="77777777" w:rsidR="0079336D" w:rsidRPr="006D2A51" w:rsidRDefault="0079336D" w:rsidP="0079336D">
            <w:pPr>
              <w:jc w:val="left"/>
              <w:rPr>
                <w:sz w:val="20"/>
                <w:szCs w:val="20"/>
                <w:lang w:eastAsia="en-CA"/>
              </w:rPr>
            </w:pPr>
            <w:r w:rsidRPr="006D2A51">
              <w:rPr>
                <w:sz w:val="20"/>
                <w:szCs w:val="20"/>
                <w:lang w:eastAsia="en-CA"/>
              </w:rPr>
              <w:t>2.2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2E3BA1C" w14:textId="77777777" w:rsidR="0079336D" w:rsidRPr="006D2A51" w:rsidRDefault="0079336D" w:rsidP="0079336D">
            <w:pPr>
              <w:jc w:val="left"/>
              <w:rPr>
                <w:sz w:val="20"/>
                <w:szCs w:val="20"/>
                <w:lang w:eastAsia="en-CA"/>
              </w:rPr>
            </w:pPr>
            <w:r w:rsidRPr="006D2A51">
              <w:rPr>
                <w:sz w:val="20"/>
                <w:szCs w:val="20"/>
                <w:lang w:eastAsia="en-CA"/>
              </w:rPr>
              <w:t>Support costs for Lead IA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2567AA3A" w14:textId="7F92580D"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15,</w:t>
            </w:r>
            <w:r w:rsidR="007531F6" w:rsidRPr="006D2A51">
              <w:rPr>
                <w:rFonts w:asciiTheme="majorBidi" w:hAnsiTheme="majorBidi" w:cstheme="majorBidi"/>
                <w:sz w:val="20"/>
                <w:szCs w:val="20"/>
              </w:rPr>
              <w:t>094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4FA35D6"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5DF00026" w14:textId="507B5A4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26,</w:t>
            </w:r>
            <w:r w:rsidR="007531F6" w:rsidRPr="006D2A51">
              <w:rPr>
                <w:rFonts w:asciiTheme="majorBidi" w:hAnsiTheme="majorBidi" w:cstheme="majorBidi"/>
                <w:sz w:val="20"/>
                <w:szCs w:val="20"/>
              </w:rPr>
              <w:t>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B428E7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36145B3" w14:textId="14342D62" w:rsidR="0079336D" w:rsidRPr="006D2A51" w:rsidRDefault="007531F6" w:rsidP="0079336D">
            <w:pPr>
              <w:jc w:val="right"/>
              <w:rPr>
                <w:rFonts w:asciiTheme="majorBidi" w:hAnsiTheme="majorBidi" w:cstheme="majorBidi"/>
                <w:sz w:val="20"/>
                <w:szCs w:val="20"/>
              </w:rPr>
            </w:pPr>
            <w:r w:rsidRPr="006D2A51">
              <w:rPr>
                <w:rFonts w:asciiTheme="majorBidi" w:hAnsiTheme="majorBidi" w:cstheme="majorBidi"/>
                <w:sz w:val="20"/>
                <w:szCs w:val="20"/>
              </w:rPr>
              <w:t>17,6</w:t>
            </w:r>
            <w:r w:rsidR="003C2034" w:rsidRPr="006D2A51">
              <w:rPr>
                <w:rFonts w:asciiTheme="majorBidi" w:hAnsiTheme="majorBidi" w:cstheme="majorBidi"/>
                <w:sz w:val="20"/>
                <w:szCs w:val="20"/>
              </w:rPr>
              <w:t>1</w:t>
            </w:r>
            <w:r w:rsidRPr="006D2A51">
              <w:rPr>
                <w:rFonts w:asciiTheme="majorBidi" w:hAnsiTheme="majorBidi" w:cstheme="majorBidi"/>
                <w:sz w:val="20"/>
                <w:szCs w:val="20"/>
              </w:rPr>
              <w:t>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BBBA45"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E5C587" w14:textId="66D59895"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D7AB6E" w14:textId="097686C7" w:rsidR="0079336D" w:rsidRPr="006D2A51" w:rsidRDefault="007531F6" w:rsidP="0079336D">
            <w:pPr>
              <w:jc w:val="right"/>
              <w:rPr>
                <w:rFonts w:asciiTheme="majorBidi" w:hAnsiTheme="majorBidi" w:cstheme="majorBidi"/>
                <w:sz w:val="20"/>
                <w:szCs w:val="20"/>
              </w:rPr>
            </w:pPr>
            <w:r w:rsidRPr="006D2A51">
              <w:rPr>
                <w:rFonts w:asciiTheme="majorBidi" w:hAnsiTheme="majorBidi" w:cstheme="majorBidi"/>
                <w:sz w:val="20"/>
                <w:szCs w:val="20"/>
              </w:rPr>
              <w:t>20,975</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6D85747"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79,685</w:t>
            </w:r>
          </w:p>
        </w:tc>
      </w:tr>
      <w:tr w:rsidR="006D2A51" w:rsidRPr="006D2A51" w14:paraId="68EB6E3A" w14:textId="77777777" w:rsidTr="0079336D">
        <w:trPr>
          <w:trHeight w:val="161"/>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97A1E9" w14:textId="77777777" w:rsidR="0079336D" w:rsidRPr="006D2A51" w:rsidRDefault="0079336D" w:rsidP="0079336D">
            <w:pPr>
              <w:jc w:val="left"/>
              <w:rPr>
                <w:sz w:val="20"/>
                <w:szCs w:val="20"/>
                <w:lang w:eastAsia="en-CA"/>
              </w:rPr>
            </w:pPr>
            <w:r w:rsidRPr="006D2A51">
              <w:rPr>
                <w:sz w:val="20"/>
                <w:szCs w:val="20"/>
                <w:lang w:eastAsia="en-CA"/>
              </w:rPr>
              <w:t>2.3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212B3BCB" w14:textId="77777777" w:rsidR="0079336D" w:rsidRPr="006D2A51" w:rsidRDefault="0079336D" w:rsidP="0079336D">
            <w:pPr>
              <w:jc w:val="left"/>
              <w:rPr>
                <w:sz w:val="20"/>
                <w:szCs w:val="20"/>
                <w:lang w:eastAsia="en-CA"/>
              </w:rPr>
            </w:pPr>
            <w:r w:rsidRPr="006D2A51">
              <w:rPr>
                <w:sz w:val="20"/>
                <w:szCs w:val="20"/>
                <w:lang w:eastAsia="en-CA"/>
              </w:rPr>
              <w:t>Cooperating IA (UNIDO) agreed funding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12A18D8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187,720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5AC0138B"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15BA939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31BDB8E4"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66AC7E9"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218,780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84219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0A7A6C" w14:textId="5ED41661"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075AC6" w14:textId="75631AC6"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3323A17"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406,500</w:t>
            </w:r>
          </w:p>
        </w:tc>
      </w:tr>
      <w:tr w:rsidR="006D2A51" w:rsidRPr="006D2A51" w14:paraId="7F706C32" w14:textId="77777777" w:rsidTr="0079336D">
        <w:trPr>
          <w:trHeight w:val="60"/>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F09A3D" w14:textId="77777777" w:rsidR="0079336D" w:rsidRPr="006D2A51" w:rsidRDefault="0079336D" w:rsidP="0079336D">
            <w:pPr>
              <w:jc w:val="left"/>
              <w:rPr>
                <w:sz w:val="20"/>
                <w:szCs w:val="20"/>
                <w:lang w:eastAsia="en-CA"/>
              </w:rPr>
            </w:pPr>
            <w:r w:rsidRPr="006D2A51">
              <w:rPr>
                <w:sz w:val="20"/>
                <w:szCs w:val="20"/>
                <w:lang w:eastAsia="en-CA"/>
              </w:rPr>
              <w:t>2.4</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6B59D09A" w14:textId="77777777" w:rsidR="0079336D" w:rsidRPr="006D2A51" w:rsidRDefault="0079336D" w:rsidP="0079336D">
            <w:pPr>
              <w:jc w:val="left"/>
              <w:rPr>
                <w:sz w:val="20"/>
                <w:szCs w:val="20"/>
                <w:lang w:eastAsia="en-CA"/>
              </w:rPr>
            </w:pPr>
            <w:r w:rsidRPr="006D2A51">
              <w:rPr>
                <w:sz w:val="20"/>
                <w:szCs w:val="20"/>
                <w:lang w:eastAsia="en-CA"/>
              </w:rPr>
              <w:t>Support costs for Cooperating IA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6FA497DB"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13,140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862ACC3"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1C8A8697"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095A08DB"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5E125D4C"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15,315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921F1B"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BFF0E6" w14:textId="56115D0C"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899A33" w14:textId="4E8E290E"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4ED5205"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28,455</w:t>
            </w:r>
          </w:p>
        </w:tc>
      </w:tr>
      <w:tr w:rsidR="006D2A51" w:rsidRPr="006D2A51" w14:paraId="33F81E0C" w14:textId="77777777" w:rsidTr="0079336D">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F3A6F6" w14:textId="77777777" w:rsidR="0079336D" w:rsidRPr="006D2A51" w:rsidRDefault="0079336D" w:rsidP="0079336D">
            <w:pPr>
              <w:jc w:val="left"/>
              <w:rPr>
                <w:sz w:val="20"/>
                <w:szCs w:val="20"/>
                <w:lang w:eastAsia="en-CA"/>
              </w:rPr>
            </w:pPr>
            <w:r w:rsidRPr="006D2A51">
              <w:rPr>
                <w:sz w:val="20"/>
                <w:szCs w:val="20"/>
                <w:lang w:eastAsia="en-CA"/>
              </w:rPr>
              <w:t>3.1</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1C58FB51" w14:textId="77777777" w:rsidR="0079336D" w:rsidRPr="006D2A51" w:rsidRDefault="0079336D" w:rsidP="0079336D">
            <w:pPr>
              <w:jc w:val="left"/>
              <w:rPr>
                <w:sz w:val="20"/>
                <w:szCs w:val="20"/>
                <w:lang w:eastAsia="en-CA"/>
              </w:rPr>
            </w:pPr>
            <w:r w:rsidRPr="006D2A51">
              <w:rPr>
                <w:sz w:val="20"/>
                <w:szCs w:val="20"/>
                <w:lang w:eastAsia="en-CA"/>
              </w:rPr>
              <w:t>Total agreed funding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1CAE2500"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307,720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5FCE2AEB"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035162E0"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206,750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644AD542"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25E4336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358,780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59D09"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B64434" w14:textId="5C4D1936"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6341E0" w14:textId="74A9AF6D"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166,750</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E3170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1,040,000</w:t>
            </w:r>
          </w:p>
        </w:tc>
      </w:tr>
      <w:tr w:rsidR="006D2A51" w:rsidRPr="006D2A51" w14:paraId="0C4D84D6" w14:textId="77777777" w:rsidTr="0079336D">
        <w:trPr>
          <w:trHeight w:val="62"/>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A58168" w14:textId="77777777" w:rsidR="0079336D" w:rsidRPr="006D2A51" w:rsidRDefault="0079336D" w:rsidP="0079336D">
            <w:pPr>
              <w:jc w:val="left"/>
              <w:rPr>
                <w:sz w:val="20"/>
                <w:szCs w:val="20"/>
                <w:lang w:eastAsia="en-CA"/>
              </w:rPr>
            </w:pPr>
            <w:r w:rsidRPr="006D2A51">
              <w:rPr>
                <w:sz w:val="20"/>
                <w:szCs w:val="20"/>
                <w:lang w:eastAsia="en-CA"/>
              </w:rPr>
              <w:t>3.2</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86264D2" w14:textId="79CA2A6B" w:rsidR="0079336D" w:rsidRPr="006D2A51" w:rsidRDefault="0079336D" w:rsidP="003C2034">
            <w:pPr>
              <w:tabs>
                <w:tab w:val="right" w:pos="2755"/>
              </w:tabs>
              <w:jc w:val="left"/>
              <w:rPr>
                <w:sz w:val="20"/>
                <w:szCs w:val="20"/>
                <w:lang w:eastAsia="en-CA"/>
              </w:rPr>
            </w:pPr>
            <w:r w:rsidRPr="006D2A51">
              <w:rPr>
                <w:sz w:val="20"/>
                <w:szCs w:val="20"/>
                <w:lang w:eastAsia="en-CA"/>
              </w:rPr>
              <w:t>Total support costs (US $)</w:t>
            </w:r>
            <w:r w:rsidR="003C2034" w:rsidRPr="006D2A51">
              <w:rPr>
                <w:sz w:val="20"/>
                <w:szCs w:val="20"/>
                <w:lang w:eastAsia="en-CA"/>
              </w:rPr>
              <w:tab/>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1C2B7A9" w14:textId="2FE85B58"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28,234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560CB379"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404E0425" w14:textId="27DE2768"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26,006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0C01DB75"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3E4CCD14" w14:textId="04104956"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32,925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644D3D"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F3CFE3" w14:textId="41DFAEE1"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7B102D" w14:textId="1B89B112"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20,975</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2890F4"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108,140</w:t>
            </w:r>
          </w:p>
        </w:tc>
      </w:tr>
      <w:tr w:rsidR="006D2A51" w:rsidRPr="006D2A51" w14:paraId="42D7CD52" w14:textId="77777777" w:rsidTr="0079336D">
        <w:trPr>
          <w:trHeight w:val="53"/>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4EDAEF5" w14:textId="77777777" w:rsidR="0079336D" w:rsidRPr="006D2A51" w:rsidRDefault="0079336D" w:rsidP="0079336D">
            <w:pPr>
              <w:jc w:val="left"/>
              <w:rPr>
                <w:sz w:val="20"/>
                <w:szCs w:val="20"/>
                <w:lang w:eastAsia="en-CA"/>
              </w:rPr>
            </w:pPr>
            <w:r w:rsidRPr="006D2A51">
              <w:rPr>
                <w:sz w:val="20"/>
                <w:szCs w:val="20"/>
                <w:lang w:eastAsia="en-CA"/>
              </w:rPr>
              <w:t>3.3</w:t>
            </w:r>
          </w:p>
        </w:tc>
        <w:tc>
          <w:tcPr>
            <w:tcW w:w="1460" w:type="pct"/>
            <w:tcBorders>
              <w:top w:val="nil"/>
              <w:left w:val="nil"/>
              <w:bottom w:val="single" w:sz="4" w:space="0" w:color="auto"/>
              <w:right w:val="single" w:sz="4" w:space="0" w:color="auto"/>
            </w:tcBorders>
            <w:shd w:val="clear" w:color="auto" w:fill="auto"/>
            <w:tcMar>
              <w:left w:w="43" w:type="dxa"/>
              <w:right w:w="43" w:type="dxa"/>
            </w:tcMar>
            <w:hideMark/>
          </w:tcPr>
          <w:p w14:paraId="7D5DA83B" w14:textId="77777777" w:rsidR="0079336D" w:rsidRPr="006D2A51" w:rsidRDefault="0079336D" w:rsidP="0079336D">
            <w:pPr>
              <w:jc w:val="left"/>
              <w:rPr>
                <w:sz w:val="20"/>
                <w:szCs w:val="20"/>
                <w:lang w:eastAsia="en-CA"/>
              </w:rPr>
            </w:pPr>
            <w:r w:rsidRPr="006D2A51">
              <w:rPr>
                <w:sz w:val="20"/>
                <w:szCs w:val="20"/>
                <w:lang w:eastAsia="en-CA"/>
              </w:rPr>
              <w:t>Total agreed costs (US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0D0BE2F9" w14:textId="201E9EDB"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335,954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C0F2C2C"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29" w:type="pct"/>
            <w:tcBorders>
              <w:top w:val="nil"/>
              <w:left w:val="nil"/>
              <w:bottom w:val="single" w:sz="4" w:space="0" w:color="auto"/>
              <w:right w:val="single" w:sz="4" w:space="0" w:color="auto"/>
            </w:tcBorders>
            <w:shd w:val="clear" w:color="auto" w:fill="auto"/>
            <w:tcMar>
              <w:left w:w="43" w:type="dxa"/>
              <w:right w:w="43" w:type="dxa"/>
            </w:tcMar>
          </w:tcPr>
          <w:p w14:paraId="0D1E52ED" w14:textId="5ED5103F"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232,756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5F6017C0"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392" w:type="pct"/>
            <w:tcBorders>
              <w:top w:val="nil"/>
              <w:left w:val="nil"/>
              <w:bottom w:val="single" w:sz="4" w:space="0" w:color="auto"/>
              <w:right w:val="single" w:sz="4" w:space="0" w:color="auto"/>
            </w:tcBorders>
            <w:shd w:val="clear" w:color="auto" w:fill="auto"/>
            <w:tcMar>
              <w:left w:w="43" w:type="dxa"/>
              <w:right w:w="43" w:type="dxa"/>
            </w:tcMar>
          </w:tcPr>
          <w:p w14:paraId="047C0FCC" w14:textId="04D05E52"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391,705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76BFEE"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1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ADD77E" w14:textId="4682FA2A"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0</w:t>
            </w:r>
          </w:p>
        </w:tc>
        <w:tc>
          <w:tcPr>
            <w:tcW w:w="40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30C1F0" w14:textId="6B720250" w:rsidR="0079336D" w:rsidRPr="006D2A51" w:rsidRDefault="003C2034" w:rsidP="0079336D">
            <w:pPr>
              <w:jc w:val="right"/>
              <w:rPr>
                <w:rFonts w:asciiTheme="majorBidi" w:hAnsiTheme="majorBidi" w:cstheme="majorBidi"/>
                <w:sz w:val="20"/>
                <w:szCs w:val="20"/>
              </w:rPr>
            </w:pPr>
            <w:r w:rsidRPr="006D2A51">
              <w:rPr>
                <w:rFonts w:asciiTheme="majorBidi" w:hAnsiTheme="majorBidi" w:cstheme="majorBidi"/>
                <w:sz w:val="20"/>
                <w:szCs w:val="20"/>
              </w:rPr>
              <w:t>187,725</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58CBA67" w14:textId="77777777" w:rsidR="0079336D" w:rsidRPr="006D2A51" w:rsidRDefault="0079336D" w:rsidP="0079336D">
            <w:pPr>
              <w:jc w:val="right"/>
              <w:rPr>
                <w:rFonts w:asciiTheme="majorBidi" w:hAnsiTheme="majorBidi" w:cstheme="majorBidi"/>
                <w:sz w:val="20"/>
                <w:szCs w:val="20"/>
              </w:rPr>
            </w:pPr>
            <w:r w:rsidRPr="006D2A51">
              <w:rPr>
                <w:rFonts w:asciiTheme="majorBidi" w:hAnsiTheme="majorBidi" w:cstheme="majorBidi"/>
                <w:sz w:val="20"/>
                <w:szCs w:val="20"/>
              </w:rPr>
              <w:t>1,148,140</w:t>
            </w:r>
          </w:p>
        </w:tc>
      </w:tr>
      <w:tr w:rsidR="006D2A51" w:rsidRPr="006D2A51" w14:paraId="742C42E4" w14:textId="77777777" w:rsidTr="0079336D">
        <w:trPr>
          <w:trHeight w:val="53"/>
          <w:jc w:val="center"/>
        </w:trPr>
        <w:tc>
          <w:tcPr>
            <w:tcW w:w="25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BEC9CB3" w14:textId="77777777" w:rsidR="00F80F07" w:rsidRPr="006D2A51" w:rsidRDefault="00F80F07" w:rsidP="00810A6D">
            <w:pPr>
              <w:jc w:val="left"/>
              <w:rPr>
                <w:sz w:val="20"/>
                <w:szCs w:val="20"/>
                <w:lang w:eastAsia="en-CA"/>
              </w:rPr>
            </w:pPr>
            <w:r w:rsidRPr="006D2A51">
              <w:rPr>
                <w:sz w:val="20"/>
                <w:szCs w:val="20"/>
                <w:lang w:eastAsia="en-CA"/>
              </w:rPr>
              <w:t>4.1.1</w:t>
            </w:r>
          </w:p>
        </w:tc>
        <w:tc>
          <w:tcPr>
            <w:tcW w:w="4287"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F447E07" w14:textId="77777777" w:rsidR="00F80F07" w:rsidRPr="006D2A51" w:rsidRDefault="00F80F07" w:rsidP="00810A6D">
            <w:pPr>
              <w:rPr>
                <w:sz w:val="20"/>
                <w:szCs w:val="20"/>
                <w:lang w:eastAsia="en-CA"/>
              </w:rPr>
            </w:pPr>
            <w:r w:rsidRPr="006D2A51">
              <w:rPr>
                <w:sz w:val="20"/>
                <w:szCs w:val="20"/>
                <w:lang w:eastAsia="en-CA"/>
              </w:rPr>
              <w:t>Total phase-out of HCFC-22 agreed to be achieved under this Agreement (ODP tonnes)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A3CE40" w14:textId="77777777" w:rsidR="00F80F07" w:rsidRPr="006D2A51" w:rsidRDefault="00F80F07" w:rsidP="00810A6D">
            <w:pPr>
              <w:jc w:val="right"/>
              <w:rPr>
                <w:sz w:val="20"/>
                <w:szCs w:val="20"/>
                <w:lang w:eastAsia="en-CA"/>
              </w:rPr>
            </w:pPr>
            <w:r w:rsidRPr="006D2A51">
              <w:rPr>
                <w:sz w:val="20"/>
                <w:szCs w:val="20"/>
                <w:lang w:eastAsia="en-CA"/>
              </w:rPr>
              <w:t>11.10</w:t>
            </w:r>
          </w:p>
        </w:tc>
      </w:tr>
      <w:tr w:rsidR="006D2A51" w:rsidRPr="006D2A51" w14:paraId="48D25098" w14:textId="77777777" w:rsidTr="0079336D">
        <w:trPr>
          <w:trHeight w:val="116"/>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0F1645" w14:textId="77777777" w:rsidR="00F80F07" w:rsidRPr="006D2A51" w:rsidRDefault="00F80F07" w:rsidP="00810A6D">
            <w:pPr>
              <w:jc w:val="left"/>
              <w:rPr>
                <w:sz w:val="20"/>
                <w:szCs w:val="20"/>
                <w:lang w:eastAsia="en-CA"/>
              </w:rPr>
            </w:pPr>
            <w:r w:rsidRPr="006D2A51">
              <w:rPr>
                <w:sz w:val="20"/>
                <w:szCs w:val="20"/>
                <w:lang w:eastAsia="en-CA"/>
              </w:rPr>
              <w:t>4.1.2</w:t>
            </w:r>
          </w:p>
        </w:tc>
        <w:tc>
          <w:tcPr>
            <w:tcW w:w="4287"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AD62F35" w14:textId="77777777" w:rsidR="00F80F07" w:rsidRPr="006D2A51" w:rsidRDefault="00F80F07" w:rsidP="00810A6D">
            <w:pPr>
              <w:rPr>
                <w:sz w:val="20"/>
                <w:szCs w:val="20"/>
                <w:lang w:eastAsia="en-CA"/>
              </w:rPr>
            </w:pPr>
            <w:r w:rsidRPr="006D2A51">
              <w:rPr>
                <w:sz w:val="20"/>
                <w:szCs w:val="20"/>
                <w:lang w:eastAsia="en-CA"/>
              </w:rPr>
              <w:t>Phase-out of HCFC-22 to be achieved in the previous stage (ODP tonnes)</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5DDCB70" w14:textId="77777777" w:rsidR="00F80F07" w:rsidRPr="006D2A51" w:rsidRDefault="00F80F07" w:rsidP="00810A6D">
            <w:pPr>
              <w:jc w:val="right"/>
              <w:rPr>
                <w:sz w:val="20"/>
                <w:szCs w:val="20"/>
                <w:lang w:eastAsia="en-CA"/>
              </w:rPr>
            </w:pPr>
            <w:r w:rsidRPr="006D2A51">
              <w:rPr>
                <w:sz w:val="20"/>
                <w:szCs w:val="20"/>
                <w:lang w:eastAsia="en-CA"/>
              </w:rPr>
              <w:t>6.00</w:t>
            </w:r>
          </w:p>
        </w:tc>
      </w:tr>
      <w:tr w:rsidR="006D2A51" w:rsidRPr="006D2A51" w14:paraId="7BB51D84" w14:textId="77777777" w:rsidTr="0079336D">
        <w:trPr>
          <w:trHeight w:val="98"/>
          <w:jc w:val="center"/>
        </w:trPr>
        <w:tc>
          <w:tcPr>
            <w:tcW w:w="25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76AA6F1" w14:textId="77777777" w:rsidR="00F80F07" w:rsidRPr="006D2A51" w:rsidRDefault="00F80F07" w:rsidP="00810A6D">
            <w:pPr>
              <w:jc w:val="left"/>
              <w:rPr>
                <w:sz w:val="20"/>
                <w:szCs w:val="20"/>
                <w:lang w:eastAsia="en-CA"/>
              </w:rPr>
            </w:pPr>
            <w:r w:rsidRPr="006D2A51">
              <w:rPr>
                <w:sz w:val="20"/>
                <w:szCs w:val="20"/>
                <w:lang w:eastAsia="en-CA"/>
              </w:rPr>
              <w:t>4.1.3</w:t>
            </w:r>
          </w:p>
        </w:tc>
        <w:tc>
          <w:tcPr>
            <w:tcW w:w="4287"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1934F94" w14:textId="77777777" w:rsidR="00F80F07" w:rsidRPr="006D2A51" w:rsidRDefault="00F80F07" w:rsidP="00810A6D">
            <w:pPr>
              <w:rPr>
                <w:sz w:val="20"/>
                <w:szCs w:val="20"/>
                <w:lang w:eastAsia="en-CA"/>
              </w:rPr>
            </w:pPr>
            <w:r w:rsidRPr="006D2A51">
              <w:rPr>
                <w:sz w:val="20"/>
                <w:szCs w:val="20"/>
                <w:lang w:eastAsia="en-CA"/>
              </w:rPr>
              <w:t>Remaining eligible consumption for HCFC-22 (ODP tonnes)</w:t>
            </w:r>
          </w:p>
        </w:tc>
        <w:tc>
          <w:tcPr>
            <w:tcW w:w="46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B60CD69" w14:textId="77777777" w:rsidR="00F80F07" w:rsidRPr="006D2A51" w:rsidRDefault="00F80F07" w:rsidP="00810A6D">
            <w:pPr>
              <w:jc w:val="right"/>
              <w:rPr>
                <w:sz w:val="20"/>
                <w:szCs w:val="20"/>
                <w:lang w:eastAsia="en-CA"/>
              </w:rPr>
            </w:pPr>
            <w:r w:rsidRPr="006D2A51">
              <w:rPr>
                <w:sz w:val="20"/>
                <w:szCs w:val="20"/>
                <w:lang w:eastAsia="en-CA"/>
              </w:rPr>
              <w:t>0.00</w:t>
            </w:r>
          </w:p>
        </w:tc>
      </w:tr>
    </w:tbl>
    <w:p w14:paraId="6E3A5234" w14:textId="77777777" w:rsidR="00F80F07" w:rsidRPr="006D2A51" w:rsidRDefault="00F80F07" w:rsidP="00810A6D">
      <w:pPr>
        <w:pStyle w:val="Heading1"/>
        <w:numPr>
          <w:ilvl w:val="0"/>
          <w:numId w:val="0"/>
        </w:numPr>
        <w:rPr>
          <w:sz w:val="16"/>
          <w:szCs w:val="16"/>
        </w:rPr>
      </w:pPr>
      <w:r w:rsidRPr="006D2A51">
        <w:rPr>
          <w:sz w:val="16"/>
          <w:szCs w:val="16"/>
        </w:rPr>
        <w:t>*Date of completion of stage I as per stage I Agreement: 31 December 2021</w:t>
      </w:r>
    </w:p>
    <w:p w14:paraId="4E707B78" w14:textId="3819B8D6" w:rsidR="006D2A51" w:rsidRPr="006D2A51" w:rsidRDefault="006D2A51" w:rsidP="00810A6D">
      <w:pPr>
        <w:rPr>
          <w:b/>
        </w:rPr>
      </w:pPr>
      <w:r w:rsidRPr="006D2A51">
        <w:rPr>
          <w:b/>
        </w:rPr>
        <w:br w:type="page"/>
      </w:r>
    </w:p>
    <w:p w14:paraId="4C3D77B2" w14:textId="77777777" w:rsidR="00F80F07" w:rsidRPr="006D2A51" w:rsidRDefault="00F80F07" w:rsidP="00810A6D">
      <w:pPr>
        <w:rPr>
          <w:b/>
        </w:rPr>
      </w:pPr>
      <w:r w:rsidRPr="006D2A51">
        <w:rPr>
          <w:b/>
        </w:rPr>
        <w:lastRenderedPageBreak/>
        <w:t>APPENDIX 3-A: FUNDING APPROVAL SCHEDULE</w:t>
      </w:r>
    </w:p>
    <w:p w14:paraId="6D25BDFB" w14:textId="77777777" w:rsidR="00F80F07" w:rsidRPr="006D2A51" w:rsidRDefault="00F80F07" w:rsidP="00810A6D"/>
    <w:p w14:paraId="5BF6299D" w14:textId="657CBBC5" w:rsidR="00F80F07" w:rsidRPr="006D2A51" w:rsidRDefault="00F80F07" w:rsidP="00996BAE">
      <w:pPr>
        <w:pStyle w:val="Heading1"/>
        <w:numPr>
          <w:ilvl w:val="0"/>
          <w:numId w:val="42"/>
        </w:numPr>
      </w:pPr>
      <w:r w:rsidRPr="006D2A51">
        <w:t xml:space="preserve">Funding for the future tranches will be considered for approval at the </w:t>
      </w:r>
      <w:r w:rsidR="00C50847" w:rsidRPr="006D2A51">
        <w:t>first</w:t>
      </w:r>
      <w:r w:rsidRPr="006D2A51">
        <w:t xml:space="preserve"> meeting of the year specified in Appendix 2-A.</w:t>
      </w:r>
    </w:p>
    <w:p w14:paraId="13ECA20E" w14:textId="77777777" w:rsidR="00AE1FD3" w:rsidRPr="006D2A51" w:rsidRDefault="00AE1FD3" w:rsidP="00810A6D">
      <w:pPr>
        <w:keepNext/>
        <w:rPr>
          <w:b/>
        </w:rPr>
      </w:pPr>
    </w:p>
    <w:p w14:paraId="0DA74760" w14:textId="28A3186C" w:rsidR="00F80F07" w:rsidRPr="006D2A51" w:rsidRDefault="00F80F07" w:rsidP="00810A6D">
      <w:pPr>
        <w:keepNext/>
        <w:rPr>
          <w:b/>
        </w:rPr>
      </w:pPr>
      <w:r w:rsidRPr="006D2A51">
        <w:rPr>
          <w:b/>
        </w:rPr>
        <w:t>APPENDIX 4-A: FORMAT OF TRANCHE IMPLEMENTATION REPORTS AND PLANS</w:t>
      </w:r>
    </w:p>
    <w:p w14:paraId="6569F175" w14:textId="77777777" w:rsidR="00F80F07" w:rsidRPr="006D2A51" w:rsidRDefault="00F80F07" w:rsidP="00810A6D">
      <w:pPr>
        <w:keepNext/>
      </w:pPr>
    </w:p>
    <w:p w14:paraId="2C610F90" w14:textId="77777777" w:rsidR="00F80F07" w:rsidRPr="006D2A51" w:rsidRDefault="00F80F07" w:rsidP="00996BAE">
      <w:pPr>
        <w:pStyle w:val="Heading1"/>
        <w:numPr>
          <w:ilvl w:val="0"/>
          <w:numId w:val="43"/>
        </w:numPr>
      </w:pPr>
      <w:r w:rsidRPr="006D2A51">
        <w:t>The submission of the Tranche Implementation Report and Plans for each tranche request will consist of five parts:</w:t>
      </w:r>
    </w:p>
    <w:p w14:paraId="229EDD08" w14:textId="77777777" w:rsidR="00F80F07" w:rsidRPr="006D2A51" w:rsidRDefault="00F80F07" w:rsidP="00996BAE">
      <w:pPr>
        <w:pStyle w:val="Heading2"/>
      </w:pPr>
      <w:r w:rsidRPr="006D2A51">
        <w:t xml:space="preserve">A narrative report, with data provided by tranche, describing the progress achieved since the previous report, reflecting the situation of the Country </w:t>
      </w:r>
      <w:proofErr w:type="gramStart"/>
      <w:r w:rsidRPr="006D2A51">
        <w:t>in regard to</w:t>
      </w:r>
      <w:proofErr w:type="gramEnd"/>
      <w:r w:rsidRPr="006D2A51">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3924DF4" w14:textId="77777777" w:rsidR="00F80F07" w:rsidRPr="006D2A51" w:rsidRDefault="00F80F07" w:rsidP="00996BAE">
      <w:pPr>
        <w:pStyle w:val="Heading2"/>
      </w:pPr>
      <w:r w:rsidRPr="006D2A51">
        <w:t xml:space="preserve">An independent verification report of the Plan results and the consumption of the Substances, as per sub-paragraph 5(b) of the Agreement. If not decided otherwise by the Executive Committee, such a verification </w:t>
      </w:r>
      <w:proofErr w:type="gramStart"/>
      <w:r w:rsidRPr="006D2A51">
        <w:t>has to</w:t>
      </w:r>
      <w:proofErr w:type="gramEnd"/>
      <w:r w:rsidRPr="006D2A51">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5EC55F82" w14:textId="77777777" w:rsidR="00F80F07" w:rsidRPr="006D2A51" w:rsidRDefault="00F80F07" w:rsidP="00996BAE">
      <w:pPr>
        <w:pStyle w:val="Heading2"/>
      </w:pPr>
      <w:r w:rsidRPr="006D2A51">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6D2A51">
        <w:t>taking into account</w:t>
      </w:r>
      <w:proofErr w:type="gramEnd"/>
      <w:r w:rsidRPr="006D2A51">
        <w:t xml:space="preserve"> experiences made and progress achieved in the implementation of earlier tranches; the data in the plan will be provided by calendar year. The description should also include a reference to </w:t>
      </w:r>
      <w:proofErr w:type="gramStart"/>
      <w:r w:rsidRPr="006D2A51">
        <w:t>the overall Plan</w:t>
      </w:r>
      <w:proofErr w:type="gramEnd"/>
      <w:r w:rsidRPr="006D2A51">
        <w:t xml:space="preserve"> and progress achieved, as well as any possible changes to the overall Plan that are foreseen. The description should also specify and explain in detail such changes to </w:t>
      </w:r>
      <w:proofErr w:type="gramStart"/>
      <w:r w:rsidRPr="006D2A51">
        <w:t>the overall plan</w:t>
      </w:r>
      <w:proofErr w:type="gramEnd"/>
      <w:r w:rsidRPr="006D2A51">
        <w:t>. This description of future activities can be submitted as a part of the same document as the narrative report under sub-paragraph (b) above;</w:t>
      </w:r>
    </w:p>
    <w:p w14:paraId="54EDDE35" w14:textId="77777777" w:rsidR="00F80F07" w:rsidRPr="006D2A51" w:rsidRDefault="00F80F07" w:rsidP="00996BAE">
      <w:pPr>
        <w:pStyle w:val="Heading2"/>
      </w:pPr>
      <w:r w:rsidRPr="006D2A51">
        <w:t>A set of quantitative information for all Tranche Implementation Reports and Plans, submitted through an online database; and</w:t>
      </w:r>
    </w:p>
    <w:p w14:paraId="44728B3E" w14:textId="77777777" w:rsidR="00F80F07" w:rsidRPr="006D2A51" w:rsidRDefault="00F80F07" w:rsidP="00996BAE">
      <w:pPr>
        <w:pStyle w:val="Heading2"/>
      </w:pPr>
      <w:r w:rsidRPr="006D2A51">
        <w:t>An Executive Summary of about five paragraphs, summarizing the information of the above sub</w:t>
      </w:r>
      <w:r w:rsidRPr="006D2A51">
        <w:noBreakHyphen/>
        <w:t>paragraphs 1(a) to 1(d).</w:t>
      </w:r>
    </w:p>
    <w:p w14:paraId="40D13373" w14:textId="1140A5E9" w:rsidR="00110FE0" w:rsidRPr="006D2A51" w:rsidRDefault="00110FE0" w:rsidP="00996BAE">
      <w:pPr>
        <w:pStyle w:val="Heading1"/>
      </w:pPr>
      <w:proofErr w:type="gramStart"/>
      <w:r w:rsidRPr="006D2A51">
        <w:t>In the event that</w:t>
      </w:r>
      <w:proofErr w:type="gramEnd"/>
      <w:r w:rsidRPr="006D2A51">
        <w:t xml:space="preserve"> in a particular year two stages of the HPMP are being implemented in parallel, the following considerations should be taken in preparing the Tranche Implementation Reports and Plans:</w:t>
      </w:r>
    </w:p>
    <w:p w14:paraId="34AF88D6" w14:textId="18717821" w:rsidR="00110FE0" w:rsidRPr="006D2A51" w:rsidRDefault="00110FE0" w:rsidP="00996BAE">
      <w:pPr>
        <w:pStyle w:val="Heading2"/>
        <w:keepNext/>
        <w:keepLines/>
      </w:pPr>
      <w:r w:rsidRPr="006D2A51">
        <w:lastRenderedPageBreak/>
        <w:t>The Tranche Implementation Reports and Plans referred to as part of this Agreement, will exclusively refer to activities and funds covered by this Agreement; and</w:t>
      </w:r>
    </w:p>
    <w:p w14:paraId="6A9587FB" w14:textId="5459BDC4" w:rsidR="00F80F07" w:rsidRPr="006D2A51" w:rsidRDefault="00110FE0" w:rsidP="00996BAE">
      <w:pPr>
        <w:pStyle w:val="Heading2"/>
      </w:pPr>
      <w:r w:rsidRPr="006D2A51">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058EA6D1" w14:textId="77777777" w:rsidR="00F80F07" w:rsidRPr="006D2A51" w:rsidRDefault="00F80F07" w:rsidP="00810A6D"/>
    <w:p w14:paraId="4CA2525A" w14:textId="77777777" w:rsidR="00F80F07" w:rsidRPr="006D2A51" w:rsidRDefault="00F80F07" w:rsidP="00810A6D">
      <w:pPr>
        <w:keepNext/>
        <w:rPr>
          <w:b/>
        </w:rPr>
      </w:pPr>
      <w:r w:rsidRPr="006D2A51">
        <w:rPr>
          <w:b/>
        </w:rPr>
        <w:t xml:space="preserve">APPENDIX 5-A: MONITORING INSTITUTIONS AND ROLES </w:t>
      </w:r>
    </w:p>
    <w:p w14:paraId="0A3E29E7" w14:textId="77777777" w:rsidR="00F80F07" w:rsidRPr="006D2A51" w:rsidRDefault="00F80F07" w:rsidP="00810A6D">
      <w:pPr>
        <w:keepNext/>
      </w:pPr>
    </w:p>
    <w:p w14:paraId="0DDA4947" w14:textId="5B2C5D6D" w:rsidR="00F80F07" w:rsidRPr="006D2A51" w:rsidRDefault="00F80F07" w:rsidP="00996BAE">
      <w:pPr>
        <w:pStyle w:val="Heading1"/>
        <w:numPr>
          <w:ilvl w:val="0"/>
          <w:numId w:val="44"/>
        </w:numPr>
      </w:pPr>
      <w:r w:rsidRPr="006D2A51">
        <w:t xml:space="preserve">Overall monitoring will be provided by the Government, through the national ozone unit (NOU), with assistance from the Lead IA. The NOU will submit annual progress reports of status of implementation of the </w:t>
      </w:r>
      <w:r w:rsidR="00526F20" w:rsidRPr="006D2A51">
        <w:t>Plan</w:t>
      </w:r>
      <w:r w:rsidRPr="006D2A51">
        <w:t xml:space="preserve"> to the Lead IA.</w:t>
      </w:r>
    </w:p>
    <w:p w14:paraId="0A39F1C7" w14:textId="77777777" w:rsidR="00F80F07" w:rsidRPr="006D2A51" w:rsidRDefault="00F80F07" w:rsidP="00996BAE">
      <w:pPr>
        <w:pStyle w:val="Heading1"/>
      </w:pPr>
      <w:r w:rsidRPr="006D2A51">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6BFD0F9F" w14:textId="77777777" w:rsidR="00F80F07" w:rsidRPr="006D2A51" w:rsidRDefault="00F80F07" w:rsidP="00996BAE">
      <w:pPr>
        <w:pStyle w:val="Heading2"/>
      </w:pPr>
      <w:r w:rsidRPr="006D2A51">
        <w:t>Reports on the consumption of the substances to be submitted to the Ozone Secretariat in line with Article 7 of the Montreal Protocol; and</w:t>
      </w:r>
    </w:p>
    <w:p w14:paraId="664D26AB" w14:textId="77777777" w:rsidR="00F80F07" w:rsidRPr="006D2A51" w:rsidRDefault="00F80F07" w:rsidP="00996BAE">
      <w:pPr>
        <w:pStyle w:val="Heading2"/>
      </w:pPr>
      <w:r w:rsidRPr="006D2A51">
        <w:t>Reports on country programme data to be submitted to the Secretariat of the Multilateral Fund.</w:t>
      </w:r>
    </w:p>
    <w:p w14:paraId="38D15B24" w14:textId="573916EC" w:rsidR="00F80F07" w:rsidRPr="006D2A51" w:rsidRDefault="00F80F07" w:rsidP="00996BAE">
      <w:pPr>
        <w:pStyle w:val="Heading1"/>
      </w:pPr>
      <w:r w:rsidRPr="006D2A51">
        <w:t xml:space="preserve">Monitoring of development of </w:t>
      </w:r>
      <w:r w:rsidR="00526F20" w:rsidRPr="006D2A51">
        <w:t>the Plan</w:t>
      </w:r>
      <w:r w:rsidRPr="006D2A51">
        <w:t xml:space="preserve"> and verification of the achievement of the performance targets will be assigned to an independent local company or to independent local consultant(s) by </w:t>
      </w:r>
      <w:r w:rsidR="00526F20" w:rsidRPr="006D2A51">
        <w:t>the Lead IA</w:t>
      </w:r>
      <w:r w:rsidRPr="006D2A51">
        <w:t xml:space="preserve">. The company or consultant(s) responsible for verification will have full access to relevant technical and financial information related to the implementation of the </w:t>
      </w:r>
      <w:r w:rsidR="00526F20" w:rsidRPr="006D2A51">
        <w:t>Plan</w:t>
      </w:r>
      <w:r w:rsidRPr="006D2A51">
        <w:t>.</w:t>
      </w:r>
    </w:p>
    <w:p w14:paraId="52A258EE" w14:textId="77777777" w:rsidR="00F80F07" w:rsidRPr="006D2A51" w:rsidRDefault="00F80F07" w:rsidP="00810A6D"/>
    <w:p w14:paraId="393A8F08" w14:textId="77777777" w:rsidR="00F80F07" w:rsidRPr="006D2A51" w:rsidRDefault="00F80F07" w:rsidP="00810A6D">
      <w:pPr>
        <w:rPr>
          <w:b/>
        </w:rPr>
      </w:pPr>
      <w:r w:rsidRPr="006D2A51">
        <w:rPr>
          <w:b/>
        </w:rPr>
        <w:t xml:space="preserve">APPENDIX 6-A: ROLE OF THE LEAD IMPLEMENTING AGENCY </w:t>
      </w:r>
    </w:p>
    <w:p w14:paraId="168E0751" w14:textId="77777777" w:rsidR="00F80F07" w:rsidRPr="006D2A51" w:rsidRDefault="00F80F07" w:rsidP="00810A6D"/>
    <w:p w14:paraId="61BB66FF" w14:textId="77777777" w:rsidR="00F80F07" w:rsidRPr="006D2A51" w:rsidRDefault="00F80F07" w:rsidP="00996BAE">
      <w:pPr>
        <w:pStyle w:val="Heading1"/>
        <w:numPr>
          <w:ilvl w:val="0"/>
          <w:numId w:val="45"/>
        </w:numPr>
      </w:pPr>
      <w:r w:rsidRPr="006D2A51">
        <w:t>The Lead IA will be responsible for a range of activities, including at least the following:</w:t>
      </w:r>
    </w:p>
    <w:p w14:paraId="6D6B23CB" w14:textId="77777777" w:rsidR="00F80F07" w:rsidRPr="006D2A51" w:rsidRDefault="00F80F07" w:rsidP="00996BAE">
      <w:pPr>
        <w:pStyle w:val="Heading2"/>
      </w:pPr>
      <w:r w:rsidRPr="006D2A51">
        <w:t>Ensuring performance and financial verification in accordance with this Agreement and with its specific internal procedures and requirements as set out in the Country’s HPMP;</w:t>
      </w:r>
    </w:p>
    <w:p w14:paraId="424916CF" w14:textId="77777777" w:rsidR="00F80F07" w:rsidRPr="006D2A51" w:rsidRDefault="00F80F07" w:rsidP="00996BAE">
      <w:pPr>
        <w:pStyle w:val="Heading2"/>
      </w:pPr>
      <w:r w:rsidRPr="006D2A51">
        <w:t>Assisting the Country in preparation of the Tranche Implementation Reports and Plans as per Appendix 4</w:t>
      </w:r>
      <w:r w:rsidRPr="006D2A51">
        <w:noBreakHyphen/>
        <w:t>A;</w:t>
      </w:r>
    </w:p>
    <w:p w14:paraId="08FCEAFB" w14:textId="77777777" w:rsidR="00F80F07" w:rsidRPr="006D2A51" w:rsidRDefault="00F80F07" w:rsidP="00996BAE">
      <w:pPr>
        <w:pStyle w:val="Heading2"/>
      </w:pPr>
      <w:r w:rsidRPr="006D2A51">
        <w:t>Providing independent verification to the Executive Committee that the Targets have been met and associated tranche activities have been completed as indicated in the Tranche Implementation Plan consistent with Appendix 4-A;</w:t>
      </w:r>
    </w:p>
    <w:p w14:paraId="69CF423F" w14:textId="77777777" w:rsidR="00F80F07" w:rsidRPr="006D2A51" w:rsidRDefault="00F80F07" w:rsidP="00996BAE">
      <w:pPr>
        <w:pStyle w:val="Heading2"/>
      </w:pPr>
      <w:r w:rsidRPr="006D2A51">
        <w:t xml:space="preserve">Ensuring that the experiences and progress is reflected in updates of </w:t>
      </w:r>
      <w:proofErr w:type="gramStart"/>
      <w:r w:rsidRPr="006D2A51">
        <w:t>the overall plan</w:t>
      </w:r>
      <w:proofErr w:type="gramEnd"/>
      <w:r w:rsidRPr="006D2A51">
        <w:t xml:space="preserve"> and in future Tranche Implementation Plans consistent with sub-paragraphs 1(c) and 1(d) of Appendix 4-A;</w:t>
      </w:r>
    </w:p>
    <w:p w14:paraId="4F2D6B63" w14:textId="77777777" w:rsidR="00F80F07" w:rsidRPr="006D2A51" w:rsidRDefault="00F80F07" w:rsidP="00996BAE">
      <w:pPr>
        <w:pStyle w:val="Heading2"/>
      </w:pPr>
      <w:r w:rsidRPr="006D2A51">
        <w:t xml:space="preserve">Fulfilling the reporting requirements for the Tranche Implementation Reports and Plans and </w:t>
      </w:r>
      <w:proofErr w:type="gramStart"/>
      <w:r w:rsidRPr="006D2A51">
        <w:t>the overall plan</w:t>
      </w:r>
      <w:proofErr w:type="gramEnd"/>
      <w:r w:rsidRPr="006D2A51">
        <w:t xml:space="preserve"> as specified in Appendix 4-A for submission to the Executive Committee, and should include the activities implemented by the Cooperating IA;</w:t>
      </w:r>
    </w:p>
    <w:p w14:paraId="1C7DA283" w14:textId="77777777" w:rsidR="00F80F07" w:rsidRPr="006D2A51" w:rsidRDefault="00F80F07" w:rsidP="00996BAE">
      <w:pPr>
        <w:pStyle w:val="Heading2"/>
        <w:keepNext/>
        <w:keepLines/>
      </w:pPr>
      <w:proofErr w:type="gramStart"/>
      <w:r w:rsidRPr="006D2A51">
        <w:lastRenderedPageBreak/>
        <w:t>In the event that</w:t>
      </w:r>
      <w:proofErr w:type="gramEnd"/>
      <w:r w:rsidRPr="006D2A51">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AD0447F" w14:textId="77777777" w:rsidR="00F80F07" w:rsidRPr="006D2A51" w:rsidRDefault="00F80F07" w:rsidP="00996BAE">
      <w:pPr>
        <w:pStyle w:val="Heading2"/>
      </w:pPr>
      <w:r w:rsidRPr="006D2A51">
        <w:t>Ensuring that appropriate independent technical experts carry out the technical reviews;</w:t>
      </w:r>
    </w:p>
    <w:p w14:paraId="42E08BDC" w14:textId="77777777" w:rsidR="00F80F07" w:rsidRPr="006D2A51" w:rsidRDefault="00F80F07" w:rsidP="00996BAE">
      <w:pPr>
        <w:pStyle w:val="Heading2"/>
      </w:pPr>
      <w:r w:rsidRPr="006D2A51">
        <w:t>Carrying out required supervision missions;</w:t>
      </w:r>
    </w:p>
    <w:p w14:paraId="3B625AF4" w14:textId="77777777" w:rsidR="00F80F07" w:rsidRPr="006D2A51" w:rsidRDefault="00F80F07" w:rsidP="00996BAE">
      <w:pPr>
        <w:pStyle w:val="Heading2"/>
      </w:pPr>
      <w:r w:rsidRPr="006D2A51">
        <w:t>Ensuring the presence of an operating mechanism to allow effective, transparent implementation of the Tranche Implementation Plan and accurate data reporting;</w:t>
      </w:r>
    </w:p>
    <w:p w14:paraId="474808EC" w14:textId="77777777" w:rsidR="00F80F07" w:rsidRPr="006D2A51" w:rsidRDefault="00F80F07" w:rsidP="00996BAE">
      <w:pPr>
        <w:pStyle w:val="Heading2"/>
      </w:pPr>
      <w:r w:rsidRPr="006D2A51">
        <w:t>Co-ordinating the activities of the Cooperating IA, and ensuring appropriate sequence of activities;</w:t>
      </w:r>
    </w:p>
    <w:p w14:paraId="318B2E1C" w14:textId="6BC055EF" w:rsidR="00F80F07" w:rsidRPr="006D2A51" w:rsidRDefault="00F80F07" w:rsidP="00996BAE">
      <w:pPr>
        <w:pStyle w:val="Heading2"/>
      </w:pPr>
      <w:r w:rsidRPr="006D2A51">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526F20" w:rsidRPr="006D2A51">
        <w:t xml:space="preserve">the </w:t>
      </w:r>
      <w:r w:rsidRPr="006D2A51">
        <w:t xml:space="preserve">Cooperating IA; </w:t>
      </w:r>
    </w:p>
    <w:p w14:paraId="4374C2FC" w14:textId="77777777" w:rsidR="00F80F07" w:rsidRPr="006D2A51" w:rsidRDefault="00F80F07" w:rsidP="00996BAE">
      <w:pPr>
        <w:pStyle w:val="Heading2"/>
      </w:pPr>
      <w:r w:rsidRPr="006D2A51">
        <w:t xml:space="preserve">Ensuring that disbursements made to the Country are based on the use of the indicators; </w:t>
      </w:r>
    </w:p>
    <w:p w14:paraId="71691D14" w14:textId="77777777" w:rsidR="00F80F07" w:rsidRPr="006D2A51" w:rsidRDefault="00F80F07" w:rsidP="00996BAE">
      <w:pPr>
        <w:pStyle w:val="Heading2"/>
      </w:pPr>
      <w:proofErr w:type="gramStart"/>
      <w:r w:rsidRPr="006D2A51">
        <w:t>Providing assistance</w:t>
      </w:r>
      <w:proofErr w:type="gramEnd"/>
      <w:r w:rsidRPr="006D2A51">
        <w:t xml:space="preserve"> with policy, management and technical support when required; </w:t>
      </w:r>
    </w:p>
    <w:p w14:paraId="688D78CE" w14:textId="77777777" w:rsidR="00F80F07" w:rsidRPr="006D2A51" w:rsidRDefault="00F80F07" w:rsidP="00996BAE">
      <w:pPr>
        <w:pStyle w:val="Heading2"/>
      </w:pPr>
      <w:r w:rsidRPr="006D2A51">
        <w:t>Reaching consensus with the Cooperating IA on any planning, co-ordination and reporting arrangements required to facilitate the implementation of the Plan; and</w:t>
      </w:r>
    </w:p>
    <w:p w14:paraId="16607073" w14:textId="77777777" w:rsidR="00F80F07" w:rsidRPr="006D2A51" w:rsidRDefault="00F80F07" w:rsidP="00996BAE">
      <w:pPr>
        <w:pStyle w:val="Heading2"/>
      </w:pPr>
      <w:r w:rsidRPr="006D2A51">
        <w:t>Timely releasing funds to the Country/participating enterprises for completing the activities related to the project.</w:t>
      </w:r>
    </w:p>
    <w:p w14:paraId="0CC697B0" w14:textId="77777777" w:rsidR="00F80F07" w:rsidRPr="006D2A51" w:rsidRDefault="00F80F07" w:rsidP="00996BAE">
      <w:pPr>
        <w:pStyle w:val="Heading1"/>
      </w:pPr>
      <w:r w:rsidRPr="006D2A51">
        <w:t xml:space="preserve">After consultation with the Country and </w:t>
      </w:r>
      <w:proofErr w:type="gramStart"/>
      <w:r w:rsidRPr="006D2A51">
        <w:t>taking into account</w:t>
      </w:r>
      <w:proofErr w:type="gramEnd"/>
      <w:r w:rsidRPr="006D2A51">
        <w:t xml:space="preserve">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9B5FF59" w14:textId="77777777" w:rsidR="00F80F07" w:rsidRPr="006D2A51" w:rsidRDefault="00F80F07" w:rsidP="00810A6D"/>
    <w:p w14:paraId="1611CCF4" w14:textId="77777777" w:rsidR="00F80F07" w:rsidRPr="006D2A51" w:rsidRDefault="00F80F07" w:rsidP="00810A6D">
      <w:pPr>
        <w:rPr>
          <w:b/>
        </w:rPr>
      </w:pPr>
      <w:r w:rsidRPr="006D2A51">
        <w:rPr>
          <w:b/>
        </w:rPr>
        <w:t>APPENDIX 6-B: ROLE OF THE COOPERATING IMPLEMENTING AGENCY</w:t>
      </w:r>
    </w:p>
    <w:p w14:paraId="43F07B64" w14:textId="77777777" w:rsidR="00F80F07" w:rsidRPr="006D2A51" w:rsidRDefault="00F80F07" w:rsidP="00810A6D"/>
    <w:p w14:paraId="7BBA817E" w14:textId="77777777" w:rsidR="00F80F07" w:rsidRPr="006D2A51" w:rsidRDefault="00F80F07" w:rsidP="00996BAE">
      <w:pPr>
        <w:pStyle w:val="Heading1"/>
        <w:numPr>
          <w:ilvl w:val="0"/>
          <w:numId w:val="46"/>
        </w:numPr>
      </w:pPr>
      <w:r w:rsidRPr="006D2A51">
        <w:t xml:space="preserve">The Cooperating IA will be responsible for a range of activities. These activities are specified in the Plan, including at least the following: </w:t>
      </w:r>
    </w:p>
    <w:p w14:paraId="3D06BAA1" w14:textId="77777777" w:rsidR="00F80F07" w:rsidRPr="006D2A51" w:rsidRDefault="00F80F07" w:rsidP="00996BAE">
      <w:pPr>
        <w:pStyle w:val="Heading2"/>
      </w:pPr>
      <w:proofErr w:type="gramStart"/>
      <w:r w:rsidRPr="006D2A51">
        <w:t>Providing assistance</w:t>
      </w:r>
      <w:proofErr w:type="gramEnd"/>
      <w:r w:rsidRPr="006D2A51">
        <w:t xml:space="preserve"> for policy development when required; </w:t>
      </w:r>
    </w:p>
    <w:p w14:paraId="46329611" w14:textId="77777777" w:rsidR="00F80F07" w:rsidRPr="006D2A51" w:rsidRDefault="00F80F07" w:rsidP="00996BAE">
      <w:pPr>
        <w:pStyle w:val="Heading2"/>
      </w:pPr>
      <w:r w:rsidRPr="006D2A51">
        <w:t xml:space="preserve">Assisting the Country in the implementation and assessment of the activities funded by the Cooperating IA, and refer to the Lead IA to ensure a co-ordinated sequence in the activities; </w:t>
      </w:r>
    </w:p>
    <w:p w14:paraId="1DB3F361" w14:textId="77777777" w:rsidR="00F80F07" w:rsidRPr="006D2A51" w:rsidRDefault="00F80F07" w:rsidP="00996BAE">
      <w:pPr>
        <w:pStyle w:val="Heading2"/>
      </w:pPr>
      <w:r w:rsidRPr="006D2A51">
        <w:t>Providing reports to the Lead IA on these activities, for inclusion in the consolidated reports as per Appendix 4-A; and</w:t>
      </w:r>
    </w:p>
    <w:p w14:paraId="1B8C849E" w14:textId="77777777" w:rsidR="00F80F07" w:rsidRPr="006D2A51" w:rsidRDefault="00F80F07" w:rsidP="00996BAE">
      <w:pPr>
        <w:pStyle w:val="Heading2"/>
      </w:pPr>
      <w:r w:rsidRPr="006D2A51">
        <w:t>Reaching consensus with the Lead IA on any planning, co-ordination and reporting arrangements required to facilitate the implementation of the Plan.</w:t>
      </w:r>
    </w:p>
    <w:p w14:paraId="78C85399" w14:textId="77777777" w:rsidR="00F80F07" w:rsidRPr="006D2A51" w:rsidRDefault="00F80F07" w:rsidP="00810A6D"/>
    <w:p w14:paraId="383C093F" w14:textId="77777777" w:rsidR="00F80F07" w:rsidRPr="006D2A51" w:rsidRDefault="00F80F07" w:rsidP="00F80F07">
      <w:pPr>
        <w:keepNext/>
        <w:rPr>
          <w:b/>
        </w:rPr>
      </w:pPr>
      <w:r w:rsidRPr="006D2A51">
        <w:rPr>
          <w:b/>
        </w:rPr>
        <w:lastRenderedPageBreak/>
        <w:t>APPENDIX 7-A: REDUCTIONS IN FUNDING FOR FAILURE TO COMPLY</w:t>
      </w:r>
    </w:p>
    <w:p w14:paraId="723B88AE" w14:textId="77777777" w:rsidR="00F80F07" w:rsidRPr="006D2A51" w:rsidRDefault="00F80F07" w:rsidP="00F80F07">
      <w:pPr>
        <w:keepNext/>
      </w:pPr>
    </w:p>
    <w:p w14:paraId="70F77065" w14:textId="77777777" w:rsidR="00F80F07" w:rsidRPr="006D2A51" w:rsidRDefault="00F80F07" w:rsidP="00996BAE">
      <w:pPr>
        <w:pStyle w:val="Heading1"/>
        <w:numPr>
          <w:ilvl w:val="0"/>
          <w:numId w:val="47"/>
        </w:numPr>
      </w:pPr>
      <w:r w:rsidRPr="006D2A51">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F9FD630" w14:textId="77777777" w:rsidR="00F80F07" w:rsidRPr="006D2A51" w:rsidRDefault="00F80F07" w:rsidP="00996BAE">
      <w:pPr>
        <w:pStyle w:val="Heading1"/>
      </w:pPr>
      <w:proofErr w:type="gramStart"/>
      <w:r w:rsidRPr="006D2A51">
        <w:t>In the event that</w:t>
      </w:r>
      <w:proofErr w:type="gramEnd"/>
      <w:r w:rsidRPr="006D2A51">
        <w:t xml:space="preserve">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0F07" w:rsidRPr="006D2A51" w14:paraId="5AB8FA63" w14:textId="77777777" w:rsidTr="00810A6D">
        <w:tc>
          <w:tcPr>
            <w:tcW w:w="1915" w:type="dxa"/>
          </w:tcPr>
          <w:p w14:paraId="11E8E740" w14:textId="77777777" w:rsidR="00F80F07" w:rsidRPr="006D2A51" w:rsidRDefault="00F80F07" w:rsidP="00810A6D"/>
        </w:tc>
        <w:tc>
          <w:tcPr>
            <w:tcW w:w="1915" w:type="dxa"/>
          </w:tcPr>
          <w:p w14:paraId="2EFC46BC" w14:textId="77777777" w:rsidR="00F80F07" w:rsidRPr="006D2A51" w:rsidRDefault="00F80F07" w:rsidP="00810A6D"/>
        </w:tc>
        <w:tc>
          <w:tcPr>
            <w:tcW w:w="1915" w:type="dxa"/>
            <w:tcBorders>
              <w:bottom w:val="single" w:sz="4" w:space="0" w:color="auto"/>
            </w:tcBorders>
          </w:tcPr>
          <w:p w14:paraId="1F3274E3" w14:textId="77777777" w:rsidR="00F80F07" w:rsidRPr="006D2A51" w:rsidRDefault="00F80F07" w:rsidP="00810A6D"/>
        </w:tc>
        <w:tc>
          <w:tcPr>
            <w:tcW w:w="1915" w:type="dxa"/>
          </w:tcPr>
          <w:p w14:paraId="6DBAF317" w14:textId="77777777" w:rsidR="00F80F07" w:rsidRPr="006D2A51" w:rsidRDefault="00F80F07" w:rsidP="00810A6D"/>
        </w:tc>
        <w:tc>
          <w:tcPr>
            <w:tcW w:w="1916" w:type="dxa"/>
          </w:tcPr>
          <w:p w14:paraId="380CB643" w14:textId="77777777" w:rsidR="00F80F07" w:rsidRPr="006D2A51" w:rsidRDefault="00F80F07" w:rsidP="00810A6D"/>
        </w:tc>
      </w:tr>
    </w:tbl>
    <w:p w14:paraId="056A7DD6" w14:textId="77777777" w:rsidR="00F80F07" w:rsidRPr="006D2A51" w:rsidRDefault="00F80F07" w:rsidP="00810A6D"/>
    <w:p w14:paraId="616A345C" w14:textId="77777777" w:rsidR="00F80F07" w:rsidRPr="006D2A51" w:rsidRDefault="00F80F07" w:rsidP="00810A6D"/>
    <w:p w14:paraId="4267A169" w14:textId="77777777" w:rsidR="00F80F07" w:rsidRPr="006D2A51" w:rsidRDefault="00F80F07" w:rsidP="00810A6D"/>
    <w:p w14:paraId="501B5400" w14:textId="38D55A43" w:rsidR="00E85409" w:rsidRPr="006D2A51" w:rsidRDefault="00E85409" w:rsidP="004E7F9C"/>
    <w:sectPr w:rsidR="00E85409" w:rsidRPr="006D2A51" w:rsidSect="00F80F07">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B5E83" w14:textId="77777777" w:rsidR="00F05393" w:rsidRDefault="00F05393" w:rsidP="004A504B">
      <w:r>
        <w:separator/>
      </w:r>
    </w:p>
  </w:endnote>
  <w:endnote w:type="continuationSeparator" w:id="0">
    <w:p w14:paraId="520B9A31" w14:textId="77777777" w:rsidR="00F05393" w:rsidRDefault="00F053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BDB7" w14:textId="289DD6B9" w:rsidR="00BC7DD7" w:rsidRPr="0033525D" w:rsidRDefault="00BC7DD7">
    <w:pPr>
      <w:jc w:val="center"/>
    </w:pPr>
    <w:r>
      <w:fldChar w:fldCharType="begin"/>
    </w:r>
    <w:r>
      <w:instrText xml:space="preserve"> PAGE </w:instrText>
    </w:r>
    <w:r>
      <w:fldChar w:fldCharType="separate"/>
    </w:r>
    <w:r w:rsidR="006A2AAF">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BCE0" w14:textId="71ECD98A" w:rsidR="00BC7DD7" w:rsidRPr="0033525D" w:rsidRDefault="00BC7DD7">
    <w:pPr>
      <w:jc w:val="center"/>
    </w:pPr>
    <w:r>
      <w:fldChar w:fldCharType="begin"/>
    </w:r>
    <w:r>
      <w:instrText xml:space="preserve"> PAGE </w:instrText>
    </w:r>
    <w:r>
      <w:fldChar w:fldCharType="separate"/>
    </w:r>
    <w:r w:rsidR="006A2AAF">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28FD4" w14:textId="77777777" w:rsidR="00BC7DD7" w:rsidRDefault="00BC7DD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94766E" w14:textId="77777777" w:rsidR="00BC7DD7" w:rsidRDefault="00BC7DD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2D4A" w14:textId="20169F8A" w:rsidR="00BC7DD7" w:rsidRPr="0033525D" w:rsidRDefault="00BC7DD7">
    <w:pPr>
      <w:jc w:val="center"/>
    </w:pPr>
    <w:r>
      <w:fldChar w:fldCharType="begin"/>
    </w:r>
    <w:r>
      <w:instrText xml:space="preserve"> PAGE </w:instrText>
    </w:r>
    <w:r>
      <w:fldChar w:fldCharType="separate"/>
    </w:r>
    <w:r w:rsidR="006A2AAF">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3B85" w14:textId="795EF930" w:rsidR="00BC7DD7" w:rsidRPr="0033525D" w:rsidRDefault="00BC7DD7">
    <w:pPr>
      <w:jc w:val="center"/>
    </w:pPr>
    <w:r>
      <w:fldChar w:fldCharType="begin"/>
    </w:r>
    <w:r>
      <w:instrText xml:space="preserve"> PAGE </w:instrText>
    </w:r>
    <w:r>
      <w:fldChar w:fldCharType="separate"/>
    </w:r>
    <w:r w:rsidR="006A2AAF">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7A1418F4" w14:textId="30676661" w:rsidR="00BC7DD7" w:rsidRDefault="00BC7DD7">
        <w:pPr>
          <w:pStyle w:val="Footer"/>
          <w:jc w:val="center"/>
        </w:pPr>
        <w:r>
          <w:fldChar w:fldCharType="begin"/>
        </w:r>
        <w:r>
          <w:instrText xml:space="preserve"> PAGE   \* MERGEFORMAT </w:instrText>
        </w:r>
        <w:r>
          <w:fldChar w:fldCharType="separate"/>
        </w:r>
        <w:r w:rsidR="006A2AA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0383" w14:textId="77777777" w:rsidR="00F05393" w:rsidRDefault="00F05393" w:rsidP="004A504B">
      <w:r>
        <w:separator/>
      </w:r>
    </w:p>
  </w:footnote>
  <w:footnote w:type="continuationSeparator" w:id="0">
    <w:p w14:paraId="3CBB8A80" w14:textId="77777777" w:rsidR="00F05393" w:rsidRDefault="00F05393" w:rsidP="004A504B">
      <w:r>
        <w:continuationSeparator/>
      </w:r>
    </w:p>
  </w:footnote>
  <w:footnote w:id="1">
    <w:p w14:paraId="0C6E9B2B" w14:textId="77777777" w:rsidR="00BC7DD7" w:rsidRPr="00996BAE" w:rsidRDefault="00BC7DD7" w:rsidP="00A62C42">
      <w:pPr>
        <w:pStyle w:val="FootnoteText"/>
        <w:spacing w:after="240"/>
        <w:rPr>
          <w:lang w:val="en-US"/>
        </w:rPr>
      </w:pPr>
      <w:r w:rsidRPr="00996BAE">
        <w:rPr>
          <w:rStyle w:val="FootnoteReference"/>
        </w:rPr>
        <w:footnoteRef/>
      </w:r>
      <w:r w:rsidRPr="00996BAE">
        <w:t xml:space="preserve"> </w:t>
      </w:r>
      <w:r w:rsidRPr="00996BAE">
        <w:rPr>
          <w:lang w:val="en-US"/>
        </w:rPr>
        <w:t>UNEP/</w:t>
      </w:r>
      <w:proofErr w:type="spellStart"/>
      <w:r w:rsidRPr="00996BAE">
        <w:rPr>
          <w:lang w:val="en-US"/>
        </w:rPr>
        <w:t>OzL.Pro</w:t>
      </w:r>
      <w:proofErr w:type="spellEnd"/>
      <w:r w:rsidRPr="00996BAE">
        <w:rPr>
          <w:lang w:val="en-US"/>
        </w:rPr>
        <w:t>/ExCom/90/1</w:t>
      </w:r>
    </w:p>
  </w:footnote>
  <w:footnote w:id="2">
    <w:p w14:paraId="193D7650" w14:textId="55760700" w:rsidR="00BC7DD7" w:rsidRPr="00996BAE" w:rsidRDefault="00BC7DD7" w:rsidP="00F76318">
      <w:pPr>
        <w:pStyle w:val="FootnoteText"/>
      </w:pPr>
      <w:r w:rsidRPr="00996BAE">
        <w:rPr>
          <w:rStyle w:val="FootnoteReference"/>
        </w:rPr>
        <w:footnoteRef/>
      </w:r>
      <w:r w:rsidRPr="00996BAE">
        <w:t xml:space="preserve"> As per the letter of 24 February 2022 from the </w:t>
      </w:r>
      <w:proofErr w:type="spellStart"/>
      <w:r w:rsidRPr="00996BAE">
        <w:t>Ministère</w:t>
      </w:r>
      <w:proofErr w:type="spellEnd"/>
      <w:r w:rsidRPr="00996BAE">
        <w:t xml:space="preserve"> de </w:t>
      </w:r>
      <w:proofErr w:type="spellStart"/>
      <w:r w:rsidRPr="00996BAE">
        <w:t>l’Environnement</w:t>
      </w:r>
      <w:proofErr w:type="spellEnd"/>
      <w:r w:rsidRPr="00996BAE">
        <w:t xml:space="preserve"> et du </w:t>
      </w:r>
      <w:proofErr w:type="spellStart"/>
      <w:r w:rsidRPr="00996BAE">
        <w:t>Développement</w:t>
      </w:r>
      <w:proofErr w:type="spellEnd"/>
      <w:r w:rsidRPr="00996BAE">
        <w:t xml:space="preserve"> Durable of Madagascar to UNEP.</w:t>
      </w:r>
    </w:p>
  </w:footnote>
  <w:footnote w:id="3">
    <w:p w14:paraId="7FDA56E1" w14:textId="1AA8B81F" w:rsidR="00BC7DD7" w:rsidRPr="00996BAE" w:rsidRDefault="00BC7DD7" w:rsidP="00512CF1">
      <w:pPr>
        <w:pStyle w:val="FootnoteText"/>
      </w:pPr>
      <w:r w:rsidRPr="00996BAE">
        <w:rPr>
          <w:rStyle w:val="FootnoteReference"/>
        </w:rPr>
        <w:footnoteRef/>
      </w:r>
      <w:r w:rsidRPr="00996BAE">
        <w:t xml:space="preserve"> Decision 62/44 and document UNEP/</w:t>
      </w:r>
      <w:proofErr w:type="spellStart"/>
      <w:r w:rsidRPr="00996BAE">
        <w:t>OzL.Pro</w:t>
      </w:r>
      <w:proofErr w:type="spellEnd"/>
      <w:r w:rsidRPr="00996BAE">
        <w:t>/ExCom/62/38</w:t>
      </w:r>
    </w:p>
  </w:footnote>
  <w:footnote w:id="4">
    <w:p w14:paraId="7644000E" w14:textId="28D073C2" w:rsidR="00BC7DD7" w:rsidRPr="00996BAE" w:rsidRDefault="00BC7DD7" w:rsidP="000B1220">
      <w:pPr>
        <w:pStyle w:val="FootnoteText"/>
      </w:pPr>
      <w:r w:rsidRPr="00996BAE">
        <w:rPr>
          <w:rStyle w:val="FootnoteReference"/>
        </w:rPr>
        <w:footnoteRef/>
      </w:r>
      <w:r w:rsidRPr="00996BAE">
        <w:t xml:space="preserve"> Annex VI of document UNEP/</w:t>
      </w:r>
      <w:proofErr w:type="spellStart"/>
      <w:r w:rsidRPr="00996BAE">
        <w:t>OzL.Pro</w:t>
      </w:r>
      <w:proofErr w:type="spellEnd"/>
      <w:r w:rsidRPr="00996BAE">
        <w:t>/ExCom/76/66</w:t>
      </w:r>
    </w:p>
    <w:p w14:paraId="29C2FEEA" w14:textId="77777777" w:rsidR="00BC7DD7" w:rsidRPr="00996BAE" w:rsidRDefault="00BC7DD7" w:rsidP="008A7FD3">
      <w:pPr>
        <w:pStyle w:val="FootnoteText"/>
      </w:pPr>
    </w:p>
  </w:footnote>
  <w:footnote w:id="5">
    <w:p w14:paraId="04AC3127" w14:textId="12BA13A6" w:rsidR="00BC7DD7" w:rsidRPr="00996BAE" w:rsidRDefault="00BC7DD7">
      <w:pPr>
        <w:pStyle w:val="FootnoteText"/>
        <w:rPr>
          <w:lang w:val="en-US"/>
        </w:rPr>
      </w:pPr>
      <w:r w:rsidRPr="00996BAE">
        <w:rPr>
          <w:rStyle w:val="FootnoteReference"/>
        </w:rPr>
        <w:footnoteRef/>
      </w:r>
      <w:r w:rsidRPr="00996BAE">
        <w:t xml:space="preserve"> To advise Parties that request changes in reported baseline data for the base years to present their requests before the Implementation Committee which will in turn work with the Ozone Secretariat and the Executive Committee to confirm the justification for the changes and present them to the Meeting of the Parties for approval.</w:t>
      </w:r>
    </w:p>
  </w:footnote>
  <w:footnote w:id="6">
    <w:p w14:paraId="3C1E75E5" w14:textId="2FA80EBC" w:rsidR="00BC7DD7" w:rsidRPr="00996BAE" w:rsidRDefault="00BC7DD7">
      <w:pPr>
        <w:pStyle w:val="FootnoteText"/>
        <w:rPr>
          <w:lang w:val="en-US"/>
        </w:rPr>
      </w:pPr>
      <w:r w:rsidRPr="00996BAE">
        <w:rPr>
          <w:rStyle w:val="FootnoteReference"/>
        </w:rPr>
        <w:footnoteRef/>
      </w:r>
      <w:r w:rsidRPr="00996BAE">
        <w:t xml:space="preserve"> Document </w:t>
      </w:r>
      <w:r w:rsidRPr="00996BAE">
        <w:rPr>
          <w:lang w:val="en-US"/>
        </w:rPr>
        <w:t>UNEP/OzL.Pro.15/9</w:t>
      </w:r>
    </w:p>
  </w:footnote>
  <w:footnote w:id="7">
    <w:p w14:paraId="145B817B" w14:textId="13E8B460" w:rsidR="00BC7DD7" w:rsidRPr="00996BAE" w:rsidRDefault="00BC7DD7">
      <w:pPr>
        <w:pStyle w:val="FootnoteText"/>
        <w:rPr>
          <w:lang w:val="en-US"/>
        </w:rPr>
      </w:pPr>
      <w:r w:rsidRPr="00996BAE">
        <w:rPr>
          <w:rStyle w:val="FootnoteReference"/>
        </w:rPr>
        <w:footnoteRef/>
      </w:r>
      <w:r w:rsidRPr="00996BAE">
        <w:t xml:space="preserve"> Including US $1,566 that was returned at the 83</w:t>
      </w:r>
      <w:r w:rsidRPr="00996BAE">
        <w:rPr>
          <w:vertAlign w:val="superscript"/>
        </w:rPr>
        <w:t>rd</w:t>
      </w:r>
      <w:r w:rsidRPr="00996BAE">
        <w:t xml:space="preserve"> meeting and US $328 that will be returned at the 91</w:t>
      </w:r>
      <w:r w:rsidRPr="00996BAE">
        <w:rPr>
          <w:vertAlign w:val="superscript"/>
        </w:rPr>
        <w:t>st</w:t>
      </w:r>
      <w:r w:rsidRPr="00996BAE">
        <w:t> meeting.</w:t>
      </w:r>
    </w:p>
  </w:footnote>
  <w:footnote w:id="8">
    <w:p w14:paraId="73C8FE92" w14:textId="285BEADB" w:rsidR="00BC7DD7" w:rsidRPr="00996BAE" w:rsidRDefault="00BC7DD7">
      <w:pPr>
        <w:pStyle w:val="FootnoteText"/>
        <w:rPr>
          <w:lang w:val="en-US"/>
        </w:rPr>
      </w:pPr>
      <w:r w:rsidRPr="00996BAE">
        <w:rPr>
          <w:rStyle w:val="FootnoteReference"/>
        </w:rPr>
        <w:footnoteRef/>
      </w:r>
      <w:r w:rsidRPr="00996BAE">
        <w:t xml:space="preserve"> </w:t>
      </w:r>
      <w:r w:rsidRPr="00996BAE">
        <w:rPr>
          <w:lang w:val="en-US"/>
        </w:rPr>
        <w:t xml:space="preserve">Including </w:t>
      </w:r>
      <w:r w:rsidR="00A10619" w:rsidRPr="00996BAE">
        <w:rPr>
          <w:lang w:val="en-US"/>
        </w:rPr>
        <w:t>portable HC charging stations, refrigerant identifiers, manifold gauge, repair tools, electronic leak detector</w:t>
      </w:r>
      <w:r w:rsidR="00427E8E" w:rsidRPr="00996BAE">
        <w:rPr>
          <w:lang w:val="en-US"/>
        </w:rPr>
        <w:t>.</w:t>
      </w:r>
    </w:p>
  </w:footnote>
  <w:footnote w:id="9">
    <w:p w14:paraId="38BA2B27" w14:textId="77777777" w:rsidR="00BC7DD7" w:rsidRPr="00996BAE" w:rsidRDefault="00BC7DD7" w:rsidP="008A7FD3">
      <w:pPr>
        <w:pStyle w:val="FootnoteText"/>
      </w:pPr>
      <w:r w:rsidRPr="00996BAE">
        <w:rPr>
          <w:rStyle w:val="FootnoteReference"/>
        </w:rPr>
        <w:footnoteRef/>
      </w:r>
      <w:r w:rsidRPr="00996BAE">
        <w:t xml:space="preserve"> Decision 84/92(d) requested bilateral and implementing agencies to apply the operational policy on gender mainstreaming throughout the project cycle.</w:t>
      </w:r>
    </w:p>
  </w:footnote>
  <w:footnote w:id="10">
    <w:p w14:paraId="59165055" w14:textId="77777777" w:rsidR="00BC7DD7" w:rsidRPr="00996BAE" w:rsidRDefault="00BC7DD7" w:rsidP="008A7FD3">
      <w:pPr>
        <w:pStyle w:val="FootnoteText"/>
        <w:rPr>
          <w:lang w:val="en-US"/>
        </w:rPr>
      </w:pPr>
      <w:r w:rsidRPr="00996BAE">
        <w:rPr>
          <w:rStyle w:val="FootnoteReference"/>
        </w:rPr>
        <w:footnoteRef/>
      </w:r>
      <w:r w:rsidRPr="00996BAE">
        <w:t xml:space="preserve"> HCFC consumption may exceed zero in any year so long as the sum of its calculated levels of consumption over the ten</w:t>
      </w:r>
      <w:r w:rsidRPr="00996BAE">
        <w:noBreakHyphen/>
        <w:t>year period from 1 January 2030 to 1 January 2040, divided by 10, does not exceed 2.5 per cent of the HCFC baseline.</w:t>
      </w:r>
    </w:p>
  </w:footnote>
  <w:footnote w:id="11">
    <w:p w14:paraId="431F3010" w14:textId="25C68365" w:rsidR="00BC7DD7" w:rsidRPr="00996BAE" w:rsidRDefault="00BC7DD7">
      <w:pPr>
        <w:pStyle w:val="FootnoteText"/>
        <w:rPr>
          <w:lang w:val="en-US"/>
        </w:rPr>
      </w:pPr>
      <w:r w:rsidRPr="00996BAE">
        <w:rPr>
          <w:rStyle w:val="FootnoteReference"/>
        </w:rPr>
        <w:footnoteRef/>
      </w:r>
      <w:r w:rsidRPr="00996BAE">
        <w:t xml:space="preserve"> The verification recommended continuation of capacity building of customs and enforcement officers on HCFC import monitoring, providing additional equipment for analysing refrigerants to customs offices, making training modules of new refrigerants available to referral centres and training school, and expanding referral centres to other regions of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ABA3" w14:textId="166FA67F" w:rsidR="00BC7DD7" w:rsidRPr="0033525D" w:rsidRDefault="00680947">
    <w:r>
      <w:fldChar w:fldCharType="begin"/>
    </w:r>
    <w:r>
      <w:instrText xml:space="preserve"> DOCPROPERTY "Document number"  \* MERGEFORMAT </w:instrText>
    </w:r>
    <w:r>
      <w:fldChar w:fldCharType="separate"/>
    </w:r>
    <w:r w:rsidR="00425DED">
      <w:t>UNEP/</w:t>
    </w:r>
    <w:proofErr w:type="spellStart"/>
    <w:r w:rsidR="00425DED">
      <w:t>OzL.Pro</w:t>
    </w:r>
    <w:proofErr w:type="spellEnd"/>
    <w:r w:rsidR="00425DED">
      <w:t>/ExCom/90/31</w:t>
    </w:r>
    <w:r>
      <w:fldChar w:fldCharType="end"/>
    </w:r>
  </w:p>
  <w:p w14:paraId="6EDE4622" w14:textId="77777777" w:rsidR="00BC7DD7" w:rsidRPr="0033525D" w:rsidRDefault="00BC7DD7"/>
  <w:p w14:paraId="60356FD9" w14:textId="77777777" w:rsidR="00BC7DD7" w:rsidRPr="0033525D" w:rsidRDefault="00BC7D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B380" w14:textId="4EAAFAE1" w:rsidR="00BC7DD7" w:rsidRPr="0033525D" w:rsidRDefault="00680947">
    <w:pPr>
      <w:jc w:val="right"/>
    </w:pPr>
    <w:r>
      <w:fldChar w:fldCharType="begin"/>
    </w:r>
    <w:r>
      <w:instrText xml:space="preserve"> DOC</w:instrText>
    </w:r>
    <w:r>
      <w:instrText xml:space="preserve">PROPERTY "Document number"  \* MERGEFORMAT </w:instrText>
    </w:r>
    <w:r>
      <w:fldChar w:fldCharType="separate"/>
    </w:r>
    <w:r w:rsidR="00425DED">
      <w:t>UNEP/</w:t>
    </w:r>
    <w:proofErr w:type="spellStart"/>
    <w:r w:rsidR="00425DED">
      <w:t>OzL.Pro</w:t>
    </w:r>
    <w:proofErr w:type="spellEnd"/>
    <w:r w:rsidR="00425DED">
      <w:t>/ExCom/90/31</w:t>
    </w:r>
    <w:r>
      <w:fldChar w:fldCharType="end"/>
    </w:r>
  </w:p>
  <w:p w14:paraId="300EDF16" w14:textId="77777777" w:rsidR="00BC7DD7" w:rsidRPr="0033525D" w:rsidRDefault="00BC7DD7" w:rsidP="008A7FD3">
    <w:pPr>
      <w:jc w:val="right"/>
    </w:pPr>
  </w:p>
  <w:p w14:paraId="45912190" w14:textId="77777777" w:rsidR="00BC7DD7" w:rsidRPr="0033525D" w:rsidRDefault="00BC7DD7"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19E1" w14:textId="676F9AC3" w:rsidR="00BC7DD7" w:rsidRPr="009B0D30" w:rsidRDefault="00680947" w:rsidP="00810A6D">
    <w:r>
      <w:fldChar w:fldCharType="begin"/>
    </w:r>
    <w:r>
      <w:instrText xml:space="preserve"> DOCPROPERTY "Document number"  \* MERGEFORMAT </w:instrText>
    </w:r>
    <w:r>
      <w:fldChar w:fldCharType="separate"/>
    </w:r>
    <w:r w:rsidR="00425DED">
      <w:t>UNEP/</w:t>
    </w:r>
    <w:proofErr w:type="spellStart"/>
    <w:r w:rsidR="00425DED">
      <w:t>OzL.Pro</w:t>
    </w:r>
    <w:proofErr w:type="spellEnd"/>
    <w:r w:rsidR="00425DED">
      <w:t>/ExCom/90/31</w:t>
    </w:r>
    <w:r>
      <w:fldChar w:fldCharType="end"/>
    </w:r>
  </w:p>
  <w:p w14:paraId="77F59351" w14:textId="77777777" w:rsidR="00BC7DD7" w:rsidRDefault="00BC7DD7">
    <w:pPr>
      <w:pStyle w:val="Header"/>
    </w:pPr>
    <w:r>
      <w:t>Annex I</w:t>
    </w:r>
  </w:p>
  <w:p w14:paraId="23218EAD" w14:textId="77777777" w:rsidR="00BC7DD7" w:rsidRDefault="00BC7D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7841" w14:textId="7BF31EF6" w:rsidR="00BC7DD7" w:rsidRPr="009B0D30" w:rsidRDefault="00680947" w:rsidP="00810A6D">
    <w:pPr>
      <w:jc w:val="right"/>
    </w:pPr>
    <w:r>
      <w:fldChar w:fldCharType="begin"/>
    </w:r>
    <w:r>
      <w:instrText xml:space="preserve"> DOCPROPERTY "Document number"  \* MERGEFORMAT </w:instrText>
    </w:r>
    <w:r>
      <w:fldChar w:fldCharType="separate"/>
    </w:r>
    <w:r w:rsidR="00425DED">
      <w:t>UNEP/</w:t>
    </w:r>
    <w:proofErr w:type="spellStart"/>
    <w:r w:rsidR="00425DED">
      <w:t>OzL.Pro</w:t>
    </w:r>
    <w:proofErr w:type="spellEnd"/>
    <w:r w:rsidR="00425DED">
      <w:t>/ExCom/90/31</w:t>
    </w:r>
    <w:r>
      <w:fldChar w:fldCharType="end"/>
    </w:r>
  </w:p>
  <w:p w14:paraId="29350D96" w14:textId="77777777" w:rsidR="00BC7DD7" w:rsidRDefault="00BC7DD7" w:rsidP="00810A6D">
    <w:pPr>
      <w:pStyle w:val="Header"/>
      <w:jc w:val="right"/>
    </w:pPr>
    <w:r>
      <w:t>Annex I</w:t>
    </w:r>
  </w:p>
  <w:p w14:paraId="73570144" w14:textId="77777777" w:rsidR="00BC7DD7" w:rsidRDefault="00BC7DD7" w:rsidP="00810A6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FE03" w14:textId="3B405663" w:rsidR="00BC7DD7" w:rsidRPr="009B0D30" w:rsidRDefault="00680947" w:rsidP="00810A6D">
    <w:pPr>
      <w:jc w:val="right"/>
    </w:pPr>
    <w:r>
      <w:fldChar w:fldCharType="begin"/>
    </w:r>
    <w:r>
      <w:instrText xml:space="preserve"> DOCPROPERTY "Document number"  \* MERGEFORMAT </w:instrText>
    </w:r>
    <w:r>
      <w:fldChar w:fldCharType="separate"/>
    </w:r>
    <w:r w:rsidR="00425DED">
      <w:t>UNEP/</w:t>
    </w:r>
    <w:proofErr w:type="spellStart"/>
    <w:r w:rsidR="00425DED">
      <w:t>OzL.Pro</w:t>
    </w:r>
    <w:proofErr w:type="spellEnd"/>
    <w:r w:rsidR="00425DED">
      <w:t>/ExCom/90/31</w:t>
    </w:r>
    <w:r>
      <w:fldChar w:fldCharType="end"/>
    </w:r>
  </w:p>
  <w:p w14:paraId="006F9422" w14:textId="77777777" w:rsidR="00BC7DD7" w:rsidRDefault="00BC7DD7" w:rsidP="00810A6D">
    <w:pPr>
      <w:pStyle w:val="Header"/>
      <w:jc w:val="right"/>
    </w:pPr>
    <w:r>
      <w:t>Annex I</w:t>
    </w:r>
  </w:p>
  <w:p w14:paraId="53928410" w14:textId="77777777" w:rsidR="00BC7DD7" w:rsidRDefault="00BC7DD7" w:rsidP="00810A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082E1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7409170">
    <w:abstractNumId w:val="10"/>
  </w:num>
  <w:num w:numId="2" w16cid:durableId="567619234">
    <w:abstractNumId w:val="10"/>
  </w:num>
  <w:num w:numId="3" w16cid:durableId="1799762035">
    <w:abstractNumId w:val="10"/>
  </w:num>
  <w:num w:numId="4" w16cid:durableId="1148474266">
    <w:abstractNumId w:val="10"/>
  </w:num>
  <w:num w:numId="5" w16cid:durableId="734473623">
    <w:abstractNumId w:val="10"/>
  </w:num>
  <w:num w:numId="6" w16cid:durableId="96758286">
    <w:abstractNumId w:val="9"/>
  </w:num>
  <w:num w:numId="7" w16cid:durableId="779952563">
    <w:abstractNumId w:val="7"/>
  </w:num>
  <w:num w:numId="8" w16cid:durableId="1118257224">
    <w:abstractNumId w:val="6"/>
  </w:num>
  <w:num w:numId="9" w16cid:durableId="1980456471">
    <w:abstractNumId w:val="5"/>
  </w:num>
  <w:num w:numId="10" w16cid:durableId="456215854">
    <w:abstractNumId w:val="4"/>
  </w:num>
  <w:num w:numId="11" w16cid:durableId="854851635">
    <w:abstractNumId w:val="8"/>
  </w:num>
  <w:num w:numId="12" w16cid:durableId="1846817533">
    <w:abstractNumId w:val="3"/>
  </w:num>
  <w:num w:numId="13" w16cid:durableId="1558511644">
    <w:abstractNumId w:val="2"/>
  </w:num>
  <w:num w:numId="14" w16cid:durableId="586352743">
    <w:abstractNumId w:val="1"/>
  </w:num>
  <w:num w:numId="15" w16cid:durableId="1767191354">
    <w:abstractNumId w:val="0"/>
  </w:num>
  <w:num w:numId="16" w16cid:durableId="1196772108">
    <w:abstractNumId w:val="11"/>
  </w:num>
  <w:num w:numId="17" w16cid:durableId="352539828">
    <w:abstractNumId w:val="14"/>
  </w:num>
  <w:num w:numId="18" w16cid:durableId="960767567">
    <w:abstractNumId w:val="15"/>
  </w:num>
  <w:num w:numId="19" w16cid:durableId="1594777281">
    <w:abstractNumId w:val="17"/>
  </w:num>
  <w:num w:numId="20" w16cid:durableId="1036271622">
    <w:abstractNumId w:val="12"/>
  </w:num>
  <w:num w:numId="21" w16cid:durableId="500857196">
    <w:abstractNumId w:val="16"/>
  </w:num>
  <w:num w:numId="22" w16cid:durableId="1742215359">
    <w:abstractNumId w:val="13"/>
  </w:num>
  <w:num w:numId="23" w16cid:durableId="1541625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742650">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4870250">
    <w:abstractNumId w:val="10"/>
  </w:num>
  <w:num w:numId="26" w16cid:durableId="1501576960">
    <w:abstractNumId w:val="10"/>
  </w:num>
  <w:num w:numId="27" w16cid:durableId="2052269698">
    <w:abstractNumId w:val="10"/>
  </w:num>
  <w:num w:numId="28" w16cid:durableId="1549999703">
    <w:abstractNumId w:val="10"/>
  </w:num>
  <w:num w:numId="29" w16cid:durableId="2116901153">
    <w:abstractNumId w:val="10"/>
  </w:num>
  <w:num w:numId="30" w16cid:durableId="26151448">
    <w:abstractNumId w:val="10"/>
  </w:num>
  <w:num w:numId="31" w16cid:durableId="248655505">
    <w:abstractNumId w:val="10"/>
  </w:num>
  <w:num w:numId="32" w16cid:durableId="1132090796">
    <w:abstractNumId w:val="10"/>
  </w:num>
  <w:num w:numId="33" w16cid:durableId="1110247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03744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10056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257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18531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2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8425008">
    <w:abstractNumId w:val="10"/>
  </w:num>
  <w:num w:numId="40" w16cid:durableId="156383322">
    <w:abstractNumId w:val="10"/>
  </w:num>
  <w:num w:numId="41" w16cid:durableId="5769380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2031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66534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91014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18592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37310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9083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383C"/>
    <w:rsid w:val="0000434E"/>
    <w:rsid w:val="00012BD6"/>
    <w:rsid w:val="00014419"/>
    <w:rsid w:val="000173F2"/>
    <w:rsid w:val="000179B3"/>
    <w:rsid w:val="000211A9"/>
    <w:rsid w:val="00021238"/>
    <w:rsid w:val="0002523D"/>
    <w:rsid w:val="00025483"/>
    <w:rsid w:val="00031260"/>
    <w:rsid w:val="000347EC"/>
    <w:rsid w:val="0003581F"/>
    <w:rsid w:val="0003681A"/>
    <w:rsid w:val="000372B7"/>
    <w:rsid w:val="00037851"/>
    <w:rsid w:val="00044085"/>
    <w:rsid w:val="00046391"/>
    <w:rsid w:val="00050F6E"/>
    <w:rsid w:val="00056151"/>
    <w:rsid w:val="00057476"/>
    <w:rsid w:val="00060DC6"/>
    <w:rsid w:val="00061C6B"/>
    <w:rsid w:val="00061DA8"/>
    <w:rsid w:val="00061EC2"/>
    <w:rsid w:val="000639DC"/>
    <w:rsid w:val="0006541D"/>
    <w:rsid w:val="00066CE8"/>
    <w:rsid w:val="00072B2D"/>
    <w:rsid w:val="00073934"/>
    <w:rsid w:val="00073DAF"/>
    <w:rsid w:val="000744BC"/>
    <w:rsid w:val="000756E2"/>
    <w:rsid w:val="000764E6"/>
    <w:rsid w:val="00080ED0"/>
    <w:rsid w:val="000827C5"/>
    <w:rsid w:val="00085B8F"/>
    <w:rsid w:val="00090481"/>
    <w:rsid w:val="000A2223"/>
    <w:rsid w:val="000A3826"/>
    <w:rsid w:val="000A6C26"/>
    <w:rsid w:val="000A7D4F"/>
    <w:rsid w:val="000B1220"/>
    <w:rsid w:val="000B6002"/>
    <w:rsid w:val="000C20C4"/>
    <w:rsid w:val="000C4333"/>
    <w:rsid w:val="000D00D7"/>
    <w:rsid w:val="000D2258"/>
    <w:rsid w:val="000D52A4"/>
    <w:rsid w:val="000D5727"/>
    <w:rsid w:val="000E0316"/>
    <w:rsid w:val="000E07BC"/>
    <w:rsid w:val="000F1CD4"/>
    <w:rsid w:val="000F3308"/>
    <w:rsid w:val="000F4103"/>
    <w:rsid w:val="000F45CF"/>
    <w:rsid w:val="000F70A7"/>
    <w:rsid w:val="001053D9"/>
    <w:rsid w:val="00105515"/>
    <w:rsid w:val="00105545"/>
    <w:rsid w:val="00107B68"/>
    <w:rsid w:val="00110FE0"/>
    <w:rsid w:val="00113CCA"/>
    <w:rsid w:val="00114911"/>
    <w:rsid w:val="00122F25"/>
    <w:rsid w:val="0012357B"/>
    <w:rsid w:val="001255D2"/>
    <w:rsid w:val="0012562B"/>
    <w:rsid w:val="001351B5"/>
    <w:rsid w:val="00135980"/>
    <w:rsid w:val="00135F2E"/>
    <w:rsid w:val="0013786F"/>
    <w:rsid w:val="00140EEF"/>
    <w:rsid w:val="00142D12"/>
    <w:rsid w:val="00147826"/>
    <w:rsid w:val="001512C8"/>
    <w:rsid w:val="00152883"/>
    <w:rsid w:val="001544FB"/>
    <w:rsid w:val="001546A3"/>
    <w:rsid w:val="00155C47"/>
    <w:rsid w:val="0016130C"/>
    <w:rsid w:val="00163AE3"/>
    <w:rsid w:val="00164719"/>
    <w:rsid w:val="00166CD8"/>
    <w:rsid w:val="00166FC4"/>
    <w:rsid w:val="001677AC"/>
    <w:rsid w:val="00176670"/>
    <w:rsid w:val="001804EA"/>
    <w:rsid w:val="00190A61"/>
    <w:rsid w:val="00191E6F"/>
    <w:rsid w:val="00193B00"/>
    <w:rsid w:val="001A2215"/>
    <w:rsid w:val="001A3342"/>
    <w:rsid w:val="001A3E3D"/>
    <w:rsid w:val="001A46B7"/>
    <w:rsid w:val="001A7049"/>
    <w:rsid w:val="001B1E40"/>
    <w:rsid w:val="001B6EB2"/>
    <w:rsid w:val="001C1FA9"/>
    <w:rsid w:val="001C27C4"/>
    <w:rsid w:val="001C764E"/>
    <w:rsid w:val="001D6E6C"/>
    <w:rsid w:val="001E1052"/>
    <w:rsid w:val="001E1075"/>
    <w:rsid w:val="001E21B1"/>
    <w:rsid w:val="001E2F93"/>
    <w:rsid w:val="001E4554"/>
    <w:rsid w:val="001E61E5"/>
    <w:rsid w:val="001E6801"/>
    <w:rsid w:val="001F2159"/>
    <w:rsid w:val="001F53FD"/>
    <w:rsid w:val="001F6626"/>
    <w:rsid w:val="0020425F"/>
    <w:rsid w:val="00204E97"/>
    <w:rsid w:val="0020790B"/>
    <w:rsid w:val="00210B8B"/>
    <w:rsid w:val="00214863"/>
    <w:rsid w:val="002156B4"/>
    <w:rsid w:val="00215D6E"/>
    <w:rsid w:val="00220F67"/>
    <w:rsid w:val="0022274B"/>
    <w:rsid w:val="00224FCD"/>
    <w:rsid w:val="002305DB"/>
    <w:rsid w:val="00234291"/>
    <w:rsid w:val="00234C3F"/>
    <w:rsid w:val="00236FDE"/>
    <w:rsid w:val="0025081C"/>
    <w:rsid w:val="00253222"/>
    <w:rsid w:val="00255856"/>
    <w:rsid w:val="00261C13"/>
    <w:rsid w:val="00262847"/>
    <w:rsid w:val="002638F7"/>
    <w:rsid w:val="002658BE"/>
    <w:rsid w:val="00265D99"/>
    <w:rsid w:val="002664B2"/>
    <w:rsid w:val="00270FE5"/>
    <w:rsid w:val="002736B1"/>
    <w:rsid w:val="0027631E"/>
    <w:rsid w:val="00276B18"/>
    <w:rsid w:val="0028006C"/>
    <w:rsid w:val="00281190"/>
    <w:rsid w:val="00281BB2"/>
    <w:rsid w:val="00281BED"/>
    <w:rsid w:val="00284054"/>
    <w:rsid w:val="002A03C3"/>
    <w:rsid w:val="002A18D3"/>
    <w:rsid w:val="002A65A1"/>
    <w:rsid w:val="002A79D1"/>
    <w:rsid w:val="002B254E"/>
    <w:rsid w:val="002B3986"/>
    <w:rsid w:val="002B52F0"/>
    <w:rsid w:val="002B72E9"/>
    <w:rsid w:val="002C7998"/>
    <w:rsid w:val="002D3D71"/>
    <w:rsid w:val="002D619C"/>
    <w:rsid w:val="002F1E53"/>
    <w:rsid w:val="002F2CAA"/>
    <w:rsid w:val="0030052C"/>
    <w:rsid w:val="00304A34"/>
    <w:rsid w:val="00304AA3"/>
    <w:rsid w:val="00307EF6"/>
    <w:rsid w:val="00311539"/>
    <w:rsid w:val="00312961"/>
    <w:rsid w:val="00316E5C"/>
    <w:rsid w:val="003226D9"/>
    <w:rsid w:val="003306E1"/>
    <w:rsid w:val="003320E4"/>
    <w:rsid w:val="003339C7"/>
    <w:rsid w:val="00334CDC"/>
    <w:rsid w:val="0033525D"/>
    <w:rsid w:val="00335387"/>
    <w:rsid w:val="003414F3"/>
    <w:rsid w:val="00347F8E"/>
    <w:rsid w:val="0035613E"/>
    <w:rsid w:val="00363EE9"/>
    <w:rsid w:val="00366E28"/>
    <w:rsid w:val="00367E43"/>
    <w:rsid w:val="00376128"/>
    <w:rsid w:val="0037742E"/>
    <w:rsid w:val="00377D56"/>
    <w:rsid w:val="00380931"/>
    <w:rsid w:val="00380E24"/>
    <w:rsid w:val="0038245A"/>
    <w:rsid w:val="003829C5"/>
    <w:rsid w:val="00382E9F"/>
    <w:rsid w:val="00383551"/>
    <w:rsid w:val="003840E6"/>
    <w:rsid w:val="00384771"/>
    <w:rsid w:val="00385CFC"/>
    <w:rsid w:val="00386350"/>
    <w:rsid w:val="0039337A"/>
    <w:rsid w:val="00395836"/>
    <w:rsid w:val="003A3189"/>
    <w:rsid w:val="003A3CA7"/>
    <w:rsid w:val="003B2F05"/>
    <w:rsid w:val="003B33BD"/>
    <w:rsid w:val="003B569D"/>
    <w:rsid w:val="003B6A4B"/>
    <w:rsid w:val="003C09AB"/>
    <w:rsid w:val="003C2034"/>
    <w:rsid w:val="003C3C0E"/>
    <w:rsid w:val="003C3CB8"/>
    <w:rsid w:val="003D1220"/>
    <w:rsid w:val="003D42A6"/>
    <w:rsid w:val="003D4513"/>
    <w:rsid w:val="003D4F21"/>
    <w:rsid w:val="003D4FAC"/>
    <w:rsid w:val="003D6244"/>
    <w:rsid w:val="003E4B75"/>
    <w:rsid w:val="003E504F"/>
    <w:rsid w:val="003E7906"/>
    <w:rsid w:val="003F008B"/>
    <w:rsid w:val="003F2371"/>
    <w:rsid w:val="003F2B2A"/>
    <w:rsid w:val="003F3C50"/>
    <w:rsid w:val="004031F5"/>
    <w:rsid w:val="00406202"/>
    <w:rsid w:val="00406A6A"/>
    <w:rsid w:val="00406B22"/>
    <w:rsid w:val="00410412"/>
    <w:rsid w:val="0041136E"/>
    <w:rsid w:val="004128AA"/>
    <w:rsid w:val="00415991"/>
    <w:rsid w:val="00417421"/>
    <w:rsid w:val="004200CD"/>
    <w:rsid w:val="00420550"/>
    <w:rsid w:val="00425DED"/>
    <w:rsid w:val="00427E8E"/>
    <w:rsid w:val="004328A7"/>
    <w:rsid w:val="00432FE9"/>
    <w:rsid w:val="00434C74"/>
    <w:rsid w:val="00434E84"/>
    <w:rsid w:val="00437919"/>
    <w:rsid w:val="004442B1"/>
    <w:rsid w:val="00444371"/>
    <w:rsid w:val="00446B02"/>
    <w:rsid w:val="004500F0"/>
    <w:rsid w:val="00450BC4"/>
    <w:rsid w:val="00456EB4"/>
    <w:rsid w:val="00457827"/>
    <w:rsid w:val="00463825"/>
    <w:rsid w:val="00467CD6"/>
    <w:rsid w:val="004718F3"/>
    <w:rsid w:val="00474391"/>
    <w:rsid w:val="00475040"/>
    <w:rsid w:val="004758A5"/>
    <w:rsid w:val="00477117"/>
    <w:rsid w:val="004831BE"/>
    <w:rsid w:val="00483FA6"/>
    <w:rsid w:val="0048419A"/>
    <w:rsid w:val="004864E9"/>
    <w:rsid w:val="00486DDA"/>
    <w:rsid w:val="00487726"/>
    <w:rsid w:val="00491771"/>
    <w:rsid w:val="00493D40"/>
    <w:rsid w:val="00493EE3"/>
    <w:rsid w:val="004948E1"/>
    <w:rsid w:val="004967B6"/>
    <w:rsid w:val="00496EF8"/>
    <w:rsid w:val="004A504B"/>
    <w:rsid w:val="004A6911"/>
    <w:rsid w:val="004B3761"/>
    <w:rsid w:val="004B54E0"/>
    <w:rsid w:val="004B7384"/>
    <w:rsid w:val="004C00CB"/>
    <w:rsid w:val="004C4269"/>
    <w:rsid w:val="004C7A3A"/>
    <w:rsid w:val="004D44D5"/>
    <w:rsid w:val="004D6236"/>
    <w:rsid w:val="004D7F90"/>
    <w:rsid w:val="004E4DBB"/>
    <w:rsid w:val="004E4E41"/>
    <w:rsid w:val="004E73DB"/>
    <w:rsid w:val="004E7D29"/>
    <w:rsid w:val="004E7F9C"/>
    <w:rsid w:val="004F04B1"/>
    <w:rsid w:val="004F3493"/>
    <w:rsid w:val="004F5143"/>
    <w:rsid w:val="004F6043"/>
    <w:rsid w:val="004F6B1A"/>
    <w:rsid w:val="004F72F9"/>
    <w:rsid w:val="004F790A"/>
    <w:rsid w:val="00501AC3"/>
    <w:rsid w:val="00507A3B"/>
    <w:rsid w:val="00512B09"/>
    <w:rsid w:val="00512CF1"/>
    <w:rsid w:val="00515DC2"/>
    <w:rsid w:val="00517DD5"/>
    <w:rsid w:val="005220ED"/>
    <w:rsid w:val="00526F20"/>
    <w:rsid w:val="0052765E"/>
    <w:rsid w:val="00527D08"/>
    <w:rsid w:val="00533796"/>
    <w:rsid w:val="00537343"/>
    <w:rsid w:val="00540A76"/>
    <w:rsid w:val="00545BB6"/>
    <w:rsid w:val="0055281E"/>
    <w:rsid w:val="00555400"/>
    <w:rsid w:val="00555D75"/>
    <w:rsid w:val="00560DF0"/>
    <w:rsid w:val="00564D63"/>
    <w:rsid w:val="0056759C"/>
    <w:rsid w:val="00583446"/>
    <w:rsid w:val="005873E7"/>
    <w:rsid w:val="00592143"/>
    <w:rsid w:val="0059513E"/>
    <w:rsid w:val="0059733A"/>
    <w:rsid w:val="005A16E7"/>
    <w:rsid w:val="005A1B78"/>
    <w:rsid w:val="005A4E0B"/>
    <w:rsid w:val="005A6AA4"/>
    <w:rsid w:val="005A6D9F"/>
    <w:rsid w:val="005A7096"/>
    <w:rsid w:val="005B053E"/>
    <w:rsid w:val="005B11F3"/>
    <w:rsid w:val="005B48FF"/>
    <w:rsid w:val="005B7AE6"/>
    <w:rsid w:val="005C0A7C"/>
    <w:rsid w:val="005C0E8B"/>
    <w:rsid w:val="005C1E32"/>
    <w:rsid w:val="005C5ECE"/>
    <w:rsid w:val="005C768F"/>
    <w:rsid w:val="005D363F"/>
    <w:rsid w:val="005E0125"/>
    <w:rsid w:val="005E07BB"/>
    <w:rsid w:val="005E24F2"/>
    <w:rsid w:val="005E437A"/>
    <w:rsid w:val="005E72DE"/>
    <w:rsid w:val="005F3585"/>
    <w:rsid w:val="005F7975"/>
    <w:rsid w:val="00604C15"/>
    <w:rsid w:val="00606ECC"/>
    <w:rsid w:val="006070B8"/>
    <w:rsid w:val="006079E2"/>
    <w:rsid w:val="006134F3"/>
    <w:rsid w:val="006158D5"/>
    <w:rsid w:val="00616057"/>
    <w:rsid w:val="00616192"/>
    <w:rsid w:val="00620736"/>
    <w:rsid w:val="006236EE"/>
    <w:rsid w:val="00624E99"/>
    <w:rsid w:val="00625054"/>
    <w:rsid w:val="00625D83"/>
    <w:rsid w:val="006305D8"/>
    <w:rsid w:val="00630E4E"/>
    <w:rsid w:val="0063140E"/>
    <w:rsid w:val="00631FEB"/>
    <w:rsid w:val="00633EC0"/>
    <w:rsid w:val="00635406"/>
    <w:rsid w:val="006359B1"/>
    <w:rsid w:val="00640DA0"/>
    <w:rsid w:val="00641127"/>
    <w:rsid w:val="00642994"/>
    <w:rsid w:val="0064713F"/>
    <w:rsid w:val="00647EC1"/>
    <w:rsid w:val="00651592"/>
    <w:rsid w:val="00653FA2"/>
    <w:rsid w:val="006623E7"/>
    <w:rsid w:val="00662B80"/>
    <w:rsid w:val="00670BE7"/>
    <w:rsid w:val="00670F6C"/>
    <w:rsid w:val="006748E9"/>
    <w:rsid w:val="0067579C"/>
    <w:rsid w:val="00676E58"/>
    <w:rsid w:val="00680947"/>
    <w:rsid w:val="006852C7"/>
    <w:rsid w:val="006852CE"/>
    <w:rsid w:val="00692D14"/>
    <w:rsid w:val="006A23C0"/>
    <w:rsid w:val="006A2AAF"/>
    <w:rsid w:val="006A2D7B"/>
    <w:rsid w:val="006A5B41"/>
    <w:rsid w:val="006B17A7"/>
    <w:rsid w:val="006B65C7"/>
    <w:rsid w:val="006C1727"/>
    <w:rsid w:val="006C204C"/>
    <w:rsid w:val="006C231B"/>
    <w:rsid w:val="006C32FD"/>
    <w:rsid w:val="006C39CE"/>
    <w:rsid w:val="006D0FCC"/>
    <w:rsid w:val="006D1C13"/>
    <w:rsid w:val="006D21F5"/>
    <w:rsid w:val="006D2A51"/>
    <w:rsid w:val="006D3089"/>
    <w:rsid w:val="006D5859"/>
    <w:rsid w:val="006D5DD3"/>
    <w:rsid w:val="006D6419"/>
    <w:rsid w:val="006E126D"/>
    <w:rsid w:val="006E1FC3"/>
    <w:rsid w:val="006E638E"/>
    <w:rsid w:val="006E7AC3"/>
    <w:rsid w:val="006F1DB9"/>
    <w:rsid w:val="006F4615"/>
    <w:rsid w:val="006F668F"/>
    <w:rsid w:val="00704CE9"/>
    <w:rsid w:val="00705FFF"/>
    <w:rsid w:val="0070616B"/>
    <w:rsid w:val="00706295"/>
    <w:rsid w:val="00706FDA"/>
    <w:rsid w:val="00711F9A"/>
    <w:rsid w:val="00713810"/>
    <w:rsid w:val="007148A1"/>
    <w:rsid w:val="00714BA2"/>
    <w:rsid w:val="00714BB2"/>
    <w:rsid w:val="00724269"/>
    <w:rsid w:val="007303A5"/>
    <w:rsid w:val="00730B3E"/>
    <w:rsid w:val="00731212"/>
    <w:rsid w:val="0073217D"/>
    <w:rsid w:val="0073420B"/>
    <w:rsid w:val="00736367"/>
    <w:rsid w:val="0074760E"/>
    <w:rsid w:val="007531F6"/>
    <w:rsid w:val="00754ABA"/>
    <w:rsid w:val="00755FFC"/>
    <w:rsid w:val="00760E91"/>
    <w:rsid w:val="00764643"/>
    <w:rsid w:val="00765E60"/>
    <w:rsid w:val="0076722E"/>
    <w:rsid w:val="00780D94"/>
    <w:rsid w:val="00782B0D"/>
    <w:rsid w:val="00791584"/>
    <w:rsid w:val="0079336D"/>
    <w:rsid w:val="007937A5"/>
    <w:rsid w:val="00794DD0"/>
    <w:rsid w:val="00794E28"/>
    <w:rsid w:val="007A1546"/>
    <w:rsid w:val="007A228C"/>
    <w:rsid w:val="007A368E"/>
    <w:rsid w:val="007A47AA"/>
    <w:rsid w:val="007A50AC"/>
    <w:rsid w:val="007A5868"/>
    <w:rsid w:val="007A6267"/>
    <w:rsid w:val="007B04CE"/>
    <w:rsid w:val="007B3BD5"/>
    <w:rsid w:val="007B5916"/>
    <w:rsid w:val="007B6871"/>
    <w:rsid w:val="007B7A2F"/>
    <w:rsid w:val="007C3D33"/>
    <w:rsid w:val="007C4407"/>
    <w:rsid w:val="007C4C82"/>
    <w:rsid w:val="007C68DE"/>
    <w:rsid w:val="007C6D88"/>
    <w:rsid w:val="007D0744"/>
    <w:rsid w:val="007D13F3"/>
    <w:rsid w:val="007D1490"/>
    <w:rsid w:val="007D294A"/>
    <w:rsid w:val="007D47D2"/>
    <w:rsid w:val="007D6A61"/>
    <w:rsid w:val="007D6EC0"/>
    <w:rsid w:val="007D7E1D"/>
    <w:rsid w:val="007F0006"/>
    <w:rsid w:val="007F0B31"/>
    <w:rsid w:val="007F1357"/>
    <w:rsid w:val="007F16C8"/>
    <w:rsid w:val="007F7942"/>
    <w:rsid w:val="007F79D1"/>
    <w:rsid w:val="00802AC1"/>
    <w:rsid w:val="00804838"/>
    <w:rsid w:val="00810A6D"/>
    <w:rsid w:val="0081160B"/>
    <w:rsid w:val="00811A5C"/>
    <w:rsid w:val="00812C2A"/>
    <w:rsid w:val="00814CAB"/>
    <w:rsid w:val="00815D85"/>
    <w:rsid w:val="0081746F"/>
    <w:rsid w:val="00822009"/>
    <w:rsid w:val="00822521"/>
    <w:rsid w:val="008242D8"/>
    <w:rsid w:val="00827593"/>
    <w:rsid w:val="0083072C"/>
    <w:rsid w:val="00831979"/>
    <w:rsid w:val="008337A0"/>
    <w:rsid w:val="008344E4"/>
    <w:rsid w:val="00840E58"/>
    <w:rsid w:val="008416FB"/>
    <w:rsid w:val="00841C4A"/>
    <w:rsid w:val="008424E3"/>
    <w:rsid w:val="00842E61"/>
    <w:rsid w:val="00843BF3"/>
    <w:rsid w:val="00851352"/>
    <w:rsid w:val="00857077"/>
    <w:rsid w:val="00861C9F"/>
    <w:rsid w:val="00863230"/>
    <w:rsid w:val="00865BD0"/>
    <w:rsid w:val="0086714E"/>
    <w:rsid w:val="008717D8"/>
    <w:rsid w:val="0087215C"/>
    <w:rsid w:val="00872EFF"/>
    <w:rsid w:val="00873796"/>
    <w:rsid w:val="00875206"/>
    <w:rsid w:val="00875D25"/>
    <w:rsid w:val="008767E3"/>
    <w:rsid w:val="00880E35"/>
    <w:rsid w:val="008875FE"/>
    <w:rsid w:val="00887A99"/>
    <w:rsid w:val="00887F8E"/>
    <w:rsid w:val="00892EA7"/>
    <w:rsid w:val="00896234"/>
    <w:rsid w:val="00897E43"/>
    <w:rsid w:val="008A05D9"/>
    <w:rsid w:val="008A3A2B"/>
    <w:rsid w:val="008A7FD3"/>
    <w:rsid w:val="008B11CF"/>
    <w:rsid w:val="008B6178"/>
    <w:rsid w:val="008B7619"/>
    <w:rsid w:val="008C0B3C"/>
    <w:rsid w:val="008C222B"/>
    <w:rsid w:val="008C35E7"/>
    <w:rsid w:val="008C5738"/>
    <w:rsid w:val="008C5849"/>
    <w:rsid w:val="008C7EAD"/>
    <w:rsid w:val="008D0CFE"/>
    <w:rsid w:val="008D6152"/>
    <w:rsid w:val="008E7BA9"/>
    <w:rsid w:val="008F0F81"/>
    <w:rsid w:val="008F27BF"/>
    <w:rsid w:val="00912D4E"/>
    <w:rsid w:val="00913987"/>
    <w:rsid w:val="009142EC"/>
    <w:rsid w:val="009154C3"/>
    <w:rsid w:val="00923540"/>
    <w:rsid w:val="00926767"/>
    <w:rsid w:val="0092693B"/>
    <w:rsid w:val="0093198E"/>
    <w:rsid w:val="00932508"/>
    <w:rsid w:val="009345AE"/>
    <w:rsid w:val="00935B8A"/>
    <w:rsid w:val="009361D5"/>
    <w:rsid w:val="0094013C"/>
    <w:rsid w:val="009405CE"/>
    <w:rsid w:val="009428A4"/>
    <w:rsid w:val="00945A4B"/>
    <w:rsid w:val="0094684B"/>
    <w:rsid w:val="009569B8"/>
    <w:rsid w:val="009631A6"/>
    <w:rsid w:val="009647A0"/>
    <w:rsid w:val="00964B09"/>
    <w:rsid w:val="009659F4"/>
    <w:rsid w:val="00970D60"/>
    <w:rsid w:val="00974C81"/>
    <w:rsid w:val="00974D0A"/>
    <w:rsid w:val="009817ED"/>
    <w:rsid w:val="0099390E"/>
    <w:rsid w:val="0099405B"/>
    <w:rsid w:val="009960E5"/>
    <w:rsid w:val="00996BAE"/>
    <w:rsid w:val="009A7ADC"/>
    <w:rsid w:val="009B0D30"/>
    <w:rsid w:val="009B5355"/>
    <w:rsid w:val="009B5CEC"/>
    <w:rsid w:val="009C19B7"/>
    <w:rsid w:val="009C25F7"/>
    <w:rsid w:val="009C5ABB"/>
    <w:rsid w:val="009C5BB9"/>
    <w:rsid w:val="009C6737"/>
    <w:rsid w:val="009D205B"/>
    <w:rsid w:val="009D55FD"/>
    <w:rsid w:val="009D7C51"/>
    <w:rsid w:val="009E196C"/>
    <w:rsid w:val="009E3190"/>
    <w:rsid w:val="009F324A"/>
    <w:rsid w:val="009F36BF"/>
    <w:rsid w:val="009F5B8E"/>
    <w:rsid w:val="00A00BEA"/>
    <w:rsid w:val="00A02EBD"/>
    <w:rsid w:val="00A04125"/>
    <w:rsid w:val="00A07BFF"/>
    <w:rsid w:val="00A07D0E"/>
    <w:rsid w:val="00A10619"/>
    <w:rsid w:val="00A111B6"/>
    <w:rsid w:val="00A112E7"/>
    <w:rsid w:val="00A11D3F"/>
    <w:rsid w:val="00A14439"/>
    <w:rsid w:val="00A256E6"/>
    <w:rsid w:val="00A26D27"/>
    <w:rsid w:val="00A27A85"/>
    <w:rsid w:val="00A316D0"/>
    <w:rsid w:val="00A36529"/>
    <w:rsid w:val="00A376EE"/>
    <w:rsid w:val="00A40564"/>
    <w:rsid w:val="00A42A99"/>
    <w:rsid w:val="00A5151A"/>
    <w:rsid w:val="00A54C8B"/>
    <w:rsid w:val="00A57AA0"/>
    <w:rsid w:val="00A57E0A"/>
    <w:rsid w:val="00A60B52"/>
    <w:rsid w:val="00A62C42"/>
    <w:rsid w:val="00A62EED"/>
    <w:rsid w:val="00A6460E"/>
    <w:rsid w:val="00A706CD"/>
    <w:rsid w:val="00A7117A"/>
    <w:rsid w:val="00A823F6"/>
    <w:rsid w:val="00A8719E"/>
    <w:rsid w:val="00A87C26"/>
    <w:rsid w:val="00A95A8D"/>
    <w:rsid w:val="00A95EE4"/>
    <w:rsid w:val="00AA040B"/>
    <w:rsid w:val="00AA0A89"/>
    <w:rsid w:val="00AA377E"/>
    <w:rsid w:val="00AA5368"/>
    <w:rsid w:val="00AA6429"/>
    <w:rsid w:val="00AC01AA"/>
    <w:rsid w:val="00AC0708"/>
    <w:rsid w:val="00AC4F72"/>
    <w:rsid w:val="00AD1387"/>
    <w:rsid w:val="00AE1FD3"/>
    <w:rsid w:val="00AF2D7E"/>
    <w:rsid w:val="00AF741A"/>
    <w:rsid w:val="00B01ADB"/>
    <w:rsid w:val="00B04161"/>
    <w:rsid w:val="00B04F18"/>
    <w:rsid w:val="00B056F9"/>
    <w:rsid w:val="00B07D87"/>
    <w:rsid w:val="00B10BFC"/>
    <w:rsid w:val="00B11D36"/>
    <w:rsid w:val="00B11E3D"/>
    <w:rsid w:val="00B13AAC"/>
    <w:rsid w:val="00B14D2C"/>
    <w:rsid w:val="00B17E82"/>
    <w:rsid w:val="00B20618"/>
    <w:rsid w:val="00B21874"/>
    <w:rsid w:val="00B27340"/>
    <w:rsid w:val="00B30EDF"/>
    <w:rsid w:val="00B33643"/>
    <w:rsid w:val="00B3783E"/>
    <w:rsid w:val="00B4008A"/>
    <w:rsid w:val="00B4575A"/>
    <w:rsid w:val="00B4649B"/>
    <w:rsid w:val="00B52056"/>
    <w:rsid w:val="00B523D1"/>
    <w:rsid w:val="00B544B2"/>
    <w:rsid w:val="00B5725D"/>
    <w:rsid w:val="00B575BA"/>
    <w:rsid w:val="00B608CF"/>
    <w:rsid w:val="00B661BA"/>
    <w:rsid w:val="00B71608"/>
    <w:rsid w:val="00B76429"/>
    <w:rsid w:val="00B77E59"/>
    <w:rsid w:val="00B81D66"/>
    <w:rsid w:val="00B81DBB"/>
    <w:rsid w:val="00B81FAF"/>
    <w:rsid w:val="00B83178"/>
    <w:rsid w:val="00B86471"/>
    <w:rsid w:val="00B874A9"/>
    <w:rsid w:val="00B94466"/>
    <w:rsid w:val="00B94644"/>
    <w:rsid w:val="00B956D4"/>
    <w:rsid w:val="00B96140"/>
    <w:rsid w:val="00B97446"/>
    <w:rsid w:val="00BA3BC7"/>
    <w:rsid w:val="00BA7432"/>
    <w:rsid w:val="00BB2764"/>
    <w:rsid w:val="00BB58B3"/>
    <w:rsid w:val="00BC1AA0"/>
    <w:rsid w:val="00BC2495"/>
    <w:rsid w:val="00BC2BEF"/>
    <w:rsid w:val="00BC314A"/>
    <w:rsid w:val="00BC7DD7"/>
    <w:rsid w:val="00BC7EB9"/>
    <w:rsid w:val="00BD2643"/>
    <w:rsid w:val="00BD56B1"/>
    <w:rsid w:val="00BD6558"/>
    <w:rsid w:val="00BE0EA9"/>
    <w:rsid w:val="00BF12DC"/>
    <w:rsid w:val="00BF2AD7"/>
    <w:rsid w:val="00BF2F76"/>
    <w:rsid w:val="00BF3022"/>
    <w:rsid w:val="00BF3214"/>
    <w:rsid w:val="00BF5573"/>
    <w:rsid w:val="00BF594C"/>
    <w:rsid w:val="00BF7878"/>
    <w:rsid w:val="00C00AFA"/>
    <w:rsid w:val="00C04890"/>
    <w:rsid w:val="00C11869"/>
    <w:rsid w:val="00C144AC"/>
    <w:rsid w:val="00C15867"/>
    <w:rsid w:val="00C2296D"/>
    <w:rsid w:val="00C23155"/>
    <w:rsid w:val="00C2773A"/>
    <w:rsid w:val="00C30A1A"/>
    <w:rsid w:val="00C30C87"/>
    <w:rsid w:val="00C338EF"/>
    <w:rsid w:val="00C40C41"/>
    <w:rsid w:val="00C43FE6"/>
    <w:rsid w:val="00C45885"/>
    <w:rsid w:val="00C46721"/>
    <w:rsid w:val="00C50847"/>
    <w:rsid w:val="00C50F22"/>
    <w:rsid w:val="00C57971"/>
    <w:rsid w:val="00C60438"/>
    <w:rsid w:val="00C65BD7"/>
    <w:rsid w:val="00C67428"/>
    <w:rsid w:val="00C72E7B"/>
    <w:rsid w:val="00C749FA"/>
    <w:rsid w:val="00C75B58"/>
    <w:rsid w:val="00C76B5D"/>
    <w:rsid w:val="00C76BA4"/>
    <w:rsid w:val="00C77D53"/>
    <w:rsid w:val="00C8310C"/>
    <w:rsid w:val="00C83A48"/>
    <w:rsid w:val="00C85865"/>
    <w:rsid w:val="00C85E85"/>
    <w:rsid w:val="00C930E5"/>
    <w:rsid w:val="00CA16C1"/>
    <w:rsid w:val="00CA2EAE"/>
    <w:rsid w:val="00CA4AC1"/>
    <w:rsid w:val="00CA4D4E"/>
    <w:rsid w:val="00CB0316"/>
    <w:rsid w:val="00CB0B11"/>
    <w:rsid w:val="00CB0BFB"/>
    <w:rsid w:val="00CB1DF6"/>
    <w:rsid w:val="00CB2DC7"/>
    <w:rsid w:val="00CB339E"/>
    <w:rsid w:val="00CB36E7"/>
    <w:rsid w:val="00CB426A"/>
    <w:rsid w:val="00CB5354"/>
    <w:rsid w:val="00CB5FE1"/>
    <w:rsid w:val="00CC3A3C"/>
    <w:rsid w:val="00CC3C9E"/>
    <w:rsid w:val="00CC6A14"/>
    <w:rsid w:val="00CC70A3"/>
    <w:rsid w:val="00CD4442"/>
    <w:rsid w:val="00CD53C3"/>
    <w:rsid w:val="00CD574E"/>
    <w:rsid w:val="00CE050B"/>
    <w:rsid w:val="00CE18C9"/>
    <w:rsid w:val="00CE4C22"/>
    <w:rsid w:val="00CE76E5"/>
    <w:rsid w:val="00CF41EC"/>
    <w:rsid w:val="00CF5006"/>
    <w:rsid w:val="00CF5D04"/>
    <w:rsid w:val="00D04DE4"/>
    <w:rsid w:val="00D063F1"/>
    <w:rsid w:val="00D14F22"/>
    <w:rsid w:val="00D156B1"/>
    <w:rsid w:val="00D1777E"/>
    <w:rsid w:val="00D2265C"/>
    <w:rsid w:val="00D30EB1"/>
    <w:rsid w:val="00D311FB"/>
    <w:rsid w:val="00D3396F"/>
    <w:rsid w:val="00D4741C"/>
    <w:rsid w:val="00D5508D"/>
    <w:rsid w:val="00D57918"/>
    <w:rsid w:val="00D615B3"/>
    <w:rsid w:val="00D625B7"/>
    <w:rsid w:val="00D70298"/>
    <w:rsid w:val="00D72BCD"/>
    <w:rsid w:val="00D73DC6"/>
    <w:rsid w:val="00D74C1A"/>
    <w:rsid w:val="00D754C1"/>
    <w:rsid w:val="00D77114"/>
    <w:rsid w:val="00D77393"/>
    <w:rsid w:val="00D77A35"/>
    <w:rsid w:val="00D81B3E"/>
    <w:rsid w:val="00D81E3D"/>
    <w:rsid w:val="00D8295E"/>
    <w:rsid w:val="00D843B5"/>
    <w:rsid w:val="00D90C70"/>
    <w:rsid w:val="00D90E49"/>
    <w:rsid w:val="00D92F8F"/>
    <w:rsid w:val="00D931EE"/>
    <w:rsid w:val="00D96ADE"/>
    <w:rsid w:val="00DA0CE2"/>
    <w:rsid w:val="00DA1947"/>
    <w:rsid w:val="00DA2DA1"/>
    <w:rsid w:val="00DA2E25"/>
    <w:rsid w:val="00DC2551"/>
    <w:rsid w:val="00DC6A10"/>
    <w:rsid w:val="00DD0C7E"/>
    <w:rsid w:val="00DD6D58"/>
    <w:rsid w:val="00DD7384"/>
    <w:rsid w:val="00DE1266"/>
    <w:rsid w:val="00DE657E"/>
    <w:rsid w:val="00DF4704"/>
    <w:rsid w:val="00E024AA"/>
    <w:rsid w:val="00E05340"/>
    <w:rsid w:val="00E05BBF"/>
    <w:rsid w:val="00E05CB7"/>
    <w:rsid w:val="00E07089"/>
    <w:rsid w:val="00E07FC8"/>
    <w:rsid w:val="00E1368B"/>
    <w:rsid w:val="00E13B09"/>
    <w:rsid w:val="00E15C77"/>
    <w:rsid w:val="00E16718"/>
    <w:rsid w:val="00E20246"/>
    <w:rsid w:val="00E21118"/>
    <w:rsid w:val="00E250F1"/>
    <w:rsid w:val="00E25855"/>
    <w:rsid w:val="00E325E8"/>
    <w:rsid w:val="00E3550D"/>
    <w:rsid w:val="00E501A7"/>
    <w:rsid w:val="00E51365"/>
    <w:rsid w:val="00E52054"/>
    <w:rsid w:val="00E52838"/>
    <w:rsid w:val="00E5440C"/>
    <w:rsid w:val="00E55AF6"/>
    <w:rsid w:val="00E55B44"/>
    <w:rsid w:val="00E614E0"/>
    <w:rsid w:val="00E62AF8"/>
    <w:rsid w:val="00E73F7F"/>
    <w:rsid w:val="00E7482A"/>
    <w:rsid w:val="00E74942"/>
    <w:rsid w:val="00E74C94"/>
    <w:rsid w:val="00E753E8"/>
    <w:rsid w:val="00E84995"/>
    <w:rsid w:val="00E85377"/>
    <w:rsid w:val="00E85409"/>
    <w:rsid w:val="00E93039"/>
    <w:rsid w:val="00E95815"/>
    <w:rsid w:val="00EA01D9"/>
    <w:rsid w:val="00EA0771"/>
    <w:rsid w:val="00EA10CB"/>
    <w:rsid w:val="00EA193B"/>
    <w:rsid w:val="00EA429F"/>
    <w:rsid w:val="00EA4F9E"/>
    <w:rsid w:val="00EA63CA"/>
    <w:rsid w:val="00EA6D3B"/>
    <w:rsid w:val="00EB00AD"/>
    <w:rsid w:val="00EB089B"/>
    <w:rsid w:val="00EB136C"/>
    <w:rsid w:val="00EB17BE"/>
    <w:rsid w:val="00EB480E"/>
    <w:rsid w:val="00EB5EC6"/>
    <w:rsid w:val="00EB7FC9"/>
    <w:rsid w:val="00EC1216"/>
    <w:rsid w:val="00EC1507"/>
    <w:rsid w:val="00EC6ACA"/>
    <w:rsid w:val="00ED1221"/>
    <w:rsid w:val="00ED26E7"/>
    <w:rsid w:val="00ED27E8"/>
    <w:rsid w:val="00ED712C"/>
    <w:rsid w:val="00ED7137"/>
    <w:rsid w:val="00ED7C6D"/>
    <w:rsid w:val="00EE1E14"/>
    <w:rsid w:val="00EE3B8A"/>
    <w:rsid w:val="00EF06EA"/>
    <w:rsid w:val="00EF3879"/>
    <w:rsid w:val="00EF683A"/>
    <w:rsid w:val="00F05393"/>
    <w:rsid w:val="00F055D0"/>
    <w:rsid w:val="00F1532D"/>
    <w:rsid w:val="00F153D4"/>
    <w:rsid w:val="00F20DED"/>
    <w:rsid w:val="00F21088"/>
    <w:rsid w:val="00F212CD"/>
    <w:rsid w:val="00F247C8"/>
    <w:rsid w:val="00F25FC8"/>
    <w:rsid w:val="00F2637A"/>
    <w:rsid w:val="00F327E7"/>
    <w:rsid w:val="00F35746"/>
    <w:rsid w:val="00F447C7"/>
    <w:rsid w:val="00F44C7C"/>
    <w:rsid w:val="00F459B4"/>
    <w:rsid w:val="00F5211B"/>
    <w:rsid w:val="00F554A9"/>
    <w:rsid w:val="00F56D2E"/>
    <w:rsid w:val="00F56D4F"/>
    <w:rsid w:val="00F57D6E"/>
    <w:rsid w:val="00F631B0"/>
    <w:rsid w:val="00F63AB0"/>
    <w:rsid w:val="00F64C4E"/>
    <w:rsid w:val="00F67118"/>
    <w:rsid w:val="00F6742A"/>
    <w:rsid w:val="00F716FD"/>
    <w:rsid w:val="00F76318"/>
    <w:rsid w:val="00F80355"/>
    <w:rsid w:val="00F80EBB"/>
    <w:rsid w:val="00F80F07"/>
    <w:rsid w:val="00F83356"/>
    <w:rsid w:val="00F87C43"/>
    <w:rsid w:val="00FA5722"/>
    <w:rsid w:val="00FB0C81"/>
    <w:rsid w:val="00FB3EC9"/>
    <w:rsid w:val="00FC2200"/>
    <w:rsid w:val="00FC2540"/>
    <w:rsid w:val="00FC4649"/>
    <w:rsid w:val="00FC690F"/>
    <w:rsid w:val="00FD0125"/>
    <w:rsid w:val="00FD136D"/>
    <w:rsid w:val="00FD2F95"/>
    <w:rsid w:val="00FD4584"/>
    <w:rsid w:val="00FD4BEC"/>
    <w:rsid w:val="00FE5BB6"/>
    <w:rsid w:val="00FE7113"/>
    <w:rsid w:val="00FF0204"/>
    <w:rsid w:val="00FF387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1D020"/>
  <w15:docId w15:val="{7BE1686C-4D0E-4E5F-AF20-1495E9D4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8A7FD3"/>
    <w:pPr>
      <w:ind w:left="720"/>
      <w:contextualSpacing/>
    </w:pPr>
    <w:rPr>
      <w:lang w:val="en-GB"/>
    </w:rPr>
  </w:style>
  <w:style w:type="character" w:customStyle="1" w:styleId="ListParagraphChar">
    <w:name w:val="List Paragraph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FooterChar">
    <w:name w:val="Footer Char"/>
    <w:basedOn w:val="DefaultParagraphFont"/>
    <w:link w:val="Footer"/>
    <w:uiPriority w:val="99"/>
    <w:rsid w:val="00F80F07"/>
    <w:rPr>
      <w:sz w:val="22"/>
      <w:szCs w:val="22"/>
      <w:lang w:val="en-CA"/>
    </w:rPr>
  </w:style>
  <w:style w:type="character" w:customStyle="1" w:styleId="HeaderChar">
    <w:name w:val="Header Char"/>
    <w:aliases w:val="EthylHeader Char"/>
    <w:basedOn w:val="DefaultParagraphFont"/>
    <w:link w:val="Header"/>
    <w:locked/>
    <w:rsid w:val="00F80F0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62C4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927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981FF20-2506-43CA-A2B5-2E5C4F3E2477}"/>
</file>

<file path=customXml/itemProps2.xml><?xml version="1.0" encoding="utf-8"?>
<ds:datastoreItem xmlns:ds="http://schemas.openxmlformats.org/officeDocument/2006/customXml" ds:itemID="{179FDD2A-9EAE-4784-B1D1-700086AFAFE0}"/>
</file>

<file path=customXml/itemProps3.xml><?xml version="1.0" encoding="utf-8"?>
<ds:datastoreItem xmlns:ds="http://schemas.openxmlformats.org/officeDocument/2006/customXml" ds:itemID="{1DA19CC4-917A-46D1-8FCA-C916A465ADD8}"/>
</file>

<file path=customXml/itemProps4.xml><?xml version="1.0" encoding="utf-8"?>
<ds:datastoreItem xmlns:ds="http://schemas.openxmlformats.org/officeDocument/2006/customXml" ds:itemID="{C1CAD2F1-F8C3-4A21-9BF8-3E5661345EF2}"/>
</file>

<file path=docProps/app.xml><?xml version="1.0" encoding="utf-8"?>
<Properties xmlns="http://schemas.openxmlformats.org/officeDocument/2006/extended-properties" xmlns:vt="http://schemas.openxmlformats.org/officeDocument/2006/docPropsVTypes">
  <Template>Eec90G</Template>
  <TotalTime>15</TotalTime>
  <Pages>20</Pages>
  <Words>7902</Words>
  <Characters>43041</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Projet proposal: Madagascar</vt:lpstr>
    </vt:vector>
  </TitlesOfParts>
  <Company/>
  <LinksUpToDate>false</LinksUpToDate>
  <CharactersWithSpaces>50842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Madagascar</dc:title>
  <dc:creator/>
  <cp:keywords/>
  <cp:lastModifiedBy>Muriel Aguiar</cp:lastModifiedBy>
  <cp:revision>7</cp:revision>
  <cp:lastPrinted>2022-04-28T22:27:00Z</cp:lastPrinted>
  <dcterms:created xsi:type="dcterms:W3CDTF">2022-05-26T19:51:00Z</dcterms:created>
  <dcterms:modified xsi:type="dcterms:W3CDTF">2022-05-26T20:06:00Z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UNEP/OzL.Pro/ExCom/90/31</vt:lpwstr>
  </property>
  <property fmtid="{D5CDD505-2E9C-101B-9397-08002B2CF9AE}" pid="3" name="Revision date">
    <vt:lpwstr>5/26/2022</vt:lpwstr>
  </property>
  <property fmtid="{D5CDD505-2E9C-101B-9397-08002B2CF9AE}" pid="4" name="ContentTypeId">
    <vt:lpwstr>0x0101007E2455EED229E64BA87BA63C9D98B8C9</vt:lpwstr>
  </property>
</Properties>
</file>