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1A425A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44F5471" w14:textId="00EF3F55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4D36C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26757E8" w14:textId="1637340C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4D36CA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7867FE4C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44CD8F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078EBDCB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0A13DC3B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36F481DA" w14:textId="59AF6637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53521E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="0053521E"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 w:rsidR="0053521E">
              <w:rPr>
                <w:rFonts w:asciiTheme="majorBidi" w:hAnsiTheme="majorBidi" w:cstheme="majorBidi"/>
                <w:szCs w:val="24"/>
                <w:lang w:bidi="ar-LB"/>
              </w:rPr>
              <w:t>/ExCom/95/42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62A7ABD3" w14:textId="21A21111" w:rsidR="00846C4A" w:rsidRPr="009B0D30" w:rsidRDefault="00846C4A" w:rsidP="00846C4A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>
              <w:rPr>
                <w:lang w:bidi="ar-LB"/>
              </w:rPr>
              <w:t>29</w:t>
            </w:r>
            <w:r w:rsidR="004D36CA">
              <w:rPr>
                <w:lang w:bidi="ar-LB"/>
              </w:rPr>
              <w:t xml:space="preserve"> </w:t>
            </w:r>
            <w:r>
              <w:rPr>
                <w:lang w:bidi="ar-LB"/>
              </w:rPr>
              <w:t>October</w:t>
            </w:r>
            <w:r w:rsidR="004D36CA">
              <w:rPr>
                <w:lang w:bidi="ar-LB"/>
              </w:rPr>
              <w:t xml:space="preserve"> </w:t>
            </w:r>
            <w:r>
              <w:rPr>
                <w:lang w:bidi="ar-LB"/>
              </w:rPr>
              <w:t>2024</w:t>
            </w:r>
            <w:r w:rsidRPr="009B0D30">
              <w:rPr>
                <w:lang w:bidi="ar-LB"/>
              </w:rPr>
              <w:fldChar w:fldCharType="end"/>
            </w:r>
          </w:p>
          <w:p w14:paraId="208F52DB" w14:textId="77777777" w:rsidR="00662A73" w:rsidRDefault="00662A73" w:rsidP="0084173D">
            <w:pPr>
              <w:jc w:val="left"/>
              <w:rPr>
                <w:rtl/>
                <w:lang w:val="en-US" w:bidi="ar-LB"/>
              </w:rPr>
            </w:pPr>
          </w:p>
          <w:p w14:paraId="356A53C1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4B1BF5CB" w14:textId="75D25AEB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4D36CA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B14F0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4F328B8D" w14:textId="145AECF8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4D36C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6120744A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1A3372" w14:textId="77777777" w:rsidR="007E5D09" w:rsidRDefault="009A5140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0DB8B8C0" wp14:editId="029467A2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3459DB" w14:textId="77777777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12586914" wp14:editId="64C3D2B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8939E59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22E962B" w14:textId="7CE2AE0E" w:rsidR="00393115" w:rsidRPr="00E85737" w:rsidRDefault="00393115" w:rsidP="002C29C0">
      <w:pPr>
        <w:pStyle w:val="Caption"/>
        <w:ind w:right="180"/>
        <w:jc w:val="left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4D36CA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4D36CA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4D36CA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4D36CA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3043E7A8" w14:textId="5420E8E3" w:rsidR="00393115" w:rsidRPr="00E85737" w:rsidRDefault="00393115" w:rsidP="002C29C0">
      <w:pPr>
        <w:bidi/>
        <w:ind w:left="180" w:hanging="180"/>
        <w:jc w:val="left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4D36C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4D36C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4D36CA">
        <w:rPr>
          <w:b/>
          <w:bCs/>
          <w:sz w:val="28"/>
          <w:szCs w:val="28"/>
          <w:rtl/>
          <w:lang w:bidi="ar-LB"/>
        </w:rPr>
        <w:t xml:space="preserve"> </w:t>
      </w:r>
    </w:p>
    <w:p w14:paraId="381AF16C" w14:textId="2B2970D2" w:rsidR="00393115" w:rsidRPr="00D9322D" w:rsidRDefault="00393115" w:rsidP="002C29C0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4D36CA">
        <w:rPr>
          <w:sz w:val="28"/>
          <w:szCs w:val="28"/>
          <w:rtl/>
          <w:lang w:bidi="ar-LB"/>
        </w:rPr>
        <w:t xml:space="preserve"> </w:t>
      </w:r>
      <w:proofErr w:type="spellStart"/>
      <w:r w:rsidRPr="002E7770">
        <w:rPr>
          <w:sz w:val="28"/>
          <w:szCs w:val="28"/>
          <w:lang w:bidi="ar-LB"/>
        </w:rPr>
        <w:t>الخامس</w:t>
      </w:r>
      <w:proofErr w:type="spellEnd"/>
      <w:r w:rsidR="004D36CA">
        <w:rPr>
          <w:sz w:val="28"/>
          <w:szCs w:val="28"/>
          <w:lang w:bidi="ar-LB"/>
        </w:rPr>
        <w:t xml:space="preserve"> </w:t>
      </w:r>
      <w:proofErr w:type="spellStart"/>
      <w:r w:rsidRPr="002E7770">
        <w:rPr>
          <w:sz w:val="28"/>
          <w:szCs w:val="28"/>
          <w:lang w:bidi="ar-LB"/>
        </w:rPr>
        <w:t>والتسعون</w:t>
      </w:r>
      <w:proofErr w:type="spellEnd"/>
    </w:p>
    <w:p w14:paraId="7CAC8A75" w14:textId="0B18EFD1" w:rsidR="00393115" w:rsidRPr="00A477F7" w:rsidRDefault="00393115" w:rsidP="002C29C0">
      <w:pPr>
        <w:bidi/>
        <w:jc w:val="lef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4D36C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4D36C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4D36C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4D36C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4D36C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4D36C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4D36C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02489CA0" w14:textId="5F02E09A" w:rsidR="00393115" w:rsidRDefault="004D36CA" w:rsidP="002C29C0">
      <w:pPr>
        <w:bidi/>
        <w:jc w:val="left"/>
        <w:rPr>
          <w:sz w:val="28"/>
          <w:szCs w:val="28"/>
          <w:rtl/>
          <w:lang w:bidi="ar-LB"/>
        </w:rPr>
      </w:pPr>
      <w:r>
        <w:rPr>
          <w:rtl/>
          <w:lang w:val="en-US" w:bidi="ar-LB"/>
        </w:rPr>
        <w:t xml:space="preserve"> </w:t>
      </w:r>
      <w:proofErr w:type="spellStart"/>
      <w:r w:rsidR="002C29C0" w:rsidRPr="006106BD">
        <w:rPr>
          <w:sz w:val="28"/>
          <w:szCs w:val="28"/>
          <w:lang w:bidi="ar-LB"/>
        </w:rPr>
        <w:t>البند</w:t>
      </w:r>
      <w:proofErr w:type="spellEnd"/>
      <w:r>
        <w:rPr>
          <w:sz w:val="28"/>
          <w:szCs w:val="28"/>
          <w:rtl/>
          <w:lang w:bidi="ar-LB"/>
        </w:rPr>
        <w:t xml:space="preserve"> </w:t>
      </w:r>
      <w:r w:rsidR="002C29C0">
        <w:rPr>
          <w:sz w:val="28"/>
          <w:szCs w:val="28"/>
          <w:rtl/>
          <w:lang w:bidi="ar-LB"/>
        </w:rPr>
        <w:t>9(د)</w:t>
      </w:r>
      <w:r>
        <w:rPr>
          <w:sz w:val="28"/>
          <w:szCs w:val="28"/>
          <w:rtl/>
          <w:lang w:bidi="ar-LB"/>
        </w:rPr>
        <w:t xml:space="preserve"> </w:t>
      </w:r>
      <w:proofErr w:type="spellStart"/>
      <w:r w:rsidR="002C29C0" w:rsidRPr="006106BD">
        <w:rPr>
          <w:sz w:val="28"/>
          <w:szCs w:val="28"/>
          <w:lang w:bidi="ar-LB"/>
        </w:rPr>
        <w:t>من</w:t>
      </w:r>
      <w:proofErr w:type="spellEnd"/>
      <w:r>
        <w:rPr>
          <w:sz w:val="28"/>
          <w:szCs w:val="28"/>
          <w:lang w:bidi="ar-LB"/>
        </w:rPr>
        <w:t xml:space="preserve"> </w:t>
      </w:r>
      <w:proofErr w:type="spellStart"/>
      <w:r w:rsidR="002C29C0" w:rsidRPr="006106BD">
        <w:rPr>
          <w:sz w:val="28"/>
          <w:szCs w:val="28"/>
          <w:lang w:bidi="ar-LB"/>
        </w:rPr>
        <w:t>جدول</w:t>
      </w:r>
      <w:proofErr w:type="spellEnd"/>
      <w:r>
        <w:rPr>
          <w:sz w:val="28"/>
          <w:szCs w:val="28"/>
          <w:lang w:bidi="ar-LB"/>
        </w:rPr>
        <w:t xml:space="preserve"> </w:t>
      </w:r>
      <w:proofErr w:type="spellStart"/>
      <w:r w:rsidR="002C29C0" w:rsidRPr="006106BD">
        <w:rPr>
          <w:sz w:val="28"/>
          <w:szCs w:val="28"/>
          <w:lang w:bidi="ar-LB"/>
        </w:rPr>
        <w:t>الأعمال</w:t>
      </w:r>
      <w:proofErr w:type="spellEnd"/>
      <w:r>
        <w:rPr>
          <w:sz w:val="28"/>
          <w:szCs w:val="28"/>
          <w:lang w:bidi="ar-LB"/>
        </w:rPr>
        <w:t xml:space="preserve"> </w:t>
      </w:r>
      <w:proofErr w:type="spellStart"/>
      <w:r w:rsidR="002C29C0" w:rsidRPr="006106BD">
        <w:rPr>
          <w:sz w:val="28"/>
          <w:szCs w:val="28"/>
          <w:lang w:bidi="ar-LB"/>
        </w:rPr>
        <w:t>المؤقت</w:t>
      </w:r>
      <w:proofErr w:type="spellEnd"/>
      <w:r w:rsidR="00393115" w:rsidRPr="00550019">
        <w:rPr>
          <w:rStyle w:val="FootnoteReference"/>
          <w:lang w:val="fr-FR" w:bidi="ar-LB"/>
        </w:rPr>
        <w:footnoteReference w:id="1"/>
      </w:r>
    </w:p>
    <w:p w14:paraId="4B183851" w14:textId="7B356B37" w:rsidR="002C29C0" w:rsidRDefault="002C29C0" w:rsidP="002C29C0">
      <w:pPr>
        <w:bidi/>
        <w:jc w:val="left"/>
        <w:rPr>
          <w:sz w:val="28"/>
          <w:szCs w:val="28"/>
          <w:rtl/>
          <w:lang w:bidi="ar-LB"/>
        </w:rPr>
      </w:pPr>
    </w:p>
    <w:p w14:paraId="4B5F1D7B" w14:textId="2117EB83" w:rsidR="002C29C0" w:rsidRPr="00B92F9F" w:rsidRDefault="002C29C0" w:rsidP="002C29C0">
      <w:pPr>
        <w:bidi/>
        <w:jc w:val="center"/>
        <w:rPr>
          <w:sz w:val="36"/>
          <w:szCs w:val="28"/>
          <w:rtl/>
          <w:lang w:val="en-US" w:bidi="ar-LB"/>
        </w:rPr>
      </w:pPr>
    </w:p>
    <w:p w14:paraId="2DB2B87D" w14:textId="1E5AD16E" w:rsidR="002C29C0" w:rsidRDefault="002C29C0" w:rsidP="002C29C0">
      <w:pPr>
        <w:bidi/>
        <w:jc w:val="center"/>
        <w:rPr>
          <w:b/>
          <w:bCs/>
          <w:sz w:val="28"/>
          <w:szCs w:val="28"/>
          <w:rtl/>
          <w:lang w:val="en-US" w:bidi="ar-LB"/>
        </w:rPr>
      </w:pPr>
      <w:r>
        <w:rPr>
          <w:b/>
          <w:bCs/>
          <w:sz w:val="28"/>
          <w:szCs w:val="28"/>
          <w:rtl/>
          <w:lang w:val="en-US" w:bidi="ar-LB"/>
        </w:rPr>
        <w:t>مقترح</w:t>
      </w:r>
      <w:r w:rsidR="004D36CA">
        <w:rPr>
          <w:b/>
          <w:bCs/>
          <w:sz w:val="28"/>
          <w:szCs w:val="28"/>
          <w:rtl/>
          <w:lang w:val="en-US" w:bidi="ar-LB"/>
        </w:rPr>
        <w:t xml:space="preserve"> </w:t>
      </w:r>
      <w:r>
        <w:rPr>
          <w:b/>
          <w:bCs/>
          <w:sz w:val="28"/>
          <w:szCs w:val="28"/>
          <w:rtl/>
          <w:lang w:val="en-US" w:bidi="ar-LB"/>
        </w:rPr>
        <w:t>مشروع:</w:t>
      </w:r>
      <w:r w:rsidR="004D36CA">
        <w:rPr>
          <w:b/>
          <w:bCs/>
          <w:sz w:val="28"/>
          <w:szCs w:val="28"/>
          <w:rtl/>
          <w:lang w:val="en-US" w:bidi="ar-LB"/>
        </w:rPr>
        <w:t xml:space="preserve"> </w:t>
      </w:r>
      <w:r>
        <w:rPr>
          <w:b/>
          <w:bCs/>
          <w:sz w:val="28"/>
          <w:szCs w:val="28"/>
          <w:rtl/>
          <w:lang w:val="en-US" w:bidi="ar-LB"/>
        </w:rPr>
        <w:t>بنين</w:t>
      </w:r>
    </w:p>
    <w:p w14:paraId="4789E73D" w14:textId="1078FB23" w:rsidR="002C29C0" w:rsidRDefault="002C29C0" w:rsidP="002C29C0">
      <w:pPr>
        <w:bidi/>
        <w:jc w:val="center"/>
        <w:rPr>
          <w:b/>
          <w:bCs/>
          <w:sz w:val="28"/>
          <w:szCs w:val="28"/>
          <w:lang w:val="fr-CA" w:bidi="ar-LB"/>
        </w:rPr>
      </w:pPr>
    </w:p>
    <w:p w14:paraId="270FC910" w14:textId="77777777" w:rsidR="00B92F9F" w:rsidRPr="002C29C0" w:rsidRDefault="00B92F9F" w:rsidP="00B92F9F">
      <w:pPr>
        <w:bidi/>
        <w:jc w:val="center"/>
        <w:rPr>
          <w:b/>
          <w:bCs/>
          <w:sz w:val="28"/>
          <w:szCs w:val="28"/>
          <w:lang w:val="fr-CA" w:bidi="ar-LB"/>
        </w:rPr>
      </w:pPr>
    </w:p>
    <w:p w14:paraId="2C4D248B" w14:textId="2FD899D4" w:rsidR="002C29C0" w:rsidRPr="009D4E89" w:rsidRDefault="002C29C0" w:rsidP="002C29C0">
      <w:pPr>
        <w:pStyle w:val="0Heading0"/>
        <w:bidi/>
        <w:ind w:firstLine="720"/>
        <w:jc w:val="both"/>
        <w:rPr>
          <w:sz w:val="26"/>
          <w:szCs w:val="26"/>
          <w:rtl/>
          <w:lang w:bidi="ar-LB"/>
        </w:rPr>
      </w:pPr>
      <w:r w:rsidRPr="009D4E89">
        <w:rPr>
          <w:sz w:val="26"/>
          <w:szCs w:val="26"/>
          <w:rtl/>
          <w:lang w:bidi="ar-LB"/>
        </w:rPr>
        <w:t>تتألف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هذه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الوثيقة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تعليقات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الأمانة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وتوصيتها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بشأن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مقترح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المشروع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التالي:</w:t>
      </w:r>
    </w:p>
    <w:p w14:paraId="0C01E96E" w14:textId="3897845B" w:rsidR="002C29C0" w:rsidRPr="009D4E89" w:rsidRDefault="002C29C0" w:rsidP="00B92F9F">
      <w:pPr>
        <w:pStyle w:val="0Heading0"/>
        <w:bidi/>
        <w:spacing w:before="240"/>
        <w:ind w:left="4"/>
        <w:rPr>
          <w:sz w:val="26"/>
          <w:szCs w:val="26"/>
          <w:u w:val="single"/>
          <w:lang w:bidi="ar-LB"/>
        </w:rPr>
      </w:pPr>
      <w:r w:rsidRPr="009D4E89">
        <w:rPr>
          <w:sz w:val="26"/>
          <w:szCs w:val="26"/>
          <w:u w:val="single"/>
          <w:rtl/>
          <w:lang w:bidi="ar-LB"/>
        </w:rPr>
        <w:t>التخفيض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 w:rsidRPr="009D4E89">
        <w:rPr>
          <w:sz w:val="26"/>
          <w:szCs w:val="26"/>
          <w:u w:val="single"/>
          <w:rtl/>
          <w:lang w:bidi="ar-LB"/>
        </w:rPr>
        <w:t>التدريجي</w:t>
      </w:r>
    </w:p>
    <w:p w14:paraId="0F3CFA49" w14:textId="1BE7D2BF" w:rsidR="002C29C0" w:rsidRDefault="002C29C0" w:rsidP="00B92F9F">
      <w:pPr>
        <w:pStyle w:val="0Heading0"/>
        <w:numPr>
          <w:ilvl w:val="0"/>
          <w:numId w:val="23"/>
        </w:numPr>
        <w:bidi/>
        <w:spacing w:after="240"/>
        <w:ind w:left="855"/>
        <w:rPr>
          <w:sz w:val="26"/>
          <w:szCs w:val="26"/>
          <w:lang w:bidi="ar-LB"/>
        </w:rPr>
      </w:pPr>
      <w:r w:rsidRPr="002C29C0">
        <w:rPr>
          <w:sz w:val="26"/>
          <w:szCs w:val="26"/>
          <w:rtl/>
          <w:lang w:bidi="ar-LB"/>
        </w:rPr>
        <w:t>خط</w:t>
      </w:r>
      <w:r w:rsidR="00BE483C">
        <w:rPr>
          <w:sz w:val="26"/>
          <w:szCs w:val="26"/>
          <w:rtl/>
          <w:lang w:bidi="ar-LB"/>
        </w:rPr>
        <w:t>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الهيدروفلوروكربونية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برنامج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الأمم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المتحدة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الاستعراض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الفردي</w:t>
      </w:r>
    </w:p>
    <w:p w14:paraId="7744FDB6" w14:textId="02AF4D3A" w:rsidR="002C29C0" w:rsidRPr="009D4E89" w:rsidRDefault="002C29C0" w:rsidP="002C29C0">
      <w:pPr>
        <w:pStyle w:val="0Heading0"/>
        <w:bidi/>
        <w:ind w:left="855"/>
        <w:rPr>
          <w:sz w:val="26"/>
          <w:szCs w:val="26"/>
          <w:lang w:bidi="ar-LB"/>
        </w:rPr>
      </w:pPr>
      <w:r w:rsidRPr="002C29C0"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للبيئة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ومنظمة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الأمم</w:t>
      </w:r>
      <w:r w:rsidR="004D36CA">
        <w:rPr>
          <w:sz w:val="26"/>
          <w:szCs w:val="26"/>
          <w:rtl/>
          <w:lang w:bidi="ar-LB"/>
        </w:rPr>
        <w:t xml:space="preserve"> </w:t>
      </w:r>
    </w:p>
    <w:p w14:paraId="2CC61A44" w14:textId="1D68F81E" w:rsidR="002C29C0" w:rsidRPr="009D4E89" w:rsidRDefault="002C29C0" w:rsidP="002C29C0">
      <w:pPr>
        <w:pStyle w:val="0Heading0"/>
        <w:bidi/>
        <w:ind w:left="720" w:firstLine="135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(</w:t>
      </w:r>
      <w:r w:rsidRPr="009D4E89">
        <w:rPr>
          <w:sz w:val="26"/>
          <w:szCs w:val="26"/>
          <w:rtl/>
          <w:lang w:bidi="ar-LB"/>
        </w:rPr>
        <w:t>المرحلة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الأول</w:t>
      </w:r>
      <w:r>
        <w:rPr>
          <w:sz w:val="26"/>
          <w:szCs w:val="26"/>
          <w:rtl/>
          <w:lang w:bidi="ar-LB"/>
        </w:rPr>
        <w:t>ى</w:t>
      </w:r>
      <w:r w:rsidRPr="009D4E89">
        <w:rPr>
          <w:sz w:val="26"/>
          <w:szCs w:val="26"/>
          <w:rtl/>
          <w:lang w:bidi="ar-LB"/>
        </w:rPr>
        <w:t>،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الشريحة</w:t>
      </w:r>
      <w:r w:rsidR="004D36CA">
        <w:rPr>
          <w:sz w:val="26"/>
          <w:szCs w:val="26"/>
          <w:rtl/>
          <w:lang w:bidi="ar-LB"/>
        </w:rPr>
        <w:t xml:space="preserve"> </w:t>
      </w:r>
      <w:r w:rsidRPr="009D4E89">
        <w:rPr>
          <w:sz w:val="26"/>
          <w:szCs w:val="26"/>
          <w:rtl/>
          <w:lang w:bidi="ar-LB"/>
        </w:rPr>
        <w:t>الأولى)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المتحدة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للتنمية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الصناعية</w:t>
      </w:r>
    </w:p>
    <w:p w14:paraId="0C471761" w14:textId="77777777" w:rsidR="002C29C0" w:rsidRPr="002C29C0" w:rsidRDefault="002C29C0" w:rsidP="002C29C0">
      <w:pPr>
        <w:bidi/>
        <w:jc w:val="center"/>
        <w:rPr>
          <w:b/>
          <w:bCs/>
          <w:sz w:val="28"/>
          <w:szCs w:val="28"/>
          <w:lang w:val="en-US" w:bidi="ar-LB"/>
        </w:rPr>
      </w:pPr>
    </w:p>
    <w:p w14:paraId="36AD4BD1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LB"/>
        </w:rPr>
      </w:pPr>
    </w:p>
    <w:p w14:paraId="3142526B" w14:textId="77777777" w:rsidR="007E5D09" w:rsidRDefault="00E1360E">
      <w:pPr>
        <w:pStyle w:val="StyleHeader4Para4Left0Firstline0"/>
        <w:numPr>
          <w:ilvl w:val="0"/>
          <w:numId w:val="0"/>
        </w:numPr>
        <w:rPr>
          <w:lang w:bidi="ar-LB"/>
        </w:rPr>
      </w:pPr>
      <w:r>
        <w:rPr>
          <w:lang w:bidi="ar-LB"/>
        </w:rPr>
        <w:br w:type="page"/>
      </w:r>
    </w:p>
    <w:p w14:paraId="28CD9586" w14:textId="3BDB9996" w:rsidR="00C5209F" w:rsidRDefault="00C5209F" w:rsidP="00C5209F">
      <w:pPr>
        <w:bidi/>
        <w:spacing w:after="12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</w:pPr>
      <w:r w:rsidRPr="00F4229B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lastRenderedPageBreak/>
        <w:t>ورقة</w:t>
      </w:r>
      <w:r w:rsidR="004D36CA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 xml:space="preserve"> </w:t>
      </w:r>
      <w:r w:rsidRPr="00F4229B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>تقييم</w:t>
      </w:r>
      <w:r w:rsidR="004D36CA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 xml:space="preserve"> </w:t>
      </w:r>
      <w:r w:rsidRPr="00F4229B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>المشروع</w:t>
      </w:r>
      <w:r w:rsidR="004D36CA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 xml:space="preserve"> </w:t>
      </w:r>
      <w:r w:rsidRPr="00F4229B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>-</w:t>
      </w:r>
      <w:r w:rsidR="004D36CA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 xml:space="preserve"> </w:t>
      </w:r>
      <w:r w:rsidRPr="00F4229B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>مشاريع</w:t>
      </w:r>
      <w:r w:rsidR="004D36CA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 xml:space="preserve"> </w:t>
      </w:r>
      <w:r w:rsidRPr="00F4229B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>متعددة</w:t>
      </w:r>
      <w:r w:rsidR="004D36CA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 xml:space="preserve"> </w:t>
      </w:r>
      <w:r w:rsidRPr="00F4229B"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>السنوات</w:t>
      </w:r>
    </w:p>
    <w:p w14:paraId="6841C362" w14:textId="26D6A491" w:rsidR="00C5209F" w:rsidRPr="00DA4970" w:rsidRDefault="00C5209F" w:rsidP="00C5209F">
      <w:pPr>
        <w:bidi/>
        <w:spacing w:after="120"/>
        <w:jc w:val="center"/>
        <w:rPr>
          <w:rFonts w:asciiTheme="majorBidi" w:hAnsiTheme="majorBidi" w:cstheme="majorBidi"/>
          <w:b/>
          <w:bCs/>
          <w:sz w:val="18"/>
          <w:szCs w:val="18"/>
          <w:rtl/>
          <w:lang w:eastAsia="ar" w:bidi="ar-LB"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  <w:lang w:eastAsia="ar" w:bidi="ar-LB"/>
        </w:rPr>
        <w:t>بنين</w:t>
      </w:r>
    </w:p>
    <w:tbl>
      <w:tblPr>
        <w:tblStyle w:val="TableGrid"/>
        <w:bidiVisual/>
        <w:tblW w:w="5484" w:type="pct"/>
        <w:tblInd w:w="-36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849"/>
        <w:gridCol w:w="4406"/>
      </w:tblGrid>
      <w:tr w:rsidR="00C5209F" w:rsidRPr="00DA4970" w14:paraId="6C0FD2A7" w14:textId="77777777" w:rsidTr="00DA4970">
        <w:trPr>
          <w:trHeight w:val="248"/>
        </w:trPr>
        <w:tc>
          <w:tcPr>
            <w:tcW w:w="2852" w:type="pct"/>
            <w:shd w:val="clear" w:color="auto" w:fill="auto"/>
          </w:tcPr>
          <w:p w14:paraId="337E20A3" w14:textId="7D6AE0AA" w:rsidR="00C5209F" w:rsidRPr="00DA4970" w:rsidRDefault="00C5209F" w:rsidP="00770289">
            <w:pPr>
              <w:bidi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اسم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المشروع</w:t>
            </w:r>
          </w:p>
        </w:tc>
        <w:tc>
          <w:tcPr>
            <w:tcW w:w="2148" w:type="pct"/>
            <w:shd w:val="clear" w:color="auto" w:fill="auto"/>
          </w:tcPr>
          <w:p w14:paraId="08B6E8DB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الوكالة</w:t>
            </w:r>
          </w:p>
        </w:tc>
      </w:tr>
      <w:tr w:rsidR="00C5209F" w:rsidRPr="00DA4970" w14:paraId="2C74A3DB" w14:textId="77777777" w:rsidTr="00DA4970">
        <w:trPr>
          <w:trHeight w:val="40"/>
        </w:trPr>
        <w:tc>
          <w:tcPr>
            <w:tcW w:w="2852" w:type="pct"/>
            <w:shd w:val="clear" w:color="auto" w:fill="auto"/>
            <w:vAlign w:val="center"/>
          </w:tcPr>
          <w:p w14:paraId="36113A3E" w14:textId="23471764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خط</w:t>
            </w:r>
            <w:r w:rsidR="00BE483C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ة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التنفيذ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المتعلقة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بالمواد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الهيدروفلوروكربونية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بموجب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تعديل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كيغالي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(المرحلة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الأولى)</w:t>
            </w:r>
          </w:p>
        </w:tc>
        <w:tc>
          <w:tcPr>
            <w:tcW w:w="2148" w:type="pct"/>
            <w:shd w:val="clear" w:color="auto" w:fill="auto"/>
            <w:vAlign w:val="center"/>
          </w:tcPr>
          <w:p w14:paraId="4DF433D0" w14:textId="10ED21CD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برنامج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الأمم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المتحدة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للبيئة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(رئيسية)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ومنظمة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الأمم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المتحدة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للتنمية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bidi="ar-LB"/>
              </w:rPr>
              <w:t>الصناعية</w:t>
            </w:r>
          </w:p>
        </w:tc>
      </w:tr>
    </w:tbl>
    <w:p w14:paraId="13740E98" w14:textId="1A3763F5" w:rsidR="00C5209F" w:rsidRPr="00DA4970" w:rsidRDefault="00C5209F" w:rsidP="00C5209F">
      <w:pPr>
        <w:bidi/>
        <w:jc w:val="center"/>
        <w:rPr>
          <w:rFonts w:asciiTheme="majorBidi" w:hAnsiTheme="majorBidi" w:cstheme="majorBidi"/>
          <w:b/>
          <w:sz w:val="18"/>
          <w:szCs w:val="18"/>
          <w:rtl/>
          <w:lang w:bidi="ar-LB"/>
        </w:rPr>
      </w:pPr>
    </w:p>
    <w:tbl>
      <w:tblPr>
        <w:tblStyle w:val="TableGrid"/>
        <w:bidiVisual/>
        <w:tblW w:w="5484" w:type="pct"/>
        <w:tblInd w:w="-36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13"/>
        <w:gridCol w:w="999"/>
        <w:gridCol w:w="1503"/>
        <w:gridCol w:w="3140"/>
      </w:tblGrid>
      <w:tr w:rsidR="00C5209F" w:rsidRPr="00DA4970" w14:paraId="135DBC50" w14:textId="77777777" w:rsidTr="00DA4970">
        <w:trPr>
          <w:trHeight w:val="77"/>
        </w:trPr>
        <w:tc>
          <w:tcPr>
            <w:tcW w:w="2249" w:type="pct"/>
            <w:shd w:val="clear" w:color="auto" w:fill="auto"/>
          </w:tcPr>
          <w:p w14:paraId="2817C0B8" w14:textId="093C7AC6" w:rsidR="00C5209F" w:rsidRPr="00DA4970" w:rsidRDefault="00C5209F" w:rsidP="00770289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أحدث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بيانات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المادة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7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(المرفق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واو)</w:t>
            </w:r>
          </w:p>
        </w:tc>
        <w:tc>
          <w:tcPr>
            <w:tcW w:w="487" w:type="pct"/>
            <w:shd w:val="clear" w:color="auto" w:fill="auto"/>
          </w:tcPr>
          <w:p w14:paraId="3249244B" w14:textId="31F49FC3" w:rsidR="00C5209F" w:rsidRPr="00DA4970" w:rsidRDefault="00C5209F" w:rsidP="00770289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السنة: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2023</w:t>
            </w:r>
          </w:p>
        </w:tc>
        <w:tc>
          <w:tcPr>
            <w:tcW w:w="733" w:type="pct"/>
            <w:shd w:val="clear" w:color="auto" w:fill="auto"/>
          </w:tcPr>
          <w:p w14:paraId="3B0215BB" w14:textId="14E103BA" w:rsidR="00C5209F" w:rsidRPr="00DA4970" w:rsidRDefault="00C5209F" w:rsidP="00770289">
            <w:pPr>
              <w:bidi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517.75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طنا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متري</w:t>
            </w:r>
          </w:p>
        </w:tc>
        <w:tc>
          <w:tcPr>
            <w:tcW w:w="1531" w:type="pct"/>
            <w:shd w:val="clear" w:color="auto" w:fill="auto"/>
          </w:tcPr>
          <w:p w14:paraId="5A088185" w14:textId="08D17686" w:rsidR="00C5209F" w:rsidRPr="00DA4970" w:rsidRDefault="00C5209F" w:rsidP="00C5209F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901,445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طناً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مكافئ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ثاني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أكسيد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الكربون</w:t>
            </w:r>
          </w:p>
        </w:tc>
      </w:tr>
    </w:tbl>
    <w:p w14:paraId="5A025F88" w14:textId="736D654A" w:rsidR="00C5209F" w:rsidRPr="00DA4970" w:rsidRDefault="00C5209F" w:rsidP="00C5209F">
      <w:pPr>
        <w:bidi/>
        <w:jc w:val="center"/>
        <w:rPr>
          <w:rFonts w:asciiTheme="majorBidi" w:hAnsiTheme="majorBidi" w:cstheme="majorBidi"/>
          <w:b/>
          <w:sz w:val="18"/>
          <w:szCs w:val="18"/>
          <w:lang w:bidi="ar-LB"/>
        </w:rPr>
      </w:pPr>
    </w:p>
    <w:tbl>
      <w:tblPr>
        <w:tblStyle w:val="TableGrid"/>
        <w:bidiVisual/>
        <w:tblW w:w="5484" w:type="pct"/>
        <w:tblInd w:w="-363" w:type="dxa"/>
        <w:tblLayout w:type="fixed"/>
        <w:tblLook w:val="04A0" w:firstRow="1" w:lastRow="0" w:firstColumn="1" w:lastColumn="0" w:noHBand="0" w:noVBand="1"/>
      </w:tblPr>
      <w:tblGrid>
        <w:gridCol w:w="2267"/>
        <w:gridCol w:w="786"/>
        <w:gridCol w:w="656"/>
        <w:gridCol w:w="841"/>
        <w:gridCol w:w="927"/>
        <w:gridCol w:w="927"/>
        <w:gridCol w:w="931"/>
        <w:gridCol w:w="1216"/>
        <w:gridCol w:w="808"/>
        <w:gridCol w:w="896"/>
      </w:tblGrid>
      <w:tr w:rsidR="00C5209F" w:rsidRPr="00DA4970" w14:paraId="72350EE1" w14:textId="77777777" w:rsidTr="00DA4970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08E271D1" w14:textId="2735876D" w:rsidR="00C5209F" w:rsidRPr="00DA4970" w:rsidRDefault="00C5209F" w:rsidP="00770289">
            <w:pPr>
              <w:bidi/>
              <w:spacing w:after="60"/>
              <w:ind w:right="33"/>
              <w:jc w:val="left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بيانات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الاستهلاك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القطاعي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للهيدروفلوروكربون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(طن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مكافئ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ثاني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أكسيد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الكربون)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والأنشطة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المخطط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لها</w:t>
            </w:r>
          </w:p>
        </w:tc>
      </w:tr>
      <w:tr w:rsidR="00C5209F" w:rsidRPr="00DA4970" w14:paraId="38C6B22C" w14:textId="77777777" w:rsidTr="00DA4970">
        <w:trPr>
          <w:trHeight w:val="96"/>
        </w:trPr>
        <w:tc>
          <w:tcPr>
            <w:tcW w:w="1105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88B12A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383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0199F6" w14:textId="77777777" w:rsidR="00C5209F" w:rsidRPr="00DA4970" w:rsidRDefault="00C5209F" w:rsidP="00770289">
            <w:pPr>
              <w:bidi/>
              <w:ind w:left="-86" w:right="-84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الأيروسولات</w:t>
            </w:r>
          </w:p>
        </w:tc>
        <w:tc>
          <w:tcPr>
            <w:tcW w:w="320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7C3606" w14:textId="77777777" w:rsidR="00C5209F" w:rsidRPr="00DA4970" w:rsidRDefault="00C5209F" w:rsidP="00770289">
            <w:pPr>
              <w:bidi/>
              <w:ind w:left="-92" w:right="-92"/>
              <w:jc w:val="center"/>
              <w:rPr>
                <w:rFonts w:asciiTheme="majorBidi" w:hAnsiTheme="majorBidi" w:cstheme="majorBidi"/>
                <w:sz w:val="18"/>
                <w:szCs w:val="18"/>
                <w:lang w:val="en-CA" w:bidi="ar-LB"/>
              </w:rPr>
            </w:pPr>
            <w:bookmarkStart w:id="0" w:name="_Hlk166049824"/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الرغاوى</w:t>
            </w:r>
            <w:bookmarkEnd w:id="0"/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*</w:t>
            </w:r>
          </w:p>
        </w:tc>
        <w:tc>
          <w:tcPr>
            <w:tcW w:w="410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318536" w14:textId="4B5EC62B" w:rsidR="00C5209F" w:rsidRPr="00DA4970" w:rsidRDefault="00C5209F" w:rsidP="00770289">
            <w:pPr>
              <w:bidi/>
              <w:ind w:left="-78" w:right="-72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إطفاء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الحرائق</w:t>
            </w:r>
          </w:p>
        </w:tc>
        <w:tc>
          <w:tcPr>
            <w:tcW w:w="1951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D01400" w14:textId="1EB27B84" w:rsidR="00C5209F" w:rsidRPr="00DA4970" w:rsidRDefault="00C5209F" w:rsidP="00770289">
            <w:pPr>
              <w:bidi/>
              <w:ind w:left="-74" w:right="-91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تكييف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الهواء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والتبريد</w:t>
            </w:r>
          </w:p>
        </w:tc>
        <w:tc>
          <w:tcPr>
            <w:tcW w:w="394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9C245D" w14:textId="77777777" w:rsidR="00C5209F" w:rsidRPr="00DA4970" w:rsidRDefault="00C5209F" w:rsidP="00770289">
            <w:pPr>
              <w:bidi/>
              <w:ind w:left="-107" w:right="-95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المذيبات</w:t>
            </w:r>
          </w:p>
        </w:tc>
        <w:tc>
          <w:tcPr>
            <w:tcW w:w="437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2BA787" w14:textId="77777777" w:rsidR="00C5209F" w:rsidRPr="00DA4970" w:rsidRDefault="00C5209F" w:rsidP="00770289">
            <w:pPr>
              <w:bidi/>
              <w:ind w:left="-89" w:right="-81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غير</w:t>
            </w:r>
          </w:p>
        </w:tc>
      </w:tr>
      <w:tr w:rsidR="00C5209F" w:rsidRPr="00DA4970" w14:paraId="1DBEBEAF" w14:textId="77777777" w:rsidTr="00DA4970">
        <w:trPr>
          <w:trHeight w:val="96"/>
        </w:trPr>
        <w:tc>
          <w:tcPr>
            <w:tcW w:w="1105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AE0A71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38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D35D53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320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B035E9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10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10EFAE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135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C7BD5A" w14:textId="77777777" w:rsidR="00C5209F" w:rsidRPr="00DA4970" w:rsidRDefault="00C5209F" w:rsidP="00770289">
            <w:pPr>
              <w:bidi/>
              <w:ind w:left="-74" w:right="-97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التصنيع</w:t>
            </w:r>
          </w:p>
        </w:tc>
        <w:tc>
          <w:tcPr>
            <w:tcW w:w="59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B8090C" w14:textId="45395F8E" w:rsidR="00C5209F" w:rsidRPr="00DA4970" w:rsidRDefault="00C5209F" w:rsidP="00770289">
            <w:pPr>
              <w:bidi/>
              <w:ind w:left="-87" w:right="-63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الخدمة</w:t>
            </w:r>
          </w:p>
        </w:tc>
        <w:tc>
          <w:tcPr>
            <w:tcW w:w="394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400C2B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3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1F9C5E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</w:tr>
      <w:tr w:rsidR="00C5209F" w:rsidRPr="00DA4970" w14:paraId="0EE8B9C6" w14:textId="77777777" w:rsidTr="00DA4970">
        <w:trPr>
          <w:trHeight w:val="96"/>
        </w:trPr>
        <w:tc>
          <w:tcPr>
            <w:tcW w:w="1105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A5EEDB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383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C912A3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320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DCD135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10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529780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8ADAA6" w14:textId="77777777" w:rsidR="00C5209F" w:rsidRPr="00DA4970" w:rsidRDefault="00C5209F" w:rsidP="00770289">
            <w:pPr>
              <w:bidi/>
              <w:ind w:left="-88" w:right="-76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التبريد</w:t>
            </w:r>
          </w:p>
        </w:tc>
        <w:tc>
          <w:tcPr>
            <w:tcW w:w="45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F2E147" w14:textId="6E2E77D6" w:rsidR="00C5209F" w:rsidRPr="00DA4970" w:rsidRDefault="00C5209F" w:rsidP="00770289">
            <w:pPr>
              <w:bidi/>
              <w:ind w:left="-94" w:right="-93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تكييف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الهواء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57B94BDD" w14:textId="77777777" w:rsidR="00C5209F" w:rsidRPr="00DA4970" w:rsidRDefault="00C5209F" w:rsidP="00770289">
            <w:pPr>
              <w:bidi/>
              <w:ind w:left="-97" w:right="-117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غير</w:t>
            </w:r>
          </w:p>
        </w:tc>
        <w:tc>
          <w:tcPr>
            <w:tcW w:w="59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A04CC6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394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AE52EB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37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AFFF7A" w14:textId="77777777" w:rsidR="00C5209F" w:rsidRPr="00DA4970" w:rsidRDefault="00C5209F" w:rsidP="00770289">
            <w:pPr>
              <w:bidi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</w:tr>
      <w:tr w:rsidR="00C5209F" w:rsidRPr="00DA4970" w14:paraId="25774535" w14:textId="77777777" w:rsidTr="00DA4970">
        <w:trPr>
          <w:trHeight w:val="121"/>
        </w:trPr>
        <w:tc>
          <w:tcPr>
            <w:tcW w:w="1105" w:type="pct"/>
            <w:shd w:val="clear" w:color="auto" w:fill="auto"/>
          </w:tcPr>
          <w:p w14:paraId="112B9B3A" w14:textId="09FB8585" w:rsidR="00C5209F" w:rsidRPr="00DA4970" w:rsidRDefault="00C5209F" w:rsidP="00770289">
            <w:pPr>
              <w:bidi/>
              <w:spacing w:after="4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بالصيغة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المقدمة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lang w:eastAsia="ar" w:bidi="ar-LB"/>
              </w:rPr>
              <w:t>(2023)</w:t>
            </w:r>
          </w:p>
        </w:tc>
        <w:tc>
          <w:tcPr>
            <w:tcW w:w="383" w:type="pct"/>
            <w:shd w:val="clear" w:color="auto" w:fill="auto"/>
            <w:vAlign w:val="center"/>
          </w:tcPr>
          <w:p w14:paraId="50EEBFAF" w14:textId="4676377A" w:rsidR="00C5209F" w:rsidRPr="00DA4970" w:rsidRDefault="00C5209F" w:rsidP="00770289">
            <w:pPr>
              <w:bidi/>
              <w:spacing w:after="40"/>
              <w:ind w:left="-113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723C7E94" w14:textId="548F46AC" w:rsidR="00C5209F" w:rsidRPr="00DA4970" w:rsidRDefault="00C5209F" w:rsidP="00770289">
            <w:pPr>
              <w:bidi/>
              <w:spacing w:after="40"/>
              <w:ind w:left="-1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4,635</w:t>
            </w:r>
          </w:p>
        </w:tc>
        <w:tc>
          <w:tcPr>
            <w:tcW w:w="410" w:type="pct"/>
            <w:shd w:val="clear" w:color="auto" w:fill="auto"/>
            <w:vAlign w:val="center"/>
          </w:tcPr>
          <w:p w14:paraId="15D0E416" w14:textId="4ED5FFB3" w:rsidR="00C5209F" w:rsidRPr="00DA4970" w:rsidRDefault="00C5209F" w:rsidP="00770289">
            <w:pPr>
              <w:bidi/>
              <w:spacing w:after="40"/>
              <w:ind w:left="-11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9CADE43" w14:textId="786F4771" w:rsidR="00C5209F" w:rsidRPr="00DA4970" w:rsidRDefault="00C5209F" w:rsidP="00770289">
            <w:pPr>
              <w:bidi/>
              <w:spacing w:after="40"/>
              <w:ind w:left="-108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6BD61A5" w14:textId="50BB8710" w:rsidR="00C5209F" w:rsidRPr="00DA4970" w:rsidRDefault="00C5209F" w:rsidP="00770289">
            <w:pPr>
              <w:bidi/>
              <w:spacing w:after="40"/>
              <w:ind w:left="-106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A57BE59" w14:textId="3ACE29FD" w:rsidR="00C5209F" w:rsidRPr="00DA4970" w:rsidRDefault="00C5209F" w:rsidP="00770289">
            <w:pPr>
              <w:bidi/>
              <w:spacing w:after="40"/>
              <w:ind w:left="-106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32E3A24" w14:textId="57864248" w:rsidR="00C5209F" w:rsidRPr="00DA4970" w:rsidRDefault="00C5209F" w:rsidP="00770289">
            <w:pPr>
              <w:bidi/>
              <w:spacing w:after="40"/>
              <w:ind w:left="-11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795,860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F7960CD" w14:textId="17785769" w:rsidR="00C5209F" w:rsidRPr="00DA4970" w:rsidRDefault="00C5209F" w:rsidP="00770289">
            <w:pPr>
              <w:bidi/>
              <w:spacing w:after="40"/>
              <w:ind w:left="-108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E837DA0" w14:textId="3DF27CF2" w:rsidR="00C5209F" w:rsidRPr="00DA4970" w:rsidRDefault="00C5209F" w:rsidP="00770289">
            <w:pPr>
              <w:bidi/>
              <w:spacing w:after="40"/>
              <w:ind w:left="-114" w:right="33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</w:tr>
      <w:tr w:rsidR="00C5209F" w:rsidRPr="00DA4970" w14:paraId="62E42BB2" w14:textId="77777777" w:rsidTr="00DA4970">
        <w:trPr>
          <w:trHeight w:val="101"/>
        </w:trPr>
        <w:tc>
          <w:tcPr>
            <w:tcW w:w="1105" w:type="pct"/>
            <w:shd w:val="clear" w:color="auto" w:fill="auto"/>
          </w:tcPr>
          <w:p w14:paraId="6BA6D32D" w14:textId="23075C0B" w:rsidR="00C5209F" w:rsidRPr="00DA4970" w:rsidRDefault="00C5209F" w:rsidP="00C5209F">
            <w:pPr>
              <w:bidi/>
              <w:spacing w:after="4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أحدث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تقرير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عن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البرنامج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القطري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(2023)</w:t>
            </w:r>
            <w:r w:rsidRPr="00DA4970">
              <w:rPr>
                <w:rFonts w:asciiTheme="majorBidi" w:hAnsiTheme="majorBidi" w:cstheme="majorBidi"/>
                <w:sz w:val="18"/>
                <w:szCs w:val="18"/>
                <w:lang w:eastAsia="ar" w:bidi="ar-LB"/>
              </w:rPr>
              <w:t>**</w:t>
            </w:r>
          </w:p>
        </w:tc>
        <w:tc>
          <w:tcPr>
            <w:tcW w:w="383" w:type="pct"/>
            <w:shd w:val="clear" w:color="auto" w:fill="auto"/>
            <w:vAlign w:val="center"/>
          </w:tcPr>
          <w:p w14:paraId="7A0045C7" w14:textId="0AFCA77E" w:rsidR="00C5209F" w:rsidRPr="00DA4970" w:rsidRDefault="00C5209F" w:rsidP="00C5209F">
            <w:pPr>
              <w:bidi/>
              <w:spacing w:after="40"/>
              <w:ind w:left="-113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7781DACD" w14:textId="19B24306" w:rsidR="00C5209F" w:rsidRPr="00DA4970" w:rsidRDefault="00C5209F" w:rsidP="00C5209F">
            <w:pPr>
              <w:bidi/>
              <w:spacing w:after="40"/>
              <w:ind w:left="-1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4,635</w:t>
            </w:r>
          </w:p>
        </w:tc>
        <w:tc>
          <w:tcPr>
            <w:tcW w:w="410" w:type="pct"/>
            <w:shd w:val="clear" w:color="auto" w:fill="auto"/>
            <w:vAlign w:val="center"/>
          </w:tcPr>
          <w:p w14:paraId="4BB3DFE3" w14:textId="66C20422" w:rsidR="00C5209F" w:rsidRPr="00DA4970" w:rsidRDefault="00C5209F" w:rsidP="00C5209F">
            <w:pPr>
              <w:bidi/>
              <w:spacing w:after="40"/>
              <w:ind w:left="-11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EA0D337" w14:textId="3C258D14" w:rsidR="00C5209F" w:rsidRPr="00DA4970" w:rsidRDefault="00C5209F" w:rsidP="00C5209F">
            <w:pPr>
              <w:bidi/>
              <w:spacing w:after="40"/>
              <w:ind w:left="-108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AD3D753" w14:textId="07A2145B" w:rsidR="00C5209F" w:rsidRPr="00DA4970" w:rsidRDefault="00C5209F" w:rsidP="00C5209F">
            <w:pPr>
              <w:bidi/>
              <w:spacing w:after="40"/>
              <w:ind w:left="-106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BF845AB" w14:textId="6FF3A399" w:rsidR="00C5209F" w:rsidRPr="00DA4970" w:rsidRDefault="00C5209F" w:rsidP="00C5209F">
            <w:pPr>
              <w:bidi/>
              <w:spacing w:after="40"/>
              <w:ind w:left="-106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7E95AC00" w14:textId="725BF2F8" w:rsidR="00C5209F" w:rsidRPr="00DA4970" w:rsidRDefault="00C5209F" w:rsidP="00C5209F">
            <w:pPr>
              <w:bidi/>
              <w:spacing w:after="40"/>
              <w:ind w:left="-11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901,445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EF47801" w14:textId="2DAF1449" w:rsidR="00C5209F" w:rsidRPr="00DA4970" w:rsidRDefault="00C5209F" w:rsidP="00C5209F">
            <w:pPr>
              <w:bidi/>
              <w:spacing w:after="40"/>
              <w:ind w:left="-108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3ACAFE2" w14:textId="30AA10C2" w:rsidR="00C5209F" w:rsidRPr="00DA4970" w:rsidRDefault="00C5209F" w:rsidP="00C5209F">
            <w:pPr>
              <w:bidi/>
              <w:spacing w:after="40"/>
              <w:ind w:left="-114" w:right="33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0.00</w:t>
            </w:r>
          </w:p>
        </w:tc>
      </w:tr>
      <w:tr w:rsidR="00C5209F" w:rsidRPr="00DA4970" w14:paraId="5402C5E2" w14:textId="77777777" w:rsidTr="00DA4970">
        <w:trPr>
          <w:trHeight w:val="250"/>
        </w:trPr>
        <w:tc>
          <w:tcPr>
            <w:tcW w:w="1105" w:type="pct"/>
            <w:shd w:val="clear" w:color="auto" w:fill="auto"/>
          </w:tcPr>
          <w:p w14:paraId="666D2726" w14:textId="51600F06" w:rsidR="00C5209F" w:rsidRPr="00DA4970" w:rsidRDefault="00C5209F" w:rsidP="00C5209F">
            <w:pPr>
              <w:bidi/>
              <w:spacing w:after="40"/>
              <w:ind w:right="-108"/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أنشطة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المرحلة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الأولى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خطة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التنفيذ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المتعلقة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بالمواد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الهيدروفلوروكربونية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بموجب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تعديل</w:t>
            </w:r>
            <w:r w:rsidR="004D36CA"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/>
                <w:color w:val="000000" w:themeColor="text1"/>
                <w:sz w:val="18"/>
                <w:szCs w:val="18"/>
                <w:rtl/>
                <w:lang w:eastAsia="ar" w:bidi="ar-LB"/>
              </w:rPr>
              <w:t>كيغالي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المتفق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عليها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(نعم/لا)</w:t>
            </w:r>
          </w:p>
        </w:tc>
        <w:tc>
          <w:tcPr>
            <w:tcW w:w="383" w:type="pct"/>
            <w:shd w:val="clear" w:color="auto" w:fill="auto"/>
            <w:vAlign w:val="center"/>
          </w:tcPr>
          <w:p w14:paraId="0483D4B2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  <w:tc>
          <w:tcPr>
            <w:tcW w:w="320" w:type="pct"/>
            <w:shd w:val="clear" w:color="auto" w:fill="auto"/>
            <w:vAlign w:val="center"/>
          </w:tcPr>
          <w:p w14:paraId="508355C1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  <w:tc>
          <w:tcPr>
            <w:tcW w:w="410" w:type="pct"/>
            <w:shd w:val="clear" w:color="auto" w:fill="auto"/>
            <w:vAlign w:val="center"/>
          </w:tcPr>
          <w:p w14:paraId="597DA394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3F95622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4F6A295F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6C2053E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C4FEC4C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نعم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128F21B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0ADCCF20" w14:textId="77777777" w:rsidR="00C5209F" w:rsidRPr="00DA4970" w:rsidRDefault="00C5209F" w:rsidP="00C5209F">
            <w:pPr>
              <w:bidi/>
              <w:spacing w:after="40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لا</w:t>
            </w:r>
          </w:p>
        </w:tc>
      </w:tr>
    </w:tbl>
    <w:p w14:paraId="5F8F89AF" w14:textId="08401DA3" w:rsidR="00C5209F" w:rsidRPr="00DA4970" w:rsidRDefault="00C5209F" w:rsidP="00C5209F">
      <w:pPr>
        <w:bidi/>
        <w:jc w:val="left"/>
        <w:rPr>
          <w:rFonts w:asciiTheme="majorBidi" w:hAnsiTheme="majorBidi" w:cstheme="majorBidi"/>
          <w:sz w:val="18"/>
          <w:szCs w:val="18"/>
          <w:rtl/>
          <w:lang w:bidi="ar-LB"/>
        </w:rPr>
      </w:pP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*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المواد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الهيدروفلوروكربونية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في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البوليولات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السابقة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الخلط.</w:t>
      </w:r>
    </w:p>
    <w:p w14:paraId="20A1E022" w14:textId="5C350B16" w:rsidR="00C5209F" w:rsidRPr="00DA4970" w:rsidRDefault="00C5209F" w:rsidP="00B92F9F">
      <w:pPr>
        <w:bidi/>
        <w:spacing w:after="120"/>
        <w:jc w:val="left"/>
        <w:rPr>
          <w:rFonts w:asciiTheme="majorBidi" w:hAnsiTheme="majorBidi" w:cstheme="majorBidi"/>
          <w:sz w:val="18"/>
          <w:szCs w:val="18"/>
          <w:lang w:bidi="ar-LB"/>
        </w:rPr>
      </w:pP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**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تستند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البيانات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الواردة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في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التقرير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القطري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إلى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ما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ورد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في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قيود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الواردات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وافتراضا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أنّه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استعملت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كلّ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الواد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المستوردة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خلال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العام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="003644E6" w:rsidRPr="00DA4970">
        <w:rPr>
          <w:rFonts w:asciiTheme="majorBidi" w:hAnsiTheme="majorBidi" w:cstheme="majorBidi"/>
          <w:sz w:val="18"/>
          <w:szCs w:val="18"/>
          <w:rtl/>
          <w:lang w:bidi="ar-LB"/>
        </w:rPr>
        <w:t>عينه.</w:t>
      </w:r>
    </w:p>
    <w:tbl>
      <w:tblPr>
        <w:bidiVisual/>
        <w:tblW w:w="5487" w:type="pct"/>
        <w:tblInd w:w="-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5327"/>
        <w:gridCol w:w="1562"/>
        <w:gridCol w:w="3372"/>
      </w:tblGrid>
      <w:tr w:rsidR="003644E6" w:rsidRPr="00DA4970" w14:paraId="7AE94330" w14:textId="77777777" w:rsidTr="00DA4970">
        <w:trPr>
          <w:trHeight w:val="186"/>
        </w:trPr>
        <w:tc>
          <w:tcPr>
            <w:tcW w:w="2596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406D90B" w14:textId="34B654BC" w:rsidR="003644E6" w:rsidRPr="00DA4970" w:rsidRDefault="003644E6" w:rsidP="00770289">
            <w:pPr>
              <w:keepNext/>
              <w:suppressAutoHyphens/>
              <w:bidi/>
              <w:ind w:right="-95"/>
              <w:jc w:val="left"/>
              <w:rPr>
                <w:rFonts w:asciiTheme="majorBidi" w:hAnsiTheme="majorBidi" w:cstheme="majorBidi"/>
                <w:b/>
                <w:bCs/>
                <w:cap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معدل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استهلاك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الواد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الهيدروفلوروكربونية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في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قطاع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الخدمة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في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الفترة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2020-2022</w:t>
            </w:r>
          </w:p>
        </w:tc>
        <w:tc>
          <w:tcPr>
            <w:tcW w:w="761" w:type="pct"/>
            <w:shd w:val="clear" w:color="auto" w:fill="auto"/>
          </w:tcPr>
          <w:p w14:paraId="75C16C23" w14:textId="662D5599" w:rsidR="003644E6" w:rsidRPr="00DA4970" w:rsidRDefault="003644E6" w:rsidP="00770289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757.05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طناً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متري</w:t>
            </w:r>
          </w:p>
        </w:tc>
        <w:tc>
          <w:tcPr>
            <w:tcW w:w="1644" w:type="pct"/>
            <w:shd w:val="clear" w:color="auto" w:fill="auto"/>
          </w:tcPr>
          <w:p w14:paraId="185E7633" w14:textId="3CB0F4B3" w:rsidR="003644E6" w:rsidRPr="00DA4970" w:rsidRDefault="003644E6" w:rsidP="00770289">
            <w:pPr>
              <w:keepNext/>
              <w:tabs>
                <w:tab w:val="left" w:pos="720"/>
              </w:tabs>
              <w:suppressAutoHyphens/>
              <w:bidi/>
              <w:ind w:right="116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1,366,209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طناً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مكافئ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ثاني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أكسيد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الكربون</w:t>
            </w:r>
          </w:p>
        </w:tc>
      </w:tr>
    </w:tbl>
    <w:p w14:paraId="021468D8" w14:textId="60F2649B" w:rsidR="003644E6" w:rsidRPr="00DA4970" w:rsidRDefault="003644E6" w:rsidP="003644E6">
      <w:pPr>
        <w:bidi/>
        <w:jc w:val="left"/>
        <w:rPr>
          <w:rFonts w:asciiTheme="majorBidi" w:hAnsiTheme="majorBidi" w:cstheme="majorBidi"/>
          <w:sz w:val="18"/>
          <w:szCs w:val="18"/>
          <w:rtl/>
          <w:lang w:val="fr-CA" w:bidi="ar-LB"/>
        </w:rPr>
      </w:pPr>
    </w:p>
    <w:tbl>
      <w:tblPr>
        <w:bidiVisual/>
        <w:tblW w:w="5484" w:type="pct"/>
        <w:tblInd w:w="-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181"/>
        <w:gridCol w:w="1278"/>
        <w:gridCol w:w="1278"/>
        <w:gridCol w:w="1637"/>
        <w:gridCol w:w="1881"/>
      </w:tblGrid>
      <w:tr w:rsidR="003644E6" w:rsidRPr="00DA4970" w14:paraId="6758C3DA" w14:textId="77777777" w:rsidTr="00DA4970">
        <w:trPr>
          <w:trHeight w:val="86"/>
          <w:tblHeader/>
        </w:trPr>
        <w:tc>
          <w:tcPr>
            <w:tcW w:w="20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1BD1ACC" w14:textId="2AD1B5C2" w:rsidR="003644E6" w:rsidRPr="00DA4970" w:rsidRDefault="003644E6" w:rsidP="00770289">
            <w:pPr>
              <w:keepNext/>
              <w:suppressAutoHyphens/>
              <w:bidi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بيانات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خط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أساس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الاستهلاك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(طن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مكافئ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ثاني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أكسيد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الكربون)*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4EB9BC9B" w14:textId="77777777" w:rsidR="003644E6" w:rsidRPr="00DA4970" w:rsidRDefault="003644E6" w:rsidP="00770289">
            <w:pPr>
              <w:keepNext/>
              <w:suppressAutoHyphens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2020</w:t>
            </w:r>
          </w:p>
        </w:tc>
        <w:tc>
          <w:tcPr>
            <w:tcW w:w="62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46855E80" w14:textId="77777777" w:rsidR="003644E6" w:rsidRPr="00DA4970" w:rsidRDefault="003644E6" w:rsidP="00770289">
            <w:pPr>
              <w:keepNext/>
              <w:suppressAutoHyphens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2021</w:t>
            </w:r>
          </w:p>
        </w:tc>
        <w:tc>
          <w:tcPr>
            <w:tcW w:w="79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5873D54" w14:textId="77777777" w:rsidR="003644E6" w:rsidRPr="00DA4970" w:rsidRDefault="003644E6" w:rsidP="00770289">
            <w:pPr>
              <w:keepNext/>
              <w:suppressAutoHyphens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2022</w:t>
            </w:r>
          </w:p>
        </w:tc>
        <w:tc>
          <w:tcPr>
            <w:tcW w:w="91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3048776A" w14:textId="2C8A4648" w:rsidR="003644E6" w:rsidRPr="00DA4970" w:rsidRDefault="003644E6" w:rsidP="00770289">
            <w:pPr>
              <w:keepNext/>
              <w:suppressAutoHyphens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معدل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الفترة</w:t>
            </w:r>
          </w:p>
          <w:p w14:paraId="6719E450" w14:textId="77777777" w:rsidR="003644E6" w:rsidRPr="00DA4970" w:rsidRDefault="003644E6" w:rsidP="00770289">
            <w:pPr>
              <w:keepNext/>
              <w:suppressAutoHyphens/>
              <w:bidi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2020-2022</w:t>
            </w:r>
          </w:p>
        </w:tc>
      </w:tr>
      <w:tr w:rsidR="003644E6" w:rsidRPr="00DA4970" w14:paraId="46585C3D" w14:textId="77777777" w:rsidTr="00DA4970">
        <w:trPr>
          <w:trHeight w:val="22"/>
        </w:trPr>
        <w:tc>
          <w:tcPr>
            <w:tcW w:w="20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35E6686" w14:textId="1CF5136F" w:rsidR="003644E6" w:rsidRPr="00DA4970" w:rsidRDefault="003644E6" w:rsidP="00770289">
            <w:pPr>
              <w:keepNext/>
              <w:suppressAutoHyphens/>
              <w:bidi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استهلاك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المواد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الهيدروفلوروكربونية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السنوي</w:t>
            </w:r>
          </w:p>
        </w:tc>
        <w:tc>
          <w:tcPr>
            <w:tcW w:w="623" w:type="pct"/>
            <w:shd w:val="clear" w:color="auto" w:fill="auto"/>
          </w:tcPr>
          <w:p w14:paraId="679004D5" w14:textId="71ABD3E6" w:rsidR="003644E6" w:rsidRPr="00DA4970" w:rsidRDefault="003644E6" w:rsidP="00535DA2">
            <w:pPr>
              <w:keepNext/>
              <w:suppressAutoHyphens/>
              <w:bidi/>
              <w:ind w:right="147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1,482,208</w:t>
            </w:r>
          </w:p>
        </w:tc>
        <w:tc>
          <w:tcPr>
            <w:tcW w:w="62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B165DA3" w14:textId="2687E40E" w:rsidR="003644E6" w:rsidRPr="00DA4970" w:rsidRDefault="003644E6" w:rsidP="00535DA2">
            <w:pPr>
              <w:keepNext/>
              <w:suppressAutoHyphens/>
              <w:bidi/>
              <w:ind w:right="38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1,433,252</w:t>
            </w:r>
          </w:p>
        </w:tc>
        <w:tc>
          <w:tcPr>
            <w:tcW w:w="79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412EC2A" w14:textId="535684BB" w:rsidR="003644E6" w:rsidRPr="00DA4970" w:rsidRDefault="003644E6" w:rsidP="00535DA2">
            <w:pPr>
              <w:keepNext/>
              <w:suppressAutoHyphens/>
              <w:bidi/>
              <w:ind w:right="34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1,183,168</w:t>
            </w:r>
          </w:p>
        </w:tc>
        <w:tc>
          <w:tcPr>
            <w:tcW w:w="917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4FAD8B5" w14:textId="70163E7A" w:rsidR="003644E6" w:rsidRPr="00DA4970" w:rsidRDefault="003644E6" w:rsidP="00535DA2">
            <w:pPr>
              <w:keepNext/>
              <w:suppressAutoHyphens/>
              <w:bidi/>
              <w:ind w:right="33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1,366,209</w:t>
            </w:r>
          </w:p>
        </w:tc>
      </w:tr>
      <w:tr w:rsidR="003644E6" w:rsidRPr="00DA4970" w14:paraId="62F8E9C7" w14:textId="77777777" w:rsidTr="00DA4970">
        <w:trPr>
          <w:trHeight w:val="161"/>
        </w:trPr>
        <w:tc>
          <w:tcPr>
            <w:tcW w:w="4083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6D76AC0" w14:textId="62541E01" w:rsidR="003644E6" w:rsidRPr="00DA4970" w:rsidRDefault="003644E6" w:rsidP="00770289">
            <w:pPr>
              <w:keepNext/>
              <w:suppressAutoHyphens/>
              <w:bidi/>
              <w:ind w:right="116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خط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أساس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المواد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الهيدروكلوروفلوروكربونية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(65%)</w:t>
            </w:r>
          </w:p>
        </w:tc>
        <w:tc>
          <w:tcPr>
            <w:tcW w:w="917" w:type="pct"/>
            <w:shd w:val="clear" w:color="auto" w:fill="auto"/>
          </w:tcPr>
          <w:p w14:paraId="51271261" w14:textId="0D1D3A4A" w:rsidR="003644E6" w:rsidRPr="00DA4970" w:rsidRDefault="003644E6" w:rsidP="00770289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508,848</w:t>
            </w:r>
          </w:p>
        </w:tc>
      </w:tr>
      <w:tr w:rsidR="003644E6" w:rsidRPr="00DA4970" w14:paraId="049FB413" w14:textId="77777777" w:rsidTr="00DA4970">
        <w:trPr>
          <w:trHeight w:val="22"/>
        </w:trPr>
        <w:tc>
          <w:tcPr>
            <w:tcW w:w="4083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22D6FA2" w14:textId="6679ABAD" w:rsidR="003644E6" w:rsidRPr="00DA4970" w:rsidRDefault="003644E6" w:rsidP="00770289">
            <w:pPr>
              <w:keepNext/>
              <w:suppressAutoHyphens/>
              <w:bidi/>
              <w:ind w:right="116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خط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أساس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المواد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الهيدروفلوروكربونية</w:t>
            </w:r>
          </w:p>
        </w:tc>
        <w:tc>
          <w:tcPr>
            <w:tcW w:w="917" w:type="pct"/>
            <w:shd w:val="clear" w:color="auto" w:fill="auto"/>
          </w:tcPr>
          <w:p w14:paraId="24204264" w14:textId="6FC8596E" w:rsidR="003644E6" w:rsidRPr="00DA4970" w:rsidRDefault="003644E6" w:rsidP="00770289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</w:tr>
    </w:tbl>
    <w:p w14:paraId="4E0A71D0" w14:textId="73F53F59" w:rsidR="003644E6" w:rsidRPr="00DA4970" w:rsidRDefault="003644E6" w:rsidP="00B92F9F">
      <w:pPr>
        <w:bidi/>
        <w:jc w:val="left"/>
        <w:rPr>
          <w:rFonts w:asciiTheme="majorBidi" w:hAnsiTheme="majorBidi" w:cstheme="majorBidi"/>
          <w:sz w:val="18"/>
          <w:szCs w:val="18"/>
          <w:rtl/>
          <w:lang w:val="fr-CA" w:bidi="ar-LB"/>
        </w:rPr>
      </w:pPr>
    </w:p>
    <w:tbl>
      <w:tblPr>
        <w:bidiVisual/>
        <w:tblW w:w="5484" w:type="pct"/>
        <w:tblInd w:w="-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877"/>
        <w:gridCol w:w="3378"/>
      </w:tblGrid>
      <w:tr w:rsidR="003644E6" w:rsidRPr="00DA4970" w14:paraId="7D53FF07" w14:textId="77777777" w:rsidTr="00DA4970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A175CE8" w14:textId="11E80449" w:rsidR="003644E6" w:rsidRPr="00DA4970" w:rsidRDefault="003644E6" w:rsidP="00770289">
            <w:pPr>
              <w:keepNext/>
              <w:suppressAutoHyphens/>
              <w:bidi/>
              <w:ind w:right="116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الاستهلاك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المواد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الهيدروفلوروكربونية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المؤهل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للتمويل</w:t>
            </w:r>
          </w:p>
        </w:tc>
      </w:tr>
      <w:tr w:rsidR="003644E6" w:rsidRPr="00DA4970" w14:paraId="542E07F0" w14:textId="77777777" w:rsidTr="00DA4970">
        <w:trPr>
          <w:trHeight w:val="22"/>
        </w:trPr>
        <w:tc>
          <w:tcPr>
            <w:tcW w:w="335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A6BAC14" w14:textId="730822A1" w:rsidR="003644E6" w:rsidRPr="00DA4970" w:rsidRDefault="003644E6" w:rsidP="00770289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نقطة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البداية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للتخفيض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المجمع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المستدام</w:t>
            </w:r>
          </w:p>
        </w:tc>
        <w:tc>
          <w:tcPr>
            <w:tcW w:w="1647" w:type="pct"/>
            <w:shd w:val="clear" w:color="auto" w:fill="auto"/>
            <w:vAlign w:val="center"/>
          </w:tcPr>
          <w:p w14:paraId="2FB52A8C" w14:textId="2F6DA6B7" w:rsidR="003644E6" w:rsidRPr="00DA4970" w:rsidRDefault="004D36CA" w:rsidP="00770289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لا يوجد </w:t>
            </w:r>
          </w:p>
        </w:tc>
      </w:tr>
      <w:tr w:rsidR="003644E6" w:rsidRPr="00DA4970" w14:paraId="0C9ECD28" w14:textId="77777777" w:rsidTr="00DA4970">
        <w:trPr>
          <w:trHeight w:val="22"/>
        </w:trPr>
        <w:tc>
          <w:tcPr>
            <w:tcW w:w="335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4F35C2E" w14:textId="5CA0DF4C" w:rsidR="003644E6" w:rsidRPr="00DA4970" w:rsidRDefault="003644E6" w:rsidP="00770289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مشاريع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استثمارية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سابقة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للتخفيض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التدريجي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للمواد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الهيدروفلوروكربونية</w:t>
            </w:r>
          </w:p>
        </w:tc>
        <w:tc>
          <w:tcPr>
            <w:tcW w:w="1647" w:type="pct"/>
            <w:shd w:val="clear" w:color="auto" w:fill="auto"/>
          </w:tcPr>
          <w:p w14:paraId="072409F6" w14:textId="77777777" w:rsidR="003644E6" w:rsidRPr="00DA4970" w:rsidRDefault="003644E6" w:rsidP="00770289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لا</w:t>
            </w:r>
          </w:p>
        </w:tc>
      </w:tr>
      <w:tr w:rsidR="003644E6" w:rsidRPr="00DA4970" w14:paraId="0ECBD14D" w14:textId="77777777" w:rsidTr="00DA4970">
        <w:trPr>
          <w:trHeight w:val="221"/>
        </w:trPr>
        <w:tc>
          <w:tcPr>
            <w:tcW w:w="335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3312024" w14:textId="37310B3D" w:rsidR="003644E6" w:rsidRPr="00DA4970" w:rsidRDefault="003644E6" w:rsidP="00770289">
            <w:pPr>
              <w:keepNext/>
              <w:suppressAutoHyphens/>
              <w:bidi/>
              <w:ind w:right="172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إجمالي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التخفيض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المحقق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بموجب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المشاريع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السابقة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(طن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مكافئ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ثاني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أكسيد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الكربون)</w:t>
            </w:r>
          </w:p>
        </w:tc>
        <w:tc>
          <w:tcPr>
            <w:tcW w:w="1647" w:type="pct"/>
            <w:shd w:val="clear" w:color="auto" w:fill="auto"/>
          </w:tcPr>
          <w:p w14:paraId="4EAAF026" w14:textId="11545800" w:rsidR="003644E6" w:rsidRPr="00DA4970" w:rsidRDefault="003644E6" w:rsidP="00770289">
            <w:pPr>
              <w:bidi/>
              <w:ind w:right="116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0</w:t>
            </w:r>
          </w:p>
        </w:tc>
      </w:tr>
    </w:tbl>
    <w:p w14:paraId="228C2A40" w14:textId="77777777" w:rsidR="003644E6" w:rsidRPr="00DA4970" w:rsidRDefault="003644E6" w:rsidP="003644E6">
      <w:pPr>
        <w:bidi/>
        <w:jc w:val="left"/>
        <w:rPr>
          <w:rFonts w:asciiTheme="majorBidi" w:hAnsiTheme="majorBidi" w:cstheme="majorBidi"/>
          <w:sz w:val="18"/>
          <w:szCs w:val="18"/>
          <w:rtl/>
          <w:lang w:val="fr-CA" w:bidi="ar-LB"/>
        </w:rPr>
      </w:pPr>
    </w:p>
    <w:tbl>
      <w:tblPr>
        <w:tblStyle w:val="TableGrid"/>
        <w:bidiVisual/>
        <w:tblW w:w="5487" w:type="pct"/>
        <w:tblInd w:w="-367" w:type="dxa"/>
        <w:tblLayout w:type="fixed"/>
        <w:tblLook w:val="04A0" w:firstRow="1" w:lastRow="0" w:firstColumn="1" w:lastColumn="0" w:noHBand="0" w:noVBand="1"/>
      </w:tblPr>
      <w:tblGrid>
        <w:gridCol w:w="1639"/>
        <w:gridCol w:w="1229"/>
        <w:gridCol w:w="1254"/>
        <w:gridCol w:w="934"/>
        <w:gridCol w:w="934"/>
        <w:gridCol w:w="934"/>
        <w:gridCol w:w="934"/>
        <w:gridCol w:w="934"/>
        <w:gridCol w:w="1469"/>
      </w:tblGrid>
      <w:tr w:rsidR="003644E6" w:rsidRPr="00DA4970" w14:paraId="600367A0" w14:textId="77777777" w:rsidTr="00DA4970">
        <w:trPr>
          <w:trHeight w:val="216"/>
        </w:trPr>
        <w:tc>
          <w:tcPr>
            <w:tcW w:w="2009" w:type="pct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06633639" w14:textId="457243ED" w:rsidR="003644E6" w:rsidRPr="00DA4970" w:rsidRDefault="003644E6" w:rsidP="00770289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بيانات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المشروع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المتفق</w:t>
            </w:r>
            <w:r w:rsidR="004D36CA"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عليها</w:t>
            </w:r>
          </w:p>
        </w:tc>
        <w:tc>
          <w:tcPr>
            <w:tcW w:w="455" w:type="pc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23ECAB" w14:textId="77777777" w:rsidR="003644E6" w:rsidRPr="00DA4970" w:rsidRDefault="003644E6" w:rsidP="00770289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2024</w:t>
            </w: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vertAlign w:val="superscript"/>
                <w:rtl/>
                <w:lang w:eastAsia="ar" w:bidi="ar-LB"/>
              </w:rPr>
              <w:t>*</w:t>
            </w:r>
          </w:p>
        </w:tc>
        <w:tc>
          <w:tcPr>
            <w:tcW w:w="455" w:type="pc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3B2C4C" w14:textId="5A6826A1" w:rsidR="003644E6" w:rsidRPr="00DA4970" w:rsidRDefault="003644E6" w:rsidP="00770289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2025-2026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  <w:vAlign w:val="center"/>
          </w:tcPr>
          <w:p w14:paraId="011F20BA" w14:textId="2FE65643" w:rsidR="003644E6" w:rsidRPr="00DA4970" w:rsidRDefault="003644E6" w:rsidP="00770289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2027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  <w:vAlign w:val="center"/>
          </w:tcPr>
          <w:p w14:paraId="22372D21" w14:textId="3402F098" w:rsidR="003644E6" w:rsidRPr="00DA4970" w:rsidRDefault="003644E6" w:rsidP="00770289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2028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39CB0F40" w14:textId="596EEC78" w:rsidR="003644E6" w:rsidRPr="00DA4970" w:rsidRDefault="003644E6" w:rsidP="00770289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2029</w:t>
            </w:r>
          </w:p>
        </w:tc>
        <w:tc>
          <w:tcPr>
            <w:tcW w:w="717" w:type="pc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13316ED" w14:textId="77777777" w:rsidR="003644E6" w:rsidRPr="00DA4970" w:rsidRDefault="003644E6" w:rsidP="00770289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eastAsia="ar" w:bidi="ar-LB"/>
              </w:rPr>
              <w:t>المجموع</w:t>
            </w:r>
          </w:p>
        </w:tc>
      </w:tr>
      <w:tr w:rsidR="00F22E98" w:rsidRPr="00DA4970" w14:paraId="264C6055" w14:textId="77777777" w:rsidTr="00DA4970">
        <w:trPr>
          <w:trHeight w:val="290"/>
        </w:trPr>
        <w:tc>
          <w:tcPr>
            <w:tcW w:w="799" w:type="pct"/>
            <w:vMerge w:val="restar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AB43AE" w14:textId="09EBFF49" w:rsidR="00F22E98" w:rsidRPr="00DA4970" w:rsidRDefault="00F22E98" w:rsidP="00F22E98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الاستهلاك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</w:p>
          <w:p w14:paraId="2E507342" w14:textId="312F7EA1" w:rsidR="00F22E98" w:rsidRPr="00DA4970" w:rsidRDefault="00F22E98" w:rsidP="00F22E98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(طن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مكافئ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ثاني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أكسيد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الكربون)</w:t>
            </w:r>
          </w:p>
        </w:tc>
        <w:tc>
          <w:tcPr>
            <w:tcW w:w="1210" w:type="pct"/>
            <w:gridSpan w:val="2"/>
            <w:shd w:val="clear" w:color="auto" w:fill="auto"/>
            <w:tcMar>
              <w:left w:w="72" w:type="dxa"/>
              <w:right w:w="72" w:type="dxa"/>
            </w:tcMar>
            <w:vAlign w:val="bottom"/>
          </w:tcPr>
          <w:p w14:paraId="5F6266FE" w14:textId="24037EB1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الحدود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التي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يفرضها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بروتوكول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مونتريال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160B11" w14:textId="525CBCC9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B3817D" w14:textId="4E88E36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7B6AFB" w14:textId="07F04F8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C3FF77" w14:textId="19C140F1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2C61BB" w14:textId="7253EB6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1,687,551</w:t>
            </w: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4322BA28" w14:textId="7D6DA356" w:rsidR="00F22E98" w:rsidRPr="00DA4970" w:rsidRDefault="004D36CA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لا يوجد</w:t>
            </w:r>
          </w:p>
        </w:tc>
      </w:tr>
      <w:tr w:rsidR="00F22E98" w:rsidRPr="00DA4970" w14:paraId="2AC6D22F" w14:textId="77777777" w:rsidTr="00DA4970">
        <w:trPr>
          <w:trHeight w:val="290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</w:tcPr>
          <w:p w14:paraId="5B186183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48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1210" w:type="pct"/>
            <w:gridSpan w:val="2"/>
            <w:shd w:val="clear" w:color="auto" w:fill="auto"/>
            <w:tcMar>
              <w:left w:w="72" w:type="dxa"/>
              <w:right w:w="72" w:type="dxa"/>
            </w:tcMar>
            <w:vAlign w:val="bottom"/>
          </w:tcPr>
          <w:p w14:paraId="5161C71D" w14:textId="31196AF9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الحد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الأقصى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المسموح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به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208C49" w14:textId="349A253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B2A3D0" w14:textId="7488B70A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432D7D" w14:textId="2928B55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3506D4" w14:textId="25E526D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1,875,057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53B494" w14:textId="7122969A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1,687,551</w:t>
            </w:r>
          </w:p>
        </w:tc>
        <w:tc>
          <w:tcPr>
            <w:tcW w:w="717" w:type="pct"/>
            <w:tcBorders>
              <w:left w:val="single" w:sz="4" w:space="0" w:color="auto"/>
            </w:tcBorders>
            <w:tcMar>
              <w:left w:w="72" w:type="dxa"/>
              <w:right w:w="72" w:type="dxa"/>
            </w:tcMar>
          </w:tcPr>
          <w:p w14:paraId="6A250F3F" w14:textId="55D9CB31" w:rsidR="00F22E98" w:rsidRPr="00DA4970" w:rsidRDefault="004D36CA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لا يوجد</w:t>
            </w:r>
          </w:p>
        </w:tc>
      </w:tr>
      <w:tr w:rsidR="00F22E98" w:rsidRPr="00DA4970" w14:paraId="738554F5" w14:textId="77777777" w:rsidTr="00DA4970">
        <w:trPr>
          <w:trHeight w:val="290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</w:tcPr>
          <w:p w14:paraId="287A16F0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48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1210" w:type="pct"/>
            <w:gridSpan w:val="2"/>
            <w:shd w:val="clear" w:color="auto" w:fill="auto"/>
            <w:tcMar>
              <w:left w:w="72" w:type="dxa"/>
              <w:right w:w="72" w:type="dxa"/>
            </w:tcMar>
            <w:vAlign w:val="bottom"/>
          </w:tcPr>
          <w:p w14:paraId="6ECEC210" w14:textId="3F47D4A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الحد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الأقصى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المسموح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به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(%)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0CF7C797" w14:textId="651EC048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100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18B0B55D" w14:textId="562C94E4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100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4E2A6B87" w14:textId="257833B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100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4C6C0377" w14:textId="5240CEE0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100</w:t>
            </w:r>
          </w:p>
        </w:tc>
        <w:tc>
          <w:tcPr>
            <w:tcW w:w="455" w:type="pct"/>
            <w:tcBorders>
              <w:top w:val="single" w:sz="4" w:space="0" w:color="auto"/>
            </w:tcBorders>
            <w:tcMar>
              <w:left w:w="72" w:type="dxa"/>
              <w:right w:w="72" w:type="dxa"/>
            </w:tcMar>
          </w:tcPr>
          <w:p w14:paraId="66CDDBDF" w14:textId="7F8098F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90</w:t>
            </w: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7418B930" w14:textId="1BE7EF7D" w:rsidR="00F22E98" w:rsidRPr="00DA4970" w:rsidRDefault="004D36CA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لا يوجد</w:t>
            </w:r>
          </w:p>
        </w:tc>
      </w:tr>
      <w:tr w:rsidR="00F22E98" w:rsidRPr="00DA4970" w14:paraId="5752DDF4" w14:textId="77777777" w:rsidTr="00DA4970">
        <w:trPr>
          <w:trHeight w:val="128"/>
        </w:trPr>
        <w:tc>
          <w:tcPr>
            <w:tcW w:w="799" w:type="pct"/>
            <w:vMerge w:val="restar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1928C6" w14:textId="1D47B607" w:rsidR="00F22E98" w:rsidRPr="00DA4970" w:rsidRDefault="00F22E98" w:rsidP="00F22E98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التمويل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الموصى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به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حيث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المبدأ</w:t>
            </w:r>
          </w:p>
          <w:p w14:paraId="293E11D1" w14:textId="33324C3D" w:rsidR="00F22E98" w:rsidRPr="00DA4970" w:rsidRDefault="00F22E98" w:rsidP="00F22E98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(دولار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أمريكي)</w:t>
            </w:r>
          </w:p>
        </w:tc>
        <w:tc>
          <w:tcPr>
            <w:tcW w:w="599" w:type="pct"/>
            <w:vMerge w:val="restar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3E4941" w14:textId="3C49BB5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left="-249" w:right="-246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</w:pP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برنامج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الأمم</w:t>
            </w:r>
          </w:p>
          <w:p w14:paraId="698D23A5" w14:textId="1321E87F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left="-249" w:right="-246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المتحدة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للبيئة</w:t>
            </w:r>
          </w:p>
        </w:tc>
        <w:tc>
          <w:tcPr>
            <w:tcW w:w="611" w:type="pc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9D5365" w14:textId="53D292FF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تكاليف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المشروع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3C953D75" w14:textId="70BBF00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117,500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44637D55" w14:textId="284931C9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37CBF8D3" w14:textId="651407A3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102,500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2715936A" w14:textId="5A1CFEE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01C51E68" w14:textId="559BEE9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72F5B5F8" w14:textId="383028BD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220,000</w:t>
            </w:r>
          </w:p>
        </w:tc>
      </w:tr>
      <w:tr w:rsidR="00F22E98" w:rsidRPr="00DA4970" w14:paraId="06DEA7FA" w14:textId="77777777" w:rsidTr="00DA4970">
        <w:trPr>
          <w:trHeight w:val="44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</w:tcPr>
          <w:p w14:paraId="2119BD5F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599" w:type="pct"/>
            <w:vMerge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82B648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left="-249" w:right="-246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611" w:type="pc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97E103" w14:textId="45F982A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تكاليف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الدعم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75A02FD7" w14:textId="3EBF7FFF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15,275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1D583FC5" w14:textId="3D393166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5D933B5C" w14:textId="1A55F2A1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13,325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74592D9B" w14:textId="11CB2A0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1C3796CF" w14:textId="616C4620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173928CB" w14:textId="37CECCD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28,600</w:t>
            </w:r>
          </w:p>
        </w:tc>
      </w:tr>
      <w:tr w:rsidR="00F22E98" w:rsidRPr="00DA4970" w14:paraId="4ABBBC06" w14:textId="77777777" w:rsidTr="00DA4970">
        <w:trPr>
          <w:trHeight w:val="44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</w:tcPr>
          <w:p w14:paraId="393919D6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599" w:type="pct"/>
            <w:vMerge w:val="restar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A10453" w14:textId="10F1D4E2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246"/>
              <w:jc w:val="center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منظمة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الأمم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المتحدة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للتنمية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الصناعية</w:t>
            </w:r>
          </w:p>
        </w:tc>
        <w:tc>
          <w:tcPr>
            <w:tcW w:w="611" w:type="pc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2FDF55" w14:textId="6B5579A3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تكاليف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المشروع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6197B165" w14:textId="79F2E54B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60,000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137D50A7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498BCBCB" w14:textId="243E3452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80,000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1315FC45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4D7BAE85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1CE2FAC9" w14:textId="1E59CDD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140,000</w:t>
            </w:r>
          </w:p>
        </w:tc>
      </w:tr>
      <w:tr w:rsidR="00F22E98" w:rsidRPr="00DA4970" w14:paraId="792B75FF" w14:textId="77777777" w:rsidTr="00DA4970">
        <w:trPr>
          <w:trHeight w:val="44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</w:tcPr>
          <w:p w14:paraId="1F290534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599" w:type="pct"/>
            <w:vMerge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B95943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left="-249" w:right="-246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611" w:type="pct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A209BF" w14:textId="2BF5C466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تكاليف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الدعم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7B5CDD3E" w14:textId="1CF5E2A9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7,800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34A09347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0F3ED919" w14:textId="2C704582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10,400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791B4070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2583F6E9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52A4039D" w14:textId="06C463D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18,200</w:t>
            </w:r>
          </w:p>
        </w:tc>
      </w:tr>
      <w:tr w:rsidR="00F22E98" w:rsidRPr="00DA4970" w14:paraId="178A7648" w14:textId="77777777" w:rsidTr="00DA4970">
        <w:trPr>
          <w:trHeight w:val="157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DEC616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1210" w:type="pct"/>
            <w:gridSpan w:val="2"/>
            <w:shd w:val="clear" w:color="auto" w:fill="auto"/>
            <w:tcMar>
              <w:left w:w="72" w:type="dxa"/>
              <w:right w:w="72" w:type="dxa"/>
            </w:tcMar>
          </w:tcPr>
          <w:p w14:paraId="4B621089" w14:textId="55A49AD8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مجموع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تكاليف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المشروع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0C2129BF" w14:textId="1BB409A9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177,500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6F4B2CEC" w14:textId="068BB0E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32073DD7" w14:textId="18C6F70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182,500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5ADC2E5B" w14:textId="0AC70904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4BEB3D50" w14:textId="79714DEA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6DE8D042" w14:textId="7EE82A0D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360,000</w:t>
            </w:r>
          </w:p>
        </w:tc>
      </w:tr>
      <w:tr w:rsidR="00F22E98" w:rsidRPr="00DA4970" w14:paraId="4216C4D5" w14:textId="77777777" w:rsidTr="00DA4970">
        <w:trPr>
          <w:trHeight w:val="201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</w:tcPr>
          <w:p w14:paraId="35E856D6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1210" w:type="pct"/>
            <w:gridSpan w:val="2"/>
            <w:shd w:val="clear" w:color="auto" w:fill="auto"/>
            <w:tcMar>
              <w:left w:w="72" w:type="dxa"/>
              <w:right w:w="72" w:type="dxa"/>
            </w:tcMar>
          </w:tcPr>
          <w:p w14:paraId="2D582FCD" w14:textId="4408AEEC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مجموع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تكاليف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الدعم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2B2EA011" w14:textId="23B7021B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23,075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36BF88CA" w14:textId="33849F39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6CEF7456" w14:textId="73EC3776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23,725</w:t>
            </w: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394F07F8" w14:textId="2A10B9DD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tcMar>
              <w:left w:w="72" w:type="dxa"/>
              <w:right w:w="72" w:type="dxa"/>
            </w:tcMar>
          </w:tcPr>
          <w:p w14:paraId="27F19155" w14:textId="0CEE3916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21227608" w14:textId="376F73BA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46,800</w:t>
            </w:r>
          </w:p>
        </w:tc>
      </w:tr>
      <w:tr w:rsidR="00F22E98" w:rsidRPr="00DA4970" w14:paraId="03A325CF" w14:textId="77777777" w:rsidTr="00DA4970">
        <w:trPr>
          <w:trHeight w:val="62"/>
        </w:trPr>
        <w:tc>
          <w:tcPr>
            <w:tcW w:w="799" w:type="pct"/>
            <w:vMerge/>
            <w:shd w:val="clear" w:color="auto" w:fill="auto"/>
            <w:tcMar>
              <w:left w:w="72" w:type="dxa"/>
              <w:right w:w="72" w:type="dxa"/>
            </w:tcMar>
          </w:tcPr>
          <w:p w14:paraId="7E89F47E" w14:textId="77777777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1210" w:type="pct"/>
            <w:gridSpan w:val="2"/>
            <w:shd w:val="clear" w:color="auto" w:fill="auto"/>
            <w:tcMar>
              <w:left w:w="72" w:type="dxa"/>
              <w:right w:w="72" w:type="dxa"/>
            </w:tcMar>
          </w:tcPr>
          <w:p w14:paraId="0D75932B" w14:textId="49E0A905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المجموع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العام</w:t>
            </w:r>
          </w:p>
        </w:tc>
        <w:tc>
          <w:tcPr>
            <w:tcW w:w="455" w:type="pct"/>
            <w:shd w:val="clear" w:color="auto" w:fill="auto"/>
            <w:tcMar>
              <w:left w:w="72" w:type="dxa"/>
              <w:right w:w="72" w:type="dxa"/>
            </w:tcMar>
          </w:tcPr>
          <w:p w14:paraId="729B82CE" w14:textId="6BFDF051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200,575</w:t>
            </w:r>
          </w:p>
        </w:tc>
        <w:tc>
          <w:tcPr>
            <w:tcW w:w="455" w:type="pct"/>
            <w:shd w:val="clear" w:color="auto" w:fill="auto"/>
            <w:tcMar>
              <w:left w:w="72" w:type="dxa"/>
              <w:right w:w="72" w:type="dxa"/>
            </w:tcMar>
          </w:tcPr>
          <w:p w14:paraId="52F5FCCA" w14:textId="08DB1E04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shd w:val="clear" w:color="auto" w:fill="auto"/>
            <w:tcMar>
              <w:left w:w="72" w:type="dxa"/>
              <w:right w:w="72" w:type="dxa"/>
            </w:tcMar>
          </w:tcPr>
          <w:p w14:paraId="41EFB736" w14:textId="098CB404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206,225</w:t>
            </w:r>
          </w:p>
        </w:tc>
        <w:tc>
          <w:tcPr>
            <w:tcW w:w="455" w:type="pct"/>
            <w:shd w:val="clear" w:color="auto" w:fill="auto"/>
            <w:tcMar>
              <w:left w:w="72" w:type="dxa"/>
              <w:right w:w="72" w:type="dxa"/>
            </w:tcMar>
          </w:tcPr>
          <w:p w14:paraId="245466B0" w14:textId="11ADF95E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455" w:type="pct"/>
            <w:shd w:val="clear" w:color="auto" w:fill="auto"/>
            <w:tcMar>
              <w:left w:w="72" w:type="dxa"/>
              <w:right w:w="72" w:type="dxa"/>
            </w:tcMar>
          </w:tcPr>
          <w:p w14:paraId="54F44022" w14:textId="18D07F3D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</w:p>
        </w:tc>
        <w:tc>
          <w:tcPr>
            <w:tcW w:w="717" w:type="pct"/>
            <w:tcMar>
              <w:left w:w="72" w:type="dxa"/>
              <w:right w:w="72" w:type="dxa"/>
            </w:tcMar>
          </w:tcPr>
          <w:p w14:paraId="6309A245" w14:textId="58723653" w:rsidR="00F22E98" w:rsidRPr="00DA4970" w:rsidRDefault="00F22E98" w:rsidP="00F22E98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406,800</w:t>
            </w:r>
          </w:p>
        </w:tc>
      </w:tr>
    </w:tbl>
    <w:p w14:paraId="42864427" w14:textId="01A6FE7C" w:rsidR="00F22E98" w:rsidRPr="00DA4970" w:rsidRDefault="00F22E98" w:rsidP="00F22E98">
      <w:pPr>
        <w:bidi/>
        <w:jc w:val="left"/>
        <w:rPr>
          <w:rFonts w:asciiTheme="majorBidi" w:hAnsiTheme="majorBidi" w:cstheme="majorBidi"/>
          <w:sz w:val="18"/>
          <w:szCs w:val="18"/>
          <w:lang w:bidi="ar-LB"/>
        </w:rPr>
      </w:pP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*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التمويل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الموصى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بإقراره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في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الاجتماع</w:t>
      </w:r>
      <w:r w:rsidR="004D36CA" w:rsidRPr="00DA4970">
        <w:rPr>
          <w:rFonts w:asciiTheme="majorBidi" w:hAnsiTheme="majorBidi" w:cstheme="majorBidi"/>
          <w:sz w:val="18"/>
          <w:szCs w:val="18"/>
          <w:rtl/>
          <w:lang w:bidi="ar-LB"/>
        </w:rPr>
        <w:t xml:space="preserve"> </w:t>
      </w:r>
      <w:r w:rsidRPr="00DA4970">
        <w:rPr>
          <w:rFonts w:asciiTheme="majorBidi" w:hAnsiTheme="majorBidi" w:cstheme="majorBidi"/>
          <w:sz w:val="18"/>
          <w:szCs w:val="18"/>
          <w:rtl/>
          <w:lang w:bidi="ar-LB"/>
        </w:rPr>
        <w:t>الحالي.</w:t>
      </w:r>
    </w:p>
    <w:p w14:paraId="2964F7A0" w14:textId="77777777" w:rsidR="00535DA2" w:rsidRPr="00DA4970" w:rsidRDefault="00535DA2" w:rsidP="00535DA2">
      <w:pPr>
        <w:bidi/>
        <w:jc w:val="left"/>
        <w:rPr>
          <w:rFonts w:asciiTheme="majorBidi" w:hAnsiTheme="majorBidi" w:cstheme="majorBidi"/>
          <w:sz w:val="18"/>
          <w:szCs w:val="18"/>
          <w:rtl/>
          <w:lang w:bidi="ar-LB"/>
        </w:rPr>
      </w:pPr>
    </w:p>
    <w:tbl>
      <w:tblPr>
        <w:tblStyle w:val="TableGrid"/>
        <w:bidiVisual/>
        <w:tblW w:w="10256" w:type="dxa"/>
        <w:tblInd w:w="-363" w:type="dxa"/>
        <w:tblLook w:val="04A0" w:firstRow="1" w:lastRow="0" w:firstColumn="1" w:lastColumn="0" w:noHBand="0" w:noVBand="1"/>
      </w:tblPr>
      <w:tblGrid>
        <w:gridCol w:w="4842"/>
        <w:gridCol w:w="5414"/>
      </w:tblGrid>
      <w:tr w:rsidR="00F22E98" w:rsidRPr="00DA4970" w14:paraId="6F178E41" w14:textId="77777777" w:rsidTr="00DA4970">
        <w:tc>
          <w:tcPr>
            <w:tcW w:w="4842" w:type="dxa"/>
          </w:tcPr>
          <w:p w14:paraId="39821FBD" w14:textId="57838009" w:rsidR="00F22E98" w:rsidRPr="00DA4970" w:rsidRDefault="00F22E98" w:rsidP="00770289">
            <w:pPr>
              <w:bidi/>
              <w:spacing w:line="276" w:lineRule="auto"/>
              <w:ind w:right="-561"/>
              <w:jc w:val="lef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التخفيض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المرحلة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الأولى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(طن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من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مكافئ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ثاني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أكسيد</w:t>
            </w:r>
            <w:r w:rsidR="004D36CA"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>الكربون)</w:t>
            </w:r>
          </w:p>
        </w:tc>
        <w:tc>
          <w:tcPr>
            <w:tcW w:w="5414" w:type="dxa"/>
          </w:tcPr>
          <w:p w14:paraId="50087259" w14:textId="190D8A04" w:rsidR="00F22E98" w:rsidRPr="00DA4970" w:rsidRDefault="004D36CA" w:rsidP="00770289">
            <w:pPr>
              <w:bidi/>
              <w:ind w:right="-18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sz w:val="18"/>
                <w:szCs w:val="18"/>
                <w:rtl/>
                <w:lang w:eastAsia="ar" w:bidi="ar-LB"/>
              </w:rPr>
              <w:t xml:space="preserve"> لا يوجد</w:t>
            </w:r>
          </w:p>
        </w:tc>
      </w:tr>
    </w:tbl>
    <w:p w14:paraId="67897C3B" w14:textId="77777777" w:rsidR="00F22E98" w:rsidRPr="00DA4970" w:rsidRDefault="00F22E98" w:rsidP="00F22E98">
      <w:pPr>
        <w:bidi/>
        <w:jc w:val="left"/>
        <w:rPr>
          <w:rFonts w:asciiTheme="majorBidi" w:hAnsiTheme="majorBidi" w:cstheme="majorBidi"/>
          <w:sz w:val="18"/>
          <w:szCs w:val="18"/>
          <w:rtl/>
          <w:lang w:bidi="ar-LB"/>
        </w:rPr>
      </w:pPr>
    </w:p>
    <w:tbl>
      <w:tblPr>
        <w:tblStyle w:val="TableGrid"/>
        <w:bidiVisual/>
        <w:tblW w:w="5484" w:type="pct"/>
        <w:tblInd w:w="-363" w:type="dxa"/>
        <w:tblLook w:val="04A0" w:firstRow="1" w:lastRow="0" w:firstColumn="1" w:lastColumn="0" w:noHBand="0" w:noVBand="1"/>
      </w:tblPr>
      <w:tblGrid>
        <w:gridCol w:w="3222"/>
        <w:gridCol w:w="7033"/>
      </w:tblGrid>
      <w:tr w:rsidR="00F22E98" w:rsidRPr="00DA4970" w14:paraId="5F982D99" w14:textId="77777777" w:rsidTr="00DA4970">
        <w:trPr>
          <w:trHeight w:hRule="exact" w:val="238"/>
        </w:trPr>
        <w:tc>
          <w:tcPr>
            <w:tcW w:w="1571" w:type="pct"/>
            <w:shd w:val="clear" w:color="auto" w:fill="auto"/>
          </w:tcPr>
          <w:p w14:paraId="27B1184D" w14:textId="5D3ABC24" w:rsidR="00F22E98" w:rsidRPr="00DA4970" w:rsidRDefault="00F22E98" w:rsidP="00770289">
            <w:pPr>
              <w:bidi/>
              <w:jc w:val="left"/>
              <w:rPr>
                <w:rFonts w:asciiTheme="majorBidi" w:hAnsiTheme="majorBidi" w:cstheme="majorBidi"/>
                <w:b/>
                <w:color w:val="000000" w:themeColor="text1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eastAsia="ar" w:bidi="ar-LB"/>
              </w:rPr>
              <w:t>توصية</w:t>
            </w:r>
            <w:r w:rsidR="004D36CA" w:rsidRPr="00DA4970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  <w:rtl/>
                <w:lang w:eastAsia="ar" w:bidi="ar-LB"/>
              </w:rPr>
              <w:t>الأمانة:</w:t>
            </w:r>
          </w:p>
        </w:tc>
        <w:tc>
          <w:tcPr>
            <w:tcW w:w="3429" w:type="pct"/>
            <w:shd w:val="clear" w:color="auto" w:fill="auto"/>
          </w:tcPr>
          <w:p w14:paraId="4FFE087B" w14:textId="7C04D2FC" w:rsidR="00F22E98" w:rsidRPr="00DA4970" w:rsidRDefault="00F22E98" w:rsidP="0077028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bidi="ar-LB"/>
              </w:rPr>
            </w:pP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الاستعراض</w:t>
            </w:r>
            <w:r w:rsidR="004D36CA"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 xml:space="preserve"> </w:t>
            </w:r>
            <w:r w:rsidRPr="00DA497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rtl/>
                <w:lang w:eastAsia="ar" w:bidi="ar-LB"/>
              </w:rPr>
              <w:t>الفردي</w:t>
            </w:r>
          </w:p>
        </w:tc>
      </w:tr>
    </w:tbl>
    <w:p w14:paraId="5553BB36" w14:textId="77777777" w:rsidR="00F22E98" w:rsidRPr="00DA4970" w:rsidRDefault="00F22E98" w:rsidP="00F22E98">
      <w:pPr>
        <w:bidi/>
        <w:jc w:val="left"/>
        <w:rPr>
          <w:rFonts w:asciiTheme="majorBidi" w:hAnsiTheme="majorBidi" w:cstheme="majorBidi"/>
          <w:sz w:val="18"/>
          <w:szCs w:val="18"/>
          <w:rtl/>
          <w:lang w:bidi="ar-LB"/>
        </w:rPr>
      </w:pPr>
    </w:p>
    <w:p w14:paraId="2B4F4941" w14:textId="226ACFFB" w:rsidR="00F22E98" w:rsidRDefault="00F22E98" w:rsidP="00F22E9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وصف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المشروع</w:t>
      </w:r>
    </w:p>
    <w:p w14:paraId="1BBA0467" w14:textId="365A5B4D" w:rsidR="00F22E98" w:rsidRPr="005542FE" w:rsidRDefault="00F22E98" w:rsidP="00F22E98">
      <w:pPr>
        <w:pStyle w:val="StyleHeader4Para4Left0Firstline0"/>
        <w:numPr>
          <w:ilvl w:val="0"/>
          <w:numId w:val="24"/>
        </w:numPr>
        <w:bidi/>
        <w:ind w:hanging="716"/>
        <w:jc w:val="lef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تتألف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هذه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الوثيقة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الأجزاء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التالية:</w:t>
      </w:r>
    </w:p>
    <w:p w14:paraId="4A47A953" w14:textId="633BC6BE" w:rsidR="00F22E98" w:rsidRPr="005542FE" w:rsidRDefault="00F22E98" w:rsidP="00F22E98">
      <w:pPr>
        <w:pStyle w:val="StyleHeader4Para4Left0Firstline0"/>
        <w:numPr>
          <w:ilvl w:val="0"/>
          <w:numId w:val="25"/>
        </w:numPr>
        <w:bidi/>
        <w:jc w:val="left"/>
        <w:rPr>
          <w:sz w:val="26"/>
          <w:szCs w:val="26"/>
          <w:lang w:bidi="ar-LB"/>
        </w:rPr>
      </w:pPr>
      <w:r w:rsidRPr="005542FE">
        <w:rPr>
          <w:sz w:val="26"/>
          <w:szCs w:val="26"/>
          <w:rtl/>
          <w:lang w:bidi="ar-LB"/>
        </w:rPr>
        <w:t>ملخص</w:t>
      </w:r>
      <w:r w:rsidR="004D36CA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المقترح</w:t>
      </w:r>
      <w:r w:rsidR="004D36CA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كما</w:t>
      </w:r>
      <w:r w:rsidR="004D36CA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تمّ</w:t>
      </w:r>
      <w:r w:rsidR="004D36CA">
        <w:rPr>
          <w:sz w:val="26"/>
          <w:szCs w:val="26"/>
          <w:rtl/>
          <w:lang w:bidi="ar-LB"/>
        </w:rPr>
        <w:t xml:space="preserve"> </w:t>
      </w:r>
      <w:r w:rsidRPr="005542FE">
        <w:rPr>
          <w:sz w:val="26"/>
          <w:szCs w:val="26"/>
          <w:rtl/>
          <w:lang w:bidi="ar-LB"/>
        </w:rPr>
        <w:t>تقديمه</w:t>
      </w:r>
    </w:p>
    <w:p w14:paraId="3A37C10D" w14:textId="403C002A" w:rsidR="00F22E98" w:rsidRDefault="00F22E98" w:rsidP="00F22E98">
      <w:pPr>
        <w:pStyle w:val="StyleHeader4Para4Left0Firstline0"/>
        <w:numPr>
          <w:ilvl w:val="0"/>
          <w:numId w:val="25"/>
        </w:numPr>
        <w:bidi/>
        <w:jc w:val="lef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الخلفية: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حالة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بنين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والمشاريع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السابقة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الهيدروفلوروكربونية</w:t>
      </w:r>
    </w:p>
    <w:p w14:paraId="07F5D8C8" w14:textId="5EAB04EE" w:rsidR="00F22E98" w:rsidRDefault="00F22E98" w:rsidP="00F22E98">
      <w:pPr>
        <w:pStyle w:val="StyleHeader4Para4Left0Firstline0"/>
        <w:numPr>
          <w:ilvl w:val="0"/>
          <w:numId w:val="25"/>
        </w:numPr>
        <w:bidi/>
        <w:jc w:val="lef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استهلاك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الهيدروفلوروكربونية: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لمحة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حجم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الاستهلاك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والاتجاهات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والاستخدامات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القطاعية</w:t>
      </w:r>
    </w:p>
    <w:p w14:paraId="7D8A27F3" w14:textId="05AF2BE4" w:rsidR="00F22E98" w:rsidRDefault="00F22E98" w:rsidP="00F22E98">
      <w:pPr>
        <w:pStyle w:val="StyleHeader4Para4Left0Firstline0"/>
        <w:numPr>
          <w:ilvl w:val="0"/>
          <w:numId w:val="25"/>
        </w:numPr>
        <w:bidi/>
        <w:jc w:val="lef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المرحلة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خط</w:t>
      </w:r>
      <w:r>
        <w:rPr>
          <w:sz w:val="26"/>
          <w:szCs w:val="26"/>
          <w:rtl/>
          <w:lang w:bidi="ar-LB"/>
        </w:rPr>
        <w:t>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الهيدروفلوروكربونية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كما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تمّ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تقديمها: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الاستراتيجية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العامة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وخطة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الشريحة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</w:p>
    <w:p w14:paraId="382B976E" w14:textId="5378DC3D" w:rsidR="00F22E98" w:rsidRDefault="00F22E98" w:rsidP="00F22E98">
      <w:pPr>
        <w:pStyle w:val="StyleHeader4Para4Left0Firstline0"/>
        <w:numPr>
          <w:ilvl w:val="0"/>
          <w:numId w:val="25"/>
        </w:numPr>
        <w:bidi/>
        <w:jc w:val="lef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تعليقات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الأمانة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فيها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كلفة</w:t>
      </w:r>
      <w:r w:rsidR="004D36CA">
        <w:rPr>
          <w:sz w:val="26"/>
          <w:szCs w:val="26"/>
          <w:rtl/>
          <w:lang w:bidi="ar-LB"/>
        </w:rPr>
        <w:t xml:space="preserve"> </w:t>
      </w:r>
      <w:r w:rsidR="00535DA2">
        <w:rPr>
          <w:sz w:val="26"/>
          <w:szCs w:val="26"/>
          <w:rtl/>
          <w:lang w:bidi="ar-LB"/>
        </w:rPr>
        <w:t>الأنشطة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المتفق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عليها</w:t>
      </w:r>
    </w:p>
    <w:p w14:paraId="7B5D1E11" w14:textId="77777777" w:rsidR="00F22E98" w:rsidRDefault="00F22E98" w:rsidP="00F22E98">
      <w:pPr>
        <w:pStyle w:val="StyleHeader4Para4Left0Firstline0"/>
        <w:numPr>
          <w:ilvl w:val="0"/>
          <w:numId w:val="25"/>
        </w:numPr>
        <w:bidi/>
        <w:jc w:val="lef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التوصية</w:t>
      </w:r>
    </w:p>
    <w:p w14:paraId="3E575A7A" w14:textId="15502785" w:rsidR="00F22E98" w:rsidRDefault="00F22E98" w:rsidP="00F22E9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أولا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ملخص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المقترح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كما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تمّ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تقديمه</w:t>
      </w:r>
    </w:p>
    <w:p w14:paraId="59E1027B" w14:textId="0A98DE3A" w:rsidR="0071542E" w:rsidRDefault="0071542E" w:rsidP="0071542E">
      <w:pPr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2.</w:t>
      </w:r>
      <w:r w:rsidR="00D87747">
        <w:rPr>
          <w:sz w:val="26"/>
          <w:szCs w:val="26"/>
          <w:lang w:bidi="ar-LB"/>
        </w:rPr>
        <w:tab/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بالنيابة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عن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بنين</w:t>
      </w:r>
      <w:r w:rsidRPr="00643679">
        <w:rPr>
          <w:sz w:val="26"/>
          <w:szCs w:val="26"/>
          <w:rtl/>
          <w:lang w:bidi="ar-LB"/>
        </w:rPr>
        <w:t>،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</w:t>
      </w:r>
      <w:r w:rsidRPr="00643679">
        <w:rPr>
          <w:sz w:val="26"/>
          <w:szCs w:val="26"/>
          <w:rtl/>
          <w:lang w:bidi="ar-LB"/>
        </w:rPr>
        <w:t>قدم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برنامج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الأمم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المتحدة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للبيئة</w:t>
      </w:r>
      <w:r w:rsidRPr="00643679">
        <w:rPr>
          <w:sz w:val="26"/>
          <w:szCs w:val="26"/>
          <w:rtl/>
          <w:lang w:bidi="ar-LB"/>
        </w:rPr>
        <w:t>،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بوصفه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الوكالة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المنفذة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رئيسية</w:t>
      </w:r>
      <w:r w:rsidRPr="00643679">
        <w:rPr>
          <w:sz w:val="26"/>
          <w:szCs w:val="26"/>
          <w:rtl/>
          <w:lang w:bidi="ar-LB"/>
        </w:rPr>
        <w:t>،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طلب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تمويل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المرحلة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ال</w:t>
      </w:r>
      <w:r>
        <w:rPr>
          <w:sz w:val="26"/>
          <w:szCs w:val="26"/>
          <w:rtl/>
          <w:lang w:bidi="ar-LB"/>
        </w:rPr>
        <w:t>أولى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بقيمة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إجمالية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قدرها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406,800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تتألف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>
        <w:rPr>
          <w:sz w:val="26"/>
          <w:szCs w:val="26"/>
          <w:rtl/>
          <w:lang w:bidi="ar-LB"/>
        </w:rPr>
        <w:t>220,000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زائد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>
        <w:rPr>
          <w:sz w:val="26"/>
          <w:szCs w:val="26"/>
          <w:rtl/>
          <w:lang w:bidi="ar-LB"/>
        </w:rPr>
        <w:t>28,600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لتكاليف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دعم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>
        <w:rPr>
          <w:sz w:val="26"/>
          <w:szCs w:val="26"/>
          <w:rtl/>
          <w:lang w:bidi="ar-LB"/>
        </w:rPr>
        <w:t>برنامج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 w:rsidRPr="00643679">
        <w:rPr>
          <w:sz w:val="26"/>
          <w:szCs w:val="26"/>
          <w:rtl/>
          <w:lang w:bidi="ar-LB"/>
        </w:rPr>
        <w:t>الأمم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 w:rsidRPr="00643679">
        <w:rPr>
          <w:sz w:val="26"/>
          <w:szCs w:val="26"/>
          <w:rtl/>
          <w:lang w:bidi="ar-LB"/>
        </w:rPr>
        <w:t>المتحدة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 w:rsidRPr="00643679">
        <w:rPr>
          <w:sz w:val="26"/>
          <w:szCs w:val="26"/>
          <w:rtl/>
          <w:lang w:bidi="ar-LB"/>
        </w:rPr>
        <w:t>لل</w:t>
      </w:r>
      <w:r w:rsidR="00E47301">
        <w:rPr>
          <w:sz w:val="26"/>
          <w:szCs w:val="26"/>
          <w:rtl/>
          <w:lang w:bidi="ar-LB"/>
        </w:rPr>
        <w:t>بيئة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و</w:t>
      </w:r>
      <w:r w:rsidR="00E47301">
        <w:rPr>
          <w:sz w:val="26"/>
          <w:szCs w:val="26"/>
          <w:rtl/>
          <w:lang w:bidi="ar-LB"/>
        </w:rPr>
        <w:t>140,000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زائد</w:t>
      </w:r>
      <w:r w:rsidR="004D36CA">
        <w:rPr>
          <w:sz w:val="26"/>
          <w:szCs w:val="26"/>
          <w:rtl/>
          <w:lang w:bidi="ar-LB"/>
        </w:rPr>
        <w:t xml:space="preserve"> </w:t>
      </w:r>
      <w:r w:rsidR="008E4EC0">
        <w:rPr>
          <w:sz w:val="26"/>
          <w:szCs w:val="26"/>
          <w:rtl/>
          <w:lang w:bidi="ar-LB"/>
        </w:rPr>
        <w:t>18,200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لتكاليف</w:t>
      </w:r>
      <w:r w:rsidR="004D36CA">
        <w:rPr>
          <w:sz w:val="26"/>
          <w:szCs w:val="26"/>
          <w:rtl/>
          <w:lang w:bidi="ar-LB"/>
        </w:rPr>
        <w:t xml:space="preserve"> </w:t>
      </w:r>
      <w:r w:rsidR="00436016" w:rsidRPr="00643679">
        <w:rPr>
          <w:sz w:val="26"/>
          <w:szCs w:val="26"/>
          <w:rtl/>
          <w:lang w:bidi="ar-LB"/>
        </w:rPr>
        <w:t>دعم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>
        <w:rPr>
          <w:sz w:val="26"/>
          <w:szCs w:val="26"/>
          <w:rtl/>
          <w:lang w:bidi="ar-LB"/>
        </w:rPr>
        <w:t>منظمة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>
        <w:rPr>
          <w:sz w:val="26"/>
          <w:szCs w:val="26"/>
          <w:rtl/>
          <w:lang w:bidi="ar-LB"/>
        </w:rPr>
        <w:t>الأمم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>
        <w:rPr>
          <w:sz w:val="26"/>
          <w:szCs w:val="26"/>
          <w:rtl/>
          <w:lang w:bidi="ar-LB"/>
        </w:rPr>
        <w:t>المتحدة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>
        <w:rPr>
          <w:sz w:val="26"/>
          <w:szCs w:val="26"/>
          <w:rtl/>
          <w:lang w:bidi="ar-LB"/>
        </w:rPr>
        <w:t>للتنمية</w:t>
      </w:r>
      <w:r w:rsidR="004D36CA">
        <w:rPr>
          <w:sz w:val="26"/>
          <w:szCs w:val="26"/>
          <w:rtl/>
          <w:lang w:bidi="ar-LB"/>
        </w:rPr>
        <w:t xml:space="preserve"> </w:t>
      </w:r>
      <w:r w:rsidR="00E47301">
        <w:rPr>
          <w:sz w:val="26"/>
          <w:szCs w:val="26"/>
          <w:rtl/>
          <w:lang w:bidi="ar-LB"/>
        </w:rPr>
        <w:t>الصناعية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،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كما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جاء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الاقتراح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الأصلي.</w:t>
      </w:r>
      <w:r>
        <w:rPr>
          <w:rStyle w:val="FootnoteReference"/>
          <w:sz w:val="26"/>
          <w:szCs w:val="26"/>
          <w:rtl/>
          <w:lang w:bidi="ar-LB"/>
        </w:rPr>
        <w:footnoteReference w:id="2"/>
      </w:r>
    </w:p>
    <w:p w14:paraId="492D1686" w14:textId="30751E37" w:rsidR="0071542E" w:rsidRDefault="0071542E" w:rsidP="00B92F9F">
      <w:pPr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3.</w:t>
      </w:r>
      <w:r w:rsidR="00D87747">
        <w:rPr>
          <w:sz w:val="26"/>
          <w:szCs w:val="26"/>
          <w:lang w:bidi="ar-LB"/>
        </w:rPr>
        <w:tab/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سيساعد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تنفيذ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الهيدروفلوروكربونية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بنين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على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بلوغ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هدف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تخفيض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استهلاكها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تلك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بنسبة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10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المائة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الأساس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بحلول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يناير/كانون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2029.</w:t>
      </w:r>
    </w:p>
    <w:p w14:paraId="000CC7A2" w14:textId="7E95BC64" w:rsidR="0071542E" w:rsidRDefault="0071542E" w:rsidP="00B92F9F">
      <w:pPr>
        <w:bidi/>
        <w:spacing w:before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4.</w:t>
      </w:r>
      <w:r w:rsidR="00D87747">
        <w:rPr>
          <w:sz w:val="26"/>
          <w:szCs w:val="26"/>
          <w:lang w:bidi="ar-LB"/>
        </w:rPr>
        <w:tab/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تبلغ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كلفة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الشريحة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المرحلة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الأولى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الهيدروفلوروكربونية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222639"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المطلوب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تمويلها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هذا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الاجتماع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211,875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دولار</w:t>
      </w:r>
      <w:r w:rsidR="00F77465">
        <w:rPr>
          <w:sz w:val="26"/>
          <w:szCs w:val="26"/>
          <w:rtl/>
          <w:lang w:bidi="ar-LB"/>
        </w:rPr>
        <w:t>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أمريكي</w:t>
      </w:r>
      <w:r w:rsidR="00F77465">
        <w:rPr>
          <w:sz w:val="26"/>
          <w:szCs w:val="26"/>
          <w:rtl/>
          <w:lang w:bidi="ar-LB"/>
        </w:rPr>
        <w:t>ا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تتألف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117,500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زائد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15,275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دولار</w:t>
      </w:r>
      <w:r w:rsidR="00F77465">
        <w:rPr>
          <w:sz w:val="26"/>
          <w:szCs w:val="26"/>
          <w:rtl/>
          <w:lang w:bidi="ar-LB"/>
        </w:rPr>
        <w:t>ا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أمريكي</w:t>
      </w:r>
      <w:r w:rsidR="00F77465">
        <w:rPr>
          <w:sz w:val="26"/>
          <w:szCs w:val="26"/>
          <w:rtl/>
          <w:lang w:bidi="ar-LB"/>
        </w:rPr>
        <w:t>ا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لتكاليف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دعم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برنامج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الأمم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المتحدة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لل</w:t>
      </w:r>
      <w:r w:rsidR="00F77465">
        <w:rPr>
          <w:sz w:val="26"/>
          <w:szCs w:val="26"/>
          <w:rtl/>
          <w:lang w:bidi="ar-LB"/>
        </w:rPr>
        <w:t>بيئة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و</w:t>
      </w:r>
      <w:r w:rsidR="00F77465">
        <w:rPr>
          <w:sz w:val="26"/>
          <w:szCs w:val="26"/>
          <w:rtl/>
          <w:lang w:bidi="ar-LB"/>
        </w:rPr>
        <w:t>70,000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زائد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9,100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دولار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أمريكي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لتكاليف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 w:rsidRPr="00643679">
        <w:rPr>
          <w:sz w:val="26"/>
          <w:szCs w:val="26"/>
          <w:rtl/>
          <w:lang w:bidi="ar-LB"/>
        </w:rPr>
        <w:t>دعم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منظمة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الأمم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المتحدة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للتنمية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الصناعية،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حسب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ما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ورد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الاقتراح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الأصلي،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للفترة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يناير/كانون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الثاني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2025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إلى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ديسمبر/كانون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الأول</w:t>
      </w:r>
      <w:r w:rsidR="004D36CA">
        <w:rPr>
          <w:sz w:val="26"/>
          <w:szCs w:val="26"/>
          <w:rtl/>
          <w:lang w:bidi="ar-LB"/>
        </w:rPr>
        <w:t xml:space="preserve"> </w:t>
      </w:r>
      <w:r w:rsidR="00F77465">
        <w:rPr>
          <w:sz w:val="26"/>
          <w:szCs w:val="26"/>
          <w:rtl/>
          <w:lang w:bidi="ar-LB"/>
        </w:rPr>
        <w:t>2027.</w:t>
      </w:r>
      <w:r w:rsidR="004D36CA">
        <w:rPr>
          <w:sz w:val="26"/>
          <w:szCs w:val="26"/>
          <w:rtl/>
          <w:lang w:bidi="ar-LB"/>
        </w:rPr>
        <w:t xml:space="preserve"> </w:t>
      </w:r>
    </w:p>
    <w:p w14:paraId="649D8FF3" w14:textId="4B9CA753" w:rsidR="0071542E" w:rsidRDefault="0071542E" w:rsidP="00B92F9F">
      <w:pPr>
        <w:bidi/>
        <w:spacing w:before="24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الخلفية</w:t>
      </w:r>
    </w:p>
    <w:p w14:paraId="3FA3E0BC" w14:textId="485E33FF" w:rsidR="00AC5EE9" w:rsidRDefault="0071542E" w:rsidP="00B92F9F">
      <w:pPr>
        <w:bidi/>
        <w:spacing w:before="240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حالة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تنفيذ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خطة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إدارة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إزالة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المواد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38DF4F99" w14:textId="487F1D48" w:rsidR="00AC5EE9" w:rsidRPr="00B92F9F" w:rsidRDefault="00AC5EE9" w:rsidP="00B92F9F">
      <w:pPr>
        <w:bidi/>
        <w:spacing w:before="240" w:after="24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bidi="ar-LB"/>
        </w:rPr>
        <w:lastRenderedPageBreak/>
        <w:t>5.</w:t>
      </w:r>
      <w:r w:rsidR="00D87747">
        <w:rPr>
          <w:sz w:val="26"/>
          <w:szCs w:val="26"/>
          <w:lang w:bidi="ar-LB"/>
        </w:rPr>
        <w:tab/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ترد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المعلومات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خطة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إدارة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إزالة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المواد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الهيدروكلوروفلوروكربونية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بنين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شهر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نوفمبر/تشرين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2024.</w:t>
      </w:r>
    </w:p>
    <w:p w14:paraId="69FD619E" w14:textId="6376D2E5" w:rsidR="00AC5EE9" w:rsidRDefault="00AC5EE9" w:rsidP="00AC5EE9">
      <w:pPr>
        <w:bidi/>
        <w:jc w:val="left"/>
        <w:rPr>
          <w:b/>
          <w:bCs/>
          <w:sz w:val="20"/>
          <w:rtl/>
          <w:lang w:bidi="ar-LB"/>
        </w:rPr>
      </w:pPr>
      <w:r>
        <w:rPr>
          <w:b/>
          <w:bCs/>
          <w:sz w:val="20"/>
          <w:rtl/>
          <w:lang w:bidi="ar-LB"/>
        </w:rPr>
        <w:t>الجدول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1.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حالة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تنفيذ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خطة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إدارة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إزالة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المواد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الهيدروكلوروفلوروكربونية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في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بنين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3113"/>
        <w:gridCol w:w="3114"/>
        <w:gridCol w:w="3114"/>
      </w:tblGrid>
      <w:tr w:rsidR="00AC5EE9" w:rsidRPr="0048101C" w14:paraId="36103DBC" w14:textId="77777777" w:rsidTr="00770289">
        <w:tc>
          <w:tcPr>
            <w:tcW w:w="1666" w:type="pct"/>
          </w:tcPr>
          <w:p w14:paraId="3896DDB7" w14:textId="77777777" w:rsidR="00AC5EE9" w:rsidRPr="0048101C" w:rsidRDefault="00AC5EE9" w:rsidP="00770289">
            <w:pPr>
              <w:bidi/>
              <w:rPr>
                <w:b/>
                <w:bCs/>
                <w:sz w:val="18"/>
                <w:szCs w:val="18"/>
                <w:rtl/>
                <w:lang w:bidi="ar-LB"/>
              </w:rPr>
            </w:pPr>
          </w:p>
        </w:tc>
        <w:tc>
          <w:tcPr>
            <w:tcW w:w="1667" w:type="pct"/>
          </w:tcPr>
          <w:p w14:paraId="0EC47DDD" w14:textId="7FD84CAC" w:rsidR="00AC5EE9" w:rsidRPr="0048101C" w:rsidRDefault="00AC5EE9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المرحلة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الأولى</w:t>
            </w:r>
          </w:p>
        </w:tc>
        <w:tc>
          <w:tcPr>
            <w:tcW w:w="1667" w:type="pct"/>
          </w:tcPr>
          <w:p w14:paraId="231D4C99" w14:textId="7CF89E0C" w:rsidR="00AC5EE9" w:rsidRPr="0048101C" w:rsidRDefault="00AC5EE9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المرحلة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الثانية</w:t>
            </w:r>
          </w:p>
        </w:tc>
      </w:tr>
      <w:tr w:rsidR="00AC5EE9" w:rsidRPr="0048101C" w14:paraId="192EC358" w14:textId="77777777" w:rsidTr="00770289">
        <w:tc>
          <w:tcPr>
            <w:tcW w:w="1666" w:type="pct"/>
          </w:tcPr>
          <w:p w14:paraId="281D18F5" w14:textId="47E27EE7" w:rsidR="00AC5EE9" w:rsidRPr="0048101C" w:rsidRDefault="00AC5EE9" w:rsidP="00770289">
            <w:pPr>
              <w:bidi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الاجتماع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حيث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تمّ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إقرار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الخطة/تحيينها</w:t>
            </w:r>
          </w:p>
        </w:tc>
        <w:tc>
          <w:tcPr>
            <w:tcW w:w="1667" w:type="pct"/>
          </w:tcPr>
          <w:p w14:paraId="7F5349AA" w14:textId="0B055347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63/70</w:t>
            </w:r>
          </w:p>
        </w:tc>
        <w:tc>
          <w:tcPr>
            <w:tcW w:w="1667" w:type="pct"/>
          </w:tcPr>
          <w:p w14:paraId="393DF6B8" w14:textId="773D2ACB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90</w:t>
            </w:r>
            <w:r w:rsidR="00535DA2">
              <w:rPr>
                <w:sz w:val="18"/>
                <w:szCs w:val="18"/>
                <w:rtl/>
                <w:lang w:bidi="ar-LB"/>
              </w:rPr>
              <w:t>/</w:t>
            </w:r>
            <w:r>
              <w:rPr>
                <w:sz w:val="18"/>
                <w:szCs w:val="18"/>
                <w:rtl/>
                <w:lang w:bidi="ar-LB"/>
              </w:rPr>
              <w:t>93</w:t>
            </w:r>
          </w:p>
        </w:tc>
      </w:tr>
      <w:tr w:rsidR="00AC5EE9" w:rsidRPr="0048101C" w14:paraId="0EE1BE69" w14:textId="77777777" w:rsidTr="00770289">
        <w:tc>
          <w:tcPr>
            <w:tcW w:w="1666" w:type="pct"/>
          </w:tcPr>
          <w:p w14:paraId="3208B9EC" w14:textId="69ECDBF4" w:rsidR="00AC5EE9" w:rsidRPr="0048101C" w:rsidRDefault="00AC5EE9" w:rsidP="00770289">
            <w:pPr>
              <w:bidi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التخفيض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بالنسبة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إلى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خط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الأساس</w:t>
            </w:r>
          </w:p>
        </w:tc>
        <w:tc>
          <w:tcPr>
            <w:tcW w:w="1667" w:type="pct"/>
          </w:tcPr>
          <w:p w14:paraId="13D159FF" w14:textId="458B5CD3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 w:rsidRPr="0048101C">
              <w:rPr>
                <w:sz w:val="18"/>
                <w:szCs w:val="18"/>
                <w:rtl/>
                <w:lang w:bidi="ar-LB"/>
              </w:rPr>
              <w:t>35%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بحلول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عام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2020</w:t>
            </w:r>
          </w:p>
        </w:tc>
        <w:tc>
          <w:tcPr>
            <w:tcW w:w="1667" w:type="pct"/>
          </w:tcPr>
          <w:p w14:paraId="61763525" w14:textId="5E43FA55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 w:rsidRPr="0048101C">
              <w:rPr>
                <w:sz w:val="18"/>
                <w:szCs w:val="18"/>
                <w:rtl/>
                <w:lang w:bidi="ar-LB"/>
              </w:rPr>
              <w:t>100%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بحلول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عام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2030</w:t>
            </w:r>
          </w:p>
        </w:tc>
      </w:tr>
      <w:tr w:rsidR="00AC5EE9" w:rsidRPr="0048101C" w14:paraId="13C2EC4C" w14:textId="77777777" w:rsidTr="00770289">
        <w:tc>
          <w:tcPr>
            <w:tcW w:w="1666" w:type="pct"/>
          </w:tcPr>
          <w:p w14:paraId="05528030" w14:textId="39A29767" w:rsidR="00AC5EE9" w:rsidRPr="0048101C" w:rsidRDefault="00AC5EE9" w:rsidP="00770289">
            <w:pPr>
              <w:bidi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كلفة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المشروع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الإجمالية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(دولار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أمريكي)</w:t>
            </w:r>
          </w:p>
        </w:tc>
        <w:tc>
          <w:tcPr>
            <w:tcW w:w="1667" w:type="pct"/>
          </w:tcPr>
          <w:p w14:paraId="490C7433" w14:textId="3E9E49F0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625,778</w:t>
            </w:r>
          </w:p>
        </w:tc>
        <w:tc>
          <w:tcPr>
            <w:tcW w:w="1667" w:type="pct"/>
          </w:tcPr>
          <w:p w14:paraId="7DD29C4B" w14:textId="6E96F1A8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1,290,000</w:t>
            </w:r>
          </w:p>
        </w:tc>
      </w:tr>
      <w:tr w:rsidR="00AC5EE9" w:rsidRPr="0048101C" w14:paraId="5D6E72CF" w14:textId="77777777" w:rsidTr="00770289">
        <w:tc>
          <w:tcPr>
            <w:tcW w:w="1666" w:type="pct"/>
          </w:tcPr>
          <w:p w14:paraId="37EFED9C" w14:textId="0A308D0A" w:rsidR="00AC5EE9" w:rsidRPr="0048101C" w:rsidRDefault="00AC5EE9" w:rsidP="00770289">
            <w:pPr>
              <w:bidi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تاريخ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إنجاز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  <w:lang w:bidi="ar-LB"/>
              </w:rPr>
              <w:t>(فعلي/مقدر)</w:t>
            </w:r>
          </w:p>
        </w:tc>
        <w:tc>
          <w:tcPr>
            <w:tcW w:w="1667" w:type="pct"/>
          </w:tcPr>
          <w:p w14:paraId="0A7B56E3" w14:textId="77780BDE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 w:rsidRPr="0048101C">
              <w:rPr>
                <w:sz w:val="18"/>
                <w:szCs w:val="18"/>
                <w:rtl/>
                <w:lang w:bidi="ar-LB"/>
              </w:rPr>
              <w:t>31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ديسمبر/كانون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الأول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2022</w:t>
            </w:r>
          </w:p>
        </w:tc>
        <w:tc>
          <w:tcPr>
            <w:tcW w:w="1667" w:type="pct"/>
          </w:tcPr>
          <w:p w14:paraId="38C0F471" w14:textId="241AD84D" w:rsidR="00AC5EE9" w:rsidRPr="0048101C" w:rsidRDefault="00AC5EE9" w:rsidP="00770289">
            <w:pPr>
              <w:bidi/>
              <w:jc w:val="center"/>
              <w:rPr>
                <w:sz w:val="18"/>
                <w:szCs w:val="18"/>
                <w:rtl/>
                <w:lang w:bidi="ar-LB"/>
              </w:rPr>
            </w:pPr>
            <w:r w:rsidRPr="0048101C">
              <w:rPr>
                <w:sz w:val="18"/>
                <w:szCs w:val="18"/>
                <w:rtl/>
                <w:lang w:bidi="ar-LB"/>
              </w:rPr>
              <w:t>31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ديسمبر/كانون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الأول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 w:rsidRPr="0048101C">
              <w:rPr>
                <w:sz w:val="18"/>
                <w:szCs w:val="18"/>
                <w:rtl/>
                <w:lang w:bidi="ar-LB"/>
              </w:rPr>
              <w:t>2031</w:t>
            </w:r>
          </w:p>
        </w:tc>
      </w:tr>
    </w:tbl>
    <w:p w14:paraId="5C9736D7" w14:textId="1864F075" w:rsidR="00AC5EE9" w:rsidRDefault="00AC5EE9" w:rsidP="00424C1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before="240" w:after="0"/>
        <w:jc w:val="left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حالة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تنفيذ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الأنشطة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السابقة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المتعلقة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بالمواد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4BCD1BA7" w14:textId="6D037634" w:rsidR="00AC5EE9" w:rsidRDefault="00AC5EE9" w:rsidP="00424C1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before="240"/>
        <w:jc w:val="left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6.</w:t>
      </w:r>
      <w:r w:rsidR="00D87747">
        <w:rPr>
          <w:sz w:val="26"/>
          <w:szCs w:val="26"/>
          <w:lang w:bidi="ar-LB"/>
        </w:rPr>
        <w:tab/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ترد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الجدول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الثاني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لمحة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الأنشطة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 w:rsidR="00535DA2">
        <w:rPr>
          <w:sz w:val="26"/>
          <w:szCs w:val="26"/>
          <w:rtl/>
          <w:lang w:bidi="ar-LB"/>
        </w:rPr>
        <w:t>بنين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سياق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بتمويل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الصندوق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المتعدد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الأطراف.</w:t>
      </w:r>
    </w:p>
    <w:p w14:paraId="16AAB8F3" w14:textId="33369FCB" w:rsidR="00AC5EE9" w:rsidRDefault="00AC5EE9" w:rsidP="00AC5EE9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jc w:val="left"/>
        <w:rPr>
          <w:b/>
          <w:bCs/>
          <w:rtl/>
          <w:lang w:bidi="ar-LB"/>
        </w:rPr>
      </w:pPr>
      <w:r>
        <w:rPr>
          <w:b/>
          <w:bCs/>
          <w:rtl/>
          <w:lang w:bidi="ar-LB"/>
        </w:rPr>
        <w:t>الجدول</w:t>
      </w:r>
      <w:r w:rsidR="004D36CA">
        <w:rPr>
          <w:b/>
          <w:bCs/>
          <w:rtl/>
          <w:lang w:bidi="ar-LB"/>
        </w:rPr>
        <w:t xml:space="preserve"> </w:t>
      </w:r>
      <w:r>
        <w:rPr>
          <w:b/>
          <w:bCs/>
          <w:rtl/>
          <w:lang w:bidi="ar-LB"/>
        </w:rPr>
        <w:t>2.</w:t>
      </w:r>
      <w:r w:rsidR="004D36CA">
        <w:rPr>
          <w:b/>
          <w:bCs/>
          <w:rtl/>
          <w:lang w:bidi="ar-LB"/>
        </w:rPr>
        <w:t xml:space="preserve"> </w:t>
      </w:r>
      <w:r w:rsidRPr="0048101C">
        <w:rPr>
          <w:b/>
          <w:bCs/>
          <w:rtl/>
          <w:lang w:bidi="ar-LB"/>
        </w:rPr>
        <w:t>الأنشطة</w:t>
      </w:r>
      <w:r w:rsidR="004D36CA">
        <w:rPr>
          <w:b/>
          <w:bCs/>
          <w:rtl/>
          <w:lang w:bidi="ar-LB"/>
        </w:rPr>
        <w:t xml:space="preserve"> </w:t>
      </w:r>
      <w:r w:rsidRPr="0048101C">
        <w:rPr>
          <w:b/>
          <w:bCs/>
          <w:rtl/>
          <w:lang w:bidi="ar-LB"/>
        </w:rPr>
        <w:t>المتعلقة</w:t>
      </w:r>
      <w:r w:rsidR="004D36CA">
        <w:rPr>
          <w:b/>
          <w:bCs/>
          <w:rtl/>
          <w:lang w:bidi="ar-LB"/>
        </w:rPr>
        <w:t xml:space="preserve"> </w:t>
      </w:r>
      <w:r w:rsidRPr="0048101C">
        <w:rPr>
          <w:b/>
          <w:bCs/>
          <w:rtl/>
          <w:lang w:bidi="ar-LB"/>
        </w:rPr>
        <w:t>بالمواد</w:t>
      </w:r>
      <w:r w:rsidR="004D36CA">
        <w:rPr>
          <w:b/>
          <w:bCs/>
          <w:rtl/>
          <w:lang w:bidi="ar-LB"/>
        </w:rPr>
        <w:t xml:space="preserve"> </w:t>
      </w:r>
      <w:r w:rsidRPr="0048101C">
        <w:rPr>
          <w:b/>
          <w:bCs/>
          <w:rtl/>
          <w:lang w:bidi="ar-LB"/>
        </w:rPr>
        <w:t>الهيدروفلوروكربونية</w:t>
      </w:r>
      <w:r w:rsidR="004D36CA">
        <w:rPr>
          <w:b/>
          <w:bCs/>
          <w:rtl/>
          <w:lang w:bidi="ar-LB"/>
        </w:rPr>
        <w:t xml:space="preserve"> </w:t>
      </w:r>
      <w:r w:rsidRPr="0048101C">
        <w:rPr>
          <w:b/>
          <w:bCs/>
          <w:rtl/>
          <w:lang w:bidi="ar-LB"/>
        </w:rPr>
        <w:t>ال</w:t>
      </w:r>
      <w:r>
        <w:rPr>
          <w:b/>
          <w:bCs/>
          <w:rtl/>
          <w:lang w:bidi="ar-LB"/>
        </w:rPr>
        <w:t>منفذة</w:t>
      </w:r>
      <w:r w:rsidR="004D36CA">
        <w:rPr>
          <w:b/>
          <w:bCs/>
          <w:rtl/>
          <w:lang w:bidi="ar-LB"/>
        </w:rPr>
        <w:t xml:space="preserve"> </w:t>
      </w:r>
      <w:r>
        <w:rPr>
          <w:b/>
          <w:bCs/>
          <w:rtl/>
          <w:lang w:bidi="ar-LB"/>
        </w:rPr>
        <w:t>في</w:t>
      </w:r>
      <w:r w:rsidR="004D36CA">
        <w:rPr>
          <w:b/>
          <w:bCs/>
          <w:rtl/>
          <w:lang w:bidi="ar-LB"/>
        </w:rPr>
        <w:t xml:space="preserve"> </w:t>
      </w:r>
      <w:r>
        <w:rPr>
          <w:b/>
          <w:bCs/>
          <w:rtl/>
          <w:lang w:bidi="ar-LB"/>
        </w:rPr>
        <w:t>بنين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1409"/>
        <w:gridCol w:w="2330"/>
        <w:gridCol w:w="1868"/>
        <w:gridCol w:w="1330"/>
        <w:gridCol w:w="2404"/>
      </w:tblGrid>
      <w:tr w:rsidR="00AC5EE9" w14:paraId="68F8B48C" w14:textId="77777777" w:rsidTr="00770289">
        <w:tc>
          <w:tcPr>
            <w:tcW w:w="754" w:type="pct"/>
          </w:tcPr>
          <w:p w14:paraId="2E860F9B" w14:textId="7751BC1B" w:rsidR="00AC5EE9" w:rsidRPr="00646700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 w:rsidRPr="00646700">
              <w:rPr>
                <w:b/>
                <w:bCs/>
                <w:sz w:val="18"/>
                <w:szCs w:val="18"/>
                <w:rtl/>
                <w:lang w:bidi="ar-LB"/>
              </w:rPr>
              <w:t>الاجتماع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646700">
              <w:rPr>
                <w:b/>
                <w:bCs/>
                <w:sz w:val="18"/>
                <w:szCs w:val="18"/>
                <w:rtl/>
                <w:lang w:bidi="ar-LB"/>
              </w:rPr>
              <w:t>حيث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646700">
              <w:rPr>
                <w:b/>
                <w:bCs/>
                <w:sz w:val="18"/>
                <w:szCs w:val="18"/>
                <w:rtl/>
                <w:lang w:bidi="ar-LB"/>
              </w:rPr>
              <w:t>أقر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 w:rsidRPr="00646700">
              <w:rPr>
                <w:b/>
                <w:bCs/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1247" w:type="pct"/>
          </w:tcPr>
          <w:p w14:paraId="6811722A" w14:textId="4394B61D" w:rsidR="00AC5EE9" w:rsidRPr="00646700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عنوان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المشروع</w:t>
            </w:r>
          </w:p>
        </w:tc>
        <w:tc>
          <w:tcPr>
            <w:tcW w:w="1000" w:type="pct"/>
          </w:tcPr>
          <w:p w14:paraId="0055B2B1" w14:textId="1F830018" w:rsidR="00AC5EE9" w:rsidRPr="00646700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الوكالة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المنفذة</w:t>
            </w:r>
          </w:p>
        </w:tc>
        <w:tc>
          <w:tcPr>
            <w:tcW w:w="712" w:type="pct"/>
          </w:tcPr>
          <w:p w14:paraId="72B4E652" w14:textId="55221249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الكلفة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</w:p>
          <w:p w14:paraId="20F4D692" w14:textId="68D912AD" w:rsidR="00AC5EE9" w:rsidRPr="00646700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(دولار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أمريكي)</w:t>
            </w:r>
          </w:p>
        </w:tc>
        <w:tc>
          <w:tcPr>
            <w:tcW w:w="1287" w:type="pct"/>
          </w:tcPr>
          <w:p w14:paraId="6BD86DC9" w14:textId="403CD4DD" w:rsidR="00AC5EE9" w:rsidRPr="00646700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تاريخ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الإنجاز</w:t>
            </w:r>
          </w:p>
        </w:tc>
      </w:tr>
      <w:tr w:rsidR="00AC5EE9" w14:paraId="253C140F" w14:textId="77777777" w:rsidTr="00B62064">
        <w:trPr>
          <w:trHeight w:val="175"/>
        </w:trPr>
        <w:tc>
          <w:tcPr>
            <w:tcW w:w="754" w:type="pct"/>
          </w:tcPr>
          <w:p w14:paraId="28335ADE" w14:textId="77777777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74</w:t>
            </w:r>
          </w:p>
        </w:tc>
        <w:tc>
          <w:tcPr>
            <w:tcW w:w="1247" w:type="pct"/>
          </w:tcPr>
          <w:p w14:paraId="5531C1BA" w14:textId="78931CEA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مسح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لبدائل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المواد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المستنفدة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للأوزون</w:t>
            </w:r>
          </w:p>
        </w:tc>
        <w:tc>
          <w:tcPr>
            <w:tcW w:w="1000" w:type="pct"/>
          </w:tcPr>
          <w:p w14:paraId="70E1D68E" w14:textId="2ABA7C60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برنامج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الأمم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المتحدة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للبيئة</w:t>
            </w:r>
          </w:p>
        </w:tc>
        <w:tc>
          <w:tcPr>
            <w:tcW w:w="712" w:type="pct"/>
          </w:tcPr>
          <w:p w14:paraId="22F10B8F" w14:textId="7F3998A7" w:rsidR="00AC5EE9" w:rsidRDefault="00AC5EE9" w:rsidP="00535DA2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55,000</w:t>
            </w:r>
          </w:p>
        </w:tc>
        <w:tc>
          <w:tcPr>
            <w:tcW w:w="1287" w:type="pct"/>
          </w:tcPr>
          <w:p w14:paraId="14553E19" w14:textId="38603A88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يوليو/تموز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2017</w:t>
            </w:r>
          </w:p>
        </w:tc>
      </w:tr>
      <w:tr w:rsidR="00AC5EE9" w14:paraId="338898EB" w14:textId="77777777" w:rsidTr="00770289">
        <w:tc>
          <w:tcPr>
            <w:tcW w:w="754" w:type="pct"/>
          </w:tcPr>
          <w:p w14:paraId="0CDA4829" w14:textId="77777777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81</w:t>
            </w:r>
          </w:p>
        </w:tc>
        <w:tc>
          <w:tcPr>
            <w:tcW w:w="1247" w:type="pct"/>
          </w:tcPr>
          <w:p w14:paraId="2D0F1607" w14:textId="3FCA15C4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الأنشطة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التمكينية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للتخفيض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التدريجي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للمواد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الهيدروفلوروكربونية</w:t>
            </w:r>
          </w:p>
        </w:tc>
        <w:tc>
          <w:tcPr>
            <w:tcW w:w="1000" w:type="pct"/>
          </w:tcPr>
          <w:p w14:paraId="694084DD" w14:textId="60AB8E03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برنامج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الأمم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المتحدة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للبيئة</w:t>
            </w:r>
          </w:p>
        </w:tc>
        <w:tc>
          <w:tcPr>
            <w:tcW w:w="712" w:type="pct"/>
          </w:tcPr>
          <w:p w14:paraId="6B36000E" w14:textId="71E29843" w:rsidR="00AC5EE9" w:rsidRDefault="00AC5EE9" w:rsidP="00535DA2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128,885</w:t>
            </w:r>
          </w:p>
        </w:tc>
        <w:tc>
          <w:tcPr>
            <w:tcW w:w="1287" w:type="pct"/>
          </w:tcPr>
          <w:p w14:paraId="11ACF6E6" w14:textId="4501AEFA" w:rsidR="00AC5EE9" w:rsidRDefault="00AC5EE9" w:rsidP="0077028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ديسمبر/كانون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الأول</w:t>
            </w:r>
            <w:r w:rsidR="004D36CA">
              <w:rPr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sz w:val="18"/>
                <w:szCs w:val="18"/>
                <w:rtl/>
                <w:lang w:bidi="ar-LB"/>
              </w:rPr>
              <w:t>2022</w:t>
            </w:r>
          </w:p>
        </w:tc>
      </w:tr>
    </w:tbl>
    <w:p w14:paraId="507ABCFA" w14:textId="67273D28" w:rsidR="00AC5EE9" w:rsidRDefault="00AC5EE9" w:rsidP="00424C1D">
      <w:pPr>
        <w:pStyle w:val="Heading3"/>
        <w:numPr>
          <w:ilvl w:val="0"/>
          <w:numId w:val="0"/>
        </w:numPr>
        <w:bidi/>
        <w:spacing w:before="240"/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ثالثا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لمحة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عن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استهلاك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الهيدروفلوروكربونية</w:t>
      </w:r>
    </w:p>
    <w:p w14:paraId="586E3576" w14:textId="69791445" w:rsidR="00AC5EE9" w:rsidRDefault="00AC5EE9" w:rsidP="00AC5EE9">
      <w:pPr>
        <w:bidi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حجم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استهلاك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المواد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الهيدروفلوروكربونية</w:t>
      </w:r>
    </w:p>
    <w:p w14:paraId="53AAB52F" w14:textId="0F73AB50" w:rsidR="00D32E5D" w:rsidRDefault="00AC5EE9" w:rsidP="00424C1D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bidi="ar-LB"/>
        </w:rPr>
        <w:t>7.</w:t>
      </w:r>
      <w:r w:rsidR="00D87747">
        <w:rPr>
          <w:sz w:val="26"/>
          <w:szCs w:val="26"/>
          <w:lang w:bidi="ar-LB"/>
        </w:rPr>
        <w:tab/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يقتصر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استهلاك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بنين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للمواد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الهيدروفلوروكربونية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عما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تستورده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كميات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</w:t>
      </w:r>
      <w:r w:rsidR="00D32E5D">
        <w:rPr>
          <w:sz w:val="26"/>
          <w:szCs w:val="26"/>
          <w:rtl/>
          <w:lang w:bidi="ar-LB"/>
        </w:rPr>
        <w:t>أغراض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خدمة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أجهزة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التبريد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وتكييف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الهواء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قطاعات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فرعية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متعددة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و</w:t>
      </w:r>
      <w:r w:rsidR="00535DA2">
        <w:rPr>
          <w:sz w:val="26"/>
          <w:szCs w:val="26"/>
          <w:rtl/>
          <w:lang w:bidi="ar-LB"/>
        </w:rPr>
        <w:t>على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الكميات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الصغيرة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الموجودة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البوليولات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السابقة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الخلط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والمستخدمة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تصنيع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 w:rsidRPr="00D32E5D">
        <w:rPr>
          <w:sz w:val="26"/>
          <w:szCs w:val="26"/>
          <w:rtl/>
          <w:lang w:bidi="ar-LB"/>
        </w:rPr>
        <w:t>رغ</w:t>
      </w:r>
      <w:r w:rsidR="00D32E5D">
        <w:rPr>
          <w:sz w:val="26"/>
          <w:szCs w:val="26"/>
          <w:rtl/>
          <w:lang w:bidi="ar-LB"/>
        </w:rPr>
        <w:t>اوى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 w:rsidRPr="00D32E5D">
        <w:rPr>
          <w:sz w:val="26"/>
          <w:szCs w:val="26"/>
          <w:rtl/>
          <w:lang w:bidi="ar-LB"/>
        </w:rPr>
        <w:t>البوليوريتان</w:t>
      </w:r>
      <w:r w:rsidR="00D32E5D">
        <w:rPr>
          <w:sz w:val="26"/>
          <w:szCs w:val="26"/>
          <w:rtl/>
          <w:lang w:bidi="ar-LB"/>
        </w:rPr>
        <w:t>ن.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ويتصدر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قائمة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المستهلكة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عام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2023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rtl/>
          <w:lang w:bidi="ar-LB"/>
        </w:rPr>
        <w:t>غاز</w:t>
      </w:r>
      <w:r w:rsidR="004D36CA">
        <w:rPr>
          <w:sz w:val="26"/>
          <w:szCs w:val="26"/>
          <w:rtl/>
          <w:lang w:bidi="ar-LB"/>
        </w:rPr>
        <w:t xml:space="preserve"> </w:t>
      </w:r>
      <w:r w:rsidR="00D32E5D">
        <w:rPr>
          <w:sz w:val="26"/>
          <w:szCs w:val="26"/>
          <w:lang w:val="fr-CA" w:bidi="ar-LB"/>
        </w:rPr>
        <w:t>R-410A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(48.4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إجمالي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محتسبا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الكربون)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وغاز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lang w:val="fr-CA" w:bidi="ar-LB"/>
        </w:rPr>
        <w:t>HFC-134a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(33.1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وغاز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lang w:val="fr-CA" w:bidi="ar-LB"/>
        </w:rPr>
        <w:t>R-404A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(12.9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ومواد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متنوعة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(5.6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المائة).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3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لتلك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</w:t>
      </w:r>
      <w:r w:rsidR="00D32E5D">
        <w:rPr>
          <w:sz w:val="26"/>
          <w:szCs w:val="26"/>
          <w:rtl/>
          <w:lang w:val="fr-CA" w:bidi="ar-LB"/>
        </w:rPr>
        <w:t>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32E5D">
        <w:rPr>
          <w:sz w:val="26"/>
          <w:szCs w:val="26"/>
          <w:rtl/>
          <w:lang w:val="fr-CA" w:bidi="ar-LB"/>
        </w:rPr>
        <w:t>عنه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أمانة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الأوزون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عملا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7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بروتوكول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مونتريال.</w:t>
      </w:r>
    </w:p>
    <w:p w14:paraId="2877D8DB" w14:textId="6845A0D5" w:rsidR="00D32E5D" w:rsidRDefault="00D32E5D" w:rsidP="00424C1D">
      <w:pPr>
        <w:bidi/>
        <w:spacing w:before="240"/>
        <w:rPr>
          <w:b/>
          <w:bCs/>
          <w:sz w:val="20"/>
          <w:rtl/>
          <w:lang w:val="fr-CA" w:bidi="ar-LB"/>
        </w:rPr>
      </w:pPr>
      <w:r>
        <w:rPr>
          <w:b/>
          <w:bCs/>
          <w:sz w:val="20"/>
          <w:rtl/>
          <w:lang w:val="fr-CA" w:bidi="ar-LB"/>
        </w:rPr>
        <w:t>الجدول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3.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المواد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الهيدروفلوروكربونية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بنين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(</w:t>
      </w:r>
      <w:r w:rsidR="00F64402">
        <w:rPr>
          <w:b/>
          <w:bCs/>
          <w:sz w:val="20"/>
          <w:rtl/>
          <w:lang w:val="fr-CA" w:bidi="ar-LB"/>
        </w:rPr>
        <w:t>2019</w:t>
      </w:r>
      <w:r>
        <w:rPr>
          <w:b/>
          <w:bCs/>
          <w:sz w:val="20"/>
          <w:rtl/>
          <w:lang w:val="fr-CA" w:bidi="ar-LB"/>
        </w:rPr>
        <w:t>-2023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عملا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بالمادة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7)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35"/>
        <w:gridCol w:w="1713"/>
        <w:gridCol w:w="1161"/>
        <w:gridCol w:w="1161"/>
        <w:gridCol w:w="1161"/>
        <w:gridCol w:w="1161"/>
        <w:gridCol w:w="1158"/>
      </w:tblGrid>
      <w:tr w:rsidR="00F64402" w:rsidRPr="00B87E80" w14:paraId="185BA4AE" w14:textId="77777777" w:rsidTr="00C166D9">
        <w:tc>
          <w:tcPr>
            <w:tcW w:w="981" w:type="pct"/>
          </w:tcPr>
          <w:p w14:paraId="18C707FA" w14:textId="77777777" w:rsidR="00F64402" w:rsidRPr="00B87E80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المادة</w:t>
            </w:r>
          </w:p>
        </w:tc>
        <w:tc>
          <w:tcPr>
            <w:tcW w:w="916" w:type="pct"/>
          </w:tcPr>
          <w:p w14:paraId="2689C110" w14:textId="69146809" w:rsidR="00F64402" w:rsidRPr="00B87E80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إمكانية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الاحترار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العالمي</w:t>
            </w:r>
          </w:p>
        </w:tc>
        <w:tc>
          <w:tcPr>
            <w:tcW w:w="621" w:type="pct"/>
          </w:tcPr>
          <w:p w14:paraId="49A655C7" w14:textId="75985F39" w:rsidR="00F64402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2019</w:t>
            </w:r>
          </w:p>
        </w:tc>
        <w:tc>
          <w:tcPr>
            <w:tcW w:w="621" w:type="pct"/>
          </w:tcPr>
          <w:p w14:paraId="0DC041FB" w14:textId="3AB4EAF4" w:rsidR="00F64402" w:rsidRPr="00B87E80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2020</w:t>
            </w:r>
          </w:p>
        </w:tc>
        <w:tc>
          <w:tcPr>
            <w:tcW w:w="621" w:type="pct"/>
          </w:tcPr>
          <w:p w14:paraId="23AFF262" w14:textId="77777777" w:rsidR="00F64402" w:rsidRPr="00B87E80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2021</w:t>
            </w:r>
          </w:p>
        </w:tc>
        <w:tc>
          <w:tcPr>
            <w:tcW w:w="621" w:type="pct"/>
          </w:tcPr>
          <w:p w14:paraId="2FF255EC" w14:textId="77777777" w:rsidR="00F64402" w:rsidRPr="00B87E80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2022</w:t>
            </w:r>
          </w:p>
        </w:tc>
        <w:tc>
          <w:tcPr>
            <w:tcW w:w="620" w:type="pct"/>
          </w:tcPr>
          <w:p w14:paraId="7ED6FAAC" w14:textId="77777777" w:rsidR="00F64402" w:rsidRPr="00B87E80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2023</w:t>
            </w:r>
          </w:p>
        </w:tc>
      </w:tr>
      <w:tr w:rsidR="00F64402" w:rsidRPr="00B87E80" w14:paraId="5CCE6D70" w14:textId="77777777" w:rsidTr="00F64402">
        <w:tc>
          <w:tcPr>
            <w:tcW w:w="5000" w:type="pct"/>
            <w:gridSpan w:val="7"/>
          </w:tcPr>
          <w:p w14:paraId="0EC954FF" w14:textId="353D0B79" w:rsidR="00F64402" w:rsidRPr="00B87E80" w:rsidRDefault="00F6440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بالأطنان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المترية</w:t>
            </w:r>
          </w:p>
        </w:tc>
      </w:tr>
      <w:tr w:rsidR="00C166D9" w:rsidRPr="00B87E80" w14:paraId="2C5FCE92" w14:textId="77777777" w:rsidTr="00C166D9">
        <w:tc>
          <w:tcPr>
            <w:tcW w:w="981" w:type="pct"/>
          </w:tcPr>
          <w:p w14:paraId="7649415E" w14:textId="4EE8A124" w:rsidR="00F64402" w:rsidRPr="00B87E80" w:rsidRDefault="004F51AF" w:rsidP="00770289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الهيدروفلوروكربون</w:t>
            </w:r>
            <w:r w:rsidR="00F64402">
              <w:rPr>
                <w:sz w:val="18"/>
                <w:szCs w:val="18"/>
                <w:rtl/>
                <w:lang w:bidi="ar-LB"/>
              </w:rPr>
              <w:t>-</w:t>
            </w:r>
            <w:r w:rsidR="00F64402">
              <w:rPr>
                <w:sz w:val="18"/>
                <w:szCs w:val="18"/>
                <w:lang w:bidi="ar-LB"/>
              </w:rPr>
              <w:t>32</w:t>
            </w:r>
          </w:p>
        </w:tc>
        <w:tc>
          <w:tcPr>
            <w:tcW w:w="916" w:type="pct"/>
          </w:tcPr>
          <w:p w14:paraId="735DB1A0" w14:textId="6DA2559A" w:rsidR="00F64402" w:rsidRPr="001A630D" w:rsidRDefault="00F64402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675</w:t>
            </w:r>
          </w:p>
        </w:tc>
        <w:tc>
          <w:tcPr>
            <w:tcW w:w="621" w:type="pct"/>
          </w:tcPr>
          <w:p w14:paraId="33597350" w14:textId="108544D9" w:rsidR="00F64402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36.30</w:t>
            </w:r>
          </w:p>
        </w:tc>
        <w:tc>
          <w:tcPr>
            <w:tcW w:w="621" w:type="pct"/>
          </w:tcPr>
          <w:p w14:paraId="6C743857" w14:textId="26F0760A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39.90</w:t>
            </w:r>
          </w:p>
        </w:tc>
        <w:tc>
          <w:tcPr>
            <w:tcW w:w="621" w:type="pct"/>
          </w:tcPr>
          <w:p w14:paraId="41A24D21" w14:textId="7101C90F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48.50</w:t>
            </w:r>
          </w:p>
        </w:tc>
        <w:tc>
          <w:tcPr>
            <w:tcW w:w="621" w:type="pct"/>
          </w:tcPr>
          <w:p w14:paraId="0A75B7A5" w14:textId="7D6F205A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65.50</w:t>
            </w:r>
          </w:p>
        </w:tc>
        <w:tc>
          <w:tcPr>
            <w:tcW w:w="620" w:type="pct"/>
          </w:tcPr>
          <w:p w14:paraId="6112E172" w14:textId="375CB5D8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68.00</w:t>
            </w:r>
          </w:p>
        </w:tc>
      </w:tr>
      <w:tr w:rsidR="00C166D9" w:rsidRPr="00B87E80" w14:paraId="5E2073C2" w14:textId="77777777" w:rsidTr="00C166D9">
        <w:tc>
          <w:tcPr>
            <w:tcW w:w="981" w:type="pct"/>
          </w:tcPr>
          <w:p w14:paraId="7284900D" w14:textId="75687F83" w:rsidR="00F64402" w:rsidRPr="00B87E80" w:rsidRDefault="00F64402" w:rsidP="00770289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الهيدروفلوروكربون-134أ</w:t>
            </w:r>
          </w:p>
        </w:tc>
        <w:tc>
          <w:tcPr>
            <w:tcW w:w="916" w:type="pct"/>
          </w:tcPr>
          <w:p w14:paraId="62973AD5" w14:textId="3DC78820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1,430</w:t>
            </w:r>
          </w:p>
        </w:tc>
        <w:tc>
          <w:tcPr>
            <w:tcW w:w="621" w:type="pct"/>
          </w:tcPr>
          <w:p w14:paraId="478F2175" w14:textId="6317F90D" w:rsidR="00F64402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776.41</w:t>
            </w:r>
          </w:p>
        </w:tc>
        <w:tc>
          <w:tcPr>
            <w:tcW w:w="621" w:type="pct"/>
          </w:tcPr>
          <w:p w14:paraId="5EB8DDCF" w14:textId="2383B6F8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423.50</w:t>
            </w:r>
          </w:p>
        </w:tc>
        <w:tc>
          <w:tcPr>
            <w:tcW w:w="621" w:type="pct"/>
          </w:tcPr>
          <w:p w14:paraId="752245A2" w14:textId="180657E5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369.75</w:t>
            </w:r>
          </w:p>
        </w:tc>
        <w:tc>
          <w:tcPr>
            <w:tcW w:w="621" w:type="pct"/>
          </w:tcPr>
          <w:p w14:paraId="3ED64639" w14:textId="2413C32E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300.50</w:t>
            </w:r>
          </w:p>
        </w:tc>
        <w:tc>
          <w:tcPr>
            <w:tcW w:w="620" w:type="pct"/>
          </w:tcPr>
          <w:p w14:paraId="3D50C19D" w14:textId="2A136392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208.50</w:t>
            </w:r>
          </w:p>
        </w:tc>
      </w:tr>
      <w:tr w:rsidR="00C166D9" w:rsidRPr="00B87E80" w14:paraId="542E7029" w14:textId="77777777" w:rsidTr="00C166D9">
        <w:tc>
          <w:tcPr>
            <w:tcW w:w="981" w:type="pct"/>
          </w:tcPr>
          <w:p w14:paraId="1E05BD82" w14:textId="77777777" w:rsidR="00F64402" w:rsidRPr="00B87E80" w:rsidRDefault="00F64402" w:rsidP="00F64402">
            <w:pPr>
              <w:bidi/>
              <w:rPr>
                <w:sz w:val="18"/>
                <w:szCs w:val="18"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R-404A</w:t>
            </w:r>
          </w:p>
        </w:tc>
        <w:tc>
          <w:tcPr>
            <w:tcW w:w="916" w:type="pct"/>
          </w:tcPr>
          <w:p w14:paraId="5D43EA82" w14:textId="3846CE9C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3,921.6</w:t>
            </w:r>
          </w:p>
        </w:tc>
        <w:tc>
          <w:tcPr>
            <w:tcW w:w="621" w:type="pct"/>
          </w:tcPr>
          <w:p w14:paraId="710BC909" w14:textId="0F710473" w:rsidR="00F64402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67.45</w:t>
            </w:r>
          </w:p>
        </w:tc>
        <w:tc>
          <w:tcPr>
            <w:tcW w:w="621" w:type="pct"/>
          </w:tcPr>
          <w:p w14:paraId="1188659B" w14:textId="7DC47814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53.20</w:t>
            </w:r>
          </w:p>
        </w:tc>
        <w:tc>
          <w:tcPr>
            <w:tcW w:w="621" w:type="pct"/>
          </w:tcPr>
          <w:p w14:paraId="38AE9FC2" w14:textId="753FA254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65.25</w:t>
            </w:r>
          </w:p>
        </w:tc>
        <w:tc>
          <w:tcPr>
            <w:tcW w:w="621" w:type="pct"/>
          </w:tcPr>
          <w:p w14:paraId="1E33B503" w14:textId="0D3F84BD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45.25</w:t>
            </w:r>
          </w:p>
        </w:tc>
        <w:tc>
          <w:tcPr>
            <w:tcW w:w="620" w:type="pct"/>
          </w:tcPr>
          <w:p w14:paraId="40B3FE45" w14:textId="5431A2BE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29.75</w:t>
            </w:r>
          </w:p>
        </w:tc>
      </w:tr>
      <w:tr w:rsidR="00C166D9" w:rsidRPr="00B87E80" w14:paraId="5316A287" w14:textId="77777777" w:rsidTr="00C166D9">
        <w:tc>
          <w:tcPr>
            <w:tcW w:w="981" w:type="pct"/>
          </w:tcPr>
          <w:p w14:paraId="1491BF98" w14:textId="5DF3F259" w:rsidR="00F64402" w:rsidRPr="00F64402" w:rsidRDefault="00F64402" w:rsidP="00F64402">
            <w:pPr>
              <w:bidi/>
              <w:rPr>
                <w:sz w:val="18"/>
                <w:szCs w:val="18"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R-407C</w:t>
            </w:r>
          </w:p>
        </w:tc>
        <w:tc>
          <w:tcPr>
            <w:tcW w:w="916" w:type="pct"/>
          </w:tcPr>
          <w:p w14:paraId="366FF6DF" w14:textId="035EC784" w:rsidR="00F64402" w:rsidRPr="00B87E80" w:rsidRDefault="00F64402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1,773.85</w:t>
            </w:r>
          </w:p>
        </w:tc>
        <w:tc>
          <w:tcPr>
            <w:tcW w:w="621" w:type="pct"/>
          </w:tcPr>
          <w:p w14:paraId="7B20317F" w14:textId="31E947F0" w:rsidR="00F64402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11.18</w:t>
            </w:r>
          </w:p>
        </w:tc>
        <w:tc>
          <w:tcPr>
            <w:tcW w:w="621" w:type="pct"/>
          </w:tcPr>
          <w:p w14:paraId="005E9BE3" w14:textId="6B36958F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7.75</w:t>
            </w:r>
          </w:p>
        </w:tc>
        <w:tc>
          <w:tcPr>
            <w:tcW w:w="621" w:type="pct"/>
          </w:tcPr>
          <w:p w14:paraId="488F02E5" w14:textId="201A0CDE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6.75</w:t>
            </w:r>
          </w:p>
        </w:tc>
        <w:tc>
          <w:tcPr>
            <w:tcW w:w="621" w:type="pct"/>
          </w:tcPr>
          <w:p w14:paraId="316EE435" w14:textId="3CCF2387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5.00</w:t>
            </w:r>
          </w:p>
        </w:tc>
        <w:tc>
          <w:tcPr>
            <w:tcW w:w="620" w:type="pct"/>
          </w:tcPr>
          <w:p w14:paraId="0635A564" w14:textId="7949B972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2.50</w:t>
            </w:r>
          </w:p>
        </w:tc>
      </w:tr>
      <w:tr w:rsidR="00C166D9" w:rsidRPr="00B87E80" w14:paraId="49D65969" w14:textId="77777777" w:rsidTr="00C166D9">
        <w:tc>
          <w:tcPr>
            <w:tcW w:w="981" w:type="pct"/>
          </w:tcPr>
          <w:p w14:paraId="2665ED89" w14:textId="6A75C602" w:rsidR="00F64402" w:rsidRPr="00B87E80" w:rsidRDefault="00F64402" w:rsidP="00F64402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R-410A</w:t>
            </w:r>
          </w:p>
        </w:tc>
        <w:tc>
          <w:tcPr>
            <w:tcW w:w="916" w:type="pct"/>
          </w:tcPr>
          <w:p w14:paraId="2F56681A" w14:textId="6093001D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2,087.5</w:t>
            </w:r>
          </w:p>
        </w:tc>
        <w:tc>
          <w:tcPr>
            <w:tcW w:w="621" w:type="pct"/>
          </w:tcPr>
          <w:p w14:paraId="3604407E" w14:textId="07D2EAA4" w:rsidR="00F64402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42.56</w:t>
            </w:r>
          </w:p>
        </w:tc>
        <w:tc>
          <w:tcPr>
            <w:tcW w:w="621" w:type="pct"/>
          </w:tcPr>
          <w:p w14:paraId="20E4844A" w14:textId="17A1244F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300.50</w:t>
            </w:r>
          </w:p>
        </w:tc>
        <w:tc>
          <w:tcPr>
            <w:tcW w:w="621" w:type="pct"/>
          </w:tcPr>
          <w:p w14:paraId="79B3D25C" w14:textId="29367EAD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289.30</w:t>
            </w:r>
          </w:p>
        </w:tc>
        <w:tc>
          <w:tcPr>
            <w:tcW w:w="621" w:type="pct"/>
          </w:tcPr>
          <w:p w14:paraId="029A1E91" w14:textId="6602768A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250.5</w:t>
            </w:r>
          </w:p>
        </w:tc>
        <w:tc>
          <w:tcPr>
            <w:tcW w:w="620" w:type="pct"/>
          </w:tcPr>
          <w:p w14:paraId="6D935FFD" w14:textId="65201541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209.00</w:t>
            </w:r>
          </w:p>
        </w:tc>
      </w:tr>
      <w:tr w:rsidR="00F64402" w:rsidRPr="00B87E80" w14:paraId="65E28716" w14:textId="77777777" w:rsidTr="00C166D9">
        <w:tc>
          <w:tcPr>
            <w:tcW w:w="1897" w:type="pct"/>
            <w:gridSpan w:val="2"/>
          </w:tcPr>
          <w:p w14:paraId="3F8F9C95" w14:textId="2E54FA99" w:rsidR="00F64402" w:rsidRPr="00B87E80" w:rsidRDefault="00F64402" w:rsidP="00535DA2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المجموع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(طن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متري)</w:t>
            </w:r>
          </w:p>
        </w:tc>
        <w:tc>
          <w:tcPr>
            <w:tcW w:w="621" w:type="pct"/>
          </w:tcPr>
          <w:p w14:paraId="5F12D4E9" w14:textId="4BD55386" w:rsidR="00F64402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933.90</w:t>
            </w:r>
          </w:p>
        </w:tc>
        <w:tc>
          <w:tcPr>
            <w:tcW w:w="621" w:type="pct"/>
          </w:tcPr>
          <w:p w14:paraId="0376D327" w14:textId="37F2A396" w:rsidR="00F64402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824.85</w:t>
            </w:r>
          </w:p>
        </w:tc>
        <w:tc>
          <w:tcPr>
            <w:tcW w:w="621" w:type="pct"/>
          </w:tcPr>
          <w:p w14:paraId="008F3C8A" w14:textId="21BFF3C9" w:rsidR="00F64402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779.55</w:t>
            </w:r>
          </w:p>
        </w:tc>
        <w:tc>
          <w:tcPr>
            <w:tcW w:w="621" w:type="pct"/>
          </w:tcPr>
          <w:p w14:paraId="1212248C" w14:textId="657F5888" w:rsidR="00F64402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666.75</w:t>
            </w:r>
          </w:p>
        </w:tc>
        <w:tc>
          <w:tcPr>
            <w:tcW w:w="620" w:type="pct"/>
          </w:tcPr>
          <w:p w14:paraId="5D10BAFE" w14:textId="0FEA4E00" w:rsidR="00F64402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517.75</w:t>
            </w:r>
          </w:p>
        </w:tc>
      </w:tr>
      <w:tr w:rsidR="00F64402" w:rsidRPr="00B87E80" w14:paraId="4EE9F595" w14:textId="77777777" w:rsidTr="00F64402">
        <w:tc>
          <w:tcPr>
            <w:tcW w:w="5000" w:type="pct"/>
            <w:gridSpan w:val="7"/>
          </w:tcPr>
          <w:p w14:paraId="443F63F1" w14:textId="6906BDC1" w:rsidR="00F64402" w:rsidRPr="00B87E80" w:rsidRDefault="00F64402" w:rsidP="00F64402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بالأطنان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مكافئ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ثاني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أكسيد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الكربون</w:t>
            </w:r>
          </w:p>
        </w:tc>
      </w:tr>
      <w:tr w:rsidR="00C166D9" w:rsidRPr="00B87E80" w14:paraId="19D48764" w14:textId="77777777" w:rsidTr="00C166D9">
        <w:tc>
          <w:tcPr>
            <w:tcW w:w="981" w:type="pct"/>
          </w:tcPr>
          <w:p w14:paraId="007F3797" w14:textId="30A19151" w:rsidR="00F64402" w:rsidRPr="00B87E80" w:rsidRDefault="004F51AF" w:rsidP="00F64402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الهيدروفلوروكربون</w:t>
            </w:r>
            <w:r w:rsidR="00F64402">
              <w:rPr>
                <w:sz w:val="18"/>
                <w:szCs w:val="18"/>
                <w:rtl/>
                <w:lang w:bidi="ar-LB"/>
              </w:rPr>
              <w:t>-</w:t>
            </w:r>
            <w:r w:rsidR="00F64402">
              <w:rPr>
                <w:sz w:val="18"/>
                <w:szCs w:val="18"/>
                <w:lang w:bidi="ar-LB"/>
              </w:rPr>
              <w:t>32</w:t>
            </w:r>
          </w:p>
        </w:tc>
        <w:tc>
          <w:tcPr>
            <w:tcW w:w="916" w:type="pct"/>
          </w:tcPr>
          <w:p w14:paraId="2B8442E5" w14:textId="1CD29A1F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675</w:t>
            </w:r>
          </w:p>
        </w:tc>
        <w:tc>
          <w:tcPr>
            <w:tcW w:w="621" w:type="pct"/>
          </w:tcPr>
          <w:p w14:paraId="0AB82CFC" w14:textId="2BE57307" w:rsidR="00F64402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24,503</w:t>
            </w:r>
          </w:p>
        </w:tc>
        <w:tc>
          <w:tcPr>
            <w:tcW w:w="621" w:type="pct"/>
          </w:tcPr>
          <w:p w14:paraId="0C071706" w14:textId="42316773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26,933</w:t>
            </w:r>
          </w:p>
        </w:tc>
        <w:tc>
          <w:tcPr>
            <w:tcW w:w="621" w:type="pct"/>
          </w:tcPr>
          <w:p w14:paraId="070AF944" w14:textId="3169E2B7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32,738</w:t>
            </w:r>
          </w:p>
        </w:tc>
        <w:tc>
          <w:tcPr>
            <w:tcW w:w="621" w:type="pct"/>
          </w:tcPr>
          <w:p w14:paraId="4B096AC0" w14:textId="39ACD32F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44,213</w:t>
            </w:r>
          </w:p>
        </w:tc>
        <w:tc>
          <w:tcPr>
            <w:tcW w:w="620" w:type="pct"/>
          </w:tcPr>
          <w:p w14:paraId="43511D0E" w14:textId="54DBE766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45,900</w:t>
            </w:r>
          </w:p>
        </w:tc>
      </w:tr>
      <w:tr w:rsidR="00C166D9" w:rsidRPr="00B87E80" w14:paraId="55C7245C" w14:textId="77777777" w:rsidTr="00C166D9">
        <w:tc>
          <w:tcPr>
            <w:tcW w:w="981" w:type="pct"/>
          </w:tcPr>
          <w:p w14:paraId="095AD0FC" w14:textId="0B3D884E" w:rsidR="00F64402" w:rsidRPr="00B87E80" w:rsidRDefault="00F64402" w:rsidP="00F64402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rtl/>
                <w:lang w:bidi="ar-LB"/>
              </w:rPr>
              <w:t>الهيدروفلوروكربون-134أ</w:t>
            </w:r>
          </w:p>
        </w:tc>
        <w:tc>
          <w:tcPr>
            <w:tcW w:w="916" w:type="pct"/>
          </w:tcPr>
          <w:p w14:paraId="7C101C39" w14:textId="6B1A5048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1,430</w:t>
            </w:r>
          </w:p>
        </w:tc>
        <w:tc>
          <w:tcPr>
            <w:tcW w:w="621" w:type="pct"/>
          </w:tcPr>
          <w:p w14:paraId="3242F1EC" w14:textId="0013180B" w:rsidR="00F64402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1,110,266</w:t>
            </w:r>
          </w:p>
        </w:tc>
        <w:tc>
          <w:tcPr>
            <w:tcW w:w="621" w:type="pct"/>
          </w:tcPr>
          <w:p w14:paraId="1117BE41" w14:textId="4FAA014C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605,605</w:t>
            </w:r>
          </w:p>
        </w:tc>
        <w:tc>
          <w:tcPr>
            <w:tcW w:w="621" w:type="pct"/>
          </w:tcPr>
          <w:p w14:paraId="56EA8DB7" w14:textId="35ADCFCA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528,743</w:t>
            </w:r>
          </w:p>
        </w:tc>
        <w:tc>
          <w:tcPr>
            <w:tcW w:w="621" w:type="pct"/>
          </w:tcPr>
          <w:p w14:paraId="7F4B97F8" w14:textId="7F7C15A5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429,715</w:t>
            </w:r>
          </w:p>
        </w:tc>
        <w:tc>
          <w:tcPr>
            <w:tcW w:w="620" w:type="pct"/>
          </w:tcPr>
          <w:p w14:paraId="1211F3EA" w14:textId="4067CEB7" w:rsidR="00F64402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298,155</w:t>
            </w:r>
          </w:p>
        </w:tc>
      </w:tr>
      <w:tr w:rsidR="00C166D9" w:rsidRPr="00B87E80" w14:paraId="4223A50C" w14:textId="77777777" w:rsidTr="00C166D9">
        <w:tc>
          <w:tcPr>
            <w:tcW w:w="981" w:type="pct"/>
          </w:tcPr>
          <w:p w14:paraId="53CABAC8" w14:textId="4AAB39A6" w:rsidR="00C166D9" w:rsidRPr="00B87E80" w:rsidRDefault="00C166D9" w:rsidP="00C166D9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val="fr-CA" w:bidi="ar-LB"/>
              </w:rPr>
              <w:t>R-404A</w:t>
            </w:r>
          </w:p>
        </w:tc>
        <w:tc>
          <w:tcPr>
            <w:tcW w:w="916" w:type="pct"/>
          </w:tcPr>
          <w:p w14:paraId="236C70EF" w14:textId="5B30FAF6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3,921.6</w:t>
            </w:r>
          </w:p>
        </w:tc>
        <w:tc>
          <w:tcPr>
            <w:tcW w:w="621" w:type="pct"/>
          </w:tcPr>
          <w:p w14:paraId="50F77EFE" w14:textId="3947BA20" w:rsidR="00C166D9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264,</w:t>
            </w:r>
            <w:r w:rsidR="00FC2E9F">
              <w:rPr>
                <w:sz w:val="18"/>
                <w:szCs w:val="18"/>
                <w:lang w:bidi="ar-LB"/>
              </w:rPr>
              <w:t>512</w:t>
            </w:r>
          </w:p>
        </w:tc>
        <w:tc>
          <w:tcPr>
            <w:tcW w:w="621" w:type="pct"/>
          </w:tcPr>
          <w:p w14:paraId="12355858" w14:textId="5D555B39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208,629</w:t>
            </w:r>
          </w:p>
        </w:tc>
        <w:tc>
          <w:tcPr>
            <w:tcW w:w="621" w:type="pct"/>
          </w:tcPr>
          <w:p w14:paraId="238AE171" w14:textId="330AF2A8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255,884</w:t>
            </w:r>
          </w:p>
        </w:tc>
        <w:tc>
          <w:tcPr>
            <w:tcW w:w="621" w:type="pct"/>
          </w:tcPr>
          <w:p w14:paraId="21F76BBE" w14:textId="3A45FA44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177,452</w:t>
            </w:r>
          </w:p>
        </w:tc>
        <w:tc>
          <w:tcPr>
            <w:tcW w:w="620" w:type="pct"/>
          </w:tcPr>
          <w:p w14:paraId="2BED1AA3" w14:textId="549EAA1A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116,668</w:t>
            </w:r>
          </w:p>
        </w:tc>
      </w:tr>
      <w:tr w:rsidR="00C166D9" w:rsidRPr="00B87E80" w14:paraId="592E5206" w14:textId="77777777" w:rsidTr="00C166D9">
        <w:tc>
          <w:tcPr>
            <w:tcW w:w="981" w:type="pct"/>
          </w:tcPr>
          <w:p w14:paraId="6C7FA249" w14:textId="20FBFAB8" w:rsidR="00C166D9" w:rsidRPr="00B87E80" w:rsidRDefault="00C166D9" w:rsidP="00C166D9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val="fr-CA" w:bidi="ar-LB"/>
              </w:rPr>
              <w:t>R-407C</w:t>
            </w:r>
          </w:p>
        </w:tc>
        <w:tc>
          <w:tcPr>
            <w:tcW w:w="916" w:type="pct"/>
          </w:tcPr>
          <w:p w14:paraId="7781BE0E" w14:textId="01189B91" w:rsidR="00C166D9" w:rsidRPr="00113C79" w:rsidRDefault="00C166D9" w:rsidP="005542FE">
            <w:pPr>
              <w:bidi/>
              <w:jc w:val="left"/>
              <w:rPr>
                <w:sz w:val="18"/>
                <w:szCs w:val="18"/>
                <w:lang w:val="fr-CA" w:bidi="ar-LB"/>
              </w:rPr>
            </w:pPr>
            <w:r>
              <w:rPr>
                <w:sz w:val="18"/>
                <w:szCs w:val="18"/>
                <w:lang w:bidi="ar-LB"/>
              </w:rPr>
              <w:t>1,773.85</w:t>
            </w:r>
          </w:p>
        </w:tc>
        <w:tc>
          <w:tcPr>
            <w:tcW w:w="621" w:type="pct"/>
          </w:tcPr>
          <w:p w14:paraId="5A3EFC34" w14:textId="1AFBF3DC" w:rsidR="00C166D9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19,832</w:t>
            </w:r>
          </w:p>
        </w:tc>
        <w:tc>
          <w:tcPr>
            <w:tcW w:w="621" w:type="pct"/>
          </w:tcPr>
          <w:p w14:paraId="476522E2" w14:textId="79D44F0D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13,747</w:t>
            </w:r>
          </w:p>
        </w:tc>
        <w:tc>
          <w:tcPr>
            <w:tcW w:w="621" w:type="pct"/>
          </w:tcPr>
          <w:p w14:paraId="0DF8256D" w14:textId="4E528EC8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11,973</w:t>
            </w:r>
          </w:p>
        </w:tc>
        <w:tc>
          <w:tcPr>
            <w:tcW w:w="621" w:type="pct"/>
          </w:tcPr>
          <w:p w14:paraId="03C07A9A" w14:textId="0CD820CC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8,869</w:t>
            </w:r>
          </w:p>
        </w:tc>
        <w:tc>
          <w:tcPr>
            <w:tcW w:w="620" w:type="pct"/>
          </w:tcPr>
          <w:p w14:paraId="0A2C1BAC" w14:textId="51A1BCDA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4,435</w:t>
            </w:r>
          </w:p>
        </w:tc>
      </w:tr>
      <w:tr w:rsidR="00C166D9" w:rsidRPr="00B87E80" w14:paraId="4EA8CF48" w14:textId="77777777" w:rsidTr="00C166D9">
        <w:tc>
          <w:tcPr>
            <w:tcW w:w="981" w:type="pct"/>
          </w:tcPr>
          <w:p w14:paraId="610DA764" w14:textId="6B1C9EB2" w:rsidR="00C166D9" w:rsidRPr="00B87E80" w:rsidRDefault="00C166D9" w:rsidP="00C166D9">
            <w:pPr>
              <w:bidi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R-410A</w:t>
            </w:r>
          </w:p>
        </w:tc>
        <w:tc>
          <w:tcPr>
            <w:tcW w:w="916" w:type="pct"/>
          </w:tcPr>
          <w:p w14:paraId="63DB80CA" w14:textId="2814C83E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2,087.5</w:t>
            </w:r>
          </w:p>
        </w:tc>
        <w:tc>
          <w:tcPr>
            <w:tcW w:w="621" w:type="pct"/>
          </w:tcPr>
          <w:p w14:paraId="61E20335" w14:textId="03A8F0FA" w:rsidR="00C166D9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88,844</w:t>
            </w:r>
          </w:p>
        </w:tc>
        <w:tc>
          <w:tcPr>
            <w:tcW w:w="621" w:type="pct"/>
          </w:tcPr>
          <w:p w14:paraId="76E8C0F0" w14:textId="45DC1B08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627,294</w:t>
            </w:r>
          </w:p>
        </w:tc>
        <w:tc>
          <w:tcPr>
            <w:tcW w:w="621" w:type="pct"/>
          </w:tcPr>
          <w:p w14:paraId="5A3EA52E" w14:textId="7672D57A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603,914</w:t>
            </w:r>
          </w:p>
        </w:tc>
        <w:tc>
          <w:tcPr>
            <w:tcW w:w="621" w:type="pct"/>
          </w:tcPr>
          <w:p w14:paraId="3053C86D" w14:textId="5210A8BF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522,919</w:t>
            </w:r>
          </w:p>
        </w:tc>
        <w:tc>
          <w:tcPr>
            <w:tcW w:w="620" w:type="pct"/>
          </w:tcPr>
          <w:p w14:paraId="193CDAF6" w14:textId="6C0E5450" w:rsidR="00C166D9" w:rsidRPr="00B87E80" w:rsidRDefault="00C166D9" w:rsidP="005542FE">
            <w:pPr>
              <w:bidi/>
              <w:jc w:val="left"/>
              <w:rPr>
                <w:sz w:val="18"/>
                <w:szCs w:val="18"/>
                <w:rtl/>
                <w:lang w:bidi="ar-LB"/>
              </w:rPr>
            </w:pPr>
            <w:r>
              <w:rPr>
                <w:sz w:val="18"/>
                <w:szCs w:val="18"/>
                <w:lang w:bidi="ar-LB"/>
              </w:rPr>
              <w:t>436,288</w:t>
            </w:r>
          </w:p>
        </w:tc>
      </w:tr>
      <w:tr w:rsidR="00C166D9" w:rsidRPr="00B87E80" w14:paraId="1CCC4A60" w14:textId="77777777" w:rsidTr="00C166D9">
        <w:tc>
          <w:tcPr>
            <w:tcW w:w="1897" w:type="pct"/>
            <w:gridSpan w:val="2"/>
          </w:tcPr>
          <w:p w14:paraId="1212F25D" w14:textId="6693CFB1" w:rsidR="00C166D9" w:rsidRPr="00B87E80" w:rsidRDefault="00C166D9" w:rsidP="00C166D9">
            <w:pPr>
              <w:bidi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rtl/>
                <w:lang w:bidi="ar-LB"/>
              </w:rPr>
              <w:t>المجموع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(طن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مكافئ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ثاني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أكسيد</w:t>
            </w:r>
            <w:r w:rsidR="004D36CA">
              <w:rPr>
                <w:b/>
                <w:bCs/>
                <w:sz w:val="18"/>
                <w:szCs w:val="18"/>
                <w:rtl/>
                <w:lang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bidi="ar-LB"/>
              </w:rPr>
              <w:t>الكربون)</w:t>
            </w:r>
          </w:p>
        </w:tc>
        <w:tc>
          <w:tcPr>
            <w:tcW w:w="621" w:type="pct"/>
          </w:tcPr>
          <w:p w14:paraId="11074906" w14:textId="5218FBE6" w:rsidR="00C166D9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1,507,956</w:t>
            </w:r>
          </w:p>
        </w:tc>
        <w:tc>
          <w:tcPr>
            <w:tcW w:w="621" w:type="pct"/>
          </w:tcPr>
          <w:p w14:paraId="7BE890B4" w14:textId="072DF7D6" w:rsidR="00C166D9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1,482,208</w:t>
            </w:r>
          </w:p>
        </w:tc>
        <w:tc>
          <w:tcPr>
            <w:tcW w:w="621" w:type="pct"/>
          </w:tcPr>
          <w:p w14:paraId="24044F11" w14:textId="26160BAB" w:rsidR="00C166D9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1,433,252</w:t>
            </w:r>
          </w:p>
        </w:tc>
        <w:tc>
          <w:tcPr>
            <w:tcW w:w="621" w:type="pct"/>
          </w:tcPr>
          <w:p w14:paraId="5459F473" w14:textId="6AE29C9D" w:rsidR="00C166D9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1,183,168</w:t>
            </w:r>
          </w:p>
        </w:tc>
        <w:tc>
          <w:tcPr>
            <w:tcW w:w="620" w:type="pct"/>
          </w:tcPr>
          <w:p w14:paraId="1A03BF3D" w14:textId="4EA02CE3" w:rsidR="00C166D9" w:rsidRPr="00B87E80" w:rsidRDefault="00C166D9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bidi="ar-LB"/>
              </w:rPr>
            </w:pPr>
            <w:r>
              <w:rPr>
                <w:b/>
                <w:bCs/>
                <w:sz w:val="18"/>
                <w:szCs w:val="18"/>
                <w:lang w:bidi="ar-LB"/>
              </w:rPr>
              <w:t>901,445</w:t>
            </w:r>
          </w:p>
        </w:tc>
      </w:tr>
    </w:tbl>
    <w:p w14:paraId="553D293C" w14:textId="48B8E7E2" w:rsidR="00AC5EE9" w:rsidRDefault="00AC5EE9" w:rsidP="00AC5EE9">
      <w:pPr>
        <w:bidi/>
        <w:rPr>
          <w:sz w:val="26"/>
          <w:szCs w:val="26"/>
          <w:lang w:bidi="ar-LB"/>
        </w:rPr>
      </w:pPr>
    </w:p>
    <w:p w14:paraId="5CF14A97" w14:textId="77777777" w:rsidR="00C166D9" w:rsidRDefault="00C166D9">
      <w:pPr>
        <w:jc w:val="left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br w:type="page"/>
      </w:r>
    </w:p>
    <w:p w14:paraId="029CACE1" w14:textId="3A57B9B9" w:rsidR="00C166D9" w:rsidRDefault="00535DA2" w:rsidP="00C166D9">
      <w:pPr>
        <w:bidi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lastRenderedPageBreak/>
        <w:t>احتساب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="00C166D9">
        <w:rPr>
          <w:i/>
          <w:iCs/>
          <w:sz w:val="26"/>
          <w:szCs w:val="26"/>
          <w:rtl/>
          <w:lang w:val="fr-CA" w:bidi="ar-LB"/>
        </w:rPr>
        <w:t>خط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="00C166D9">
        <w:rPr>
          <w:i/>
          <w:iCs/>
          <w:sz w:val="26"/>
          <w:szCs w:val="26"/>
          <w:rtl/>
          <w:lang w:val="fr-CA" w:bidi="ar-LB"/>
        </w:rPr>
        <w:t>أساس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="00C166D9">
        <w:rPr>
          <w:i/>
          <w:iCs/>
          <w:sz w:val="26"/>
          <w:szCs w:val="26"/>
          <w:rtl/>
          <w:lang w:val="fr-CA" w:bidi="ar-LB"/>
        </w:rPr>
        <w:t>المواد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="00C166D9">
        <w:rPr>
          <w:i/>
          <w:iCs/>
          <w:sz w:val="26"/>
          <w:szCs w:val="26"/>
          <w:rtl/>
          <w:lang w:val="fr-CA" w:bidi="ar-LB"/>
        </w:rPr>
        <w:t>الهيدروفلوروكربونية</w:t>
      </w:r>
    </w:p>
    <w:p w14:paraId="6996C8E1" w14:textId="1F9D348A" w:rsidR="00C166D9" w:rsidRDefault="00C166D9" w:rsidP="00424C1D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8.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عملا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السابعة،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بلّغت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للفترة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و2022.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وتمّ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تحديد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1,875,057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الكربون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وذلك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إضافة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نسبة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65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(المعبر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الكربون)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معدّل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</w:t>
      </w:r>
      <w:r w:rsidR="00535DA2">
        <w:rPr>
          <w:sz w:val="26"/>
          <w:szCs w:val="26"/>
          <w:rtl/>
          <w:lang w:val="fr-CA" w:bidi="ar-LB"/>
        </w:rPr>
        <w:t>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للفترة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و2022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المبيّن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4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أدناه.</w:t>
      </w:r>
    </w:p>
    <w:p w14:paraId="57F1B9AA" w14:textId="7F6FB46C" w:rsidR="00C166D9" w:rsidRDefault="00C166D9" w:rsidP="00424C1D">
      <w:pPr>
        <w:bidi/>
        <w:spacing w:before="240"/>
        <w:rPr>
          <w:b/>
          <w:bCs/>
          <w:sz w:val="20"/>
          <w:rtl/>
          <w:lang w:val="fr-CA" w:bidi="ar-LB"/>
        </w:rPr>
      </w:pPr>
      <w:r>
        <w:rPr>
          <w:b/>
          <w:bCs/>
          <w:sz w:val="20"/>
          <w:rtl/>
          <w:lang w:val="fr-CA" w:bidi="ar-LB"/>
        </w:rPr>
        <w:t>الجدول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4.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الاستهلاك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السنوي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و</w:t>
      </w:r>
      <w:r w:rsidR="00535DA2">
        <w:rPr>
          <w:b/>
          <w:bCs/>
          <w:sz w:val="20"/>
          <w:rtl/>
          <w:lang w:val="fr-CA" w:bidi="ar-LB"/>
        </w:rPr>
        <w:t>احتساب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خط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الأساس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لاستهلاك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535DA2">
        <w:rPr>
          <w:b/>
          <w:bCs/>
          <w:sz w:val="20"/>
          <w:rtl/>
          <w:lang w:val="fr-CA" w:bidi="ar-LB"/>
        </w:rPr>
        <w:t>بنين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المواد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الهيدروفلوروكربونية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(طن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من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مكافئ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ثاني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أكسيد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الكربون)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3963"/>
        <w:gridCol w:w="1793"/>
        <w:gridCol w:w="1793"/>
        <w:gridCol w:w="1792"/>
      </w:tblGrid>
      <w:tr w:rsidR="00C166D9" w14:paraId="60AFB18F" w14:textId="77777777" w:rsidTr="00770289">
        <w:tc>
          <w:tcPr>
            <w:tcW w:w="2121" w:type="pct"/>
          </w:tcPr>
          <w:p w14:paraId="6F6CA571" w14:textId="7F25F7FA" w:rsidR="00C166D9" w:rsidRDefault="00C166D9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عناصر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احتساب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خط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الأساس</w:t>
            </w:r>
          </w:p>
        </w:tc>
        <w:tc>
          <w:tcPr>
            <w:tcW w:w="960" w:type="pct"/>
          </w:tcPr>
          <w:p w14:paraId="3613D577" w14:textId="77777777" w:rsidR="00C166D9" w:rsidRDefault="00C166D9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2020</w:t>
            </w:r>
          </w:p>
        </w:tc>
        <w:tc>
          <w:tcPr>
            <w:tcW w:w="960" w:type="pct"/>
          </w:tcPr>
          <w:p w14:paraId="31F101FC" w14:textId="77777777" w:rsidR="00C166D9" w:rsidRDefault="00C166D9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2021</w:t>
            </w:r>
          </w:p>
        </w:tc>
        <w:tc>
          <w:tcPr>
            <w:tcW w:w="959" w:type="pct"/>
          </w:tcPr>
          <w:p w14:paraId="05E5EC87" w14:textId="77777777" w:rsidR="00C166D9" w:rsidRDefault="00C166D9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2022</w:t>
            </w:r>
          </w:p>
        </w:tc>
      </w:tr>
      <w:tr w:rsidR="00C166D9" w14:paraId="22290F6B" w14:textId="77777777" w:rsidTr="00770289">
        <w:tc>
          <w:tcPr>
            <w:tcW w:w="2121" w:type="pct"/>
          </w:tcPr>
          <w:p w14:paraId="4F3BB5D5" w14:textId="70872B1A" w:rsidR="00C166D9" w:rsidRPr="001E479D" w:rsidRDefault="00C166D9" w:rsidP="00770289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الاستهلاك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السنوي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من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المواد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الهيدروفلوروكربونية</w:t>
            </w:r>
          </w:p>
        </w:tc>
        <w:tc>
          <w:tcPr>
            <w:tcW w:w="960" w:type="pct"/>
          </w:tcPr>
          <w:p w14:paraId="40BB8206" w14:textId="797D532E" w:rsidR="00C166D9" w:rsidRPr="001E479D" w:rsidRDefault="00C166D9" w:rsidP="00770289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1,482,208</w:t>
            </w:r>
          </w:p>
        </w:tc>
        <w:tc>
          <w:tcPr>
            <w:tcW w:w="960" w:type="pct"/>
          </w:tcPr>
          <w:p w14:paraId="7477EB41" w14:textId="1B32EEC0" w:rsidR="00C166D9" w:rsidRPr="001E479D" w:rsidRDefault="00C166D9" w:rsidP="00770289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1,433,252</w:t>
            </w:r>
          </w:p>
        </w:tc>
        <w:tc>
          <w:tcPr>
            <w:tcW w:w="959" w:type="pct"/>
          </w:tcPr>
          <w:p w14:paraId="37891CF7" w14:textId="477A15D1" w:rsidR="00C166D9" w:rsidRPr="001E479D" w:rsidRDefault="00C166D9" w:rsidP="00770289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1,183,168</w:t>
            </w:r>
          </w:p>
        </w:tc>
      </w:tr>
      <w:tr w:rsidR="00C166D9" w14:paraId="4D0AEB44" w14:textId="77777777" w:rsidTr="00770289">
        <w:tc>
          <w:tcPr>
            <w:tcW w:w="2121" w:type="pct"/>
          </w:tcPr>
          <w:p w14:paraId="1C412DA0" w14:textId="6BF3D9C7" w:rsidR="00C166D9" w:rsidRPr="001E479D" w:rsidRDefault="00C166D9" w:rsidP="00770289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معدل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استهلاك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المواد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الهيدروفلوروكربونية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في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الفترة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2020-2022</w:t>
            </w:r>
          </w:p>
        </w:tc>
        <w:tc>
          <w:tcPr>
            <w:tcW w:w="2879" w:type="pct"/>
            <w:gridSpan w:val="3"/>
          </w:tcPr>
          <w:p w14:paraId="0B801DFB" w14:textId="361EF14A" w:rsidR="00C166D9" w:rsidRPr="001E479D" w:rsidRDefault="00846C1C" w:rsidP="00770289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1,366,209</w:t>
            </w:r>
          </w:p>
        </w:tc>
      </w:tr>
      <w:tr w:rsidR="00C166D9" w14:paraId="2AC8238D" w14:textId="77777777" w:rsidTr="00770289">
        <w:tc>
          <w:tcPr>
            <w:tcW w:w="2121" w:type="pct"/>
          </w:tcPr>
          <w:p w14:paraId="36F07BAD" w14:textId="12AA377B" w:rsidR="00C166D9" w:rsidRPr="001E479D" w:rsidRDefault="00C166D9" w:rsidP="00770289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خط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أساس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المواد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الهيدروكلوروفلوروكربونية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(65%)</w:t>
            </w:r>
          </w:p>
        </w:tc>
        <w:tc>
          <w:tcPr>
            <w:tcW w:w="2879" w:type="pct"/>
            <w:gridSpan w:val="3"/>
          </w:tcPr>
          <w:p w14:paraId="42C56BDF" w14:textId="11D2ECC1" w:rsidR="00C166D9" w:rsidRPr="001E479D" w:rsidRDefault="00846C1C" w:rsidP="00770289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508,848</w:t>
            </w:r>
          </w:p>
        </w:tc>
      </w:tr>
      <w:tr w:rsidR="00C166D9" w14:paraId="3F94FE0C" w14:textId="77777777" w:rsidTr="00770289">
        <w:tc>
          <w:tcPr>
            <w:tcW w:w="2121" w:type="pct"/>
          </w:tcPr>
          <w:p w14:paraId="5B08B462" w14:textId="4F1A8EB3" w:rsidR="00C166D9" w:rsidRDefault="00C166D9" w:rsidP="00770289">
            <w:pPr>
              <w:bidi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خط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الأساس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للمواد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الهيدروفلوروكربونية</w:t>
            </w:r>
          </w:p>
        </w:tc>
        <w:tc>
          <w:tcPr>
            <w:tcW w:w="2879" w:type="pct"/>
            <w:gridSpan w:val="3"/>
          </w:tcPr>
          <w:p w14:paraId="77FCFD79" w14:textId="21F15979" w:rsidR="00C166D9" w:rsidRPr="00846C1C" w:rsidRDefault="00846C1C" w:rsidP="00770289">
            <w:pPr>
              <w:bidi/>
              <w:jc w:val="righ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1,875,057</w:t>
            </w:r>
          </w:p>
        </w:tc>
      </w:tr>
    </w:tbl>
    <w:p w14:paraId="596BDE82" w14:textId="1742143E" w:rsidR="00846C1C" w:rsidRDefault="00C166D9" w:rsidP="00424C1D">
      <w:pPr>
        <w:bidi/>
        <w:spacing w:before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التقرير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عن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تنفيذ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البرنامج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القطري</w:t>
      </w:r>
    </w:p>
    <w:p w14:paraId="3DE98281" w14:textId="6EFD4F89" w:rsidR="00846C1C" w:rsidRDefault="00846C1C" w:rsidP="00424C1D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9.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تتطابق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القطاعي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قدمتها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تقريرها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القطري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2023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عملا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7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بروتوكول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مونتريال.</w:t>
      </w:r>
    </w:p>
    <w:p w14:paraId="38827B27" w14:textId="0F204A72" w:rsidR="00846C1C" w:rsidRDefault="00846C1C" w:rsidP="00424C1D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اتجاهات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استهلاك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المواد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الهيدروفلوروكربونية</w:t>
      </w:r>
    </w:p>
    <w:p w14:paraId="312EC842" w14:textId="621C4365" w:rsidR="00846C1C" w:rsidRDefault="00846C1C" w:rsidP="00424C1D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10.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بصورة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تراجع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بزهاء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37.5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(قياسا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المترية)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و2023.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ويعزا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هذا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التراجع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استقرار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الواردات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خلال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جائحة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كوفيد-19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وعدم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كلّ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الكميات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المستوردة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بسبب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القيود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المفروضة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الحركة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وتباطؤ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النشاط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الاقتصادي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أسفر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وفورات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هامة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2022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و2023.</w:t>
      </w:r>
      <w:r w:rsidR="004D36CA">
        <w:rPr>
          <w:sz w:val="26"/>
          <w:szCs w:val="26"/>
          <w:rtl/>
          <w:lang w:val="fr-CA" w:bidi="ar-LB"/>
        </w:rPr>
        <w:t xml:space="preserve"> </w:t>
      </w:r>
    </w:p>
    <w:p w14:paraId="32641A27" w14:textId="536D3CAC" w:rsidR="00846C1C" w:rsidRDefault="00846C1C" w:rsidP="00424C1D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الاستهلاك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القطاعي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للمواد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الهيدروفلوروكربونية</w:t>
      </w:r>
    </w:p>
    <w:p w14:paraId="11C6D82A" w14:textId="12DB1B09" w:rsidR="00846C1C" w:rsidRDefault="00846C1C" w:rsidP="00424C1D">
      <w:pPr>
        <w:bidi/>
        <w:spacing w:before="240"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11.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يجري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</w:t>
      </w:r>
      <w:r>
        <w:rPr>
          <w:sz w:val="26"/>
          <w:szCs w:val="26"/>
          <w:rtl/>
          <w:lang w:val="fr-CA" w:bidi="ar-LB"/>
        </w:rPr>
        <w:t>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بصورة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رئيسية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(36.7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المترية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و36.4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الكربون)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ثم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المنزلي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(21.2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المترية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و18.9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الكربون)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فمبردات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المباني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(12.6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المترية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و11.7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الكربون)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المتحرك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(11.8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المترية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و10.5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الكربون)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="00CC6C24">
        <w:rPr>
          <w:sz w:val="26"/>
          <w:szCs w:val="26"/>
          <w:rtl/>
          <w:lang w:val="fr-CA" w:bidi="ar-LB"/>
        </w:rPr>
        <w:t>غيرها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قطاعات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C6C24">
        <w:rPr>
          <w:sz w:val="26"/>
          <w:szCs w:val="26"/>
          <w:rtl/>
          <w:lang w:val="fr-CA" w:bidi="ar-LB"/>
        </w:rPr>
        <w:t>فريعة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المبيّن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الجدولين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5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و6.</w:t>
      </w:r>
    </w:p>
    <w:p w14:paraId="4294303B" w14:textId="50D1658D" w:rsidR="00CC6C24" w:rsidRDefault="00CC6C24" w:rsidP="00CC6C24">
      <w:pPr>
        <w:bidi/>
        <w:rPr>
          <w:b/>
          <w:bCs/>
          <w:sz w:val="20"/>
          <w:rtl/>
          <w:lang w:val="fr-CA" w:bidi="ar-LB"/>
        </w:rPr>
      </w:pPr>
      <w:r>
        <w:rPr>
          <w:b/>
          <w:bCs/>
          <w:sz w:val="20"/>
          <w:rtl/>
          <w:lang w:val="fr-CA" w:bidi="ar-LB"/>
        </w:rPr>
        <w:t>الجدول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5.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الاستهلاك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القطاعي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للمواد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الهيدروفلوروكربونية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3C2AB9">
        <w:rPr>
          <w:b/>
          <w:bCs/>
          <w:sz w:val="20"/>
          <w:rtl/>
          <w:lang w:val="fr-CA" w:bidi="ar-LB"/>
        </w:rPr>
        <w:t>بنين/القطاعات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3C2AB9">
        <w:rPr>
          <w:b/>
          <w:bCs/>
          <w:sz w:val="20"/>
          <w:rtl/>
          <w:lang w:val="fr-CA" w:bidi="ar-LB"/>
        </w:rPr>
        <w:t>الفرعية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3C2AB9">
        <w:rPr>
          <w:b/>
          <w:bCs/>
          <w:sz w:val="20"/>
          <w:rtl/>
          <w:lang w:val="fr-CA" w:bidi="ar-LB"/>
        </w:rPr>
        <w:t>لخدمة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3C2AB9">
        <w:rPr>
          <w:b/>
          <w:bCs/>
          <w:sz w:val="20"/>
          <w:rtl/>
          <w:lang w:val="fr-CA" w:bidi="ar-LB"/>
        </w:rPr>
        <w:t>أجهزة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3C2AB9">
        <w:rPr>
          <w:b/>
          <w:bCs/>
          <w:sz w:val="20"/>
          <w:rtl/>
          <w:lang w:val="fr-CA" w:bidi="ar-LB"/>
        </w:rPr>
        <w:t>التبريد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3C2AB9">
        <w:rPr>
          <w:b/>
          <w:bCs/>
          <w:sz w:val="20"/>
          <w:rtl/>
          <w:lang w:val="fr-CA" w:bidi="ar-LB"/>
        </w:rPr>
        <w:t>وتكييف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3C2AB9">
        <w:rPr>
          <w:b/>
          <w:bCs/>
          <w:sz w:val="20"/>
          <w:rtl/>
          <w:lang w:val="fr-CA" w:bidi="ar-LB"/>
        </w:rPr>
        <w:t>الهواء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بالأطنان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المترية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(202</w:t>
      </w:r>
      <w:r w:rsidR="008659B5">
        <w:rPr>
          <w:b/>
          <w:bCs/>
          <w:sz w:val="20"/>
          <w:rtl/>
          <w:lang w:val="fr-CA" w:bidi="ar-LB"/>
        </w:rPr>
        <w:t>3</w:t>
      </w:r>
      <w:r>
        <w:rPr>
          <w:b/>
          <w:bCs/>
          <w:sz w:val="20"/>
          <w:rtl/>
          <w:lang w:val="fr-CA" w:bidi="ar-LB"/>
        </w:rPr>
        <w:t>)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200"/>
        <w:gridCol w:w="1416"/>
        <w:gridCol w:w="1416"/>
        <w:gridCol w:w="801"/>
        <w:gridCol w:w="780"/>
        <w:gridCol w:w="780"/>
        <w:gridCol w:w="1416"/>
        <w:gridCol w:w="810"/>
        <w:gridCol w:w="731"/>
      </w:tblGrid>
      <w:tr w:rsidR="003C2AB9" w14:paraId="59FF7930" w14:textId="77777777" w:rsidTr="00D37C6F">
        <w:trPr>
          <w:tblHeader/>
        </w:trPr>
        <w:tc>
          <w:tcPr>
            <w:tcW w:w="642" w:type="pct"/>
            <w:vAlign w:val="center"/>
          </w:tcPr>
          <w:p w14:paraId="4A0B2A44" w14:textId="77777777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bookmarkStart w:id="1" w:name="_Hlk181155282"/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القطاع</w:t>
            </w:r>
          </w:p>
        </w:tc>
        <w:tc>
          <w:tcPr>
            <w:tcW w:w="757" w:type="pct"/>
            <w:vAlign w:val="center"/>
          </w:tcPr>
          <w:p w14:paraId="29613C96" w14:textId="747C67B4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الهيدروفلوروكربون-32</w:t>
            </w:r>
          </w:p>
        </w:tc>
        <w:tc>
          <w:tcPr>
            <w:tcW w:w="757" w:type="pct"/>
            <w:vAlign w:val="center"/>
          </w:tcPr>
          <w:p w14:paraId="3545E378" w14:textId="66955ED5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الهيدروفلوروكربون-134أ</w:t>
            </w:r>
          </w:p>
        </w:tc>
        <w:tc>
          <w:tcPr>
            <w:tcW w:w="429" w:type="pct"/>
            <w:vAlign w:val="center"/>
          </w:tcPr>
          <w:p w14:paraId="125DFDB8" w14:textId="77168053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lang w:val="fr-CA" w:bidi="ar-LB"/>
              </w:rPr>
              <w:t>R-404A</w:t>
            </w:r>
          </w:p>
        </w:tc>
        <w:tc>
          <w:tcPr>
            <w:tcW w:w="417" w:type="pct"/>
            <w:vAlign w:val="center"/>
          </w:tcPr>
          <w:p w14:paraId="3ADB2A4D" w14:textId="6064418A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lang w:val="fr-CA" w:bidi="ar-LB"/>
              </w:rPr>
              <w:t>R-407C</w:t>
            </w:r>
          </w:p>
        </w:tc>
        <w:tc>
          <w:tcPr>
            <w:tcW w:w="417" w:type="pct"/>
            <w:vAlign w:val="center"/>
          </w:tcPr>
          <w:p w14:paraId="04F29721" w14:textId="7341F329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lang w:val="fr-CA" w:bidi="ar-LB"/>
              </w:rPr>
              <w:t>R-410A</w:t>
            </w:r>
          </w:p>
        </w:tc>
        <w:tc>
          <w:tcPr>
            <w:tcW w:w="757" w:type="pct"/>
            <w:vAlign w:val="center"/>
          </w:tcPr>
          <w:p w14:paraId="699C8794" w14:textId="4281ED51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الهيدروفلوروكربون-</w:t>
            </w:r>
            <w:r>
              <w:rPr>
                <w:b/>
                <w:bCs/>
                <w:sz w:val="18"/>
                <w:szCs w:val="18"/>
                <w:lang w:val="fr-CA" w:bidi="ar-LB"/>
              </w:rPr>
              <w:t>245fa</w:t>
            </w:r>
          </w:p>
        </w:tc>
        <w:tc>
          <w:tcPr>
            <w:tcW w:w="433" w:type="pct"/>
            <w:vAlign w:val="center"/>
          </w:tcPr>
          <w:p w14:paraId="350A3A9E" w14:textId="0D7A1BE3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المجموع*</w:t>
            </w:r>
          </w:p>
        </w:tc>
        <w:tc>
          <w:tcPr>
            <w:tcW w:w="390" w:type="pct"/>
            <w:vAlign w:val="center"/>
          </w:tcPr>
          <w:p w14:paraId="647790EB" w14:textId="1FD3F46D" w:rsidR="003C2AB9" w:rsidRDefault="003C2AB9" w:rsidP="006375C6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الحصة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المجموع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(%)</w:t>
            </w:r>
          </w:p>
        </w:tc>
      </w:tr>
      <w:tr w:rsidR="003C2AB9" w14:paraId="776B1B48" w14:textId="77777777" w:rsidTr="003C2AB9">
        <w:tc>
          <w:tcPr>
            <w:tcW w:w="5000" w:type="pct"/>
            <w:gridSpan w:val="9"/>
            <w:vAlign w:val="center"/>
          </w:tcPr>
          <w:p w14:paraId="38D8FCE8" w14:textId="55E95853" w:rsidR="003C2AB9" w:rsidRPr="009E1BC6" w:rsidRDefault="00535DA2" w:rsidP="003C2AB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خدمة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أجهزة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 w:rsidR="003C2AB9">
              <w:rPr>
                <w:b/>
                <w:bCs/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 w:rsidR="003C2AB9">
              <w:rPr>
                <w:b/>
                <w:bCs/>
                <w:sz w:val="18"/>
                <w:szCs w:val="18"/>
                <w:rtl/>
                <w:lang w:val="fr-CA" w:bidi="ar-LB"/>
              </w:rPr>
              <w:t>وتكييف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 w:rsidR="003C2AB9">
              <w:rPr>
                <w:b/>
                <w:bCs/>
                <w:sz w:val="18"/>
                <w:szCs w:val="18"/>
                <w:rtl/>
                <w:lang w:val="fr-CA" w:bidi="ar-LB"/>
              </w:rPr>
              <w:t>الهواء</w:t>
            </w:r>
          </w:p>
        </w:tc>
      </w:tr>
      <w:tr w:rsidR="003C2AB9" w14:paraId="1DD83A39" w14:textId="77777777" w:rsidTr="003C2AB9">
        <w:tc>
          <w:tcPr>
            <w:tcW w:w="5000" w:type="pct"/>
            <w:gridSpan w:val="9"/>
          </w:tcPr>
          <w:p w14:paraId="7C568278" w14:textId="4CCE3082" w:rsidR="003C2AB9" w:rsidRDefault="006375C6" w:rsidP="00770289">
            <w:pPr>
              <w:bidi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قطاعات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الفرعية</w:t>
            </w:r>
          </w:p>
        </w:tc>
      </w:tr>
      <w:tr w:rsidR="006375C6" w14:paraId="3559DBBF" w14:textId="77777777" w:rsidTr="007A325D">
        <w:tc>
          <w:tcPr>
            <w:tcW w:w="642" w:type="pct"/>
          </w:tcPr>
          <w:p w14:paraId="6302928A" w14:textId="1D46863E" w:rsidR="006375C6" w:rsidRPr="009E1BC6" w:rsidRDefault="006375C6" w:rsidP="006375C6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المنزلي</w:t>
            </w:r>
          </w:p>
        </w:tc>
        <w:tc>
          <w:tcPr>
            <w:tcW w:w="757" w:type="pct"/>
          </w:tcPr>
          <w:p w14:paraId="74BC9BDC" w14:textId="497D5C28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123DC2BB" w14:textId="66AFEFE8" w:rsidR="006375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105.31</w:t>
            </w:r>
          </w:p>
        </w:tc>
        <w:tc>
          <w:tcPr>
            <w:tcW w:w="429" w:type="pct"/>
          </w:tcPr>
          <w:p w14:paraId="02B43E10" w14:textId="09881B06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</w:tcPr>
          <w:p w14:paraId="57BD9818" w14:textId="297D2B33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</w:tcPr>
          <w:p w14:paraId="1F80B7F9" w14:textId="0A2F074A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281EA17A" w14:textId="08F5DD09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</w:tcPr>
          <w:p w14:paraId="3A258CE1" w14:textId="2A06C4D5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105.31</w:t>
            </w:r>
          </w:p>
        </w:tc>
        <w:tc>
          <w:tcPr>
            <w:tcW w:w="390" w:type="pct"/>
          </w:tcPr>
          <w:p w14:paraId="4D9A591F" w14:textId="1726AB6C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21.2</w:t>
            </w:r>
          </w:p>
        </w:tc>
      </w:tr>
      <w:tr w:rsidR="006375C6" w14:paraId="551BCDDD" w14:textId="77777777" w:rsidTr="007A325D">
        <w:tc>
          <w:tcPr>
            <w:tcW w:w="642" w:type="pct"/>
          </w:tcPr>
          <w:p w14:paraId="534FEDED" w14:textId="3E86BC9A" w:rsidR="006375C6" w:rsidRPr="009E1BC6" w:rsidRDefault="006375C6" w:rsidP="006375C6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التجاري</w:t>
            </w:r>
          </w:p>
        </w:tc>
        <w:tc>
          <w:tcPr>
            <w:tcW w:w="757" w:type="pct"/>
          </w:tcPr>
          <w:p w14:paraId="3C677823" w14:textId="4A71999F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2CAD9979" w14:textId="53BD9D64" w:rsidR="006375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170.89</w:t>
            </w:r>
          </w:p>
        </w:tc>
        <w:tc>
          <w:tcPr>
            <w:tcW w:w="429" w:type="pct"/>
          </w:tcPr>
          <w:p w14:paraId="6878A4CA" w14:textId="1EB8DB43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11.51</w:t>
            </w:r>
          </w:p>
        </w:tc>
        <w:tc>
          <w:tcPr>
            <w:tcW w:w="417" w:type="pct"/>
          </w:tcPr>
          <w:p w14:paraId="7756BD8F" w14:textId="41EF08FC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</w:tcPr>
          <w:p w14:paraId="55B31188" w14:textId="49374613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51B46E8A" w14:textId="5B2D6388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</w:tcPr>
          <w:p w14:paraId="12017FB3" w14:textId="560B34CC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182.40</w:t>
            </w:r>
          </w:p>
        </w:tc>
        <w:tc>
          <w:tcPr>
            <w:tcW w:w="390" w:type="pct"/>
          </w:tcPr>
          <w:p w14:paraId="5E8CA827" w14:textId="3E5BFC57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36.7</w:t>
            </w:r>
          </w:p>
        </w:tc>
      </w:tr>
      <w:tr w:rsidR="006375C6" w14:paraId="433601A3" w14:textId="77777777" w:rsidTr="007A325D">
        <w:tc>
          <w:tcPr>
            <w:tcW w:w="642" w:type="pct"/>
          </w:tcPr>
          <w:p w14:paraId="26B56E21" w14:textId="1FE1F25E" w:rsidR="006375C6" w:rsidRPr="009E1BC6" w:rsidRDefault="006375C6" w:rsidP="006375C6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سفن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الصيد</w:t>
            </w:r>
          </w:p>
        </w:tc>
        <w:tc>
          <w:tcPr>
            <w:tcW w:w="757" w:type="pct"/>
          </w:tcPr>
          <w:p w14:paraId="194EAF79" w14:textId="3A9B2446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731BFD59" w14:textId="566747F3" w:rsidR="006375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3.94</w:t>
            </w:r>
          </w:p>
        </w:tc>
        <w:tc>
          <w:tcPr>
            <w:tcW w:w="429" w:type="pct"/>
          </w:tcPr>
          <w:p w14:paraId="7AAE735E" w14:textId="7F8AC8A1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19.11</w:t>
            </w:r>
          </w:p>
        </w:tc>
        <w:tc>
          <w:tcPr>
            <w:tcW w:w="417" w:type="pct"/>
          </w:tcPr>
          <w:p w14:paraId="118CE91E" w14:textId="0A389400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</w:tcPr>
          <w:p w14:paraId="65D7E310" w14:textId="68881679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262EBB60" w14:textId="77503A42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</w:tcPr>
          <w:p w14:paraId="69D70E31" w14:textId="2F153542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23.05</w:t>
            </w:r>
          </w:p>
        </w:tc>
        <w:tc>
          <w:tcPr>
            <w:tcW w:w="390" w:type="pct"/>
          </w:tcPr>
          <w:p w14:paraId="7A48501A" w14:textId="18334A02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4.6</w:t>
            </w:r>
          </w:p>
        </w:tc>
      </w:tr>
      <w:tr w:rsidR="006375C6" w14:paraId="4EFCD8CC" w14:textId="77777777" w:rsidTr="007A325D">
        <w:tc>
          <w:tcPr>
            <w:tcW w:w="642" w:type="pct"/>
          </w:tcPr>
          <w:p w14:paraId="09E99E5D" w14:textId="48EFB3A2" w:rsidR="006375C6" w:rsidRPr="009E1BC6" w:rsidRDefault="006375C6" w:rsidP="006375C6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النقل</w:t>
            </w:r>
          </w:p>
        </w:tc>
        <w:tc>
          <w:tcPr>
            <w:tcW w:w="757" w:type="pct"/>
          </w:tcPr>
          <w:p w14:paraId="626D0896" w14:textId="6FF759B2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29DD40A8" w14:textId="043E696C" w:rsidR="006375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29" w:type="pct"/>
          </w:tcPr>
          <w:p w14:paraId="0BEF422E" w14:textId="3B6C405A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0.46</w:t>
            </w:r>
          </w:p>
        </w:tc>
        <w:tc>
          <w:tcPr>
            <w:tcW w:w="417" w:type="pct"/>
          </w:tcPr>
          <w:p w14:paraId="74CA9076" w14:textId="37927F6B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</w:tcPr>
          <w:p w14:paraId="1A14F016" w14:textId="47D31C6A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304B4127" w14:textId="5BD7FEB8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</w:tcPr>
          <w:p w14:paraId="520F41BE" w14:textId="4EF06B0C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0.46</w:t>
            </w:r>
          </w:p>
        </w:tc>
        <w:tc>
          <w:tcPr>
            <w:tcW w:w="390" w:type="pct"/>
          </w:tcPr>
          <w:p w14:paraId="2E5A084A" w14:textId="139E2C47" w:rsidR="006375C6" w:rsidRPr="009E1BC6" w:rsidRDefault="006375C6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0.1</w:t>
            </w:r>
          </w:p>
        </w:tc>
      </w:tr>
      <w:tr w:rsidR="006375C6" w14:paraId="5208E98D" w14:textId="77777777" w:rsidTr="006375C6">
        <w:tc>
          <w:tcPr>
            <w:tcW w:w="5000" w:type="pct"/>
            <w:gridSpan w:val="9"/>
          </w:tcPr>
          <w:p w14:paraId="3696CB7A" w14:textId="611FBF6E" w:rsidR="006375C6" w:rsidRPr="006375C6" w:rsidRDefault="006375C6" w:rsidP="00770289">
            <w:pPr>
              <w:bidi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قطاعات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تكييف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الهواء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الفرعية</w:t>
            </w:r>
          </w:p>
        </w:tc>
      </w:tr>
      <w:tr w:rsidR="007A325D" w14:paraId="0FD0CB7D" w14:textId="77777777" w:rsidTr="008659B5">
        <w:tc>
          <w:tcPr>
            <w:tcW w:w="642" w:type="pct"/>
          </w:tcPr>
          <w:p w14:paraId="5515E2C0" w14:textId="6BF0E96E" w:rsidR="007A325D" w:rsidRPr="009E1BC6" w:rsidRDefault="007A325D" w:rsidP="007A325D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المنزلي</w:t>
            </w:r>
          </w:p>
        </w:tc>
        <w:tc>
          <w:tcPr>
            <w:tcW w:w="757" w:type="pct"/>
            <w:vAlign w:val="bottom"/>
          </w:tcPr>
          <w:p w14:paraId="43A8B505" w14:textId="4AF42BEC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13.97</w:t>
            </w:r>
          </w:p>
        </w:tc>
        <w:tc>
          <w:tcPr>
            <w:tcW w:w="757" w:type="pct"/>
            <w:vAlign w:val="bottom"/>
          </w:tcPr>
          <w:p w14:paraId="1197E4AE" w14:textId="1EA97E3A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29" w:type="pct"/>
            <w:vAlign w:val="bottom"/>
          </w:tcPr>
          <w:p w14:paraId="3A354F6B" w14:textId="08CBD14D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  <w:vAlign w:val="bottom"/>
          </w:tcPr>
          <w:p w14:paraId="2A34841B" w14:textId="657521D6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  <w:vAlign w:val="bottom"/>
          </w:tcPr>
          <w:p w14:paraId="3BBCB72E" w14:textId="0BC787E1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7.16</w:t>
            </w:r>
          </w:p>
        </w:tc>
        <w:tc>
          <w:tcPr>
            <w:tcW w:w="757" w:type="pct"/>
            <w:vAlign w:val="bottom"/>
          </w:tcPr>
          <w:p w14:paraId="51CC4277" w14:textId="4E2EF980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  <w:vAlign w:val="bottom"/>
          </w:tcPr>
          <w:p w14:paraId="241EB882" w14:textId="6825474F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21.13</w:t>
            </w:r>
          </w:p>
        </w:tc>
        <w:tc>
          <w:tcPr>
            <w:tcW w:w="390" w:type="pct"/>
            <w:vAlign w:val="bottom"/>
          </w:tcPr>
          <w:p w14:paraId="49990E92" w14:textId="6F5292B9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4.3</w:t>
            </w:r>
          </w:p>
        </w:tc>
      </w:tr>
      <w:tr w:rsidR="007A325D" w14:paraId="44E7AA34" w14:textId="77777777" w:rsidTr="008659B5">
        <w:tc>
          <w:tcPr>
            <w:tcW w:w="642" w:type="pct"/>
          </w:tcPr>
          <w:p w14:paraId="191CD08C" w14:textId="14381DF2" w:rsidR="007A325D" w:rsidRDefault="007A325D" w:rsidP="007A325D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التجاري</w:t>
            </w:r>
          </w:p>
        </w:tc>
        <w:tc>
          <w:tcPr>
            <w:tcW w:w="757" w:type="pct"/>
            <w:vAlign w:val="bottom"/>
          </w:tcPr>
          <w:p w14:paraId="0179442F" w14:textId="0DB630F5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12.58</w:t>
            </w:r>
          </w:p>
        </w:tc>
        <w:tc>
          <w:tcPr>
            <w:tcW w:w="757" w:type="pct"/>
            <w:vAlign w:val="bottom"/>
          </w:tcPr>
          <w:p w14:paraId="243970D4" w14:textId="32607394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29" w:type="pct"/>
            <w:vAlign w:val="bottom"/>
          </w:tcPr>
          <w:p w14:paraId="4AAA3FDF" w14:textId="79D6BC28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  <w:vAlign w:val="bottom"/>
          </w:tcPr>
          <w:p w14:paraId="00611E9A" w14:textId="2367D4A7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  <w:vAlign w:val="bottom"/>
          </w:tcPr>
          <w:p w14:paraId="28DFA7CE" w14:textId="3C554FAA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30.50</w:t>
            </w:r>
          </w:p>
        </w:tc>
        <w:tc>
          <w:tcPr>
            <w:tcW w:w="757" w:type="pct"/>
            <w:vAlign w:val="bottom"/>
          </w:tcPr>
          <w:p w14:paraId="2735439C" w14:textId="7B26861A" w:rsidR="007A325D" w:rsidRPr="00411AA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  <w:vAlign w:val="bottom"/>
          </w:tcPr>
          <w:p w14:paraId="416F7B42" w14:textId="5551B1CC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43.08</w:t>
            </w:r>
          </w:p>
        </w:tc>
        <w:tc>
          <w:tcPr>
            <w:tcW w:w="390" w:type="pct"/>
            <w:vAlign w:val="bottom"/>
          </w:tcPr>
          <w:p w14:paraId="6CD866AB" w14:textId="7D607033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8.7</w:t>
            </w:r>
          </w:p>
        </w:tc>
      </w:tr>
      <w:tr w:rsidR="007A325D" w14:paraId="53B79508" w14:textId="77777777" w:rsidTr="008659B5">
        <w:tc>
          <w:tcPr>
            <w:tcW w:w="642" w:type="pct"/>
          </w:tcPr>
          <w:p w14:paraId="6F7734B2" w14:textId="02CE9D3C" w:rsidR="007A325D" w:rsidRDefault="007A325D" w:rsidP="007A325D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lastRenderedPageBreak/>
              <w:t>تبريد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المباني</w:t>
            </w:r>
          </w:p>
        </w:tc>
        <w:tc>
          <w:tcPr>
            <w:tcW w:w="757" w:type="pct"/>
            <w:vAlign w:val="bottom"/>
          </w:tcPr>
          <w:p w14:paraId="4B2D72D2" w14:textId="67F85970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  <w:vAlign w:val="bottom"/>
          </w:tcPr>
          <w:p w14:paraId="299ABA55" w14:textId="7762033C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55.38</w:t>
            </w:r>
          </w:p>
        </w:tc>
        <w:tc>
          <w:tcPr>
            <w:tcW w:w="429" w:type="pct"/>
            <w:vAlign w:val="bottom"/>
          </w:tcPr>
          <w:p w14:paraId="2FEB12C4" w14:textId="6FFCD5E3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  <w:vAlign w:val="bottom"/>
          </w:tcPr>
          <w:p w14:paraId="683BB268" w14:textId="7DAD9718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2.26</w:t>
            </w:r>
          </w:p>
        </w:tc>
        <w:tc>
          <w:tcPr>
            <w:tcW w:w="417" w:type="pct"/>
            <w:vAlign w:val="bottom"/>
          </w:tcPr>
          <w:p w14:paraId="55382B61" w14:textId="5806547A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4.83</w:t>
            </w:r>
          </w:p>
        </w:tc>
        <w:tc>
          <w:tcPr>
            <w:tcW w:w="757" w:type="pct"/>
            <w:vAlign w:val="bottom"/>
          </w:tcPr>
          <w:p w14:paraId="66E4FBC8" w14:textId="0FF39526" w:rsidR="007A325D" w:rsidRPr="00411AA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  <w:vAlign w:val="bottom"/>
          </w:tcPr>
          <w:p w14:paraId="799C15CC" w14:textId="15AAB85B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62.47</w:t>
            </w:r>
          </w:p>
        </w:tc>
        <w:tc>
          <w:tcPr>
            <w:tcW w:w="390" w:type="pct"/>
            <w:vAlign w:val="bottom"/>
          </w:tcPr>
          <w:p w14:paraId="73FD33C2" w14:textId="2A016D88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12.6</w:t>
            </w:r>
          </w:p>
        </w:tc>
      </w:tr>
      <w:tr w:rsidR="007A325D" w14:paraId="08B36863" w14:textId="77777777" w:rsidTr="008659B5">
        <w:tc>
          <w:tcPr>
            <w:tcW w:w="642" w:type="pct"/>
          </w:tcPr>
          <w:p w14:paraId="581B22B8" w14:textId="25C6FD89" w:rsidR="007A325D" w:rsidRPr="009E1BC6" w:rsidRDefault="007A325D" w:rsidP="007A325D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تكييف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الهواء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المتحرك</w:t>
            </w:r>
          </w:p>
        </w:tc>
        <w:tc>
          <w:tcPr>
            <w:tcW w:w="757" w:type="pct"/>
            <w:vAlign w:val="bottom"/>
          </w:tcPr>
          <w:p w14:paraId="240FE269" w14:textId="5CFFAA82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  <w:vAlign w:val="bottom"/>
          </w:tcPr>
          <w:p w14:paraId="4C8CDD33" w14:textId="7EABECDA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58.43</w:t>
            </w:r>
          </w:p>
        </w:tc>
        <w:tc>
          <w:tcPr>
            <w:tcW w:w="429" w:type="pct"/>
            <w:vAlign w:val="bottom"/>
          </w:tcPr>
          <w:p w14:paraId="106D8966" w14:textId="4BD156EA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  <w:vAlign w:val="bottom"/>
          </w:tcPr>
          <w:p w14:paraId="553CCAD2" w14:textId="208E9361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  <w:vAlign w:val="bottom"/>
          </w:tcPr>
          <w:p w14:paraId="183DC00B" w14:textId="7E177653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  <w:vAlign w:val="bottom"/>
          </w:tcPr>
          <w:p w14:paraId="13FD331A" w14:textId="0EAD9678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  <w:vAlign w:val="bottom"/>
          </w:tcPr>
          <w:p w14:paraId="739E1C66" w14:textId="7A9D962F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58.43</w:t>
            </w:r>
          </w:p>
        </w:tc>
        <w:tc>
          <w:tcPr>
            <w:tcW w:w="390" w:type="pct"/>
            <w:vAlign w:val="bottom"/>
          </w:tcPr>
          <w:p w14:paraId="13B4587D" w14:textId="28A4DAC0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11.8</w:t>
            </w:r>
          </w:p>
        </w:tc>
      </w:tr>
      <w:tr w:rsidR="007A325D" w14:paraId="60FB5306" w14:textId="77777777" w:rsidTr="007A325D">
        <w:tc>
          <w:tcPr>
            <w:tcW w:w="642" w:type="pct"/>
          </w:tcPr>
          <w:p w14:paraId="65B8618C" w14:textId="77777777" w:rsidR="007A325D" w:rsidRDefault="007A325D" w:rsidP="007A325D">
            <w:pPr>
              <w:bidi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المجموع</w:t>
            </w:r>
          </w:p>
        </w:tc>
        <w:tc>
          <w:tcPr>
            <w:tcW w:w="757" w:type="pct"/>
            <w:vAlign w:val="bottom"/>
          </w:tcPr>
          <w:p w14:paraId="6D8331EA" w14:textId="49A95091" w:rsidR="007A325D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26.55</w:t>
            </w:r>
          </w:p>
        </w:tc>
        <w:tc>
          <w:tcPr>
            <w:tcW w:w="757" w:type="pct"/>
            <w:vAlign w:val="bottom"/>
          </w:tcPr>
          <w:p w14:paraId="797ECD42" w14:textId="5097B196" w:rsidR="007A325D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393.95</w:t>
            </w:r>
          </w:p>
        </w:tc>
        <w:tc>
          <w:tcPr>
            <w:tcW w:w="429" w:type="pct"/>
            <w:vAlign w:val="bottom"/>
          </w:tcPr>
          <w:p w14:paraId="5D1EDA16" w14:textId="61476218" w:rsidR="007A325D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31.08</w:t>
            </w:r>
          </w:p>
        </w:tc>
        <w:tc>
          <w:tcPr>
            <w:tcW w:w="417" w:type="pct"/>
            <w:vAlign w:val="bottom"/>
          </w:tcPr>
          <w:p w14:paraId="03A17668" w14:textId="568400FF" w:rsidR="007A325D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2.26</w:t>
            </w:r>
          </w:p>
        </w:tc>
        <w:tc>
          <w:tcPr>
            <w:tcW w:w="417" w:type="pct"/>
            <w:vAlign w:val="bottom"/>
          </w:tcPr>
          <w:p w14:paraId="64482349" w14:textId="59D332E3" w:rsidR="007A325D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42.49</w:t>
            </w:r>
          </w:p>
        </w:tc>
        <w:tc>
          <w:tcPr>
            <w:tcW w:w="757" w:type="pct"/>
            <w:vAlign w:val="bottom"/>
          </w:tcPr>
          <w:p w14:paraId="3E7E8781" w14:textId="14C9C6A4" w:rsidR="007A325D" w:rsidRPr="00005CC1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33" w:type="pct"/>
            <w:vAlign w:val="bottom"/>
          </w:tcPr>
          <w:p w14:paraId="17212D7E" w14:textId="5601532C" w:rsidR="007A325D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496.33</w:t>
            </w:r>
          </w:p>
        </w:tc>
        <w:tc>
          <w:tcPr>
            <w:tcW w:w="390" w:type="pct"/>
            <w:vAlign w:val="bottom"/>
          </w:tcPr>
          <w:p w14:paraId="6EDAF524" w14:textId="77777777" w:rsidR="007A325D" w:rsidRDefault="007A325D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100</w:t>
            </w:r>
          </w:p>
        </w:tc>
      </w:tr>
      <w:tr w:rsidR="007A325D" w14:paraId="2A5EADB6" w14:textId="77777777" w:rsidTr="007A325D">
        <w:tc>
          <w:tcPr>
            <w:tcW w:w="642" w:type="pct"/>
          </w:tcPr>
          <w:p w14:paraId="5D46CAAD" w14:textId="678BAA13" w:rsidR="007A325D" w:rsidRPr="009E1BC6" w:rsidRDefault="007A325D" w:rsidP="007A325D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الرغاوى**</w:t>
            </w:r>
          </w:p>
        </w:tc>
        <w:tc>
          <w:tcPr>
            <w:tcW w:w="757" w:type="pct"/>
          </w:tcPr>
          <w:p w14:paraId="7FDA320D" w14:textId="67CF4C05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49840928" w14:textId="590D5725" w:rsidR="007A325D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29" w:type="pct"/>
          </w:tcPr>
          <w:p w14:paraId="70BF0971" w14:textId="4D646A60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</w:tcPr>
          <w:p w14:paraId="6BDA2378" w14:textId="63524EA0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417" w:type="pct"/>
          </w:tcPr>
          <w:p w14:paraId="2A8F9055" w14:textId="5DFB6BD5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757" w:type="pct"/>
          </w:tcPr>
          <w:p w14:paraId="60A0C958" w14:textId="5E58CFB1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4.50</w:t>
            </w:r>
          </w:p>
        </w:tc>
        <w:tc>
          <w:tcPr>
            <w:tcW w:w="433" w:type="pct"/>
          </w:tcPr>
          <w:p w14:paraId="13592537" w14:textId="337A1A2E" w:rsidR="007A325D" w:rsidRPr="009E1BC6" w:rsidRDefault="007A325D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0.00</w:t>
            </w:r>
          </w:p>
        </w:tc>
        <w:tc>
          <w:tcPr>
            <w:tcW w:w="390" w:type="pct"/>
          </w:tcPr>
          <w:p w14:paraId="5DF56633" w14:textId="07D37D84" w:rsidR="007A325D" w:rsidRPr="009E1BC6" w:rsidRDefault="004D36CA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 xml:space="preserve"> لا يوجد</w:t>
            </w:r>
          </w:p>
        </w:tc>
      </w:tr>
    </w:tbl>
    <w:bookmarkEnd w:id="1"/>
    <w:p w14:paraId="185B1006" w14:textId="6B6A8364" w:rsidR="00CC6C24" w:rsidRDefault="007A325D" w:rsidP="00CC6C24">
      <w:pPr>
        <w:bidi/>
        <w:rPr>
          <w:sz w:val="20"/>
          <w:rtl/>
          <w:lang w:val="fr-CA" w:bidi="ar-LB"/>
        </w:rPr>
      </w:pPr>
      <w:r>
        <w:rPr>
          <w:sz w:val="20"/>
          <w:rtl/>
          <w:lang w:val="fr-CA" w:bidi="ar-LB"/>
        </w:rPr>
        <w:t>*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تعزا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الفوارق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بين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بيانات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الواردات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المبلغ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عنها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عام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2023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والواردة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الجدول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3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(النهج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التنازلي)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وأرقام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الاستهلاك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المقدر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هذا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الجدول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(النهج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التصاعدي)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إلى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أوجه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عدم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اليقين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الملازمة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لعملية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تقدير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البيانات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الميدانية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وتلك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المتعلقة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بكميات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غازات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التبريد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المرحلة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من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عام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إلى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الآخر.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فضلا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عن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ذلك،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لم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تع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عملية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المسح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أهمية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لغاز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الهيدروفلوروكربون</w:t>
      </w:r>
      <w:r w:rsidR="008659B5">
        <w:rPr>
          <w:sz w:val="20"/>
          <w:rtl/>
          <w:lang w:val="fr-CA" w:bidi="ar-LB"/>
        </w:rPr>
        <w:t>-32</w:t>
      </w:r>
      <w:r w:rsidR="004D36CA">
        <w:rPr>
          <w:sz w:val="20"/>
          <w:rtl/>
          <w:lang w:val="fr-CA" w:bidi="ar-LB"/>
        </w:rPr>
        <w:t xml:space="preserve"> </w:t>
      </w:r>
      <w:r w:rsidR="008659B5">
        <w:rPr>
          <w:sz w:val="20"/>
          <w:rtl/>
          <w:lang w:val="fr-CA" w:bidi="ar-LB"/>
        </w:rPr>
        <w:t>نظرا</w:t>
      </w:r>
      <w:r w:rsidR="004D36CA">
        <w:rPr>
          <w:sz w:val="20"/>
          <w:rtl/>
          <w:lang w:val="fr-CA" w:bidi="ar-LB"/>
        </w:rPr>
        <w:t xml:space="preserve"> </w:t>
      </w:r>
      <w:r w:rsidR="008659B5">
        <w:rPr>
          <w:sz w:val="20"/>
          <w:rtl/>
          <w:lang w:val="fr-CA" w:bidi="ar-LB"/>
        </w:rPr>
        <w:t>لاستخدامه</w:t>
      </w:r>
      <w:r w:rsidR="004D36CA">
        <w:rPr>
          <w:sz w:val="20"/>
          <w:rtl/>
          <w:lang w:val="fr-CA" w:bidi="ar-LB"/>
        </w:rPr>
        <w:t xml:space="preserve"> </w:t>
      </w:r>
      <w:r w:rsidR="008659B5">
        <w:rPr>
          <w:sz w:val="20"/>
          <w:rtl/>
          <w:lang w:val="fr-CA" w:bidi="ar-LB"/>
        </w:rPr>
        <w:t>المحدود.</w:t>
      </w:r>
    </w:p>
    <w:p w14:paraId="118CFB07" w14:textId="511D07FE" w:rsidR="008659B5" w:rsidRPr="004D36CA" w:rsidRDefault="008659B5" w:rsidP="004D36CA">
      <w:pPr>
        <w:bidi/>
        <w:spacing w:after="240"/>
        <w:rPr>
          <w:sz w:val="20"/>
          <w:rtl/>
          <w:lang w:val="fr-CA" w:bidi="ar-LB"/>
        </w:rPr>
      </w:pPr>
      <w:r>
        <w:rPr>
          <w:sz w:val="20"/>
          <w:rtl/>
          <w:lang w:val="fr-CA" w:bidi="ar-LB"/>
        </w:rPr>
        <w:t>**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المواد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الهيدروفلوروكربونية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البوليولات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السابقة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الخلط.</w:t>
      </w:r>
    </w:p>
    <w:p w14:paraId="6886EFC4" w14:textId="5402FFDE" w:rsidR="008659B5" w:rsidRDefault="008659B5" w:rsidP="008659B5">
      <w:pPr>
        <w:bidi/>
        <w:rPr>
          <w:b/>
          <w:bCs/>
          <w:sz w:val="20"/>
          <w:rtl/>
          <w:lang w:val="fr-CA" w:bidi="ar-LB"/>
        </w:rPr>
      </w:pPr>
      <w:r>
        <w:rPr>
          <w:b/>
          <w:bCs/>
          <w:sz w:val="20"/>
          <w:rtl/>
          <w:lang w:val="fr-CA" w:bidi="ar-LB"/>
        </w:rPr>
        <w:t>الجدول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4F51AF">
        <w:rPr>
          <w:b/>
          <w:bCs/>
          <w:sz w:val="20"/>
          <w:rtl/>
          <w:lang w:val="fr-CA" w:bidi="ar-LB"/>
        </w:rPr>
        <w:t>6</w:t>
      </w:r>
      <w:r>
        <w:rPr>
          <w:b/>
          <w:bCs/>
          <w:sz w:val="20"/>
          <w:rtl/>
          <w:lang w:val="fr-CA" w:bidi="ar-LB"/>
        </w:rPr>
        <w:t>.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الاستهلاك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القطاعي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للمواد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الهيدروفلوروكربونية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بنين/القطاعات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الفرعية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لخدمة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أجهزة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التبريد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وتكييف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الهواء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بالأطنان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من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مكافئ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ثاني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أكسيد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الكربون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(2023)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98"/>
        <w:gridCol w:w="1416"/>
        <w:gridCol w:w="1416"/>
        <w:gridCol w:w="801"/>
        <w:gridCol w:w="779"/>
        <w:gridCol w:w="779"/>
        <w:gridCol w:w="1416"/>
        <w:gridCol w:w="810"/>
        <w:gridCol w:w="735"/>
      </w:tblGrid>
      <w:tr w:rsidR="008659B5" w14:paraId="336360BB" w14:textId="77777777" w:rsidTr="00CE4994">
        <w:tc>
          <w:tcPr>
            <w:tcW w:w="641" w:type="pct"/>
            <w:vAlign w:val="center"/>
          </w:tcPr>
          <w:p w14:paraId="1BA92333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القطاع</w:t>
            </w:r>
          </w:p>
        </w:tc>
        <w:tc>
          <w:tcPr>
            <w:tcW w:w="757" w:type="pct"/>
            <w:vAlign w:val="center"/>
          </w:tcPr>
          <w:p w14:paraId="42B80BB5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الهيدروفلوروكربون-32</w:t>
            </w:r>
          </w:p>
        </w:tc>
        <w:tc>
          <w:tcPr>
            <w:tcW w:w="757" w:type="pct"/>
            <w:vAlign w:val="center"/>
          </w:tcPr>
          <w:p w14:paraId="29A5F0BA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الهيدروفلوروكربون-134أ</w:t>
            </w:r>
          </w:p>
        </w:tc>
        <w:tc>
          <w:tcPr>
            <w:tcW w:w="428" w:type="pct"/>
            <w:vAlign w:val="center"/>
          </w:tcPr>
          <w:p w14:paraId="5E10DE78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lang w:val="fr-CA" w:bidi="ar-LB"/>
              </w:rPr>
              <w:t>R-404A</w:t>
            </w:r>
          </w:p>
        </w:tc>
        <w:tc>
          <w:tcPr>
            <w:tcW w:w="417" w:type="pct"/>
            <w:vAlign w:val="center"/>
          </w:tcPr>
          <w:p w14:paraId="483385B3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lang w:val="fr-CA" w:bidi="ar-LB"/>
              </w:rPr>
              <w:t>R-407C</w:t>
            </w:r>
          </w:p>
        </w:tc>
        <w:tc>
          <w:tcPr>
            <w:tcW w:w="417" w:type="pct"/>
            <w:vAlign w:val="center"/>
          </w:tcPr>
          <w:p w14:paraId="7B9CF146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lang w:val="fr-CA" w:bidi="ar-LB"/>
              </w:rPr>
              <w:t>R-410A</w:t>
            </w:r>
          </w:p>
        </w:tc>
        <w:tc>
          <w:tcPr>
            <w:tcW w:w="757" w:type="pct"/>
            <w:vAlign w:val="center"/>
          </w:tcPr>
          <w:p w14:paraId="4EE1150C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الهيدروفلوروكربون-</w:t>
            </w:r>
            <w:r>
              <w:rPr>
                <w:b/>
                <w:bCs/>
                <w:sz w:val="18"/>
                <w:szCs w:val="18"/>
                <w:lang w:val="fr-CA" w:bidi="ar-LB"/>
              </w:rPr>
              <w:t>245fa</w:t>
            </w:r>
          </w:p>
        </w:tc>
        <w:tc>
          <w:tcPr>
            <w:tcW w:w="433" w:type="pct"/>
            <w:vAlign w:val="center"/>
          </w:tcPr>
          <w:p w14:paraId="2BF148B3" w14:textId="77777777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المجموع*</w:t>
            </w:r>
          </w:p>
        </w:tc>
        <w:tc>
          <w:tcPr>
            <w:tcW w:w="393" w:type="pct"/>
            <w:vAlign w:val="center"/>
          </w:tcPr>
          <w:p w14:paraId="627EBE9C" w14:textId="1517BEDA" w:rsidR="008659B5" w:rsidRDefault="008659B5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الحصة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المجموع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(%)</w:t>
            </w:r>
          </w:p>
        </w:tc>
      </w:tr>
      <w:tr w:rsidR="008659B5" w14:paraId="6065C7B6" w14:textId="77777777" w:rsidTr="00770289">
        <w:tc>
          <w:tcPr>
            <w:tcW w:w="5000" w:type="pct"/>
            <w:gridSpan w:val="9"/>
            <w:vAlign w:val="center"/>
          </w:tcPr>
          <w:p w14:paraId="0682BBA8" w14:textId="09DB3610" w:rsidR="008659B5" w:rsidRPr="009E1BC6" w:rsidRDefault="00535DA2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خدمة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أجهزة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 w:rsidR="008659B5">
              <w:rPr>
                <w:b/>
                <w:bCs/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 w:rsidR="008659B5">
              <w:rPr>
                <w:b/>
                <w:bCs/>
                <w:sz w:val="18"/>
                <w:szCs w:val="18"/>
                <w:rtl/>
                <w:lang w:val="fr-CA" w:bidi="ar-LB"/>
              </w:rPr>
              <w:t>وتكييف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 w:rsidR="008659B5">
              <w:rPr>
                <w:b/>
                <w:bCs/>
                <w:sz w:val="18"/>
                <w:szCs w:val="18"/>
                <w:rtl/>
                <w:lang w:val="fr-CA" w:bidi="ar-LB"/>
              </w:rPr>
              <w:t>الهواء</w:t>
            </w:r>
          </w:p>
        </w:tc>
      </w:tr>
      <w:tr w:rsidR="008659B5" w14:paraId="3F5A6F51" w14:textId="77777777" w:rsidTr="00770289">
        <w:tc>
          <w:tcPr>
            <w:tcW w:w="5000" w:type="pct"/>
            <w:gridSpan w:val="9"/>
          </w:tcPr>
          <w:p w14:paraId="3BAB8D59" w14:textId="69ECEEA9" w:rsidR="008659B5" w:rsidRDefault="008659B5" w:rsidP="00770289">
            <w:pPr>
              <w:bidi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قطاعات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الفرعية</w:t>
            </w:r>
          </w:p>
        </w:tc>
      </w:tr>
      <w:tr w:rsidR="008659B5" w14:paraId="082B7AFB" w14:textId="77777777" w:rsidTr="00CE4994">
        <w:tc>
          <w:tcPr>
            <w:tcW w:w="641" w:type="pct"/>
          </w:tcPr>
          <w:p w14:paraId="0B6D440E" w14:textId="4FCE7362" w:rsidR="008659B5" w:rsidRPr="009E1BC6" w:rsidRDefault="008659B5" w:rsidP="008659B5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المنزلي</w:t>
            </w:r>
          </w:p>
        </w:tc>
        <w:tc>
          <w:tcPr>
            <w:tcW w:w="757" w:type="pct"/>
            <w:vAlign w:val="bottom"/>
          </w:tcPr>
          <w:p w14:paraId="79D88774" w14:textId="1F992623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  <w:vAlign w:val="bottom"/>
          </w:tcPr>
          <w:p w14:paraId="02D15A17" w14:textId="1983C0A0" w:rsidR="008659B5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150,593</w:t>
            </w:r>
          </w:p>
        </w:tc>
        <w:tc>
          <w:tcPr>
            <w:tcW w:w="428" w:type="pct"/>
            <w:vAlign w:val="bottom"/>
          </w:tcPr>
          <w:p w14:paraId="3479DC07" w14:textId="032EE6A7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</w:tcPr>
          <w:p w14:paraId="41FAD0D0" w14:textId="70E7AF24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</w:tcPr>
          <w:p w14:paraId="4E2984FE" w14:textId="055B4792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</w:tcPr>
          <w:p w14:paraId="29DFDE6A" w14:textId="48B7EDE1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0C644FB1" w14:textId="06A47BB3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150,593</w:t>
            </w:r>
          </w:p>
        </w:tc>
        <w:tc>
          <w:tcPr>
            <w:tcW w:w="393" w:type="pct"/>
            <w:vAlign w:val="bottom"/>
          </w:tcPr>
          <w:p w14:paraId="7F520234" w14:textId="1185DAC4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18.9</w:t>
            </w:r>
          </w:p>
        </w:tc>
      </w:tr>
      <w:tr w:rsidR="008659B5" w14:paraId="03137A02" w14:textId="77777777" w:rsidTr="00CE4994">
        <w:tc>
          <w:tcPr>
            <w:tcW w:w="641" w:type="pct"/>
          </w:tcPr>
          <w:p w14:paraId="0719ACDA" w14:textId="6EA70BDD" w:rsidR="008659B5" w:rsidRPr="009E1BC6" w:rsidRDefault="008659B5" w:rsidP="008659B5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التبريد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التجاري</w:t>
            </w:r>
          </w:p>
        </w:tc>
        <w:tc>
          <w:tcPr>
            <w:tcW w:w="757" w:type="pct"/>
            <w:vAlign w:val="bottom"/>
          </w:tcPr>
          <w:p w14:paraId="7F08ED79" w14:textId="5158CC54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  <w:vAlign w:val="bottom"/>
          </w:tcPr>
          <w:p w14:paraId="148B49B3" w14:textId="6B0B4315" w:rsidR="008659B5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244,373</w:t>
            </w:r>
          </w:p>
        </w:tc>
        <w:tc>
          <w:tcPr>
            <w:tcW w:w="428" w:type="pct"/>
            <w:vAlign w:val="bottom"/>
          </w:tcPr>
          <w:p w14:paraId="3E970C8D" w14:textId="050F508F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45,138</w:t>
            </w:r>
          </w:p>
        </w:tc>
        <w:tc>
          <w:tcPr>
            <w:tcW w:w="417" w:type="pct"/>
          </w:tcPr>
          <w:p w14:paraId="43C963BA" w14:textId="0336E4E1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</w:tcPr>
          <w:p w14:paraId="20039CA1" w14:textId="19D56D14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</w:tcPr>
          <w:p w14:paraId="459C9FF5" w14:textId="532DAB53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24B1612F" w14:textId="6DF9A4D9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289,510</w:t>
            </w:r>
          </w:p>
        </w:tc>
        <w:tc>
          <w:tcPr>
            <w:tcW w:w="393" w:type="pct"/>
            <w:vAlign w:val="bottom"/>
          </w:tcPr>
          <w:p w14:paraId="43EA001F" w14:textId="518AB60D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36.4</w:t>
            </w:r>
          </w:p>
        </w:tc>
      </w:tr>
      <w:tr w:rsidR="008659B5" w14:paraId="48E0D57A" w14:textId="77777777" w:rsidTr="00CE4994">
        <w:tc>
          <w:tcPr>
            <w:tcW w:w="641" w:type="pct"/>
          </w:tcPr>
          <w:p w14:paraId="1D3C62EA" w14:textId="39005FBF" w:rsidR="008659B5" w:rsidRPr="009E1BC6" w:rsidRDefault="008659B5" w:rsidP="008659B5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سفن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الصيد</w:t>
            </w:r>
          </w:p>
        </w:tc>
        <w:tc>
          <w:tcPr>
            <w:tcW w:w="757" w:type="pct"/>
            <w:vAlign w:val="bottom"/>
          </w:tcPr>
          <w:p w14:paraId="30AB69BA" w14:textId="56A39485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  <w:vAlign w:val="bottom"/>
          </w:tcPr>
          <w:p w14:paraId="3B03D053" w14:textId="7CBDA47F" w:rsidR="008659B5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5,634</w:t>
            </w:r>
          </w:p>
        </w:tc>
        <w:tc>
          <w:tcPr>
            <w:tcW w:w="428" w:type="pct"/>
            <w:vAlign w:val="bottom"/>
          </w:tcPr>
          <w:p w14:paraId="1C5BCC22" w14:textId="7F511552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74,942</w:t>
            </w:r>
          </w:p>
        </w:tc>
        <w:tc>
          <w:tcPr>
            <w:tcW w:w="417" w:type="pct"/>
          </w:tcPr>
          <w:p w14:paraId="08B2EEE0" w14:textId="6BF73552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</w:tcPr>
          <w:p w14:paraId="5382B588" w14:textId="2BC66538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</w:tcPr>
          <w:p w14:paraId="587AF80C" w14:textId="1A128026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008AD5CE" w14:textId="23783BE4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80,</w:t>
            </w:r>
            <w:r w:rsidR="00985666">
              <w:rPr>
                <w:sz w:val="18"/>
                <w:szCs w:val="18"/>
                <w:rtl/>
                <w:lang w:val="fr-CA" w:bidi="ar-LB"/>
              </w:rPr>
              <w:t>576</w:t>
            </w:r>
          </w:p>
        </w:tc>
        <w:tc>
          <w:tcPr>
            <w:tcW w:w="393" w:type="pct"/>
            <w:vAlign w:val="bottom"/>
          </w:tcPr>
          <w:p w14:paraId="6938F376" w14:textId="08FFC9F7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10.1</w:t>
            </w:r>
          </w:p>
        </w:tc>
      </w:tr>
      <w:tr w:rsidR="008659B5" w14:paraId="71247805" w14:textId="77777777" w:rsidTr="00CE4994">
        <w:tc>
          <w:tcPr>
            <w:tcW w:w="641" w:type="pct"/>
          </w:tcPr>
          <w:p w14:paraId="746A85EE" w14:textId="0895B9BD" w:rsidR="008659B5" w:rsidRPr="009E1BC6" w:rsidRDefault="008659B5" w:rsidP="008659B5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النقل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 w:rsidR="001963DE">
              <w:rPr>
                <w:sz w:val="18"/>
                <w:szCs w:val="18"/>
                <w:rtl/>
                <w:lang w:val="fr-CA" w:bidi="ar-LB"/>
              </w:rPr>
              <w:t>المبرد</w:t>
            </w:r>
          </w:p>
        </w:tc>
        <w:tc>
          <w:tcPr>
            <w:tcW w:w="757" w:type="pct"/>
            <w:vAlign w:val="bottom"/>
          </w:tcPr>
          <w:p w14:paraId="35A0E8C8" w14:textId="5C85A2A2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  <w:vAlign w:val="bottom"/>
          </w:tcPr>
          <w:p w14:paraId="790F1B17" w14:textId="125C8A36" w:rsidR="008659B5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28" w:type="pct"/>
            <w:vAlign w:val="bottom"/>
          </w:tcPr>
          <w:p w14:paraId="538F4AC6" w14:textId="31861B72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1,804</w:t>
            </w:r>
          </w:p>
        </w:tc>
        <w:tc>
          <w:tcPr>
            <w:tcW w:w="417" w:type="pct"/>
          </w:tcPr>
          <w:p w14:paraId="3B346CDD" w14:textId="05C583BB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</w:tcPr>
          <w:p w14:paraId="65413971" w14:textId="7525DDB9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</w:tcPr>
          <w:p w14:paraId="1245981E" w14:textId="52CAE1FC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 w:rsidRPr="00EA56E1"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12E9783D" w14:textId="41EFD78F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1,804</w:t>
            </w:r>
          </w:p>
        </w:tc>
        <w:tc>
          <w:tcPr>
            <w:tcW w:w="393" w:type="pct"/>
            <w:vAlign w:val="bottom"/>
          </w:tcPr>
          <w:p w14:paraId="21B67EA0" w14:textId="0462D29C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0.2</w:t>
            </w:r>
          </w:p>
        </w:tc>
      </w:tr>
      <w:tr w:rsidR="008659B5" w14:paraId="40EC6A6A" w14:textId="77777777" w:rsidTr="008659B5">
        <w:tc>
          <w:tcPr>
            <w:tcW w:w="5000" w:type="pct"/>
            <w:gridSpan w:val="9"/>
            <w:vAlign w:val="bottom"/>
          </w:tcPr>
          <w:p w14:paraId="1F1D44FD" w14:textId="0F3BA9E8" w:rsidR="008659B5" w:rsidRPr="006375C6" w:rsidRDefault="008659B5" w:rsidP="008659B5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قطاعات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تكييف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الهواء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الفرعية</w:t>
            </w:r>
          </w:p>
        </w:tc>
      </w:tr>
      <w:tr w:rsidR="00CE4994" w14:paraId="001BF3BF" w14:textId="77777777" w:rsidTr="00CE4994">
        <w:tc>
          <w:tcPr>
            <w:tcW w:w="641" w:type="pct"/>
          </w:tcPr>
          <w:p w14:paraId="48BB2971" w14:textId="6481DF2D" w:rsidR="00CE4994" w:rsidRPr="009E1BC6" w:rsidRDefault="00535DA2" w:rsidP="00CE4994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</w:t>
            </w:r>
            <w:r w:rsidR="00CE4994">
              <w:rPr>
                <w:sz w:val="18"/>
                <w:szCs w:val="18"/>
                <w:rtl/>
                <w:lang w:val="fr-CA" w:bidi="ar-LB"/>
              </w:rPr>
              <w:t>منزلي</w:t>
            </w:r>
          </w:p>
        </w:tc>
        <w:tc>
          <w:tcPr>
            <w:tcW w:w="757" w:type="pct"/>
            <w:vAlign w:val="bottom"/>
          </w:tcPr>
          <w:p w14:paraId="4F31B216" w14:textId="081CD276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9,430</w:t>
            </w:r>
          </w:p>
        </w:tc>
        <w:tc>
          <w:tcPr>
            <w:tcW w:w="757" w:type="pct"/>
            <w:vAlign w:val="bottom"/>
          </w:tcPr>
          <w:p w14:paraId="4089CE42" w14:textId="3C54C6F4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28" w:type="pct"/>
            <w:vAlign w:val="bottom"/>
          </w:tcPr>
          <w:p w14:paraId="01BA92C5" w14:textId="3E45AE31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  <w:vAlign w:val="bottom"/>
          </w:tcPr>
          <w:p w14:paraId="6D9D4C68" w14:textId="15D81E43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  <w:vAlign w:val="bottom"/>
          </w:tcPr>
          <w:p w14:paraId="46891E81" w14:textId="472EDACE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14,947</w:t>
            </w:r>
          </w:p>
        </w:tc>
        <w:tc>
          <w:tcPr>
            <w:tcW w:w="757" w:type="pct"/>
            <w:vAlign w:val="bottom"/>
          </w:tcPr>
          <w:p w14:paraId="15641AD9" w14:textId="672B9CC5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3C66C475" w14:textId="5AA42391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24,376</w:t>
            </w:r>
          </w:p>
        </w:tc>
        <w:tc>
          <w:tcPr>
            <w:tcW w:w="393" w:type="pct"/>
            <w:vAlign w:val="bottom"/>
          </w:tcPr>
          <w:p w14:paraId="4D8B9D3C" w14:textId="79563E53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3.1</w:t>
            </w:r>
          </w:p>
        </w:tc>
      </w:tr>
      <w:tr w:rsidR="00CE4994" w14:paraId="1DB5BCC2" w14:textId="77777777" w:rsidTr="00CE4994">
        <w:tc>
          <w:tcPr>
            <w:tcW w:w="641" w:type="pct"/>
          </w:tcPr>
          <w:p w14:paraId="4B629DE9" w14:textId="655BBC14" w:rsidR="00CE4994" w:rsidRDefault="00CE4994" w:rsidP="00CE4994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التجاري</w:t>
            </w:r>
          </w:p>
        </w:tc>
        <w:tc>
          <w:tcPr>
            <w:tcW w:w="757" w:type="pct"/>
            <w:vAlign w:val="bottom"/>
          </w:tcPr>
          <w:p w14:paraId="2150BDFA" w14:textId="2ADC1948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8,492</w:t>
            </w:r>
          </w:p>
        </w:tc>
        <w:tc>
          <w:tcPr>
            <w:tcW w:w="757" w:type="pct"/>
            <w:vAlign w:val="bottom"/>
          </w:tcPr>
          <w:p w14:paraId="3194E8E0" w14:textId="1B615077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28" w:type="pct"/>
            <w:vAlign w:val="bottom"/>
          </w:tcPr>
          <w:p w14:paraId="38B6B709" w14:textId="1238738E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  <w:vAlign w:val="bottom"/>
          </w:tcPr>
          <w:p w14:paraId="5498B00E" w14:textId="1F0DBEB8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  <w:vAlign w:val="bottom"/>
          </w:tcPr>
          <w:p w14:paraId="00A6F67C" w14:textId="1C43770F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63,669</w:t>
            </w:r>
          </w:p>
        </w:tc>
        <w:tc>
          <w:tcPr>
            <w:tcW w:w="757" w:type="pct"/>
            <w:vAlign w:val="bottom"/>
          </w:tcPr>
          <w:p w14:paraId="204AAE05" w14:textId="0F2A2DCD" w:rsidR="00CE4994" w:rsidRPr="00411AA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6C02A76B" w14:textId="687A92F2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72,160</w:t>
            </w:r>
          </w:p>
        </w:tc>
        <w:tc>
          <w:tcPr>
            <w:tcW w:w="393" w:type="pct"/>
            <w:vAlign w:val="bottom"/>
          </w:tcPr>
          <w:p w14:paraId="3CDDA2A7" w14:textId="34F426F6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9.1</w:t>
            </w:r>
          </w:p>
        </w:tc>
      </w:tr>
      <w:tr w:rsidR="00CE4994" w14:paraId="474BEAF0" w14:textId="77777777" w:rsidTr="00CE4994">
        <w:tc>
          <w:tcPr>
            <w:tcW w:w="641" w:type="pct"/>
          </w:tcPr>
          <w:p w14:paraId="60171B04" w14:textId="20164B7F" w:rsidR="00CE4994" w:rsidRDefault="00CE4994" w:rsidP="00CE4994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تبريد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المباني</w:t>
            </w:r>
          </w:p>
        </w:tc>
        <w:tc>
          <w:tcPr>
            <w:tcW w:w="757" w:type="pct"/>
            <w:vAlign w:val="bottom"/>
          </w:tcPr>
          <w:p w14:paraId="71745FA9" w14:textId="58C2A849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  <w:vAlign w:val="bottom"/>
          </w:tcPr>
          <w:p w14:paraId="1886D63A" w14:textId="010BEC24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79,193</w:t>
            </w:r>
          </w:p>
        </w:tc>
        <w:tc>
          <w:tcPr>
            <w:tcW w:w="428" w:type="pct"/>
            <w:vAlign w:val="bottom"/>
          </w:tcPr>
          <w:p w14:paraId="07D51E0E" w14:textId="1AB5DBB1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  <w:vAlign w:val="bottom"/>
          </w:tcPr>
          <w:p w14:paraId="15EEAE4B" w14:textId="11BFECE9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4,009</w:t>
            </w:r>
          </w:p>
        </w:tc>
        <w:tc>
          <w:tcPr>
            <w:tcW w:w="417" w:type="pct"/>
            <w:vAlign w:val="bottom"/>
          </w:tcPr>
          <w:p w14:paraId="00A1375C" w14:textId="2B73789D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10,083</w:t>
            </w:r>
          </w:p>
        </w:tc>
        <w:tc>
          <w:tcPr>
            <w:tcW w:w="757" w:type="pct"/>
            <w:vAlign w:val="bottom"/>
          </w:tcPr>
          <w:p w14:paraId="43D57C2B" w14:textId="602BCB17" w:rsidR="00CE4994" w:rsidRPr="00411AA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70095CDA" w14:textId="40069BA1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93,285</w:t>
            </w:r>
          </w:p>
        </w:tc>
        <w:tc>
          <w:tcPr>
            <w:tcW w:w="393" w:type="pct"/>
            <w:vAlign w:val="bottom"/>
          </w:tcPr>
          <w:p w14:paraId="323C1DB1" w14:textId="0F11C8EB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11.7</w:t>
            </w:r>
          </w:p>
        </w:tc>
      </w:tr>
      <w:tr w:rsidR="00CE4994" w14:paraId="3DBA2AED" w14:textId="77777777" w:rsidTr="00CE4994">
        <w:tc>
          <w:tcPr>
            <w:tcW w:w="641" w:type="pct"/>
          </w:tcPr>
          <w:p w14:paraId="4680D8A5" w14:textId="0439D5A6" w:rsidR="00CE4994" w:rsidRPr="009E1BC6" w:rsidRDefault="00CE4994" w:rsidP="00CE4994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تكييف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الهواء</w:t>
            </w:r>
            <w:r w:rsidR="004D36CA">
              <w:rPr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sz w:val="18"/>
                <w:szCs w:val="18"/>
                <w:rtl/>
                <w:lang w:val="fr-CA" w:bidi="ar-LB"/>
              </w:rPr>
              <w:t>المتحرك</w:t>
            </w:r>
          </w:p>
        </w:tc>
        <w:tc>
          <w:tcPr>
            <w:tcW w:w="757" w:type="pct"/>
            <w:vAlign w:val="bottom"/>
          </w:tcPr>
          <w:p w14:paraId="58041B84" w14:textId="3EBEDD26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  <w:vAlign w:val="bottom"/>
          </w:tcPr>
          <w:p w14:paraId="30A06E2C" w14:textId="490AB998" w:rsidR="00CE4994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83,555</w:t>
            </w:r>
          </w:p>
        </w:tc>
        <w:tc>
          <w:tcPr>
            <w:tcW w:w="428" w:type="pct"/>
            <w:vAlign w:val="bottom"/>
          </w:tcPr>
          <w:p w14:paraId="15AF51F2" w14:textId="4DB9C541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  <w:vAlign w:val="bottom"/>
          </w:tcPr>
          <w:p w14:paraId="01E78117" w14:textId="0AF04F1C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  <w:vAlign w:val="bottom"/>
          </w:tcPr>
          <w:p w14:paraId="29501078" w14:textId="07E6E1CD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  <w:vAlign w:val="bottom"/>
          </w:tcPr>
          <w:p w14:paraId="7F949F83" w14:textId="0B1B2559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03B86638" w14:textId="405A7C61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83,555</w:t>
            </w:r>
          </w:p>
        </w:tc>
        <w:tc>
          <w:tcPr>
            <w:tcW w:w="393" w:type="pct"/>
            <w:vAlign w:val="bottom"/>
          </w:tcPr>
          <w:p w14:paraId="54362F1C" w14:textId="4BBDD5BF" w:rsidR="00CE4994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10.5</w:t>
            </w:r>
          </w:p>
        </w:tc>
      </w:tr>
      <w:tr w:rsidR="00CE4994" w14:paraId="411BE3C9" w14:textId="77777777" w:rsidTr="00CE4994">
        <w:tc>
          <w:tcPr>
            <w:tcW w:w="641" w:type="pct"/>
          </w:tcPr>
          <w:p w14:paraId="2A0D9333" w14:textId="77777777" w:rsidR="00CE4994" w:rsidRDefault="00CE4994" w:rsidP="00CE4994">
            <w:pPr>
              <w:bidi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المجموع</w:t>
            </w:r>
          </w:p>
        </w:tc>
        <w:tc>
          <w:tcPr>
            <w:tcW w:w="757" w:type="pct"/>
            <w:vAlign w:val="bottom"/>
          </w:tcPr>
          <w:p w14:paraId="65D4E1D8" w14:textId="2CD869A0" w:rsid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17,921</w:t>
            </w:r>
          </w:p>
        </w:tc>
        <w:tc>
          <w:tcPr>
            <w:tcW w:w="757" w:type="pct"/>
            <w:vAlign w:val="bottom"/>
          </w:tcPr>
          <w:p w14:paraId="32E8FEE6" w14:textId="749BBEF1" w:rsid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563,349</w:t>
            </w:r>
          </w:p>
        </w:tc>
        <w:tc>
          <w:tcPr>
            <w:tcW w:w="428" w:type="pct"/>
            <w:vAlign w:val="bottom"/>
          </w:tcPr>
          <w:p w14:paraId="2F8798D2" w14:textId="1A504E4A" w:rsid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121,883</w:t>
            </w:r>
          </w:p>
        </w:tc>
        <w:tc>
          <w:tcPr>
            <w:tcW w:w="417" w:type="pct"/>
            <w:vAlign w:val="bottom"/>
          </w:tcPr>
          <w:p w14:paraId="7FFE6CE7" w14:textId="0D67BC76" w:rsid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4,009</w:t>
            </w:r>
          </w:p>
        </w:tc>
        <w:tc>
          <w:tcPr>
            <w:tcW w:w="417" w:type="pct"/>
            <w:vAlign w:val="bottom"/>
          </w:tcPr>
          <w:p w14:paraId="5EA4D818" w14:textId="5300268C" w:rsid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88,698</w:t>
            </w:r>
          </w:p>
        </w:tc>
        <w:tc>
          <w:tcPr>
            <w:tcW w:w="757" w:type="pct"/>
            <w:vAlign w:val="bottom"/>
          </w:tcPr>
          <w:p w14:paraId="75030C6C" w14:textId="2B7481B4" w:rsidR="00CE4994" w:rsidRP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 w:rsidRPr="00CE4994">
              <w:rPr>
                <w:b/>
                <w:bCs/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33" w:type="pct"/>
            <w:vAlign w:val="bottom"/>
          </w:tcPr>
          <w:p w14:paraId="1100872B" w14:textId="384588CC" w:rsid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795,860</w:t>
            </w:r>
          </w:p>
        </w:tc>
        <w:tc>
          <w:tcPr>
            <w:tcW w:w="393" w:type="pct"/>
            <w:vAlign w:val="bottom"/>
          </w:tcPr>
          <w:p w14:paraId="5C4E40E1" w14:textId="77777777" w:rsidR="00CE4994" w:rsidRDefault="00CE4994" w:rsidP="005542FE">
            <w:pPr>
              <w:bidi/>
              <w:jc w:val="left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100</w:t>
            </w:r>
          </w:p>
        </w:tc>
      </w:tr>
      <w:tr w:rsidR="008659B5" w14:paraId="65ADF92F" w14:textId="77777777" w:rsidTr="00CE4994">
        <w:tc>
          <w:tcPr>
            <w:tcW w:w="641" w:type="pct"/>
          </w:tcPr>
          <w:p w14:paraId="65FE6D02" w14:textId="77777777" w:rsidR="008659B5" w:rsidRPr="009E1BC6" w:rsidRDefault="008659B5" w:rsidP="00770289">
            <w:pPr>
              <w:bidi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الرغاوى**</w:t>
            </w:r>
          </w:p>
        </w:tc>
        <w:tc>
          <w:tcPr>
            <w:tcW w:w="757" w:type="pct"/>
          </w:tcPr>
          <w:p w14:paraId="6CA8E181" w14:textId="0558D7A0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</w:tcPr>
          <w:p w14:paraId="25E014C4" w14:textId="15F91226" w:rsidR="008659B5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28" w:type="pct"/>
          </w:tcPr>
          <w:p w14:paraId="20896345" w14:textId="4A631CC0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</w:p>
        </w:tc>
        <w:tc>
          <w:tcPr>
            <w:tcW w:w="417" w:type="pct"/>
          </w:tcPr>
          <w:p w14:paraId="51B20D28" w14:textId="5FB5AE91" w:rsidR="008659B5" w:rsidRPr="009E1BC6" w:rsidRDefault="008659B5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417" w:type="pct"/>
          </w:tcPr>
          <w:p w14:paraId="36AF8F20" w14:textId="47D3AB77" w:rsidR="008659B5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757" w:type="pct"/>
          </w:tcPr>
          <w:p w14:paraId="08127F11" w14:textId="7118E739" w:rsidR="008659B5" w:rsidRPr="009E1BC6" w:rsidRDefault="00CE4994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4,635</w:t>
            </w:r>
          </w:p>
        </w:tc>
        <w:tc>
          <w:tcPr>
            <w:tcW w:w="433" w:type="pct"/>
          </w:tcPr>
          <w:p w14:paraId="48A16ABE" w14:textId="0F563301" w:rsidR="008659B5" w:rsidRPr="009E1BC6" w:rsidRDefault="00535DA2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>0</w:t>
            </w:r>
          </w:p>
        </w:tc>
        <w:tc>
          <w:tcPr>
            <w:tcW w:w="393" w:type="pct"/>
          </w:tcPr>
          <w:p w14:paraId="7388E45F" w14:textId="560BC467" w:rsidR="008659B5" w:rsidRPr="009E1BC6" w:rsidRDefault="004D36CA" w:rsidP="005542FE">
            <w:pPr>
              <w:bidi/>
              <w:jc w:val="lef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rtl/>
                <w:lang w:val="fr-CA" w:bidi="ar-LB"/>
              </w:rPr>
              <w:t xml:space="preserve"> لا يوجد</w:t>
            </w:r>
          </w:p>
        </w:tc>
      </w:tr>
    </w:tbl>
    <w:p w14:paraId="45135411" w14:textId="480C5EEB" w:rsidR="008659B5" w:rsidRDefault="00CE4994" w:rsidP="008659B5">
      <w:pPr>
        <w:bidi/>
        <w:rPr>
          <w:sz w:val="20"/>
          <w:rtl/>
          <w:lang w:val="fr-CA" w:bidi="ar-LB"/>
        </w:rPr>
      </w:pPr>
      <w:r>
        <w:rPr>
          <w:sz w:val="20"/>
          <w:rtl/>
          <w:lang w:val="fr-CA" w:bidi="ar-LB"/>
        </w:rPr>
        <w:t>*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راجع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الجدول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5.</w:t>
      </w:r>
    </w:p>
    <w:p w14:paraId="0FA75661" w14:textId="1F2F3521" w:rsidR="00CE4994" w:rsidRDefault="00CE4994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0"/>
          <w:rtl/>
          <w:lang w:val="fr-CA" w:bidi="ar-LB"/>
        </w:rPr>
        <w:t>**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راجع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الجدول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5.</w:t>
      </w:r>
    </w:p>
    <w:p w14:paraId="6D14EBD6" w14:textId="71E9415F" w:rsidR="00CE4994" w:rsidRDefault="00CE4994" w:rsidP="004D36CA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صناعة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الرغاوى</w:t>
      </w:r>
    </w:p>
    <w:p w14:paraId="46A94034" w14:textId="36411504" w:rsidR="00CE4994" w:rsidRDefault="00CE4994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12.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يستهلك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رغاو</w:t>
      </w:r>
      <w:r w:rsidR="007C59CE">
        <w:rPr>
          <w:sz w:val="26"/>
          <w:szCs w:val="26"/>
          <w:rtl/>
          <w:lang w:val="fr-CA" w:bidi="ar-LB"/>
        </w:rPr>
        <w:t>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</w:t>
      </w:r>
      <w:r w:rsidRPr="00CE4994">
        <w:rPr>
          <w:sz w:val="26"/>
          <w:szCs w:val="26"/>
          <w:rtl/>
          <w:lang w:val="fr-CA" w:bidi="ar-LB"/>
        </w:rPr>
        <w:t>بوليوريتان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الموجودة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البوليولات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السابقة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الخلط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لتصنيع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لوائح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العزل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شركتين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اثنتين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المبيّن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7.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ويعود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السبب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الرئيسي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انخفاض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ال</w:t>
      </w:r>
      <w:r w:rsidR="007C59CE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2022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و2023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الكميات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2020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و2021.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وتدرس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البوليولات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السابقة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الخلط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والقائمة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متى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تتوفر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الأسواق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تكنولوجيا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مجدية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حيث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الكلفة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وذات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C59CE"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51AE5">
        <w:rPr>
          <w:sz w:val="26"/>
          <w:szCs w:val="26"/>
          <w:rtl/>
          <w:lang w:val="fr-CA" w:bidi="ar-LB"/>
        </w:rPr>
        <w:t>ال</w:t>
      </w:r>
      <w:r w:rsidR="007C59CE">
        <w:rPr>
          <w:sz w:val="26"/>
          <w:szCs w:val="26"/>
          <w:rtl/>
          <w:lang w:val="fr-CA" w:bidi="ar-LB"/>
        </w:rPr>
        <w:t>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51AE5">
        <w:rPr>
          <w:sz w:val="26"/>
          <w:szCs w:val="26"/>
          <w:rtl/>
          <w:lang w:val="fr-CA" w:bidi="ar-LB"/>
        </w:rPr>
        <w:t>ال</w:t>
      </w:r>
      <w:r w:rsidR="007C59CE">
        <w:rPr>
          <w:sz w:val="26"/>
          <w:szCs w:val="26"/>
          <w:rtl/>
          <w:lang w:val="fr-CA" w:bidi="ar-LB"/>
        </w:rPr>
        <w:t>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51AE5"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 w:rsidR="007C59CE"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</w:p>
    <w:p w14:paraId="6610F237" w14:textId="62686BB7" w:rsidR="00CE4994" w:rsidRDefault="00CE4994" w:rsidP="00CE4994">
      <w:pPr>
        <w:bidi/>
        <w:rPr>
          <w:b/>
          <w:bCs/>
          <w:sz w:val="20"/>
          <w:rtl/>
          <w:lang w:val="fr-CA" w:bidi="ar-LB"/>
        </w:rPr>
      </w:pPr>
      <w:r>
        <w:rPr>
          <w:b/>
          <w:bCs/>
          <w:sz w:val="20"/>
          <w:rtl/>
          <w:lang w:val="fr-CA" w:bidi="ar-LB"/>
        </w:rPr>
        <w:t>الجدول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7.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</w:t>
      </w:r>
      <w:r w:rsidR="00CD1783">
        <w:rPr>
          <w:b/>
          <w:bCs/>
          <w:sz w:val="20"/>
          <w:rtl/>
          <w:lang w:val="fr-CA" w:bidi="ar-LB"/>
        </w:rPr>
        <w:t>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مادة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الهيدروفلوروكربون-</w:t>
      </w:r>
      <w:r w:rsidR="00CD1783">
        <w:rPr>
          <w:b/>
          <w:bCs/>
          <w:sz w:val="20"/>
          <w:lang w:val="fr-CA" w:bidi="ar-LB"/>
        </w:rPr>
        <w:t>245fa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البوليولات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السابقة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الخلط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بنين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CD1783">
        <w:rPr>
          <w:b/>
          <w:bCs/>
          <w:sz w:val="20"/>
          <w:rtl/>
          <w:lang w:val="fr-CA" w:bidi="ar-LB"/>
        </w:rPr>
        <w:t>(2020-2023)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1678"/>
        <w:gridCol w:w="621"/>
        <w:gridCol w:w="1390"/>
        <w:gridCol w:w="534"/>
        <w:gridCol w:w="1315"/>
        <w:gridCol w:w="534"/>
        <w:gridCol w:w="1359"/>
        <w:gridCol w:w="534"/>
        <w:gridCol w:w="1376"/>
      </w:tblGrid>
      <w:tr w:rsidR="00CD1783" w14:paraId="410F6A4F" w14:textId="77777777" w:rsidTr="00CD1783">
        <w:tc>
          <w:tcPr>
            <w:tcW w:w="904" w:type="pct"/>
            <w:vMerge w:val="restart"/>
          </w:tcPr>
          <w:p w14:paraId="33291454" w14:textId="052A9426" w:rsidR="00CD1783" w:rsidRPr="00EB3633" w:rsidRDefault="00CD1783" w:rsidP="00770289">
            <w:pPr>
              <w:bidi/>
              <w:rPr>
                <w:b/>
                <w:bCs/>
                <w:sz w:val="18"/>
                <w:szCs w:val="18"/>
                <w:rtl/>
                <w:lang w:val="fr-CA" w:bidi="ar-LB"/>
              </w:rPr>
            </w:pPr>
          </w:p>
        </w:tc>
        <w:tc>
          <w:tcPr>
            <w:tcW w:w="1053" w:type="pct"/>
            <w:gridSpan w:val="2"/>
          </w:tcPr>
          <w:p w14:paraId="49FDA704" w14:textId="77777777" w:rsidR="00CD1783" w:rsidRPr="00EB3633" w:rsidRDefault="00CD1783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2020</w:t>
            </w:r>
          </w:p>
        </w:tc>
        <w:tc>
          <w:tcPr>
            <w:tcW w:w="996" w:type="pct"/>
            <w:gridSpan w:val="2"/>
          </w:tcPr>
          <w:p w14:paraId="22FD2FC1" w14:textId="77777777" w:rsidR="00CD1783" w:rsidRPr="00EB3633" w:rsidRDefault="00CD1783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2021</w:t>
            </w:r>
          </w:p>
        </w:tc>
        <w:tc>
          <w:tcPr>
            <w:tcW w:w="1019" w:type="pct"/>
            <w:gridSpan w:val="2"/>
          </w:tcPr>
          <w:p w14:paraId="661DB6C8" w14:textId="77777777" w:rsidR="00CD1783" w:rsidRPr="00EB3633" w:rsidRDefault="00CD1783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2022</w:t>
            </w:r>
          </w:p>
        </w:tc>
        <w:tc>
          <w:tcPr>
            <w:tcW w:w="1029" w:type="pct"/>
            <w:gridSpan w:val="2"/>
          </w:tcPr>
          <w:p w14:paraId="1CFA154A" w14:textId="77777777" w:rsidR="00CD1783" w:rsidRPr="00EB3633" w:rsidRDefault="00CD1783" w:rsidP="00770289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2023</w:t>
            </w:r>
          </w:p>
        </w:tc>
      </w:tr>
      <w:tr w:rsidR="00CD1783" w14:paraId="6938C211" w14:textId="77777777" w:rsidTr="00CD1783">
        <w:tc>
          <w:tcPr>
            <w:tcW w:w="904" w:type="pct"/>
            <w:vMerge/>
          </w:tcPr>
          <w:p w14:paraId="076E3BE8" w14:textId="282288BB" w:rsidR="00CD1783" w:rsidRPr="00EB3633" w:rsidRDefault="00CD1783" w:rsidP="00CD1783">
            <w:pPr>
              <w:bidi/>
              <w:rPr>
                <w:sz w:val="18"/>
                <w:szCs w:val="18"/>
                <w:lang w:val="fr-CA" w:bidi="ar-LB"/>
              </w:rPr>
            </w:pPr>
          </w:p>
        </w:tc>
        <w:tc>
          <w:tcPr>
            <w:tcW w:w="303" w:type="pct"/>
            <w:vAlign w:val="center"/>
          </w:tcPr>
          <w:p w14:paraId="01192835" w14:textId="25068652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متري</w:t>
            </w:r>
          </w:p>
        </w:tc>
        <w:tc>
          <w:tcPr>
            <w:tcW w:w="750" w:type="pct"/>
            <w:vAlign w:val="center"/>
          </w:tcPr>
          <w:p w14:paraId="2AFCF9A4" w14:textId="39F9B49E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مكافئ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ثاني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أكسيد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الكربون</w:t>
            </w:r>
          </w:p>
        </w:tc>
        <w:tc>
          <w:tcPr>
            <w:tcW w:w="286" w:type="pct"/>
            <w:vAlign w:val="center"/>
          </w:tcPr>
          <w:p w14:paraId="65892143" w14:textId="0DD31AC9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متري</w:t>
            </w:r>
          </w:p>
        </w:tc>
        <w:tc>
          <w:tcPr>
            <w:tcW w:w="710" w:type="pct"/>
            <w:vAlign w:val="center"/>
          </w:tcPr>
          <w:p w14:paraId="4601D18F" w14:textId="518BD4C6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مكافئ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ثاني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أكسيد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الكربون</w:t>
            </w:r>
          </w:p>
        </w:tc>
        <w:tc>
          <w:tcPr>
            <w:tcW w:w="286" w:type="pct"/>
            <w:vAlign w:val="center"/>
          </w:tcPr>
          <w:p w14:paraId="19CA62F5" w14:textId="3B7C5024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متري</w:t>
            </w:r>
          </w:p>
        </w:tc>
        <w:tc>
          <w:tcPr>
            <w:tcW w:w="733" w:type="pct"/>
            <w:vAlign w:val="center"/>
          </w:tcPr>
          <w:p w14:paraId="4ED131A4" w14:textId="670A697C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مكافئ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ثاني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أكسيد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الكربون</w:t>
            </w:r>
          </w:p>
        </w:tc>
        <w:tc>
          <w:tcPr>
            <w:tcW w:w="286" w:type="pct"/>
            <w:vAlign w:val="center"/>
          </w:tcPr>
          <w:p w14:paraId="04E80BD8" w14:textId="11DDCC41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متري</w:t>
            </w:r>
          </w:p>
        </w:tc>
        <w:tc>
          <w:tcPr>
            <w:tcW w:w="743" w:type="pct"/>
            <w:vAlign w:val="center"/>
          </w:tcPr>
          <w:p w14:paraId="4A6A407C" w14:textId="66A1D7FA" w:rsidR="00CD1783" w:rsidRPr="00CD1783" w:rsidRDefault="00CD1783" w:rsidP="00CD1783">
            <w:pPr>
              <w:bidi/>
              <w:jc w:val="center"/>
              <w:rPr>
                <w:b/>
                <w:bCs/>
                <w:sz w:val="18"/>
                <w:szCs w:val="18"/>
                <w:rtl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طن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من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مكافئ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ثاني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أكسيد</w:t>
            </w:r>
            <w:r w:rsidR="004D36CA">
              <w:rPr>
                <w:b/>
                <w:bCs/>
                <w:sz w:val="18"/>
                <w:szCs w:val="18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الكربون</w:t>
            </w:r>
          </w:p>
        </w:tc>
      </w:tr>
      <w:tr w:rsidR="00CD1783" w14:paraId="5523B3F4" w14:textId="77777777" w:rsidTr="00CD1783">
        <w:tc>
          <w:tcPr>
            <w:tcW w:w="904" w:type="pct"/>
          </w:tcPr>
          <w:p w14:paraId="4179EB08" w14:textId="27F8B97E" w:rsidR="00CD1783" w:rsidRPr="00CD1783" w:rsidRDefault="004F51AF" w:rsidP="00770289">
            <w:pPr>
              <w:bidi/>
              <w:rPr>
                <w:b/>
                <w:bCs/>
                <w:sz w:val="18"/>
                <w:szCs w:val="18"/>
                <w:lang w:val="fr-CA" w:bidi="ar-LB"/>
              </w:rPr>
            </w:pPr>
            <w:r>
              <w:rPr>
                <w:b/>
                <w:bCs/>
                <w:sz w:val="18"/>
                <w:szCs w:val="18"/>
                <w:rtl/>
                <w:lang w:val="fr-CA" w:bidi="ar-LB"/>
              </w:rPr>
              <w:t>ال</w:t>
            </w:r>
            <w:r w:rsidRPr="00CD1783">
              <w:rPr>
                <w:b/>
                <w:bCs/>
                <w:sz w:val="18"/>
                <w:szCs w:val="18"/>
                <w:rtl/>
                <w:lang w:val="fr-CA" w:bidi="ar-LB"/>
              </w:rPr>
              <w:t>هيدروفلوروكربون</w:t>
            </w:r>
            <w:r w:rsidR="00CD1783" w:rsidRPr="00CD1783">
              <w:rPr>
                <w:b/>
                <w:bCs/>
                <w:sz w:val="18"/>
                <w:szCs w:val="18"/>
                <w:lang w:val="fr-CA" w:bidi="ar-LB"/>
              </w:rPr>
              <w:t>-245fa</w:t>
            </w:r>
          </w:p>
        </w:tc>
        <w:tc>
          <w:tcPr>
            <w:tcW w:w="303" w:type="pct"/>
            <w:vAlign w:val="bottom"/>
          </w:tcPr>
          <w:p w14:paraId="73F005BB" w14:textId="1D490F9A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10.50</w:t>
            </w:r>
          </w:p>
        </w:tc>
        <w:tc>
          <w:tcPr>
            <w:tcW w:w="750" w:type="pct"/>
            <w:vAlign w:val="bottom"/>
          </w:tcPr>
          <w:p w14:paraId="7D3A581C" w14:textId="2921C37D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10,815</w:t>
            </w:r>
          </w:p>
        </w:tc>
        <w:tc>
          <w:tcPr>
            <w:tcW w:w="286" w:type="pct"/>
            <w:vAlign w:val="bottom"/>
          </w:tcPr>
          <w:p w14:paraId="6C99E623" w14:textId="397BEC35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8.25</w:t>
            </w:r>
          </w:p>
        </w:tc>
        <w:tc>
          <w:tcPr>
            <w:tcW w:w="710" w:type="pct"/>
            <w:vAlign w:val="bottom"/>
          </w:tcPr>
          <w:p w14:paraId="425331F1" w14:textId="0F2E8919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8,498</w:t>
            </w:r>
          </w:p>
        </w:tc>
        <w:tc>
          <w:tcPr>
            <w:tcW w:w="286" w:type="pct"/>
            <w:vAlign w:val="bottom"/>
          </w:tcPr>
          <w:p w14:paraId="6187C294" w14:textId="00CAF819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6.75</w:t>
            </w:r>
          </w:p>
        </w:tc>
        <w:tc>
          <w:tcPr>
            <w:tcW w:w="733" w:type="pct"/>
            <w:vAlign w:val="bottom"/>
          </w:tcPr>
          <w:p w14:paraId="0CAFC97D" w14:textId="58486E24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6,952</w:t>
            </w:r>
          </w:p>
        </w:tc>
        <w:tc>
          <w:tcPr>
            <w:tcW w:w="286" w:type="pct"/>
            <w:vAlign w:val="bottom"/>
          </w:tcPr>
          <w:p w14:paraId="08890DE0" w14:textId="0C0F9D0B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4.50</w:t>
            </w:r>
          </w:p>
        </w:tc>
        <w:tc>
          <w:tcPr>
            <w:tcW w:w="743" w:type="pct"/>
            <w:vAlign w:val="bottom"/>
          </w:tcPr>
          <w:p w14:paraId="4ED17935" w14:textId="6FC4BF77" w:rsidR="00CD1783" w:rsidRPr="00EB3633" w:rsidRDefault="00CD1783" w:rsidP="00535DA2">
            <w:pPr>
              <w:bidi/>
              <w:jc w:val="right"/>
              <w:rPr>
                <w:sz w:val="18"/>
                <w:szCs w:val="18"/>
                <w:rtl/>
                <w:lang w:val="fr-CA" w:bidi="ar-LB"/>
              </w:rPr>
            </w:pPr>
            <w:r>
              <w:rPr>
                <w:sz w:val="18"/>
                <w:szCs w:val="18"/>
                <w:lang w:val="fr-CA" w:bidi="ar-LB"/>
              </w:rPr>
              <w:t>4,635</w:t>
            </w:r>
          </w:p>
        </w:tc>
      </w:tr>
    </w:tbl>
    <w:p w14:paraId="27045A9C" w14:textId="6D0F55EB" w:rsidR="00CE4994" w:rsidRDefault="00CE4994" w:rsidP="00CE4994">
      <w:pPr>
        <w:bidi/>
        <w:rPr>
          <w:sz w:val="26"/>
          <w:szCs w:val="26"/>
          <w:rtl/>
          <w:lang w:val="fr-CA" w:bidi="ar-LB"/>
        </w:rPr>
      </w:pPr>
    </w:p>
    <w:p w14:paraId="7F5B6CFB" w14:textId="77777777" w:rsidR="00535DA2" w:rsidRDefault="00535DA2">
      <w:pPr>
        <w:jc w:val="left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br w:type="page"/>
      </w:r>
    </w:p>
    <w:p w14:paraId="11CC9180" w14:textId="3932700B" w:rsidR="001334AB" w:rsidRDefault="001334AB" w:rsidP="004D36CA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lastRenderedPageBreak/>
        <w:t>خدمة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أجهزة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التبريد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وتكييف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الهواء</w:t>
      </w:r>
    </w:p>
    <w:p w14:paraId="23C423CA" w14:textId="3B542CFC" w:rsidR="001334AB" w:rsidRDefault="001334AB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13.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مهندس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ومنهم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مهندستان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و200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متدرب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هذا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المجال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ومنهم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18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فضلا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زهاء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3,000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غير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النظامي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ذلك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30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و</w:t>
      </w:r>
      <w:r>
        <w:rPr>
          <w:sz w:val="26"/>
          <w:szCs w:val="26"/>
          <w:rtl/>
          <w:lang w:val="fr-CA" w:bidi="ar-LB"/>
        </w:rPr>
        <w:t>3,000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ورشة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الفنيون،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أغلبهم،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بتقديم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المتحرك.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ثمانية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مراكز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امتياز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توفّر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طائفة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متنوعة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الدورات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التدريبية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شهادات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مستوى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التأهيل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الأساسي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مستوى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الماجستير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تستقبل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زهاء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370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طالبا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كلّ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عام.</w:t>
      </w:r>
    </w:p>
    <w:p w14:paraId="0060126F" w14:textId="0BDB373F" w:rsidR="00CD1783" w:rsidRDefault="001963DE" w:rsidP="004D36CA">
      <w:pPr>
        <w:bidi/>
        <w:spacing w:after="240"/>
        <w:rPr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u w:val="single"/>
          <w:rtl/>
          <w:lang w:val="fr-CA" w:bidi="ar-LB"/>
        </w:rPr>
        <w:t>خدمة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أجهزة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التبريد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المنزلي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والتجاري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وسفن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الصيد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والنقل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المبرد</w:t>
      </w:r>
      <w:r w:rsidR="004D36CA">
        <w:rPr>
          <w:sz w:val="26"/>
          <w:szCs w:val="26"/>
          <w:rtl/>
          <w:lang w:val="fr-CA" w:bidi="ar-LB"/>
        </w:rPr>
        <w:t xml:space="preserve"> </w:t>
      </w:r>
    </w:p>
    <w:p w14:paraId="3E72D324" w14:textId="69AAB91D" w:rsidR="001963DE" w:rsidRDefault="001963DE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14.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</w:t>
      </w:r>
      <w:r w:rsidR="00535DA2">
        <w:rPr>
          <w:sz w:val="26"/>
          <w:szCs w:val="26"/>
          <w:rtl/>
          <w:lang w:val="fr-CA" w:bidi="ar-LB"/>
        </w:rPr>
        <w:t>شك</w:t>
      </w:r>
      <w:r>
        <w:rPr>
          <w:sz w:val="26"/>
          <w:szCs w:val="26"/>
          <w:rtl/>
          <w:lang w:val="fr-CA" w:bidi="ar-LB"/>
        </w:rPr>
        <w:t>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قطاعا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المنزلي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مجتمعين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أكبر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المنزلي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والتجميد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المياه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والشائع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استعمالها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المنازل.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وتشحن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هذه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العموم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</w:t>
      </w:r>
      <w:r w:rsidR="00535DA2">
        <w:rPr>
          <w:sz w:val="26"/>
          <w:szCs w:val="26"/>
          <w:rtl/>
          <w:lang w:val="fr-CA" w:bidi="ar-LB"/>
        </w:rPr>
        <w:t>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الهيدروفلوركربون-134أ،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79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المنزلية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تحتوي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عليه،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تحتوي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الأخرى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والتي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تمثل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نسبة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21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lang w:val="fr-CA" w:bidi="ar-LB"/>
        </w:rPr>
        <w:t>R-600</w:t>
      </w:r>
      <w:r w:rsidR="00461FF9"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أمّا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</w:t>
      </w:r>
      <w:r w:rsidR="00535DA2">
        <w:rPr>
          <w:sz w:val="26"/>
          <w:szCs w:val="26"/>
          <w:rtl/>
          <w:lang w:val="fr-CA" w:bidi="ar-LB"/>
        </w:rPr>
        <w:t>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فهي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تستهلك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182.40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متري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وتشمل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المركزية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والمكثفات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والوحدات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المستقلة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والتي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تستهلك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</w:t>
      </w:r>
      <w:r w:rsidR="00461FF9">
        <w:rPr>
          <w:sz w:val="26"/>
          <w:szCs w:val="26"/>
          <w:rtl/>
          <w:lang w:val="fr-CA" w:bidi="ar-LB"/>
        </w:rPr>
        <w:t>لهيدروفلوركربون-134أ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(94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وغاز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lang w:val="fr-CA" w:bidi="ar-LB"/>
        </w:rPr>
        <w:t>R-404A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(6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61FF9">
        <w:rPr>
          <w:sz w:val="26"/>
          <w:szCs w:val="26"/>
          <w:rtl/>
          <w:lang w:val="fr-CA" w:bidi="ar-LB"/>
        </w:rPr>
        <w:t>المائة).</w:t>
      </w:r>
    </w:p>
    <w:p w14:paraId="132BDAFD" w14:textId="6D29AE0D" w:rsidR="00CE4994" w:rsidRDefault="00461FF9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15.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صيد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الأسم</w:t>
      </w:r>
      <w:r w:rsidR="00EF4BB1">
        <w:rPr>
          <w:sz w:val="26"/>
          <w:szCs w:val="26"/>
          <w:rtl/>
          <w:lang w:val="fr-CA" w:bidi="ar-LB"/>
        </w:rPr>
        <w:t>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كناية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21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أسطول</w:t>
      </w:r>
      <w:r w:rsidR="005542FE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وطني</w:t>
      </w:r>
      <w:r w:rsidR="005542FE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ودولي</w:t>
      </w:r>
      <w:r w:rsidR="005542FE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و</w:t>
      </w:r>
      <w:r>
        <w:rPr>
          <w:sz w:val="26"/>
          <w:szCs w:val="26"/>
          <w:rtl/>
          <w:lang w:val="fr-CA" w:bidi="ar-LB"/>
        </w:rPr>
        <w:t>حرفي</w:t>
      </w:r>
      <w:r w:rsidR="005542FE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وصناعي</w:t>
      </w:r>
      <w:r w:rsidR="005542FE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وفيه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190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مرفقا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لصنع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الثلج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تستخدم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العموم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الهيدروفلوروكربون-134أ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وغاز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lang w:val="fr-CA" w:bidi="ar-LB"/>
        </w:rPr>
        <w:t>R-404A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كغازات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حين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سفن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الصيد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وعددها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1,200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سفينة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تعتمد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الهيدروفلوروكربون-134أ.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ويبلغ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الإجمالي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لقطاع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صيد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الأسماك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23.05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متري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موزّع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lang w:val="fr-CA" w:bidi="ar-LB"/>
        </w:rPr>
        <w:t>R-404A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(83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و</w:t>
      </w:r>
      <w:r w:rsidR="00535DA2">
        <w:rPr>
          <w:sz w:val="26"/>
          <w:szCs w:val="26"/>
          <w:rtl/>
          <w:lang w:val="fr-CA" w:bidi="ar-LB"/>
        </w:rPr>
        <w:t>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الهيدروفلوروكربون-134أ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(17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المائة).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أمّا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النقل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المبرّد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فلا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يمثل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إلا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0.2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قياسا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بالأطنان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الكربون.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وهو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كناية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4BB1"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حيز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مبرد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لتخزين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البضائع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الحافلات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والشاحنات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الصغيرة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والحاويات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يعتمد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F6F0F">
        <w:rPr>
          <w:sz w:val="26"/>
          <w:szCs w:val="26"/>
          <w:lang w:val="fr-CA" w:bidi="ar-LB"/>
        </w:rPr>
        <w:t>R-404A</w:t>
      </w:r>
      <w:r w:rsidR="008F6F0F">
        <w:rPr>
          <w:sz w:val="26"/>
          <w:szCs w:val="26"/>
          <w:rtl/>
          <w:lang w:val="fr-CA" w:bidi="ar-LB"/>
        </w:rPr>
        <w:t>.</w:t>
      </w:r>
    </w:p>
    <w:p w14:paraId="283F607D" w14:textId="1BAC16CF" w:rsidR="008F6F0F" w:rsidRDefault="008F6F0F" w:rsidP="004D36CA">
      <w:pPr>
        <w:bidi/>
        <w:spacing w:after="240"/>
        <w:rPr>
          <w:i/>
          <w:iCs/>
          <w:sz w:val="26"/>
          <w:szCs w:val="26"/>
          <w:u w:val="single"/>
          <w:rtl/>
          <w:lang w:val="fr-CA" w:bidi="ar-LB"/>
        </w:rPr>
      </w:pPr>
      <w:r>
        <w:rPr>
          <w:i/>
          <w:iCs/>
          <w:sz w:val="26"/>
          <w:szCs w:val="26"/>
          <w:u w:val="single"/>
          <w:rtl/>
          <w:lang w:val="fr-CA" w:bidi="ar-LB"/>
        </w:rPr>
        <w:t>خدمة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أجهزة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تكييف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الهواء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المنزلي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والتجاري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وتبريد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المباني</w:t>
      </w:r>
    </w:p>
    <w:p w14:paraId="45383969" w14:textId="7AB16B6C" w:rsidR="008F6F0F" w:rsidRDefault="00DE126A" w:rsidP="004D36CA">
      <w:pPr>
        <w:bidi/>
        <w:spacing w:after="240"/>
        <w:rPr>
          <w:sz w:val="26"/>
          <w:szCs w:val="26"/>
          <w:lang w:val="fr-CA" w:bidi="ar-LB"/>
        </w:rPr>
      </w:pPr>
      <w:r>
        <w:rPr>
          <w:sz w:val="26"/>
          <w:szCs w:val="26"/>
          <w:rtl/>
          <w:lang w:val="fr-CA" w:bidi="ar-LB"/>
        </w:rPr>
        <w:t>16.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المنزلي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64.21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lang w:val="fr-CA" w:bidi="ar-LB"/>
        </w:rPr>
        <w:t>R-410A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(59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lang w:val="fr-CA" w:bidi="ar-LB"/>
        </w:rPr>
        <w:t>R-32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(41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المائة).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62.47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تلك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وبصورة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35DA2">
        <w:rPr>
          <w:sz w:val="26"/>
          <w:szCs w:val="26"/>
          <w:rtl/>
          <w:lang w:val="fr-CA" w:bidi="ar-LB"/>
        </w:rPr>
        <w:t>رئيسية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مادة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الهيدروفولوروكربون-134أ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(89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ثم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lang w:val="fr-CA" w:bidi="ar-LB"/>
        </w:rPr>
        <w:t>R-410A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(8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فغاز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lang w:val="fr-CA" w:bidi="ar-LB"/>
        </w:rPr>
        <w:t>R-407C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(3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المائة)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وكلّ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مركبة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مبانٍ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مستخدمة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أغراض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24831">
        <w:rPr>
          <w:sz w:val="26"/>
          <w:szCs w:val="26"/>
          <w:rtl/>
          <w:lang w:val="fr-CA" w:bidi="ar-LB"/>
        </w:rPr>
        <w:t>الصناعي.</w:t>
      </w:r>
    </w:p>
    <w:p w14:paraId="7BA24A26" w14:textId="140AA721" w:rsidR="00224831" w:rsidRDefault="00224831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17.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المنزلي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</w:t>
      </w:r>
      <w:r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المركبة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النوافذ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والأجهزة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الفردية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والمحمولة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وكلّها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تستعمل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المنازل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المنشآت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التجارية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الصغيرة.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أمّا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التقسيم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المتعدد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سائل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المتغير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التدفق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والوحدات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المثبتة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السطوح.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وتتوزع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مخروطية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ودورانية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وترددية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(مبردة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بالمياه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الهواء)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ولولبية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بالتبريد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المائي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بالطرد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المركزي.</w:t>
      </w:r>
    </w:p>
    <w:p w14:paraId="52F96DB6" w14:textId="3967D14B" w:rsidR="00224831" w:rsidRDefault="00224831" w:rsidP="004D36CA">
      <w:pPr>
        <w:bidi/>
        <w:spacing w:after="240"/>
        <w:rPr>
          <w:i/>
          <w:iCs/>
          <w:sz w:val="26"/>
          <w:szCs w:val="26"/>
          <w:u w:val="single"/>
          <w:rtl/>
          <w:lang w:val="fr-CA" w:bidi="ar-LB"/>
        </w:rPr>
      </w:pPr>
      <w:r>
        <w:rPr>
          <w:i/>
          <w:iCs/>
          <w:sz w:val="26"/>
          <w:szCs w:val="26"/>
          <w:u w:val="single"/>
          <w:rtl/>
          <w:lang w:val="fr-CA" w:bidi="ar-LB"/>
        </w:rPr>
        <w:t>خدمة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أجهزة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تكييف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الهواء</w:t>
      </w:r>
      <w:r w:rsidR="004D36CA">
        <w:rPr>
          <w:i/>
          <w:iCs/>
          <w:sz w:val="26"/>
          <w:szCs w:val="26"/>
          <w:u w:val="single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 w:bidi="ar-LB"/>
        </w:rPr>
        <w:t>المت</w:t>
      </w:r>
      <w:r w:rsidR="004771DD">
        <w:rPr>
          <w:i/>
          <w:iCs/>
          <w:sz w:val="26"/>
          <w:szCs w:val="26"/>
          <w:u w:val="single"/>
          <w:rtl/>
          <w:lang w:val="fr-CA" w:bidi="ar-LB"/>
        </w:rPr>
        <w:t>حرك</w:t>
      </w:r>
    </w:p>
    <w:p w14:paraId="063BF12B" w14:textId="0D43750F" w:rsidR="00224831" w:rsidRDefault="00224831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18.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يوفّر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هذا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خدمات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لمكيفات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</w:t>
      </w:r>
      <w:r w:rsidR="00FC745F">
        <w:rPr>
          <w:sz w:val="26"/>
          <w:szCs w:val="26"/>
          <w:rtl/>
          <w:lang w:val="fr-CA" w:bidi="ar-LB"/>
        </w:rPr>
        <w:t>ركبات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الصغيرة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والكبيرة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يساوي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زهاء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250,000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ويعتمد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الهيدروفلوروكربون-134أ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ليس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542FE">
        <w:rPr>
          <w:sz w:val="26"/>
          <w:szCs w:val="26"/>
          <w:rtl/>
          <w:lang w:val="fr-CA" w:bidi="ar-LB"/>
        </w:rPr>
        <w:t>إلا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عدا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قليلة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مركبة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سيارات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فخمة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جديدة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تقوم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م</w:t>
      </w:r>
      <w:r w:rsidR="00FC745F">
        <w:rPr>
          <w:sz w:val="26"/>
          <w:szCs w:val="26"/>
          <w:rtl/>
          <w:lang w:val="fr-CA" w:bidi="ar-LB"/>
        </w:rPr>
        <w:t>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3554C0">
        <w:rPr>
          <w:sz w:val="26"/>
          <w:szCs w:val="26"/>
          <w:rtl/>
          <w:lang w:val="fr-CA" w:bidi="ar-LB"/>
        </w:rPr>
        <w:t>الهيدروفلوروأوليفين-</w:t>
      </w:r>
      <w:r w:rsidR="003554C0">
        <w:rPr>
          <w:sz w:val="26"/>
          <w:szCs w:val="26"/>
          <w:lang w:val="fr-CA" w:bidi="ar-LB"/>
        </w:rPr>
        <w:t>1234yf</w:t>
      </w:r>
      <w:r w:rsidR="003554C0">
        <w:rPr>
          <w:sz w:val="26"/>
          <w:szCs w:val="26"/>
          <w:rtl/>
          <w:lang w:val="fr-CA" w:bidi="ar-LB"/>
        </w:rPr>
        <w:t>.</w:t>
      </w:r>
    </w:p>
    <w:p w14:paraId="5CB94D03" w14:textId="35E9BDE6" w:rsidR="003554C0" w:rsidRDefault="003554C0" w:rsidP="004D36CA">
      <w:pPr>
        <w:bidi/>
        <w:spacing w:after="240"/>
        <w:ind w:left="720" w:hanging="720"/>
        <w:rPr>
          <w:b/>
          <w:bCs/>
          <w:sz w:val="26"/>
          <w:szCs w:val="26"/>
          <w:rtl/>
          <w:lang w:val="fr-CA" w:bidi="ar-LB"/>
        </w:rPr>
      </w:pPr>
      <w:bookmarkStart w:id="2" w:name="_Hlk181174498"/>
      <w:r>
        <w:rPr>
          <w:b/>
          <w:bCs/>
          <w:sz w:val="26"/>
          <w:szCs w:val="26"/>
          <w:rtl/>
          <w:lang w:val="fr-CA" w:bidi="ar-LB"/>
        </w:rPr>
        <w:t>رابعا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97652">
        <w:rPr>
          <w:b/>
          <w:bCs/>
          <w:sz w:val="26"/>
          <w:szCs w:val="26"/>
          <w:rtl/>
          <w:lang w:val="fr-CA" w:bidi="ar-LB"/>
        </w:rPr>
        <w:t>المرحلة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97652">
        <w:rPr>
          <w:b/>
          <w:bCs/>
          <w:sz w:val="26"/>
          <w:szCs w:val="26"/>
          <w:rtl/>
          <w:lang w:val="fr-CA" w:bidi="ar-LB"/>
        </w:rPr>
        <w:t>الأولى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97652">
        <w:rPr>
          <w:b/>
          <w:bCs/>
          <w:sz w:val="26"/>
          <w:szCs w:val="26"/>
          <w:rtl/>
          <w:lang w:val="fr-CA" w:bidi="ar-LB"/>
        </w:rPr>
        <w:t>من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خطة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التنفيذ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554C0">
        <w:rPr>
          <w:b/>
          <w:bCs/>
          <w:sz w:val="26"/>
          <w:szCs w:val="26"/>
          <w:rtl/>
          <w:lang w:val="fr-CA" w:bidi="ar-LB"/>
        </w:rPr>
        <w:t>المتعلقة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554C0">
        <w:rPr>
          <w:b/>
          <w:bCs/>
          <w:sz w:val="26"/>
          <w:szCs w:val="26"/>
          <w:rtl/>
          <w:lang w:val="fr-CA" w:bidi="ar-LB"/>
        </w:rPr>
        <w:t>بالمواد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554C0">
        <w:rPr>
          <w:b/>
          <w:bCs/>
          <w:sz w:val="26"/>
          <w:szCs w:val="26"/>
          <w:rtl/>
          <w:lang w:val="fr-CA" w:bidi="ar-LB"/>
        </w:rPr>
        <w:t>الهيدروفلوروكربونية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222639">
        <w:rPr>
          <w:b/>
          <w:bCs/>
          <w:sz w:val="26"/>
          <w:szCs w:val="26"/>
          <w:rtl/>
          <w:lang w:val="fr-CA" w:bidi="ar-LB"/>
        </w:rPr>
        <w:t>بموجب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222639">
        <w:rPr>
          <w:b/>
          <w:bCs/>
          <w:sz w:val="26"/>
          <w:szCs w:val="26"/>
          <w:rtl/>
          <w:lang w:val="fr-CA" w:bidi="ar-LB"/>
        </w:rPr>
        <w:t>تعديل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222639">
        <w:rPr>
          <w:b/>
          <w:bCs/>
          <w:sz w:val="26"/>
          <w:szCs w:val="26"/>
          <w:rtl/>
          <w:lang w:val="fr-CA" w:bidi="ar-LB"/>
        </w:rPr>
        <w:t>كيغالي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97652">
        <w:rPr>
          <w:b/>
          <w:bCs/>
          <w:sz w:val="26"/>
          <w:szCs w:val="26"/>
          <w:rtl/>
          <w:lang w:val="fr-CA" w:bidi="ar-LB"/>
        </w:rPr>
        <w:t>كما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97652">
        <w:rPr>
          <w:b/>
          <w:bCs/>
          <w:sz w:val="26"/>
          <w:szCs w:val="26"/>
          <w:rtl/>
          <w:lang w:val="fr-CA" w:bidi="ar-LB"/>
        </w:rPr>
        <w:t>جرى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 w:rsidRPr="00397652">
        <w:rPr>
          <w:b/>
          <w:bCs/>
          <w:sz w:val="26"/>
          <w:szCs w:val="26"/>
          <w:rtl/>
          <w:lang w:val="fr-CA" w:bidi="ar-LB"/>
        </w:rPr>
        <w:t>تقديمها</w:t>
      </w:r>
    </w:p>
    <w:p w14:paraId="13A7AE5B" w14:textId="6C1E53F6" w:rsidR="003554C0" w:rsidRDefault="003554C0" w:rsidP="004D36CA">
      <w:pPr>
        <w:bidi/>
        <w:spacing w:after="240"/>
        <w:rPr>
          <w:sz w:val="26"/>
          <w:szCs w:val="26"/>
          <w:u w:val="single"/>
          <w:rtl/>
          <w:lang w:val="fr-CA" w:bidi="ar-LB"/>
        </w:rPr>
      </w:pPr>
      <w:r w:rsidRPr="000D345C">
        <w:rPr>
          <w:sz w:val="26"/>
          <w:szCs w:val="26"/>
          <w:u w:val="single"/>
          <w:rtl/>
          <w:lang w:val="fr-CA" w:bidi="ar-LB"/>
        </w:rPr>
        <w:lastRenderedPageBreak/>
        <w:t>أطر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السياسات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والأطر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التنظيمية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والمؤسسية</w:t>
      </w:r>
    </w:p>
    <w:p w14:paraId="747E8DAD" w14:textId="2DB96198" w:rsidR="003554C0" w:rsidRDefault="003554C0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19.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صدقت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كيغالي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19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مارس/آذار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2018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أحكامه،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542FE">
        <w:rPr>
          <w:sz w:val="26"/>
          <w:szCs w:val="26"/>
          <w:rtl/>
          <w:lang w:val="fr-CA" w:bidi="ar-LB"/>
        </w:rPr>
        <w:t>أ</w:t>
      </w:r>
      <w:r>
        <w:rPr>
          <w:sz w:val="26"/>
          <w:szCs w:val="26"/>
          <w:rtl/>
          <w:lang w:val="fr-CA" w:bidi="ar-LB"/>
        </w:rPr>
        <w:t>خضعت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عمليات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وتصديرها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لموافقة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السلطات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العامة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منذ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شهر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يناير/كانون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2020</w:t>
      </w:r>
      <w:r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وجرى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تفعيل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نظام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يناير/كانون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2024.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وتتعاون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الأوزون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الوطنية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وهي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جزء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وزارة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والتنمية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المستدامة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وزارة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التجارة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تحديد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السنوية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المعبر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</w:t>
      </w:r>
      <w:r w:rsidR="002E4F9E">
        <w:rPr>
          <w:sz w:val="26"/>
          <w:szCs w:val="26"/>
          <w:rtl/>
          <w:lang w:val="fr-CA" w:bidi="ar-LB"/>
        </w:rPr>
        <w:t>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الكربون.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ويحتسب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الحد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الأقصى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الالتزامات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قطعتها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E4F9E">
        <w:rPr>
          <w:sz w:val="26"/>
          <w:szCs w:val="26"/>
          <w:rtl/>
          <w:lang w:val="fr-CA" w:bidi="ar-LB"/>
        </w:rPr>
        <w:t>كيغالي.</w:t>
      </w:r>
    </w:p>
    <w:p w14:paraId="0FBB51F2" w14:textId="036D26F6" w:rsidR="002E4F9E" w:rsidRDefault="002E4F9E" w:rsidP="004D36CA">
      <w:pPr>
        <w:bidi/>
        <w:spacing w:after="240"/>
        <w:rPr>
          <w:sz w:val="26"/>
          <w:szCs w:val="26"/>
          <w:lang w:val="fr-CA" w:bidi="ar-LB"/>
        </w:rPr>
      </w:pPr>
      <w:r>
        <w:rPr>
          <w:sz w:val="26"/>
          <w:szCs w:val="26"/>
          <w:rtl/>
          <w:lang w:val="fr-CA" w:bidi="ar-LB"/>
        </w:rPr>
        <w:t>20.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2018،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أصدرت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المرسوم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رقم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2018-563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الذي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أصبح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المفعول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يونيو/حزيران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والذي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يحدد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المعايير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الدنيا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لأداء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الطاقة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ومعايير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البطاقات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الطاقية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للمصابيح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ووحدات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الغرف.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ومع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هذا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التدبير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يرقى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إلّا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أنّه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أدّى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تحول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تدريجي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أكثر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كفاءة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استخدام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الطاقة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واعتماد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تكنولوجيا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العاكس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القائم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(أي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lang w:val="fr-CA" w:bidi="ar-LB"/>
        </w:rPr>
        <w:t>R-410A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مجمل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الحالات)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وتخفيض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الهيدروكلوروفلوروكربونية.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فضلا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الرسمي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الجديدة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والمستعملة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سيصدر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ديسمبر/كانون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الأول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65511">
        <w:rPr>
          <w:sz w:val="26"/>
          <w:szCs w:val="26"/>
          <w:rtl/>
          <w:lang w:val="fr-CA" w:bidi="ar-LB"/>
        </w:rPr>
        <w:t>2025.</w:t>
      </w:r>
      <w:r w:rsidR="004D36CA">
        <w:rPr>
          <w:sz w:val="26"/>
          <w:szCs w:val="26"/>
          <w:rtl/>
          <w:lang w:val="fr-CA" w:bidi="ar-LB"/>
        </w:rPr>
        <w:t xml:space="preserve"> </w:t>
      </w:r>
    </w:p>
    <w:p w14:paraId="294EAE00" w14:textId="2CE59965" w:rsidR="003554C0" w:rsidRDefault="003554C0" w:rsidP="004D36CA">
      <w:pPr>
        <w:bidi/>
        <w:spacing w:after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استراتيجية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التخفيض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التدريجي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للمرحلة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الأولى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866941">
        <w:rPr>
          <w:sz w:val="26"/>
          <w:szCs w:val="26"/>
          <w:u w:val="single"/>
          <w:rtl/>
          <w:lang w:val="fr-CA" w:bidi="ar-LB"/>
        </w:rPr>
        <w:t>من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خطة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التنفيذ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="00165511">
        <w:rPr>
          <w:sz w:val="26"/>
          <w:szCs w:val="26"/>
          <w:u w:val="single"/>
          <w:rtl/>
          <w:lang w:val="fr-CA" w:bidi="ar-LB"/>
        </w:rPr>
        <w:t>المتعلقة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="00165511">
        <w:rPr>
          <w:sz w:val="26"/>
          <w:szCs w:val="26"/>
          <w:u w:val="single"/>
          <w:rtl/>
          <w:lang w:val="fr-CA" w:bidi="ar-LB"/>
        </w:rPr>
        <w:t>بالمواد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="00165511"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222639">
        <w:rPr>
          <w:sz w:val="26"/>
          <w:szCs w:val="26"/>
          <w:u w:val="single"/>
          <w:rtl/>
          <w:lang w:val="fr-CA" w:bidi="ar-LB"/>
        </w:rPr>
        <w:t>بموجب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222639">
        <w:rPr>
          <w:sz w:val="26"/>
          <w:szCs w:val="26"/>
          <w:u w:val="single"/>
          <w:rtl/>
          <w:lang w:val="fr-CA" w:bidi="ar-LB"/>
        </w:rPr>
        <w:t>تعديل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222639">
        <w:rPr>
          <w:sz w:val="26"/>
          <w:szCs w:val="26"/>
          <w:u w:val="single"/>
          <w:rtl/>
          <w:lang w:val="fr-CA" w:bidi="ar-LB"/>
        </w:rPr>
        <w:t>كيغالي</w:t>
      </w:r>
    </w:p>
    <w:p w14:paraId="2D368932" w14:textId="0075D38E" w:rsidR="003554C0" w:rsidRDefault="003554C0" w:rsidP="004D36CA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الاستراتيجية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العامة</w:t>
      </w:r>
    </w:p>
    <w:p w14:paraId="0F2238E6" w14:textId="4815D946" w:rsidR="00165511" w:rsidRDefault="00165511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21.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تسعى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اتباع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الأهداف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حددها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بروتوكول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مونتريال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يتعلق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رسم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مراحل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كيغالي</w:t>
      </w:r>
      <w:r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وتقضي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الاستراتيجية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المعتمدة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بتوفير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مواتية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تتيح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فرصة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التحول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السلس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التكنولوجيات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الصفرية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القطاعات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تستهلك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طريق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اعتماد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وتفعيل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التدابير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التنفيذية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الداعمة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لعملية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التدريجي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لها؛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وبناء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قدرات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أصحاب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</w:t>
      </w:r>
      <w:r w:rsidR="00321B94">
        <w:rPr>
          <w:sz w:val="26"/>
          <w:szCs w:val="26"/>
          <w:rtl/>
          <w:lang w:val="fr-CA" w:bidi="ar-LB"/>
        </w:rPr>
        <w:t>شأن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مثل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فنيي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وهيئات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الجمارك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</w:t>
      </w:r>
      <w:r w:rsidR="00BE483C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E483C">
        <w:rPr>
          <w:sz w:val="26"/>
          <w:szCs w:val="26"/>
          <w:rtl/>
          <w:lang w:val="fr-CA" w:bidi="ar-LB"/>
        </w:rPr>
        <w:t>الأمن</w:t>
      </w:r>
      <w:r w:rsidR="00027B85">
        <w:rPr>
          <w:sz w:val="26"/>
          <w:szCs w:val="26"/>
          <w:rtl/>
          <w:lang w:val="fr-CA" w:bidi="ar-LB"/>
        </w:rPr>
        <w:t>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والترويج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للبدائل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المنخفض</w:t>
      </w:r>
      <w:r w:rsidR="00FC745F">
        <w:rPr>
          <w:sz w:val="26"/>
          <w:szCs w:val="26"/>
          <w:rtl/>
          <w:lang w:val="fr-CA" w:bidi="ar-LB"/>
        </w:rPr>
        <w:t>ة</w:t>
      </w:r>
      <w:r w:rsidR="00027B85">
        <w:rPr>
          <w:sz w:val="26"/>
          <w:szCs w:val="26"/>
          <w:rtl/>
          <w:lang w:val="fr-CA" w:bidi="ar-LB"/>
        </w:rPr>
        <w:t>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وتوعية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أصحاب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</w:t>
      </w:r>
      <w:r w:rsidR="00321B94">
        <w:rPr>
          <w:sz w:val="26"/>
          <w:szCs w:val="26"/>
          <w:rtl/>
          <w:lang w:val="fr-CA" w:bidi="ar-LB"/>
        </w:rPr>
        <w:t>شأن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كفالة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لدعمهم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تحول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قطاعي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الصفرية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27B85"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 w:rsidR="00027B85">
        <w:rPr>
          <w:sz w:val="26"/>
          <w:szCs w:val="26"/>
          <w:rtl/>
          <w:lang w:val="fr-CA" w:bidi="ar-LB"/>
        </w:rPr>
        <w:t>.</w:t>
      </w:r>
    </w:p>
    <w:p w14:paraId="2C673FE9" w14:textId="18AA476B" w:rsidR="00027B85" w:rsidRDefault="00027B85" w:rsidP="004D36CA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التخفيض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المقترح</w:t>
      </w:r>
    </w:p>
    <w:p w14:paraId="3B45B00A" w14:textId="0B8D3F34" w:rsidR="00027B85" w:rsidRDefault="00027B85" w:rsidP="004D36CA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22.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الغاية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65511">
        <w:rPr>
          <w:sz w:val="26"/>
          <w:szCs w:val="26"/>
          <w:rtl/>
          <w:lang w:val="fr-CA" w:bidi="ar-LB"/>
        </w:rPr>
        <w:t>كيغالي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تحقيق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بنسبة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بحلول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2029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وذلك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بإزالة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187,506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الكربون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الهيدروفلوروكربونية.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وقد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توقعت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وبرنامج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يرتفع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C745F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بنسبة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9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9E7978">
        <w:rPr>
          <w:sz w:val="26"/>
          <w:szCs w:val="26"/>
          <w:rtl/>
          <w:lang w:val="fr-CA" w:bidi="ar-LB"/>
        </w:rPr>
        <w:t>ظلّ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تصور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للاستهلاك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E0BF0">
        <w:rPr>
          <w:sz w:val="26"/>
          <w:szCs w:val="26"/>
          <w:rtl/>
          <w:lang w:val="fr-CA" w:bidi="ar-LB"/>
        </w:rPr>
        <w:t>غير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</w:t>
      </w:r>
      <w:r w:rsidR="000E0BF0">
        <w:rPr>
          <w:sz w:val="26"/>
          <w:szCs w:val="26"/>
          <w:rtl/>
          <w:lang w:val="fr-CA" w:bidi="ar-LB"/>
        </w:rPr>
        <w:t>مقيّد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ومع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مراعاة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كميات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جر</w:t>
      </w:r>
      <w:r w:rsidR="009E7978">
        <w:rPr>
          <w:sz w:val="26"/>
          <w:szCs w:val="26"/>
          <w:rtl/>
          <w:lang w:val="fr-CA" w:bidi="ar-LB"/>
        </w:rPr>
        <w:t>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الاستعاضة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بها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إطار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التدريجية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للمواد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المبيّن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الجدول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191B79">
        <w:rPr>
          <w:sz w:val="26"/>
          <w:szCs w:val="26"/>
          <w:rtl/>
          <w:lang w:val="fr-CA" w:bidi="ar-LB"/>
        </w:rPr>
        <w:t>8.</w:t>
      </w:r>
    </w:p>
    <w:p w14:paraId="371ECD97" w14:textId="14517872" w:rsidR="00191B79" w:rsidRDefault="00191B79" w:rsidP="00191B79">
      <w:pPr>
        <w:bidi/>
        <w:rPr>
          <w:b/>
          <w:bCs/>
          <w:sz w:val="20"/>
          <w:rtl/>
          <w:lang w:val="fr-CA" w:bidi="ar-LB"/>
        </w:rPr>
      </w:pPr>
      <w:r>
        <w:rPr>
          <w:b/>
          <w:bCs/>
          <w:sz w:val="20"/>
          <w:rtl/>
          <w:lang w:val="fr-CA" w:bidi="ar-LB"/>
        </w:rPr>
        <w:t>الجدول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8.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الاستهلاك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المقدر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لل</w:t>
      </w:r>
      <w:r w:rsidR="00776DE6">
        <w:rPr>
          <w:b/>
          <w:bCs/>
          <w:sz w:val="20"/>
          <w:rtl/>
          <w:lang w:val="fr-CA" w:bidi="ar-LB"/>
        </w:rPr>
        <w:t>مواد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الهيدروفلوروكربونية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ظل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تصور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</w:t>
      </w:r>
      <w:r w:rsidR="00FC745F">
        <w:rPr>
          <w:b/>
          <w:bCs/>
          <w:sz w:val="20"/>
          <w:rtl/>
          <w:lang w:val="fr-CA" w:bidi="ar-LB"/>
        </w:rPr>
        <w:t>لا</w:t>
      </w:r>
      <w:r>
        <w:rPr>
          <w:b/>
          <w:bCs/>
          <w:sz w:val="20"/>
          <w:rtl/>
          <w:lang w:val="fr-CA" w:bidi="ar-LB"/>
        </w:rPr>
        <w:t>ستهلاك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غير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 w:rsidR="00FC745F">
        <w:rPr>
          <w:b/>
          <w:bCs/>
          <w:sz w:val="20"/>
          <w:rtl/>
          <w:lang w:val="fr-CA" w:bidi="ar-LB"/>
        </w:rPr>
        <w:t>ال</w:t>
      </w:r>
      <w:r>
        <w:rPr>
          <w:b/>
          <w:bCs/>
          <w:sz w:val="20"/>
          <w:rtl/>
          <w:lang w:val="fr-CA" w:bidi="ar-LB"/>
        </w:rPr>
        <w:t>مقيّد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وفي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ضوء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حدود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بروتوكول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مونتريال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والتخفيض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التدريجي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المقترح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المرحلة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الأولى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(بالأطنان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من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مكافئ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ثاني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أكسيد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الكربون)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1677"/>
        <w:gridCol w:w="1094"/>
        <w:gridCol w:w="1095"/>
        <w:gridCol w:w="1095"/>
        <w:gridCol w:w="1095"/>
        <w:gridCol w:w="1095"/>
        <w:gridCol w:w="1095"/>
        <w:gridCol w:w="1095"/>
      </w:tblGrid>
      <w:tr w:rsidR="00191B79" w14:paraId="03957AEF" w14:textId="77777777" w:rsidTr="004D36CA">
        <w:trPr>
          <w:tblHeader/>
        </w:trPr>
        <w:tc>
          <w:tcPr>
            <w:tcW w:w="898" w:type="pct"/>
          </w:tcPr>
          <w:p w14:paraId="68E869B3" w14:textId="77777777" w:rsidR="00191B79" w:rsidRPr="00191B79" w:rsidRDefault="00191B79" w:rsidP="00191B79">
            <w:pPr>
              <w:bidi/>
              <w:rPr>
                <w:b/>
                <w:bCs/>
                <w:sz w:val="20"/>
                <w:rtl/>
                <w:lang w:val="fr-CA" w:bidi="ar-LB"/>
              </w:rPr>
            </w:pPr>
          </w:p>
        </w:tc>
        <w:tc>
          <w:tcPr>
            <w:tcW w:w="586" w:type="pct"/>
          </w:tcPr>
          <w:p w14:paraId="372BE220" w14:textId="6833E38C" w:rsidR="00191B79" w:rsidRPr="00191B79" w:rsidRDefault="00191B79" w:rsidP="00191B7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2023*</w:t>
            </w:r>
          </w:p>
        </w:tc>
        <w:tc>
          <w:tcPr>
            <w:tcW w:w="586" w:type="pct"/>
          </w:tcPr>
          <w:p w14:paraId="298EC742" w14:textId="253E582E" w:rsidR="00191B79" w:rsidRPr="00191B79" w:rsidRDefault="00191B79" w:rsidP="00191B7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2024***</w:t>
            </w:r>
          </w:p>
        </w:tc>
        <w:tc>
          <w:tcPr>
            <w:tcW w:w="586" w:type="pct"/>
          </w:tcPr>
          <w:p w14:paraId="657EFC73" w14:textId="061346E7" w:rsidR="00191B79" w:rsidRPr="00191B79" w:rsidRDefault="00191B79" w:rsidP="00191B7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2025</w:t>
            </w:r>
          </w:p>
        </w:tc>
        <w:tc>
          <w:tcPr>
            <w:tcW w:w="586" w:type="pct"/>
          </w:tcPr>
          <w:p w14:paraId="53A7C0EF" w14:textId="53962C90" w:rsidR="00191B79" w:rsidRPr="00191B79" w:rsidRDefault="00191B79" w:rsidP="00191B7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2026</w:t>
            </w:r>
          </w:p>
        </w:tc>
        <w:tc>
          <w:tcPr>
            <w:tcW w:w="586" w:type="pct"/>
          </w:tcPr>
          <w:p w14:paraId="65A18603" w14:textId="490E10FB" w:rsidR="00191B79" w:rsidRPr="00191B79" w:rsidRDefault="00191B79" w:rsidP="00191B7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2027</w:t>
            </w:r>
          </w:p>
        </w:tc>
        <w:tc>
          <w:tcPr>
            <w:tcW w:w="586" w:type="pct"/>
          </w:tcPr>
          <w:p w14:paraId="009EFE3B" w14:textId="7F5B7F4E" w:rsidR="00191B79" w:rsidRPr="00191B79" w:rsidRDefault="00191B79" w:rsidP="00191B7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2028</w:t>
            </w:r>
          </w:p>
        </w:tc>
        <w:tc>
          <w:tcPr>
            <w:tcW w:w="586" w:type="pct"/>
          </w:tcPr>
          <w:p w14:paraId="6E8BC871" w14:textId="25C8CE81" w:rsidR="00191B79" w:rsidRPr="00191B79" w:rsidRDefault="00191B79" w:rsidP="00191B7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2029</w:t>
            </w:r>
          </w:p>
        </w:tc>
      </w:tr>
      <w:tr w:rsidR="00191B79" w14:paraId="53C2D227" w14:textId="77777777" w:rsidTr="009E7978">
        <w:tc>
          <w:tcPr>
            <w:tcW w:w="898" w:type="pct"/>
          </w:tcPr>
          <w:p w14:paraId="1899E6C9" w14:textId="0481A282" w:rsidR="00191B79" w:rsidRPr="00191B79" w:rsidRDefault="00191B79" w:rsidP="00191B79">
            <w:pPr>
              <w:bidi/>
              <w:rPr>
                <w:sz w:val="20"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الاستهلاك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</w:t>
            </w:r>
            <w:r w:rsidR="009E7978">
              <w:rPr>
                <w:sz w:val="20"/>
                <w:rtl/>
                <w:lang w:val="fr-CA" w:bidi="ar-LB"/>
              </w:rPr>
              <w:t>لمتوقع</w:t>
            </w:r>
            <w:r w:rsidR="00FC745F">
              <w:rPr>
                <w:sz w:val="20"/>
                <w:rtl/>
                <w:lang w:val="fr-CA" w:bidi="ar-LB"/>
              </w:rPr>
              <w:t>**</w:t>
            </w:r>
          </w:p>
        </w:tc>
        <w:tc>
          <w:tcPr>
            <w:tcW w:w="586" w:type="pct"/>
            <w:vAlign w:val="bottom"/>
          </w:tcPr>
          <w:p w14:paraId="63377D31" w14:textId="64D7C6C2" w:rsidR="00191B79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901,445</w:t>
            </w:r>
          </w:p>
        </w:tc>
        <w:tc>
          <w:tcPr>
            <w:tcW w:w="586" w:type="pct"/>
            <w:vAlign w:val="bottom"/>
          </w:tcPr>
          <w:p w14:paraId="62CAA846" w14:textId="20350F54" w:rsidR="00191B79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1,055,445</w:t>
            </w:r>
          </w:p>
        </w:tc>
        <w:tc>
          <w:tcPr>
            <w:tcW w:w="586" w:type="pct"/>
            <w:vAlign w:val="bottom"/>
          </w:tcPr>
          <w:p w14:paraId="13A67FB7" w14:textId="5EAA20DD" w:rsidR="00191B79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1,144,331</w:t>
            </w:r>
          </w:p>
        </w:tc>
        <w:tc>
          <w:tcPr>
            <w:tcW w:w="586" w:type="pct"/>
            <w:vAlign w:val="bottom"/>
          </w:tcPr>
          <w:p w14:paraId="757E53BD" w14:textId="402A54F0" w:rsidR="00191B79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1,241,217</w:t>
            </w:r>
          </w:p>
        </w:tc>
        <w:tc>
          <w:tcPr>
            <w:tcW w:w="586" w:type="pct"/>
            <w:vAlign w:val="bottom"/>
          </w:tcPr>
          <w:p w14:paraId="0A5F65B6" w14:textId="46FEA008" w:rsidR="00191B79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1,346,823</w:t>
            </w:r>
          </w:p>
        </w:tc>
        <w:tc>
          <w:tcPr>
            <w:tcW w:w="586" w:type="pct"/>
            <w:vAlign w:val="bottom"/>
          </w:tcPr>
          <w:p w14:paraId="08CDA7E6" w14:textId="5A9CADD8" w:rsidR="00191B79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1,461,933</w:t>
            </w:r>
          </w:p>
        </w:tc>
        <w:tc>
          <w:tcPr>
            <w:tcW w:w="586" w:type="pct"/>
            <w:vAlign w:val="bottom"/>
          </w:tcPr>
          <w:p w14:paraId="54AEDF8C" w14:textId="00EA83CA" w:rsidR="00191B79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1,587,403</w:t>
            </w:r>
          </w:p>
        </w:tc>
      </w:tr>
      <w:tr w:rsidR="009E7978" w14:paraId="40721AE6" w14:textId="77777777" w:rsidTr="000E3CB2">
        <w:tc>
          <w:tcPr>
            <w:tcW w:w="898" w:type="pct"/>
          </w:tcPr>
          <w:p w14:paraId="74050944" w14:textId="060E9237" w:rsidR="009E7978" w:rsidRPr="00191B79" w:rsidRDefault="009E7978" w:rsidP="009E7978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lastRenderedPageBreak/>
              <w:t>حدود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الاستهلاك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بموجب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بروتوكول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مونتريال</w:t>
            </w:r>
          </w:p>
        </w:tc>
        <w:tc>
          <w:tcPr>
            <w:tcW w:w="586" w:type="pct"/>
            <w:vAlign w:val="center"/>
          </w:tcPr>
          <w:p w14:paraId="00417383" w14:textId="4F1A153C" w:rsidR="009E7978" w:rsidRPr="00191B79" w:rsidRDefault="004D36CA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 xml:space="preserve"> لا يوجد</w:t>
            </w:r>
          </w:p>
        </w:tc>
        <w:tc>
          <w:tcPr>
            <w:tcW w:w="586" w:type="pct"/>
            <w:vAlign w:val="center"/>
          </w:tcPr>
          <w:p w14:paraId="69F91B2A" w14:textId="25CF21A4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14940B67" w14:textId="1744062D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0E863AEC" w14:textId="1FAE9DDE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4E8F34AB" w14:textId="1491E7FA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66E46227" w14:textId="118CB714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629670CC" w14:textId="3B593D6A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1,687,551</w:t>
            </w:r>
          </w:p>
        </w:tc>
      </w:tr>
      <w:tr w:rsidR="009E7978" w14:paraId="19FD5659" w14:textId="77777777" w:rsidTr="000E3CB2">
        <w:tc>
          <w:tcPr>
            <w:tcW w:w="898" w:type="pct"/>
          </w:tcPr>
          <w:p w14:paraId="747ECCC2" w14:textId="69981EE0" w:rsidR="009E7978" w:rsidRPr="00191B79" w:rsidRDefault="009E7978" w:rsidP="009E7978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الاستهلاك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المقترح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بموجب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خطة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تنفيذ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تعديل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كيغالي</w:t>
            </w:r>
          </w:p>
        </w:tc>
        <w:tc>
          <w:tcPr>
            <w:tcW w:w="586" w:type="pct"/>
            <w:vAlign w:val="center"/>
          </w:tcPr>
          <w:p w14:paraId="3F821B33" w14:textId="3B49D0BC" w:rsidR="009E7978" w:rsidRPr="00191B79" w:rsidRDefault="004D36CA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 xml:space="preserve"> لا يوجد</w:t>
            </w:r>
          </w:p>
        </w:tc>
        <w:tc>
          <w:tcPr>
            <w:tcW w:w="586" w:type="pct"/>
            <w:vAlign w:val="center"/>
          </w:tcPr>
          <w:p w14:paraId="7D5A3C94" w14:textId="1F10EAF6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09D2FDCB" w14:textId="27AD9F9A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7E5F0A51" w14:textId="08EB0E2A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1F1BC0C3" w14:textId="3C7D0EED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06BEABB8" w14:textId="5E583F33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1,875,057</w:t>
            </w:r>
          </w:p>
        </w:tc>
        <w:tc>
          <w:tcPr>
            <w:tcW w:w="586" w:type="pct"/>
            <w:vAlign w:val="center"/>
          </w:tcPr>
          <w:p w14:paraId="5BCE7221" w14:textId="444997DD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1,687,551</w:t>
            </w:r>
          </w:p>
        </w:tc>
      </w:tr>
      <w:tr w:rsidR="009E7978" w14:paraId="7BD949BC" w14:textId="77777777" w:rsidTr="000E3CB2">
        <w:tc>
          <w:tcPr>
            <w:tcW w:w="898" w:type="pct"/>
          </w:tcPr>
          <w:p w14:paraId="26E65F90" w14:textId="79A287FE" w:rsidR="009E7978" w:rsidRPr="00191B79" w:rsidRDefault="009E7978" w:rsidP="009E7978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التخفيض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المقترح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للاستهلاك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مقارنة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خط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الأساس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(%)</w:t>
            </w:r>
          </w:p>
        </w:tc>
        <w:tc>
          <w:tcPr>
            <w:tcW w:w="586" w:type="pct"/>
            <w:vAlign w:val="center"/>
          </w:tcPr>
          <w:p w14:paraId="6EECD8DF" w14:textId="4D195A99" w:rsidR="009E7978" w:rsidRPr="00191B79" w:rsidRDefault="004D36CA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 xml:space="preserve"> لا يوجد</w:t>
            </w:r>
          </w:p>
        </w:tc>
        <w:tc>
          <w:tcPr>
            <w:tcW w:w="586" w:type="pct"/>
            <w:vAlign w:val="center"/>
          </w:tcPr>
          <w:p w14:paraId="0F48E0BF" w14:textId="6712A2CD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  <w:tc>
          <w:tcPr>
            <w:tcW w:w="586" w:type="pct"/>
            <w:vAlign w:val="center"/>
          </w:tcPr>
          <w:p w14:paraId="79E2AB11" w14:textId="4AD093B6" w:rsidR="009E7978" w:rsidRPr="00191B79" w:rsidRDefault="009E7978" w:rsidP="009E7978">
            <w:pPr>
              <w:bidi/>
              <w:jc w:val="left"/>
              <w:rPr>
                <w:sz w:val="20"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  <w:tc>
          <w:tcPr>
            <w:tcW w:w="586" w:type="pct"/>
            <w:vAlign w:val="center"/>
          </w:tcPr>
          <w:p w14:paraId="07C9A769" w14:textId="3C8B23CB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  <w:tc>
          <w:tcPr>
            <w:tcW w:w="586" w:type="pct"/>
            <w:vAlign w:val="center"/>
          </w:tcPr>
          <w:p w14:paraId="5E2820EA" w14:textId="24B28147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  <w:tc>
          <w:tcPr>
            <w:tcW w:w="586" w:type="pct"/>
            <w:vAlign w:val="center"/>
          </w:tcPr>
          <w:p w14:paraId="44838C92" w14:textId="7A7D658F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  <w:tc>
          <w:tcPr>
            <w:tcW w:w="586" w:type="pct"/>
            <w:vAlign w:val="center"/>
          </w:tcPr>
          <w:p w14:paraId="05B49589" w14:textId="679832A6" w:rsidR="009E7978" w:rsidRPr="00191B79" w:rsidRDefault="009E7978" w:rsidP="009E7978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10</w:t>
            </w:r>
          </w:p>
        </w:tc>
      </w:tr>
    </w:tbl>
    <w:p w14:paraId="6C1D98C0" w14:textId="4BA99F70" w:rsidR="00191B79" w:rsidRDefault="009E7978" w:rsidP="00191B79">
      <w:pPr>
        <w:bidi/>
        <w:rPr>
          <w:sz w:val="20"/>
          <w:rtl/>
          <w:lang w:val="fr-CA" w:bidi="ar-LB"/>
        </w:rPr>
      </w:pPr>
      <w:r>
        <w:rPr>
          <w:b/>
          <w:bCs/>
          <w:sz w:val="20"/>
          <w:rtl/>
          <w:lang w:val="fr-CA" w:bidi="ar-LB"/>
        </w:rPr>
        <w:t>*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وفقا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للبيانات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المبلغ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عنها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عملا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بالمادة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السابعة.</w:t>
      </w:r>
    </w:p>
    <w:p w14:paraId="320DB1DA" w14:textId="4A0C7115" w:rsidR="009E7978" w:rsidRDefault="009E7978" w:rsidP="009E7978">
      <w:pPr>
        <w:bidi/>
        <w:rPr>
          <w:sz w:val="20"/>
          <w:rtl/>
          <w:lang w:val="fr-CA" w:bidi="ar-LB"/>
        </w:rPr>
      </w:pPr>
      <w:r>
        <w:rPr>
          <w:sz w:val="20"/>
          <w:rtl/>
          <w:lang w:val="fr-CA" w:bidi="ar-LB"/>
        </w:rPr>
        <w:t>**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إنّ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هذه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التوقعات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صيغت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لأ</w:t>
      </w:r>
      <w:r w:rsidR="005542FE">
        <w:rPr>
          <w:sz w:val="20"/>
          <w:rtl/>
          <w:lang w:val="fr-CA" w:bidi="ar-LB"/>
        </w:rPr>
        <w:t>غراض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إرشادية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محضة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بغض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النظر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</w:t>
      </w:r>
      <w:r w:rsidR="004F51AF">
        <w:rPr>
          <w:sz w:val="20"/>
          <w:rtl/>
          <w:lang w:val="fr-CA" w:bidi="ar-LB"/>
        </w:rPr>
        <w:t>ن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أوجه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عدم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اليقين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المتصلة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بأوجه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الاستخدام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خلال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السنوات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المكونة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لخط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الأساس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وهي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ت</w:t>
      </w:r>
      <w:r w:rsidR="004F51AF">
        <w:rPr>
          <w:sz w:val="20"/>
          <w:rtl/>
          <w:lang w:val="fr-CA" w:bidi="ar-LB"/>
        </w:rPr>
        <w:t>ستند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إلى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توقعات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بنمو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اقتصادي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مقدر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بستة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المائة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ونمو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سكاني</w:t>
      </w:r>
      <w:r w:rsidR="004D36CA">
        <w:rPr>
          <w:sz w:val="20"/>
          <w:rtl/>
          <w:lang w:val="fr-CA" w:bidi="ar-LB"/>
        </w:rPr>
        <w:t xml:space="preserve"> </w:t>
      </w:r>
      <w:r w:rsidR="005542FE">
        <w:rPr>
          <w:sz w:val="20"/>
          <w:rtl/>
          <w:lang w:val="fr-CA" w:bidi="ar-LB"/>
        </w:rPr>
        <w:t>م</w:t>
      </w:r>
      <w:r w:rsidR="004F51AF">
        <w:rPr>
          <w:sz w:val="20"/>
          <w:rtl/>
          <w:lang w:val="fr-CA" w:bidi="ar-LB"/>
        </w:rPr>
        <w:t>قدر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بنسبة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ثلاثة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المائة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وإلى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زيادة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استهلاك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ال</w:t>
      </w:r>
      <w:r w:rsidR="00776DE6">
        <w:rPr>
          <w:sz w:val="20"/>
          <w:rtl/>
          <w:lang w:val="fr-CA" w:bidi="ar-LB"/>
        </w:rPr>
        <w:t>مواد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الهيدروفلوروكربونية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نتيجة</w:t>
      </w:r>
      <w:r w:rsidR="004D36CA">
        <w:rPr>
          <w:sz w:val="20"/>
          <w:rtl/>
          <w:lang w:val="fr-CA" w:bidi="ar-LB"/>
        </w:rPr>
        <w:t xml:space="preserve"> </w:t>
      </w:r>
      <w:r w:rsidR="005542FE">
        <w:rPr>
          <w:sz w:val="20"/>
          <w:rtl/>
          <w:lang w:val="fr-CA" w:bidi="ar-LB"/>
        </w:rPr>
        <w:t>إ</w:t>
      </w:r>
      <w:r w:rsidR="004F51AF">
        <w:rPr>
          <w:sz w:val="20"/>
          <w:rtl/>
          <w:lang w:val="fr-CA" w:bidi="ar-LB"/>
        </w:rPr>
        <w:t>زالة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المواد</w:t>
      </w:r>
      <w:r w:rsidR="004D36CA">
        <w:rPr>
          <w:sz w:val="20"/>
          <w:rtl/>
          <w:lang w:val="fr-CA" w:bidi="ar-LB"/>
        </w:rPr>
        <w:t xml:space="preserve"> </w:t>
      </w:r>
      <w:r w:rsidR="004F51AF">
        <w:rPr>
          <w:sz w:val="20"/>
          <w:rtl/>
          <w:lang w:val="fr-CA" w:bidi="ar-LB"/>
        </w:rPr>
        <w:t>الهيدروكلوروفلوروكربونية.</w:t>
      </w:r>
    </w:p>
    <w:p w14:paraId="154DDC03" w14:textId="74ACB781" w:rsidR="004F51AF" w:rsidRDefault="004F51AF" w:rsidP="004F51AF">
      <w:pPr>
        <w:bidi/>
        <w:rPr>
          <w:sz w:val="20"/>
          <w:rtl/>
          <w:lang w:val="fr-CA" w:bidi="ar-LB"/>
        </w:rPr>
      </w:pPr>
      <w:r>
        <w:rPr>
          <w:sz w:val="20"/>
          <w:rtl/>
          <w:lang w:val="fr-CA" w:bidi="ar-LB"/>
        </w:rPr>
        <w:t>***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عام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2024،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قدرت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زيادة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الاستهلاك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لل</w:t>
      </w:r>
      <w:r w:rsidR="00776DE6">
        <w:rPr>
          <w:sz w:val="20"/>
          <w:rtl/>
          <w:lang w:val="fr-CA" w:bidi="ar-LB"/>
        </w:rPr>
        <w:t>مواد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الهيدروفلوروكربونية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التي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حلّت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محل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المواد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الهيدروكلوروفلوروكربونية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بنسبة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8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المائة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من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استهلاك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تلك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ال</w:t>
      </w:r>
      <w:r w:rsidR="00776DE6">
        <w:rPr>
          <w:sz w:val="20"/>
          <w:rtl/>
          <w:lang w:val="fr-CA" w:bidi="ar-LB"/>
        </w:rPr>
        <w:t>مواد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في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عام</w:t>
      </w:r>
      <w:r w:rsidR="004D36CA">
        <w:rPr>
          <w:sz w:val="20"/>
          <w:rtl/>
          <w:lang w:val="fr-CA" w:bidi="ar-LB"/>
        </w:rPr>
        <w:t xml:space="preserve"> </w:t>
      </w:r>
      <w:r>
        <w:rPr>
          <w:sz w:val="20"/>
          <w:rtl/>
          <w:lang w:val="fr-CA" w:bidi="ar-LB"/>
        </w:rPr>
        <w:t>2023.</w:t>
      </w:r>
      <w:r w:rsidR="004D36CA">
        <w:rPr>
          <w:sz w:val="20"/>
          <w:rtl/>
          <w:lang w:val="fr-CA" w:bidi="ar-LB"/>
        </w:rPr>
        <w:t xml:space="preserve"> </w:t>
      </w:r>
    </w:p>
    <w:p w14:paraId="19512A5C" w14:textId="6B78FE9B" w:rsidR="004F51AF" w:rsidRDefault="004F51AF" w:rsidP="004D36CA">
      <w:pPr>
        <w:bidi/>
        <w:spacing w:before="240"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الأنشطة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المقترحة</w:t>
      </w:r>
    </w:p>
    <w:p w14:paraId="0B7F9F66" w14:textId="77446E6A" w:rsidR="004F51AF" w:rsidRDefault="004F51AF" w:rsidP="004D36CA">
      <w:pPr>
        <w:bidi/>
        <w:spacing w:after="24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val="fr-CA" w:bidi="ar-LB"/>
        </w:rPr>
        <w:t>23.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9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المقترحة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خط</w:t>
      </w:r>
      <w:r>
        <w:rPr>
          <w:sz w:val="26"/>
          <w:szCs w:val="26"/>
          <w:rtl/>
          <w:lang w:bidi="ar-LB"/>
        </w:rPr>
        <w:t>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Pr="002C29C0">
        <w:rPr>
          <w:sz w:val="26"/>
          <w:szCs w:val="26"/>
          <w:rtl/>
          <w:lang w:bidi="ar-LB"/>
        </w:rPr>
        <w:t>الهيدروفلوروكربونية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في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بنين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والتكاليف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ذات</w:t>
      </w:r>
      <w:r w:rsidR="004D36C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الصلة:</w:t>
      </w:r>
    </w:p>
    <w:p w14:paraId="19B5DC1D" w14:textId="1941F0C4" w:rsidR="004F51AF" w:rsidRDefault="004F51AF" w:rsidP="004D36CA">
      <w:pPr>
        <w:bidi/>
        <w:rPr>
          <w:b/>
          <w:bCs/>
          <w:sz w:val="20"/>
          <w:rtl/>
          <w:lang w:bidi="ar-LB"/>
        </w:rPr>
      </w:pPr>
      <w:r>
        <w:rPr>
          <w:b/>
          <w:bCs/>
          <w:sz w:val="20"/>
          <w:rtl/>
          <w:lang w:bidi="ar-LB"/>
        </w:rPr>
        <w:t>الجدول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9.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الأنشطة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المقترح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تنفيذها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في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قطاع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الخدمة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بموجب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المرحلة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الأولى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من</w:t>
      </w:r>
      <w:r w:rsidR="004D36CA">
        <w:rPr>
          <w:b/>
          <w:bCs/>
          <w:sz w:val="20"/>
          <w:rtl/>
          <w:lang w:bidi="ar-LB"/>
        </w:rPr>
        <w:t xml:space="preserve"> </w:t>
      </w:r>
      <w:r w:rsidRPr="004F51AF">
        <w:rPr>
          <w:b/>
          <w:bCs/>
          <w:sz w:val="20"/>
          <w:rtl/>
          <w:lang w:bidi="ar-LB"/>
        </w:rPr>
        <w:t>خط</w:t>
      </w:r>
      <w:r>
        <w:rPr>
          <w:b/>
          <w:bCs/>
          <w:sz w:val="20"/>
          <w:rtl/>
          <w:lang w:bidi="ar-LB"/>
        </w:rPr>
        <w:t>ة</w:t>
      </w:r>
      <w:r w:rsidR="004D36CA">
        <w:rPr>
          <w:b/>
          <w:bCs/>
          <w:sz w:val="20"/>
          <w:rtl/>
          <w:lang w:bidi="ar-LB"/>
        </w:rPr>
        <w:t xml:space="preserve"> </w:t>
      </w:r>
      <w:r w:rsidRPr="004F51AF">
        <w:rPr>
          <w:b/>
          <w:bCs/>
          <w:sz w:val="20"/>
          <w:rtl/>
          <w:lang w:bidi="ar-LB"/>
        </w:rPr>
        <w:t>التنفيذ</w:t>
      </w:r>
      <w:r w:rsidR="004D36CA">
        <w:rPr>
          <w:b/>
          <w:bCs/>
          <w:sz w:val="20"/>
          <w:rtl/>
          <w:lang w:bidi="ar-LB"/>
        </w:rPr>
        <w:t xml:space="preserve"> </w:t>
      </w:r>
      <w:r w:rsidRPr="004F51AF">
        <w:rPr>
          <w:b/>
          <w:bCs/>
          <w:sz w:val="20"/>
          <w:rtl/>
          <w:lang w:bidi="ar-LB"/>
        </w:rPr>
        <w:t>المتعلقة</w:t>
      </w:r>
      <w:r w:rsidR="004D36CA">
        <w:rPr>
          <w:b/>
          <w:bCs/>
          <w:sz w:val="20"/>
          <w:rtl/>
          <w:lang w:bidi="ar-LB"/>
        </w:rPr>
        <w:t xml:space="preserve"> </w:t>
      </w:r>
      <w:r w:rsidRPr="004F51AF">
        <w:rPr>
          <w:b/>
          <w:bCs/>
          <w:sz w:val="20"/>
          <w:rtl/>
          <w:lang w:bidi="ar-LB"/>
        </w:rPr>
        <w:t>بالمواد</w:t>
      </w:r>
      <w:r w:rsidR="004D36CA">
        <w:rPr>
          <w:b/>
          <w:bCs/>
          <w:sz w:val="20"/>
          <w:rtl/>
          <w:lang w:bidi="ar-LB"/>
        </w:rPr>
        <w:t xml:space="preserve"> </w:t>
      </w:r>
      <w:r w:rsidRPr="004F51AF">
        <w:rPr>
          <w:b/>
          <w:bCs/>
          <w:sz w:val="20"/>
          <w:rtl/>
          <w:lang w:bidi="ar-LB"/>
        </w:rPr>
        <w:t>الهيدروفلوروكربونية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بموجب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تعديل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كيغالي</w:t>
      </w: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688"/>
        <w:gridCol w:w="5404"/>
        <w:gridCol w:w="1629"/>
        <w:gridCol w:w="1629"/>
      </w:tblGrid>
      <w:tr w:rsidR="00BE483C" w14:paraId="51F8369F" w14:textId="77777777" w:rsidTr="000E3CB2">
        <w:trPr>
          <w:tblHeader/>
          <w:jc w:val="center"/>
        </w:trPr>
        <w:tc>
          <w:tcPr>
            <w:tcW w:w="368" w:type="pct"/>
            <w:vMerge w:val="restart"/>
            <w:vAlign w:val="center"/>
          </w:tcPr>
          <w:p w14:paraId="0EC3DDD7" w14:textId="27FDC0FA" w:rsidR="00BE483C" w:rsidRDefault="00BE483C" w:rsidP="00BE483C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الرقم</w:t>
            </w:r>
          </w:p>
        </w:tc>
        <w:tc>
          <w:tcPr>
            <w:tcW w:w="2890" w:type="pct"/>
            <w:vMerge w:val="restart"/>
            <w:vAlign w:val="center"/>
          </w:tcPr>
          <w:p w14:paraId="0B222753" w14:textId="175BB29A" w:rsidR="00BE483C" w:rsidRDefault="00BE483C" w:rsidP="00BE483C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الأنشطة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والأنشطة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الفرعية</w:t>
            </w:r>
          </w:p>
        </w:tc>
        <w:tc>
          <w:tcPr>
            <w:tcW w:w="1742" w:type="pct"/>
            <w:gridSpan w:val="2"/>
            <w:vAlign w:val="center"/>
          </w:tcPr>
          <w:p w14:paraId="39FDA037" w14:textId="535FD81F" w:rsidR="00BE483C" w:rsidRDefault="00BE483C" w:rsidP="00BE483C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الكلفة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(دولار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أمريكي)</w:t>
            </w:r>
          </w:p>
        </w:tc>
      </w:tr>
      <w:tr w:rsidR="00BE483C" w14:paraId="457DABEB" w14:textId="77777777" w:rsidTr="000E3CB2">
        <w:trPr>
          <w:jc w:val="center"/>
        </w:trPr>
        <w:tc>
          <w:tcPr>
            <w:tcW w:w="368" w:type="pct"/>
            <w:vMerge/>
            <w:vAlign w:val="center"/>
          </w:tcPr>
          <w:p w14:paraId="3A544708" w14:textId="77777777" w:rsidR="00BE483C" w:rsidRDefault="00BE483C" w:rsidP="00BE483C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</w:p>
        </w:tc>
        <w:tc>
          <w:tcPr>
            <w:tcW w:w="2890" w:type="pct"/>
            <w:vMerge/>
            <w:vAlign w:val="center"/>
          </w:tcPr>
          <w:p w14:paraId="4E35CC81" w14:textId="77777777" w:rsidR="00BE483C" w:rsidRDefault="00BE483C" w:rsidP="00BE483C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</w:p>
        </w:tc>
        <w:tc>
          <w:tcPr>
            <w:tcW w:w="871" w:type="pct"/>
            <w:vAlign w:val="center"/>
          </w:tcPr>
          <w:p w14:paraId="00F35F76" w14:textId="3DDFDBEF" w:rsidR="00BE483C" w:rsidRPr="00BE483C" w:rsidRDefault="00BE483C" w:rsidP="00BE483C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برنامج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للبيئة</w:t>
            </w:r>
          </w:p>
        </w:tc>
        <w:tc>
          <w:tcPr>
            <w:tcW w:w="871" w:type="pct"/>
            <w:vAlign w:val="center"/>
          </w:tcPr>
          <w:p w14:paraId="13A1E93E" w14:textId="70A8E4C4" w:rsidR="00BE483C" w:rsidRPr="00BE483C" w:rsidRDefault="00BE483C" w:rsidP="00BE483C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منظمة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للتنمية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الصناعية</w:t>
            </w:r>
          </w:p>
        </w:tc>
      </w:tr>
      <w:tr w:rsidR="00BE483C" w14:paraId="24B97D3A" w14:textId="77777777" w:rsidTr="000E3CB2">
        <w:trPr>
          <w:jc w:val="center"/>
        </w:trPr>
        <w:tc>
          <w:tcPr>
            <w:tcW w:w="368" w:type="pct"/>
            <w:vAlign w:val="center"/>
          </w:tcPr>
          <w:p w14:paraId="013924CA" w14:textId="03BE3837" w:rsidR="00BE483C" w:rsidRDefault="00BE483C" w:rsidP="00BE483C">
            <w:pPr>
              <w:bidi/>
              <w:jc w:val="left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1</w:t>
            </w:r>
          </w:p>
        </w:tc>
        <w:tc>
          <w:tcPr>
            <w:tcW w:w="4632" w:type="pct"/>
            <w:gridSpan w:val="3"/>
          </w:tcPr>
          <w:p w14:paraId="4EA4D62E" w14:textId="0F7EC097" w:rsidR="00BE483C" w:rsidRDefault="00BE483C" w:rsidP="004F51AF">
            <w:pPr>
              <w:bidi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التدابير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القانونية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والتنظيمية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دعما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للتخفيض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التدريجي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لل</w:t>
            </w:r>
            <w:r w:rsidR="00776DE6">
              <w:rPr>
                <w:b/>
                <w:bCs/>
                <w:sz w:val="20"/>
                <w:rtl/>
                <w:lang w:val="fr-CA" w:bidi="ar-LB"/>
              </w:rPr>
              <w:t>مواد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وبناء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قدرات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A616FA">
              <w:rPr>
                <w:b/>
                <w:bCs/>
                <w:sz w:val="20"/>
                <w:rtl/>
                <w:lang w:val="fr-CA" w:bidi="ar-LB"/>
              </w:rPr>
              <w:t>عناصر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الجمارك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والأجهزة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الأمنية</w:t>
            </w:r>
          </w:p>
        </w:tc>
      </w:tr>
      <w:tr w:rsidR="00BE483C" w14:paraId="7186FD7A" w14:textId="77777777" w:rsidTr="000E3CB2">
        <w:trPr>
          <w:jc w:val="center"/>
        </w:trPr>
        <w:tc>
          <w:tcPr>
            <w:tcW w:w="368" w:type="pct"/>
            <w:vAlign w:val="center"/>
          </w:tcPr>
          <w:p w14:paraId="7B05DDBA" w14:textId="71DA9CB8" w:rsidR="004F51AF" w:rsidRPr="00BE483C" w:rsidRDefault="00BE483C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1.1</w:t>
            </w:r>
          </w:p>
        </w:tc>
        <w:tc>
          <w:tcPr>
            <w:tcW w:w="2890" w:type="pct"/>
          </w:tcPr>
          <w:p w14:paraId="2B182999" w14:textId="00271839" w:rsidR="004F51AF" w:rsidRPr="00BE483C" w:rsidRDefault="00BE483C" w:rsidP="004F51AF">
            <w:pPr>
              <w:bidi/>
              <w:rPr>
                <w:sz w:val="20"/>
                <w:lang w:val="fr-CA" w:bidi="ar-LB"/>
              </w:rPr>
            </w:pPr>
            <w:bookmarkStart w:id="3" w:name="_Hlk181245258"/>
            <w:r>
              <w:rPr>
                <w:sz w:val="20"/>
                <w:rtl/>
                <w:lang w:val="fr-CA" w:bidi="ar-LB"/>
              </w:rPr>
              <w:t>تعزيز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نظام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الحصص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المتعلق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بما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فيه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معايير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توزيع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الحصص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وعملية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ورشتي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عمل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المستوردين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حول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توزيع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تلك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الحصص؛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وتقييم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جدوى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حظر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الواردات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المعدات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القائمة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بالتنسيق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أصحاب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الشأن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الوطنيين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الرئيسيين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الدول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الأعضاء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</w:t>
            </w:r>
            <w:r w:rsidRPr="00BE483C">
              <w:rPr>
                <w:sz w:val="20"/>
                <w:rtl/>
                <w:lang w:val="fr-CA" w:bidi="ar-LB"/>
              </w:rPr>
              <w:t>لاتحاد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BE483C">
              <w:rPr>
                <w:sz w:val="20"/>
                <w:rtl/>
                <w:lang w:val="fr-CA" w:bidi="ar-LB"/>
              </w:rPr>
              <w:t>الاقتصادي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BE483C">
              <w:rPr>
                <w:sz w:val="20"/>
                <w:rtl/>
                <w:lang w:val="fr-CA" w:bidi="ar-LB"/>
              </w:rPr>
              <w:t>والنقدي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BE483C">
              <w:rPr>
                <w:sz w:val="20"/>
                <w:rtl/>
                <w:lang w:val="fr-CA" w:bidi="ar-LB"/>
              </w:rPr>
              <w:t>لغرب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BE483C">
              <w:rPr>
                <w:sz w:val="20"/>
                <w:rtl/>
                <w:lang w:val="fr-CA" w:bidi="ar-LB"/>
              </w:rPr>
              <w:t>أفريقيا</w:t>
            </w:r>
            <w:r w:rsidR="007F2E10">
              <w:rPr>
                <w:sz w:val="20"/>
                <w:rtl/>
                <w:lang w:val="fr-CA" w:bidi="ar-LB"/>
              </w:rPr>
              <w:t>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اجتماعات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تنسيق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بين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المؤسسات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لتقييم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آثار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تدابير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الرقابة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الإضافية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لل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الهيدروفلوروكربونية؛</w:t>
            </w:r>
            <w:r w:rsidR="007F2E10">
              <w:rPr>
                <w:rStyle w:val="FootnoteReference"/>
                <w:sz w:val="20"/>
                <w:rtl/>
                <w:lang w:val="fr-CA" w:bidi="ar-LB"/>
              </w:rPr>
              <w:footnoteReference w:id="3"/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حملات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توعية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الأنظمة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F2E10">
              <w:rPr>
                <w:sz w:val="20"/>
                <w:rtl/>
                <w:lang w:val="fr-CA" w:bidi="ar-LB"/>
              </w:rPr>
              <w:t>المعتمدة.</w:t>
            </w:r>
            <w:bookmarkEnd w:id="3"/>
          </w:p>
        </w:tc>
        <w:tc>
          <w:tcPr>
            <w:tcW w:w="871" w:type="pct"/>
          </w:tcPr>
          <w:p w14:paraId="5900A454" w14:textId="0F071FAE" w:rsidR="004F51AF" w:rsidRPr="00BE483C" w:rsidRDefault="007F2E10" w:rsidP="000E3CB2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55,000</w:t>
            </w:r>
          </w:p>
        </w:tc>
        <w:tc>
          <w:tcPr>
            <w:tcW w:w="871" w:type="pct"/>
          </w:tcPr>
          <w:p w14:paraId="08AD0AE1" w14:textId="1F56FF33" w:rsidR="004F51AF" w:rsidRPr="00BE483C" w:rsidRDefault="007F2E10" w:rsidP="000E3CB2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</w:tr>
      <w:tr w:rsidR="00BE483C" w14:paraId="3396B292" w14:textId="77777777" w:rsidTr="000E3CB2">
        <w:trPr>
          <w:jc w:val="center"/>
        </w:trPr>
        <w:tc>
          <w:tcPr>
            <w:tcW w:w="368" w:type="pct"/>
            <w:vAlign w:val="center"/>
          </w:tcPr>
          <w:p w14:paraId="62B723CF" w14:textId="60C60FA6" w:rsidR="004F51AF" w:rsidRPr="00BE483C" w:rsidRDefault="007F2E10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1.2</w:t>
            </w:r>
          </w:p>
        </w:tc>
        <w:tc>
          <w:tcPr>
            <w:tcW w:w="2890" w:type="pct"/>
          </w:tcPr>
          <w:p w14:paraId="26E5AB05" w14:textId="3DBD9C30" w:rsidR="004F51AF" w:rsidRPr="00BE483C" w:rsidRDefault="007F2E10" w:rsidP="004F51AF">
            <w:pPr>
              <w:bidi/>
              <w:rPr>
                <w:sz w:val="20"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تحيين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التدريبية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الخاصة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</w:t>
            </w:r>
            <w:r w:rsidR="00A616FA">
              <w:rPr>
                <w:sz w:val="20"/>
                <w:rtl/>
                <w:lang w:val="fr-CA" w:bidi="ar-LB"/>
              </w:rPr>
              <w:t>عناصر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الجمارك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</w:t>
            </w:r>
            <w:r w:rsidR="007212C0">
              <w:rPr>
                <w:sz w:val="20"/>
                <w:rtl/>
                <w:lang w:val="fr-CA" w:bidi="ar-LB"/>
              </w:rPr>
              <w:t>كي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تتناول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عملي</w:t>
            </w:r>
            <w:r w:rsidR="007212C0">
              <w:rPr>
                <w:sz w:val="20"/>
                <w:rtl/>
                <w:lang w:val="fr-CA" w:bidi="ar-LB"/>
              </w:rPr>
              <w:t>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استيراد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sz w:val="20"/>
                <w:rtl/>
                <w:lang w:val="fr-CA" w:bidi="ar-LB"/>
              </w:rPr>
              <w:t>وتصدير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والمعدات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القائمة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عليها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وقيدها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والرموز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الجمركية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للنظام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المنسق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</w:t>
            </w:r>
            <w:r w:rsidR="00101721">
              <w:rPr>
                <w:sz w:val="20"/>
                <w:rtl/>
                <w:lang w:val="fr-CA" w:bidi="ar-LB"/>
              </w:rPr>
              <w:t>ضبط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والمعدات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القائمة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عليها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والتعرف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عليها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وتوس</w:t>
            </w:r>
            <w:r w:rsidR="00101721">
              <w:rPr>
                <w:sz w:val="20"/>
                <w:rtl/>
                <w:lang w:val="fr-CA" w:bidi="ar-LB"/>
              </w:rPr>
              <w:t>ي</w:t>
            </w:r>
            <w:r w:rsidR="007212C0">
              <w:rPr>
                <w:sz w:val="20"/>
                <w:rtl/>
                <w:lang w:val="fr-CA" w:bidi="ar-LB"/>
              </w:rPr>
              <w:t>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غازات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ومنع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الإتجار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غير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المشروع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وتحليل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المخاطر؛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وتدريب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300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عنصر</w:t>
            </w:r>
            <w:r w:rsidR="002B0939">
              <w:rPr>
                <w:sz w:val="20"/>
                <w:rtl/>
                <w:lang w:val="fr-CA" w:bidi="ar-LB"/>
              </w:rPr>
              <w:t>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من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هيئة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الجمارك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وأجهزة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7212C0">
              <w:rPr>
                <w:sz w:val="20"/>
                <w:rtl/>
                <w:lang w:val="fr-CA" w:bidi="ar-LB"/>
              </w:rPr>
              <w:t>الأمن</w:t>
            </w:r>
            <w:r w:rsidR="00AE2CBC">
              <w:rPr>
                <w:sz w:val="20"/>
                <w:rtl/>
                <w:lang w:val="fr-CA" w:bidi="ar-LB"/>
              </w:rPr>
              <w:t>.</w:t>
            </w:r>
          </w:p>
        </w:tc>
        <w:tc>
          <w:tcPr>
            <w:tcW w:w="871" w:type="pct"/>
          </w:tcPr>
          <w:p w14:paraId="53DEAB18" w14:textId="5B736105" w:rsidR="004F51AF" w:rsidRPr="00BE483C" w:rsidRDefault="007212C0" w:rsidP="000E3CB2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40,000</w:t>
            </w:r>
          </w:p>
        </w:tc>
        <w:tc>
          <w:tcPr>
            <w:tcW w:w="871" w:type="pct"/>
          </w:tcPr>
          <w:p w14:paraId="20568E1D" w14:textId="745DF692" w:rsidR="004F51AF" w:rsidRPr="00BE483C" w:rsidRDefault="007212C0" w:rsidP="000E3CB2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</w:tr>
      <w:tr w:rsidR="00BE483C" w14:paraId="201BE81C" w14:textId="77777777" w:rsidTr="000E3CB2">
        <w:trPr>
          <w:jc w:val="center"/>
        </w:trPr>
        <w:tc>
          <w:tcPr>
            <w:tcW w:w="368" w:type="pct"/>
            <w:vAlign w:val="center"/>
          </w:tcPr>
          <w:p w14:paraId="374D622E" w14:textId="352B2343" w:rsidR="004F51AF" w:rsidRPr="00BE483C" w:rsidRDefault="007212C0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1.3</w:t>
            </w:r>
          </w:p>
        </w:tc>
        <w:tc>
          <w:tcPr>
            <w:tcW w:w="2890" w:type="pct"/>
          </w:tcPr>
          <w:p w14:paraId="2EBC6211" w14:textId="316E0BFC" w:rsidR="004F51AF" w:rsidRPr="00BE483C" w:rsidRDefault="007212C0" w:rsidP="004F51AF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إنشاء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</w:t>
            </w:r>
            <w:r w:rsidR="00B258F1">
              <w:rPr>
                <w:sz w:val="20"/>
                <w:rtl/>
                <w:lang w:val="fr-CA" w:bidi="ar-LB"/>
              </w:rPr>
              <w:t>إدارة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قاعدة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بيانات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</w:t>
            </w:r>
            <w:r w:rsidR="008B781F">
              <w:rPr>
                <w:sz w:val="20"/>
                <w:rtl/>
                <w:lang w:val="fr-CA" w:bidi="ar-LB"/>
              </w:rPr>
              <w:t>ل</w:t>
            </w:r>
            <w:r>
              <w:rPr>
                <w:sz w:val="20"/>
                <w:rtl/>
                <w:lang w:val="fr-CA" w:bidi="ar-LB"/>
              </w:rPr>
              <w:t>ورش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والفنيين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قطاع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خدمة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وتكييف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الهواء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أجل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تحسين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الإبلاغ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بالبيانات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جرت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صيانتها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وغازات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المستخدمة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وحجم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الاسترداد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وإعادة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التدوير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كل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ورشة؛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البيانات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المبلغ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عنها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وتقييمها؛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وعقد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اجتماعات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أصحاب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الشأن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الرئيسيين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حملة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توعية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لاستهداف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الفنيين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العاملين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القطاع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النظامي</w:t>
            </w:r>
            <w:r w:rsidR="00AE2CBC">
              <w:rPr>
                <w:sz w:val="20"/>
                <w:rtl/>
                <w:lang w:val="fr-CA" w:bidi="ar-LB"/>
              </w:rPr>
              <w:t>.</w:t>
            </w:r>
          </w:p>
        </w:tc>
        <w:tc>
          <w:tcPr>
            <w:tcW w:w="871" w:type="pct"/>
          </w:tcPr>
          <w:p w14:paraId="0C0AFA79" w14:textId="747F4E28" w:rsidR="004F51AF" w:rsidRPr="00BE483C" w:rsidRDefault="007212C0" w:rsidP="000E3CB2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35,000</w:t>
            </w:r>
          </w:p>
        </w:tc>
        <w:tc>
          <w:tcPr>
            <w:tcW w:w="871" w:type="pct"/>
          </w:tcPr>
          <w:p w14:paraId="1C37B4B3" w14:textId="52E647FF" w:rsidR="004F51AF" w:rsidRPr="00BE483C" w:rsidRDefault="007212C0" w:rsidP="000E3CB2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</w:tr>
      <w:tr w:rsidR="007212C0" w14:paraId="2F506D6D" w14:textId="77777777" w:rsidTr="000E3CB2">
        <w:trPr>
          <w:jc w:val="center"/>
        </w:trPr>
        <w:tc>
          <w:tcPr>
            <w:tcW w:w="3258" w:type="pct"/>
            <w:gridSpan w:val="2"/>
            <w:vAlign w:val="bottom"/>
          </w:tcPr>
          <w:p w14:paraId="5A52ACA8" w14:textId="09AFC597" w:rsidR="007212C0" w:rsidRPr="007212C0" w:rsidRDefault="007212C0" w:rsidP="007212C0">
            <w:pPr>
              <w:bidi/>
              <w:jc w:val="right"/>
              <w:rPr>
                <w:i/>
                <w:iCs/>
                <w:sz w:val="20"/>
                <w:rtl/>
                <w:lang w:val="fr-CA" w:bidi="ar-LB"/>
              </w:rPr>
            </w:pPr>
            <w:r>
              <w:rPr>
                <w:i/>
                <w:iCs/>
                <w:sz w:val="20"/>
                <w:rtl/>
                <w:lang w:val="fr-CA" w:bidi="ar-LB"/>
              </w:rPr>
              <w:t>المجموع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>
              <w:rPr>
                <w:i/>
                <w:iCs/>
                <w:sz w:val="20"/>
                <w:rtl/>
                <w:lang w:val="fr-CA" w:bidi="ar-LB"/>
              </w:rPr>
              <w:t>الفرعي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>
              <w:rPr>
                <w:i/>
                <w:iCs/>
                <w:sz w:val="20"/>
                <w:rtl/>
                <w:lang w:val="fr-CA" w:bidi="ar-LB"/>
              </w:rPr>
              <w:t>للمكون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i/>
                <w:iCs/>
                <w:sz w:val="20"/>
                <w:rtl/>
                <w:lang w:val="fr-CA" w:bidi="ar-LB"/>
              </w:rPr>
              <w:t>1</w:t>
            </w:r>
          </w:p>
        </w:tc>
        <w:tc>
          <w:tcPr>
            <w:tcW w:w="871" w:type="pct"/>
          </w:tcPr>
          <w:p w14:paraId="30B691A2" w14:textId="2066BDD9" w:rsidR="007212C0" w:rsidRPr="007212C0" w:rsidRDefault="007212C0" w:rsidP="000E3CB2">
            <w:pPr>
              <w:bidi/>
              <w:jc w:val="center"/>
              <w:rPr>
                <w:i/>
                <w:iCs/>
                <w:sz w:val="20"/>
                <w:rtl/>
                <w:lang w:val="fr-CA" w:bidi="ar-LB"/>
              </w:rPr>
            </w:pPr>
            <w:r w:rsidRPr="007212C0">
              <w:rPr>
                <w:i/>
                <w:iCs/>
                <w:sz w:val="20"/>
                <w:rtl/>
                <w:lang w:val="fr-CA" w:bidi="ar-LB"/>
              </w:rPr>
              <w:t>130,000</w:t>
            </w:r>
          </w:p>
        </w:tc>
        <w:tc>
          <w:tcPr>
            <w:tcW w:w="871" w:type="pct"/>
          </w:tcPr>
          <w:p w14:paraId="66FDBD34" w14:textId="208DFCF5" w:rsidR="007212C0" w:rsidRPr="007212C0" w:rsidRDefault="007212C0" w:rsidP="000E3CB2">
            <w:pPr>
              <w:bidi/>
              <w:jc w:val="center"/>
              <w:rPr>
                <w:i/>
                <w:iCs/>
                <w:sz w:val="20"/>
                <w:rtl/>
                <w:lang w:val="fr-CA" w:bidi="ar-LB"/>
              </w:rPr>
            </w:pPr>
            <w:r w:rsidRPr="007212C0">
              <w:rPr>
                <w:i/>
                <w:iCs/>
                <w:sz w:val="20"/>
                <w:rtl/>
                <w:lang w:val="fr-CA" w:bidi="ar-LB"/>
              </w:rPr>
              <w:t>0</w:t>
            </w:r>
          </w:p>
        </w:tc>
      </w:tr>
      <w:tr w:rsidR="007212C0" w14:paraId="14DBCC8E" w14:textId="77777777" w:rsidTr="000E3CB2">
        <w:trPr>
          <w:jc w:val="center"/>
        </w:trPr>
        <w:tc>
          <w:tcPr>
            <w:tcW w:w="368" w:type="pct"/>
            <w:vAlign w:val="center"/>
          </w:tcPr>
          <w:p w14:paraId="3B82B9E7" w14:textId="363F3547" w:rsidR="007212C0" w:rsidRPr="007212C0" w:rsidRDefault="007212C0" w:rsidP="00BE483C">
            <w:pPr>
              <w:bidi/>
              <w:jc w:val="left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</w:t>
            </w:r>
          </w:p>
        </w:tc>
        <w:tc>
          <w:tcPr>
            <w:tcW w:w="4632" w:type="pct"/>
            <w:gridSpan w:val="3"/>
          </w:tcPr>
          <w:p w14:paraId="20CDDE74" w14:textId="50AEA84D" w:rsidR="007212C0" w:rsidRPr="007212C0" w:rsidRDefault="007212C0" w:rsidP="007F2E10">
            <w:pPr>
              <w:bidi/>
              <w:jc w:val="left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بناء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قدرات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المدربين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وفنيي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الخدمة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في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b/>
                <w:bCs/>
                <w:sz w:val="20"/>
                <w:rtl/>
                <w:lang w:val="fr-CA" w:bidi="ar-LB"/>
              </w:rPr>
              <w:t>ال</w:t>
            </w:r>
            <w:r>
              <w:rPr>
                <w:b/>
                <w:bCs/>
                <w:sz w:val="20"/>
                <w:rtl/>
                <w:lang w:val="fr-CA" w:bidi="ar-LB"/>
              </w:rPr>
              <w:t>قطاعي</w:t>
            </w:r>
            <w:r w:rsidR="004771DD">
              <w:rPr>
                <w:b/>
                <w:bCs/>
                <w:sz w:val="20"/>
                <w:rtl/>
                <w:lang w:val="fr-CA" w:bidi="ar-LB"/>
              </w:rPr>
              <w:t>ن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b/>
                <w:bCs/>
                <w:sz w:val="20"/>
                <w:rtl/>
                <w:lang w:val="fr-CA" w:bidi="ar-LB"/>
              </w:rPr>
              <w:t>الفرعيين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b/>
                <w:bCs/>
                <w:sz w:val="20"/>
                <w:rtl/>
                <w:lang w:val="fr-CA" w:bidi="ar-LB"/>
              </w:rPr>
              <w:t>من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B258F1">
              <w:rPr>
                <w:b/>
                <w:bCs/>
                <w:sz w:val="20"/>
                <w:rtl/>
                <w:lang w:val="fr-CA" w:bidi="ar-LB"/>
              </w:rPr>
              <w:t>خدمة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أجهزة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التبريد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وتكييف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الهواء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وأجهزة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تكييف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الهواء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المت</w:t>
            </w:r>
            <w:r w:rsidR="004771DD">
              <w:rPr>
                <w:b/>
                <w:bCs/>
                <w:sz w:val="20"/>
                <w:rtl/>
                <w:lang w:val="fr-CA" w:bidi="ar-LB"/>
              </w:rPr>
              <w:t>حرك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والتوعية</w:t>
            </w:r>
          </w:p>
        </w:tc>
      </w:tr>
      <w:tr w:rsidR="00BE483C" w14:paraId="183BBF23" w14:textId="77777777" w:rsidTr="000E3CB2">
        <w:trPr>
          <w:jc w:val="center"/>
        </w:trPr>
        <w:tc>
          <w:tcPr>
            <w:tcW w:w="368" w:type="pct"/>
            <w:vAlign w:val="center"/>
          </w:tcPr>
          <w:p w14:paraId="4F4310D8" w14:textId="7D0E919E" w:rsidR="004F51AF" w:rsidRPr="00BE483C" w:rsidRDefault="007212C0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bookmarkStart w:id="4" w:name="_Hlk181245754"/>
            <w:r>
              <w:rPr>
                <w:sz w:val="20"/>
                <w:rtl/>
                <w:lang w:val="fr-CA" w:bidi="ar-LB"/>
              </w:rPr>
              <w:lastRenderedPageBreak/>
              <w:t>2.1</w:t>
            </w:r>
          </w:p>
        </w:tc>
        <w:tc>
          <w:tcPr>
            <w:tcW w:w="2890" w:type="pct"/>
          </w:tcPr>
          <w:p w14:paraId="5AE9FD38" w14:textId="35914197" w:rsidR="004F51AF" w:rsidRPr="00BE483C" w:rsidRDefault="007212C0" w:rsidP="004F51AF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تحيين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التدريبية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sz w:val="20"/>
                <w:rtl/>
                <w:lang w:val="fr-CA" w:bidi="ar-LB"/>
              </w:rPr>
              <w:t>ال</w:t>
            </w:r>
            <w:r>
              <w:rPr>
                <w:sz w:val="20"/>
                <w:rtl/>
                <w:lang w:val="fr-CA" w:bidi="ar-LB"/>
              </w:rPr>
              <w:t>قطاع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sz w:val="20"/>
                <w:rtl/>
                <w:lang w:val="fr-CA" w:bidi="ar-LB"/>
              </w:rPr>
              <w:t>الفرعي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sz w:val="20"/>
                <w:rtl/>
                <w:lang w:val="fr-CA" w:bidi="ar-LB"/>
              </w:rPr>
              <w:t>ل</w:t>
            </w:r>
            <w:r>
              <w:rPr>
                <w:sz w:val="20"/>
                <w:rtl/>
                <w:lang w:val="fr-CA" w:bidi="ar-LB"/>
              </w:rPr>
              <w:t>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تكييف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الهواء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</w:t>
            </w:r>
            <w:r w:rsidR="004771DD">
              <w:rPr>
                <w:sz w:val="20"/>
                <w:rtl/>
                <w:lang w:val="fr-CA" w:bidi="ar-LB"/>
              </w:rPr>
              <w:t>حرك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لمراعاة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الممارسات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الحميدة</w:t>
            </w:r>
            <w:r w:rsidR="00AE2CBC">
              <w:rPr>
                <w:sz w:val="20"/>
                <w:rtl/>
                <w:lang w:val="fr-CA" w:bidi="ar-LB"/>
              </w:rPr>
              <w:t>.</w:t>
            </w:r>
          </w:p>
        </w:tc>
        <w:tc>
          <w:tcPr>
            <w:tcW w:w="871" w:type="pct"/>
          </w:tcPr>
          <w:p w14:paraId="5DA42383" w14:textId="0D456F84" w:rsidR="004F51AF" w:rsidRPr="00BE483C" w:rsidRDefault="007212C0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6,000</w:t>
            </w:r>
          </w:p>
        </w:tc>
        <w:tc>
          <w:tcPr>
            <w:tcW w:w="871" w:type="pct"/>
          </w:tcPr>
          <w:p w14:paraId="7CF32E14" w14:textId="3BD3D074" w:rsidR="004F51AF" w:rsidRPr="00BE483C" w:rsidRDefault="007212C0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</w:tr>
      <w:tr w:rsidR="00BE483C" w14:paraId="70FECC07" w14:textId="77777777" w:rsidTr="000E3CB2">
        <w:trPr>
          <w:jc w:val="center"/>
        </w:trPr>
        <w:tc>
          <w:tcPr>
            <w:tcW w:w="368" w:type="pct"/>
            <w:vAlign w:val="center"/>
          </w:tcPr>
          <w:p w14:paraId="47205D95" w14:textId="2B9AC730" w:rsidR="004F51AF" w:rsidRPr="00BE483C" w:rsidRDefault="007212C0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2.2</w:t>
            </w:r>
          </w:p>
        </w:tc>
        <w:tc>
          <w:tcPr>
            <w:tcW w:w="2890" w:type="pct"/>
          </w:tcPr>
          <w:p w14:paraId="3FB2FBFD" w14:textId="692368BD" w:rsidR="004F51AF" w:rsidRPr="00BE483C" w:rsidRDefault="007212C0" w:rsidP="004F51AF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تدريب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360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فني</w:t>
            </w:r>
            <w:r w:rsidR="002B0939">
              <w:rPr>
                <w:sz w:val="20"/>
                <w:rtl/>
                <w:lang w:val="fr-CA" w:bidi="ar-LB"/>
              </w:rPr>
              <w:t>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قطاعي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B258F1">
              <w:rPr>
                <w:sz w:val="20"/>
                <w:rtl/>
                <w:lang w:val="fr-CA" w:bidi="ar-LB"/>
              </w:rPr>
              <w:t>خدمة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وتكييف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الهواء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وأجهزة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تكييف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الهواء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7212C0">
              <w:rPr>
                <w:sz w:val="20"/>
                <w:rtl/>
                <w:lang w:val="fr-CA" w:bidi="ar-LB"/>
              </w:rPr>
              <w:t>المت</w:t>
            </w:r>
            <w:r w:rsidR="004771DD">
              <w:rPr>
                <w:sz w:val="20"/>
                <w:rtl/>
                <w:lang w:val="fr-CA" w:bidi="ar-LB"/>
              </w:rPr>
              <w:t>حرك</w:t>
            </w:r>
            <w:r w:rsidR="00AE2CBC">
              <w:rPr>
                <w:sz w:val="20"/>
                <w:rtl/>
                <w:lang w:val="fr-CA" w:bidi="ar-LB"/>
              </w:rPr>
              <w:t>.</w:t>
            </w:r>
          </w:p>
        </w:tc>
        <w:tc>
          <w:tcPr>
            <w:tcW w:w="871" w:type="pct"/>
          </w:tcPr>
          <w:p w14:paraId="5079F11A" w14:textId="1E54CC56" w:rsidR="004F51AF" w:rsidRPr="00BE483C" w:rsidRDefault="00086B00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54,000</w:t>
            </w:r>
          </w:p>
        </w:tc>
        <w:tc>
          <w:tcPr>
            <w:tcW w:w="871" w:type="pct"/>
          </w:tcPr>
          <w:p w14:paraId="71234444" w14:textId="362FD137" w:rsidR="004F51AF" w:rsidRPr="00BE483C" w:rsidRDefault="00086B00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</w:tr>
      <w:tr w:rsidR="00BE483C" w14:paraId="3AB50C50" w14:textId="77777777" w:rsidTr="000E3CB2">
        <w:trPr>
          <w:jc w:val="center"/>
        </w:trPr>
        <w:tc>
          <w:tcPr>
            <w:tcW w:w="368" w:type="pct"/>
            <w:vAlign w:val="center"/>
          </w:tcPr>
          <w:p w14:paraId="79E614F6" w14:textId="27DFEE03" w:rsidR="004F51AF" w:rsidRPr="00BE483C" w:rsidRDefault="00086B00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2.3</w:t>
            </w:r>
          </w:p>
        </w:tc>
        <w:tc>
          <w:tcPr>
            <w:tcW w:w="2890" w:type="pct"/>
          </w:tcPr>
          <w:p w14:paraId="0ABF1B47" w14:textId="006E8D1E" w:rsidR="004F51AF" w:rsidRPr="00BE483C" w:rsidRDefault="00086B00" w:rsidP="004F51AF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حملات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توعية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والتكنولوجيات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ذات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إمكانية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الاحترار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العاملي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</w:t>
            </w:r>
            <w:r w:rsidR="000A2FD2">
              <w:rPr>
                <w:sz w:val="20"/>
                <w:rtl/>
                <w:lang w:val="fr-CA" w:bidi="ar-LB"/>
              </w:rPr>
              <w:t>منخفضة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استهداف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المستخدمين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النهائيين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والفنيات</w:t>
            </w:r>
            <w:r w:rsidR="00AE2CBC">
              <w:rPr>
                <w:sz w:val="20"/>
                <w:rtl/>
                <w:lang w:val="fr-CA" w:bidi="ar-LB"/>
              </w:rPr>
              <w:t>.</w:t>
            </w:r>
          </w:p>
        </w:tc>
        <w:tc>
          <w:tcPr>
            <w:tcW w:w="871" w:type="pct"/>
          </w:tcPr>
          <w:p w14:paraId="60863AA6" w14:textId="2ACA9438" w:rsidR="004F51AF" w:rsidRPr="00BE483C" w:rsidRDefault="00086B00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10,000</w:t>
            </w:r>
          </w:p>
        </w:tc>
        <w:tc>
          <w:tcPr>
            <w:tcW w:w="871" w:type="pct"/>
          </w:tcPr>
          <w:p w14:paraId="1884D390" w14:textId="38A50255" w:rsidR="004F51AF" w:rsidRPr="00BE483C" w:rsidRDefault="00086B00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</w:tr>
      <w:bookmarkEnd w:id="4"/>
      <w:tr w:rsidR="00086B00" w14:paraId="1AE85727" w14:textId="77777777" w:rsidTr="000E3CB2">
        <w:trPr>
          <w:jc w:val="center"/>
        </w:trPr>
        <w:tc>
          <w:tcPr>
            <w:tcW w:w="3258" w:type="pct"/>
            <w:gridSpan w:val="2"/>
            <w:vAlign w:val="center"/>
          </w:tcPr>
          <w:p w14:paraId="55442465" w14:textId="7F4DAE02" w:rsidR="00086B00" w:rsidRPr="00086B00" w:rsidRDefault="00086B00" w:rsidP="00086B00">
            <w:pPr>
              <w:bidi/>
              <w:jc w:val="right"/>
              <w:rPr>
                <w:i/>
                <w:iCs/>
                <w:sz w:val="20"/>
                <w:rtl/>
                <w:lang w:val="fr-CA" w:bidi="ar-LB"/>
              </w:rPr>
            </w:pPr>
            <w:r>
              <w:rPr>
                <w:i/>
                <w:iCs/>
                <w:sz w:val="20"/>
                <w:rtl/>
                <w:lang w:val="fr-CA" w:bidi="ar-LB"/>
              </w:rPr>
              <w:t>المجموع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>
              <w:rPr>
                <w:i/>
                <w:iCs/>
                <w:sz w:val="20"/>
                <w:rtl/>
                <w:lang w:val="fr-CA" w:bidi="ar-LB"/>
              </w:rPr>
              <w:t>الفرعي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>
              <w:rPr>
                <w:i/>
                <w:iCs/>
                <w:sz w:val="20"/>
                <w:rtl/>
                <w:lang w:val="fr-CA" w:bidi="ar-LB"/>
              </w:rPr>
              <w:t>للمكون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i/>
                <w:iCs/>
                <w:sz w:val="20"/>
                <w:rtl/>
                <w:lang w:val="fr-CA" w:bidi="ar-LB"/>
              </w:rPr>
              <w:t>2</w:t>
            </w:r>
          </w:p>
        </w:tc>
        <w:tc>
          <w:tcPr>
            <w:tcW w:w="871" w:type="pct"/>
          </w:tcPr>
          <w:p w14:paraId="32352570" w14:textId="31303E1C" w:rsidR="00086B00" w:rsidRPr="00086B00" w:rsidRDefault="00086B00" w:rsidP="00D87747">
            <w:pPr>
              <w:bidi/>
              <w:jc w:val="center"/>
              <w:rPr>
                <w:i/>
                <w:iCs/>
                <w:sz w:val="20"/>
                <w:rtl/>
                <w:lang w:val="fr-CA" w:bidi="ar-LB"/>
              </w:rPr>
            </w:pPr>
            <w:r>
              <w:rPr>
                <w:i/>
                <w:iCs/>
                <w:sz w:val="20"/>
                <w:rtl/>
                <w:lang w:val="fr-CA" w:bidi="ar-LB"/>
              </w:rPr>
              <w:t>70,000</w:t>
            </w:r>
          </w:p>
        </w:tc>
        <w:tc>
          <w:tcPr>
            <w:tcW w:w="871" w:type="pct"/>
          </w:tcPr>
          <w:p w14:paraId="3BE9FEFF" w14:textId="22CB89C5" w:rsidR="00086B00" w:rsidRPr="00086B00" w:rsidRDefault="00086B00" w:rsidP="00D87747">
            <w:pPr>
              <w:bidi/>
              <w:jc w:val="center"/>
              <w:rPr>
                <w:i/>
                <w:iCs/>
                <w:sz w:val="20"/>
                <w:rtl/>
                <w:lang w:val="fr-CA" w:bidi="ar-LB"/>
              </w:rPr>
            </w:pPr>
            <w:r>
              <w:rPr>
                <w:i/>
                <w:iCs/>
                <w:sz w:val="20"/>
                <w:rtl/>
                <w:lang w:val="fr-CA" w:bidi="ar-LB"/>
              </w:rPr>
              <w:t>0</w:t>
            </w:r>
          </w:p>
        </w:tc>
      </w:tr>
      <w:tr w:rsidR="00086B00" w14:paraId="3279F61C" w14:textId="77777777" w:rsidTr="000E3CB2">
        <w:trPr>
          <w:jc w:val="center"/>
        </w:trPr>
        <w:tc>
          <w:tcPr>
            <w:tcW w:w="368" w:type="pct"/>
            <w:vAlign w:val="center"/>
          </w:tcPr>
          <w:p w14:paraId="5E6436D4" w14:textId="666BFFF6" w:rsidR="00086B00" w:rsidRPr="00086B00" w:rsidRDefault="00086B00" w:rsidP="00BE483C">
            <w:pPr>
              <w:bidi/>
              <w:jc w:val="left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3</w:t>
            </w:r>
          </w:p>
        </w:tc>
        <w:tc>
          <w:tcPr>
            <w:tcW w:w="4632" w:type="pct"/>
            <w:gridSpan w:val="3"/>
          </w:tcPr>
          <w:p w14:paraId="4AB5909F" w14:textId="705C71B2" w:rsidR="00086B00" w:rsidRPr="00086B00" w:rsidRDefault="00086B00" w:rsidP="007212C0">
            <w:pPr>
              <w:bidi/>
              <w:jc w:val="left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تسيير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عملية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إدخال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التكنولوجيات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ذات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إمكانية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451AE5">
              <w:rPr>
                <w:b/>
                <w:bCs/>
                <w:sz w:val="20"/>
                <w:rtl/>
                <w:lang w:val="fr-CA" w:bidi="ar-LB"/>
              </w:rPr>
              <w:t>ال</w:t>
            </w:r>
            <w:r>
              <w:rPr>
                <w:b/>
                <w:bCs/>
                <w:sz w:val="20"/>
                <w:rtl/>
                <w:lang w:val="fr-CA" w:bidi="ar-LB"/>
              </w:rPr>
              <w:t>احترار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451AE5">
              <w:rPr>
                <w:b/>
                <w:bCs/>
                <w:sz w:val="20"/>
                <w:rtl/>
                <w:lang w:val="fr-CA" w:bidi="ar-LB"/>
              </w:rPr>
              <w:t>ال</w:t>
            </w:r>
            <w:r>
              <w:rPr>
                <w:b/>
                <w:bCs/>
                <w:sz w:val="20"/>
                <w:rtl/>
                <w:lang w:val="fr-CA" w:bidi="ar-LB"/>
              </w:rPr>
              <w:t>عالمي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="00451AE5">
              <w:rPr>
                <w:b/>
                <w:bCs/>
                <w:sz w:val="20"/>
                <w:rtl/>
                <w:lang w:val="fr-CA" w:bidi="ar-LB"/>
              </w:rPr>
              <w:t>ال</w:t>
            </w:r>
            <w:r w:rsidR="000A2FD2">
              <w:rPr>
                <w:b/>
                <w:bCs/>
                <w:sz w:val="20"/>
                <w:rtl/>
                <w:lang w:val="fr-CA" w:bidi="ar-LB"/>
              </w:rPr>
              <w:t>منخفضة</w:t>
            </w:r>
          </w:p>
        </w:tc>
      </w:tr>
      <w:tr w:rsidR="00BE483C" w14:paraId="5F42B1EE" w14:textId="77777777" w:rsidTr="000E3CB2">
        <w:trPr>
          <w:jc w:val="center"/>
        </w:trPr>
        <w:tc>
          <w:tcPr>
            <w:tcW w:w="368" w:type="pct"/>
            <w:vAlign w:val="center"/>
          </w:tcPr>
          <w:p w14:paraId="0BE35B8E" w14:textId="2DE2D0E7" w:rsidR="004F51AF" w:rsidRPr="00BE483C" w:rsidRDefault="00086B00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3.1</w:t>
            </w:r>
          </w:p>
        </w:tc>
        <w:tc>
          <w:tcPr>
            <w:tcW w:w="2890" w:type="pct"/>
          </w:tcPr>
          <w:p w14:paraId="2C3BFFB9" w14:textId="2AE80FCB" w:rsidR="004F51AF" w:rsidRPr="00BE483C" w:rsidRDefault="00086B00" w:rsidP="004F51AF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تصميم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وتنفيذ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أنشطة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للاستعاضة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التجاري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القائمة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غاز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lang w:val="fr-CA" w:bidi="ar-LB"/>
              </w:rPr>
              <w:t>R-404A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بالتدليل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تركيب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وتشغيل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وأداء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وحدتي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تجاري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4F7068">
              <w:rPr>
                <w:sz w:val="20"/>
                <w:rtl/>
                <w:lang w:val="fr-CA" w:bidi="ar-LB"/>
              </w:rPr>
              <w:t>أ</w:t>
            </w:r>
            <w:r w:rsidR="002B0939">
              <w:rPr>
                <w:sz w:val="20"/>
                <w:rtl/>
                <w:lang w:val="fr-CA" w:bidi="ar-LB"/>
              </w:rPr>
              <w:t>حادياتي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sz w:val="20"/>
                <w:rtl/>
                <w:lang w:val="fr-CA" w:bidi="ar-LB"/>
              </w:rPr>
              <w:t>المجمع</w:t>
            </w:r>
            <w:r>
              <w:rPr>
                <w:rStyle w:val="FootnoteReference"/>
                <w:sz w:val="20"/>
                <w:rtl/>
                <w:lang w:val="fr-CA" w:bidi="ar-LB"/>
              </w:rPr>
              <w:footnoteReference w:id="4"/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تعملان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غاز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lang w:val="fr-CA" w:bidi="ar-LB"/>
              </w:rPr>
              <w:t>R-290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وبقدرة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sz w:val="20"/>
                <w:rtl/>
                <w:lang w:val="fr-CA" w:bidi="ar-LB"/>
              </w:rPr>
              <w:t>تقل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sz w:val="20"/>
                <w:rtl/>
                <w:lang w:val="fr-CA" w:bidi="ar-LB"/>
              </w:rPr>
              <w:t>عن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20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كيلووات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والتدريب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خدمتهما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فضلا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تعميم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المعلومات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بشأن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نتائج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المشروع</w:t>
            </w:r>
            <w:r w:rsidR="00AE2CBC">
              <w:rPr>
                <w:sz w:val="20"/>
                <w:rtl/>
                <w:lang w:val="fr-CA" w:bidi="ar-LB"/>
              </w:rPr>
              <w:t>.</w:t>
            </w:r>
          </w:p>
        </w:tc>
        <w:tc>
          <w:tcPr>
            <w:tcW w:w="871" w:type="pct"/>
          </w:tcPr>
          <w:p w14:paraId="14CE2B56" w14:textId="12581A04" w:rsidR="004F51AF" w:rsidRPr="00BE483C" w:rsidRDefault="006B3A4E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  <w:tc>
          <w:tcPr>
            <w:tcW w:w="871" w:type="pct"/>
          </w:tcPr>
          <w:p w14:paraId="44612E86" w14:textId="0C189603" w:rsidR="004F51AF" w:rsidRPr="00BE483C" w:rsidRDefault="006B3A4E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80,000</w:t>
            </w:r>
          </w:p>
        </w:tc>
      </w:tr>
      <w:tr w:rsidR="00BE483C" w14:paraId="35C6B863" w14:textId="77777777" w:rsidTr="000E3CB2">
        <w:trPr>
          <w:jc w:val="center"/>
        </w:trPr>
        <w:tc>
          <w:tcPr>
            <w:tcW w:w="368" w:type="pct"/>
            <w:vAlign w:val="center"/>
          </w:tcPr>
          <w:p w14:paraId="1CB0DCD7" w14:textId="1304E0A1" w:rsidR="004F51AF" w:rsidRPr="00BE483C" w:rsidRDefault="006B3A4E" w:rsidP="00BE483C">
            <w:pPr>
              <w:bidi/>
              <w:jc w:val="left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3.2</w:t>
            </w:r>
          </w:p>
        </w:tc>
        <w:tc>
          <w:tcPr>
            <w:tcW w:w="2890" w:type="pct"/>
          </w:tcPr>
          <w:p w14:paraId="4814F4BA" w14:textId="6379C2EC" w:rsidR="004F51AF" w:rsidRPr="00BE483C" w:rsidRDefault="006B3A4E" w:rsidP="004F51AF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إعادة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تأهيل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قاعات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التدريب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ثلاثة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معاهد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مهنية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حيث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ست</w:t>
            </w:r>
            <w:r w:rsidR="002B0939">
              <w:rPr>
                <w:sz w:val="20"/>
                <w:rtl/>
                <w:lang w:val="fr-CA" w:bidi="ar-LB"/>
              </w:rPr>
              <w:t>جري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sz w:val="20"/>
                <w:rtl/>
                <w:lang w:val="fr-CA" w:bidi="ar-LB"/>
              </w:rPr>
              <w:t>مناولة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غازات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القابلة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للاشتعال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بالاستعانة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بخبير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يقوم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بعمليات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التفتيش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ويضع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تقييما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ويعد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توصيات؛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وتجهيز</w:t>
            </w:r>
            <w:r>
              <w:rPr>
                <w:rStyle w:val="FootnoteReference"/>
                <w:sz w:val="20"/>
                <w:rtl/>
                <w:lang w:val="fr-CA" w:bidi="ar-LB"/>
              </w:rPr>
              <w:footnoteReference w:id="5"/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القاعات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بالأسلوب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المناسب</w:t>
            </w:r>
            <w:r w:rsidR="00AE2CBC">
              <w:rPr>
                <w:sz w:val="20"/>
                <w:rtl/>
                <w:lang w:val="fr-CA" w:bidi="ar-LB"/>
              </w:rPr>
              <w:t>.</w:t>
            </w:r>
          </w:p>
        </w:tc>
        <w:tc>
          <w:tcPr>
            <w:tcW w:w="871" w:type="pct"/>
          </w:tcPr>
          <w:p w14:paraId="66FD6E7E" w14:textId="17F95EDC" w:rsidR="004F51AF" w:rsidRPr="00BE483C" w:rsidRDefault="006B3A4E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  <w:tc>
          <w:tcPr>
            <w:tcW w:w="871" w:type="pct"/>
          </w:tcPr>
          <w:p w14:paraId="2384B955" w14:textId="45DBAFF0" w:rsidR="004F51AF" w:rsidRPr="00BE483C" w:rsidRDefault="006B3A4E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60,000</w:t>
            </w:r>
          </w:p>
        </w:tc>
      </w:tr>
      <w:tr w:rsidR="006B3A4E" w14:paraId="5C02407C" w14:textId="77777777" w:rsidTr="000E3CB2">
        <w:trPr>
          <w:jc w:val="center"/>
        </w:trPr>
        <w:tc>
          <w:tcPr>
            <w:tcW w:w="3258" w:type="pct"/>
            <w:gridSpan w:val="2"/>
            <w:vAlign w:val="center"/>
          </w:tcPr>
          <w:p w14:paraId="46A2A08D" w14:textId="724D8FE4" w:rsidR="006B3A4E" w:rsidRPr="006B3A4E" w:rsidRDefault="006B3A4E" w:rsidP="006B3A4E">
            <w:pPr>
              <w:bidi/>
              <w:jc w:val="right"/>
              <w:rPr>
                <w:i/>
                <w:iCs/>
                <w:sz w:val="20"/>
                <w:rtl/>
                <w:lang w:val="fr-CA" w:bidi="ar-LB"/>
              </w:rPr>
            </w:pPr>
            <w:r>
              <w:rPr>
                <w:i/>
                <w:iCs/>
                <w:sz w:val="20"/>
                <w:rtl/>
                <w:lang w:val="fr-CA" w:bidi="ar-LB"/>
              </w:rPr>
              <w:t>المجموع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>
              <w:rPr>
                <w:i/>
                <w:iCs/>
                <w:sz w:val="20"/>
                <w:rtl/>
                <w:lang w:val="fr-CA" w:bidi="ar-LB"/>
              </w:rPr>
              <w:t>الفرعي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>
              <w:rPr>
                <w:i/>
                <w:iCs/>
                <w:sz w:val="20"/>
                <w:rtl/>
                <w:lang w:val="fr-CA" w:bidi="ar-LB"/>
              </w:rPr>
              <w:t>للمكون</w:t>
            </w:r>
            <w:r w:rsidR="004D36CA">
              <w:rPr>
                <w:i/>
                <w:iCs/>
                <w:sz w:val="20"/>
                <w:rtl/>
                <w:lang w:val="fr-CA" w:bidi="ar-LB"/>
              </w:rPr>
              <w:t xml:space="preserve"> </w:t>
            </w:r>
            <w:r w:rsidR="002B0939">
              <w:rPr>
                <w:i/>
                <w:iCs/>
                <w:sz w:val="20"/>
                <w:rtl/>
                <w:lang w:val="fr-CA" w:bidi="ar-LB"/>
              </w:rPr>
              <w:t>3</w:t>
            </w:r>
          </w:p>
        </w:tc>
        <w:tc>
          <w:tcPr>
            <w:tcW w:w="871" w:type="pct"/>
          </w:tcPr>
          <w:p w14:paraId="67F621E1" w14:textId="55B09E5E" w:rsidR="006B3A4E" w:rsidRPr="006B3A4E" w:rsidRDefault="006B3A4E" w:rsidP="00D87747">
            <w:pPr>
              <w:bidi/>
              <w:jc w:val="center"/>
              <w:rPr>
                <w:i/>
                <w:iCs/>
                <w:sz w:val="20"/>
                <w:rtl/>
                <w:lang w:val="fr-CA" w:bidi="ar-LB"/>
              </w:rPr>
            </w:pPr>
            <w:r>
              <w:rPr>
                <w:i/>
                <w:iCs/>
                <w:sz w:val="20"/>
                <w:rtl/>
                <w:lang w:val="fr-CA" w:bidi="ar-LB"/>
              </w:rPr>
              <w:t>0</w:t>
            </w:r>
          </w:p>
        </w:tc>
        <w:tc>
          <w:tcPr>
            <w:tcW w:w="871" w:type="pct"/>
          </w:tcPr>
          <w:p w14:paraId="687E9AB7" w14:textId="04CC8D6A" w:rsidR="006B3A4E" w:rsidRPr="006B3A4E" w:rsidRDefault="006B3A4E" w:rsidP="00D87747">
            <w:pPr>
              <w:bidi/>
              <w:jc w:val="center"/>
              <w:rPr>
                <w:i/>
                <w:iCs/>
                <w:sz w:val="20"/>
                <w:rtl/>
                <w:lang w:val="fr-CA" w:bidi="ar-LB"/>
              </w:rPr>
            </w:pPr>
            <w:r>
              <w:rPr>
                <w:i/>
                <w:iCs/>
                <w:sz w:val="20"/>
                <w:rtl/>
                <w:lang w:val="fr-CA" w:bidi="ar-LB"/>
              </w:rPr>
              <w:t>140,000</w:t>
            </w:r>
          </w:p>
        </w:tc>
      </w:tr>
      <w:tr w:rsidR="006B3A4E" w14:paraId="1A0CCDB9" w14:textId="77777777" w:rsidTr="000E3CB2">
        <w:trPr>
          <w:jc w:val="center"/>
        </w:trPr>
        <w:tc>
          <w:tcPr>
            <w:tcW w:w="3258" w:type="pct"/>
            <w:gridSpan w:val="2"/>
            <w:vAlign w:val="center"/>
          </w:tcPr>
          <w:p w14:paraId="4A506557" w14:textId="037A3210" w:rsidR="006B3A4E" w:rsidRPr="006B3A4E" w:rsidRDefault="006B3A4E" w:rsidP="004F51AF">
            <w:pPr>
              <w:bidi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كلفة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الأنشطة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في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قطاع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الخدمة</w:t>
            </w:r>
          </w:p>
        </w:tc>
        <w:tc>
          <w:tcPr>
            <w:tcW w:w="871" w:type="pct"/>
          </w:tcPr>
          <w:p w14:paraId="094C8B4F" w14:textId="067051EC" w:rsidR="006B3A4E" w:rsidRPr="006B3A4E" w:rsidRDefault="006B3A4E" w:rsidP="00D87747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200,000</w:t>
            </w:r>
          </w:p>
        </w:tc>
        <w:tc>
          <w:tcPr>
            <w:tcW w:w="871" w:type="pct"/>
          </w:tcPr>
          <w:p w14:paraId="5888FADD" w14:textId="3270C655" w:rsidR="006B3A4E" w:rsidRPr="006B3A4E" w:rsidRDefault="006B3A4E" w:rsidP="00D87747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140,000</w:t>
            </w:r>
          </w:p>
        </w:tc>
      </w:tr>
      <w:tr w:rsidR="006B3A4E" w14:paraId="62D58A07" w14:textId="77777777" w:rsidTr="000E3CB2">
        <w:trPr>
          <w:jc w:val="center"/>
        </w:trPr>
        <w:tc>
          <w:tcPr>
            <w:tcW w:w="3258" w:type="pct"/>
            <w:gridSpan w:val="2"/>
            <w:vAlign w:val="center"/>
          </w:tcPr>
          <w:p w14:paraId="562CBAC0" w14:textId="232E7A5F" w:rsidR="006B3A4E" w:rsidRPr="00BE483C" w:rsidRDefault="006B3A4E" w:rsidP="004F51AF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التنسيق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والتقييم</w:t>
            </w:r>
          </w:p>
        </w:tc>
        <w:tc>
          <w:tcPr>
            <w:tcW w:w="871" w:type="pct"/>
          </w:tcPr>
          <w:p w14:paraId="0D053809" w14:textId="70D3DC82" w:rsidR="006B3A4E" w:rsidRPr="00BE483C" w:rsidRDefault="006B3A4E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20,000</w:t>
            </w:r>
          </w:p>
        </w:tc>
        <w:tc>
          <w:tcPr>
            <w:tcW w:w="871" w:type="pct"/>
          </w:tcPr>
          <w:p w14:paraId="1C437468" w14:textId="0ABF5347" w:rsidR="006B3A4E" w:rsidRPr="00BE483C" w:rsidRDefault="006B3A4E" w:rsidP="00D87747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0</w:t>
            </w:r>
          </w:p>
        </w:tc>
      </w:tr>
      <w:tr w:rsidR="006B3A4E" w14:paraId="376EEF2E" w14:textId="77777777" w:rsidTr="000E3CB2">
        <w:trPr>
          <w:jc w:val="center"/>
        </w:trPr>
        <w:tc>
          <w:tcPr>
            <w:tcW w:w="3258" w:type="pct"/>
            <w:gridSpan w:val="2"/>
            <w:vAlign w:val="center"/>
          </w:tcPr>
          <w:p w14:paraId="38EDE5B6" w14:textId="1AFB6B22" w:rsidR="006B3A4E" w:rsidRDefault="006B3A4E" w:rsidP="004F51AF">
            <w:pPr>
              <w:bidi/>
              <w:rPr>
                <w:b/>
                <w:bCs/>
                <w:sz w:val="20"/>
                <w:rtl/>
                <w:lang w:val="fr-CA" w:bidi="ar-LB"/>
              </w:rPr>
            </w:pPr>
            <w:bookmarkStart w:id="5" w:name="_Hlk181240721"/>
            <w:r>
              <w:rPr>
                <w:b/>
                <w:bCs/>
                <w:sz w:val="20"/>
                <w:rtl/>
                <w:lang w:val="fr-CA" w:bidi="ar-LB"/>
              </w:rPr>
              <w:t>كلفة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خطة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التنفيذ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المتعلقة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بالمواد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بموجب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تعديل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كيغالي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حسب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الوكالة</w:t>
            </w:r>
          </w:p>
        </w:tc>
        <w:tc>
          <w:tcPr>
            <w:tcW w:w="871" w:type="pct"/>
          </w:tcPr>
          <w:p w14:paraId="19923BC1" w14:textId="6181FE2E" w:rsidR="006B3A4E" w:rsidRDefault="006B3A4E" w:rsidP="00D87747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220,000</w:t>
            </w:r>
          </w:p>
        </w:tc>
        <w:tc>
          <w:tcPr>
            <w:tcW w:w="871" w:type="pct"/>
          </w:tcPr>
          <w:p w14:paraId="1A0B1D47" w14:textId="4A15F910" w:rsidR="006B3A4E" w:rsidRDefault="006B3A4E" w:rsidP="00D87747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140,000</w:t>
            </w:r>
          </w:p>
        </w:tc>
      </w:tr>
      <w:bookmarkEnd w:id="5"/>
      <w:tr w:rsidR="006B3A4E" w14:paraId="11BCC82D" w14:textId="77777777" w:rsidTr="000E3CB2">
        <w:trPr>
          <w:jc w:val="center"/>
        </w:trPr>
        <w:tc>
          <w:tcPr>
            <w:tcW w:w="3258" w:type="pct"/>
            <w:gridSpan w:val="2"/>
            <w:vAlign w:val="center"/>
          </w:tcPr>
          <w:p w14:paraId="33C761E2" w14:textId="6C50C019" w:rsidR="006B3A4E" w:rsidRDefault="006B3A4E" w:rsidP="004F51AF">
            <w:pPr>
              <w:bidi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الكلفة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الإجمالية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ل</w:t>
            </w:r>
            <w:r>
              <w:rPr>
                <w:b/>
                <w:bCs/>
                <w:rtl/>
                <w:lang w:bidi="ar-LB"/>
              </w:rPr>
              <w:t>خ</w:t>
            </w:r>
            <w:r w:rsidR="00321B94">
              <w:rPr>
                <w:b/>
                <w:bCs/>
                <w:rtl/>
                <w:lang w:bidi="ar-LB"/>
              </w:rPr>
              <w:t>طة</w:t>
            </w:r>
            <w:r w:rsidR="004D36CA">
              <w:rPr>
                <w:b/>
                <w:bCs/>
                <w:rtl/>
                <w:lang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التنفيذ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المتعلقة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بالمواد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بموجب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تعديل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 w:rsidRPr="006B3A4E">
              <w:rPr>
                <w:b/>
                <w:bCs/>
                <w:sz w:val="20"/>
                <w:rtl/>
                <w:lang w:val="fr-CA" w:bidi="ar-LB"/>
              </w:rPr>
              <w:t>كيغالي</w:t>
            </w:r>
          </w:p>
        </w:tc>
        <w:tc>
          <w:tcPr>
            <w:tcW w:w="1742" w:type="pct"/>
            <w:gridSpan w:val="2"/>
            <w:vAlign w:val="bottom"/>
          </w:tcPr>
          <w:p w14:paraId="244BF9D9" w14:textId="0221FC00" w:rsidR="006B3A4E" w:rsidRDefault="006B3A4E" w:rsidP="006B3A4E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360,000</w:t>
            </w:r>
          </w:p>
        </w:tc>
      </w:tr>
    </w:tbl>
    <w:p w14:paraId="1648BCAF" w14:textId="4D6886AC" w:rsidR="006B3A4E" w:rsidRDefault="00321B94" w:rsidP="00D87747">
      <w:pPr>
        <w:bidi/>
        <w:spacing w:before="240"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تنفيذ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المشروع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والتنسيق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والرصد</w:t>
      </w:r>
    </w:p>
    <w:p w14:paraId="7084A14C" w14:textId="39743E9B" w:rsidR="00321B94" w:rsidRPr="00321B94" w:rsidRDefault="00321B94" w:rsidP="00D87747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24.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ستقوم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الأوزون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الوطنية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برصد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والإبلاغ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التقدم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والعمل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أصحاب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الشأن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تحقيق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التدريجي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هذه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لتغطية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رسوم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الاستشاريين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(10,000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="002B0939">
        <w:rPr>
          <w:sz w:val="26"/>
          <w:szCs w:val="26"/>
          <w:rtl/>
          <w:lang w:val="fr-CA" w:bidi="ar-LB"/>
        </w:rPr>
        <w:t>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النقل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المحلي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(4,000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والاجتماعات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(4,000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والنثريات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(2,000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أمريكي).</w:t>
      </w:r>
    </w:p>
    <w:p w14:paraId="0371FCD9" w14:textId="79252171" w:rsidR="00321B94" w:rsidRDefault="00321B94" w:rsidP="00D87747">
      <w:pPr>
        <w:bidi/>
        <w:spacing w:after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تنفيذ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السياسة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الجنسانية</w:t>
      </w:r>
    </w:p>
    <w:p w14:paraId="13F0EFFB" w14:textId="26D2FE2E" w:rsidR="00321B94" w:rsidRDefault="00321B94" w:rsidP="00D87747">
      <w:pPr>
        <w:bidi/>
        <w:spacing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25.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المقررات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84/92(د)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و90/48(ج)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و92/40(ب)،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تراعي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المساو</w:t>
      </w:r>
      <w:r w:rsidR="000F525C">
        <w:rPr>
          <w:sz w:val="26"/>
          <w:szCs w:val="26"/>
          <w:rtl/>
          <w:lang w:val="fr-CA" w:bidi="ar-LB"/>
        </w:rPr>
        <w:t>ا</w:t>
      </w:r>
      <w:r>
        <w:rPr>
          <w:sz w:val="26"/>
          <w:szCs w:val="26"/>
          <w:rtl/>
          <w:lang w:val="fr-CA" w:bidi="ar-LB"/>
        </w:rPr>
        <w:t>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الجنسين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وتمكين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المرأة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كلّ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جوانب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</w:t>
      </w:r>
      <w:r w:rsidR="002B0939">
        <w:rPr>
          <w:sz w:val="26"/>
          <w:szCs w:val="26"/>
          <w:rtl/>
          <w:lang w:val="fr-CA" w:bidi="ar-LB"/>
        </w:rPr>
        <w:t>نهض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با</w:t>
      </w:r>
      <w:r>
        <w:rPr>
          <w:sz w:val="26"/>
          <w:szCs w:val="26"/>
          <w:rtl/>
          <w:lang w:val="fr-CA" w:bidi="ar-LB"/>
        </w:rPr>
        <w:t>لمشاركة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ال</w:t>
      </w:r>
      <w:r>
        <w:rPr>
          <w:sz w:val="26"/>
          <w:szCs w:val="26"/>
          <w:rtl/>
          <w:lang w:val="fr-CA" w:bidi="ar-LB"/>
        </w:rPr>
        <w:t>متوازنة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الجنسين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وبناء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القدرات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وإقامة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ال</w:t>
      </w:r>
      <w:r>
        <w:rPr>
          <w:sz w:val="26"/>
          <w:szCs w:val="26"/>
          <w:rtl/>
          <w:lang w:val="fr-CA" w:bidi="ar-LB"/>
        </w:rPr>
        <w:t>علاقات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المؤسسات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العامة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بشأن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مراعاة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البعد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الجنساني.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542FE">
        <w:rPr>
          <w:sz w:val="26"/>
          <w:szCs w:val="26"/>
          <w:rtl/>
          <w:lang w:val="fr-CA" w:bidi="ar-LB"/>
        </w:rPr>
        <w:t>و</w:t>
      </w:r>
      <w:r w:rsidR="000F525C">
        <w:rPr>
          <w:sz w:val="26"/>
          <w:szCs w:val="26"/>
          <w:rtl/>
          <w:lang w:val="fr-CA" w:bidi="ar-LB"/>
        </w:rPr>
        <w:t>بالاعتماد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موارد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مشروع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التعزيز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المؤسسي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وخطة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إدارة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0F525C">
        <w:rPr>
          <w:sz w:val="26"/>
          <w:szCs w:val="26"/>
          <w:rtl/>
          <w:lang w:val="fr-CA" w:bidi="ar-LB"/>
        </w:rPr>
        <w:t>الهيدروكلوروفلوروكربونية</w:t>
      </w:r>
      <w:r w:rsidR="00F32ABC">
        <w:rPr>
          <w:sz w:val="26"/>
          <w:szCs w:val="26"/>
          <w:rtl/>
          <w:lang w:val="fr-CA" w:bidi="ar-LB"/>
        </w:rPr>
        <w:t>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ستقوم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الأوزون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الوطنية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بشكل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تآزري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بتقييم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لمعرفة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سبب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عدم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تمثل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المرأة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فيه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الكفاية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وإعداد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عمل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جنساني</w:t>
      </w:r>
      <w:r w:rsidR="002B0939">
        <w:rPr>
          <w:sz w:val="26"/>
          <w:szCs w:val="26"/>
          <w:rtl/>
          <w:lang w:val="fr-CA" w:bidi="ar-LB"/>
        </w:rPr>
        <w:t>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لقطاعي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 w:rsidR="00F32ABC"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وأكّد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سترفع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تقريرا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جميع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مؤشرات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مراعاة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البعد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الجنساني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الإلزامية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وضعها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الصندوق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المتعدد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الأطراف</w:t>
      </w:r>
      <w:r w:rsidR="00F32ABC">
        <w:rPr>
          <w:rStyle w:val="FootnoteReference"/>
          <w:sz w:val="26"/>
          <w:szCs w:val="26"/>
          <w:rtl/>
          <w:lang w:val="fr-CA" w:bidi="ar-LB"/>
        </w:rPr>
        <w:footnoteReference w:id="6"/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التقارير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المرحلية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وطلبات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شر</w:t>
      </w:r>
      <w:r w:rsidR="002B0939">
        <w:rPr>
          <w:sz w:val="26"/>
          <w:szCs w:val="26"/>
          <w:rtl/>
          <w:lang w:val="fr-CA" w:bidi="ar-LB"/>
        </w:rPr>
        <w:t>ائ</w:t>
      </w:r>
      <w:r w:rsidR="00F32ABC">
        <w:rPr>
          <w:sz w:val="26"/>
          <w:szCs w:val="26"/>
          <w:rtl/>
          <w:lang w:val="fr-CA" w:bidi="ar-LB"/>
        </w:rPr>
        <w:t>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ا</w:t>
      </w:r>
      <w:r w:rsidR="00F32ABC">
        <w:rPr>
          <w:sz w:val="26"/>
          <w:szCs w:val="26"/>
          <w:rtl/>
          <w:lang w:val="fr-CA" w:bidi="ar-LB"/>
        </w:rPr>
        <w:t>لتمويل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الخاصة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</w:t>
      </w:r>
      <w:r w:rsidR="00F32ABC"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 w:rsidRPr="00321B94">
        <w:rPr>
          <w:sz w:val="26"/>
          <w:szCs w:val="26"/>
          <w:rtl/>
          <w:lang w:val="fr-CA" w:bidi="ar-LB"/>
        </w:rPr>
        <w:t>كيغال</w:t>
      </w:r>
      <w:r w:rsidR="00F32ABC">
        <w:rPr>
          <w:sz w:val="26"/>
          <w:szCs w:val="26"/>
          <w:rtl/>
          <w:lang w:val="fr-CA" w:bidi="ar-LB"/>
        </w:rPr>
        <w:t>ي،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ذلك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عدد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النساء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والرجال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المستخدمين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المشروع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وحالة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تقدّم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مراعاة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البعد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الجنساني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والبيانات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الكمية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المصنفة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حسب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الجنس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للأنشطة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المنفذة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والنواتج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المعرفية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الصادرة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lastRenderedPageBreak/>
        <w:t>بالتركيز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المرأة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وحملات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التوعية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المستهدفة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لتشجيع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المرأة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الالتحاق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بمجال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وورش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التدريب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32ABC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74D19">
        <w:rPr>
          <w:sz w:val="26"/>
          <w:szCs w:val="26"/>
          <w:rtl/>
          <w:lang w:val="fr-CA" w:bidi="ar-LB"/>
        </w:rPr>
        <w:t>الصلة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74D19">
        <w:rPr>
          <w:sz w:val="26"/>
          <w:szCs w:val="26"/>
          <w:rtl/>
          <w:lang w:val="fr-CA" w:bidi="ar-LB"/>
        </w:rPr>
        <w:t>بالبعد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74D19">
        <w:rPr>
          <w:sz w:val="26"/>
          <w:szCs w:val="26"/>
          <w:rtl/>
          <w:lang w:val="fr-CA" w:bidi="ar-LB"/>
        </w:rPr>
        <w:t>الجنساني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74D19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74D19">
        <w:rPr>
          <w:sz w:val="26"/>
          <w:szCs w:val="26"/>
          <w:rtl/>
          <w:lang w:val="fr-CA" w:bidi="ar-LB"/>
        </w:rPr>
        <w:t>أصحاب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74D19">
        <w:rPr>
          <w:sz w:val="26"/>
          <w:szCs w:val="26"/>
          <w:rtl/>
          <w:lang w:val="fr-CA" w:bidi="ar-LB"/>
        </w:rPr>
        <w:t>الشأن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74D19">
        <w:rPr>
          <w:sz w:val="26"/>
          <w:szCs w:val="26"/>
          <w:rtl/>
          <w:lang w:val="fr-CA" w:bidi="ar-LB"/>
        </w:rPr>
        <w:t>الرئيسيين.</w:t>
      </w:r>
    </w:p>
    <w:p w14:paraId="330E390E" w14:textId="30644003" w:rsidR="002D3485" w:rsidRDefault="002D3485" w:rsidP="00D87747">
      <w:pPr>
        <w:bidi/>
        <w:spacing w:before="240"/>
        <w:rPr>
          <w:i/>
          <w:iCs/>
          <w:sz w:val="26"/>
          <w:szCs w:val="26"/>
          <w:rtl/>
          <w:lang w:val="en-US" w:bidi="ar-LB"/>
        </w:rPr>
      </w:pPr>
      <w:r>
        <w:rPr>
          <w:i/>
          <w:iCs/>
          <w:sz w:val="26"/>
          <w:szCs w:val="26"/>
          <w:rtl/>
          <w:lang w:val="en-US" w:bidi="ar-LB"/>
        </w:rPr>
        <w:t>تنسيق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الأنشطة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في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قطاع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الخدمة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بين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خطة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الإزالة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التدريجية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للمواد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الهيدروكلوروفلوروكربونية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وخطط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التخفيض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التدريجي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للمواد</w:t>
      </w:r>
      <w:r w:rsidR="004D36CA">
        <w:rPr>
          <w:i/>
          <w:iCs/>
          <w:sz w:val="26"/>
          <w:szCs w:val="26"/>
          <w:rtl/>
          <w:lang w:val="en-US" w:bidi="ar-LB"/>
        </w:rPr>
        <w:t xml:space="preserve"> </w:t>
      </w:r>
      <w:r>
        <w:rPr>
          <w:i/>
          <w:iCs/>
          <w:sz w:val="26"/>
          <w:szCs w:val="26"/>
          <w:rtl/>
          <w:lang w:val="en-US" w:bidi="ar-LB"/>
        </w:rPr>
        <w:t>الهيدروفلوروكربونية</w:t>
      </w:r>
    </w:p>
    <w:p w14:paraId="643B0859" w14:textId="1C97EE05" w:rsidR="002D3485" w:rsidRDefault="002D3485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26.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ملتزمة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بتحقيق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التناغم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الملحوظة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إدارة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الإزالة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التدريجية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للمواد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2D3485">
        <w:rPr>
          <w:sz w:val="26"/>
          <w:szCs w:val="26"/>
          <w:rtl/>
          <w:lang w:val="fr-CA" w:bidi="ar-LB"/>
        </w:rPr>
        <w:t>كيغالي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وذلك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قدر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الإمكان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الإشارة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إدارة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يمتد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لغاية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2030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ومنظمة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للتنمية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الصناعية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الوكالتان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المنفذتان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الحالتين.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سيجري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التوفيق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المتأني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سعيا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لتحقيق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التآزر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كفالة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لتكامل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الجهود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وتجنبا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لأي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تداخل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وتفاديا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للازدواجية.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الملحوظة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إدارة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جملة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مكونات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متينة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مخصصة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عناصر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الجمارك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فنيي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ممارسات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الحميدة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وإصدار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التراخيص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وتعزيز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مراكز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الامتياز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دعما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واسترداد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غازت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وإعادة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تدويرها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ووضع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المعايير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الفنية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لإدارة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السامة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والقابلة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للاشتعال.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أمّا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 w:rsidRPr="00321B94">
        <w:rPr>
          <w:sz w:val="26"/>
          <w:szCs w:val="26"/>
          <w:rtl/>
          <w:lang w:val="fr-CA" w:bidi="ar-LB"/>
        </w:rPr>
        <w:t>كيغال</w:t>
      </w:r>
      <w:r w:rsidR="00EF7AB4"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فتسعى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تهيئة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مواتية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لاعتماد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البدائل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بما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ذلك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وتح</w:t>
      </w:r>
      <w:r w:rsidR="002B0939">
        <w:rPr>
          <w:sz w:val="26"/>
          <w:szCs w:val="26"/>
          <w:rtl/>
          <w:lang w:val="fr-CA" w:bidi="ar-LB"/>
        </w:rPr>
        <w:t>ديث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ورش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عناصر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الجمارك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وتحيين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التدريبية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وتصميم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خاص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ب</w:t>
      </w:r>
      <w:r w:rsidR="004771DD">
        <w:rPr>
          <w:sz w:val="26"/>
          <w:szCs w:val="26"/>
          <w:rtl/>
          <w:lang w:val="fr-CA" w:bidi="ar-LB"/>
        </w:rPr>
        <w:t>ال</w:t>
      </w:r>
      <w:r w:rsidR="00EF7AB4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الفرعي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ل</w:t>
      </w:r>
      <w:r w:rsidR="00EF7AB4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وتوفير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التدليل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البدائل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وتجهيز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قاعات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حيث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ستتم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مناولة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القابلة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EF7AB4">
        <w:rPr>
          <w:sz w:val="26"/>
          <w:szCs w:val="26"/>
          <w:rtl/>
          <w:lang w:val="fr-CA" w:bidi="ar-LB"/>
        </w:rPr>
        <w:t>للاشتعال.</w:t>
      </w:r>
    </w:p>
    <w:p w14:paraId="5A5CFE82" w14:textId="189BC8C4" w:rsidR="00EF7AB4" w:rsidRDefault="00EF7AB4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27.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شريحتين.</w:t>
      </w:r>
    </w:p>
    <w:p w14:paraId="18E0D426" w14:textId="4B21AC60" w:rsidR="00EF7AB4" w:rsidRDefault="00EF7AB4" w:rsidP="00D87747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كلفة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المشروع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الإجمالية</w:t>
      </w:r>
    </w:p>
    <w:p w14:paraId="5D02318A" w14:textId="0061B703" w:rsidR="00EF7AB4" w:rsidRDefault="00EF7AB4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28.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الميزانية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المقترحة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360,000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</w:t>
      </w:r>
      <w:r w:rsidR="00A616FA"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واحتسب</w:t>
      </w:r>
      <w:r w:rsidR="002B0939">
        <w:rPr>
          <w:sz w:val="26"/>
          <w:szCs w:val="26"/>
          <w:rtl/>
          <w:lang w:val="fr-CA" w:bidi="ar-LB"/>
        </w:rPr>
        <w:t>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92/37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المنسحب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البلدان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المنخفض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المستنفدة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A616FA">
        <w:rPr>
          <w:sz w:val="26"/>
          <w:szCs w:val="26"/>
          <w:rtl/>
          <w:lang w:val="fr-CA" w:bidi="ar-LB"/>
        </w:rPr>
        <w:t>للأوزون</w:t>
      </w:r>
      <w:r w:rsidR="00A616FA"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ويرد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ملخص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 w:rsidRPr="00321B94">
        <w:rPr>
          <w:sz w:val="26"/>
          <w:szCs w:val="26"/>
          <w:rtl/>
          <w:lang w:val="fr-CA" w:bidi="ar-LB"/>
        </w:rPr>
        <w:t>كيغال</w:t>
      </w:r>
      <w:r w:rsidR="00A616FA"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والكلفة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الصلة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الجدول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9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616FA">
        <w:rPr>
          <w:sz w:val="26"/>
          <w:szCs w:val="26"/>
          <w:rtl/>
          <w:lang w:val="fr-CA" w:bidi="ar-LB"/>
        </w:rPr>
        <w:t>أعلاه.</w:t>
      </w:r>
    </w:p>
    <w:p w14:paraId="5F021CF5" w14:textId="1458E6AE" w:rsidR="00A616FA" w:rsidRPr="00A616FA" w:rsidRDefault="00A616FA" w:rsidP="00D87747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تنفيذ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الشريحة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الأولى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من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المرحلة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الأولى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من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خطة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التنفيذ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المتعلقة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بالمواد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بموجب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تعديل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616FA">
        <w:rPr>
          <w:sz w:val="26"/>
          <w:szCs w:val="26"/>
          <w:u w:val="single"/>
          <w:rtl/>
          <w:lang w:val="fr-CA" w:bidi="ar-LB"/>
        </w:rPr>
        <w:t>كيغالي</w:t>
      </w:r>
    </w:p>
    <w:p w14:paraId="4CC3DD59" w14:textId="423213FC" w:rsidR="00A616FA" w:rsidRDefault="00A616FA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29.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ستنفذ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وقيمتها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الإجمالية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187,500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يناير/كانون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2025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وديسمبر/كانون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2027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التالية:</w:t>
      </w:r>
    </w:p>
    <w:p w14:paraId="557F5F7F" w14:textId="764694F6" w:rsidR="00A616FA" w:rsidRPr="00D87747" w:rsidRDefault="00A616FA" w:rsidP="00D87747">
      <w:pPr>
        <w:pStyle w:val="ListParagraph"/>
        <w:numPr>
          <w:ilvl w:val="0"/>
          <w:numId w:val="26"/>
        </w:numPr>
        <w:bidi/>
        <w:spacing w:before="240"/>
        <w:rPr>
          <w:i/>
          <w:iCs/>
          <w:sz w:val="26"/>
          <w:szCs w:val="26"/>
          <w:lang w:val="fr-CA" w:bidi="ar-LB"/>
        </w:rPr>
      </w:pPr>
      <w:r w:rsidRPr="00A616FA">
        <w:rPr>
          <w:i/>
          <w:iCs/>
          <w:sz w:val="26"/>
          <w:szCs w:val="26"/>
          <w:rtl/>
          <w:lang w:val="fr-CA" w:bidi="ar-LB"/>
        </w:rPr>
        <w:t>التدابير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القانونية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والتنظيمية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دعما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للتخفيض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التدريجي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لل</w:t>
      </w:r>
      <w:r w:rsidR="00776DE6">
        <w:rPr>
          <w:i/>
          <w:iCs/>
          <w:sz w:val="26"/>
          <w:szCs w:val="26"/>
          <w:rtl/>
          <w:lang w:val="fr-CA" w:bidi="ar-LB"/>
        </w:rPr>
        <w:t>مواد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الهيدروفلوروكربونية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وبناء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قدرات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عناصر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الجمارك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والأجهزة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الأمنية</w:t>
      </w:r>
      <w:r>
        <w:rPr>
          <w:i/>
          <w:iCs/>
          <w:sz w:val="26"/>
          <w:szCs w:val="26"/>
          <w:rtl/>
          <w:lang w:val="fr-CA" w:bidi="ar-LB"/>
        </w:rPr>
        <w:t>: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تعزيز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نظام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المتعلق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فيه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معايير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توزيع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الرصد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وتنظيم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ورش</w:t>
      </w:r>
      <w:r>
        <w:rPr>
          <w:sz w:val="26"/>
          <w:szCs w:val="26"/>
          <w:rtl/>
          <w:lang w:val="fr-CA" w:bidi="ar-LB"/>
        </w:rPr>
        <w:t>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المستوردين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حول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توزيع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الحصص؛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وتقييم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جدوى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الواردات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بالتنسيق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أصحاب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الشأن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الوطنيين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الرئيسيين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الأعضاء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الاتحاد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الاقتصادي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والنقدي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لغرب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أفريقيا؛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وتنظيم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اجتماعات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تنسيق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المؤسسات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لتقييم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آثار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تدابير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الرقابة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الإضافية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لل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Pr="00A616FA">
        <w:rPr>
          <w:sz w:val="26"/>
          <w:szCs w:val="26"/>
          <w:rtl/>
          <w:lang w:val="fr-CA" w:bidi="ar-LB"/>
        </w:rPr>
        <w:t>حملات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توعية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الأنظمة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المعتمدة</w:t>
      </w:r>
      <w:r>
        <w:rPr>
          <w:sz w:val="26"/>
          <w:szCs w:val="26"/>
          <w:rtl/>
          <w:lang w:val="fr-CA" w:bidi="ar-LB"/>
        </w:rPr>
        <w:t>؛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Pr="00A616FA">
        <w:rPr>
          <w:sz w:val="26"/>
          <w:szCs w:val="26"/>
          <w:rtl/>
          <w:lang w:val="fr-CA" w:bidi="ar-LB"/>
        </w:rPr>
        <w:t>تحيين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التدريبية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الخاصة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</w:t>
      </w:r>
      <w:r>
        <w:rPr>
          <w:sz w:val="26"/>
          <w:szCs w:val="26"/>
          <w:rtl/>
          <w:lang w:val="fr-CA" w:bidi="ar-LB"/>
        </w:rPr>
        <w:t>عناصر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الجمارك؛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</w:t>
      </w:r>
      <w:r w:rsidR="002B0939">
        <w:rPr>
          <w:sz w:val="26"/>
          <w:szCs w:val="26"/>
          <w:rtl/>
          <w:lang w:val="fr-CA" w:bidi="ar-LB"/>
        </w:rPr>
        <w:t>تنظيم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دورات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ل</w:t>
      </w:r>
      <w:r w:rsidRPr="00A616FA">
        <w:rPr>
          <w:sz w:val="26"/>
          <w:szCs w:val="26"/>
          <w:rtl/>
          <w:lang w:val="fr-CA" w:bidi="ar-LB"/>
        </w:rPr>
        <w:t>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2B0939">
        <w:rPr>
          <w:sz w:val="26"/>
          <w:szCs w:val="26"/>
          <w:rtl/>
          <w:lang w:val="fr-CA" w:bidi="ar-LB"/>
        </w:rPr>
        <w:t>150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عنصر</w:t>
      </w:r>
      <w:r w:rsidR="002B0939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هيئة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lastRenderedPageBreak/>
        <w:t>الجمارك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الأمن</w:t>
      </w:r>
      <w:r w:rsidR="00B258F1">
        <w:rPr>
          <w:sz w:val="26"/>
          <w:szCs w:val="26"/>
          <w:rtl/>
          <w:lang w:val="fr-CA" w:bidi="ar-LB"/>
        </w:rPr>
        <w:t>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و</w:t>
      </w:r>
      <w:r w:rsidR="00B258F1" w:rsidRPr="00B258F1">
        <w:rPr>
          <w:sz w:val="26"/>
          <w:szCs w:val="26"/>
          <w:rtl/>
          <w:lang w:val="fr-CA" w:bidi="ar-LB"/>
        </w:rPr>
        <w:t>إنشاء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قاعدة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ل</w:t>
      </w:r>
      <w:r w:rsidR="00B258F1" w:rsidRPr="00B258F1">
        <w:rPr>
          <w:sz w:val="26"/>
          <w:szCs w:val="26"/>
          <w:rtl/>
          <w:lang w:val="fr-CA" w:bidi="ar-LB"/>
        </w:rPr>
        <w:t>لورش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والفنيين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أجل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تحسين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الإبلاغ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بالبيانات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جرت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صيانتها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المستخدمة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وحجم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الاسترداد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وإعادة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التدوير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كل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ورشة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(برنامج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للبيئة)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(72,500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أمريكي)؛</w:t>
      </w:r>
    </w:p>
    <w:p w14:paraId="774E8269" w14:textId="77777777" w:rsidR="00D87747" w:rsidRPr="00D87747" w:rsidRDefault="00D87747" w:rsidP="00D87747">
      <w:pPr>
        <w:pStyle w:val="ListParagraph"/>
        <w:bidi/>
        <w:spacing w:before="240"/>
        <w:rPr>
          <w:i/>
          <w:iCs/>
          <w:sz w:val="26"/>
          <w:szCs w:val="26"/>
          <w:lang w:val="fr-CA" w:bidi="ar-LB"/>
        </w:rPr>
      </w:pPr>
    </w:p>
    <w:p w14:paraId="38943E4B" w14:textId="45CDBF92" w:rsidR="00B258F1" w:rsidRDefault="004D36CA" w:rsidP="00D87747">
      <w:pPr>
        <w:pStyle w:val="ListParagraph"/>
        <w:numPr>
          <w:ilvl w:val="0"/>
          <w:numId w:val="26"/>
        </w:numPr>
        <w:bidi/>
        <w:rPr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بناء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قدرات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المدربين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وفنيي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الخدمة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في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771DD">
        <w:rPr>
          <w:i/>
          <w:iCs/>
          <w:sz w:val="26"/>
          <w:szCs w:val="26"/>
          <w:rtl/>
          <w:lang w:val="fr-CA" w:bidi="ar-LB"/>
        </w:rPr>
        <w:t>ال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قطاعي</w:t>
      </w:r>
      <w:r w:rsidR="004771DD">
        <w:rPr>
          <w:i/>
          <w:iCs/>
          <w:sz w:val="26"/>
          <w:szCs w:val="26"/>
          <w:rtl/>
          <w:lang w:val="fr-CA" w:bidi="ar-LB"/>
        </w:rPr>
        <w:t>ن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771DD">
        <w:rPr>
          <w:i/>
          <w:iCs/>
          <w:sz w:val="26"/>
          <w:szCs w:val="26"/>
          <w:rtl/>
          <w:lang w:val="fr-CA" w:bidi="ar-LB"/>
        </w:rPr>
        <w:t>الفرعيين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771DD">
        <w:rPr>
          <w:i/>
          <w:iCs/>
          <w:sz w:val="26"/>
          <w:szCs w:val="26"/>
          <w:rtl/>
          <w:lang w:val="fr-CA" w:bidi="ar-LB"/>
        </w:rPr>
        <w:t>ل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خدمة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أجهزة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التبريد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وتكييف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الهواء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وأجهزة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تكييف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الهواء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المت</w:t>
      </w:r>
      <w:r w:rsidR="004771DD">
        <w:rPr>
          <w:i/>
          <w:iCs/>
          <w:sz w:val="26"/>
          <w:szCs w:val="26"/>
          <w:rtl/>
          <w:lang w:val="fr-CA" w:bidi="ar-LB"/>
        </w:rPr>
        <w:t>حرك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والتوعية</w:t>
      </w:r>
      <w:r w:rsidR="00B258F1" w:rsidRPr="00B258F1">
        <w:rPr>
          <w:sz w:val="26"/>
          <w:szCs w:val="26"/>
          <w:rtl/>
          <w:lang w:val="fr-CA" w:bidi="ar-LB"/>
        </w:rPr>
        <w:t>: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تحيين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المواد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التدريبية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في</w:t>
      </w:r>
      <w:r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ال</w:t>
      </w:r>
      <w:r w:rsidR="00B258F1" w:rsidRPr="00B258F1">
        <w:rPr>
          <w:sz w:val="26"/>
          <w:szCs w:val="26"/>
          <w:rtl/>
          <w:lang w:val="fr-CA" w:bidi="ar-LB"/>
        </w:rPr>
        <w:t>قطاع</w:t>
      </w:r>
      <w:r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الفرعي</w:t>
      </w:r>
      <w:r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ل</w:t>
      </w:r>
      <w:r w:rsidR="00B258F1" w:rsidRPr="00B258F1">
        <w:rPr>
          <w:sz w:val="26"/>
          <w:szCs w:val="26"/>
          <w:rtl/>
          <w:lang w:val="fr-CA" w:bidi="ar-LB"/>
        </w:rPr>
        <w:t>أجهزة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تكييف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الهواء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لمراعاة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الممارسات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الحميدة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وتدريب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60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فني</w:t>
      </w:r>
      <w:r w:rsidR="008B781F">
        <w:rPr>
          <w:sz w:val="26"/>
          <w:szCs w:val="26"/>
          <w:rtl/>
          <w:lang w:val="fr-CA" w:bidi="ar-LB"/>
        </w:rPr>
        <w:t>ا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في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قطاعي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خدمة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أجهزة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التبريد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وتكييف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الهواء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وأجهزة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تكييف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الهواء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 w:rsidR="00B258F1" w:rsidRPr="00B258F1">
        <w:rPr>
          <w:sz w:val="26"/>
          <w:szCs w:val="26"/>
          <w:rtl/>
          <w:lang w:val="fr-CA" w:bidi="ar-LB"/>
        </w:rPr>
        <w:t>؛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وتنظيم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حملات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توعية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الهيدروفلوروكربونية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والتكنولوجيات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ذات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إمكانية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الاحترار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العاملي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مع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استهداف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المستخدمين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النهائيين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والفنيات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(برنامج</w:t>
      </w:r>
      <w:r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الأمم</w:t>
      </w:r>
      <w:r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المتحدة</w:t>
      </w:r>
      <w:r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للبيئة)</w:t>
      </w:r>
      <w:r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(35,000</w:t>
      </w:r>
      <w:r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دولار</w:t>
      </w:r>
      <w:r>
        <w:rPr>
          <w:sz w:val="26"/>
          <w:szCs w:val="26"/>
          <w:rtl/>
          <w:lang w:val="fr-CA" w:bidi="ar-LB"/>
        </w:rPr>
        <w:t xml:space="preserve"> </w:t>
      </w:r>
      <w:r w:rsidR="00B258F1">
        <w:rPr>
          <w:sz w:val="26"/>
          <w:szCs w:val="26"/>
          <w:rtl/>
          <w:lang w:val="fr-CA" w:bidi="ar-LB"/>
        </w:rPr>
        <w:t>أمريكي)؛</w:t>
      </w:r>
    </w:p>
    <w:p w14:paraId="7D6001B3" w14:textId="77777777" w:rsidR="00B258F1" w:rsidRPr="00B258F1" w:rsidRDefault="00B258F1" w:rsidP="00D87747">
      <w:pPr>
        <w:pStyle w:val="ListParagraph"/>
        <w:rPr>
          <w:i/>
          <w:iCs/>
          <w:sz w:val="26"/>
          <w:szCs w:val="26"/>
          <w:rtl/>
          <w:lang w:val="fr-CA" w:bidi="ar-LB"/>
        </w:rPr>
      </w:pPr>
    </w:p>
    <w:p w14:paraId="540C77E2" w14:textId="28953CAD" w:rsidR="00B258F1" w:rsidRDefault="004D36CA" w:rsidP="00D87747">
      <w:pPr>
        <w:pStyle w:val="ListParagraph"/>
        <w:numPr>
          <w:ilvl w:val="0"/>
          <w:numId w:val="26"/>
        </w:numPr>
        <w:bidi/>
        <w:rPr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تسيير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عملية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إدخال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التكنولوجيات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ذات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إمكانية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51AE5">
        <w:rPr>
          <w:i/>
          <w:iCs/>
          <w:sz w:val="26"/>
          <w:szCs w:val="26"/>
          <w:rtl/>
          <w:lang w:val="fr-CA" w:bidi="ar-LB"/>
        </w:rPr>
        <w:t>ال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احترار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51AE5">
        <w:rPr>
          <w:i/>
          <w:iCs/>
          <w:sz w:val="26"/>
          <w:szCs w:val="26"/>
          <w:rtl/>
          <w:lang w:val="fr-CA" w:bidi="ar-LB"/>
        </w:rPr>
        <w:t>ال</w:t>
      </w:r>
      <w:r w:rsidR="00B258F1" w:rsidRPr="00B258F1">
        <w:rPr>
          <w:i/>
          <w:iCs/>
          <w:sz w:val="26"/>
          <w:szCs w:val="26"/>
          <w:rtl/>
          <w:lang w:val="fr-CA" w:bidi="ar-LB"/>
        </w:rPr>
        <w:t>عالمي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51AE5">
        <w:rPr>
          <w:i/>
          <w:iCs/>
          <w:sz w:val="26"/>
          <w:szCs w:val="26"/>
          <w:rtl/>
          <w:lang w:val="fr-CA" w:bidi="ar-LB"/>
        </w:rPr>
        <w:t>ال</w:t>
      </w:r>
      <w:r w:rsidR="000A2FD2">
        <w:rPr>
          <w:i/>
          <w:iCs/>
          <w:sz w:val="26"/>
          <w:szCs w:val="26"/>
          <w:rtl/>
          <w:lang w:val="fr-CA" w:bidi="ar-LB"/>
        </w:rPr>
        <w:t>منخفضة</w:t>
      </w:r>
      <w:r w:rsidR="00B258F1" w:rsidRPr="00B258F1">
        <w:rPr>
          <w:sz w:val="26"/>
          <w:szCs w:val="26"/>
          <w:rtl/>
          <w:lang w:val="fr-CA" w:bidi="ar-LB"/>
        </w:rPr>
        <w:t>: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تصميم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أنشطة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للاستعاضة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عن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معدات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التبريد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التجاري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القائمة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غاز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lang w:val="fr-CA" w:bidi="ar-LB"/>
        </w:rPr>
        <w:t>R-404A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بالتدليل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تركيب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وتشغيل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وأداء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وحدتي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تبريد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تجاري</w:t>
      </w:r>
      <w:r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أحاديتي</w:t>
      </w:r>
      <w:r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المجمع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تعملان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غاز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lang w:val="fr-CA" w:bidi="ar-LB"/>
        </w:rPr>
        <w:t>R-290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وبقدرة</w:t>
      </w:r>
      <w:r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تقل</w:t>
      </w:r>
      <w:r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عن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20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كيلووات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والتدريب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خدمتهما</w:t>
      </w:r>
      <w:r w:rsidR="004F7068">
        <w:rPr>
          <w:sz w:val="26"/>
          <w:szCs w:val="26"/>
          <w:rtl/>
          <w:lang w:val="fr-CA" w:bidi="ar-LB"/>
        </w:rPr>
        <w:t>؛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وإعادة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تأهيل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قاعات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التدريب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في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مع</w:t>
      </w:r>
      <w:r w:rsidR="00B258F1">
        <w:rPr>
          <w:sz w:val="26"/>
          <w:szCs w:val="26"/>
          <w:rtl/>
          <w:lang w:val="fr-CA" w:bidi="ar-LB"/>
        </w:rPr>
        <w:t>ه</w:t>
      </w:r>
      <w:r w:rsidR="00B258F1" w:rsidRPr="00B258F1">
        <w:rPr>
          <w:sz w:val="26"/>
          <w:szCs w:val="26"/>
          <w:rtl/>
          <w:lang w:val="fr-CA" w:bidi="ar-LB"/>
        </w:rPr>
        <w:t>د</w:t>
      </w:r>
      <w:r w:rsidR="00B258F1">
        <w:rPr>
          <w:sz w:val="26"/>
          <w:szCs w:val="26"/>
          <w:rtl/>
          <w:lang w:val="fr-CA" w:bidi="ar-LB"/>
        </w:rPr>
        <w:t>ين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مهني</w:t>
      </w:r>
      <w:r w:rsidR="00B258F1">
        <w:rPr>
          <w:sz w:val="26"/>
          <w:szCs w:val="26"/>
          <w:rtl/>
          <w:lang w:val="fr-CA" w:bidi="ar-LB"/>
        </w:rPr>
        <w:t>ين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حيث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ست</w:t>
      </w:r>
      <w:r w:rsidR="004F7068">
        <w:rPr>
          <w:sz w:val="26"/>
          <w:szCs w:val="26"/>
          <w:rtl/>
          <w:lang w:val="fr-CA" w:bidi="ar-LB"/>
        </w:rPr>
        <w:t>جري</w:t>
      </w:r>
      <w:r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مناولة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غازات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التبريد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القابلة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للاشتعال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بالاستعانة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بخبير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يقوم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بعمليات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التفتيش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ويضع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تقييما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ويعد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توصيات؛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و</w:t>
      </w:r>
      <w:r w:rsidR="00FD7944">
        <w:rPr>
          <w:sz w:val="26"/>
          <w:szCs w:val="26"/>
          <w:rtl/>
          <w:lang w:val="fr-CA" w:bidi="ar-LB"/>
        </w:rPr>
        <w:t>تعديل/</w:t>
      </w:r>
      <w:r w:rsidR="00B258F1" w:rsidRPr="00B258F1">
        <w:rPr>
          <w:sz w:val="26"/>
          <w:szCs w:val="26"/>
          <w:rtl/>
          <w:lang w:val="fr-CA" w:bidi="ar-LB"/>
        </w:rPr>
        <w:t>تجهيز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القاعات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بالأسلوب</w:t>
      </w:r>
      <w:r>
        <w:rPr>
          <w:sz w:val="26"/>
          <w:szCs w:val="26"/>
          <w:rtl/>
          <w:lang w:val="fr-CA" w:bidi="ar-LB"/>
        </w:rPr>
        <w:t xml:space="preserve"> </w:t>
      </w:r>
      <w:r w:rsidR="00B258F1" w:rsidRPr="00B258F1">
        <w:rPr>
          <w:sz w:val="26"/>
          <w:szCs w:val="26"/>
          <w:rtl/>
          <w:lang w:val="fr-CA" w:bidi="ar-LB"/>
        </w:rPr>
        <w:t>المناسب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(منظمة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الأمم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المتحدة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للتنمية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الصناعية)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(70,000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دولار</w:t>
      </w:r>
      <w:r>
        <w:rPr>
          <w:sz w:val="26"/>
          <w:szCs w:val="26"/>
          <w:rtl/>
          <w:lang w:val="fr-CA" w:bidi="ar-LB"/>
        </w:rPr>
        <w:t xml:space="preserve"> </w:t>
      </w:r>
      <w:r w:rsidR="00FD7944">
        <w:rPr>
          <w:sz w:val="26"/>
          <w:szCs w:val="26"/>
          <w:rtl/>
          <w:lang w:val="fr-CA" w:bidi="ar-LB"/>
        </w:rPr>
        <w:t>أمريكي)؛</w:t>
      </w:r>
    </w:p>
    <w:p w14:paraId="579BA392" w14:textId="77777777" w:rsidR="00FD7944" w:rsidRPr="00FD7944" w:rsidRDefault="00FD7944" w:rsidP="00D87747">
      <w:pPr>
        <w:pStyle w:val="ListParagraph"/>
        <w:rPr>
          <w:sz w:val="26"/>
          <w:szCs w:val="26"/>
          <w:rtl/>
          <w:lang w:val="fr-CA" w:bidi="ar-LB"/>
        </w:rPr>
      </w:pPr>
    </w:p>
    <w:p w14:paraId="4727A96D" w14:textId="73D4574F" w:rsidR="00FD7944" w:rsidRDefault="00FD7944" w:rsidP="00D87747">
      <w:pPr>
        <w:pStyle w:val="ListParagraph"/>
        <w:numPr>
          <w:ilvl w:val="0"/>
          <w:numId w:val="26"/>
        </w:numPr>
        <w:bidi/>
        <w:rPr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تنسيق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المشروع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والرصد: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خدمات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الاستشاريين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دعما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="004F7068">
        <w:rPr>
          <w:sz w:val="26"/>
          <w:szCs w:val="26"/>
          <w:rtl/>
          <w:lang w:val="fr-CA" w:bidi="ar-LB"/>
        </w:rPr>
        <w:t>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النقل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المحلي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والاجتماعات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(10,000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أمريكي).</w:t>
      </w:r>
    </w:p>
    <w:p w14:paraId="550822D4" w14:textId="5410C393" w:rsidR="00FD7944" w:rsidRDefault="00FD7944" w:rsidP="00D87747">
      <w:pPr>
        <w:bidi/>
        <w:spacing w:before="240"/>
        <w:jc w:val="center"/>
        <w:rPr>
          <w:b/>
          <w:bCs/>
          <w:sz w:val="26"/>
          <w:szCs w:val="26"/>
          <w:rtl/>
          <w:lang w:val="fr-CA" w:bidi="ar-LB"/>
        </w:rPr>
      </w:pPr>
      <w:r>
        <w:rPr>
          <w:b/>
          <w:bCs/>
          <w:sz w:val="26"/>
          <w:szCs w:val="26"/>
          <w:rtl/>
          <w:lang w:val="fr-CA" w:bidi="ar-LB"/>
        </w:rPr>
        <w:t>تعليقات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الأمانة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والتوصية</w:t>
      </w:r>
    </w:p>
    <w:p w14:paraId="3FEB91D9" w14:textId="0200176F" w:rsidR="00FD7944" w:rsidRDefault="00FD7944" w:rsidP="00D87747">
      <w:pPr>
        <w:bidi/>
        <w:spacing w:before="240"/>
        <w:rPr>
          <w:b/>
          <w:bCs/>
          <w:sz w:val="26"/>
          <w:szCs w:val="26"/>
          <w:rtl/>
          <w:lang w:val="fr-CA" w:bidi="ar-LB"/>
        </w:rPr>
      </w:pPr>
      <w:r>
        <w:rPr>
          <w:b/>
          <w:bCs/>
          <w:sz w:val="26"/>
          <w:szCs w:val="26"/>
          <w:rtl/>
          <w:lang w:val="fr-CA" w:bidi="ar-LB"/>
        </w:rPr>
        <w:t>خامسا</w:t>
      </w:r>
      <w:r w:rsidR="004D36CA">
        <w:rPr>
          <w:b/>
          <w:bCs/>
          <w:sz w:val="26"/>
          <w:szCs w:val="26"/>
          <w:rtl/>
          <w:lang w:val="fr-CA" w:bidi="ar-LB"/>
        </w:rPr>
        <w:t xml:space="preserve"> </w:t>
      </w:r>
      <w:r>
        <w:rPr>
          <w:b/>
          <w:bCs/>
          <w:sz w:val="26"/>
          <w:szCs w:val="26"/>
          <w:rtl/>
          <w:lang w:val="fr-CA" w:bidi="ar-LB"/>
        </w:rPr>
        <w:t>التعليقات</w:t>
      </w:r>
    </w:p>
    <w:p w14:paraId="7D5E70C2" w14:textId="199E6FBF" w:rsidR="00FD7944" w:rsidRDefault="00FD7944" w:rsidP="00D87747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الاستراتيجية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العامة</w:t>
      </w:r>
    </w:p>
    <w:p w14:paraId="7D65307B" w14:textId="41001250" w:rsidR="00EF7AB4" w:rsidRDefault="00FD7944" w:rsidP="005F09A4">
      <w:pPr>
        <w:bidi/>
        <w:spacing w:before="240"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30.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تشمل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 w:rsidRPr="00321B94">
        <w:rPr>
          <w:sz w:val="26"/>
          <w:szCs w:val="26"/>
          <w:rtl/>
          <w:lang w:val="fr-CA" w:bidi="ar-LB"/>
        </w:rPr>
        <w:t>كيغال</w:t>
      </w:r>
      <w:r w:rsidR="007B3F6D"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ترمي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حل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الصعاب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ت</w:t>
      </w:r>
      <w:r w:rsidR="007B3F6D">
        <w:rPr>
          <w:sz w:val="26"/>
          <w:szCs w:val="26"/>
          <w:rtl/>
          <w:lang w:val="fr-CA" w:bidi="ar-LB"/>
        </w:rPr>
        <w:t>واجه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قطاعا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وأجهزة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وفقا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للأولويات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الوطنية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وتوفر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الموارد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وبالتنسيق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المنفذة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إطار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إدارة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B3F6D">
        <w:rPr>
          <w:sz w:val="26"/>
          <w:szCs w:val="26"/>
          <w:rtl/>
          <w:lang w:val="fr-CA" w:bidi="ar-LB"/>
        </w:rPr>
        <w:t>الهيدروكلوروفلوروكربونية.</w:t>
      </w:r>
    </w:p>
    <w:p w14:paraId="764B005E" w14:textId="4D5F60C0" w:rsidR="007B3F6D" w:rsidRDefault="004F7068" w:rsidP="00D87747">
      <w:pPr>
        <w:bidi/>
        <w:spacing w:after="120"/>
        <w:rPr>
          <w:sz w:val="26"/>
          <w:szCs w:val="26"/>
          <w:u w:val="single"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حجم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="007B3F6D">
        <w:rPr>
          <w:sz w:val="26"/>
          <w:szCs w:val="26"/>
          <w:u w:val="single"/>
          <w:rtl/>
          <w:lang w:val="fr-CA" w:bidi="ar-LB"/>
        </w:rPr>
        <w:t>استهلاك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="007B3F6D">
        <w:rPr>
          <w:sz w:val="26"/>
          <w:szCs w:val="26"/>
          <w:u w:val="single"/>
          <w:rtl/>
          <w:lang w:val="fr-CA" w:bidi="ar-LB"/>
        </w:rPr>
        <w:t>ال</w:t>
      </w:r>
      <w:r w:rsidR="00776DE6">
        <w:rPr>
          <w:sz w:val="26"/>
          <w:szCs w:val="26"/>
          <w:u w:val="single"/>
          <w:rtl/>
          <w:lang w:val="fr-CA" w:bidi="ar-LB"/>
        </w:rPr>
        <w:t>مواد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="007B3F6D">
        <w:rPr>
          <w:sz w:val="26"/>
          <w:szCs w:val="26"/>
          <w:u w:val="single"/>
          <w:rtl/>
          <w:lang w:val="fr-CA" w:bidi="ar-LB"/>
        </w:rPr>
        <w:t>الهيدروفلوروكربونية</w:t>
      </w:r>
    </w:p>
    <w:p w14:paraId="002F0322" w14:textId="09A00AF9" w:rsidR="007B3F6D" w:rsidRDefault="007B3F6D" w:rsidP="00D87747">
      <w:pPr>
        <w:bidi/>
        <w:spacing w:before="240" w:after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31.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استفسرت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الأمانة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أسباب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التذبذب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الواردات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وتساءلت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إذا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قيدها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بصورة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صحيحة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وهو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الذي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أكده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ولاحظت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الأمانة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لدى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مقارنة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الأرقام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بحجم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الواردات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بالكميات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المستخدمة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2023،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يتضح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41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الهيدروفلوروكربون-134أ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و160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lang w:val="fr-CA" w:bidi="ar-LB"/>
        </w:rPr>
        <w:t>R-410A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ربما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رحلت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2024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المحتمل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الكميات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المستوردة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2021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و2022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قد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غطت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جزء</w:t>
      </w:r>
      <w:r w:rsidR="004F7068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الاحتياجات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للهيدروفلوروكربون-134أ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2023.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فنوّه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أنّه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وبالاستناد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تجربته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تستهلك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كل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الكميات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المستوردة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خلال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نفسه.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واعترف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أيضا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بأنّ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الجائحة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أحدثت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اضطرابات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سلاسل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الامداد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بحيث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فائض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عامي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2020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و2021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استخدم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السنوات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التالية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مشيرا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قد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استوردت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النصف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الأول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2024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936,457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الكربون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وأنّ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هذه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الكمية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ت</w:t>
      </w:r>
      <w:r w:rsidR="006F2CA5">
        <w:rPr>
          <w:sz w:val="26"/>
          <w:szCs w:val="26"/>
          <w:rtl/>
          <w:lang w:val="fr-CA" w:bidi="ar-LB"/>
        </w:rPr>
        <w:t>فوق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تم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استيراده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F2CA5">
        <w:rPr>
          <w:sz w:val="26"/>
          <w:szCs w:val="26"/>
          <w:rtl/>
          <w:lang w:val="fr-CA" w:bidi="ar-LB"/>
        </w:rPr>
        <w:t>2023.</w:t>
      </w:r>
    </w:p>
    <w:p w14:paraId="41BE1B75" w14:textId="48BABACC" w:rsidR="006F2CA5" w:rsidRDefault="006D026B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lastRenderedPageBreak/>
        <w:t>32.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الأمانة،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وإذ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أخذت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السنوات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المعتمدة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لاحتساب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بالضرورة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حقيقة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السوق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المحلية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عبارة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تذبذبات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انتقالية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ضوء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حالات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مماثلة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تناولتها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اللجنة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اجتماعات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سابقة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بحر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مناقشة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مقترحات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أخرى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لخطط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اتفقت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تواصل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رصد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الوضع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بغية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التأكد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مدى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تطابق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أرقام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المبلغ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عنه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السنوات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المعتمدة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لاحتساب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خط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واقع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احتياجات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السوق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المحلية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وتقييم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تطور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تقديم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نتائج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تحليلها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تقديم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يجري،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هذا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وعند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الحاجة</w:t>
      </w:r>
      <w:r>
        <w:rPr>
          <w:sz w:val="26"/>
          <w:szCs w:val="26"/>
          <w:rtl/>
          <w:lang w:val="fr-CA" w:bidi="ar-LB"/>
        </w:rPr>
        <w:t>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الأقصى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المسموح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به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السنوات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المتبقية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والوارد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1374BC">
        <w:rPr>
          <w:sz w:val="26"/>
          <w:szCs w:val="26"/>
          <w:rtl/>
          <w:lang w:val="fr-CA" w:bidi="ar-LB"/>
        </w:rPr>
        <w:t>تذييل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2-أ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الاتفاق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المزمع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إبرامه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واللجنة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التنفيذية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عندما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تقوم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هذه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الأخيرة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باستعراض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950E1" w:rsidRPr="00321B94">
        <w:rPr>
          <w:sz w:val="26"/>
          <w:szCs w:val="26"/>
          <w:rtl/>
          <w:lang w:val="fr-CA" w:bidi="ar-LB"/>
        </w:rPr>
        <w:t>كيغال</w:t>
      </w:r>
      <w:r w:rsidR="00A950E1">
        <w:rPr>
          <w:sz w:val="26"/>
          <w:szCs w:val="26"/>
          <w:rtl/>
          <w:lang w:val="fr-CA" w:bidi="ar-LB"/>
        </w:rPr>
        <w:t>ي.</w:t>
      </w:r>
    </w:p>
    <w:p w14:paraId="2D783258" w14:textId="4992EAAD" w:rsidR="004D698D" w:rsidRDefault="004D698D" w:rsidP="00D87747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 w:rsidRPr="000D345C">
        <w:rPr>
          <w:sz w:val="26"/>
          <w:szCs w:val="26"/>
          <w:u w:val="single"/>
          <w:rtl/>
          <w:lang w:val="fr-CA" w:bidi="ar-LB"/>
        </w:rPr>
        <w:t>أطر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السياسات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والأطر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التنظيمية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0D345C">
        <w:rPr>
          <w:sz w:val="26"/>
          <w:szCs w:val="26"/>
          <w:u w:val="single"/>
          <w:rtl/>
          <w:lang w:val="fr-CA" w:bidi="ar-LB"/>
        </w:rPr>
        <w:t>والمؤسسية</w:t>
      </w:r>
    </w:p>
    <w:p w14:paraId="0E716730" w14:textId="21FAAB3A" w:rsidR="004D698D" w:rsidRDefault="004D698D" w:rsidP="00D87747">
      <w:pPr>
        <w:bidi/>
        <w:spacing w:before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نظام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الحصص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والتراخيص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لل</w:t>
      </w:r>
      <w:r w:rsidR="00776DE6">
        <w:rPr>
          <w:i/>
          <w:iCs/>
          <w:sz w:val="26"/>
          <w:szCs w:val="26"/>
          <w:rtl/>
          <w:lang w:val="fr-CA" w:bidi="ar-LB"/>
        </w:rPr>
        <w:t>مواد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الهيدروفلوروكربونية</w:t>
      </w:r>
    </w:p>
    <w:p w14:paraId="234DDB3E" w14:textId="4AB2C8F5" w:rsidR="004D698D" w:rsidRDefault="004D698D" w:rsidP="00D87747">
      <w:pPr>
        <w:bidi/>
        <w:spacing w:before="240"/>
        <w:rPr>
          <w:sz w:val="26"/>
          <w:szCs w:val="26"/>
          <w:lang w:val="fr-CA" w:bidi="ar-LB"/>
        </w:rPr>
      </w:pPr>
      <w:r>
        <w:rPr>
          <w:sz w:val="26"/>
          <w:szCs w:val="26"/>
          <w:rtl/>
          <w:lang w:val="fr-CA" w:bidi="ar-LB"/>
        </w:rPr>
        <w:t>33.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87/50(ز)،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أكّد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أقامت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نظاما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ساريا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والتراخيص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بغية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رصد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الهيدروفلوروكربونية.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توزع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المستوردين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الأطنان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الكربون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وحسب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المطلوب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استيرادها.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وبلغ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إجمالي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لاستيراد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والصادرة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2024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1,700,000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طن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الكربون.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ويستدعي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النظام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المعمول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به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تحيينا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وترقية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متواصلين.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كما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أنّه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بد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وضع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معايير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واضحة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كفيلة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بتوزيع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منصف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المستوردين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وتضمن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الوقت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نفسه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امتثال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البلاد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لأهداف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التدريجي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لل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D6496E">
        <w:rPr>
          <w:sz w:val="26"/>
          <w:szCs w:val="26"/>
          <w:rtl/>
          <w:lang w:val="fr-CA" w:bidi="ar-LB"/>
        </w:rPr>
        <w:t>الهيدروفلوروكربونية.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</w:p>
    <w:p w14:paraId="5B529C5D" w14:textId="08FC70C6" w:rsidR="00ED6757" w:rsidRDefault="00ED6757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34.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5F09A4">
        <w:rPr>
          <w:sz w:val="26"/>
          <w:szCs w:val="26"/>
          <w:lang w:val="fr-CA" w:bidi="ar-LB"/>
        </w:rPr>
        <w:tab/>
      </w:r>
      <w:r>
        <w:rPr>
          <w:sz w:val="26"/>
          <w:szCs w:val="26"/>
          <w:rtl/>
          <w:lang w:val="fr-CA" w:bidi="ar-LB"/>
        </w:rPr>
        <w:t>ستقوم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بتحديث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تشريعاتها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وفرض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موعد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موضع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نقاش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وتنسيق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أخرى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أعضاء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الاتحاد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الاقتصادي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والنقدي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لغرب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أفريقيا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الجماعة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الاقتصادية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لدول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غرب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ED6757">
        <w:rPr>
          <w:sz w:val="26"/>
          <w:szCs w:val="26"/>
          <w:rtl/>
          <w:lang w:val="fr-CA" w:bidi="ar-LB"/>
        </w:rPr>
        <w:t>أفريقيا</w:t>
      </w:r>
      <w:r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وسترفق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تقريرا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مرحليا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مفصلا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التقدم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المحرز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فرض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سيما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المنزلي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المستقلة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يتضمن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التقرير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جدولا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زمنيا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مفصلا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خاصا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بتفعيل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الحظر.</w:t>
      </w:r>
    </w:p>
    <w:p w14:paraId="62126E06" w14:textId="38D2C80B" w:rsidR="00ED6757" w:rsidRDefault="00ED6757" w:rsidP="00D87747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 w:rsidRPr="00AE7C30">
        <w:rPr>
          <w:sz w:val="26"/>
          <w:szCs w:val="26"/>
          <w:u w:val="single"/>
          <w:rtl/>
          <w:lang w:val="fr-CA" w:bidi="ar-LB"/>
        </w:rPr>
        <w:t>المسائل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E7C30">
        <w:rPr>
          <w:sz w:val="26"/>
          <w:szCs w:val="26"/>
          <w:u w:val="single"/>
          <w:rtl/>
          <w:lang w:val="fr-CA" w:bidi="ar-LB"/>
        </w:rPr>
        <w:t>الفنية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AE7C30">
        <w:rPr>
          <w:sz w:val="26"/>
          <w:szCs w:val="26"/>
          <w:u w:val="single"/>
          <w:rtl/>
          <w:lang w:val="fr-CA" w:bidi="ar-LB"/>
        </w:rPr>
        <w:t>والتكلفة</w:t>
      </w:r>
    </w:p>
    <w:p w14:paraId="3866D311" w14:textId="3A30347F" w:rsidR="00ED6757" w:rsidRDefault="00ED6757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35.</w:t>
      </w:r>
      <w:r w:rsidR="00D87747">
        <w:rPr>
          <w:sz w:val="26"/>
          <w:szCs w:val="26"/>
          <w:lang w:val="fr-CA" w:bidi="ar-LB"/>
        </w:rPr>
        <w:tab/>
      </w:r>
      <w:r>
        <w:rPr>
          <w:sz w:val="26"/>
          <w:szCs w:val="26"/>
          <w:rtl/>
          <w:lang w:val="fr-CA" w:bidi="ar-LB"/>
        </w:rPr>
        <w:t>يصل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معدل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خلال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سنوات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خط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الأساس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757.05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متري.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إنما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ضوء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اليقين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المحيط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باتجاهات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772FF4">
        <w:rPr>
          <w:sz w:val="26"/>
          <w:szCs w:val="26"/>
          <w:rtl/>
          <w:lang w:val="fr-CA" w:bidi="ar-LB"/>
        </w:rPr>
        <w:t>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طلبت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تعامل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معاملة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772FF4">
        <w:rPr>
          <w:sz w:val="26"/>
          <w:szCs w:val="26"/>
          <w:rtl/>
          <w:lang w:val="fr-CA" w:bidi="ar-LB"/>
        </w:rPr>
        <w:t>البلدان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772FF4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772FF4"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772FF4">
        <w:rPr>
          <w:sz w:val="26"/>
          <w:szCs w:val="26"/>
          <w:rtl/>
          <w:lang w:val="fr-CA" w:bidi="ar-LB"/>
        </w:rPr>
        <w:t>المنخفض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يتعلق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بالمرحلة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 w:rsidRPr="00321B94">
        <w:rPr>
          <w:sz w:val="26"/>
          <w:szCs w:val="26"/>
          <w:rtl/>
          <w:lang w:val="fr-CA" w:bidi="ar-LB"/>
        </w:rPr>
        <w:t>كيغال</w:t>
      </w:r>
      <w:r w:rsidR="00772FF4">
        <w:rPr>
          <w:sz w:val="26"/>
          <w:szCs w:val="26"/>
          <w:rtl/>
          <w:lang w:val="fr-CA" w:bidi="ar-LB"/>
        </w:rPr>
        <w:t>ي.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وقد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طلبت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تمويلا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يعتمد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معدل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لتلك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يتراوح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300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و360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متري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للفترة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2020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772FF4">
        <w:rPr>
          <w:sz w:val="26"/>
          <w:szCs w:val="26"/>
          <w:rtl/>
          <w:lang w:val="fr-CA" w:bidi="ar-LB"/>
        </w:rPr>
        <w:t>2022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وذلك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عملا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بالحد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الأقصى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للتمويل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الذي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أقرته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اللجنة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التنفيذية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92/37(ب)(2).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وعليه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قدرت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الإجمالية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للمرحلة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E4B96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 w:rsidRPr="00321B94">
        <w:rPr>
          <w:sz w:val="26"/>
          <w:szCs w:val="26"/>
          <w:rtl/>
          <w:lang w:val="fr-CA" w:bidi="ar-LB"/>
        </w:rPr>
        <w:t>كيغال</w:t>
      </w:r>
      <w:r w:rsidR="00835D4B"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35D4B">
        <w:rPr>
          <w:sz w:val="26"/>
          <w:szCs w:val="26"/>
          <w:rtl/>
          <w:lang w:val="fr-CA" w:bidi="ar-LB"/>
        </w:rPr>
        <w:t>(</w:t>
      </w:r>
      <w:r w:rsidR="008D4F7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دون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احتساب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تكاليف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دعم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الوكالة)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بقيمة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360,000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أمريكي.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وأبقت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التوصية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مستوى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التمويل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المطلوب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D4F7D">
        <w:rPr>
          <w:sz w:val="26"/>
          <w:szCs w:val="26"/>
          <w:rtl/>
          <w:lang w:val="fr-CA" w:bidi="ar-LB"/>
        </w:rPr>
        <w:t>حاله.</w:t>
      </w:r>
    </w:p>
    <w:p w14:paraId="26838222" w14:textId="1C657E9B" w:rsidR="008D4F7D" w:rsidRDefault="008D4F7D" w:rsidP="00D87747">
      <w:pPr>
        <w:bidi/>
        <w:spacing w:before="240"/>
        <w:rPr>
          <w:i/>
          <w:iCs/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مشروع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تدليل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في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قطاع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التبريد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التجاري</w:t>
      </w:r>
    </w:p>
    <w:p w14:paraId="3D205CE4" w14:textId="03B7E6E0" w:rsidR="00ED6757" w:rsidRDefault="00882C4F" w:rsidP="00D87747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lastRenderedPageBreak/>
        <w:t>36.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مشروع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تدليل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لتقييم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وعرض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أحادية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المجمع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F7068">
        <w:rPr>
          <w:sz w:val="26"/>
          <w:szCs w:val="26"/>
          <w:rtl/>
          <w:lang w:val="fr-CA" w:bidi="ar-LB"/>
        </w:rPr>
        <w:t>ك</w:t>
      </w:r>
      <w:r>
        <w:rPr>
          <w:sz w:val="26"/>
          <w:szCs w:val="26"/>
          <w:rtl/>
          <w:lang w:val="fr-CA" w:bidi="ar-LB"/>
        </w:rPr>
        <w:t>بدائل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فعالة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للحفاظ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الأطعمة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والتخزين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المبرد.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شرح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مشروع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التدليل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الاستعاضة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جهازين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قائمين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lang w:val="fr-CA" w:bidi="ar-LB"/>
        </w:rPr>
        <w:t>R-404A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</w:t>
      </w:r>
      <w:r w:rsidR="004F7068">
        <w:rPr>
          <w:sz w:val="26"/>
          <w:szCs w:val="26"/>
          <w:rtl/>
          <w:lang w:val="fr-CA" w:bidi="ar-LB"/>
        </w:rPr>
        <w:t>جهازين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مغلق</w:t>
      </w:r>
      <w:r w:rsidR="004F7068">
        <w:rPr>
          <w:sz w:val="26"/>
          <w:szCs w:val="26"/>
          <w:rtl/>
          <w:lang w:val="fr-CA" w:bidi="ar-LB"/>
        </w:rPr>
        <w:t>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مستقل</w:t>
      </w:r>
      <w:r w:rsidR="004F7068">
        <w:rPr>
          <w:sz w:val="26"/>
          <w:szCs w:val="26"/>
          <w:rtl/>
          <w:lang w:val="fr-CA" w:bidi="ar-LB"/>
        </w:rPr>
        <w:t>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قائم</w:t>
      </w:r>
      <w:r w:rsidR="004F7068">
        <w:rPr>
          <w:sz w:val="26"/>
          <w:szCs w:val="26"/>
          <w:rtl/>
          <w:lang w:val="fr-CA" w:bidi="ar-LB"/>
        </w:rPr>
        <w:t>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غاز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lang w:val="fr-CA" w:bidi="ar-LB"/>
        </w:rPr>
        <w:t>R-290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="00B700BD">
        <w:rPr>
          <w:sz w:val="26"/>
          <w:szCs w:val="26"/>
          <w:rtl/>
          <w:lang w:val="fr-CA" w:bidi="ar-LB"/>
        </w:rPr>
        <w:t>ي</w:t>
      </w:r>
      <w:r>
        <w:rPr>
          <w:sz w:val="26"/>
          <w:szCs w:val="26"/>
          <w:rtl/>
          <w:lang w:val="fr-CA" w:bidi="ar-LB"/>
        </w:rPr>
        <w:t>عمل</w:t>
      </w:r>
      <w:r w:rsidR="00B700BD">
        <w:rPr>
          <w:sz w:val="26"/>
          <w:szCs w:val="26"/>
          <w:rtl/>
          <w:lang w:val="fr-CA" w:bidi="ar-LB"/>
        </w:rPr>
        <w:t>ان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بقدرة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تقل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</w:t>
      </w:r>
      <w:r w:rsidR="00B700BD">
        <w:rPr>
          <w:sz w:val="26"/>
          <w:szCs w:val="26"/>
          <w:rtl/>
          <w:lang w:val="fr-CA" w:bidi="ar-LB"/>
        </w:rPr>
        <w:t>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كيلووات.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ويتحمل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المستخدم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النهائي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تهيئة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التحتية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الهندسية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25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المائة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الاستبدال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الإجمالية</w:t>
      </w:r>
      <w:r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وشدد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تكرار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التجربة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سيما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الحفاظ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الأطعمة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حيث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يجري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تشغيل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أكثر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جهاز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مماثل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قائم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ويشمل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مشروع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التدليل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الوحدات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القديمة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والتخلص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المناسب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وتحليلا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مقارنا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لأداء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</w:t>
      </w:r>
      <w:r w:rsidR="00B700BD">
        <w:rPr>
          <w:sz w:val="26"/>
          <w:szCs w:val="26"/>
          <w:rtl/>
          <w:lang w:val="fr-CA" w:bidi="ar-LB"/>
        </w:rPr>
        <w:t>صلية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والجديدة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واستهلاكها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للطاقة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مدى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عام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كامل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حرصا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رصد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النتائج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وقيدها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وتوثيقها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بشكل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933FF">
        <w:rPr>
          <w:sz w:val="26"/>
          <w:szCs w:val="26"/>
          <w:rtl/>
          <w:lang w:val="fr-CA" w:bidi="ar-LB"/>
        </w:rPr>
        <w:t>صحيح.</w:t>
      </w:r>
    </w:p>
    <w:p w14:paraId="6DA6DC9C" w14:textId="4A1985BF" w:rsidR="008933FF" w:rsidRDefault="008933FF" w:rsidP="005F09A4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37.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92/36(ز)،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طلبت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الأمانة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ومنظمة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للتنمية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الصناعية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تقرير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نهائي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يتناول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كمية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إزالتها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والمكاسب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المحققة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استخدام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الطاقة،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فور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استكمال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المشروع.</w:t>
      </w:r>
    </w:p>
    <w:p w14:paraId="24C8614E" w14:textId="4DBB038D" w:rsidR="008933FF" w:rsidRDefault="008933FF" w:rsidP="005F09A4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كلفة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المشروع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الإجمالية</w:t>
      </w:r>
    </w:p>
    <w:p w14:paraId="657C7A68" w14:textId="6F549D18" w:rsidR="008933FF" w:rsidRDefault="008933FF" w:rsidP="005F09A4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38.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سيساهم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وكلفتها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الإجمالية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360,000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التخلص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187,505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طنا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مكافئ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أكسيد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الكربون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الوطني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و</w:t>
      </w:r>
      <w:r>
        <w:rPr>
          <w:sz w:val="26"/>
          <w:szCs w:val="26"/>
          <w:rtl/>
          <w:lang w:val="fr-CA" w:bidi="ar-LB"/>
        </w:rPr>
        <w:t>المؤهل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الفقرتين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23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و24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أعلاه.</w:t>
      </w:r>
    </w:p>
    <w:p w14:paraId="62127805" w14:textId="4E0E1CFB" w:rsidR="008933FF" w:rsidRDefault="008933FF" w:rsidP="005F09A4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39.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اللجنة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التنفيذية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94/59،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ستموّل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321B94">
        <w:rPr>
          <w:sz w:val="26"/>
          <w:szCs w:val="26"/>
          <w:rtl/>
          <w:lang w:val="fr-CA" w:bidi="ar-LB"/>
        </w:rPr>
        <w:t>كيغال</w:t>
      </w:r>
      <w:r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شريحتين.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ويرد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المرفقين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والثاني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بهذه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المذكرة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الالتزامات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لكلّ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التدريجي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التدريجية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والأنشطة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الملحوظة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كلّ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 w:rsidRPr="00321B94">
        <w:rPr>
          <w:sz w:val="26"/>
          <w:szCs w:val="26"/>
          <w:rtl/>
          <w:lang w:val="fr-CA" w:bidi="ar-LB"/>
        </w:rPr>
        <w:t>كيغال</w:t>
      </w:r>
      <w:r w:rsidR="00F96941">
        <w:rPr>
          <w:sz w:val="26"/>
          <w:szCs w:val="26"/>
          <w:rtl/>
          <w:lang w:val="fr-CA" w:bidi="ar-LB"/>
        </w:rPr>
        <w:t>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والمرحلة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إدارة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إزالة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الهيدروكلوروفلوروكربونية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والتكاليف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الصلة،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96941">
        <w:rPr>
          <w:sz w:val="26"/>
          <w:szCs w:val="26"/>
          <w:rtl/>
          <w:lang w:val="fr-CA" w:bidi="ar-LB"/>
        </w:rPr>
        <w:t>التوالي.</w:t>
      </w:r>
    </w:p>
    <w:p w14:paraId="3E5AA24C" w14:textId="024710B8" w:rsidR="00F96941" w:rsidRDefault="00F96941" w:rsidP="005F09A4">
      <w:pPr>
        <w:bidi/>
        <w:spacing w:before="240"/>
        <w:rPr>
          <w:i/>
          <w:iCs/>
          <w:sz w:val="26"/>
          <w:szCs w:val="26"/>
          <w:rtl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توزيع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الشرائح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في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إطار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المرحلة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الأولى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من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خطة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التنفيذ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المتعلقة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بالمواد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الهيدروفلوروكربونية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بموجب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تعديل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F96941">
        <w:rPr>
          <w:i/>
          <w:iCs/>
          <w:sz w:val="26"/>
          <w:szCs w:val="26"/>
          <w:rtl/>
          <w:lang w:val="fr-CA" w:bidi="ar-LB"/>
        </w:rPr>
        <w:t>كيغالي</w:t>
      </w:r>
    </w:p>
    <w:p w14:paraId="031C481D" w14:textId="470AD50A" w:rsidR="00F96941" w:rsidRDefault="00F96941" w:rsidP="005F09A4">
      <w:pPr>
        <w:bidi/>
        <w:spacing w:before="240"/>
        <w:rPr>
          <w:sz w:val="26"/>
          <w:szCs w:val="26"/>
          <w:lang w:val="fr-CA" w:bidi="ar-LB"/>
        </w:rPr>
      </w:pPr>
      <w:r>
        <w:rPr>
          <w:sz w:val="26"/>
          <w:szCs w:val="26"/>
          <w:rtl/>
          <w:lang w:val="fr-CA" w:bidi="ar-LB"/>
        </w:rPr>
        <w:t>40.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خلال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مناقشة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الخطة،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إعادة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توزيع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المشاريع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لتسيير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إدخال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التكنولوجيات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فاقترح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نقل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إعادة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تأهيل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ومشروع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التدليل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التجاري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الثانية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A36516">
        <w:rPr>
          <w:sz w:val="26"/>
          <w:szCs w:val="26"/>
          <w:rtl/>
          <w:lang w:val="fr-CA" w:bidi="ar-LB"/>
        </w:rPr>
        <w:t>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لم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يطلب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إدخال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أي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تغيير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أي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المكونات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الأخرى.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الخلاصة،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يريد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الجدول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10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أدناه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توزيع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الشرائح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إطار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(على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النحو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المطل</w:t>
      </w:r>
      <w:r w:rsidR="00B700BD">
        <w:rPr>
          <w:sz w:val="26"/>
          <w:szCs w:val="26"/>
          <w:rtl/>
          <w:lang w:val="fr-CA" w:bidi="ar-LB"/>
        </w:rPr>
        <w:t>و</w:t>
      </w:r>
      <w:r w:rsidR="00A36516">
        <w:rPr>
          <w:sz w:val="26"/>
          <w:szCs w:val="26"/>
          <w:rtl/>
          <w:lang w:val="fr-CA" w:bidi="ar-LB"/>
        </w:rPr>
        <w:t>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والمتفق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A36516">
        <w:rPr>
          <w:sz w:val="26"/>
          <w:szCs w:val="26"/>
          <w:rtl/>
          <w:lang w:val="fr-CA" w:bidi="ar-LB"/>
        </w:rPr>
        <w:t>عليه):</w:t>
      </w:r>
    </w:p>
    <w:p w14:paraId="6848B8B6" w14:textId="5088E94F" w:rsidR="00A36516" w:rsidRDefault="00A36516" w:rsidP="00001B6D">
      <w:pPr>
        <w:bidi/>
        <w:spacing w:before="240"/>
        <w:rPr>
          <w:b/>
          <w:bCs/>
          <w:sz w:val="20"/>
          <w:rtl/>
          <w:lang w:val="fr-CA" w:bidi="ar-LB"/>
        </w:rPr>
      </w:pPr>
      <w:bookmarkStart w:id="6" w:name="_Hlk181326180"/>
      <w:r>
        <w:rPr>
          <w:b/>
          <w:bCs/>
          <w:sz w:val="20"/>
          <w:rtl/>
          <w:lang w:val="fr-CA" w:bidi="ar-LB"/>
        </w:rPr>
        <w:t>الجدول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10.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توزيع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الشرائح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في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إطار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المرحلة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الأول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(على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النحو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المطلوب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والمتفق</w:t>
      </w:r>
      <w:r w:rsidR="004D36CA">
        <w:rPr>
          <w:b/>
          <w:bCs/>
          <w:sz w:val="20"/>
          <w:rtl/>
          <w:lang w:val="fr-CA" w:bidi="ar-LB"/>
        </w:rPr>
        <w:t xml:space="preserve"> </w:t>
      </w:r>
      <w:r>
        <w:rPr>
          <w:b/>
          <w:bCs/>
          <w:sz w:val="20"/>
          <w:rtl/>
          <w:lang w:val="fr-CA" w:bidi="ar-LB"/>
        </w:rPr>
        <w:t>عليه)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3536"/>
        <w:gridCol w:w="1029"/>
        <w:gridCol w:w="1029"/>
        <w:gridCol w:w="71"/>
        <w:gridCol w:w="958"/>
        <w:gridCol w:w="1029"/>
        <w:gridCol w:w="1689"/>
      </w:tblGrid>
      <w:tr w:rsidR="00691BFA" w14:paraId="0EC41A76" w14:textId="77777777" w:rsidTr="00D87747">
        <w:trPr>
          <w:tblHeader/>
        </w:trPr>
        <w:tc>
          <w:tcPr>
            <w:tcW w:w="1892" w:type="pct"/>
            <w:vMerge w:val="restart"/>
          </w:tcPr>
          <w:p w14:paraId="350CFFDF" w14:textId="77777777" w:rsidR="00691BFA" w:rsidRPr="00AE2CBC" w:rsidRDefault="00691BFA" w:rsidP="0077028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الأنشطة</w:t>
            </w:r>
          </w:p>
        </w:tc>
        <w:tc>
          <w:tcPr>
            <w:tcW w:w="1140" w:type="pct"/>
            <w:gridSpan w:val="3"/>
          </w:tcPr>
          <w:p w14:paraId="4EC0EA8C" w14:textId="3F72F220" w:rsidR="00691BFA" w:rsidRDefault="00691BFA" w:rsidP="0077028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الشريحة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الأولى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</w:p>
          <w:p w14:paraId="59F2E336" w14:textId="4B9C1224" w:rsidR="00691BFA" w:rsidRPr="00AE2CBC" w:rsidRDefault="00691BFA" w:rsidP="0077028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(دولار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أمريكي)</w:t>
            </w:r>
          </w:p>
        </w:tc>
        <w:tc>
          <w:tcPr>
            <w:tcW w:w="1064" w:type="pct"/>
            <w:gridSpan w:val="2"/>
          </w:tcPr>
          <w:p w14:paraId="56036D1A" w14:textId="58E8D88F" w:rsidR="00691BFA" w:rsidRDefault="00691BFA" w:rsidP="0077028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الشريحة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الثانية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</w:p>
          <w:p w14:paraId="5C7D5A28" w14:textId="6C19328D" w:rsidR="00691BFA" w:rsidRPr="00AE2CBC" w:rsidRDefault="00691BFA" w:rsidP="0077028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(دولار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أمريكي)</w:t>
            </w:r>
          </w:p>
        </w:tc>
        <w:tc>
          <w:tcPr>
            <w:tcW w:w="905" w:type="pct"/>
          </w:tcPr>
          <w:p w14:paraId="4FF896F5" w14:textId="67C823C1" w:rsidR="00691BFA" w:rsidRPr="00AE2CBC" w:rsidRDefault="00691BFA" w:rsidP="00770289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الميزانية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الإجمالية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(دولار</w:t>
            </w:r>
            <w:r w:rsidR="004D36CA">
              <w:rPr>
                <w:b/>
                <w:bCs/>
                <w:sz w:val="20"/>
                <w:rtl/>
                <w:lang w:val="fr-CA" w:bidi="ar-LB"/>
              </w:rPr>
              <w:t xml:space="preserve"> </w:t>
            </w:r>
            <w:r>
              <w:rPr>
                <w:b/>
                <w:bCs/>
                <w:sz w:val="20"/>
                <w:rtl/>
                <w:lang w:val="fr-CA" w:bidi="ar-LB"/>
              </w:rPr>
              <w:t>أمريكي)</w:t>
            </w:r>
          </w:p>
        </w:tc>
      </w:tr>
      <w:tr w:rsidR="00691BFA" w14:paraId="0717C036" w14:textId="77777777" w:rsidTr="00770289">
        <w:tc>
          <w:tcPr>
            <w:tcW w:w="1892" w:type="pct"/>
            <w:vMerge/>
          </w:tcPr>
          <w:p w14:paraId="1437D219" w14:textId="77777777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</w:p>
        </w:tc>
        <w:tc>
          <w:tcPr>
            <w:tcW w:w="551" w:type="pct"/>
            <w:vAlign w:val="center"/>
          </w:tcPr>
          <w:p w14:paraId="3C83C985" w14:textId="77777777" w:rsidR="00691BFA" w:rsidRDefault="00691BFA" w:rsidP="00770289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مطلوب</w:t>
            </w:r>
          </w:p>
        </w:tc>
        <w:tc>
          <w:tcPr>
            <w:tcW w:w="551" w:type="pct"/>
            <w:vAlign w:val="center"/>
          </w:tcPr>
          <w:p w14:paraId="26D6D540" w14:textId="0A5F4E3E" w:rsidR="00691BFA" w:rsidRDefault="00691BFA" w:rsidP="00770289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موفق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عليه</w:t>
            </w:r>
          </w:p>
        </w:tc>
        <w:tc>
          <w:tcPr>
            <w:tcW w:w="551" w:type="pct"/>
            <w:gridSpan w:val="2"/>
            <w:vAlign w:val="center"/>
          </w:tcPr>
          <w:p w14:paraId="1ABFBB3D" w14:textId="77777777" w:rsidR="00691BFA" w:rsidRDefault="00691BFA" w:rsidP="00770289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مطلوب</w:t>
            </w:r>
          </w:p>
        </w:tc>
        <w:tc>
          <w:tcPr>
            <w:tcW w:w="551" w:type="pct"/>
            <w:vAlign w:val="center"/>
          </w:tcPr>
          <w:p w14:paraId="487ED579" w14:textId="6B27FEA6" w:rsidR="00691BFA" w:rsidRDefault="00691BFA" w:rsidP="00770289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موافق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عليه</w:t>
            </w:r>
          </w:p>
        </w:tc>
        <w:tc>
          <w:tcPr>
            <w:tcW w:w="905" w:type="pct"/>
            <w:vAlign w:val="center"/>
          </w:tcPr>
          <w:p w14:paraId="44D05348" w14:textId="7952881C" w:rsidR="00691BFA" w:rsidRDefault="00691BFA" w:rsidP="00770289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مطلوب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وموافق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عليه</w:t>
            </w:r>
          </w:p>
        </w:tc>
      </w:tr>
      <w:tr w:rsidR="00691BFA" w14:paraId="527DAA49" w14:textId="77777777" w:rsidTr="00770289">
        <w:tc>
          <w:tcPr>
            <w:tcW w:w="1892" w:type="pct"/>
          </w:tcPr>
          <w:p w14:paraId="35357CEF" w14:textId="78A7115E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تعزيز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نظام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الحصص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المتعلق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بما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فيه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معايير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توزيع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الحصص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وعملية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ورشتي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عمل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المستوردين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حول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توزيع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تلك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الحصص؛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وتقييم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جدوى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حظر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الواردات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المعدات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القائمة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بالتنسيق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أصحاب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الشأن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الوطنيين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الرئيسيين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الدول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الأعضاء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الاتحاد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الاقتصادي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والنقدي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لغرب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أفريقيا؛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اجتماعات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lastRenderedPageBreak/>
              <w:t>تنسيق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المؤسسات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لتقييم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آثار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تدابير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الرقابة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الإضافية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حملات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توعية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الأنظمة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المعتمدة.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(برنامج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للبيئة)</w:t>
            </w:r>
          </w:p>
        </w:tc>
        <w:tc>
          <w:tcPr>
            <w:tcW w:w="551" w:type="pct"/>
          </w:tcPr>
          <w:p w14:paraId="6006A1D5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lastRenderedPageBreak/>
              <w:t>30,000</w:t>
            </w:r>
          </w:p>
        </w:tc>
        <w:tc>
          <w:tcPr>
            <w:tcW w:w="551" w:type="pct"/>
          </w:tcPr>
          <w:p w14:paraId="797B4D61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30,000</w:t>
            </w:r>
          </w:p>
        </w:tc>
        <w:tc>
          <w:tcPr>
            <w:tcW w:w="551" w:type="pct"/>
            <w:gridSpan w:val="2"/>
          </w:tcPr>
          <w:p w14:paraId="0A547CC0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25,000</w:t>
            </w:r>
          </w:p>
        </w:tc>
        <w:tc>
          <w:tcPr>
            <w:tcW w:w="551" w:type="pct"/>
          </w:tcPr>
          <w:p w14:paraId="664284A0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25,000</w:t>
            </w:r>
          </w:p>
        </w:tc>
        <w:tc>
          <w:tcPr>
            <w:tcW w:w="905" w:type="pct"/>
          </w:tcPr>
          <w:p w14:paraId="20E6D4C7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55,000</w:t>
            </w:r>
          </w:p>
        </w:tc>
      </w:tr>
      <w:tr w:rsidR="00691BFA" w14:paraId="0BD36E32" w14:textId="77777777" w:rsidTr="00770289">
        <w:tc>
          <w:tcPr>
            <w:tcW w:w="1892" w:type="pct"/>
          </w:tcPr>
          <w:p w14:paraId="39FAA41D" w14:textId="202F631F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تحيين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التدريبية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الخاصة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بعناصر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الجمارك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لكي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تتناول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عمليتي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استيراد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B700BD">
              <w:rPr>
                <w:sz w:val="20"/>
                <w:rtl/>
                <w:lang w:val="fr-CA" w:bidi="ar-LB"/>
              </w:rPr>
              <w:t>وتصدير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والمعدات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القائمة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عليها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وقيدها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والرموز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الجمركية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للنظام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المنسق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وضبط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</w:t>
            </w:r>
            <w:r w:rsidR="00776DE6">
              <w:rPr>
                <w:sz w:val="20"/>
                <w:rtl/>
                <w:lang w:val="fr-CA" w:bidi="ar-LB"/>
              </w:rPr>
              <w:t>مواد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الهيدروفلوروكربونية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والمعدات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القائمة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عليها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والتعرف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عليها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وتوسيم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غازات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ومنع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الإتجار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المشروع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وتحليل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المخاطر؛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وتدريب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300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عنصر</w:t>
            </w:r>
            <w:r w:rsidR="00B700BD">
              <w:rPr>
                <w:sz w:val="20"/>
                <w:rtl/>
                <w:lang w:val="fr-CA" w:bidi="ar-LB"/>
              </w:rPr>
              <w:t>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هيئة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الجمارك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الأمن.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(برنامج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للبيئة)</w:t>
            </w:r>
          </w:p>
        </w:tc>
        <w:tc>
          <w:tcPr>
            <w:tcW w:w="551" w:type="pct"/>
          </w:tcPr>
          <w:p w14:paraId="5F76AE19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20,000</w:t>
            </w:r>
          </w:p>
        </w:tc>
        <w:tc>
          <w:tcPr>
            <w:tcW w:w="551" w:type="pct"/>
          </w:tcPr>
          <w:p w14:paraId="6701CC72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20,000</w:t>
            </w:r>
          </w:p>
        </w:tc>
        <w:tc>
          <w:tcPr>
            <w:tcW w:w="551" w:type="pct"/>
            <w:gridSpan w:val="2"/>
          </w:tcPr>
          <w:p w14:paraId="4B0D29AC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20,000</w:t>
            </w:r>
          </w:p>
        </w:tc>
        <w:tc>
          <w:tcPr>
            <w:tcW w:w="551" w:type="pct"/>
          </w:tcPr>
          <w:p w14:paraId="530499C7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20,000</w:t>
            </w:r>
          </w:p>
        </w:tc>
        <w:tc>
          <w:tcPr>
            <w:tcW w:w="905" w:type="pct"/>
          </w:tcPr>
          <w:p w14:paraId="728C4F84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40,000</w:t>
            </w:r>
          </w:p>
        </w:tc>
      </w:tr>
      <w:tr w:rsidR="00691BFA" w14:paraId="4DDC444C" w14:textId="77777777" w:rsidTr="00770289">
        <w:tc>
          <w:tcPr>
            <w:tcW w:w="1892" w:type="pct"/>
          </w:tcPr>
          <w:p w14:paraId="493735BA" w14:textId="5852C768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إنشاء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وإدارة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قاعدة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بيانات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للورش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والفنيين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قطاع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خدمة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وتكييف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الهواء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أجل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تحسين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الإبلاغ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بالبيانات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جرت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صيانتها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وغازات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المستخدمة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وحجم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الاسترداد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وإعادة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التدوير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كل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ورشة؛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البيانات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المبلغ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عنها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وتقييمها؛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وعقد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اجتماعات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أصحاب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الشأن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الرئيسيين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وتنظيم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حملة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توعية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لاستهداف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الفنيين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العاملين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القطاع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غير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النظامي.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(برنامج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للبيئة)</w:t>
            </w:r>
          </w:p>
        </w:tc>
        <w:tc>
          <w:tcPr>
            <w:tcW w:w="551" w:type="pct"/>
          </w:tcPr>
          <w:p w14:paraId="6614F7EF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22,500</w:t>
            </w:r>
          </w:p>
        </w:tc>
        <w:tc>
          <w:tcPr>
            <w:tcW w:w="551" w:type="pct"/>
          </w:tcPr>
          <w:p w14:paraId="4D788415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22,500</w:t>
            </w:r>
          </w:p>
        </w:tc>
        <w:tc>
          <w:tcPr>
            <w:tcW w:w="551" w:type="pct"/>
            <w:gridSpan w:val="2"/>
          </w:tcPr>
          <w:p w14:paraId="237007ED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12,500</w:t>
            </w:r>
          </w:p>
        </w:tc>
        <w:tc>
          <w:tcPr>
            <w:tcW w:w="551" w:type="pct"/>
          </w:tcPr>
          <w:p w14:paraId="1BECD0F6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12,500</w:t>
            </w:r>
          </w:p>
        </w:tc>
        <w:tc>
          <w:tcPr>
            <w:tcW w:w="905" w:type="pct"/>
          </w:tcPr>
          <w:p w14:paraId="67193A3E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35,000</w:t>
            </w:r>
          </w:p>
        </w:tc>
      </w:tr>
      <w:tr w:rsidR="00691BFA" w14:paraId="3CF163A0" w14:textId="77777777" w:rsidTr="00770289">
        <w:tc>
          <w:tcPr>
            <w:tcW w:w="1892" w:type="pct"/>
          </w:tcPr>
          <w:p w14:paraId="16350768" w14:textId="2454541D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بناء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قدرات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المدربين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وفنيي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الخدمة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sz w:val="20"/>
                <w:rtl/>
                <w:lang w:val="fr-CA" w:bidi="ar-LB"/>
              </w:rPr>
              <w:t>ال</w:t>
            </w:r>
            <w:r>
              <w:rPr>
                <w:sz w:val="20"/>
                <w:rtl/>
                <w:lang w:val="fr-CA" w:bidi="ar-LB"/>
              </w:rPr>
              <w:t>قطاعي</w:t>
            </w:r>
            <w:r w:rsidR="004771DD">
              <w:rPr>
                <w:sz w:val="20"/>
                <w:rtl/>
                <w:lang w:val="fr-CA" w:bidi="ar-LB"/>
              </w:rPr>
              <w:t>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sz w:val="20"/>
                <w:rtl/>
                <w:lang w:val="fr-CA" w:bidi="ar-LB"/>
              </w:rPr>
              <w:t>الفرعيين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4771DD">
              <w:rPr>
                <w:sz w:val="20"/>
                <w:rtl/>
                <w:lang w:val="fr-CA" w:bidi="ar-LB"/>
              </w:rPr>
              <w:t>ل</w:t>
            </w:r>
            <w:r>
              <w:rPr>
                <w:sz w:val="20"/>
                <w:rtl/>
                <w:lang w:val="fr-CA" w:bidi="ar-LB"/>
              </w:rPr>
              <w:t>خدمة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وتكييف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الهواء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وأجهزة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تكييف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الهواء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</w:t>
            </w:r>
            <w:r w:rsidR="004771DD">
              <w:rPr>
                <w:sz w:val="20"/>
                <w:rtl/>
                <w:lang w:val="fr-CA" w:bidi="ar-LB"/>
              </w:rPr>
              <w:t>تحرك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والتوعية.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(برنامج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للبيئة)</w:t>
            </w:r>
          </w:p>
        </w:tc>
        <w:tc>
          <w:tcPr>
            <w:tcW w:w="551" w:type="pct"/>
          </w:tcPr>
          <w:p w14:paraId="0B69D48F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35,000</w:t>
            </w:r>
          </w:p>
        </w:tc>
        <w:tc>
          <w:tcPr>
            <w:tcW w:w="551" w:type="pct"/>
          </w:tcPr>
          <w:p w14:paraId="760C3921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35,000</w:t>
            </w:r>
          </w:p>
        </w:tc>
        <w:tc>
          <w:tcPr>
            <w:tcW w:w="551" w:type="pct"/>
            <w:gridSpan w:val="2"/>
          </w:tcPr>
          <w:p w14:paraId="4DF89642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35,000</w:t>
            </w:r>
          </w:p>
        </w:tc>
        <w:tc>
          <w:tcPr>
            <w:tcW w:w="551" w:type="pct"/>
          </w:tcPr>
          <w:p w14:paraId="54A931C6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35,000</w:t>
            </w:r>
          </w:p>
        </w:tc>
        <w:tc>
          <w:tcPr>
            <w:tcW w:w="905" w:type="pct"/>
          </w:tcPr>
          <w:p w14:paraId="79E763ED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70,000</w:t>
            </w:r>
          </w:p>
        </w:tc>
      </w:tr>
      <w:tr w:rsidR="00691BFA" w14:paraId="2E075A2D" w14:textId="77777777" w:rsidTr="00770289">
        <w:tc>
          <w:tcPr>
            <w:tcW w:w="1892" w:type="pct"/>
          </w:tcPr>
          <w:p w14:paraId="1387B397" w14:textId="28F43BC5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التدليل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تركيب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وتشغيل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وأداء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وحدتي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تجاري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B700BD">
              <w:rPr>
                <w:sz w:val="20"/>
                <w:rtl/>
                <w:lang w:val="fr-CA" w:bidi="ar-LB"/>
              </w:rPr>
              <w:t>أحادياتي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B700BD">
              <w:rPr>
                <w:sz w:val="20"/>
                <w:rtl/>
                <w:lang w:val="fr-CA" w:bidi="ar-LB"/>
              </w:rPr>
              <w:t>المجمع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تعملان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على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غاز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Pr="00DA4970">
              <w:rPr>
                <w:sz w:val="20"/>
                <w:lang w:bidi="ar-LB"/>
              </w:rPr>
              <w:t>R-290</w:t>
            </w:r>
            <w:r>
              <w:rPr>
                <w:sz w:val="20"/>
                <w:rtl/>
                <w:lang w:val="fr-CA" w:bidi="ar-LB"/>
              </w:rPr>
              <w:t>.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(منظمة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للتنمية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الصناعية)</w:t>
            </w:r>
          </w:p>
        </w:tc>
        <w:tc>
          <w:tcPr>
            <w:tcW w:w="551" w:type="pct"/>
          </w:tcPr>
          <w:p w14:paraId="58015FC0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10,000</w:t>
            </w:r>
          </w:p>
        </w:tc>
        <w:tc>
          <w:tcPr>
            <w:tcW w:w="551" w:type="pct"/>
          </w:tcPr>
          <w:p w14:paraId="47C335EC" w14:textId="77777777" w:rsidR="00691BFA" w:rsidRPr="00DE0305" w:rsidRDefault="00691BFA" w:rsidP="00001B6D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60,000</w:t>
            </w:r>
          </w:p>
        </w:tc>
        <w:tc>
          <w:tcPr>
            <w:tcW w:w="551" w:type="pct"/>
            <w:gridSpan w:val="2"/>
          </w:tcPr>
          <w:p w14:paraId="26F86B2A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70,000</w:t>
            </w:r>
          </w:p>
        </w:tc>
        <w:tc>
          <w:tcPr>
            <w:tcW w:w="551" w:type="pct"/>
          </w:tcPr>
          <w:p w14:paraId="2333E83A" w14:textId="77777777" w:rsidR="00691BFA" w:rsidRPr="00DE0305" w:rsidRDefault="00691BFA" w:rsidP="00001B6D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20,000</w:t>
            </w:r>
          </w:p>
        </w:tc>
        <w:tc>
          <w:tcPr>
            <w:tcW w:w="905" w:type="pct"/>
          </w:tcPr>
          <w:p w14:paraId="1960B4DE" w14:textId="77777777" w:rsidR="00691BFA" w:rsidRPr="00DE0305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80,000</w:t>
            </w:r>
          </w:p>
        </w:tc>
      </w:tr>
      <w:tr w:rsidR="00691BFA" w14:paraId="7D01E365" w14:textId="77777777" w:rsidTr="00770289">
        <w:tc>
          <w:tcPr>
            <w:tcW w:w="1892" w:type="pct"/>
          </w:tcPr>
          <w:p w14:paraId="6B1B4CA8" w14:textId="4F923733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إعادة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تأهيل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قاعات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التدريب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في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ثلاثة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معاهد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مهنية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حيث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س</w:t>
            </w:r>
            <w:r w:rsidR="00B700BD">
              <w:rPr>
                <w:sz w:val="20"/>
                <w:rtl/>
                <w:lang w:val="fr-CA" w:bidi="ar-LB"/>
              </w:rPr>
              <w:t>تجري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 w:rsidR="00B700BD">
              <w:rPr>
                <w:sz w:val="20"/>
                <w:rtl/>
                <w:lang w:val="fr-CA" w:bidi="ar-LB"/>
              </w:rPr>
              <w:t>مناولة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غازات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التبريد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القابلة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للاشتعال.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(منظمة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للتنمية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الصناعية)</w:t>
            </w:r>
          </w:p>
        </w:tc>
        <w:tc>
          <w:tcPr>
            <w:tcW w:w="551" w:type="pct"/>
          </w:tcPr>
          <w:p w14:paraId="1158C0D8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60,000</w:t>
            </w:r>
          </w:p>
        </w:tc>
        <w:tc>
          <w:tcPr>
            <w:tcW w:w="551" w:type="pct"/>
          </w:tcPr>
          <w:p w14:paraId="14EAE308" w14:textId="77777777" w:rsidR="00691BFA" w:rsidRPr="00DE0305" w:rsidRDefault="00691BFA" w:rsidP="00001B6D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0</w:t>
            </w:r>
          </w:p>
        </w:tc>
        <w:tc>
          <w:tcPr>
            <w:tcW w:w="551" w:type="pct"/>
            <w:gridSpan w:val="2"/>
          </w:tcPr>
          <w:p w14:paraId="1214651A" w14:textId="77777777" w:rsidR="00691BFA" w:rsidRPr="00DE0305" w:rsidRDefault="00691BFA" w:rsidP="00001B6D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0</w:t>
            </w:r>
          </w:p>
        </w:tc>
        <w:tc>
          <w:tcPr>
            <w:tcW w:w="551" w:type="pct"/>
          </w:tcPr>
          <w:p w14:paraId="33775CF4" w14:textId="77777777" w:rsidR="00691BFA" w:rsidRPr="00DE0305" w:rsidRDefault="00691BFA" w:rsidP="00001B6D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60,000</w:t>
            </w:r>
          </w:p>
        </w:tc>
        <w:tc>
          <w:tcPr>
            <w:tcW w:w="905" w:type="pct"/>
          </w:tcPr>
          <w:p w14:paraId="0535D390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60,000</w:t>
            </w:r>
          </w:p>
        </w:tc>
      </w:tr>
      <w:tr w:rsidR="00691BFA" w14:paraId="7246F379" w14:textId="77777777" w:rsidTr="00770289">
        <w:tc>
          <w:tcPr>
            <w:tcW w:w="1892" w:type="pct"/>
          </w:tcPr>
          <w:p w14:paraId="4C7DA0B6" w14:textId="107641E0" w:rsidR="00691BFA" w:rsidRDefault="00691BFA" w:rsidP="00770289">
            <w:pPr>
              <w:bidi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التنسيق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والرصد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والتقييم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(برنامج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الأمم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المتحدة</w:t>
            </w:r>
            <w:r w:rsidR="004D36CA">
              <w:rPr>
                <w:sz w:val="20"/>
                <w:rtl/>
                <w:lang w:val="fr-CA" w:bidi="ar-LB"/>
              </w:rPr>
              <w:t xml:space="preserve"> </w:t>
            </w:r>
            <w:r>
              <w:rPr>
                <w:sz w:val="20"/>
                <w:rtl/>
                <w:lang w:val="fr-CA" w:bidi="ar-LB"/>
              </w:rPr>
              <w:t>للبيئة)</w:t>
            </w:r>
          </w:p>
        </w:tc>
        <w:tc>
          <w:tcPr>
            <w:tcW w:w="551" w:type="pct"/>
          </w:tcPr>
          <w:p w14:paraId="0A8B4C3F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10,000</w:t>
            </w:r>
          </w:p>
        </w:tc>
        <w:tc>
          <w:tcPr>
            <w:tcW w:w="551" w:type="pct"/>
          </w:tcPr>
          <w:p w14:paraId="1CF8D678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10,000</w:t>
            </w:r>
          </w:p>
        </w:tc>
        <w:tc>
          <w:tcPr>
            <w:tcW w:w="551" w:type="pct"/>
            <w:gridSpan w:val="2"/>
          </w:tcPr>
          <w:p w14:paraId="11487B4F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10,000</w:t>
            </w:r>
          </w:p>
        </w:tc>
        <w:tc>
          <w:tcPr>
            <w:tcW w:w="551" w:type="pct"/>
          </w:tcPr>
          <w:p w14:paraId="24AF44A4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10,000</w:t>
            </w:r>
          </w:p>
        </w:tc>
        <w:tc>
          <w:tcPr>
            <w:tcW w:w="905" w:type="pct"/>
          </w:tcPr>
          <w:p w14:paraId="72E9113B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20,000</w:t>
            </w:r>
          </w:p>
        </w:tc>
      </w:tr>
      <w:tr w:rsidR="00691BFA" w14:paraId="1F1AF9E6" w14:textId="77777777" w:rsidTr="00770289">
        <w:tc>
          <w:tcPr>
            <w:tcW w:w="1892" w:type="pct"/>
          </w:tcPr>
          <w:p w14:paraId="26F770A7" w14:textId="77777777" w:rsidR="00691BFA" w:rsidRPr="00DE0305" w:rsidRDefault="00691BFA" w:rsidP="00770289">
            <w:pPr>
              <w:bidi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المجموع</w:t>
            </w:r>
          </w:p>
        </w:tc>
        <w:tc>
          <w:tcPr>
            <w:tcW w:w="551" w:type="pct"/>
          </w:tcPr>
          <w:p w14:paraId="7DA98EB5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187,500</w:t>
            </w:r>
          </w:p>
        </w:tc>
        <w:tc>
          <w:tcPr>
            <w:tcW w:w="551" w:type="pct"/>
          </w:tcPr>
          <w:p w14:paraId="6CD4A000" w14:textId="77777777" w:rsidR="00691BFA" w:rsidRPr="00DE0305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177,500</w:t>
            </w:r>
          </w:p>
        </w:tc>
        <w:tc>
          <w:tcPr>
            <w:tcW w:w="551" w:type="pct"/>
            <w:gridSpan w:val="2"/>
          </w:tcPr>
          <w:p w14:paraId="340B0FB8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172,500</w:t>
            </w:r>
          </w:p>
        </w:tc>
        <w:tc>
          <w:tcPr>
            <w:tcW w:w="551" w:type="pct"/>
          </w:tcPr>
          <w:p w14:paraId="2766D917" w14:textId="77777777" w:rsidR="00691BFA" w:rsidRPr="00DE0305" w:rsidRDefault="00691BFA" w:rsidP="00001B6D">
            <w:pPr>
              <w:bidi/>
              <w:jc w:val="center"/>
              <w:rPr>
                <w:b/>
                <w:bCs/>
                <w:sz w:val="20"/>
                <w:rtl/>
                <w:lang w:val="fr-CA" w:bidi="ar-LB"/>
              </w:rPr>
            </w:pPr>
            <w:r>
              <w:rPr>
                <w:b/>
                <w:bCs/>
                <w:sz w:val="20"/>
                <w:rtl/>
                <w:lang w:val="fr-CA" w:bidi="ar-LB"/>
              </w:rPr>
              <w:t>182,500</w:t>
            </w:r>
          </w:p>
        </w:tc>
        <w:tc>
          <w:tcPr>
            <w:tcW w:w="905" w:type="pct"/>
          </w:tcPr>
          <w:p w14:paraId="2FA319A1" w14:textId="77777777" w:rsidR="00691BFA" w:rsidRDefault="00691BFA" w:rsidP="00001B6D">
            <w:pPr>
              <w:bidi/>
              <w:jc w:val="center"/>
              <w:rPr>
                <w:sz w:val="20"/>
                <w:rtl/>
                <w:lang w:val="fr-CA" w:bidi="ar-LB"/>
              </w:rPr>
            </w:pPr>
            <w:r>
              <w:rPr>
                <w:sz w:val="20"/>
                <w:rtl/>
                <w:lang w:val="fr-CA" w:bidi="ar-LB"/>
              </w:rPr>
              <w:t>360,000</w:t>
            </w:r>
          </w:p>
        </w:tc>
      </w:tr>
    </w:tbl>
    <w:p w14:paraId="78FE8E33" w14:textId="3C24897D" w:rsidR="00A36516" w:rsidRDefault="00DE0305" w:rsidP="00001B6D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>
        <w:rPr>
          <w:sz w:val="26"/>
          <w:szCs w:val="26"/>
          <w:u w:val="single"/>
          <w:rtl/>
          <w:lang w:val="fr-CA" w:bidi="ar-LB"/>
        </w:rPr>
        <w:t>خطة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تنفيذ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الشريحة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الأولى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من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خطة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bookmarkStart w:id="7" w:name="_Hlk181337153"/>
      <w:r>
        <w:rPr>
          <w:sz w:val="26"/>
          <w:szCs w:val="26"/>
          <w:u w:val="single"/>
          <w:rtl/>
          <w:lang w:val="fr-CA" w:bidi="ar-LB"/>
        </w:rPr>
        <w:t>التنفيذ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المتعلقة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بالمواد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بموجب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تعديل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>
        <w:rPr>
          <w:sz w:val="26"/>
          <w:szCs w:val="26"/>
          <w:u w:val="single"/>
          <w:rtl/>
          <w:lang w:val="fr-CA" w:bidi="ar-LB"/>
        </w:rPr>
        <w:t>كيغالي</w:t>
      </w:r>
    </w:p>
    <w:bookmarkEnd w:id="7"/>
    <w:p w14:paraId="2EEE31BA" w14:textId="038C421A" w:rsidR="00DE0305" w:rsidRDefault="00DE0305" w:rsidP="00001B6D">
      <w:pPr>
        <w:bidi/>
        <w:spacing w:before="240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t>41.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بعد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مراعاة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التعديلات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المطلوبة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المكونات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لتسيير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451AE5">
        <w:rPr>
          <w:sz w:val="26"/>
          <w:szCs w:val="26"/>
          <w:rtl/>
          <w:lang w:val="fr-CA" w:bidi="ar-LB"/>
        </w:rPr>
        <w:t>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إدخال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التكنولوجيات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إمكانية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الاحترار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العالمي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 w:rsidR="008B781F">
        <w:rPr>
          <w:sz w:val="26"/>
          <w:szCs w:val="26"/>
          <w:rtl/>
          <w:lang w:val="fr-CA" w:bidi="ar-LB"/>
        </w:rPr>
        <w:t>،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أ</w:t>
      </w:r>
      <w:r w:rsidR="00B700BD">
        <w:rPr>
          <w:sz w:val="26"/>
          <w:szCs w:val="26"/>
          <w:rtl/>
          <w:lang w:val="fr-CA" w:bidi="ar-LB"/>
        </w:rPr>
        <w:t>خذ</w:t>
      </w:r>
      <w:r w:rsidR="008B781F">
        <w:rPr>
          <w:sz w:val="26"/>
          <w:szCs w:val="26"/>
          <w:rtl/>
          <w:lang w:val="fr-CA" w:bidi="ar-LB"/>
        </w:rPr>
        <w:t>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المعدلة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الشكل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التالي:</w:t>
      </w:r>
    </w:p>
    <w:p w14:paraId="2E3E14EE" w14:textId="39B149C9" w:rsidR="008B781F" w:rsidRPr="00001B6D" w:rsidRDefault="008B781F" w:rsidP="00001B6D">
      <w:pPr>
        <w:pStyle w:val="ListParagraph"/>
        <w:numPr>
          <w:ilvl w:val="0"/>
          <w:numId w:val="27"/>
        </w:numPr>
        <w:bidi/>
        <w:spacing w:before="240" w:after="240"/>
        <w:rPr>
          <w:i/>
          <w:iCs/>
          <w:sz w:val="26"/>
          <w:szCs w:val="26"/>
          <w:lang w:val="fr-CA" w:bidi="ar-LB"/>
        </w:rPr>
      </w:pPr>
      <w:r w:rsidRPr="00A616FA">
        <w:rPr>
          <w:i/>
          <w:iCs/>
          <w:sz w:val="26"/>
          <w:szCs w:val="26"/>
          <w:rtl/>
          <w:lang w:val="fr-CA" w:bidi="ar-LB"/>
        </w:rPr>
        <w:t>التدابير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القانونية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والتنظيمية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دعما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للتخفيض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التدريجي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لل</w:t>
      </w:r>
      <w:r w:rsidR="00776DE6">
        <w:rPr>
          <w:i/>
          <w:iCs/>
          <w:sz w:val="26"/>
          <w:szCs w:val="26"/>
          <w:rtl/>
          <w:lang w:val="fr-CA" w:bidi="ar-LB"/>
        </w:rPr>
        <w:t>مواد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الهيدروفلوروكربونية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وبناء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قدرات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عناصر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الجمارك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والأجهزة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 w:rsidRPr="00A616FA">
        <w:rPr>
          <w:i/>
          <w:iCs/>
          <w:sz w:val="26"/>
          <w:szCs w:val="26"/>
          <w:rtl/>
          <w:lang w:val="fr-CA" w:bidi="ar-LB"/>
        </w:rPr>
        <w:t>الأمنية</w:t>
      </w:r>
      <w:r>
        <w:rPr>
          <w:i/>
          <w:iCs/>
          <w:sz w:val="26"/>
          <w:szCs w:val="26"/>
          <w:rtl/>
          <w:lang w:val="fr-CA" w:bidi="ar-LB"/>
        </w:rPr>
        <w:t>: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تعزيز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نظام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المتعلق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فيه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معايير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توزيع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الحصص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وعملية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الرصد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وتنظيم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ورش</w:t>
      </w:r>
      <w:r>
        <w:rPr>
          <w:sz w:val="26"/>
          <w:szCs w:val="26"/>
          <w:rtl/>
          <w:lang w:val="fr-CA" w:bidi="ar-LB"/>
        </w:rPr>
        <w:t>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عمل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المستوردين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حول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توزيع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تلك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الحصص؛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</w:t>
      </w:r>
      <w:r>
        <w:rPr>
          <w:sz w:val="26"/>
          <w:szCs w:val="26"/>
          <w:rtl/>
          <w:lang w:val="fr-CA" w:bidi="ar-LB"/>
        </w:rPr>
        <w:t>إصدار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حظر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استيراد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المعدات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القائمة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بالتنسيق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أصحاب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الشأن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الوطنيين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الرئيسيين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الدول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الأعضاء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الاتحاد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الاقتصادي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والنقدي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لغرب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أفريقيا؛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وتنظيم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اجتماعات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تنسيق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المؤسسات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لتقييم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آثار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تدابير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الرقابة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الإضافية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لل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Pr="00A616FA">
        <w:rPr>
          <w:sz w:val="26"/>
          <w:szCs w:val="26"/>
          <w:rtl/>
          <w:lang w:val="fr-CA" w:bidi="ar-LB"/>
        </w:rPr>
        <w:t>حملات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توعية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الأنظمة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المعتمدة</w:t>
      </w:r>
      <w:r>
        <w:rPr>
          <w:sz w:val="26"/>
          <w:szCs w:val="26"/>
          <w:rtl/>
          <w:lang w:val="fr-CA" w:bidi="ar-LB"/>
        </w:rPr>
        <w:t>؛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Pr="00A616FA">
        <w:rPr>
          <w:sz w:val="26"/>
          <w:szCs w:val="26"/>
          <w:rtl/>
          <w:lang w:val="fr-CA" w:bidi="ar-LB"/>
        </w:rPr>
        <w:t>تحيين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التدريبية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الخاصة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ب</w:t>
      </w:r>
      <w:r>
        <w:rPr>
          <w:sz w:val="26"/>
          <w:szCs w:val="26"/>
          <w:rtl/>
          <w:lang w:val="fr-CA" w:bidi="ar-LB"/>
        </w:rPr>
        <w:t>عناصر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الجمارك؛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</w:t>
      </w:r>
      <w:r w:rsidR="00B700BD">
        <w:rPr>
          <w:sz w:val="26"/>
          <w:szCs w:val="26"/>
          <w:rtl/>
          <w:lang w:val="fr-CA" w:bidi="ar-LB"/>
        </w:rPr>
        <w:t>تنظيم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دورات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B700BD">
        <w:rPr>
          <w:sz w:val="26"/>
          <w:szCs w:val="26"/>
          <w:rtl/>
          <w:lang w:val="fr-CA" w:bidi="ar-LB"/>
        </w:rPr>
        <w:t>ل</w:t>
      </w:r>
      <w:r w:rsidRPr="00A616FA">
        <w:rPr>
          <w:sz w:val="26"/>
          <w:szCs w:val="26"/>
          <w:rtl/>
          <w:lang w:val="fr-CA" w:bidi="ar-LB"/>
        </w:rPr>
        <w:t>تدريب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150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عنصر</w:t>
      </w:r>
      <w:r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هيئة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الجمارك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وأجهزة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A616FA">
        <w:rPr>
          <w:sz w:val="26"/>
          <w:szCs w:val="26"/>
          <w:rtl/>
          <w:lang w:val="fr-CA" w:bidi="ar-LB"/>
        </w:rPr>
        <w:t>الأمن</w:t>
      </w:r>
      <w:r>
        <w:rPr>
          <w:sz w:val="26"/>
          <w:szCs w:val="26"/>
          <w:rtl/>
          <w:lang w:val="fr-CA" w:bidi="ar-LB"/>
        </w:rPr>
        <w:t>؛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Pr="00B258F1">
        <w:rPr>
          <w:sz w:val="26"/>
          <w:szCs w:val="26"/>
          <w:rtl/>
          <w:lang w:val="fr-CA" w:bidi="ar-LB"/>
        </w:rPr>
        <w:t>إنشاء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قاعدة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ل</w:t>
      </w:r>
      <w:r>
        <w:rPr>
          <w:sz w:val="26"/>
          <w:szCs w:val="26"/>
          <w:rtl/>
          <w:lang w:val="fr-CA" w:bidi="ar-LB"/>
        </w:rPr>
        <w:t>ل</w:t>
      </w:r>
      <w:r w:rsidRPr="00B258F1">
        <w:rPr>
          <w:sz w:val="26"/>
          <w:szCs w:val="26"/>
          <w:rtl/>
          <w:lang w:val="fr-CA" w:bidi="ar-LB"/>
        </w:rPr>
        <w:t>ورش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والفنيين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قطاع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وتكييف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الهواء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وجمع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المعطيات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lastRenderedPageBreak/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الصلة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أجل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تحسين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الإبلاغ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بالبيانات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عن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الأجهزة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جرت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صيانتها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وغازات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التبريد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المستخدمة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وحجم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الاسترداد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وإعادة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التدوير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كل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B258F1">
        <w:rPr>
          <w:sz w:val="26"/>
          <w:szCs w:val="26"/>
          <w:rtl/>
          <w:lang w:val="fr-CA" w:bidi="ar-LB"/>
        </w:rPr>
        <w:t>ورشة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(72,500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أمريكي)؛</w:t>
      </w:r>
    </w:p>
    <w:p w14:paraId="3C7231E3" w14:textId="77777777" w:rsidR="00001B6D" w:rsidRPr="00001B6D" w:rsidRDefault="00001B6D" w:rsidP="00001B6D">
      <w:pPr>
        <w:pStyle w:val="ListParagraph"/>
        <w:bidi/>
        <w:spacing w:before="240" w:after="240"/>
        <w:rPr>
          <w:i/>
          <w:iCs/>
          <w:sz w:val="26"/>
          <w:szCs w:val="26"/>
          <w:lang w:val="fr-CA" w:bidi="ar-LB"/>
        </w:rPr>
      </w:pPr>
    </w:p>
    <w:p w14:paraId="3C4B40BE" w14:textId="5CBE0388" w:rsidR="008B781F" w:rsidRDefault="004D36CA" w:rsidP="00001B6D">
      <w:pPr>
        <w:pStyle w:val="ListParagraph"/>
        <w:numPr>
          <w:ilvl w:val="0"/>
          <w:numId w:val="27"/>
        </w:numPr>
        <w:bidi/>
        <w:spacing w:before="240" w:after="480"/>
        <w:ind w:hanging="432"/>
        <w:rPr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بناء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قدرات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المدربين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وفنيي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الخدمة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في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771DD">
        <w:rPr>
          <w:i/>
          <w:iCs/>
          <w:sz w:val="26"/>
          <w:szCs w:val="26"/>
          <w:rtl/>
          <w:lang w:val="fr-CA" w:bidi="ar-LB"/>
        </w:rPr>
        <w:t>ال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قطاعي</w:t>
      </w:r>
      <w:r w:rsidR="004771DD">
        <w:rPr>
          <w:i/>
          <w:iCs/>
          <w:sz w:val="26"/>
          <w:szCs w:val="26"/>
          <w:rtl/>
          <w:lang w:val="fr-CA" w:bidi="ar-LB"/>
        </w:rPr>
        <w:t>ن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771DD">
        <w:rPr>
          <w:i/>
          <w:iCs/>
          <w:sz w:val="26"/>
          <w:szCs w:val="26"/>
          <w:rtl/>
          <w:lang w:val="fr-CA" w:bidi="ar-LB"/>
        </w:rPr>
        <w:t>الفرعيين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771DD">
        <w:rPr>
          <w:i/>
          <w:iCs/>
          <w:sz w:val="26"/>
          <w:szCs w:val="26"/>
          <w:rtl/>
          <w:lang w:val="fr-CA" w:bidi="ar-LB"/>
        </w:rPr>
        <w:t>ل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خدمة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أجهزة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التبريد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وتكييف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الهواء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وأجهزة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تكييف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الهواء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المت</w:t>
      </w:r>
      <w:r w:rsidR="004771DD">
        <w:rPr>
          <w:i/>
          <w:iCs/>
          <w:sz w:val="26"/>
          <w:szCs w:val="26"/>
          <w:rtl/>
          <w:lang w:val="fr-CA" w:bidi="ar-LB"/>
        </w:rPr>
        <w:t>حرك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i/>
          <w:iCs/>
          <w:sz w:val="26"/>
          <w:szCs w:val="26"/>
          <w:rtl/>
          <w:lang w:val="fr-CA" w:bidi="ar-LB"/>
        </w:rPr>
        <w:t>والتوعية</w:t>
      </w:r>
      <w:r w:rsidR="008B781F" w:rsidRPr="00B258F1">
        <w:rPr>
          <w:sz w:val="26"/>
          <w:szCs w:val="26"/>
          <w:rtl/>
          <w:lang w:val="fr-CA" w:bidi="ar-LB"/>
        </w:rPr>
        <w:t>: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تحيين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المواد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التدريبية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في</w:t>
      </w:r>
      <w:r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ال</w:t>
      </w:r>
      <w:r w:rsidR="008B781F" w:rsidRPr="00B258F1">
        <w:rPr>
          <w:sz w:val="26"/>
          <w:szCs w:val="26"/>
          <w:rtl/>
          <w:lang w:val="fr-CA" w:bidi="ar-LB"/>
        </w:rPr>
        <w:t>قطاع</w:t>
      </w:r>
      <w:r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الفرعي</w:t>
      </w:r>
      <w:r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ل</w:t>
      </w:r>
      <w:r w:rsidR="008B781F" w:rsidRPr="00B258F1">
        <w:rPr>
          <w:sz w:val="26"/>
          <w:szCs w:val="26"/>
          <w:rtl/>
          <w:lang w:val="fr-CA" w:bidi="ar-LB"/>
        </w:rPr>
        <w:t>أجهزة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تكييف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الهواء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لمراعاة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الممارسات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الحميدة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وتدريب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160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فني</w:t>
      </w:r>
      <w:r w:rsidR="008B781F">
        <w:rPr>
          <w:sz w:val="26"/>
          <w:szCs w:val="26"/>
          <w:rtl/>
          <w:lang w:val="fr-CA" w:bidi="ar-LB"/>
        </w:rPr>
        <w:t>ا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في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قطاعي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خدمة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أجهزة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التبريد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وتكييف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الهواء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وأجهزة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تكييف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الهواء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المت</w:t>
      </w:r>
      <w:r w:rsidR="004771DD">
        <w:rPr>
          <w:sz w:val="26"/>
          <w:szCs w:val="26"/>
          <w:rtl/>
          <w:lang w:val="fr-CA" w:bidi="ar-LB"/>
        </w:rPr>
        <w:t>حرك</w:t>
      </w:r>
      <w:r w:rsidR="008B781F" w:rsidRPr="00B258F1">
        <w:rPr>
          <w:sz w:val="26"/>
          <w:szCs w:val="26"/>
          <w:rtl/>
          <w:lang w:val="fr-CA" w:bidi="ar-LB"/>
        </w:rPr>
        <w:t>؛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وتنظيم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حملات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توعية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الهيدروفلوروكربونية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والتكنولوجيات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ذات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إمكانية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الاحترار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العاملي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</w:t>
      </w:r>
      <w:r w:rsidR="000A2FD2">
        <w:rPr>
          <w:sz w:val="26"/>
          <w:szCs w:val="26"/>
          <w:rtl/>
          <w:lang w:val="fr-CA" w:bidi="ar-LB"/>
        </w:rPr>
        <w:t>منخفضة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مع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استهداف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المستخدمين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النهائيين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B258F1">
        <w:rPr>
          <w:sz w:val="26"/>
          <w:szCs w:val="26"/>
          <w:rtl/>
          <w:lang w:val="fr-CA" w:bidi="ar-LB"/>
        </w:rPr>
        <w:t>والفنيات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(برنامج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الأمم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المتحدة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للبيئة)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(35,000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دولار</w:t>
      </w:r>
      <w:r>
        <w:rPr>
          <w:sz w:val="26"/>
          <w:szCs w:val="26"/>
          <w:rtl/>
          <w:lang w:val="fr-CA" w:bidi="ar-LB"/>
        </w:rPr>
        <w:t xml:space="preserve"> </w:t>
      </w:r>
      <w:r w:rsidR="008B781F">
        <w:rPr>
          <w:sz w:val="26"/>
          <w:szCs w:val="26"/>
          <w:rtl/>
          <w:lang w:val="fr-CA" w:bidi="ar-LB"/>
        </w:rPr>
        <w:t>أمريكي)؛</w:t>
      </w:r>
    </w:p>
    <w:p w14:paraId="2DFF98EF" w14:textId="77777777" w:rsidR="008B781F" w:rsidRPr="00B258F1" w:rsidRDefault="008B781F" w:rsidP="00001B6D">
      <w:pPr>
        <w:pStyle w:val="ListParagraph"/>
        <w:spacing w:after="240"/>
        <w:rPr>
          <w:i/>
          <w:iCs/>
          <w:sz w:val="26"/>
          <w:szCs w:val="26"/>
          <w:rtl/>
          <w:lang w:val="fr-CA" w:bidi="ar-LB"/>
        </w:rPr>
      </w:pPr>
    </w:p>
    <w:p w14:paraId="066B6841" w14:textId="35EC82B2" w:rsidR="00451AE5" w:rsidRDefault="004D36CA" w:rsidP="00001B6D">
      <w:pPr>
        <w:pStyle w:val="ListParagraph"/>
        <w:numPr>
          <w:ilvl w:val="0"/>
          <w:numId w:val="27"/>
        </w:numPr>
        <w:bidi/>
        <w:spacing w:after="240"/>
        <w:rPr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تسيير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عملية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إدخال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التكنولوجيات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ذات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إمكانية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i/>
          <w:iCs/>
          <w:sz w:val="26"/>
          <w:szCs w:val="26"/>
          <w:rtl/>
          <w:lang w:val="fr-CA" w:bidi="ar-LB"/>
        </w:rPr>
        <w:t>ال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احترار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i/>
          <w:iCs/>
          <w:sz w:val="26"/>
          <w:szCs w:val="26"/>
          <w:rtl/>
          <w:lang w:val="fr-CA" w:bidi="ar-LB"/>
        </w:rPr>
        <w:t>ال</w:t>
      </w:r>
      <w:r w:rsidR="008B781F" w:rsidRPr="00451AE5">
        <w:rPr>
          <w:i/>
          <w:iCs/>
          <w:sz w:val="26"/>
          <w:szCs w:val="26"/>
          <w:rtl/>
          <w:lang w:val="fr-CA" w:bidi="ar-LB"/>
        </w:rPr>
        <w:t>عالمي</w:t>
      </w:r>
      <w:r>
        <w:rPr>
          <w:i/>
          <w:iCs/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i/>
          <w:iCs/>
          <w:sz w:val="26"/>
          <w:szCs w:val="26"/>
          <w:rtl/>
          <w:lang w:val="fr-CA" w:bidi="ar-LB"/>
        </w:rPr>
        <w:t>ال</w:t>
      </w:r>
      <w:r w:rsidR="000A2FD2">
        <w:rPr>
          <w:i/>
          <w:iCs/>
          <w:sz w:val="26"/>
          <w:szCs w:val="26"/>
          <w:rtl/>
          <w:lang w:val="fr-CA" w:bidi="ar-LB"/>
        </w:rPr>
        <w:t>منخفضة</w:t>
      </w:r>
      <w:r w:rsidR="008B781F" w:rsidRPr="00451AE5">
        <w:rPr>
          <w:sz w:val="26"/>
          <w:szCs w:val="26"/>
          <w:rtl/>
          <w:lang w:val="fr-CA" w:bidi="ar-LB"/>
        </w:rPr>
        <w:t>: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تصميم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أنشطة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مشروع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تدلي</w:t>
      </w:r>
      <w:r w:rsidR="00B700BD">
        <w:rPr>
          <w:sz w:val="26"/>
          <w:szCs w:val="26"/>
          <w:rtl/>
          <w:lang w:val="fr-CA" w:bidi="ar-LB"/>
        </w:rPr>
        <w:t>ل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في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قطاع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</w:t>
      </w:r>
      <w:r w:rsidR="008B781F" w:rsidRPr="00451AE5">
        <w:rPr>
          <w:sz w:val="26"/>
          <w:szCs w:val="26"/>
          <w:rtl/>
          <w:lang w:val="fr-CA" w:bidi="ar-LB"/>
        </w:rPr>
        <w:t>لتبريد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التجاري</w:t>
      </w:r>
      <w:r>
        <w:rPr>
          <w:sz w:val="26"/>
          <w:szCs w:val="26"/>
          <w:rtl/>
          <w:lang w:val="fr-CA" w:bidi="ar-LB"/>
        </w:rPr>
        <w:t xml:space="preserve"> </w:t>
      </w:r>
      <w:r w:rsidR="004771DD">
        <w:rPr>
          <w:sz w:val="26"/>
          <w:szCs w:val="26"/>
          <w:rtl/>
          <w:lang w:val="fr-CA" w:bidi="ar-LB"/>
        </w:rPr>
        <w:t>الفرعي</w:t>
      </w:r>
      <w:r w:rsidR="00451AE5" w:rsidRPr="00451AE5">
        <w:rPr>
          <w:sz w:val="26"/>
          <w:szCs w:val="26"/>
          <w:rtl/>
          <w:lang w:val="fr-CA" w:bidi="ar-LB"/>
        </w:rPr>
        <w:t>؛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والتنسيق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مع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أصحاب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الشأن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لابتياع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المعدات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وتركيبها؛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وتدريب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20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من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فنيي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الخدمة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تركيب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معدات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تجارية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قائمة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غاز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lang w:val="fr-CA" w:bidi="ar-LB"/>
        </w:rPr>
        <w:t>R-</w:t>
      </w:r>
      <w:r w:rsidR="00451AE5" w:rsidRPr="00451AE5">
        <w:rPr>
          <w:sz w:val="26"/>
          <w:szCs w:val="26"/>
          <w:lang w:val="fr-CA" w:bidi="ar-LB"/>
        </w:rPr>
        <w:t>290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وخدمتها؛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وجمع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الوحدات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القديمة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والتخلص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منها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النحو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المناسب؛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ورصد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استهلاك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الطاقة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للمعدات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الجديدة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بمقارنته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مع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استهلاك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الطاقة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للمعدات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القديمة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على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مدى</w:t>
      </w:r>
      <w:r>
        <w:rPr>
          <w:sz w:val="26"/>
          <w:szCs w:val="26"/>
          <w:rtl/>
          <w:lang w:val="fr-CA" w:bidi="ar-LB"/>
        </w:rPr>
        <w:t xml:space="preserve"> </w:t>
      </w:r>
      <w:r w:rsidR="00451AE5" w:rsidRPr="00451AE5">
        <w:rPr>
          <w:sz w:val="26"/>
          <w:szCs w:val="26"/>
          <w:rtl/>
          <w:lang w:val="fr-CA" w:bidi="ar-LB"/>
        </w:rPr>
        <w:t>عام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(منظمة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الأمم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المتحدة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للتنمية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الصناعية)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(</w:t>
      </w:r>
      <w:r w:rsidR="00451AE5">
        <w:rPr>
          <w:sz w:val="26"/>
          <w:szCs w:val="26"/>
          <w:rtl/>
          <w:lang w:val="fr-CA" w:bidi="ar-LB"/>
        </w:rPr>
        <w:t>6</w:t>
      </w:r>
      <w:r w:rsidR="008B781F" w:rsidRPr="00451AE5">
        <w:rPr>
          <w:sz w:val="26"/>
          <w:szCs w:val="26"/>
          <w:rtl/>
          <w:lang w:val="fr-CA" w:bidi="ar-LB"/>
        </w:rPr>
        <w:t>0,000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دولار</w:t>
      </w:r>
      <w:r>
        <w:rPr>
          <w:sz w:val="26"/>
          <w:szCs w:val="26"/>
          <w:rtl/>
          <w:lang w:val="fr-CA" w:bidi="ar-LB"/>
        </w:rPr>
        <w:t xml:space="preserve"> </w:t>
      </w:r>
      <w:r w:rsidR="008B781F" w:rsidRPr="00451AE5">
        <w:rPr>
          <w:sz w:val="26"/>
          <w:szCs w:val="26"/>
          <w:rtl/>
          <w:lang w:val="fr-CA" w:bidi="ar-LB"/>
        </w:rPr>
        <w:t>أمريكي)؛</w:t>
      </w:r>
      <w:r>
        <w:rPr>
          <w:sz w:val="26"/>
          <w:szCs w:val="26"/>
          <w:rtl/>
          <w:lang w:val="fr-CA" w:bidi="ar-LB"/>
        </w:rPr>
        <w:t xml:space="preserve"> </w:t>
      </w:r>
    </w:p>
    <w:p w14:paraId="36A7012C" w14:textId="77777777" w:rsidR="00001B6D" w:rsidRPr="00001B6D" w:rsidRDefault="00001B6D" w:rsidP="00001B6D">
      <w:pPr>
        <w:pStyle w:val="ListParagraph"/>
        <w:rPr>
          <w:sz w:val="26"/>
          <w:szCs w:val="26"/>
          <w:rtl/>
          <w:lang w:val="fr-CA" w:bidi="ar-LB"/>
        </w:rPr>
      </w:pPr>
    </w:p>
    <w:p w14:paraId="5A342257" w14:textId="2277DABB" w:rsidR="008B781F" w:rsidRDefault="008B781F" w:rsidP="00001B6D">
      <w:pPr>
        <w:pStyle w:val="ListParagraph"/>
        <w:numPr>
          <w:ilvl w:val="0"/>
          <w:numId w:val="27"/>
        </w:numPr>
        <w:bidi/>
        <w:spacing w:after="240"/>
        <w:rPr>
          <w:sz w:val="26"/>
          <w:szCs w:val="26"/>
          <w:lang w:val="fr-CA" w:bidi="ar-LB"/>
        </w:rPr>
      </w:pPr>
      <w:r>
        <w:rPr>
          <w:i/>
          <w:iCs/>
          <w:sz w:val="26"/>
          <w:szCs w:val="26"/>
          <w:rtl/>
          <w:lang w:val="fr-CA" w:bidi="ar-LB"/>
        </w:rPr>
        <w:t>تنسيق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المشروع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i/>
          <w:iCs/>
          <w:sz w:val="26"/>
          <w:szCs w:val="26"/>
          <w:rtl/>
          <w:lang w:val="fr-CA" w:bidi="ar-LB"/>
        </w:rPr>
        <w:t>والرصد:</w:t>
      </w:r>
      <w:r w:rsidR="004D36CA">
        <w:rPr>
          <w:i/>
          <w:iCs/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خدمات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الاستشاريين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دعما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</w:t>
      </w:r>
      <w:r w:rsidR="00B700BD">
        <w:rPr>
          <w:sz w:val="26"/>
          <w:szCs w:val="26"/>
          <w:rtl/>
          <w:lang w:val="fr-CA" w:bidi="ar-LB"/>
        </w:rPr>
        <w:t>كلفة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النقل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المحلي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والاجتماعات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للبيئة)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(10,000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أمريكي).</w:t>
      </w:r>
    </w:p>
    <w:p w14:paraId="4A4D85FC" w14:textId="49637265" w:rsidR="00451AE5" w:rsidRPr="00691BFA" w:rsidRDefault="000A2FD2" w:rsidP="00001B6D">
      <w:pPr>
        <w:bidi/>
        <w:spacing w:after="240"/>
        <w:rPr>
          <w:sz w:val="26"/>
          <w:szCs w:val="26"/>
          <w:u w:val="single"/>
          <w:lang w:val="fr-CA" w:bidi="ar-LB"/>
        </w:rPr>
      </w:pPr>
      <w:r w:rsidRPr="000A2FD2">
        <w:rPr>
          <w:sz w:val="26"/>
          <w:szCs w:val="26"/>
          <w:u w:val="single"/>
          <w:rtl/>
          <w:lang w:val="fr-CA" w:bidi="ar-LB"/>
        </w:rPr>
        <w:t>إعف</w:t>
      </w:r>
      <w:r w:rsidRPr="00691BFA">
        <w:rPr>
          <w:sz w:val="26"/>
          <w:szCs w:val="26"/>
          <w:u w:val="single"/>
          <w:rtl/>
          <w:lang w:val="fr-CA" w:bidi="ar-LB"/>
        </w:rPr>
        <w:t>اء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691BFA">
        <w:rPr>
          <w:sz w:val="26"/>
          <w:szCs w:val="26"/>
          <w:u w:val="single"/>
          <w:rtl/>
          <w:lang w:val="fr-CA" w:bidi="ar-LB"/>
        </w:rPr>
        <w:t>للبلدان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691BFA">
        <w:rPr>
          <w:sz w:val="26"/>
          <w:szCs w:val="26"/>
          <w:u w:val="single"/>
          <w:rtl/>
          <w:lang w:val="fr-CA" w:bidi="ar-LB"/>
        </w:rPr>
        <w:t>ذات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691BFA">
        <w:rPr>
          <w:sz w:val="26"/>
          <w:szCs w:val="26"/>
          <w:u w:val="single"/>
          <w:rtl/>
          <w:lang w:val="fr-CA" w:bidi="ar-LB"/>
        </w:rPr>
        <w:t>درجات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691BFA">
        <w:rPr>
          <w:sz w:val="26"/>
          <w:szCs w:val="26"/>
          <w:u w:val="single"/>
          <w:rtl/>
          <w:lang w:val="fr-CA" w:bidi="ar-LB"/>
        </w:rPr>
        <w:t>الحرارة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691BFA">
        <w:rPr>
          <w:sz w:val="26"/>
          <w:szCs w:val="26"/>
          <w:u w:val="single"/>
          <w:rtl/>
          <w:lang w:val="fr-CA" w:bidi="ar-LB"/>
        </w:rPr>
        <w:t>المحيطة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691BFA">
        <w:rPr>
          <w:sz w:val="26"/>
          <w:szCs w:val="26"/>
          <w:u w:val="single"/>
          <w:rtl/>
          <w:lang w:val="fr-CA" w:bidi="ar-LB"/>
        </w:rPr>
        <w:t>العالية</w:t>
      </w:r>
    </w:p>
    <w:p w14:paraId="3B4ADE65" w14:textId="438E26D2" w:rsidR="00691BFA" w:rsidRPr="00691BFA" w:rsidRDefault="000A2FD2" w:rsidP="00001B6D">
      <w:pPr>
        <w:bidi/>
        <w:spacing w:after="240"/>
        <w:rPr>
          <w:color w:val="1E1E1E"/>
          <w:sz w:val="26"/>
          <w:szCs w:val="26"/>
          <w:shd w:val="clear" w:color="auto" w:fill="FFFFFF"/>
          <w:rtl/>
          <w:lang w:bidi="ar-LB"/>
        </w:rPr>
      </w:pPr>
      <w:r w:rsidRPr="00001B6D">
        <w:rPr>
          <w:rFonts w:asciiTheme="majorBidi" w:hAnsiTheme="majorBidi" w:cstheme="majorBidi"/>
          <w:sz w:val="26"/>
          <w:szCs w:val="26"/>
          <w:rtl/>
          <w:lang w:val="fr-CA" w:bidi="ar-LB"/>
        </w:rPr>
        <w:t>42</w:t>
      </w:r>
      <w:r w:rsidRPr="00691BFA">
        <w:rPr>
          <w:sz w:val="26"/>
          <w:szCs w:val="26"/>
          <w:rtl/>
          <w:lang w:val="fr-CA" w:bidi="ar-LB"/>
        </w:rPr>
        <w:t>.</w:t>
      </w:r>
      <w:r w:rsidR="00D87747">
        <w:rPr>
          <w:sz w:val="26"/>
          <w:szCs w:val="26"/>
          <w:lang w:val="fr-CA" w:bidi="ar-LB"/>
        </w:rPr>
        <w:tab/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تدخل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عداد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الأطراف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المشمولة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بالإعفاء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الخاص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بالبلدا</w:t>
      </w:r>
      <w:r w:rsidR="00B700BD">
        <w:rPr>
          <w:sz w:val="26"/>
          <w:szCs w:val="26"/>
          <w:rtl/>
          <w:lang w:val="fr-CA" w:bidi="ar-LB"/>
        </w:rPr>
        <w:t>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ذات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درجات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الحرارة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المحيطة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العالية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اجتماع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الأطراف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28/2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وهو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الذي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يتيح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لها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فرصة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اعفاء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لقطاعات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sz w:val="26"/>
          <w:szCs w:val="26"/>
          <w:rtl/>
          <w:lang w:val="fr-CA" w:bidi="ar-LB"/>
        </w:rPr>
        <w:t>فرعية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91BFA" w:rsidRPr="00691BFA">
        <w:rPr>
          <w:sz w:val="26"/>
          <w:szCs w:val="26"/>
          <w:rtl/>
          <w:lang w:val="fr-CA" w:bidi="ar-LB"/>
        </w:rPr>
        <w:t>أو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91BFA" w:rsidRPr="00691BFA">
        <w:rPr>
          <w:sz w:val="26"/>
          <w:szCs w:val="26"/>
          <w:rtl/>
          <w:lang w:val="fr-CA" w:bidi="ar-LB"/>
        </w:rPr>
        <w:t>استخدامات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691BFA" w:rsidRPr="00691BFA">
        <w:rPr>
          <w:sz w:val="26"/>
          <w:szCs w:val="26"/>
          <w:rtl/>
          <w:lang w:val="fr-CA" w:bidi="ar-LB"/>
        </w:rPr>
        <w:t>معينة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حيث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توجد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بدائل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مناسبة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.</w:t>
      </w:r>
      <w:r w:rsidR="00691BFA" w:rsidRPr="00691BFA">
        <w:rPr>
          <w:rStyle w:val="FootnoteReference"/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footnoteReference w:id="7"/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توضح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الفقرة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35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أنّ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كميات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الواردة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المرفق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واو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والخاضعة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لإعفاء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درجات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الحرارة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المحيطة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العالية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غير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مؤهلة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للحصول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تمويل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إطار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الصندوق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المتعدد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الأطراف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طالما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كانت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معفاة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لذلك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الطرف.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والجدير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بالذكر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أنّه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قد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ورد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الموقع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الشبكي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لأمانة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الأوزون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15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أغسطس/آب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2024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قرار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بنين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بسحب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إبلاغها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نيتها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طلب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الاستفادة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بإعفاء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البلدان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ذات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درجات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الحرارة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المحيطة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العالية.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وقد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أشارت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بنين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أنها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تكون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بحاجة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الإعفاء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ضوء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النتائج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المتوخاة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خطة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التنفيذ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المتعلقة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بالمواد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بموجب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تعديل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691BFA"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كيغالي.</w:t>
      </w:r>
    </w:p>
    <w:p w14:paraId="12C84602" w14:textId="691C8063" w:rsidR="00691BFA" w:rsidRDefault="00691BFA" w:rsidP="00001B6D">
      <w:pPr>
        <w:bidi/>
        <w:spacing w:after="240"/>
        <w:rPr>
          <w:color w:val="1E1E1E"/>
          <w:sz w:val="26"/>
          <w:szCs w:val="26"/>
          <w:u w:val="single"/>
          <w:shd w:val="clear" w:color="auto" w:fill="FFFFFF"/>
          <w:rtl/>
          <w:lang w:bidi="ar-LB"/>
        </w:rPr>
      </w:pPr>
      <w:r w:rsidRPr="00691BFA">
        <w:rPr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التمويل</w:t>
      </w:r>
      <w:r w:rsidR="004D36CA">
        <w:rPr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 w:rsidRPr="00691BFA">
        <w:rPr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المشترك</w:t>
      </w:r>
    </w:p>
    <w:p w14:paraId="0D42A555" w14:textId="29FD9838" w:rsidR="00691BFA" w:rsidRPr="00691BFA" w:rsidRDefault="00691BFA" w:rsidP="00001B6D">
      <w:pPr>
        <w:bidi/>
        <w:spacing w:after="240"/>
        <w:rPr>
          <w:color w:val="1E1E1E"/>
          <w:sz w:val="26"/>
          <w:szCs w:val="26"/>
          <w:shd w:val="clear" w:color="auto" w:fill="FFFFFF"/>
          <w:rtl/>
          <w:lang w:bidi="ar-LB"/>
        </w:rPr>
      </w:pPr>
      <w:r>
        <w:rPr>
          <w:color w:val="1E1E1E"/>
          <w:sz w:val="26"/>
          <w:szCs w:val="26"/>
          <w:shd w:val="clear" w:color="auto" w:fill="FFFFFF"/>
          <w:rtl/>
          <w:lang w:bidi="ar-LB"/>
        </w:rPr>
        <w:t>43.</w:t>
      </w:r>
      <w:r w:rsidR="00D87747">
        <w:rPr>
          <w:color w:val="1E1E1E"/>
          <w:sz w:val="26"/>
          <w:szCs w:val="26"/>
          <w:shd w:val="clear" w:color="auto" w:fill="FFFFFF"/>
          <w:lang w:bidi="ar-LB"/>
        </w:rPr>
        <w:tab/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ستقدم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بنين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مساهمات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عينية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شكل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مكاتب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وشتى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أساليب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الدعم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اللوجستي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والبشري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متى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تقتضيه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الحاجة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خلال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تنفيذ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المرحلة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الأولى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color w:val="1E1E1E"/>
          <w:sz w:val="26"/>
          <w:szCs w:val="26"/>
          <w:shd w:val="clear" w:color="auto" w:fill="FFFFFF"/>
          <w:rtl/>
          <w:lang w:bidi="ar-LB"/>
        </w:rPr>
        <w:t>من</w:t>
      </w:r>
      <w:r w:rsidR="004D36CA">
        <w:rPr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خطة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التنفيذ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المتعلقة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بالمواد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بموجب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تعديل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كيغالي.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فضلا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ذلك،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ستتكفل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الأطراف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المستفيدة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مشروع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التدليل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ومراكز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التدريب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بأعمال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السباكة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والأعمال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الكهربائية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030F9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والهندسية؛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</w:p>
    <w:p w14:paraId="458EC20B" w14:textId="51480DA7" w:rsidR="00691BFA" w:rsidRDefault="00030F9B" w:rsidP="00001B6D">
      <w:pPr>
        <w:bidi/>
        <w:spacing w:after="240"/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</w:pP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أمّا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المواقع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الشبكية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والمنتديات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والنشرات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الإعلامية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القائمة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لدى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الهيئات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العامة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والقطاع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الخاص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فسوف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تس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اهم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لتوعية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أنشطة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خطة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التنفيذ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المتعلقة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بالمواد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بموجب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تعديل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كيغالي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وأهادفها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ومبادرتها.</w:t>
      </w:r>
    </w:p>
    <w:p w14:paraId="0C011EE3" w14:textId="2174950B" w:rsidR="00030F9B" w:rsidRPr="00030F9B" w:rsidRDefault="00030F9B" w:rsidP="00001B6D">
      <w:pPr>
        <w:bidi/>
        <w:spacing w:after="240"/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</w:pPr>
      <w:r w:rsidRPr="00030F9B">
        <w:rPr>
          <w:sz w:val="26"/>
          <w:szCs w:val="26"/>
          <w:u w:val="single"/>
          <w:rtl/>
          <w:lang w:bidi="ar-LB"/>
        </w:rPr>
        <w:t>خطة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 w:rsidRPr="00030F9B">
        <w:rPr>
          <w:sz w:val="26"/>
          <w:szCs w:val="26"/>
          <w:u w:val="single"/>
          <w:rtl/>
          <w:lang w:bidi="ar-LB"/>
        </w:rPr>
        <w:t>عمل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 w:rsidRPr="00030F9B">
        <w:rPr>
          <w:sz w:val="26"/>
          <w:szCs w:val="26"/>
          <w:u w:val="single"/>
          <w:rtl/>
          <w:lang w:bidi="ar-LB"/>
        </w:rPr>
        <w:t>الصندوق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 w:rsidRPr="00030F9B">
        <w:rPr>
          <w:sz w:val="26"/>
          <w:szCs w:val="26"/>
          <w:u w:val="single"/>
          <w:rtl/>
          <w:lang w:bidi="ar-LB"/>
        </w:rPr>
        <w:t>المتعدد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 w:rsidRPr="00030F9B">
        <w:rPr>
          <w:sz w:val="26"/>
          <w:szCs w:val="26"/>
          <w:u w:val="single"/>
          <w:rtl/>
          <w:lang w:bidi="ar-LB"/>
        </w:rPr>
        <w:t>الأطراف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 w:rsidRPr="00030F9B">
        <w:rPr>
          <w:sz w:val="26"/>
          <w:szCs w:val="26"/>
          <w:u w:val="single"/>
          <w:rtl/>
          <w:lang w:bidi="ar-LB"/>
        </w:rPr>
        <w:t>للفترة</w:t>
      </w:r>
      <w:r w:rsidR="004D36CA">
        <w:rPr>
          <w:sz w:val="26"/>
          <w:szCs w:val="26"/>
          <w:u w:val="single"/>
          <w:rtl/>
          <w:lang w:bidi="ar-LB"/>
        </w:rPr>
        <w:t xml:space="preserve"> </w:t>
      </w:r>
      <w:r w:rsidRPr="00030F9B">
        <w:rPr>
          <w:sz w:val="26"/>
          <w:szCs w:val="26"/>
          <w:u w:val="single"/>
          <w:rtl/>
          <w:lang w:bidi="ar-LB"/>
        </w:rPr>
        <w:t>2024-2026</w:t>
      </w:r>
    </w:p>
    <w:p w14:paraId="4A1836C7" w14:textId="16B54EF0" w:rsidR="00030F9B" w:rsidRDefault="00030F9B" w:rsidP="00001B6D">
      <w:pPr>
        <w:bidi/>
        <w:spacing w:after="240"/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</w:pPr>
      <w:r w:rsidRPr="00D87747">
        <w:rPr>
          <w:rFonts w:asciiTheme="majorBidi" w:hAnsiTheme="majorBidi" w:cstheme="majorBidi"/>
          <w:color w:val="1E1E1E"/>
          <w:sz w:val="26"/>
          <w:szCs w:val="26"/>
          <w:shd w:val="clear" w:color="auto" w:fill="FFFFFF"/>
          <w:rtl/>
          <w:lang w:bidi="ar-LB"/>
        </w:rPr>
        <w:lastRenderedPageBreak/>
        <w:t>44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.</w:t>
      </w:r>
      <w:r w:rsidR="00D87747">
        <w:rPr>
          <w:rFonts w:ascii="Helvetica" w:hAnsi="Helvetica"/>
          <w:color w:val="1E1E1E"/>
          <w:sz w:val="26"/>
          <w:szCs w:val="26"/>
          <w:shd w:val="clear" w:color="auto" w:fill="FFFFFF"/>
          <w:lang w:bidi="ar-LB"/>
        </w:rPr>
        <w:tab/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يطلب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برنامج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الأمم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المتحدة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للبيئة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ومنظمة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الأمم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المتحدة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للتنمية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الصناعية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مبلغ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360,000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دولار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أمريكي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زائد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تكاليف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الدعم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أجل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تنفيذ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المرحلة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الأولى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خطة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التنفيذ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المتعلقة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بالمواد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بموجب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تعديل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691BF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كيغالي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بنين.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ويصل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المبلغ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الإجمالي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المطلوب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تمويله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الفترة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2024-2026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200,575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دولارا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أمريكيا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تكاليف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الدعم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وهو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يتجاوز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بقيمة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14,159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دولارا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أمريكيا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المبلغ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المرصود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لهذه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الغاية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خطة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العمل.</w:t>
      </w:r>
    </w:p>
    <w:p w14:paraId="6D0BEA73" w14:textId="0A98E052" w:rsidR="00842B2D" w:rsidRDefault="00842B2D" w:rsidP="00001B6D">
      <w:pPr>
        <w:bidi/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</w:pP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استدامة</w:t>
      </w:r>
      <w:r w:rsidR="004D36CA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التخفيض</w:t>
      </w:r>
      <w:r w:rsidR="004D36CA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التدريجي</w:t>
      </w:r>
      <w:r w:rsidR="004D36CA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لل</w:t>
      </w:r>
      <w:r w:rsidR="00776DE6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مواد</w:t>
      </w:r>
      <w:r w:rsidR="004D36CA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الهيدروفلوروكربونية</w:t>
      </w:r>
      <w:r w:rsidR="004D36CA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وتقييم</w:t>
      </w:r>
      <w:r w:rsidR="004D36CA"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u w:val="single"/>
          <w:shd w:val="clear" w:color="auto" w:fill="FFFFFF"/>
          <w:rtl/>
          <w:lang w:bidi="ar-LB"/>
        </w:rPr>
        <w:t>المخاطر</w:t>
      </w:r>
    </w:p>
    <w:p w14:paraId="1D1DE9CA" w14:textId="40A8601C" w:rsidR="00842B2D" w:rsidRDefault="00842B2D" w:rsidP="00001B6D">
      <w:pPr>
        <w:bidi/>
        <w:spacing w:before="240" w:after="240"/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</w:pPr>
      <w:r w:rsidRPr="00D87747">
        <w:rPr>
          <w:rFonts w:asciiTheme="majorBidi" w:hAnsiTheme="majorBidi" w:cstheme="majorBidi"/>
          <w:color w:val="1E1E1E"/>
          <w:sz w:val="26"/>
          <w:szCs w:val="26"/>
          <w:shd w:val="clear" w:color="auto" w:fill="FFFFFF"/>
          <w:rtl/>
          <w:lang w:bidi="ar-LB"/>
        </w:rPr>
        <w:t>45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.</w:t>
      </w:r>
      <w:r w:rsidR="00D87747">
        <w:rPr>
          <w:rFonts w:ascii="Helvetica" w:hAnsi="Helvetica"/>
          <w:color w:val="1E1E1E"/>
          <w:sz w:val="26"/>
          <w:szCs w:val="26"/>
          <w:shd w:val="clear" w:color="auto" w:fill="FFFFFF"/>
          <w:lang w:bidi="ar-LB"/>
        </w:rPr>
        <w:tab/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يكمن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الخطر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المحتمل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الرئيسي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لاستدامة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عملية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التخفيض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التدريجي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لل</w:t>
      </w:r>
      <w:r w:rsidR="00776DE6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Pr="00842B2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بنين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القيود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تواجه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سلسلة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الامداد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يحدّ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إمكانية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عرض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التكنولوجيات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ذات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إمكانية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الاحترار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العالمي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المنخفضة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محليا؛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وزيادة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الطلب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الأجهزة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المنزلية؛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وتدفق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أجهزة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التبريد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وتكييف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الهواء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القائمة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</w:t>
      </w:r>
      <w:r w:rsidR="00776DE6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البلاد؛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وغياب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غازات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التبريد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والتكنولوجيات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البديلة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بأسعار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معقولة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يفاقم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استخدام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</w:t>
      </w:r>
      <w:r w:rsidR="00776DE6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الهيدروفلوروكربونية.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فضلا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ذلك،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فإنّ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نظام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الاسترداد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وإعادة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التدوير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الحالي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زال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بداياته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ذلك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أنّ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يوجد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سوى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حفنة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الفنيين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المجهزين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تماما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و/أو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المتدربين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مناولة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غازات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التبريد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C133BF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البديلة.</w:t>
      </w:r>
    </w:p>
    <w:p w14:paraId="5CD041B1" w14:textId="26AAF128" w:rsidR="00C133BF" w:rsidRDefault="00C133BF" w:rsidP="00001B6D">
      <w:pPr>
        <w:bidi/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</w:pPr>
      <w:r w:rsidRPr="00D87747">
        <w:rPr>
          <w:rFonts w:asciiTheme="majorBidi" w:hAnsiTheme="majorBidi" w:cstheme="majorBidi"/>
          <w:color w:val="1E1E1E"/>
          <w:sz w:val="26"/>
          <w:szCs w:val="26"/>
          <w:shd w:val="clear" w:color="auto" w:fill="FFFFFF"/>
          <w:rtl/>
          <w:lang w:bidi="ar-LB"/>
        </w:rPr>
        <w:t>46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.</w:t>
      </w:r>
      <w:r w:rsidR="00D87747">
        <w:rPr>
          <w:rFonts w:ascii="Helvetica" w:hAnsi="Helvetica"/>
          <w:color w:val="1E1E1E"/>
          <w:sz w:val="26"/>
          <w:szCs w:val="26"/>
          <w:shd w:val="clear" w:color="auto" w:fill="FFFFFF"/>
          <w:lang w:bidi="ar-LB"/>
        </w:rPr>
        <w:tab/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ومواجهة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لهذه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المخاطر،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قررت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بنين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دراسة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حظر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استيراد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وحدات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التبريد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وتكييف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الهواء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القائمة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</w:t>
      </w:r>
      <w:r w:rsidR="00776DE6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الهيدروفلوروكربونية،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سواء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كانت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للاستخدام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السكني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أو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التجاري،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بالتنسيق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دول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أخرى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المنطقة.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كما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سيجري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إطار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تنفيذ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خطة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إدارة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إزالة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الهيدروكلوروفلوروكربونية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تدريب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الفنيين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وإصدار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التراخيص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وتوسيع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نطاق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توزيع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الأدوات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والمعدات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الكفيلة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بتعزيز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أنشطة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الاسترداد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وإعادة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التدوير.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ومن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المتوقع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أيضا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يؤدي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مشروع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التدليل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وحدات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أحادية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المجمع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B700BD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و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القائمة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على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>غاز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lang w:val="fr-CA" w:bidi="ar-LB"/>
        </w:rPr>
        <w:t>R-290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والتدريب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ذات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الصلة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المقدم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للمعاهد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المهنية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والفنيين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والمنشآت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إلى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زيادة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الاهتمام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بالتكنولوجيات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ذات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إمكانية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الاحترار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العالمي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المنخفضة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البلاد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وإلى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ضمان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استدامة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المهارات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والخبرة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لدى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اليد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العاملة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والنهوض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بانخراط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المستوردين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المحليين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وأصحاب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الشأن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سلسلة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التوريد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في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عملية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التخفيض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التدريجي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لل</w:t>
      </w:r>
      <w:r w:rsidR="00776DE6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مواد</w:t>
      </w:r>
      <w:r w:rsidR="004D36CA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 xml:space="preserve"> </w:t>
      </w:r>
      <w:r w:rsidR="003E5FCB">
        <w:rPr>
          <w:rFonts w:ascii="Helvetica" w:hAnsi="Helvetica"/>
          <w:color w:val="1E1E1E"/>
          <w:sz w:val="26"/>
          <w:szCs w:val="26"/>
          <w:shd w:val="clear" w:color="auto" w:fill="FFFFFF"/>
          <w:rtl/>
          <w:lang w:val="fr-CA" w:bidi="ar-LB"/>
        </w:rPr>
        <w:t>الهيدروفلوروكربونية.</w:t>
      </w:r>
    </w:p>
    <w:p w14:paraId="2515A960" w14:textId="547EF033" w:rsidR="005616C5" w:rsidRPr="0024549F" w:rsidRDefault="005616C5" w:rsidP="00001B6D">
      <w:pPr>
        <w:bidi/>
        <w:spacing w:before="240"/>
        <w:rPr>
          <w:sz w:val="26"/>
          <w:szCs w:val="26"/>
          <w:u w:val="single"/>
          <w:rtl/>
          <w:lang w:val="fr-CA" w:bidi="ar-LB"/>
        </w:rPr>
      </w:pPr>
      <w:r w:rsidRPr="0024549F">
        <w:rPr>
          <w:sz w:val="26"/>
          <w:szCs w:val="26"/>
          <w:u w:val="single"/>
          <w:rtl/>
          <w:lang w:val="fr-CA" w:bidi="ar-LB"/>
        </w:rPr>
        <w:t>التأثير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24549F">
        <w:rPr>
          <w:sz w:val="26"/>
          <w:szCs w:val="26"/>
          <w:u w:val="single"/>
          <w:rtl/>
          <w:lang w:val="fr-CA" w:bidi="ar-LB"/>
        </w:rPr>
        <w:t>على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  <w:r w:rsidRPr="0024549F">
        <w:rPr>
          <w:sz w:val="26"/>
          <w:szCs w:val="26"/>
          <w:u w:val="single"/>
          <w:rtl/>
          <w:lang w:val="fr-CA" w:bidi="ar-LB"/>
        </w:rPr>
        <w:t>المناخ</w:t>
      </w:r>
      <w:r w:rsidR="004D36CA">
        <w:rPr>
          <w:sz w:val="26"/>
          <w:szCs w:val="26"/>
          <w:u w:val="single"/>
          <w:rtl/>
          <w:lang w:val="fr-CA" w:bidi="ar-LB"/>
        </w:rPr>
        <w:t xml:space="preserve"> </w:t>
      </w:r>
    </w:p>
    <w:p w14:paraId="215E4060" w14:textId="65384BBF" w:rsidR="00F24BD3" w:rsidRDefault="005616C5" w:rsidP="00001B6D">
      <w:pPr>
        <w:bidi/>
        <w:spacing w:before="24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47.</w:t>
      </w:r>
      <w:r w:rsidR="00D87747">
        <w:rPr>
          <w:rFonts w:asciiTheme="majorBidi" w:hAnsiTheme="majorBidi" w:cstheme="majorBidi"/>
          <w:sz w:val="26"/>
          <w:szCs w:val="26"/>
          <w:lang w:val="fr-CA" w:bidi="ar-LB"/>
        </w:rPr>
        <w:tab/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تشي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الأنشطة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المقترحة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فيها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التدابير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القانونية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والتنظيمية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الداعمة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للتخفيض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التدريجي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</w:t>
      </w:r>
      <w:r w:rsidR="00776DE6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والجهود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الرامية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الترويج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للتكنولوجيات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ذات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إمكانية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الاحترار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العالمي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المنخفضة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أنّ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المرحلة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ستؤدي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خفض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انبعاثات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غازات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التبريد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الغلاف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الجوي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مما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يترتب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عنه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منافع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المناخ.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وتبيّن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حسابات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تأثير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أنشطة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المناخ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أنّ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ستكون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خفضت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انبعاثاتها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776DE6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بزهاء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187,505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طنا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مكافئ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ثاني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أكسيد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الكربون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بحلول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عام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29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ويعبر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هذا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الرقم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الفرق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الأساس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والهدف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المحدد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لعام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2029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مع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الافتراض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أنّ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مجمل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776DE6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المستهلكة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تكون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قد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انبعثت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الغلاف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4BD3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الجوي.</w:t>
      </w:r>
    </w:p>
    <w:p w14:paraId="12AB0FF9" w14:textId="5B067E64" w:rsidR="005616C5" w:rsidRPr="00D87747" w:rsidRDefault="005616C5" w:rsidP="00001B6D">
      <w:pPr>
        <w:bidi/>
        <w:spacing w:before="240"/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مشروع</w:t>
      </w:r>
      <w:r w:rsidR="004D36CA" w:rsidRPr="00D87747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u w:val="single"/>
          <w:rtl/>
          <w:lang w:val="fr-CA" w:bidi="ar-LB"/>
        </w:rPr>
        <w:t>الاتفاق</w:t>
      </w:r>
    </w:p>
    <w:p w14:paraId="0FE415D2" w14:textId="1A5D357F" w:rsidR="005616C5" w:rsidRPr="00D87747" w:rsidRDefault="00490729" w:rsidP="00001B6D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48.</w:t>
      </w:r>
      <w:r w:rsidR="00D87747">
        <w:rPr>
          <w:rFonts w:asciiTheme="majorBidi" w:hAnsiTheme="majorBidi" w:cstheme="majorBidi"/>
          <w:sz w:val="26"/>
          <w:szCs w:val="26"/>
          <w:lang w:val="fr-CA" w:bidi="ar-LB"/>
        </w:rPr>
        <w:tab/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يجر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إعداد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مسودة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اتفاق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واللجنة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للمرحلة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لأن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نص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الاتفاق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النموذجي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زال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قيد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استعراض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اللجنة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5616C5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التنفيذية</w:t>
      </w:r>
      <w:r w:rsidR="005616C5" w:rsidRPr="00D87747">
        <w:rPr>
          <w:rFonts w:asciiTheme="majorBidi" w:hAnsiTheme="majorBidi" w:cstheme="majorBidi"/>
          <w:sz w:val="26"/>
          <w:szCs w:val="26"/>
          <w:lang w:val="fr-CA" w:bidi="ar-LB"/>
        </w:rPr>
        <w:t>.</w:t>
      </w:r>
    </w:p>
    <w:p w14:paraId="088BA115" w14:textId="15509211" w:rsidR="00490729" w:rsidRPr="00D87747" w:rsidRDefault="00490729" w:rsidP="00001B6D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49.</w:t>
      </w:r>
      <w:r w:rsidR="00D87747">
        <w:rPr>
          <w:rFonts w:asciiTheme="majorBidi" w:hAnsiTheme="majorBidi" w:cstheme="majorBidi"/>
          <w:sz w:val="26"/>
          <w:szCs w:val="26"/>
          <w:lang w:val="fr-CA" w:bidi="ar-LB"/>
        </w:rPr>
        <w:tab/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وإن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رغبت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اللجنة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التنفيذية،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يمكن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إقرار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المرحلة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حيث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المبدأ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وكذلك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إقرار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الشريحة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اعتبار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أنّه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ستجري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صياغة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الاتفاق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ورفعه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اجتماع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مقبل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وقبل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تقديم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طلب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الشريحة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الثانية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وفور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إقرار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نص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الاتفاق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النموذجي.</w:t>
      </w:r>
    </w:p>
    <w:p w14:paraId="1688163B" w14:textId="33940B69" w:rsidR="00490729" w:rsidRPr="00D87747" w:rsidRDefault="00490729" w:rsidP="00001B6D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 w:rsidRPr="00D87747">
        <w:rPr>
          <w:rFonts w:asciiTheme="majorBidi" w:hAnsiTheme="majorBidi" w:cstheme="majorBidi"/>
          <w:b/>
          <w:bCs/>
          <w:sz w:val="26"/>
          <w:szCs w:val="26"/>
          <w:rtl/>
          <w:lang w:val="fr-CA" w:bidi="ar-LB"/>
        </w:rPr>
        <w:t>سادسا</w:t>
      </w:r>
      <w:r w:rsidR="004D36CA" w:rsidRPr="00D87747">
        <w:rPr>
          <w:rFonts w:asciiTheme="majorBidi" w:hAnsiTheme="majorBidi" w:cstheme="majorBidi"/>
          <w:b/>
          <w:bCs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b/>
          <w:bCs/>
          <w:sz w:val="26"/>
          <w:szCs w:val="26"/>
          <w:rtl/>
          <w:lang w:val="fr-CA" w:bidi="ar-LB"/>
        </w:rPr>
        <w:t>التوصية</w:t>
      </w:r>
    </w:p>
    <w:p w14:paraId="3AFFFD01" w14:textId="0F208E4B" w:rsidR="00490729" w:rsidRPr="00D87747" w:rsidRDefault="00490729" w:rsidP="00001B6D">
      <w:pPr>
        <w:bidi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lastRenderedPageBreak/>
        <w:t>50.</w:t>
      </w:r>
      <w:r w:rsidR="00D87747">
        <w:rPr>
          <w:rFonts w:asciiTheme="majorBidi" w:hAnsiTheme="majorBidi" w:cstheme="majorBidi"/>
          <w:sz w:val="26"/>
          <w:szCs w:val="26"/>
          <w:lang w:val="fr-CA" w:bidi="ar-LB"/>
        </w:rPr>
        <w:tab/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قد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ترغب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اللجنة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في:</w:t>
      </w:r>
    </w:p>
    <w:p w14:paraId="4EFF05E1" w14:textId="0E1C6B36" w:rsidR="00490729" w:rsidRDefault="00490729" w:rsidP="00001B6D">
      <w:pPr>
        <w:pStyle w:val="ListParagraph"/>
        <w:numPr>
          <w:ilvl w:val="0"/>
          <w:numId w:val="28"/>
        </w:numPr>
        <w:bidi/>
        <w:spacing w:before="240" w:after="36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تقر،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حيث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المبدأ،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المرحلة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للفترة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2024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2029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أجل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تخفيض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استهلاك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776DE6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بنسبة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10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المائة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الأساس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بحلول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عام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2029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بتمويل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قدره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406,000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يتألف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220,000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زائد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28,600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لتكاليف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دعم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برنامج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الأمم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المتحدة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للبيئة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و140,000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دولار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أمريكي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زائد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18,200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لتكاليف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دعم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منظمة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الأمم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المتحدة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للتنمية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الصناعية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النحو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المبيّن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الجدول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المضمن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المرفق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1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بهذه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المذكرة؛</w:t>
      </w:r>
    </w:p>
    <w:p w14:paraId="64018579" w14:textId="77777777" w:rsidR="00001B6D" w:rsidRDefault="00001B6D" w:rsidP="00001B6D">
      <w:pPr>
        <w:pStyle w:val="ListParagraph"/>
        <w:bidi/>
        <w:spacing w:before="240" w:after="360"/>
        <w:ind w:left="1080"/>
        <w:rPr>
          <w:rFonts w:asciiTheme="majorBidi" w:hAnsiTheme="majorBidi" w:cstheme="majorBidi"/>
          <w:sz w:val="26"/>
          <w:szCs w:val="26"/>
          <w:lang w:val="fr-CA" w:bidi="ar-LB"/>
        </w:rPr>
      </w:pPr>
    </w:p>
    <w:p w14:paraId="010475B7" w14:textId="15684B32" w:rsidR="00490729" w:rsidRPr="00D87747" w:rsidRDefault="00490729" w:rsidP="00001B6D">
      <w:pPr>
        <w:pStyle w:val="ListParagraph"/>
        <w:numPr>
          <w:ilvl w:val="0"/>
          <w:numId w:val="28"/>
        </w:numPr>
        <w:bidi/>
        <w:spacing w:before="24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وأن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تأخذ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علما:</w:t>
      </w:r>
    </w:p>
    <w:p w14:paraId="23249A11" w14:textId="77777777" w:rsidR="00490729" w:rsidRPr="00D87747" w:rsidRDefault="00490729" w:rsidP="00001B6D">
      <w:pPr>
        <w:pStyle w:val="ListParagraph"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</w:p>
    <w:p w14:paraId="65FFA171" w14:textId="062D6035" w:rsidR="001374BC" w:rsidRPr="00D87747" w:rsidRDefault="001374BC" w:rsidP="00001B6D">
      <w:pPr>
        <w:pStyle w:val="ListParagraph"/>
        <w:numPr>
          <w:ilvl w:val="1"/>
          <w:numId w:val="28"/>
        </w:numPr>
        <w:bidi/>
        <w:spacing w:before="24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بأنّ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ستواصل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رصد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استهلاك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</w:t>
      </w:r>
      <w:r w:rsidR="00776DE6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للتأكد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مدى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تطابق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أرقام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الاستهلاك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المبلغ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عنه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السنوات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المعتمدة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لاحتساب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الأساس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مع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واقع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احتياجات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السوق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المحلية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وتقييم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تطور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الطلب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B700BD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وأنّها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سترفع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تحليلا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هذا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الشأن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عند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طليب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الشريحة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الثانية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كيغالي؛</w:t>
      </w:r>
    </w:p>
    <w:p w14:paraId="54E8EC73" w14:textId="77777777" w:rsidR="001374BC" w:rsidRPr="00D87747" w:rsidRDefault="001374BC" w:rsidP="00001B6D">
      <w:pPr>
        <w:pStyle w:val="ListParagraph"/>
        <w:bidi/>
        <w:spacing w:before="240"/>
        <w:ind w:left="1800"/>
        <w:rPr>
          <w:rFonts w:asciiTheme="majorBidi" w:hAnsiTheme="majorBidi" w:cstheme="majorBidi"/>
          <w:sz w:val="26"/>
          <w:szCs w:val="26"/>
          <w:lang w:val="fr-CA" w:bidi="ar-LB"/>
        </w:rPr>
      </w:pPr>
    </w:p>
    <w:p w14:paraId="4251B5BB" w14:textId="15B464F0" w:rsidR="001374BC" w:rsidRPr="00D87747" w:rsidRDefault="001374BC" w:rsidP="00001B6D">
      <w:pPr>
        <w:pStyle w:val="ListParagraph"/>
        <w:numPr>
          <w:ilvl w:val="1"/>
          <w:numId w:val="28"/>
        </w:numPr>
        <w:bidi/>
        <w:spacing w:before="240"/>
        <w:rPr>
          <w:rFonts w:asciiTheme="majorBidi" w:hAnsiTheme="majorBidi" w:cstheme="majorBidi"/>
          <w:sz w:val="26"/>
          <w:szCs w:val="26"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وبأنّه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ضوء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المعلومات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المقدمة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الفقرة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الفرعية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(ب)(1)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أعلاه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قد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يجري،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عند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الحاجة،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الحد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الأقصى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للاستهلاك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المسموح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السنوات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المتبقية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المرحلة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الأولى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والوارد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في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التذييل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2-أ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الاتفاق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المزمع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إبرامه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بنين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واللجنة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عندما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تقوم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هذه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الأخيرة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باستعراض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طلب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تمويل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الشريحة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الثانية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من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خطة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التنفيذ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المتعلقة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بالمواد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الهيدروفلوروكربونية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بموجب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تعديل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كيغالي؛</w:t>
      </w:r>
    </w:p>
    <w:p w14:paraId="64702BFF" w14:textId="77777777" w:rsidR="001374BC" w:rsidRPr="00D87747" w:rsidRDefault="001374BC" w:rsidP="00001B6D">
      <w:pPr>
        <w:pStyle w:val="ListParagraph"/>
        <w:spacing w:before="240"/>
        <w:rPr>
          <w:rFonts w:asciiTheme="majorBidi" w:hAnsiTheme="majorBidi" w:cstheme="majorBidi"/>
          <w:sz w:val="26"/>
          <w:szCs w:val="26"/>
          <w:rtl/>
          <w:lang w:val="fr-CA" w:bidi="ar-LB"/>
        </w:rPr>
      </w:pPr>
    </w:p>
    <w:p w14:paraId="0668256B" w14:textId="3E8834BF" w:rsidR="001374BC" w:rsidRDefault="001374BC" w:rsidP="00001B6D">
      <w:pPr>
        <w:pStyle w:val="ListParagraph"/>
        <w:numPr>
          <w:ilvl w:val="1"/>
          <w:numId w:val="28"/>
        </w:numPr>
        <w:bidi/>
        <w:spacing w:before="240" w:after="240"/>
        <w:rPr>
          <w:sz w:val="26"/>
          <w:szCs w:val="26"/>
          <w:lang w:val="fr-CA" w:bidi="ar-LB"/>
        </w:rPr>
      </w:pP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وبأنّه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وفور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F231BC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إنجاز</w:t>
      </w:r>
      <w:r w:rsidR="004D36CA"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Pr="00D87747">
        <w:rPr>
          <w:rFonts w:asciiTheme="majorBidi" w:hAnsiTheme="majorBidi" w:cstheme="majorBidi"/>
          <w:sz w:val="26"/>
          <w:szCs w:val="26"/>
          <w:rtl/>
          <w:lang w:val="fr-CA" w:bidi="ar-LB"/>
        </w:rPr>
        <w:t>مش</w:t>
      </w:r>
      <w:r>
        <w:rPr>
          <w:sz w:val="26"/>
          <w:szCs w:val="26"/>
          <w:rtl/>
          <w:lang w:val="fr-CA" w:bidi="ar-LB"/>
        </w:rPr>
        <w:t>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المستخدم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النهائي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المضمن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المتعلقة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بالمواد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بموجب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تعديل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1374BC">
        <w:rPr>
          <w:sz w:val="26"/>
          <w:szCs w:val="26"/>
          <w:rtl/>
          <w:lang w:val="fr-CA" w:bidi="ar-LB"/>
        </w:rPr>
        <w:t>كيغالي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ستقوم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منظمة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للتنمية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الصناعية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برفع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تقرير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نهائي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يتناول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كمية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التي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تمت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إزالتها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والمكاسب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المحققة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استخدام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الطاقة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تماشيا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مع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المقرر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F231BC">
        <w:rPr>
          <w:sz w:val="26"/>
          <w:szCs w:val="26"/>
          <w:rtl/>
          <w:lang w:val="fr-CA" w:bidi="ar-LB"/>
        </w:rPr>
        <w:t>92/36(ز)؛</w:t>
      </w:r>
    </w:p>
    <w:p w14:paraId="26DE1898" w14:textId="77777777" w:rsidR="00001B6D" w:rsidRPr="00001B6D" w:rsidRDefault="00001B6D" w:rsidP="00001B6D">
      <w:pPr>
        <w:pStyle w:val="ListParagraph"/>
        <w:rPr>
          <w:sz w:val="26"/>
          <w:szCs w:val="26"/>
          <w:rtl/>
          <w:lang w:val="fr-CA" w:bidi="ar-LB"/>
        </w:rPr>
      </w:pPr>
    </w:p>
    <w:p w14:paraId="691B483C" w14:textId="7BCF883E" w:rsidR="00C01B1D" w:rsidRDefault="00490729" w:rsidP="00001B6D">
      <w:pPr>
        <w:pStyle w:val="ListParagraph"/>
        <w:numPr>
          <w:ilvl w:val="0"/>
          <w:numId w:val="28"/>
        </w:numPr>
        <w:bidi/>
        <w:spacing w:before="240" w:after="240"/>
        <w:rPr>
          <w:sz w:val="26"/>
          <w:szCs w:val="26"/>
          <w:lang w:val="fr-CA" w:bidi="ar-LB"/>
        </w:rPr>
      </w:pPr>
      <w:r w:rsidRPr="00C01B1D">
        <w:rPr>
          <w:sz w:val="26"/>
          <w:szCs w:val="26"/>
          <w:rtl/>
          <w:lang w:val="fr-CA" w:bidi="ar-LB"/>
        </w:rPr>
        <w:t>وأن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تقر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الشريحة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المرحلة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الأولى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خطة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 w:rsidR="00F231BC" w:rsidRPr="00C01B1D"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 w:rsidR="00F231BC" w:rsidRPr="00C01B1D"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="00F231BC" w:rsidRPr="00C01B1D">
        <w:rPr>
          <w:sz w:val="26"/>
          <w:szCs w:val="26"/>
          <w:rtl/>
          <w:lang w:bidi="ar-LB"/>
        </w:rPr>
        <w:t>ا</w:t>
      </w:r>
      <w:r w:rsidRPr="00C01B1D">
        <w:rPr>
          <w:sz w:val="26"/>
          <w:szCs w:val="26"/>
          <w:rtl/>
          <w:lang w:bidi="ar-LB"/>
        </w:rPr>
        <w:t>لهيدروفلور</w:t>
      </w:r>
      <w:r w:rsidR="00F231BC" w:rsidRPr="00C01B1D">
        <w:rPr>
          <w:sz w:val="26"/>
          <w:szCs w:val="26"/>
          <w:rtl/>
          <w:lang w:bidi="ar-LB"/>
        </w:rPr>
        <w:t>وكربون</w:t>
      </w:r>
      <w:r w:rsidRPr="00C01B1D">
        <w:rPr>
          <w:sz w:val="26"/>
          <w:szCs w:val="26"/>
          <w:rtl/>
          <w:lang w:bidi="ar-LB"/>
        </w:rPr>
        <w:t>ية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كيغالي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وخطة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التنفيذ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المتصلة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بها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بتمويل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قدره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200,575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دولار</w:t>
      </w:r>
      <w:r w:rsidR="00C01B1D" w:rsidRPr="00C01B1D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أمريكي</w:t>
      </w:r>
      <w:r w:rsidR="00C01B1D" w:rsidRPr="00C01B1D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يتألف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117,500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أمريكي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زائد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15,275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دولار</w:t>
      </w:r>
      <w:r w:rsidR="00C01B1D" w:rsidRPr="00C01B1D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أمريكي</w:t>
      </w:r>
      <w:r w:rsidR="00C01B1D" w:rsidRPr="00C01B1D">
        <w:rPr>
          <w:sz w:val="26"/>
          <w:szCs w:val="26"/>
          <w:rtl/>
          <w:lang w:val="fr-CA" w:bidi="ar-LB"/>
        </w:rPr>
        <w:t>ا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لتكاليف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دعم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و60,000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أمريكي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زائد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7,800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دولار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أمريكي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لتكاليف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دعم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منظمة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للتنمية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 w:rsidRPr="00C01B1D">
        <w:rPr>
          <w:sz w:val="26"/>
          <w:szCs w:val="26"/>
          <w:rtl/>
          <w:lang w:val="fr-CA" w:bidi="ar-LB"/>
        </w:rPr>
        <w:t>الصناعية</w:t>
      </w:r>
      <w:r w:rsidRPr="00C01B1D">
        <w:rPr>
          <w:sz w:val="26"/>
          <w:szCs w:val="26"/>
          <w:rtl/>
          <w:lang w:val="fr-CA" w:bidi="ar-LB"/>
        </w:rPr>
        <w:t>؛</w:t>
      </w:r>
    </w:p>
    <w:p w14:paraId="14AE4994" w14:textId="77777777" w:rsidR="00C01B1D" w:rsidRDefault="00C01B1D" w:rsidP="00001B6D">
      <w:pPr>
        <w:pStyle w:val="ListParagraph"/>
        <w:bidi/>
        <w:spacing w:before="240" w:after="240"/>
        <w:ind w:left="1080"/>
        <w:rPr>
          <w:sz w:val="26"/>
          <w:szCs w:val="26"/>
          <w:lang w:val="fr-CA" w:bidi="ar-LB"/>
        </w:rPr>
      </w:pPr>
    </w:p>
    <w:p w14:paraId="43E897D9" w14:textId="274A9F94" w:rsidR="00490729" w:rsidRPr="00C01B1D" w:rsidRDefault="00490729" w:rsidP="00001B6D">
      <w:pPr>
        <w:pStyle w:val="ListParagraph"/>
        <w:numPr>
          <w:ilvl w:val="0"/>
          <w:numId w:val="28"/>
        </w:numPr>
        <w:bidi/>
        <w:spacing w:before="240"/>
        <w:rPr>
          <w:sz w:val="26"/>
          <w:szCs w:val="26"/>
          <w:lang w:val="fr-CA" w:bidi="ar-LB"/>
        </w:rPr>
      </w:pPr>
      <w:r w:rsidRPr="00C01B1D">
        <w:rPr>
          <w:sz w:val="26"/>
          <w:szCs w:val="26"/>
          <w:rtl/>
          <w:lang w:val="fr-CA" w:bidi="ar-LB"/>
        </w:rPr>
        <w:t>وأن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تطلب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وبرنامج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للبيئة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ومنظمة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الأمم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المتحدة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للتنمية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الصناعية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والأمانة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وضع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اللمسات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الأخيرة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مشروع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الاتفاق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بين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="00C01B1D">
        <w:rPr>
          <w:sz w:val="26"/>
          <w:szCs w:val="26"/>
          <w:rtl/>
          <w:lang w:val="fr-CA" w:bidi="ar-LB"/>
        </w:rPr>
        <w:t>بنين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واللجنة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التنفيذية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لتخفيض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استهلاك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</w:t>
      </w:r>
      <w:r w:rsidR="00776DE6">
        <w:rPr>
          <w:sz w:val="26"/>
          <w:szCs w:val="26"/>
          <w:rtl/>
          <w:lang w:val="fr-CA" w:bidi="ar-LB"/>
        </w:rPr>
        <w:t>مواد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الهيدروفلوروكربونية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على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أن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يتضمن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المعلومات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الواردة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المرفق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المذكور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في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الفقرة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الفرعية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(أ)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أعلاه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ورفعه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إلى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</w:t>
      </w:r>
      <w:r w:rsidR="00B700BD">
        <w:rPr>
          <w:sz w:val="26"/>
          <w:szCs w:val="26"/>
          <w:rtl/>
          <w:lang w:val="fr-CA" w:bidi="ar-LB"/>
        </w:rPr>
        <w:t>ج</w:t>
      </w:r>
      <w:r w:rsidRPr="00C01B1D">
        <w:rPr>
          <w:sz w:val="26"/>
          <w:szCs w:val="26"/>
          <w:rtl/>
          <w:lang w:val="fr-CA" w:bidi="ar-LB"/>
        </w:rPr>
        <w:t>تماع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تالي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فور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إقرار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اللجنة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التنفيذية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الاتفاق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النموذجي</w:t>
      </w:r>
      <w:r w:rsidR="004D36CA">
        <w:rPr>
          <w:sz w:val="26"/>
          <w:szCs w:val="26"/>
          <w:rtl/>
          <w:lang w:val="fr-CA" w:bidi="ar-LB"/>
        </w:rPr>
        <w:t xml:space="preserve"> </w:t>
      </w:r>
      <w:r w:rsidRPr="00C01B1D">
        <w:rPr>
          <w:sz w:val="26"/>
          <w:szCs w:val="26"/>
          <w:rtl/>
          <w:lang w:val="fr-CA" w:bidi="ar-LB"/>
        </w:rPr>
        <w:t>لخطط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التنفيذ</w:t>
      </w:r>
      <w:r w:rsidR="004D36CA">
        <w:rPr>
          <w:sz w:val="26"/>
          <w:szCs w:val="26"/>
          <w:rtl/>
          <w:lang w:bidi="ar-LB"/>
        </w:rPr>
        <w:t xml:space="preserve"> </w:t>
      </w:r>
      <w:r w:rsidR="00C01B1D">
        <w:rPr>
          <w:sz w:val="26"/>
          <w:szCs w:val="26"/>
          <w:rtl/>
          <w:lang w:bidi="ar-LB"/>
        </w:rPr>
        <w:t>المتعلقة</w:t>
      </w:r>
      <w:r w:rsidR="004D36CA">
        <w:rPr>
          <w:sz w:val="26"/>
          <w:szCs w:val="26"/>
          <w:rtl/>
          <w:lang w:bidi="ar-LB"/>
        </w:rPr>
        <w:t xml:space="preserve"> </w:t>
      </w:r>
      <w:r w:rsidR="00C01B1D">
        <w:rPr>
          <w:sz w:val="26"/>
          <w:szCs w:val="26"/>
          <w:rtl/>
          <w:lang w:bidi="ar-LB"/>
        </w:rPr>
        <w:t>بالمواد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الهيدروفلور</w:t>
      </w:r>
      <w:r w:rsidR="00C01B1D">
        <w:rPr>
          <w:sz w:val="26"/>
          <w:szCs w:val="26"/>
          <w:rtl/>
          <w:lang w:bidi="ar-LB"/>
        </w:rPr>
        <w:t>وكربون</w:t>
      </w:r>
      <w:r w:rsidRPr="00C01B1D">
        <w:rPr>
          <w:sz w:val="26"/>
          <w:szCs w:val="26"/>
          <w:rtl/>
          <w:lang w:bidi="ar-LB"/>
        </w:rPr>
        <w:t>ية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بموجب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تعديل</w:t>
      </w:r>
      <w:r w:rsidR="004D36CA">
        <w:rPr>
          <w:sz w:val="26"/>
          <w:szCs w:val="26"/>
          <w:rtl/>
          <w:lang w:bidi="ar-LB"/>
        </w:rPr>
        <w:t xml:space="preserve"> </w:t>
      </w:r>
      <w:r w:rsidRPr="00C01B1D">
        <w:rPr>
          <w:sz w:val="26"/>
          <w:szCs w:val="26"/>
          <w:rtl/>
          <w:lang w:bidi="ar-LB"/>
        </w:rPr>
        <w:t>كيغالي</w:t>
      </w:r>
      <w:r w:rsidRPr="00C01B1D">
        <w:rPr>
          <w:sz w:val="26"/>
          <w:szCs w:val="26"/>
          <w:rtl/>
          <w:lang w:val="fr-CA" w:bidi="ar-LB"/>
        </w:rPr>
        <w:t>.</w:t>
      </w:r>
    </w:p>
    <w:p w14:paraId="4D162A03" w14:textId="77777777" w:rsidR="00490729" w:rsidRDefault="00490729" w:rsidP="00490729">
      <w:pPr>
        <w:jc w:val="left"/>
        <w:rPr>
          <w:sz w:val="26"/>
          <w:szCs w:val="26"/>
          <w:rtl/>
          <w:lang w:val="fr-CA" w:bidi="ar-LB"/>
        </w:rPr>
      </w:pPr>
      <w:r>
        <w:rPr>
          <w:sz w:val="26"/>
          <w:szCs w:val="26"/>
          <w:rtl/>
          <w:lang w:val="fr-CA" w:bidi="ar-LB"/>
        </w:rPr>
        <w:br w:type="page"/>
      </w:r>
    </w:p>
    <w:bookmarkEnd w:id="2"/>
    <w:bookmarkEnd w:id="6"/>
    <w:p w14:paraId="3555180A" w14:textId="22BE050D" w:rsidR="007E5D09" w:rsidRPr="00DA4970" w:rsidRDefault="007E5D09">
      <w:pPr>
        <w:pStyle w:val="Heading3"/>
        <w:numPr>
          <w:ilvl w:val="0"/>
          <w:numId w:val="0"/>
        </w:numPr>
        <w:ind w:left="1361"/>
        <w:rPr>
          <w:lang w:val="fr-CA" w:bidi="ar-LB"/>
        </w:rPr>
        <w:sectPr w:rsidR="007E5D09" w:rsidRPr="00DA4970" w:rsidSect="007E20B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2B2FDF56" w14:textId="146492F7" w:rsidR="007E5D09" w:rsidRPr="00DA4970" w:rsidRDefault="00E229E0" w:rsidP="00E229E0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fr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>ا</w:t>
      </w:r>
      <w:r w:rsidR="00E1360E">
        <w:rPr>
          <w:rFonts w:cs="Arabic Transparent"/>
          <w:b/>
          <w:bCs/>
          <w:sz w:val="26"/>
          <w:szCs w:val="26"/>
          <w:rtl/>
          <w:lang w:bidi="ar-LB"/>
        </w:rPr>
        <w:t>لمرفق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="00E1360E">
        <w:rPr>
          <w:rFonts w:cs="Arabic Transparent"/>
          <w:b/>
          <w:bCs/>
          <w:sz w:val="26"/>
          <w:szCs w:val="26"/>
          <w:rtl/>
          <w:lang w:bidi="ar-LB"/>
        </w:rPr>
        <w:t>الأول</w:t>
      </w:r>
    </w:p>
    <w:p w14:paraId="5653DD6A" w14:textId="0F02BA52" w:rsidR="00C01B1D" w:rsidRDefault="00C01B1D" w:rsidP="00001B6D">
      <w:pPr>
        <w:tabs>
          <w:tab w:val="left" w:pos="4095"/>
          <w:tab w:val="center" w:pos="4680"/>
        </w:tabs>
        <w:bidi/>
        <w:spacing w:before="240" w:after="120"/>
        <w:jc w:val="center"/>
        <w:rPr>
          <w:rFonts w:cs="Arabic Transparent"/>
          <w:b/>
          <w:bCs/>
          <w:sz w:val="26"/>
          <w:szCs w:val="26"/>
          <w:rtl/>
          <w:lang w:bidi="ar-LB"/>
        </w:rPr>
      </w:pP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جدول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الالتزامات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المتعلقة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بالتخفيض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التدريجي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للمواد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الهيدروفلوروكربونية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وبالإزالة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التدريجية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للمواد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الهيدروكلوروفلوروكربونية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والشرائح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الخاصة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بكل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من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خطة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التنفيذ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="0089576C">
        <w:rPr>
          <w:rFonts w:cs="Arabic Transparent"/>
          <w:b/>
          <w:bCs/>
          <w:sz w:val="26"/>
          <w:szCs w:val="26"/>
          <w:rtl/>
          <w:lang w:bidi="ar-LB"/>
        </w:rPr>
        <w:t>المتعلقة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="0089576C">
        <w:rPr>
          <w:rFonts w:cs="Arabic Transparent"/>
          <w:b/>
          <w:bCs/>
          <w:sz w:val="26"/>
          <w:szCs w:val="26"/>
          <w:rtl/>
          <w:lang w:bidi="ar-LB"/>
        </w:rPr>
        <w:t>بالمواد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الهيدروفلور</w:t>
      </w:r>
      <w:r w:rsidR="0089576C">
        <w:rPr>
          <w:rFonts w:cs="Arabic Transparent"/>
          <w:b/>
          <w:bCs/>
          <w:sz w:val="26"/>
          <w:szCs w:val="26"/>
          <w:rtl/>
          <w:lang w:bidi="ar-LB"/>
        </w:rPr>
        <w:t>وكربون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ية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بموجب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تعديل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Pr="00DB7B5D">
        <w:rPr>
          <w:rFonts w:cs="Arabic Transparent"/>
          <w:b/>
          <w:bCs/>
          <w:sz w:val="26"/>
          <w:szCs w:val="26"/>
          <w:rtl/>
          <w:lang w:bidi="ar-LB"/>
        </w:rPr>
        <w:t>كيغالي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وخطة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إدارة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إزالة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المواد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الهيدروكلوروفلوروكربونية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في</w:t>
      </w:r>
      <w:r w:rsidR="004D36CA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 w:rsidR="0089576C">
        <w:rPr>
          <w:rFonts w:cs="Arabic Transparent"/>
          <w:b/>
          <w:bCs/>
          <w:sz w:val="26"/>
          <w:szCs w:val="26"/>
          <w:rtl/>
          <w:lang w:bidi="ar-LB"/>
        </w:rPr>
        <w:t>[بنين]</w:t>
      </w:r>
    </w:p>
    <w:p w14:paraId="50AFD3C2" w14:textId="4CFF760B" w:rsidR="00C01B1D" w:rsidRPr="00116C3C" w:rsidRDefault="00C01B1D" w:rsidP="00C01B1D">
      <w:pPr>
        <w:suppressAutoHyphens/>
        <w:bidi/>
        <w:spacing w:before="240"/>
        <w:jc w:val="left"/>
        <w:rPr>
          <w:b/>
          <w:bCs/>
          <w:sz w:val="20"/>
          <w:lang w:bidi="ar-LB"/>
        </w:rPr>
      </w:pPr>
      <w:r w:rsidRPr="00116C3C">
        <w:rPr>
          <w:rFonts w:cs="Arabic Transparent"/>
          <w:b/>
          <w:bCs/>
          <w:sz w:val="20"/>
          <w:rtl/>
          <w:lang w:bidi="ar-LB"/>
        </w:rPr>
        <w:t>خطة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التنفيذ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="0089576C" w:rsidRPr="0089576C">
        <w:rPr>
          <w:rFonts w:cs="Arabic Transparent"/>
          <w:b/>
          <w:bCs/>
          <w:sz w:val="20"/>
          <w:rtl/>
          <w:lang w:bidi="ar-LB"/>
        </w:rPr>
        <w:t>المتعلقة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="0089576C" w:rsidRPr="0089576C">
        <w:rPr>
          <w:rFonts w:cs="Arabic Transparent"/>
          <w:b/>
          <w:bCs/>
          <w:sz w:val="20"/>
          <w:rtl/>
          <w:lang w:bidi="ar-LB"/>
        </w:rPr>
        <w:t>بالمواد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="0089576C" w:rsidRPr="0089576C">
        <w:rPr>
          <w:rFonts w:cs="Arabic Transparent"/>
          <w:b/>
          <w:bCs/>
          <w:sz w:val="20"/>
          <w:rtl/>
          <w:lang w:bidi="ar-LB"/>
        </w:rPr>
        <w:t>الهيدروفلوروكربونية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بموجب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تعديل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rFonts w:cs="Arabic Transparent"/>
          <w:b/>
          <w:bCs/>
          <w:sz w:val="20"/>
          <w:rtl/>
          <w:lang w:bidi="ar-LB"/>
        </w:rPr>
        <w:t>كيغالي</w:t>
      </w:r>
      <w:r w:rsidR="004D36CA">
        <w:rPr>
          <w:b/>
          <w:bCs/>
          <w:sz w:val="20"/>
          <w:rtl/>
          <w:lang w:bidi="ar-LB"/>
        </w:rPr>
        <w:t xml:space="preserve"> </w:t>
      </w:r>
      <w:r w:rsidRPr="00116C3C">
        <w:rPr>
          <w:b/>
          <w:bCs/>
          <w:sz w:val="20"/>
          <w:rtl/>
          <w:lang w:bidi="ar-LB"/>
        </w:rPr>
        <w:t>(المرحلة</w:t>
      </w:r>
      <w:r w:rsidR="004D36CA">
        <w:rPr>
          <w:b/>
          <w:bCs/>
          <w:sz w:val="20"/>
          <w:rtl/>
          <w:lang w:bidi="ar-LB"/>
        </w:rPr>
        <w:t xml:space="preserve"> </w:t>
      </w:r>
      <w:r w:rsidRPr="00116C3C">
        <w:rPr>
          <w:b/>
          <w:bCs/>
          <w:sz w:val="20"/>
          <w:rtl/>
          <w:lang w:bidi="ar-LB"/>
        </w:rPr>
        <w:t>الأولى)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01"/>
        <w:gridCol w:w="4799"/>
        <w:gridCol w:w="1194"/>
        <w:gridCol w:w="1194"/>
        <w:gridCol w:w="1194"/>
        <w:gridCol w:w="1194"/>
        <w:gridCol w:w="1194"/>
        <w:gridCol w:w="1194"/>
        <w:gridCol w:w="1282"/>
      </w:tblGrid>
      <w:tr w:rsidR="00C01B1D" w:rsidRPr="00116C3C" w14:paraId="2CDB1F97" w14:textId="77777777" w:rsidTr="00354273">
        <w:trPr>
          <w:trHeight w:val="111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5B9545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الصف</w:t>
            </w:r>
          </w:p>
        </w:tc>
        <w:tc>
          <w:tcPr>
            <w:tcW w:w="1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18BC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التفاصيل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C5A2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2024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8975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2025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0A6B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2026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9E90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2027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BF2D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2028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D20D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191B" w14:textId="77777777" w:rsidR="00C01B1D" w:rsidRPr="00116C3C" w:rsidRDefault="00C01B1D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المجموع</w:t>
            </w:r>
          </w:p>
        </w:tc>
      </w:tr>
      <w:tr w:rsidR="0089576C" w:rsidRPr="00116C3C" w14:paraId="3A2740AA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57A437" w14:textId="77777777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1-1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3D34E" w14:textId="5B060CB5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جدول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تخفيض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واو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بروتوكول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مونتريال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طن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مكافئ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ثاني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أكسيد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الكربون</w:t>
            </w:r>
            <w:r w:rsidR="004D36CA">
              <w:rPr>
                <w:rFonts w:asciiTheme="majorBidi" w:hAnsiTheme="majorBidi"/>
                <w:sz w:val="18"/>
                <w:szCs w:val="18"/>
                <w:vertAlign w:val="subscript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E44F6" w14:textId="2DD5EF8C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83AE0" w14:textId="5AF4C096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F14CA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79559" w14:textId="7A8D20EA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F14CA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92604" w14:textId="1334BCD4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F14CA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42127" w14:textId="693CC264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0F14CA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88EE5" w14:textId="07A31674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1,687,551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ECACF" w14:textId="335F31DF" w:rsidR="0089576C" w:rsidRPr="00116C3C" w:rsidRDefault="004D36CA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لا يوجد</w:t>
            </w:r>
          </w:p>
        </w:tc>
      </w:tr>
      <w:tr w:rsidR="0089576C" w:rsidRPr="00116C3C" w14:paraId="7968B8FB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E88EF4" w14:textId="77777777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1-2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0EE47" w14:textId="5E5491ED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الحد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الأقصى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للاستهلاك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المسموح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واو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(طن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مكافئ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ثاني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أكسيد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الكربون)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1BFC9" w14:textId="1868BD5C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 w:rsidRPr="0060632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73904" w14:textId="05353051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60632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334BB" w14:textId="648B4840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60632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AC174" w14:textId="4E5F9B43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60632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C389C" w14:textId="44D43547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60632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1,875,057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49EB9" w14:textId="197D0F3F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1,687,551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A082E" w14:textId="062F5C2A" w:rsidR="0089576C" w:rsidRPr="00116C3C" w:rsidRDefault="004D36CA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لا يوجد</w:t>
            </w:r>
          </w:p>
        </w:tc>
      </w:tr>
      <w:tr w:rsidR="0089576C" w:rsidRPr="00116C3C" w14:paraId="63F6C5BA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8D6128" w14:textId="77777777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2-1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50BA1" w14:textId="1228B0F1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برنامج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الأمم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المتحدة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للبيئة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BFFFE" w14:textId="13576168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117,500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8B1AD" w14:textId="77777777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5242C" w14:textId="4B227224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97C3D" w14:textId="66656458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102,500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FD1E1" w14:textId="7100C0CD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3748A" w14:textId="6D9DEE31" w:rsidR="0089576C" w:rsidRPr="00116C3C" w:rsidRDefault="0089576C" w:rsidP="0089576C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A96C4" w14:textId="11D28667" w:rsidR="0089576C" w:rsidRPr="0062618C" w:rsidRDefault="0089576C" w:rsidP="0089576C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220,000</w:t>
            </w:r>
          </w:p>
        </w:tc>
      </w:tr>
      <w:tr w:rsidR="0089576C" w:rsidRPr="00116C3C" w14:paraId="3F47C107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0C5966" w14:textId="77777777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2-2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E55F4" w14:textId="1EA45E29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دعم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43872" w14:textId="4613F191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15,275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66035" w14:textId="77777777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58F38" w14:textId="2128A650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43980" w14:textId="12732E7E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13,325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EBB63" w14:textId="7D67A556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A7C7A3" w14:textId="2D88241E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2B007" w14:textId="7DF25C6E" w:rsidR="0089576C" w:rsidRPr="0062618C" w:rsidRDefault="0089576C" w:rsidP="0089576C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28,600</w:t>
            </w:r>
          </w:p>
        </w:tc>
      </w:tr>
      <w:tr w:rsidR="0089576C" w:rsidRPr="00116C3C" w14:paraId="56D28C09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E1E66" w14:textId="730D2106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2-3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10812" w14:textId="6441CE9D" w:rsidR="0089576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متعاونة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منظمة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الأمم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المتحدة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للتنمية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الصناعية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F6C49" w14:textId="66FD1FF0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60,000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A0CE0" w14:textId="18CA154F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CDDD8" w14:textId="2F810150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773AD" w14:textId="2B43AD7F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80,000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D5CE9" w14:textId="0C3EBE0B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21ECD" w14:textId="1D1638DA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C4753D" w14:textId="32AB3322" w:rsidR="0089576C" w:rsidRDefault="0089576C" w:rsidP="0089576C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140,000</w:t>
            </w:r>
          </w:p>
        </w:tc>
      </w:tr>
      <w:tr w:rsidR="0089576C" w:rsidRPr="00116C3C" w14:paraId="26B0D9DB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2EAA8" w14:textId="546FC0C6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2-4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11743" w14:textId="5BDB02AC" w:rsidR="0089576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دعم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متعاونة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60BDA" w14:textId="3B9D1571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7,800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191F8" w14:textId="1BA04806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9C6E4" w14:textId="031C2106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FCC9B" w14:textId="6BC6BB16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10,400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91D7D" w14:textId="5E0D71C1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D33AE" w14:textId="3BFB1AAF" w:rsidR="0089576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469F0" w14:textId="242325D1" w:rsidR="0089576C" w:rsidRDefault="0089576C" w:rsidP="0089576C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18,200</w:t>
            </w:r>
          </w:p>
        </w:tc>
      </w:tr>
      <w:tr w:rsidR="0089576C" w:rsidRPr="00116C3C" w14:paraId="3C3FFFA7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C50422" w14:textId="77777777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3-1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C56FB" w14:textId="431CD5BD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1B1BA" w14:textId="56C8AC13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177,500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BFE8A" w14:textId="77777777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0E966" w14:textId="48539BCD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6ABDF" w14:textId="3CB1704F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182,500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C5E3C" w14:textId="4134C533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7DD92" w14:textId="240A15BC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BDF3D" w14:textId="644824BB" w:rsidR="0089576C" w:rsidRPr="0062618C" w:rsidRDefault="0089576C" w:rsidP="0089576C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360,000</w:t>
            </w:r>
          </w:p>
        </w:tc>
      </w:tr>
      <w:tr w:rsidR="0089576C" w:rsidRPr="00116C3C" w14:paraId="6390888A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3F70FF" w14:textId="77777777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3-2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EE3D7" w14:textId="0086C685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الدعم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79D07" w14:textId="650B79A0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23,075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FDAED" w14:textId="77777777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E9795" w14:textId="18BB169A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9EEAA" w14:textId="1C224999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23,725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5F129" w14:textId="1F963585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1800C" w14:textId="76C78CB7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A1124" w14:textId="08EFBC32" w:rsidR="0089576C" w:rsidRPr="0062618C" w:rsidRDefault="0089576C" w:rsidP="0089576C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46,800</w:t>
            </w:r>
          </w:p>
        </w:tc>
      </w:tr>
      <w:tr w:rsidR="0089576C" w:rsidRPr="00116C3C" w14:paraId="20DCB27A" w14:textId="77777777" w:rsidTr="00354273">
        <w:trPr>
          <w:trHeight w:val="23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AD2F6A4" w14:textId="77777777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3-3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CC99E" w14:textId="2BC85550" w:rsidR="0089576C" w:rsidRPr="00116C3C" w:rsidRDefault="0089576C" w:rsidP="0089576C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عليها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F9CA5" w14:textId="564065F5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200,575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95582" w14:textId="77777777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247E6" w14:textId="3AD9D122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D1D12" w14:textId="53D8DEF6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206,225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0FF34" w14:textId="0E57D0C1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B2231" w14:textId="7E5ADC2F" w:rsidR="0089576C" w:rsidRPr="00116C3C" w:rsidRDefault="0089576C" w:rsidP="0089576C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B8365" w14:textId="5A4B5101" w:rsidR="0089576C" w:rsidRPr="0062618C" w:rsidRDefault="0089576C" w:rsidP="0089576C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406,800</w:t>
            </w:r>
          </w:p>
        </w:tc>
      </w:tr>
    </w:tbl>
    <w:p w14:paraId="5399F77D" w14:textId="118FCC0E" w:rsidR="0089576C" w:rsidRPr="00116C3C" w:rsidRDefault="0089576C" w:rsidP="0089576C">
      <w:pPr>
        <w:suppressAutoHyphens/>
        <w:bidi/>
        <w:spacing w:before="240"/>
        <w:jc w:val="left"/>
        <w:rPr>
          <w:b/>
          <w:bCs/>
          <w:sz w:val="20"/>
          <w:lang w:bidi="ar-LB"/>
        </w:rPr>
      </w:pPr>
      <w:r w:rsidRPr="00116C3C">
        <w:rPr>
          <w:rFonts w:cs="Arabic Transparent"/>
          <w:b/>
          <w:bCs/>
          <w:sz w:val="20"/>
          <w:rtl/>
          <w:lang w:bidi="ar-LB"/>
        </w:rPr>
        <w:t>خطة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>
        <w:rPr>
          <w:rFonts w:cs="Arabic Transparent"/>
          <w:b/>
          <w:bCs/>
          <w:sz w:val="20"/>
          <w:rtl/>
          <w:lang w:bidi="ar-LB"/>
        </w:rPr>
        <w:t>إدارة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>
        <w:rPr>
          <w:rFonts w:cs="Arabic Transparent"/>
          <w:b/>
          <w:bCs/>
          <w:sz w:val="20"/>
          <w:rtl/>
          <w:lang w:bidi="ar-LB"/>
        </w:rPr>
        <w:t>إزالة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="00E229E0">
        <w:rPr>
          <w:rFonts w:cs="Arabic Transparent"/>
          <w:b/>
          <w:bCs/>
          <w:sz w:val="20"/>
          <w:rtl/>
          <w:lang w:bidi="ar-LB"/>
        </w:rPr>
        <w:t>ا</w:t>
      </w:r>
      <w:r w:rsidRPr="0089576C">
        <w:rPr>
          <w:rFonts w:cs="Arabic Transparent"/>
          <w:b/>
          <w:bCs/>
          <w:sz w:val="20"/>
          <w:rtl/>
          <w:lang w:bidi="ar-LB"/>
        </w:rPr>
        <w:t>لمواد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89576C">
        <w:rPr>
          <w:rFonts w:cs="Arabic Transparent"/>
          <w:b/>
          <w:bCs/>
          <w:sz w:val="20"/>
          <w:rtl/>
          <w:lang w:bidi="ar-LB"/>
        </w:rPr>
        <w:t>الهيدروكلوروف</w:t>
      </w:r>
      <w:r>
        <w:rPr>
          <w:rFonts w:cs="Arabic Transparent"/>
          <w:b/>
          <w:bCs/>
          <w:sz w:val="20"/>
          <w:rtl/>
          <w:lang w:bidi="ar-LB"/>
        </w:rPr>
        <w:t>لوروك</w:t>
      </w:r>
      <w:r w:rsidRPr="0089576C">
        <w:rPr>
          <w:rFonts w:cs="Arabic Transparent"/>
          <w:b/>
          <w:bCs/>
          <w:sz w:val="20"/>
          <w:rtl/>
          <w:lang w:bidi="ar-LB"/>
        </w:rPr>
        <w:t>ربونية</w:t>
      </w:r>
      <w:r w:rsidR="004D36CA">
        <w:rPr>
          <w:rFonts w:cs="Arabic Transparent"/>
          <w:b/>
          <w:bCs/>
          <w:sz w:val="20"/>
          <w:rtl/>
          <w:lang w:bidi="ar-LB"/>
        </w:rPr>
        <w:t xml:space="preserve"> </w:t>
      </w:r>
      <w:r w:rsidRPr="00116C3C">
        <w:rPr>
          <w:b/>
          <w:bCs/>
          <w:sz w:val="20"/>
          <w:rtl/>
          <w:lang w:bidi="ar-LB"/>
        </w:rPr>
        <w:t>(المرحلة</w:t>
      </w:r>
      <w:r w:rsidR="004D36CA">
        <w:rPr>
          <w:b/>
          <w:bCs/>
          <w:sz w:val="20"/>
          <w:rtl/>
          <w:lang w:bidi="ar-LB"/>
        </w:rPr>
        <w:t xml:space="preserve"> </w:t>
      </w:r>
      <w:r>
        <w:rPr>
          <w:b/>
          <w:bCs/>
          <w:sz w:val="20"/>
          <w:rtl/>
          <w:lang w:bidi="ar-LB"/>
        </w:rPr>
        <w:t>الثانية</w:t>
      </w:r>
      <w:r w:rsidRPr="00116C3C">
        <w:rPr>
          <w:b/>
          <w:bCs/>
          <w:sz w:val="20"/>
          <w:rtl/>
          <w:lang w:bidi="ar-LB"/>
        </w:rPr>
        <w:t>)</w:t>
      </w:r>
    </w:p>
    <w:tbl>
      <w:tblPr>
        <w:bidiVisual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04"/>
        <w:gridCol w:w="3862"/>
        <w:gridCol w:w="961"/>
        <w:gridCol w:w="961"/>
        <w:gridCol w:w="960"/>
        <w:gridCol w:w="960"/>
        <w:gridCol w:w="960"/>
        <w:gridCol w:w="960"/>
        <w:gridCol w:w="960"/>
        <w:gridCol w:w="960"/>
        <w:gridCol w:w="949"/>
        <w:gridCol w:w="949"/>
      </w:tblGrid>
      <w:tr w:rsidR="00E229E0" w:rsidRPr="00116C3C" w14:paraId="000C78FB" w14:textId="77777777" w:rsidTr="00E229E0">
        <w:trPr>
          <w:trHeight w:val="111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B846F5" w14:textId="77777777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الصف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08F5" w14:textId="77777777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التفاصيل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84AF" w14:textId="360DC8F8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71E63" w14:textId="0EDA181E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B2BE" w14:textId="29844DEE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F3B6" w14:textId="07F275BE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2025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4131" w14:textId="77777777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2026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D7DB" w14:textId="77777777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2027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CB58" w14:textId="77777777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2028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C031" w14:textId="77777777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2029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8DFC1" w14:textId="732A1398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2030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EDBF" w14:textId="0AD26E29" w:rsidR="00E229E0" w:rsidRPr="00116C3C" w:rsidRDefault="00E229E0" w:rsidP="00770289">
            <w:pPr>
              <w:suppressAutoHyphens/>
              <w:bidi/>
              <w:spacing w:after="20"/>
              <w:jc w:val="center"/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b/>
                <w:bCs/>
                <w:sz w:val="18"/>
                <w:szCs w:val="18"/>
                <w:rtl/>
                <w:lang w:eastAsia="en-CA" w:bidi="ar-LB"/>
              </w:rPr>
              <w:t>المجموع</w:t>
            </w:r>
          </w:p>
        </w:tc>
      </w:tr>
      <w:tr w:rsidR="00E229E0" w:rsidRPr="00116C3C" w14:paraId="5FFADB4C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89D852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1-1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CC943" w14:textId="317FC3C2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جدول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تخفيض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المجموعة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الأولى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جيم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بروتوكول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مونتريال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(طن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قدرات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استنفاد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1E031" w14:textId="6685C09C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15.47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4A5E2" w14:textId="6AB4AFA1" w:rsidR="00E229E0" w:rsidRPr="000F14CA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15.47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3AB8" w14:textId="30C2A90D" w:rsidR="00E229E0" w:rsidRPr="000F14CA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15.47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6AE7" w14:textId="79A6B0D4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BF51D" w14:textId="2DBCF7E8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D27966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7212A" w14:textId="457F4471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D27966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03AFA" w14:textId="3E716FA1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D27966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33FE4" w14:textId="20D43F65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D27966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BAF1A" w14:textId="55A40412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6FB13" w14:textId="36941A5A" w:rsidR="00E229E0" w:rsidRPr="00116C3C" w:rsidRDefault="004D36CA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لا يوجد</w:t>
            </w:r>
          </w:p>
        </w:tc>
      </w:tr>
      <w:tr w:rsidR="00E229E0" w:rsidRPr="00116C3C" w14:paraId="39589B7B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BBD2D1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1-2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37E76" w14:textId="2B730CEC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الحد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الأقصى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للاستهلاك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المسموح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لمواد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المدرجة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في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المجموعة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الأولى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المرفق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جيم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(طن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قدرات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استنفاد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722E0" w14:textId="68272F3A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15.47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13681" w14:textId="424BAE8B" w:rsidR="00E229E0" w:rsidRPr="00606327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15.47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582D" w14:textId="6C73E89B" w:rsidR="00E229E0" w:rsidRPr="00606327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15.47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B316" w14:textId="1E071BD9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853C6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00B73" w14:textId="11C40703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853C6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422AB" w14:textId="284DB3E4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853C6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2BADC" w14:textId="47FAF557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853C6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7615E" w14:textId="01A2D756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 w:rsidRPr="00853C67"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7.73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030DD" w14:textId="103D15D0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05A6" w14:textId="736147E8" w:rsidR="00E229E0" w:rsidRPr="00116C3C" w:rsidRDefault="004D36CA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bidi="ar-LB"/>
              </w:rPr>
              <w:t xml:space="preserve"> لا يوجد</w:t>
            </w:r>
          </w:p>
        </w:tc>
      </w:tr>
      <w:tr w:rsidR="00E229E0" w:rsidRPr="00116C3C" w14:paraId="16CF150B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518B89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2-1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2D60C" w14:textId="48605D71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برنامج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الأمم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المتحدة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للبيئة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A4495" w14:textId="63F046C1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125,000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7139B" w14:textId="6FB04720" w:rsidR="00E229E0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87D" w14:textId="72C28D58" w:rsidR="00E229E0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C0C7" w14:textId="56B2D6CB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210,000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1520F" w14:textId="5249C411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5D308" w14:textId="1DAAF4DA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180,000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D9B9E" w14:textId="2CADF201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7E1B4" w14:textId="530C463E" w:rsidR="00E229E0" w:rsidRPr="00116C3C" w:rsidRDefault="00E229E0" w:rsidP="00E229E0">
            <w:pPr>
              <w:suppressAutoHyphens/>
              <w:spacing w:after="20"/>
              <w:ind w:left="-139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EBF78" w14:textId="0DB8FCE2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185,000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800C" w14:textId="4FCFAC2F" w:rsidR="00E229E0" w:rsidRPr="0062618C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700,000</w:t>
            </w:r>
          </w:p>
        </w:tc>
      </w:tr>
      <w:tr w:rsidR="00E229E0" w:rsidRPr="00116C3C" w14:paraId="6B35C059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6701D1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2-2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D78F5" w14:textId="57161965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دعم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الرئيسية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6142B" w14:textId="66590F28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15,536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37773" w14:textId="58A58FC8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3A4A" w14:textId="2CB54DF9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5BD5" w14:textId="4F31D781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26,100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FECA5" w14:textId="72F390DF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64FDC" w14:textId="7CE8C5D9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22,371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25D33" w14:textId="2829E45C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E42CC" w14:textId="18EFA240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AD973" w14:textId="1718068F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22,993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5AB5" w14:textId="0A5FD4AB" w:rsidR="00E229E0" w:rsidRPr="0062618C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87,000</w:t>
            </w:r>
          </w:p>
        </w:tc>
      </w:tr>
      <w:tr w:rsidR="00E229E0" w:rsidRPr="00116C3C" w14:paraId="1343EBE6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20F412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2-3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01301" w14:textId="19AFA2E9" w:rsidR="00E229E0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متعاونة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منظمة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الأمم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المتحدة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للتنمية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الصناعية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)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5FD9A" w14:textId="2F2B97E4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200,000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D2D98" w14:textId="02643A2F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120,000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79D1" w14:textId="427D1D9A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010B" w14:textId="46255E75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7E5D4" w14:textId="0509ACE8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8BFE6" w14:textId="449D3DB7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270,000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691C7" w14:textId="6A2A68A6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3541D" w14:textId="3C30300A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578AF" w14:textId="0FC046E3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A7AF" w14:textId="240FFA28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590,000</w:t>
            </w:r>
          </w:p>
        </w:tc>
      </w:tr>
      <w:tr w:rsidR="00E229E0" w:rsidRPr="00116C3C" w14:paraId="08AACF23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BD8BD4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2-4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A237A" w14:textId="4EF6D0E4" w:rsidR="00E229E0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دعم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لوكالة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المنفذة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متعاونة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FC288" w14:textId="113C7824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14,000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C4ED5" w14:textId="4A399A42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8,400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049B" w14:textId="54E5761C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B29F" w14:textId="22A58C3E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F6817" w14:textId="5F3AF75A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8E42A" w14:textId="420749ED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18,900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606BB" w14:textId="77FD903A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D39AF" w14:textId="1FAFD1B7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C8980" w14:textId="5E6C2903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AAE5" w14:textId="26A824E4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41,300</w:t>
            </w:r>
          </w:p>
        </w:tc>
      </w:tr>
      <w:tr w:rsidR="00E229E0" w:rsidRPr="00116C3C" w14:paraId="03FC9A1F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D9312F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3-1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085C7" w14:textId="540BBE18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التمويل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91BDB" w14:textId="63260EF1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325,000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AF15C" w14:textId="6BE0EF0E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120,000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AE53" w14:textId="01F0EFDC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5E14" w14:textId="4D391CEC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210,000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BDD9D" w14:textId="743024F0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19A4B" w14:textId="54F14303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450,000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8E2F3" w14:textId="5592FECD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7447F" w14:textId="370D2A67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4CF83" w14:textId="201559F7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185,000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79CE" w14:textId="66E8E814" w:rsidR="00E229E0" w:rsidRPr="0062618C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1,290,000</w:t>
            </w:r>
          </w:p>
        </w:tc>
      </w:tr>
      <w:tr w:rsidR="00E229E0" w:rsidRPr="00116C3C" w14:paraId="18C66915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B15947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3-2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AAD3F" w14:textId="45592FAE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الدعم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5030F" w14:textId="1271897F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29,536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62284" w14:textId="0CB181EB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8,400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AFE3" w14:textId="132E7CAD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20A2" w14:textId="28E2667D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26,100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79395" w14:textId="760604F1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5A5D3" w14:textId="15A062E8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41,271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782AB" w14:textId="0345D086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CAD12" w14:textId="0F2091DB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9B96F" w14:textId="242C64EA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22,993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41F0" w14:textId="55B0859F" w:rsidR="00E229E0" w:rsidRPr="0062618C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bidi="ar-LB"/>
              </w:rPr>
              <w:t>128,300</w:t>
            </w:r>
          </w:p>
        </w:tc>
      </w:tr>
      <w:tr w:rsidR="00E229E0" w:rsidRPr="00116C3C" w14:paraId="13DD0511" w14:textId="77777777" w:rsidTr="00E229E0">
        <w:trPr>
          <w:trHeight w:val="231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BA1CC1" w14:textId="77777777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lang w:eastAsia="en-CA" w:bidi="ar-LB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3-3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DCE97" w14:textId="7BCF44EC" w:rsidR="00E229E0" w:rsidRPr="00116C3C" w:rsidRDefault="00E229E0" w:rsidP="00E229E0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مجموع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التكاليف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المتفق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عليها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(دولار</w:t>
            </w:r>
            <w:r w:rsidR="004D36CA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 w:bidi="ar-LB"/>
              </w:rPr>
              <w:t>أمريكي)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B2C5C" w14:textId="313F97D3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354,536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F01A1" w14:textId="5480F84D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128,400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283E" w14:textId="367EA74D" w:rsidR="00E229E0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6D0F" w14:textId="04FDAF72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236,100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41B5A9" w14:textId="5FF89832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303BD" w14:textId="0E219BCC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491,271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34080" w14:textId="285D5430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E5C57" w14:textId="6F882944" w:rsidR="00E229E0" w:rsidRPr="00116C3C" w:rsidRDefault="00E229E0" w:rsidP="00E229E0">
            <w:pPr>
              <w:suppressAutoHyphens/>
              <w:spacing w:after="20"/>
              <w:jc w:val="right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B3F65" w14:textId="77E34E55" w:rsidR="00E229E0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207,993</w:t>
            </w:r>
          </w:p>
        </w:tc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80BE" w14:textId="0DE6E4DA" w:rsidR="00E229E0" w:rsidRPr="0062618C" w:rsidRDefault="00E229E0" w:rsidP="00E229E0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 w:bidi="ar-LB"/>
              </w:rPr>
            </w:pPr>
            <w:r>
              <w:rPr>
                <w:rFonts w:asciiTheme="majorBidi" w:hAnsiTheme="majorBidi" w:cstheme="majorBidi"/>
                <w:sz w:val="18"/>
                <w:szCs w:val="18"/>
                <w:rtl/>
                <w:lang w:eastAsia="en-CA" w:bidi="ar-LB"/>
              </w:rPr>
              <w:t>1,418,300</w:t>
            </w:r>
          </w:p>
        </w:tc>
      </w:tr>
    </w:tbl>
    <w:p w14:paraId="4B40BDD1" w14:textId="77777777" w:rsidR="00E229E0" w:rsidRDefault="00E229E0" w:rsidP="00B007A9">
      <w:pPr>
        <w:bidi/>
        <w:rPr>
          <w:rFonts w:cs="Arabic Transparent"/>
          <w:b/>
          <w:bCs/>
          <w:sz w:val="26"/>
          <w:szCs w:val="26"/>
          <w:rtl/>
          <w:lang w:val="en-CA" w:bidi="ar-LB"/>
        </w:rPr>
        <w:sectPr w:rsidR="00E229E0" w:rsidSect="00C01B1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5840" w:h="12240" w:orient="landscape" w:code="1"/>
          <w:pgMar w:top="1440" w:right="864" w:bottom="1440" w:left="720" w:header="720" w:footer="475" w:gutter="0"/>
          <w:pgNumType w:start="1"/>
          <w:cols w:space="720"/>
          <w:titlePg/>
          <w:docGrid w:linePitch="326"/>
        </w:sectPr>
      </w:pPr>
    </w:p>
    <w:p w14:paraId="305AAB2D" w14:textId="1F7E4193" w:rsidR="007E5D09" w:rsidRDefault="00B007A9" w:rsidP="00B007A9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الثاني</w:t>
      </w:r>
    </w:p>
    <w:p w14:paraId="33463C88" w14:textId="1DD48F2B" w:rsidR="00B007A9" w:rsidRDefault="00B007A9" w:rsidP="00B007A9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التنفيذ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المتزامن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لخطة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إدارة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إزالة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المواد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الهيدروفلوروكربونية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وخطة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التنفيذ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المتعلقة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بالمواد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الهيدروفلوروكربونية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بموجب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تعديل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كيغالي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4D36C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بنين</w:t>
      </w:r>
    </w:p>
    <w:tbl>
      <w:tblPr>
        <w:tblStyle w:val="TableGrid"/>
        <w:tblpPr w:leftFromText="180" w:rightFromText="180" w:vertAnchor="text" w:tblpY="1"/>
        <w:tblOverlap w:val="never"/>
        <w:tblW w:w="4795" w:type="pct"/>
        <w:tblLook w:val="04A0" w:firstRow="1" w:lastRow="0" w:firstColumn="1" w:lastColumn="0" w:noHBand="0" w:noVBand="1"/>
      </w:tblPr>
      <w:tblGrid>
        <w:gridCol w:w="1096"/>
        <w:gridCol w:w="931"/>
        <w:gridCol w:w="1715"/>
        <w:gridCol w:w="10"/>
        <w:gridCol w:w="1088"/>
        <w:gridCol w:w="2092"/>
        <w:gridCol w:w="9"/>
        <w:gridCol w:w="2081"/>
      </w:tblGrid>
      <w:tr w:rsidR="00B83842" w:rsidRPr="00DA4970" w14:paraId="3C4D6679" w14:textId="77777777" w:rsidTr="00001B6D">
        <w:trPr>
          <w:tblHeader/>
        </w:trPr>
        <w:tc>
          <w:tcPr>
            <w:tcW w:w="611" w:type="pct"/>
            <w:vMerge w:val="restart"/>
          </w:tcPr>
          <w:p w14:paraId="087DCC30" w14:textId="1128F687" w:rsidR="00B007A9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rtl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الكلفة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b/>
                <w:bCs/>
                <w:sz w:val="22"/>
                <w:szCs w:val="22"/>
                <w:rtl/>
                <w:lang w:bidi="ar-LB"/>
              </w:rPr>
              <w:t>المجتمعة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b/>
                <w:bCs/>
                <w:sz w:val="22"/>
                <w:szCs w:val="22"/>
                <w:rtl/>
                <w:lang w:bidi="ar-LB"/>
              </w:rPr>
              <w:t>للخطتين</w:t>
            </w:r>
          </w:p>
          <w:p w14:paraId="00092876" w14:textId="186C306D" w:rsidR="00AD2ADC" w:rsidRP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val="fr-CA"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(دولار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أمريكي)</w:t>
            </w:r>
          </w:p>
        </w:tc>
        <w:tc>
          <w:tcPr>
            <w:tcW w:w="1450" w:type="pct"/>
            <w:gridSpan w:val="3"/>
          </w:tcPr>
          <w:p w14:paraId="18B2EBCB" w14:textId="4F682159" w:rsidR="00B007A9" w:rsidRPr="00DA4970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val="fr-CA" w:bidi="ar-LB"/>
              </w:rPr>
            </w:pP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خطة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التنفيذ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المتعلقة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بالمواد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الهيدروفلوروكربونية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بموجب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تعديل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B007A9">
              <w:rPr>
                <w:b/>
                <w:bCs/>
                <w:sz w:val="22"/>
                <w:szCs w:val="22"/>
                <w:rtl/>
                <w:lang w:bidi="ar-LB"/>
              </w:rPr>
              <w:t>كيغالي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–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المرحلة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الأولى</w:t>
            </w:r>
          </w:p>
        </w:tc>
        <w:tc>
          <w:tcPr>
            <w:tcW w:w="1778" w:type="pct"/>
            <w:gridSpan w:val="3"/>
          </w:tcPr>
          <w:p w14:paraId="31F9DAE1" w14:textId="7E68E05B" w:rsidR="00B007A9" w:rsidRPr="00DA4970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val="fr-CA"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خطة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إدارة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إزالة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الهيدروكلوروفلوروكربونية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–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المرحلة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الثانية</w:t>
            </w:r>
          </w:p>
        </w:tc>
        <w:tc>
          <w:tcPr>
            <w:tcW w:w="1161" w:type="pct"/>
          </w:tcPr>
          <w:p w14:paraId="594EBA49" w14:textId="77777777" w:rsidR="00B007A9" w:rsidRPr="00DA4970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right"/>
              <w:rPr>
                <w:b/>
                <w:bCs/>
                <w:sz w:val="22"/>
                <w:szCs w:val="22"/>
                <w:lang w:val="fr-CA" w:bidi="ar-LB"/>
              </w:rPr>
            </w:pPr>
          </w:p>
        </w:tc>
      </w:tr>
      <w:tr w:rsidR="00AD2ADC" w:rsidRPr="00B007A9" w14:paraId="24497C81" w14:textId="77777777" w:rsidTr="00B83842">
        <w:tc>
          <w:tcPr>
            <w:tcW w:w="611" w:type="pct"/>
            <w:vMerge/>
          </w:tcPr>
          <w:p w14:paraId="006115A4" w14:textId="77777777" w:rsidR="00B007A9" w:rsidRPr="00DA4970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val="fr-CA" w:bidi="ar-LB"/>
              </w:rPr>
            </w:pPr>
          </w:p>
        </w:tc>
        <w:tc>
          <w:tcPr>
            <w:tcW w:w="519" w:type="pct"/>
            <w:vAlign w:val="center"/>
          </w:tcPr>
          <w:p w14:paraId="497CC6B9" w14:textId="77777777" w:rsidR="00B007A9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rtl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الكلفة</w:t>
            </w:r>
          </w:p>
          <w:p w14:paraId="2787D459" w14:textId="57B434EC" w:rsidR="00B007A9" w:rsidRPr="00B007A9" w:rsidRDefault="004D36C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="00B007A9">
              <w:rPr>
                <w:b/>
                <w:bCs/>
                <w:sz w:val="22"/>
                <w:szCs w:val="22"/>
                <w:rtl/>
                <w:lang w:bidi="ar-LB"/>
              </w:rPr>
              <w:t>(دولار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="00B007A9">
              <w:rPr>
                <w:b/>
                <w:bCs/>
                <w:sz w:val="22"/>
                <w:szCs w:val="22"/>
                <w:rtl/>
                <w:lang w:bidi="ar-LB"/>
              </w:rPr>
              <w:t>أمريكي)</w:t>
            </w:r>
          </w:p>
        </w:tc>
        <w:tc>
          <w:tcPr>
            <w:tcW w:w="926" w:type="pct"/>
            <w:vAlign w:val="center"/>
          </w:tcPr>
          <w:p w14:paraId="20EA34C6" w14:textId="07B572B4" w:rsidR="00B007A9" w:rsidRPr="00B007A9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النشاط</w:t>
            </w:r>
          </w:p>
        </w:tc>
        <w:tc>
          <w:tcPr>
            <w:tcW w:w="612" w:type="pct"/>
            <w:gridSpan w:val="2"/>
            <w:vAlign w:val="center"/>
          </w:tcPr>
          <w:p w14:paraId="0E8FFC08" w14:textId="77777777" w:rsidR="00B007A9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rtl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الكلفة</w:t>
            </w:r>
          </w:p>
          <w:p w14:paraId="53F75B02" w14:textId="57B17C90" w:rsidR="00B007A9" w:rsidRPr="00B007A9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(دولار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أمريكي)</w:t>
            </w:r>
          </w:p>
        </w:tc>
        <w:tc>
          <w:tcPr>
            <w:tcW w:w="1166" w:type="pct"/>
            <w:vAlign w:val="center"/>
          </w:tcPr>
          <w:p w14:paraId="536B35B7" w14:textId="1548AF82" w:rsidR="00B007A9" w:rsidRPr="00B007A9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النشاط</w:t>
            </w:r>
          </w:p>
        </w:tc>
        <w:tc>
          <w:tcPr>
            <w:tcW w:w="1165" w:type="pct"/>
            <w:gridSpan w:val="2"/>
            <w:vAlign w:val="center"/>
          </w:tcPr>
          <w:p w14:paraId="52F88D17" w14:textId="7C447F84" w:rsidR="00B007A9" w:rsidRPr="00B007A9" w:rsidRDefault="00B007A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فئة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النشاط</w:t>
            </w:r>
          </w:p>
        </w:tc>
      </w:tr>
      <w:tr w:rsidR="004F7C19" w:rsidRPr="00B007A9" w14:paraId="1BF82D6E" w14:textId="77777777" w:rsidTr="00B83842">
        <w:tc>
          <w:tcPr>
            <w:tcW w:w="611" w:type="pct"/>
          </w:tcPr>
          <w:p w14:paraId="323A2FD7" w14:textId="035407A2" w:rsidR="00AD2ADC" w:rsidRPr="00AD2ADC" w:rsidRDefault="00DD00E8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80,000</w:t>
            </w:r>
          </w:p>
        </w:tc>
        <w:tc>
          <w:tcPr>
            <w:tcW w:w="519" w:type="pct"/>
          </w:tcPr>
          <w:p w14:paraId="7D4A0FD0" w14:textId="4DC5265E" w:rsidR="00AD2ADC" w:rsidRPr="00AD2ADC" w:rsidRDefault="00DD00E8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40,000</w:t>
            </w:r>
          </w:p>
        </w:tc>
        <w:tc>
          <w:tcPr>
            <w:tcW w:w="926" w:type="pct"/>
          </w:tcPr>
          <w:p w14:paraId="58D11DAF" w14:textId="6D3050BD" w:rsid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تحسين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نظام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حصص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  <w:p w14:paraId="09A4BE8F" w14:textId="77777777" w:rsid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bidi="ar-LB"/>
              </w:rPr>
            </w:pPr>
          </w:p>
          <w:p w14:paraId="7AB7ED35" w14:textId="0AF696ED" w:rsid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تقييم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حظر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استيراد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القائمة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بالتنسيق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أصحاب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الشأن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الوطنيين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الرئيسيين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ومع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الدول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الأعضاء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AD2ADC">
              <w:rPr>
                <w:sz w:val="22"/>
                <w:szCs w:val="22"/>
                <w:rtl/>
                <w:lang w:bidi="ar-LB"/>
              </w:rPr>
              <w:t>الاتحاد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AD2ADC">
              <w:rPr>
                <w:sz w:val="22"/>
                <w:szCs w:val="22"/>
                <w:rtl/>
                <w:lang w:bidi="ar-LB"/>
              </w:rPr>
              <w:t>الاقتصادي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AD2ADC">
              <w:rPr>
                <w:sz w:val="22"/>
                <w:szCs w:val="22"/>
                <w:rtl/>
                <w:lang w:bidi="ar-LB"/>
              </w:rPr>
              <w:t>والنقدي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AD2ADC">
              <w:rPr>
                <w:sz w:val="22"/>
                <w:szCs w:val="22"/>
                <w:rtl/>
                <w:lang w:bidi="ar-LB"/>
              </w:rPr>
              <w:t>لغرب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AD2ADC">
              <w:rPr>
                <w:sz w:val="22"/>
                <w:szCs w:val="22"/>
                <w:rtl/>
                <w:lang w:bidi="ar-LB"/>
              </w:rPr>
              <w:t>أفريقيا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  <w:p w14:paraId="0180C342" w14:textId="77777777" w:rsid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</w:p>
          <w:p w14:paraId="1D4D8E0F" w14:textId="5AF3F3C0" w:rsidR="00AD2ADC" w:rsidRPr="00DA4970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تنظيم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اجتماعات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تنسيق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المؤسسات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وتقييم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آثار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تدابير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الرقابة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الإضافية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612" w:type="pct"/>
            <w:gridSpan w:val="2"/>
          </w:tcPr>
          <w:p w14:paraId="434F93B7" w14:textId="563EB26E" w:rsidR="00AD2ADC" w:rsidRPr="00AD2ADC" w:rsidRDefault="00AD2ADC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40,000</w:t>
            </w:r>
          </w:p>
        </w:tc>
        <w:tc>
          <w:tcPr>
            <w:tcW w:w="1166" w:type="pct"/>
          </w:tcPr>
          <w:p w14:paraId="5EE2AB25" w14:textId="184365E3" w:rsidR="00AD2ADC" w:rsidRPr="00AD2ADC" w:rsidRDefault="00FC2E98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وضع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نظام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حصص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وتراخيص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عملي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وفاعل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لاستيراد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الهيدروكلوروفلوروكربونية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بواسطة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التدابير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القانونية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AD2ADC">
              <w:rPr>
                <w:sz w:val="22"/>
                <w:szCs w:val="22"/>
                <w:rtl/>
                <w:lang w:bidi="ar-LB"/>
              </w:rPr>
              <w:t>والتنظيمية</w:t>
            </w:r>
            <w:r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1165" w:type="pct"/>
            <w:gridSpan w:val="2"/>
            <w:vMerge w:val="restart"/>
          </w:tcPr>
          <w:p w14:paraId="51A9C850" w14:textId="33A5C48E" w:rsid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التدابير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القانونية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والتنظيمية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دعما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لإزالة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الهيدروكلوروفلوروكربونية</w:t>
            </w:r>
          </w:p>
          <w:p w14:paraId="38CC9836" w14:textId="6AA8C0F1" w:rsidR="00AD2ADC" w:rsidRP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أو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للتخفيض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التدريجي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الهيدروفلوروكربونية</w:t>
            </w:r>
          </w:p>
        </w:tc>
      </w:tr>
      <w:tr w:rsidR="004F7C19" w:rsidRPr="00B007A9" w14:paraId="3BD57BEE" w14:textId="77777777" w:rsidTr="00B83842">
        <w:tc>
          <w:tcPr>
            <w:tcW w:w="611" w:type="pct"/>
          </w:tcPr>
          <w:p w14:paraId="1AF39853" w14:textId="0FB7CB61" w:rsidR="00AD2ADC" w:rsidRPr="00AD2ADC" w:rsidRDefault="00DD00E8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95,000</w:t>
            </w:r>
          </w:p>
        </w:tc>
        <w:tc>
          <w:tcPr>
            <w:tcW w:w="519" w:type="pct"/>
          </w:tcPr>
          <w:p w14:paraId="0E2766F2" w14:textId="04B3D929" w:rsidR="00AD2ADC" w:rsidRPr="00AD2ADC" w:rsidRDefault="00DD00E8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15,000</w:t>
            </w:r>
          </w:p>
        </w:tc>
        <w:tc>
          <w:tcPr>
            <w:tcW w:w="926" w:type="pct"/>
          </w:tcPr>
          <w:p w14:paraId="18A50DA2" w14:textId="0C49E624" w:rsidR="00AD2ADC" w:rsidRP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تنظيم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ورشتي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عمل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المستوردين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بشأن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توزيع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حصص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وحملات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إعلام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حول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سائر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الأنظمة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DD00E8">
              <w:rPr>
                <w:sz w:val="22"/>
                <w:szCs w:val="22"/>
                <w:rtl/>
                <w:lang w:bidi="ar-LB"/>
              </w:rPr>
              <w:t>المعتمدة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612" w:type="pct"/>
            <w:gridSpan w:val="2"/>
          </w:tcPr>
          <w:p w14:paraId="0F08D0C7" w14:textId="0AF86006" w:rsidR="00AD2ADC" w:rsidRPr="00AD2ADC" w:rsidRDefault="00AD2ADC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80,000</w:t>
            </w:r>
          </w:p>
        </w:tc>
        <w:tc>
          <w:tcPr>
            <w:tcW w:w="1166" w:type="pct"/>
          </w:tcPr>
          <w:p w14:paraId="603E1C5C" w14:textId="15A9BAE2" w:rsidR="00AD2ADC" w:rsidRP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15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ورشة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عمل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للمستوردين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بشأن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إجراءات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إصدار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تراخيص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الاستيراد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وتوزيع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الحصص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السنوية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ومخاطر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السلامة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الخاصة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ببعض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غازات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1165" w:type="pct"/>
            <w:gridSpan w:val="2"/>
            <w:vMerge/>
          </w:tcPr>
          <w:p w14:paraId="49D2ECDB" w14:textId="77777777" w:rsidR="00AD2ADC" w:rsidRPr="00AD2ADC" w:rsidRDefault="00AD2ADC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</w:p>
        </w:tc>
      </w:tr>
      <w:tr w:rsidR="00AD2ADC" w:rsidRPr="00B007A9" w14:paraId="7D2137B3" w14:textId="77777777" w:rsidTr="00B83842">
        <w:tc>
          <w:tcPr>
            <w:tcW w:w="611" w:type="pct"/>
          </w:tcPr>
          <w:p w14:paraId="0800224C" w14:textId="7C9A8100" w:rsidR="00B007A9" w:rsidRPr="00AD2ADC" w:rsidRDefault="00DD00E8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35,000</w:t>
            </w:r>
          </w:p>
        </w:tc>
        <w:tc>
          <w:tcPr>
            <w:tcW w:w="519" w:type="pct"/>
          </w:tcPr>
          <w:p w14:paraId="08306001" w14:textId="591123CB" w:rsidR="00B007A9" w:rsidRPr="00AD2ADC" w:rsidRDefault="00DD00E8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35,000</w:t>
            </w:r>
          </w:p>
        </w:tc>
        <w:tc>
          <w:tcPr>
            <w:tcW w:w="926" w:type="pct"/>
          </w:tcPr>
          <w:p w14:paraId="42DFC827" w14:textId="1C27FA5B" w:rsidR="00B007A9" w:rsidRPr="00AD2ADC" w:rsidRDefault="00DD00E8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 w:rsidRPr="00DD00E8">
              <w:rPr>
                <w:sz w:val="22"/>
                <w:szCs w:val="22"/>
                <w:rtl/>
                <w:lang w:bidi="ar-LB"/>
              </w:rPr>
              <w:t>إنشاء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وإدارة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قاعدة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بيانات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للورش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والفنيين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قطاع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</w:t>
            </w:r>
            <w:r w:rsidRPr="00DD00E8">
              <w:rPr>
                <w:sz w:val="22"/>
                <w:szCs w:val="22"/>
                <w:rtl/>
                <w:lang w:bidi="ar-LB"/>
              </w:rPr>
              <w:t>خدمة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من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أجل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تحسين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الإبلاغ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بالبيانات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ورصد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البيانات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المبلغ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عنها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وتقييمها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وعقد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اجتماعات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مع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أصحاب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الشأن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D00E8">
              <w:rPr>
                <w:sz w:val="22"/>
                <w:szCs w:val="22"/>
                <w:rtl/>
                <w:lang w:bidi="ar-LB"/>
              </w:rPr>
              <w:t>الرئيسيين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612" w:type="pct"/>
            <w:gridSpan w:val="2"/>
          </w:tcPr>
          <w:p w14:paraId="1E0E4614" w14:textId="58815563" w:rsidR="00B007A9" w:rsidRPr="00AD2ADC" w:rsidRDefault="00DD00E8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1166" w:type="pct"/>
          </w:tcPr>
          <w:p w14:paraId="24A332CD" w14:textId="5C4F7059" w:rsidR="00B007A9" w:rsidRPr="00AD2ADC" w:rsidRDefault="004D36C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1165" w:type="pct"/>
            <w:gridSpan w:val="2"/>
          </w:tcPr>
          <w:p w14:paraId="23E0AB88" w14:textId="5482BCF1" w:rsidR="00B007A9" w:rsidRPr="00AD2ADC" w:rsidRDefault="00DD00E8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تعزيز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عملية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القيد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السجلات</w:t>
            </w:r>
          </w:p>
        </w:tc>
      </w:tr>
      <w:tr w:rsidR="00AD2ADC" w:rsidRPr="00B007A9" w14:paraId="42D2D14D" w14:textId="77777777" w:rsidTr="00B83842">
        <w:tc>
          <w:tcPr>
            <w:tcW w:w="611" w:type="pct"/>
          </w:tcPr>
          <w:p w14:paraId="7E62D02D" w14:textId="213F7084" w:rsidR="00B007A9" w:rsidRPr="00AD2ADC" w:rsidRDefault="00776DE6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lastRenderedPageBreak/>
              <w:t>190,000</w:t>
            </w:r>
          </w:p>
        </w:tc>
        <w:tc>
          <w:tcPr>
            <w:tcW w:w="519" w:type="pct"/>
          </w:tcPr>
          <w:p w14:paraId="2FD93BD2" w14:textId="72667621" w:rsidR="00B007A9" w:rsidRPr="00AD2ADC" w:rsidRDefault="00776DE6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40,000</w:t>
            </w:r>
          </w:p>
        </w:tc>
        <w:tc>
          <w:tcPr>
            <w:tcW w:w="926" w:type="pct"/>
          </w:tcPr>
          <w:p w14:paraId="53FE307E" w14:textId="4EF223D2" w:rsidR="00776DE6" w:rsidRDefault="00776DE6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bidi="ar-LB"/>
              </w:rPr>
            </w:pPr>
            <w:r w:rsidRPr="00776DE6">
              <w:rPr>
                <w:sz w:val="22"/>
                <w:szCs w:val="22"/>
                <w:rtl/>
                <w:lang w:bidi="ar-LB"/>
              </w:rPr>
              <w:t>تحيين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التدريبية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الخاصة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بعناصر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الجمارك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لكي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تتناول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رصد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عمليتي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استيراد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وتصدير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</w:t>
            </w:r>
            <w:r>
              <w:rPr>
                <w:sz w:val="22"/>
                <w:szCs w:val="22"/>
                <w:rtl/>
                <w:lang w:bidi="ar-LB"/>
              </w:rPr>
              <w:t>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والمعدات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القائمة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عليها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وقيدها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والرموز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الجمركية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للنظام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المنسق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وضبط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</w:t>
            </w:r>
            <w:r>
              <w:rPr>
                <w:sz w:val="22"/>
                <w:szCs w:val="22"/>
                <w:rtl/>
                <w:lang w:bidi="ar-LB"/>
              </w:rPr>
              <w:t>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والمعدات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القائمة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عليها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والتعرف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عليها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وتوسيم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غازات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ومنع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الإتجار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غير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المشروع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وتحليل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المخاط</w:t>
            </w:r>
            <w:r>
              <w:rPr>
                <w:sz w:val="22"/>
                <w:szCs w:val="22"/>
                <w:rtl/>
                <w:lang w:bidi="ar-LB"/>
              </w:rPr>
              <w:t>ر.</w:t>
            </w:r>
          </w:p>
          <w:p w14:paraId="18318F0B" w14:textId="77777777" w:rsidR="00776DE6" w:rsidRDefault="00776DE6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bidi="ar-LB"/>
              </w:rPr>
            </w:pPr>
          </w:p>
          <w:p w14:paraId="3BD8A94D" w14:textId="32023AD4" w:rsidR="00B007A9" w:rsidRPr="00AD2ADC" w:rsidRDefault="00776DE6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 w:rsidRPr="00776DE6">
              <w:rPr>
                <w:sz w:val="22"/>
                <w:szCs w:val="22"/>
                <w:rtl/>
                <w:lang w:bidi="ar-LB"/>
              </w:rPr>
              <w:t>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300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عنصر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من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هيئة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الجمارك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وأجهزة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776DE6">
              <w:rPr>
                <w:sz w:val="22"/>
                <w:szCs w:val="22"/>
                <w:rtl/>
                <w:lang w:bidi="ar-LB"/>
              </w:rPr>
              <w:t>الأمن</w:t>
            </w:r>
            <w:r w:rsidR="002703C0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612" w:type="pct"/>
            <w:gridSpan w:val="2"/>
          </w:tcPr>
          <w:p w14:paraId="01E3C9CA" w14:textId="679065E9" w:rsidR="00B007A9" w:rsidRPr="00AD2ADC" w:rsidRDefault="00776DE6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150,000</w:t>
            </w:r>
          </w:p>
        </w:tc>
        <w:tc>
          <w:tcPr>
            <w:tcW w:w="1166" w:type="pct"/>
          </w:tcPr>
          <w:p w14:paraId="77E7E955" w14:textId="1F1C456E" w:rsidR="00B007A9" w:rsidRDefault="00DD00E8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800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عنصر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هيئة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الجمارك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الأمن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والمفتشين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البيئيين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ومراقبي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التجارة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ضبط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الهيدروكلوروفلوروكربونية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و</w:t>
            </w:r>
            <w:r>
              <w:rPr>
                <w:sz w:val="22"/>
                <w:szCs w:val="22"/>
                <w:rtl/>
                <w:lang w:bidi="ar-LB"/>
              </w:rPr>
              <w:t>المعدات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القائمة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</w:t>
            </w:r>
            <w:r w:rsidR="00FC2E98">
              <w:rPr>
                <w:sz w:val="22"/>
                <w:szCs w:val="22"/>
                <w:rtl/>
                <w:lang w:bidi="ar-LB"/>
              </w:rPr>
              <w:t>يها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ومكافحة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الإتجار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غير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المشروع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</w:t>
            </w:r>
            <w:r w:rsidR="005542FE">
              <w:rPr>
                <w:sz w:val="22"/>
                <w:szCs w:val="22"/>
                <w:rtl/>
                <w:lang w:bidi="ar-LB"/>
              </w:rPr>
              <w:t>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والتعرف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غازات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والقوانين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والأنظمة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ذات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الصلة.</w:t>
            </w:r>
          </w:p>
          <w:p w14:paraId="7861B3A5" w14:textId="77777777" w:rsidR="00DD00E8" w:rsidRDefault="00DD00E8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bidi="ar-LB"/>
              </w:rPr>
            </w:pPr>
          </w:p>
          <w:p w14:paraId="1AC1038E" w14:textId="096F4C22" w:rsidR="00DD00E8" w:rsidRPr="00776DE6" w:rsidRDefault="00DD00E8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val="fr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المشاركة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أربعة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اجتماعات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حول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التعاون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العابر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للحدود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عناصر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الجمارك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</w:t>
            </w:r>
            <w:r w:rsidR="00FC2E98">
              <w:rPr>
                <w:sz w:val="22"/>
                <w:szCs w:val="22"/>
                <w:rtl/>
                <w:lang w:bidi="ar-LB"/>
              </w:rPr>
              <w:t>أ</w:t>
            </w:r>
            <w:r>
              <w:rPr>
                <w:sz w:val="22"/>
                <w:szCs w:val="22"/>
                <w:rtl/>
                <w:lang w:bidi="ar-LB"/>
              </w:rPr>
              <w:t>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الأمن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bidi="ar-LB"/>
              </w:rPr>
              <w:t>منطقة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bidi="ar-LB"/>
              </w:rPr>
              <w:t>ا</w:t>
            </w:r>
            <w:r w:rsidR="00776DE6" w:rsidRPr="00776DE6">
              <w:rPr>
                <w:sz w:val="22"/>
                <w:szCs w:val="22"/>
                <w:rtl/>
                <w:lang w:bidi="ar-LB"/>
              </w:rPr>
              <w:t>لجماعة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 w:rsidRPr="00776DE6">
              <w:rPr>
                <w:sz w:val="22"/>
                <w:szCs w:val="22"/>
                <w:rtl/>
                <w:lang w:bidi="ar-LB"/>
              </w:rPr>
              <w:t>الاقتصادية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 w:rsidRPr="00776DE6">
              <w:rPr>
                <w:sz w:val="22"/>
                <w:szCs w:val="22"/>
                <w:rtl/>
                <w:lang w:bidi="ar-LB"/>
              </w:rPr>
              <w:t>لدول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 w:rsidRPr="00776DE6">
              <w:rPr>
                <w:sz w:val="22"/>
                <w:szCs w:val="22"/>
                <w:rtl/>
                <w:lang w:bidi="ar-LB"/>
              </w:rPr>
              <w:t>غرب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 w:rsidRPr="00776DE6">
              <w:rPr>
                <w:sz w:val="22"/>
                <w:szCs w:val="22"/>
                <w:rtl/>
                <w:lang w:bidi="ar-LB"/>
              </w:rPr>
              <w:t>أفريقيا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bidi="ar-LB"/>
              </w:rPr>
              <w:t>بغية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val="fr-CA" w:bidi="ar-LB"/>
              </w:rPr>
              <w:t>كبح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val="fr-CA" w:bidi="ar-LB"/>
              </w:rPr>
              <w:t>الإتجار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val="fr-CA" w:bidi="ar-LB"/>
              </w:rPr>
              <w:t>غير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="00776DE6">
              <w:rPr>
                <w:sz w:val="22"/>
                <w:szCs w:val="22"/>
                <w:rtl/>
                <w:lang w:val="fr-CA" w:bidi="ar-LB"/>
              </w:rPr>
              <w:t>المشروع.</w:t>
            </w:r>
          </w:p>
        </w:tc>
        <w:tc>
          <w:tcPr>
            <w:tcW w:w="1165" w:type="pct"/>
            <w:gridSpan w:val="2"/>
          </w:tcPr>
          <w:p w14:paraId="79B228C4" w14:textId="3B35C83B" w:rsidR="00B007A9" w:rsidRPr="00AD2ADC" w:rsidRDefault="00DD00E8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عناصر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الجمارك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والحوار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</w:t>
            </w:r>
            <w:r w:rsidR="005542FE">
              <w:rPr>
                <w:sz w:val="22"/>
                <w:szCs w:val="22"/>
                <w:rtl/>
                <w:lang w:bidi="ar-LB"/>
              </w:rPr>
              <w:t>ابر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الحدود</w:t>
            </w:r>
          </w:p>
        </w:tc>
      </w:tr>
      <w:tr w:rsidR="00AD2ADC" w:rsidRPr="00B007A9" w14:paraId="4795FC9F" w14:textId="77777777" w:rsidTr="00B83842">
        <w:tc>
          <w:tcPr>
            <w:tcW w:w="611" w:type="pct"/>
          </w:tcPr>
          <w:p w14:paraId="2CB4589B" w14:textId="2451C925" w:rsidR="00B007A9" w:rsidRPr="00AD2ADC" w:rsidRDefault="00776DE6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40,000</w:t>
            </w:r>
          </w:p>
        </w:tc>
        <w:tc>
          <w:tcPr>
            <w:tcW w:w="519" w:type="pct"/>
          </w:tcPr>
          <w:p w14:paraId="1DB7FFC9" w14:textId="3ACE656A" w:rsidR="00B007A9" w:rsidRPr="00AD2ADC" w:rsidRDefault="00776DE6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926" w:type="pct"/>
          </w:tcPr>
          <w:p w14:paraId="36DC94D1" w14:textId="0B8892D3" w:rsidR="00B007A9" w:rsidRPr="00AD2ADC" w:rsidRDefault="004D36C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612" w:type="pct"/>
            <w:gridSpan w:val="2"/>
          </w:tcPr>
          <w:p w14:paraId="4745E4C0" w14:textId="70E0789A" w:rsidR="00B007A9" w:rsidRPr="00AD2ADC" w:rsidRDefault="00776DE6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40,000</w:t>
            </w:r>
          </w:p>
        </w:tc>
        <w:tc>
          <w:tcPr>
            <w:tcW w:w="1166" w:type="pct"/>
          </w:tcPr>
          <w:p w14:paraId="5F6576E2" w14:textId="3033CE02" w:rsidR="00B007A9" w:rsidRPr="00AD2ADC" w:rsidRDefault="00776DE6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وضع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المعايير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التنظيمية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والإجراءات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الخاصة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باستعمال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السامة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والقابلة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للاشتعال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الهواء.</w:t>
            </w:r>
          </w:p>
        </w:tc>
        <w:tc>
          <w:tcPr>
            <w:tcW w:w="1165" w:type="pct"/>
            <w:gridSpan w:val="2"/>
          </w:tcPr>
          <w:p w14:paraId="528EB3D6" w14:textId="29593A7E" w:rsidR="00B007A9" w:rsidRPr="00AD2ADC" w:rsidRDefault="00776DE6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وضع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المعايير</w:t>
            </w:r>
          </w:p>
        </w:tc>
      </w:tr>
      <w:tr w:rsidR="00AD2ADC" w:rsidRPr="00B007A9" w14:paraId="70CD9252" w14:textId="77777777" w:rsidTr="00B83842">
        <w:tc>
          <w:tcPr>
            <w:tcW w:w="611" w:type="pct"/>
          </w:tcPr>
          <w:p w14:paraId="60093E78" w14:textId="5977E5B1" w:rsidR="00B007A9" w:rsidRPr="00AD2ADC" w:rsidRDefault="008803DA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110,000</w:t>
            </w:r>
          </w:p>
        </w:tc>
        <w:tc>
          <w:tcPr>
            <w:tcW w:w="519" w:type="pct"/>
          </w:tcPr>
          <w:p w14:paraId="5DAE7236" w14:textId="3E8108AA" w:rsidR="00B007A9" w:rsidRPr="00AD2ADC" w:rsidRDefault="008803DA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926" w:type="pct"/>
          </w:tcPr>
          <w:p w14:paraId="08605BAF" w14:textId="60EB922C" w:rsidR="00B007A9" w:rsidRPr="00AD2ADC" w:rsidRDefault="004D36C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612" w:type="pct"/>
            <w:gridSpan w:val="2"/>
          </w:tcPr>
          <w:p w14:paraId="73AA08C9" w14:textId="12DF28B9" w:rsidR="00B007A9" w:rsidRPr="00AD2ADC" w:rsidRDefault="008803DA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110,000</w:t>
            </w:r>
          </w:p>
        </w:tc>
        <w:tc>
          <w:tcPr>
            <w:tcW w:w="1166" w:type="pct"/>
          </w:tcPr>
          <w:p w14:paraId="5D1FFA68" w14:textId="79926289" w:rsidR="00B007A9" w:rsidRPr="00AD2ADC" w:rsidRDefault="008803D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وضع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خطة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ترخيص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لفنيي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قطاع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وتنفيذ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خطة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الترخيص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الوطنية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قطاع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الهواء.</w:t>
            </w:r>
          </w:p>
        </w:tc>
        <w:tc>
          <w:tcPr>
            <w:tcW w:w="1165" w:type="pct"/>
            <w:gridSpan w:val="2"/>
          </w:tcPr>
          <w:p w14:paraId="2ED65D7F" w14:textId="16652BC1" w:rsidR="00B007A9" w:rsidRPr="00AD2ADC" w:rsidRDefault="008803D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ترخيص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الفنيين</w:t>
            </w:r>
          </w:p>
        </w:tc>
      </w:tr>
      <w:tr w:rsidR="004F7C19" w:rsidRPr="00B007A9" w14:paraId="6AD36131" w14:textId="77777777" w:rsidTr="00B83842">
        <w:tc>
          <w:tcPr>
            <w:tcW w:w="611" w:type="pct"/>
          </w:tcPr>
          <w:p w14:paraId="1973550B" w14:textId="2DEB7F5D" w:rsidR="004F7C19" w:rsidRPr="00AD2ADC" w:rsidRDefault="004F7C19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265,000</w:t>
            </w:r>
          </w:p>
        </w:tc>
        <w:tc>
          <w:tcPr>
            <w:tcW w:w="519" w:type="pct"/>
          </w:tcPr>
          <w:p w14:paraId="78924735" w14:textId="3A34D1F0" w:rsidR="004F7C19" w:rsidRPr="00AD2ADC" w:rsidRDefault="004F7C19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60,000</w:t>
            </w:r>
          </w:p>
        </w:tc>
        <w:tc>
          <w:tcPr>
            <w:tcW w:w="926" w:type="pct"/>
          </w:tcPr>
          <w:p w14:paraId="520C8EB9" w14:textId="6ACC0895" w:rsidR="004F7C19" w:rsidRDefault="004F7C1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val="fr-CA" w:bidi="ar-LB"/>
              </w:rPr>
            </w:pPr>
            <w:r w:rsidRPr="004F7C19">
              <w:rPr>
                <w:sz w:val="22"/>
                <w:szCs w:val="22"/>
                <w:rtl/>
                <w:lang w:val="fr-CA" w:bidi="ar-LB"/>
              </w:rPr>
              <w:t>تحيين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التدريبية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في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القطاع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الفرعي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لأجهزة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تكييف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المتحرك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لمراعاة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الممارسات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الحميدة.</w:t>
            </w:r>
          </w:p>
          <w:p w14:paraId="2496DD45" w14:textId="77777777" w:rsidR="004F7C19" w:rsidRDefault="004F7C1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val="fr-CA" w:bidi="ar-LB"/>
              </w:rPr>
            </w:pPr>
          </w:p>
          <w:p w14:paraId="1EC2AFA5" w14:textId="20F8715A" w:rsidR="004F7C19" w:rsidRPr="004F7C19" w:rsidRDefault="004F7C1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 w:rsidRPr="004F7C19">
              <w:rPr>
                <w:sz w:val="22"/>
                <w:szCs w:val="22"/>
                <w:rtl/>
                <w:lang w:val="fr-CA" w:bidi="ar-LB"/>
              </w:rPr>
              <w:t>تدريب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360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فني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في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قطاعي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خدمة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أجهزة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وأجهزة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تكييف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 w:rsidRPr="004F7C19">
              <w:rPr>
                <w:sz w:val="22"/>
                <w:szCs w:val="22"/>
                <w:rtl/>
                <w:lang w:val="fr-CA" w:bidi="ar-LB"/>
              </w:rPr>
              <w:t>المتحرك.</w:t>
            </w:r>
          </w:p>
        </w:tc>
        <w:tc>
          <w:tcPr>
            <w:tcW w:w="612" w:type="pct"/>
            <w:gridSpan w:val="2"/>
          </w:tcPr>
          <w:p w14:paraId="2DD91C4B" w14:textId="25D508DC" w:rsidR="004F7C19" w:rsidRPr="00AD2ADC" w:rsidRDefault="004F7C19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205,000</w:t>
            </w:r>
          </w:p>
        </w:tc>
        <w:tc>
          <w:tcPr>
            <w:tcW w:w="1166" w:type="pct"/>
          </w:tcPr>
          <w:p w14:paraId="7D1F2A6E" w14:textId="4DE9A945" w:rsidR="004F7C19" w:rsidRPr="00AD2ADC" w:rsidRDefault="004F7C1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حملة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توعية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وأربعون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دورة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تدريبية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لألف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فني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قطاع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ممارسات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الخدمة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الحميدة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واسترداد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غازات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وإعادة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تدويرها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واستخدامها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المناولة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المأمونة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لغازات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والمعدات.</w:t>
            </w:r>
          </w:p>
        </w:tc>
        <w:tc>
          <w:tcPr>
            <w:tcW w:w="1165" w:type="pct"/>
            <w:gridSpan w:val="2"/>
          </w:tcPr>
          <w:p w14:paraId="2FABBF37" w14:textId="61069B9C" w:rsidR="004F7C19" w:rsidRPr="00AD2ADC" w:rsidRDefault="004F7C1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فنيي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قطاعي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المتحرك</w:t>
            </w:r>
          </w:p>
        </w:tc>
      </w:tr>
      <w:tr w:rsidR="004F7C19" w:rsidRPr="00B007A9" w14:paraId="243F0AEF" w14:textId="77777777" w:rsidTr="00B83842">
        <w:tc>
          <w:tcPr>
            <w:tcW w:w="611" w:type="pct"/>
          </w:tcPr>
          <w:p w14:paraId="4A448831" w14:textId="2E0D3667" w:rsidR="004F7C19" w:rsidRPr="00AD2ADC" w:rsidRDefault="004F7C19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150,000</w:t>
            </w:r>
          </w:p>
        </w:tc>
        <w:tc>
          <w:tcPr>
            <w:tcW w:w="519" w:type="pct"/>
          </w:tcPr>
          <w:p w14:paraId="42298F26" w14:textId="6738AB8A" w:rsidR="004F7C19" w:rsidRPr="00AD2ADC" w:rsidRDefault="004F7C19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926" w:type="pct"/>
          </w:tcPr>
          <w:p w14:paraId="4F658C5B" w14:textId="489C3E7A" w:rsidR="004F7C19" w:rsidRPr="004F7C19" w:rsidRDefault="004D36C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612" w:type="pct"/>
            <w:gridSpan w:val="2"/>
          </w:tcPr>
          <w:p w14:paraId="05C659F3" w14:textId="6795545A" w:rsidR="004F7C19" w:rsidRPr="00AD2ADC" w:rsidRDefault="004F7C19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150,000</w:t>
            </w:r>
          </w:p>
        </w:tc>
        <w:tc>
          <w:tcPr>
            <w:tcW w:w="1166" w:type="pct"/>
          </w:tcPr>
          <w:p w14:paraId="25757F6B" w14:textId="60C3DB0C" w:rsidR="004F7C19" w:rsidRPr="00AD2ADC" w:rsidRDefault="004F7C1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200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فني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قطاع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lastRenderedPageBreak/>
              <w:t>الهواء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الذين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يؤمنون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خدمة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الضخمة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الصناعية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و30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مدربا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المناولة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المأمونة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لغازات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البديلة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ذات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إمكانية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الاحترار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العالمي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المنخفض</w:t>
            </w:r>
            <w:r w:rsidR="00FC2E98">
              <w:rPr>
                <w:sz w:val="22"/>
                <w:szCs w:val="22"/>
                <w:rtl/>
                <w:lang w:bidi="ar-LB"/>
              </w:rPr>
              <w:t>ة.</w:t>
            </w:r>
          </w:p>
        </w:tc>
        <w:tc>
          <w:tcPr>
            <w:tcW w:w="1165" w:type="pct"/>
            <w:gridSpan w:val="2"/>
          </w:tcPr>
          <w:p w14:paraId="27A5F1EE" w14:textId="22C3AD2B" w:rsidR="004F7C19" w:rsidRPr="00AD2ADC" w:rsidRDefault="004F7C19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lastRenderedPageBreak/>
              <w:t>التدريب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التكنولوجيات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ذات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إمكانية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الاحترار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lastRenderedPageBreak/>
              <w:t>العالمي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المنخفضة</w:t>
            </w:r>
          </w:p>
        </w:tc>
      </w:tr>
      <w:tr w:rsidR="004F7C19" w:rsidRPr="00B007A9" w14:paraId="58C1D121" w14:textId="77777777" w:rsidTr="00B83842">
        <w:tc>
          <w:tcPr>
            <w:tcW w:w="611" w:type="pct"/>
          </w:tcPr>
          <w:p w14:paraId="219333A4" w14:textId="535A4F8F" w:rsidR="004F7C19" w:rsidRPr="00AD2ADC" w:rsidRDefault="001C41DE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lastRenderedPageBreak/>
              <w:t>380,000</w:t>
            </w:r>
          </w:p>
        </w:tc>
        <w:tc>
          <w:tcPr>
            <w:tcW w:w="519" w:type="pct"/>
          </w:tcPr>
          <w:p w14:paraId="2730D2A0" w14:textId="2A61562B" w:rsidR="004F7C19" w:rsidRPr="00AD2ADC" w:rsidRDefault="001C41DE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60,000</w:t>
            </w:r>
          </w:p>
        </w:tc>
        <w:tc>
          <w:tcPr>
            <w:tcW w:w="926" w:type="pct"/>
          </w:tcPr>
          <w:p w14:paraId="170D18DF" w14:textId="3AC7170F" w:rsidR="004F7C19" w:rsidRPr="00AD2ADC" w:rsidRDefault="00F05215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 w:rsidRPr="00F05215">
              <w:rPr>
                <w:sz w:val="22"/>
                <w:szCs w:val="22"/>
                <w:rtl/>
                <w:lang w:bidi="ar-LB"/>
              </w:rPr>
              <w:t>إعادة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تأهيل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قاعات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التدريب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ثلاثة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معاهد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مهنية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حيث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ست</w:t>
            </w:r>
            <w:r w:rsidR="00FC2E98">
              <w:rPr>
                <w:sz w:val="22"/>
                <w:szCs w:val="22"/>
                <w:rtl/>
                <w:lang w:bidi="ar-LB"/>
              </w:rPr>
              <w:t>جري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مناولة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غازات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القابلة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للاشتعال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بالاستعانة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بخبير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يقوم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بعمليات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التفتيش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ويضع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تقييما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ويعد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توصيات؛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F05215">
              <w:rPr>
                <w:sz w:val="22"/>
                <w:szCs w:val="22"/>
                <w:rtl/>
                <w:lang w:bidi="ar-LB"/>
              </w:rPr>
              <w:t>وتجهيز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القاعات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B83842">
              <w:rPr>
                <w:sz w:val="22"/>
                <w:szCs w:val="22"/>
                <w:rtl/>
                <w:lang w:bidi="ar-LB"/>
              </w:rPr>
              <w:t>بالأسلوب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المناسب.</w:t>
            </w:r>
          </w:p>
        </w:tc>
        <w:tc>
          <w:tcPr>
            <w:tcW w:w="612" w:type="pct"/>
            <w:gridSpan w:val="2"/>
          </w:tcPr>
          <w:p w14:paraId="6C7FE732" w14:textId="7B1BF5E1" w:rsidR="004F7C19" w:rsidRPr="00AD2ADC" w:rsidRDefault="001C41DE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320,000</w:t>
            </w:r>
          </w:p>
        </w:tc>
        <w:tc>
          <w:tcPr>
            <w:tcW w:w="1166" w:type="pct"/>
          </w:tcPr>
          <w:p w14:paraId="01D54E3F" w14:textId="106E7115" w:rsidR="00F05215" w:rsidRPr="00AD2ADC" w:rsidRDefault="001C41DE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شراء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وتوزيع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وآليات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استرداد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ومجموعات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اختبار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التلوث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ون</w:t>
            </w:r>
            <w:r w:rsidR="00FC2E98">
              <w:rPr>
                <w:sz w:val="22"/>
                <w:szCs w:val="22"/>
                <w:rtl/>
                <w:lang w:bidi="ar-LB"/>
              </w:rPr>
              <w:t>افخات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هوائية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واسطوانات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استرداد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ومحطات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شحن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الهيدروكربون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وأدوات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خدمة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أجهزة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بما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فيه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التركيب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ذات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الصلة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والتدريب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الاستعمال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مركزين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للتدريب؛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وتوفير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30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مجموعة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معدات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استرداد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وإعادة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05215">
              <w:rPr>
                <w:sz w:val="22"/>
                <w:szCs w:val="22"/>
                <w:rtl/>
                <w:lang w:bidi="ar-LB"/>
              </w:rPr>
              <w:t>تدوير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1165" w:type="pct"/>
            <w:gridSpan w:val="2"/>
          </w:tcPr>
          <w:p w14:paraId="6F277BB5" w14:textId="33B42883" w:rsidR="004F7C19" w:rsidRPr="00AD2ADC" w:rsidRDefault="001C41DE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دعم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مراكز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الامتياز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والمعاهد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المهنية</w:t>
            </w:r>
          </w:p>
        </w:tc>
      </w:tr>
      <w:tr w:rsidR="004F7C19" w:rsidRPr="00B007A9" w14:paraId="3DF188D9" w14:textId="77777777" w:rsidTr="00B83842">
        <w:tc>
          <w:tcPr>
            <w:tcW w:w="611" w:type="pct"/>
          </w:tcPr>
          <w:p w14:paraId="1E80D201" w14:textId="31AE74E2" w:rsidR="004F7C19" w:rsidRPr="00AD2ADC" w:rsidRDefault="001C41DE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80,000</w:t>
            </w:r>
          </w:p>
        </w:tc>
        <w:tc>
          <w:tcPr>
            <w:tcW w:w="519" w:type="pct"/>
          </w:tcPr>
          <w:p w14:paraId="4F05433C" w14:textId="67A3ADD0" w:rsidR="004F7C19" w:rsidRPr="00AD2ADC" w:rsidRDefault="001C41DE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80,000</w:t>
            </w:r>
          </w:p>
        </w:tc>
        <w:tc>
          <w:tcPr>
            <w:tcW w:w="926" w:type="pct"/>
          </w:tcPr>
          <w:p w14:paraId="17F12A98" w14:textId="5124DA40" w:rsidR="004F7C19" w:rsidRPr="00F05215" w:rsidRDefault="00F05215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rtl/>
                <w:lang w:val="fr-CA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التدليل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تركيب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وتشغيل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وأداء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وحدتي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أحاديتي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المجمع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التجاري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والقائم</w:t>
            </w:r>
            <w:r w:rsidR="00FC2E98">
              <w:rPr>
                <w:sz w:val="22"/>
                <w:szCs w:val="22"/>
                <w:rtl/>
                <w:lang w:bidi="ar-LB"/>
              </w:rPr>
              <w:t>تين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غاز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DA4970">
              <w:rPr>
                <w:sz w:val="22"/>
                <w:szCs w:val="22"/>
                <w:lang w:bidi="ar-LB"/>
              </w:rPr>
              <w:t>R-290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>
              <w:rPr>
                <w:sz w:val="22"/>
                <w:szCs w:val="22"/>
                <w:rtl/>
                <w:lang w:val="fr-CA" w:bidi="ar-LB"/>
              </w:rPr>
              <w:t>والتدريب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>
              <w:rPr>
                <w:sz w:val="22"/>
                <w:szCs w:val="22"/>
                <w:rtl/>
                <w:lang w:val="fr-CA" w:bidi="ar-LB"/>
              </w:rPr>
              <w:t>على</w:t>
            </w:r>
            <w:r w:rsidR="004D36CA">
              <w:rPr>
                <w:sz w:val="22"/>
                <w:szCs w:val="22"/>
                <w:rtl/>
                <w:lang w:val="fr-CA" w:bidi="ar-LB"/>
              </w:rPr>
              <w:t xml:space="preserve"> </w:t>
            </w:r>
            <w:r>
              <w:rPr>
                <w:sz w:val="22"/>
                <w:szCs w:val="22"/>
                <w:rtl/>
                <w:lang w:val="fr-CA" w:bidi="ar-LB"/>
              </w:rPr>
              <w:t>خدمتيهما.</w:t>
            </w:r>
          </w:p>
        </w:tc>
        <w:tc>
          <w:tcPr>
            <w:tcW w:w="612" w:type="pct"/>
            <w:gridSpan w:val="2"/>
          </w:tcPr>
          <w:p w14:paraId="19FBBBDF" w14:textId="780E5520" w:rsidR="004F7C19" w:rsidRPr="00AD2ADC" w:rsidRDefault="001C41DE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1166" w:type="pct"/>
          </w:tcPr>
          <w:p w14:paraId="69632BC2" w14:textId="312C123A" w:rsidR="004F7C19" w:rsidRPr="00AD2ADC" w:rsidRDefault="004D36CA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1165" w:type="pct"/>
            <w:gridSpan w:val="2"/>
          </w:tcPr>
          <w:p w14:paraId="1C9291D6" w14:textId="7DCFBE2D" w:rsidR="004F7C19" w:rsidRPr="00AD2ADC" w:rsidRDefault="001C41DE" w:rsidP="004F7C19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التدليل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التكنولوجيا</w:t>
            </w:r>
          </w:p>
        </w:tc>
      </w:tr>
      <w:tr w:rsidR="00F05215" w:rsidRPr="00B007A9" w14:paraId="181CAA26" w14:textId="77777777" w:rsidTr="00B83842">
        <w:tc>
          <w:tcPr>
            <w:tcW w:w="611" w:type="pct"/>
          </w:tcPr>
          <w:p w14:paraId="761BB8F5" w14:textId="3D32DA42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18,000</w:t>
            </w:r>
          </w:p>
        </w:tc>
        <w:tc>
          <w:tcPr>
            <w:tcW w:w="519" w:type="pct"/>
          </w:tcPr>
          <w:p w14:paraId="20937DD3" w14:textId="68AFAF28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926" w:type="pct"/>
          </w:tcPr>
          <w:p w14:paraId="554ED401" w14:textId="3374ED95" w:rsidR="00F05215" w:rsidRPr="00AD2ADC" w:rsidRDefault="004D36CA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612" w:type="pct"/>
            <w:gridSpan w:val="2"/>
          </w:tcPr>
          <w:p w14:paraId="4C2807B9" w14:textId="3C42023E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18,000</w:t>
            </w:r>
          </w:p>
        </w:tc>
        <w:tc>
          <w:tcPr>
            <w:tcW w:w="1166" w:type="pct"/>
          </w:tcPr>
          <w:p w14:paraId="36BD2A7C" w14:textId="76564A23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دراسة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جدوى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لترقية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توسيم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وحدات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ومواصفاتها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الفنية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لكي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تحل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محل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الوحدات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القائمة.</w:t>
            </w:r>
          </w:p>
        </w:tc>
        <w:tc>
          <w:tcPr>
            <w:tcW w:w="1165" w:type="pct"/>
            <w:gridSpan w:val="2"/>
            <w:vMerge w:val="restart"/>
          </w:tcPr>
          <w:p w14:paraId="1213AE91" w14:textId="4ACC9E2D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الأنشطة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الإضافية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الرامية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إلى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المحافظة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الكفاءة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في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استخدام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الطاقة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أو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تحسينها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عملا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بالمقرر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89/6</w:t>
            </w:r>
          </w:p>
        </w:tc>
      </w:tr>
      <w:tr w:rsidR="00F05215" w:rsidRPr="00B007A9" w14:paraId="7257B773" w14:textId="77777777" w:rsidTr="00B83842">
        <w:tc>
          <w:tcPr>
            <w:tcW w:w="611" w:type="pct"/>
          </w:tcPr>
          <w:p w14:paraId="1EB8337F" w14:textId="62EBDAFC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90,000</w:t>
            </w:r>
          </w:p>
        </w:tc>
        <w:tc>
          <w:tcPr>
            <w:tcW w:w="519" w:type="pct"/>
          </w:tcPr>
          <w:p w14:paraId="1B9C51C0" w14:textId="36DF7855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926" w:type="pct"/>
          </w:tcPr>
          <w:p w14:paraId="56F8F895" w14:textId="3A0D1C30" w:rsidR="00F05215" w:rsidRPr="00AD2ADC" w:rsidRDefault="004D36CA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612" w:type="pct"/>
            <w:gridSpan w:val="2"/>
          </w:tcPr>
          <w:p w14:paraId="2865510F" w14:textId="6BC29FC0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90,000</w:t>
            </w:r>
          </w:p>
        </w:tc>
        <w:tc>
          <w:tcPr>
            <w:tcW w:w="1166" w:type="pct"/>
          </w:tcPr>
          <w:p w14:paraId="51E379A0" w14:textId="1E3538AA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استبدال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وحدة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هواء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قابلة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للتكرار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1165" w:type="pct"/>
            <w:gridSpan w:val="2"/>
            <w:vMerge/>
          </w:tcPr>
          <w:p w14:paraId="1EBDCC6A" w14:textId="60EAE626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</w:p>
        </w:tc>
      </w:tr>
      <w:tr w:rsidR="00F05215" w:rsidRPr="00B007A9" w14:paraId="54ED1D5F" w14:textId="77777777" w:rsidTr="00B83842">
        <w:tc>
          <w:tcPr>
            <w:tcW w:w="611" w:type="pct"/>
          </w:tcPr>
          <w:p w14:paraId="2A25B8C8" w14:textId="0D3CDA8E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12,000</w:t>
            </w:r>
          </w:p>
        </w:tc>
        <w:tc>
          <w:tcPr>
            <w:tcW w:w="519" w:type="pct"/>
          </w:tcPr>
          <w:p w14:paraId="042E89D5" w14:textId="361836D0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0</w:t>
            </w:r>
          </w:p>
        </w:tc>
        <w:tc>
          <w:tcPr>
            <w:tcW w:w="926" w:type="pct"/>
          </w:tcPr>
          <w:p w14:paraId="086A5433" w14:textId="0E3DEFE5" w:rsidR="00F05215" w:rsidRPr="00AD2ADC" w:rsidRDefault="004D36CA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 xml:space="preserve"> لا يوجد</w:t>
            </w:r>
          </w:p>
        </w:tc>
        <w:tc>
          <w:tcPr>
            <w:tcW w:w="612" w:type="pct"/>
            <w:gridSpan w:val="2"/>
          </w:tcPr>
          <w:p w14:paraId="722CD542" w14:textId="62BE3904" w:rsidR="00F05215" w:rsidRPr="00AD2ADC" w:rsidRDefault="00F05215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12,000</w:t>
            </w:r>
          </w:p>
        </w:tc>
        <w:tc>
          <w:tcPr>
            <w:tcW w:w="1166" w:type="pct"/>
          </w:tcPr>
          <w:p w14:paraId="3CFE2FAD" w14:textId="775E6B72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إدارة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سليمة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لوحدات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المستبدلة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1165" w:type="pct"/>
            <w:gridSpan w:val="2"/>
            <w:vMerge/>
          </w:tcPr>
          <w:p w14:paraId="7E77CC7F" w14:textId="2E8C3CA3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</w:p>
        </w:tc>
      </w:tr>
      <w:tr w:rsidR="00F05215" w:rsidRPr="00B007A9" w14:paraId="4B92B001" w14:textId="77777777" w:rsidTr="00B83842">
        <w:tc>
          <w:tcPr>
            <w:tcW w:w="611" w:type="pct"/>
          </w:tcPr>
          <w:p w14:paraId="278C9B75" w14:textId="15D36211" w:rsidR="00F05215" w:rsidRPr="00AD2ADC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25,000</w:t>
            </w:r>
          </w:p>
        </w:tc>
        <w:tc>
          <w:tcPr>
            <w:tcW w:w="519" w:type="pct"/>
          </w:tcPr>
          <w:p w14:paraId="58349817" w14:textId="375C1798" w:rsidR="00F05215" w:rsidRPr="00AD2ADC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10,000</w:t>
            </w:r>
          </w:p>
        </w:tc>
        <w:tc>
          <w:tcPr>
            <w:tcW w:w="926" w:type="pct"/>
          </w:tcPr>
          <w:p w14:paraId="74BB9A38" w14:textId="2EED1647" w:rsidR="00F05215" w:rsidRPr="00AD2ADC" w:rsidRDefault="00B83842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 w:rsidRPr="00B83842">
              <w:rPr>
                <w:sz w:val="22"/>
                <w:szCs w:val="22"/>
                <w:rtl/>
                <w:lang w:bidi="ar-LB"/>
              </w:rPr>
              <w:t>تنظيم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حملات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توعية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المواد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الهيدروفلوروكربونية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والتكنولوجيات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ذات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إمكانية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الاحترار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lastRenderedPageBreak/>
              <w:t>العاملي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المنخفضة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مع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استهداف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المستخدمين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النهائيين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Pr="00B83842">
              <w:rPr>
                <w:sz w:val="22"/>
                <w:szCs w:val="22"/>
                <w:rtl/>
                <w:lang w:bidi="ar-LB"/>
              </w:rPr>
              <w:t>والفنيات.</w:t>
            </w:r>
          </w:p>
        </w:tc>
        <w:tc>
          <w:tcPr>
            <w:tcW w:w="612" w:type="pct"/>
            <w:gridSpan w:val="2"/>
          </w:tcPr>
          <w:p w14:paraId="5C185DD0" w14:textId="02AEE571" w:rsidR="00F05215" w:rsidRPr="00AD2ADC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lastRenderedPageBreak/>
              <w:t>15,000</w:t>
            </w:r>
          </w:p>
        </w:tc>
        <w:tc>
          <w:tcPr>
            <w:tcW w:w="1166" w:type="pct"/>
          </w:tcPr>
          <w:p w14:paraId="2DD3DDFD" w14:textId="6BFF198F" w:rsidR="00F05215" w:rsidRPr="00AD2ADC" w:rsidRDefault="00B83842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حملة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خاصة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تستهدف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الطالبات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لتشجيعهن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على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الالتحاق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بقطاع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التبريد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وتكييف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الهواء</w:t>
            </w:r>
            <w:r w:rsidR="00FC2E98">
              <w:rPr>
                <w:sz w:val="22"/>
                <w:szCs w:val="22"/>
                <w:rtl/>
                <w:lang w:bidi="ar-LB"/>
              </w:rPr>
              <w:t>.</w:t>
            </w:r>
          </w:p>
        </w:tc>
        <w:tc>
          <w:tcPr>
            <w:tcW w:w="1165" w:type="pct"/>
            <w:gridSpan w:val="2"/>
          </w:tcPr>
          <w:p w14:paraId="33F7FC31" w14:textId="2DBB6D27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التوعية/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مراعاة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البعد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الجنساني</w:t>
            </w:r>
          </w:p>
        </w:tc>
      </w:tr>
      <w:tr w:rsidR="00F05215" w:rsidRPr="00B007A9" w14:paraId="0E5A67DC" w14:textId="77777777" w:rsidTr="00B83842">
        <w:tc>
          <w:tcPr>
            <w:tcW w:w="611" w:type="pct"/>
          </w:tcPr>
          <w:p w14:paraId="5576E5C9" w14:textId="093501CE" w:rsidR="00F05215" w:rsidRPr="00AD2ADC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80,000</w:t>
            </w:r>
          </w:p>
        </w:tc>
        <w:tc>
          <w:tcPr>
            <w:tcW w:w="519" w:type="pct"/>
          </w:tcPr>
          <w:p w14:paraId="4D5A3E8A" w14:textId="4EA61D48" w:rsidR="00F05215" w:rsidRPr="00AD2ADC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20,000</w:t>
            </w:r>
          </w:p>
        </w:tc>
        <w:tc>
          <w:tcPr>
            <w:tcW w:w="926" w:type="pct"/>
          </w:tcPr>
          <w:p w14:paraId="1A1E0AE7" w14:textId="4429B4B5" w:rsidR="00F05215" w:rsidRPr="00AD2ADC" w:rsidRDefault="00B83842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الاستعانة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بالاستشاريين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دعما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للتنفيذ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وكلفة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النقل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المحلي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 w:rsidR="00FC2E98">
              <w:rPr>
                <w:sz w:val="22"/>
                <w:szCs w:val="22"/>
                <w:rtl/>
                <w:lang w:bidi="ar-LB"/>
              </w:rPr>
              <w:t>و</w:t>
            </w:r>
            <w:r>
              <w:rPr>
                <w:sz w:val="22"/>
                <w:szCs w:val="22"/>
                <w:rtl/>
                <w:lang w:bidi="ar-LB"/>
              </w:rPr>
              <w:t>الاجتماعات</w:t>
            </w:r>
          </w:p>
        </w:tc>
        <w:tc>
          <w:tcPr>
            <w:tcW w:w="612" w:type="pct"/>
            <w:gridSpan w:val="2"/>
          </w:tcPr>
          <w:p w14:paraId="0D95006F" w14:textId="4FC9E82E" w:rsidR="00F05215" w:rsidRPr="00AD2ADC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60,000</w:t>
            </w:r>
          </w:p>
        </w:tc>
        <w:tc>
          <w:tcPr>
            <w:tcW w:w="1166" w:type="pct"/>
          </w:tcPr>
          <w:p w14:paraId="283E64DD" w14:textId="10E5ADE3" w:rsidR="00F05215" w:rsidRPr="00AD2ADC" w:rsidRDefault="00B83842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الاستعانة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بالاستشاريين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دعما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للتنفيذ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وكلفة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النقل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المحلي</w:t>
            </w:r>
            <w:r w:rsidR="004D36CA">
              <w:rPr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sz w:val="22"/>
                <w:szCs w:val="22"/>
                <w:rtl/>
                <w:lang w:bidi="ar-LB"/>
              </w:rPr>
              <w:t>والاجتماعات</w:t>
            </w:r>
          </w:p>
        </w:tc>
        <w:tc>
          <w:tcPr>
            <w:tcW w:w="1165" w:type="pct"/>
            <w:gridSpan w:val="2"/>
          </w:tcPr>
          <w:p w14:paraId="7CB03126" w14:textId="61EB217D" w:rsidR="00F05215" w:rsidRPr="00AD2ADC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التنسيق</w:t>
            </w:r>
          </w:p>
        </w:tc>
      </w:tr>
      <w:tr w:rsidR="00F05215" w:rsidRPr="00B007A9" w14:paraId="23CBFDA4" w14:textId="77777777" w:rsidTr="00B83842">
        <w:tc>
          <w:tcPr>
            <w:tcW w:w="611" w:type="pct"/>
          </w:tcPr>
          <w:p w14:paraId="3D4F0983" w14:textId="070908BF" w:rsidR="00F05215" w:rsidRPr="00B83842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1,650,000</w:t>
            </w:r>
          </w:p>
        </w:tc>
        <w:tc>
          <w:tcPr>
            <w:tcW w:w="519" w:type="pct"/>
          </w:tcPr>
          <w:p w14:paraId="1C2CAEF9" w14:textId="6DD24B98" w:rsidR="00F05215" w:rsidRPr="00B83842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360,000</w:t>
            </w:r>
          </w:p>
        </w:tc>
        <w:tc>
          <w:tcPr>
            <w:tcW w:w="926" w:type="pct"/>
          </w:tcPr>
          <w:p w14:paraId="79414BC3" w14:textId="77777777" w:rsidR="00F05215" w:rsidRPr="00B83842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b/>
                <w:bCs/>
                <w:sz w:val="22"/>
                <w:szCs w:val="22"/>
                <w:lang w:bidi="ar-LB"/>
              </w:rPr>
            </w:pPr>
          </w:p>
        </w:tc>
        <w:tc>
          <w:tcPr>
            <w:tcW w:w="612" w:type="pct"/>
            <w:gridSpan w:val="2"/>
          </w:tcPr>
          <w:p w14:paraId="590478B7" w14:textId="750F5BA7" w:rsidR="00F05215" w:rsidRPr="00B83842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1,290,000</w:t>
            </w:r>
          </w:p>
        </w:tc>
        <w:tc>
          <w:tcPr>
            <w:tcW w:w="1166" w:type="pct"/>
          </w:tcPr>
          <w:p w14:paraId="1B97EE82" w14:textId="77777777" w:rsidR="00F05215" w:rsidRPr="00B83842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b/>
                <w:bCs/>
                <w:sz w:val="22"/>
                <w:szCs w:val="22"/>
                <w:lang w:bidi="ar-LB"/>
              </w:rPr>
            </w:pPr>
          </w:p>
        </w:tc>
        <w:tc>
          <w:tcPr>
            <w:tcW w:w="1165" w:type="pct"/>
            <w:gridSpan w:val="2"/>
          </w:tcPr>
          <w:p w14:paraId="2EA5A587" w14:textId="52755E51" w:rsidR="00F05215" w:rsidRPr="00B83842" w:rsidRDefault="00B83842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المجموع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</w:p>
        </w:tc>
      </w:tr>
      <w:tr w:rsidR="00F05215" w:rsidRPr="00B007A9" w14:paraId="16A30393" w14:textId="77777777" w:rsidTr="00B83842">
        <w:tc>
          <w:tcPr>
            <w:tcW w:w="611" w:type="pct"/>
            <w:vAlign w:val="center"/>
          </w:tcPr>
          <w:p w14:paraId="63CE4EFF" w14:textId="477E367D" w:rsidR="00F05215" w:rsidRPr="00B83842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100</w:t>
            </w:r>
          </w:p>
        </w:tc>
        <w:tc>
          <w:tcPr>
            <w:tcW w:w="519" w:type="pct"/>
            <w:vAlign w:val="center"/>
          </w:tcPr>
          <w:p w14:paraId="7CB98558" w14:textId="75764C27" w:rsidR="00F05215" w:rsidRPr="00B83842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21.8</w:t>
            </w:r>
          </w:p>
        </w:tc>
        <w:tc>
          <w:tcPr>
            <w:tcW w:w="926" w:type="pct"/>
            <w:vAlign w:val="center"/>
          </w:tcPr>
          <w:p w14:paraId="743D72B5" w14:textId="77777777" w:rsidR="00F05215" w:rsidRPr="00B83842" w:rsidRDefault="00F05215" w:rsidP="00B83842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</w:p>
        </w:tc>
        <w:tc>
          <w:tcPr>
            <w:tcW w:w="612" w:type="pct"/>
            <w:gridSpan w:val="2"/>
            <w:vAlign w:val="center"/>
          </w:tcPr>
          <w:p w14:paraId="74667FC3" w14:textId="47DCFC34" w:rsidR="00F05215" w:rsidRPr="00B83842" w:rsidRDefault="00B83842" w:rsidP="00001B6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78.2</w:t>
            </w:r>
          </w:p>
        </w:tc>
        <w:tc>
          <w:tcPr>
            <w:tcW w:w="1166" w:type="pct"/>
          </w:tcPr>
          <w:p w14:paraId="1B405F57" w14:textId="77777777" w:rsidR="00F05215" w:rsidRPr="00B83842" w:rsidRDefault="00F05215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b/>
                <w:bCs/>
                <w:sz w:val="22"/>
                <w:szCs w:val="22"/>
                <w:lang w:bidi="ar-LB"/>
              </w:rPr>
            </w:pPr>
          </w:p>
        </w:tc>
        <w:tc>
          <w:tcPr>
            <w:tcW w:w="1165" w:type="pct"/>
            <w:gridSpan w:val="2"/>
          </w:tcPr>
          <w:p w14:paraId="0F965E0E" w14:textId="23140C97" w:rsidR="00F05215" w:rsidRPr="00B83842" w:rsidRDefault="00B83842" w:rsidP="00F05215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b/>
                <w:bCs/>
                <w:sz w:val="22"/>
                <w:szCs w:val="22"/>
                <w:lang w:bidi="ar-LB"/>
              </w:rPr>
            </w:pPr>
            <w:r>
              <w:rPr>
                <w:b/>
                <w:bCs/>
                <w:sz w:val="22"/>
                <w:szCs w:val="22"/>
                <w:rtl/>
                <w:lang w:bidi="ar-LB"/>
              </w:rPr>
              <w:t>النسبة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المئوية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من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المجموع</w:t>
            </w:r>
            <w:r w:rsidR="004D36CA">
              <w:rPr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b/>
                <w:bCs/>
                <w:sz w:val="22"/>
                <w:szCs w:val="22"/>
                <w:rtl/>
                <w:lang w:bidi="ar-LB"/>
              </w:rPr>
              <w:t>(%)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517D3016" w14:textId="77777777" w:rsidTr="009C090E">
        <w:tc>
          <w:tcPr>
            <w:tcW w:w="1871" w:type="dxa"/>
          </w:tcPr>
          <w:p w14:paraId="0F180D32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2" w:type="dxa"/>
          </w:tcPr>
          <w:p w14:paraId="28BEEDCA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FB521D2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872" w:type="dxa"/>
          </w:tcPr>
          <w:p w14:paraId="22DF3B0D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3" w:type="dxa"/>
          </w:tcPr>
          <w:p w14:paraId="68E91951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4AAA98E7" w14:textId="77777777" w:rsidR="007E5D09" w:rsidRDefault="007E5D09">
      <w:pPr>
        <w:rPr>
          <w:rtl/>
          <w:lang w:val="en-CA" w:bidi="ar-LB"/>
        </w:rPr>
      </w:pPr>
    </w:p>
    <w:sectPr w:rsidR="007E5D09" w:rsidSect="00B007A9">
      <w:headerReference w:type="first" r:id="rId24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33588" w14:textId="77777777" w:rsidR="00DE6711" w:rsidRDefault="00DE6711">
      <w:r>
        <w:separator/>
      </w:r>
    </w:p>
  </w:endnote>
  <w:endnote w:type="continuationSeparator" w:id="0">
    <w:p w14:paraId="35A7C9E7" w14:textId="77777777" w:rsidR="00DE6711" w:rsidRDefault="00DE6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48835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BFED6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47AC5E17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404F4" w14:textId="21B4B4C8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4D36CA">
      <w:rPr>
        <w:rFonts w:cs="Arabic Transparent"/>
        <w:rtl/>
      </w:rPr>
      <w:t xml:space="preserve"> </w:t>
    </w:r>
  </w:p>
  <w:p w14:paraId="351EEC91" w14:textId="05A74791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4D36C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4D36CA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EC040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AEAF4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5D96D8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70D1F6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28251" w14:textId="77777777" w:rsidR="00DE6711" w:rsidRDefault="00DE6711" w:rsidP="00B92F9F">
      <w:pPr>
        <w:jc w:val="right"/>
      </w:pPr>
      <w:r>
        <w:separator/>
      </w:r>
    </w:p>
  </w:footnote>
  <w:footnote w:type="continuationSeparator" w:id="0">
    <w:p w14:paraId="548F229F" w14:textId="77777777" w:rsidR="00DE6711" w:rsidRDefault="00DE6711">
      <w:r>
        <w:continuationSeparator/>
      </w:r>
    </w:p>
  </w:footnote>
  <w:footnote w:id="1">
    <w:p w14:paraId="11EB1DF8" w14:textId="0C0E794C" w:rsidR="00393115" w:rsidRDefault="004D36CA" w:rsidP="00393115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393115" w:rsidRPr="00DA4970">
        <w:rPr>
          <w:lang w:val="fr-CH"/>
        </w:rPr>
        <w:t>UNEP/OzL.Pro/ExCom/95/1</w:t>
      </w:r>
      <w:r w:rsidRPr="00DA4970">
        <w:rPr>
          <w:lang w:val="fr-CH"/>
        </w:rPr>
        <w:t xml:space="preserve"> </w:t>
      </w:r>
      <w:r w:rsidR="00393115" w:rsidRPr="001A24C6">
        <w:rPr>
          <w:rStyle w:val="FootnoteReference"/>
        </w:rPr>
        <w:footnoteRef/>
      </w:r>
    </w:p>
    <w:p w14:paraId="03E95D6F" w14:textId="77777777" w:rsidR="00393115" w:rsidRPr="00564224" w:rsidRDefault="00393115" w:rsidP="00393115">
      <w:pPr>
        <w:pStyle w:val="FootnoteText"/>
        <w:rPr>
          <w:lang w:val="fr-CH"/>
        </w:rPr>
      </w:pPr>
    </w:p>
  </w:footnote>
  <w:footnote w:id="2">
    <w:p w14:paraId="21C0CDF1" w14:textId="5ED51B9C" w:rsidR="0071542E" w:rsidRDefault="0071542E" w:rsidP="008E4EC0">
      <w:pPr>
        <w:pStyle w:val="FootnoteText"/>
        <w:bidi/>
        <w:jc w:val="left"/>
        <w:rPr>
          <w:rtl/>
          <w:lang w:bidi="ar-SA"/>
        </w:rPr>
      </w:pPr>
      <w:r>
        <w:rPr>
          <w:rStyle w:val="FootnoteReference"/>
        </w:rPr>
        <w:footnoteRef/>
      </w:r>
      <w:r w:rsidR="004D36CA">
        <w:rPr>
          <w:rtl/>
        </w:rPr>
        <w:t xml:space="preserve"> </w:t>
      </w:r>
      <w:r>
        <w:rPr>
          <w:rFonts w:hint="cs"/>
          <w:rtl/>
        </w:rPr>
        <w:t>وفقا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لما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جاء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خطاب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وجهته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وزارة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البيئة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المعيشية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والنقل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والمكلفة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شؤون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التنمية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المستدامة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في</w:t>
      </w:r>
      <w:r w:rsidR="004D36CA">
        <w:rPr>
          <w:rFonts w:hint="cs"/>
          <w:rtl/>
          <w:lang w:bidi="ar-SA"/>
        </w:rPr>
        <w:t xml:space="preserve"> </w:t>
      </w:r>
      <w:r w:rsidR="008E4EC0">
        <w:rPr>
          <w:rFonts w:hint="cs"/>
          <w:rtl/>
          <w:lang w:bidi="ar-SA"/>
        </w:rPr>
        <w:t>بنين</w:t>
      </w:r>
      <w:r w:rsidR="004D36CA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كبيرة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موظفي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أمانة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الصندوق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المتعدد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الأطراف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في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8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أغسطس/آب</w:t>
      </w:r>
      <w:r w:rsidR="004D36CA">
        <w:rPr>
          <w:rFonts w:hint="cs"/>
          <w:rtl/>
        </w:rPr>
        <w:t xml:space="preserve"> </w:t>
      </w:r>
      <w:r w:rsidR="008E4EC0">
        <w:rPr>
          <w:rFonts w:hint="cs"/>
          <w:rtl/>
        </w:rPr>
        <w:t>2024.</w:t>
      </w:r>
      <w:r w:rsidR="004D36CA">
        <w:rPr>
          <w:rFonts w:hint="cs"/>
          <w:rtl/>
        </w:rPr>
        <w:t xml:space="preserve"> </w:t>
      </w:r>
    </w:p>
  </w:footnote>
  <w:footnote w:id="3">
    <w:p w14:paraId="646B328B" w14:textId="4C066637" w:rsidR="007F2E10" w:rsidRPr="007F2E10" w:rsidRDefault="007F2E10" w:rsidP="007F2E1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4D36CA">
        <w:rPr>
          <w:rtl/>
        </w:rPr>
        <w:t xml:space="preserve"> </w:t>
      </w:r>
      <w:r>
        <w:rPr>
          <w:rFonts w:hint="cs"/>
          <w:rtl/>
          <w:lang w:bidi="ar-SA"/>
        </w:rPr>
        <w:t>وقد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تكون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التدابير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الخاضعة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للتقييم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لوائح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نظامية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خاصة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ترمي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إلى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منع</w:t>
      </w:r>
      <w:r w:rsidR="004D36CA">
        <w:rPr>
          <w:rFonts w:hint="cs"/>
          <w:rtl/>
          <w:lang w:bidi="ar-SA"/>
        </w:rPr>
        <w:t xml:space="preserve"> </w:t>
      </w:r>
      <w:r w:rsidR="002B0939">
        <w:rPr>
          <w:rFonts w:hint="cs"/>
          <w:rtl/>
          <w:lang w:bidi="ar-SA"/>
        </w:rPr>
        <w:t>تنفيس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</w:t>
      </w:r>
      <w:r w:rsidR="00776DE6">
        <w:rPr>
          <w:rFonts w:hint="cs"/>
          <w:rtl/>
          <w:lang w:bidi="ar-SA"/>
        </w:rPr>
        <w:t>مواد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الهيدروفلوروكربونية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أثناء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عمليات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تركيب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أجهزة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التبريد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وتكييف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الهواء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وخدمتها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="002B0939">
        <w:rPr>
          <w:rFonts w:hint="cs"/>
          <w:rtl/>
          <w:lang w:val="fr-CA" w:bidi="ar-SA"/>
        </w:rPr>
        <w:t>وقف</w:t>
      </w:r>
      <w:r w:rsidR="004D36CA">
        <w:rPr>
          <w:rFonts w:hint="cs"/>
          <w:rtl/>
          <w:lang w:val="fr-CA" w:bidi="ar-SA"/>
        </w:rPr>
        <w:t xml:space="preserve"> </w:t>
      </w:r>
      <w:r w:rsidR="002B0939">
        <w:rPr>
          <w:rFonts w:hint="cs"/>
          <w:rtl/>
          <w:lang w:val="fr-CA" w:bidi="ar-SA"/>
        </w:rPr>
        <w:t>تشغيلها</w:t>
      </w:r>
      <w:r>
        <w:rPr>
          <w:rFonts w:hint="cs"/>
          <w:rtl/>
          <w:lang w:val="fr-CA" w:bidi="ar-SA"/>
        </w:rPr>
        <w:t>؛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وكشف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التسريب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في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المعدات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الضخمة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القائمة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على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</w:t>
      </w:r>
      <w:r w:rsidR="00776DE6">
        <w:rPr>
          <w:rFonts w:hint="cs"/>
          <w:rtl/>
          <w:lang w:val="fr-CA" w:bidi="ar-SA"/>
        </w:rPr>
        <w:t>مواد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الهيدروفلوروكربونية؛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وممارسات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قيد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البيانات؛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وحظر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استيراد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</w:t>
      </w:r>
      <w:r w:rsidR="00776DE6">
        <w:rPr>
          <w:rFonts w:hint="cs"/>
          <w:rtl/>
          <w:lang w:val="fr-CA" w:bidi="ar-SA"/>
        </w:rPr>
        <w:t>مواد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الهيدروفلوروكربونية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في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أوعية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لا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تصلح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لإعادة</w:t>
      </w:r>
      <w:r w:rsidR="004D36CA">
        <w:rPr>
          <w:rFonts w:hint="cs"/>
          <w:rtl/>
          <w:lang w:val="fr-CA" w:bidi="ar-SA"/>
        </w:rPr>
        <w:t xml:space="preserve"> </w:t>
      </w:r>
      <w:r>
        <w:rPr>
          <w:rFonts w:hint="cs"/>
          <w:rtl/>
          <w:lang w:val="fr-CA" w:bidi="ar-SA"/>
        </w:rPr>
        <w:t>التعبئة</w:t>
      </w:r>
      <w:r>
        <w:rPr>
          <w:rFonts w:hint="cs"/>
          <w:rtl/>
          <w:lang w:val="en-US" w:bidi="ar-SA"/>
        </w:rPr>
        <w:t>؛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وإلزامية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استرداد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المواد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الهيدروفلوروكربونية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أثناء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خدمة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أجهزة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التبريد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وتكييف</w:t>
      </w:r>
      <w:r w:rsidR="004D36CA">
        <w:rPr>
          <w:rFonts w:hint="cs"/>
          <w:rtl/>
          <w:lang w:val="en-US" w:bidi="ar-SA"/>
        </w:rPr>
        <w:t xml:space="preserve"> </w:t>
      </w:r>
      <w:r w:rsidR="002B0939">
        <w:rPr>
          <w:rFonts w:hint="cs"/>
          <w:rtl/>
          <w:lang w:val="en-US" w:bidi="ar-SA"/>
        </w:rPr>
        <w:t>الهواء؛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وإلزامية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استرداد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</w:t>
      </w:r>
      <w:r w:rsidR="00776DE6">
        <w:rPr>
          <w:rFonts w:hint="cs"/>
          <w:rtl/>
          <w:lang w:val="en-US" w:bidi="ar-SA"/>
        </w:rPr>
        <w:t>مواد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الهيدروفلوروكربونية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من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الحاويات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والمعدات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عندما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تبلغ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نهاية</w:t>
      </w:r>
      <w:r w:rsidR="004D36C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عمرها.</w:t>
      </w:r>
    </w:p>
  </w:footnote>
  <w:footnote w:id="4">
    <w:p w14:paraId="10ADB0D3" w14:textId="6D6FA784" w:rsidR="00086B00" w:rsidRDefault="00086B00" w:rsidP="00086B0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D36CA">
        <w:rPr>
          <w:rtl/>
        </w:rPr>
        <w:t xml:space="preserve"> </w:t>
      </w:r>
      <w:r>
        <w:rPr>
          <w:rFonts w:hint="cs"/>
          <w:rtl/>
          <w:lang w:bidi="ar-SA"/>
        </w:rPr>
        <w:t>معدات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تبريد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سابقة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الشحن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بغاز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تبريد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="002B0939">
        <w:rPr>
          <w:rFonts w:hint="cs"/>
          <w:rtl/>
          <w:lang w:bidi="ar-SA"/>
        </w:rPr>
        <w:t>تحوي</w:t>
      </w:r>
      <w:r w:rsidR="004D36CA">
        <w:rPr>
          <w:rFonts w:hint="cs"/>
          <w:rtl/>
          <w:lang w:bidi="ar-SA"/>
        </w:rPr>
        <w:t xml:space="preserve"> </w:t>
      </w:r>
      <w:r w:rsidR="002B0939">
        <w:rPr>
          <w:rFonts w:hint="cs"/>
          <w:rtl/>
          <w:lang w:bidi="ar-SA"/>
        </w:rPr>
        <w:t>جميع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العناصر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اللازمة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للتبريد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(أي</w:t>
      </w:r>
      <w:r w:rsidR="004D36CA">
        <w:rPr>
          <w:rFonts w:hint="cs"/>
          <w:rtl/>
          <w:lang w:bidi="ar-SA"/>
        </w:rPr>
        <w:t xml:space="preserve"> </w:t>
      </w:r>
      <w:r w:rsidR="002B0939">
        <w:rPr>
          <w:rFonts w:hint="cs"/>
          <w:rtl/>
          <w:lang w:bidi="ar-SA"/>
        </w:rPr>
        <w:t>الضاغط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والمكثف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والمبخر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وصمامات</w:t>
      </w:r>
      <w:r w:rsidR="004D36CA">
        <w:rPr>
          <w:rFonts w:hint="cs"/>
          <w:rtl/>
          <w:lang w:bidi="ar-SA"/>
        </w:rPr>
        <w:t xml:space="preserve"> </w:t>
      </w:r>
      <w:r w:rsidR="002B0939">
        <w:rPr>
          <w:rFonts w:hint="cs"/>
          <w:rtl/>
          <w:lang w:bidi="ar-SA"/>
        </w:rPr>
        <w:t>التمدد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والمراوح)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في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جهاز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واحد.</w:t>
      </w:r>
    </w:p>
  </w:footnote>
  <w:footnote w:id="5">
    <w:p w14:paraId="7B706416" w14:textId="241C73BB" w:rsidR="006B3A4E" w:rsidRDefault="006B3A4E" w:rsidP="006B3A4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D36CA">
        <w:rPr>
          <w:rtl/>
        </w:rPr>
        <w:t xml:space="preserve"> </w:t>
      </w:r>
      <w:r>
        <w:rPr>
          <w:rFonts w:hint="cs"/>
          <w:rtl/>
          <w:lang w:bidi="ar-SA"/>
        </w:rPr>
        <w:t>أجهزة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كشف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الدخان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 w:rsidR="002B0939">
        <w:rPr>
          <w:rFonts w:hint="cs"/>
          <w:rtl/>
          <w:lang w:bidi="ar-SA"/>
        </w:rPr>
        <w:t>الإنذار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وأجهزة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ضبط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</w:t>
      </w:r>
      <w:r w:rsidR="002B0939">
        <w:rPr>
          <w:rFonts w:hint="cs"/>
          <w:rtl/>
          <w:lang w:bidi="ar-SA"/>
        </w:rPr>
        <w:t>لهيب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والخراطيم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وأجهزة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إطفاء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الحرائق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وغيرها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وتركيب</w:t>
      </w:r>
      <w:r w:rsidR="004D36CA">
        <w:rPr>
          <w:rFonts w:hint="cs"/>
          <w:rtl/>
          <w:lang w:bidi="ar-SA"/>
        </w:rPr>
        <w:t xml:space="preserve"> </w:t>
      </w:r>
      <w:r w:rsidR="002B0939">
        <w:rPr>
          <w:rFonts w:hint="cs"/>
          <w:rtl/>
          <w:lang w:bidi="ar-SA"/>
        </w:rPr>
        <w:t>أنابيب</w:t>
      </w:r>
      <w:r w:rsidR="004D36CA">
        <w:rPr>
          <w:rFonts w:hint="cs"/>
          <w:rtl/>
          <w:lang w:bidi="ar-SA"/>
        </w:rPr>
        <w:t xml:space="preserve"> </w:t>
      </w:r>
      <w:r w:rsidR="002B0939">
        <w:rPr>
          <w:rFonts w:hint="cs"/>
          <w:rtl/>
          <w:lang w:bidi="ar-SA"/>
        </w:rPr>
        <w:t>ا</w:t>
      </w:r>
      <w:r>
        <w:rPr>
          <w:rFonts w:hint="cs"/>
          <w:rtl/>
          <w:lang w:bidi="ar-SA"/>
        </w:rPr>
        <w:t>لتهوية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والزجاج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المقاوم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للحرائق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ومخارج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الطوارئ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وما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إلى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ذلك.</w:t>
      </w:r>
    </w:p>
  </w:footnote>
  <w:footnote w:id="6">
    <w:p w14:paraId="283C01C7" w14:textId="78615361" w:rsidR="00F32ABC" w:rsidRPr="00F32ABC" w:rsidRDefault="00F32ABC" w:rsidP="00F32ABC">
      <w:pPr>
        <w:pStyle w:val="FootnoteText"/>
        <w:bidi/>
        <w:rPr>
          <w:rtl/>
          <w:lang w:val="fr-CA" w:bidi="ar-SA"/>
        </w:rPr>
      </w:pPr>
      <w:r>
        <w:rPr>
          <w:rStyle w:val="FootnoteReference"/>
        </w:rPr>
        <w:footnoteRef/>
      </w:r>
      <w:r w:rsidR="004D36CA">
        <w:rPr>
          <w:rtl/>
        </w:rPr>
        <w:t xml:space="preserve"> </w:t>
      </w:r>
      <w:r>
        <w:rPr>
          <w:rFonts w:hint="cs"/>
          <w:rtl/>
          <w:lang w:bidi="ar-SA"/>
        </w:rPr>
        <w:t>كما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ورد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في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المرفق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22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من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المذكرة</w:t>
      </w:r>
      <w:r w:rsidR="004D36CA">
        <w:rPr>
          <w:rFonts w:hint="cs"/>
          <w:rtl/>
          <w:lang w:bidi="ar-SA"/>
        </w:rPr>
        <w:t xml:space="preserve"> </w:t>
      </w:r>
      <w:r>
        <w:rPr>
          <w:lang w:val="fr-CA" w:bidi="ar-SA"/>
        </w:rPr>
        <w:t>UNEP/OzL.Pro/ExCom/92/56</w:t>
      </w:r>
      <w:r>
        <w:rPr>
          <w:rFonts w:hint="cs"/>
          <w:rtl/>
          <w:lang w:val="fr-CA" w:bidi="ar-SA"/>
        </w:rPr>
        <w:t>.</w:t>
      </w:r>
    </w:p>
  </w:footnote>
  <w:footnote w:id="7">
    <w:p w14:paraId="508C50C6" w14:textId="24B6861E" w:rsidR="00691BFA" w:rsidRDefault="00691BFA" w:rsidP="00691BF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D36CA">
        <w:rPr>
          <w:rtl/>
        </w:rPr>
        <w:t xml:space="preserve"> </w:t>
      </w:r>
      <w:r>
        <w:rPr>
          <w:rFonts w:hint="cs"/>
          <w:rtl/>
          <w:lang w:bidi="ar-SA"/>
        </w:rPr>
        <w:t>تشمل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قائمة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المعدات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المعفاة</w:t>
      </w:r>
      <w:r w:rsidR="004D36CA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أجهزة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تكييف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الهواء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ذات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الوحدات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المتعددة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المنفصلة</w:t>
      </w:r>
      <w:r w:rsidR="004D36C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(</w:t>
      </w:r>
      <w:r>
        <w:rPr>
          <w:rtl/>
          <w:lang w:bidi="ar-SA"/>
        </w:rPr>
        <w:t>للاستخدام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التجاري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والسكني</w:t>
      </w:r>
      <w:r>
        <w:rPr>
          <w:rFonts w:hint="cs"/>
          <w:rtl/>
          <w:lang w:bidi="ar-SA"/>
        </w:rPr>
        <w:t>)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مكيفات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الهواء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المنفصلة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الوحدات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المزودة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بأنابيب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(للاستخدام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السكني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والتجاري)</w:t>
      </w:r>
      <w:r w:rsidR="004D36C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وحدات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مكيفات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الهواء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المعبأة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التجارية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ذات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الأنابيب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(القائمة</w:t>
      </w:r>
      <w:r w:rsidR="004D36CA">
        <w:rPr>
          <w:rtl/>
          <w:lang w:bidi="ar-SA"/>
        </w:rPr>
        <w:t xml:space="preserve"> </w:t>
      </w:r>
      <w:r>
        <w:rPr>
          <w:rtl/>
          <w:lang w:bidi="ar-SA"/>
        </w:rPr>
        <w:t>بذاتها)</w:t>
      </w:r>
      <w:r>
        <w:rPr>
          <w:rFonts w:hint="cs"/>
          <w:rtl/>
          <w:lang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28C87" w14:textId="624998B2" w:rsidR="007E5D09" w:rsidRDefault="002C29C0">
    <w:pPr>
      <w:jc w:val="right"/>
    </w:pPr>
    <w:fldSimple w:instr=" DOCPROPERTY &quot;Document number&quot;  \* MERGEFORMAT ">
      <w:r>
        <w:t>UNEP/OzL.Pro/ExCom/95/42</w:t>
      </w:r>
    </w:fldSimple>
  </w:p>
  <w:p w14:paraId="3FB60C4E" w14:textId="77777777" w:rsidR="007E5D09" w:rsidRDefault="007E5D09"/>
  <w:p w14:paraId="4602F071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C2A3B" w14:textId="016C75EF" w:rsidR="007E5D09" w:rsidRDefault="002C29C0">
    <w:pPr>
      <w:jc w:val="left"/>
    </w:pPr>
    <w:fldSimple w:instr=" DOCPROPERTY &quot;Document number&quot;  \* MERGEFORMAT ">
      <w:r>
        <w:t>UNEP/OzL.Pro/ExCom/95/42</w:t>
      </w:r>
    </w:fldSimple>
  </w:p>
  <w:p w14:paraId="0EFCCE69" w14:textId="77777777" w:rsidR="007E5D09" w:rsidRDefault="007E5D09"/>
  <w:p w14:paraId="138755BC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1597E" w14:textId="77777777" w:rsidR="00776DE6" w:rsidRDefault="0032579D">
    <w:r>
      <w:fldChar w:fldCharType="begin"/>
    </w:r>
    <w:r>
      <w:instrText xml:space="preserve"> DOCPROPERTY "Document number"  \* MERGEFORMAT </w:instrText>
    </w:r>
    <w:r>
      <w:fldChar w:fldCharType="separate"/>
    </w:r>
    <w:r w:rsidR="002C29C0">
      <w:t>UNEP/</w:t>
    </w:r>
    <w:proofErr w:type="spellStart"/>
    <w:r w:rsidR="002C29C0">
      <w:t>OzL.Pro</w:t>
    </w:r>
    <w:proofErr w:type="spellEnd"/>
    <w:r w:rsidR="002C29C0">
      <w:t>/ExCom/95/</w:t>
    </w:r>
    <w:r w:rsidR="00776DE6">
      <w:t>42</w:t>
    </w:r>
  </w:p>
  <w:p w14:paraId="35CCCDE5" w14:textId="7BD57CE6" w:rsidR="007E5D09" w:rsidRDefault="00776DE6">
    <w:r>
      <w:t>Annex</w:t>
    </w:r>
    <w:r w:rsidR="004D36CA">
      <w:t xml:space="preserve"> </w:t>
    </w:r>
    <w:r>
      <w:t>II</w:t>
    </w:r>
    <w:r w:rsidR="0032579D">
      <w:fldChar w:fldCharType="end"/>
    </w:r>
  </w:p>
  <w:p w14:paraId="0D039233" w14:textId="77777777" w:rsidR="007E5D09" w:rsidRDefault="007E5D09"/>
  <w:p w14:paraId="5D0C775B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57453" w14:textId="77777777" w:rsidR="004F7C19" w:rsidRDefault="0032579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C29C0">
      <w:t>UNEP/</w:t>
    </w:r>
    <w:proofErr w:type="spellStart"/>
    <w:r w:rsidR="002C29C0">
      <w:t>OzL.Pro</w:t>
    </w:r>
    <w:proofErr w:type="spellEnd"/>
    <w:r w:rsidR="002C29C0">
      <w:t>/ExCom/95/</w:t>
    </w:r>
    <w:r w:rsidR="004F7C19">
      <w:t>42</w:t>
    </w:r>
  </w:p>
  <w:p w14:paraId="710B1F7F" w14:textId="5EAA6459" w:rsidR="007E5D09" w:rsidRDefault="004F7C19">
    <w:pPr>
      <w:jc w:val="right"/>
    </w:pPr>
    <w:r>
      <w:t>Annex</w:t>
    </w:r>
    <w:r w:rsidR="004D36CA">
      <w:t xml:space="preserve"> </w:t>
    </w:r>
    <w:r>
      <w:t>II</w:t>
    </w:r>
    <w:r w:rsidR="0032579D">
      <w:fldChar w:fldCharType="end"/>
    </w:r>
  </w:p>
  <w:p w14:paraId="52C43768" w14:textId="77777777" w:rsidR="007E5D09" w:rsidRDefault="007E5D09"/>
  <w:p w14:paraId="4C8E7CC1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21AEF" w14:textId="67CB682D" w:rsidR="007E5D09" w:rsidRDefault="002C29C0" w:rsidP="00393115">
    <w:pPr>
      <w:jc w:val="right"/>
    </w:pPr>
    <w:fldSimple w:instr=" DOCPROPERTY &quot;Document number&quot;  \* MERGEFORMAT ">
      <w:r>
        <w:t>UNEP/OzL.Pro/ExCom/95/</w:t>
      </w:r>
    </w:fldSimple>
    <w:r w:rsidR="00B007A9">
      <w:t>42</w:t>
    </w:r>
  </w:p>
  <w:p w14:paraId="5670153F" w14:textId="440E0A5F" w:rsidR="007E5D09" w:rsidRDefault="00017133" w:rsidP="00393115">
    <w:pPr>
      <w:jc w:val="right"/>
    </w:pPr>
    <w:r>
      <w:t>Annex</w:t>
    </w:r>
    <w:r w:rsidR="004D36CA">
      <w:t xml:space="preserve"> </w:t>
    </w:r>
    <w:r>
      <w:t>I</w:t>
    </w:r>
  </w:p>
  <w:p w14:paraId="24EBE43C" w14:textId="77777777" w:rsidR="007E5D09" w:rsidRDefault="007E5D09">
    <w:pPr>
      <w:pStyle w:val="Header"/>
    </w:pPr>
  </w:p>
  <w:p w14:paraId="1A24DF7A" w14:textId="77777777" w:rsidR="00001B6D" w:rsidRDefault="00001B6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C0B97" w14:textId="77777777" w:rsidR="00B007A9" w:rsidRDefault="00B007A9" w:rsidP="00393115">
    <w:pPr>
      <w:jc w:val="right"/>
    </w:pPr>
    <w:fldSimple w:instr=" DOCPROPERTY &quot;Document number&quot;  \* MERGEFORMAT ">
      <w:r>
        <w:t>UNEP/OzL.Pro/ExCom/95/</w:t>
      </w:r>
    </w:fldSimple>
    <w:r>
      <w:t>42</w:t>
    </w:r>
  </w:p>
  <w:p w14:paraId="52156C35" w14:textId="1C4F22BB" w:rsidR="00B007A9" w:rsidRDefault="00B007A9" w:rsidP="00393115">
    <w:pPr>
      <w:jc w:val="right"/>
    </w:pPr>
    <w:r>
      <w:t>Annex</w:t>
    </w:r>
    <w:r w:rsidR="004D36CA">
      <w:t xml:space="preserve"> </w:t>
    </w:r>
    <w:r>
      <w:t>II</w:t>
    </w:r>
  </w:p>
  <w:p w14:paraId="1AE50A9E" w14:textId="77777777" w:rsidR="00B007A9" w:rsidRDefault="00B007A9">
    <w:pPr>
      <w:pStyle w:val="Header"/>
    </w:pPr>
  </w:p>
  <w:p w14:paraId="3EB0FB70" w14:textId="77777777" w:rsidR="00001B6D" w:rsidRDefault="00001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0A55E8"/>
    <w:multiLevelType w:val="hybridMultilevel"/>
    <w:tmpl w:val="BEEAC7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167A64"/>
    <w:multiLevelType w:val="hybridMultilevel"/>
    <w:tmpl w:val="73E8F036"/>
    <w:lvl w:ilvl="0" w:tplc="ECCE4D70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18"/>
        <w:szCs w:val="24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EF11BF3"/>
    <w:multiLevelType w:val="hybridMultilevel"/>
    <w:tmpl w:val="FA5EAF7C"/>
    <w:lvl w:ilvl="0" w:tplc="7E32D3FC">
      <w:start w:val="1"/>
      <w:numFmt w:val="arabicAbjad"/>
      <w:lvlText w:val="(%1)"/>
      <w:lvlJc w:val="left"/>
      <w:pPr>
        <w:ind w:left="720" w:hanging="360"/>
      </w:pPr>
      <w:rPr>
        <w:rFonts w:hint="default"/>
        <w:sz w:val="18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82195"/>
    <w:multiLevelType w:val="hybridMultilevel"/>
    <w:tmpl w:val="347011E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64E7BE3"/>
    <w:multiLevelType w:val="hybridMultilevel"/>
    <w:tmpl w:val="6AFEFCFE"/>
    <w:lvl w:ilvl="0" w:tplc="7E32D3FC">
      <w:start w:val="1"/>
      <w:numFmt w:val="arabicAbjad"/>
      <w:lvlText w:val="(%1)"/>
      <w:lvlJc w:val="left"/>
      <w:pPr>
        <w:ind w:left="1080" w:hanging="360"/>
      </w:pPr>
      <w:rPr>
        <w:rFonts w:hint="default"/>
        <w:sz w:val="18"/>
        <w:szCs w:val="24"/>
      </w:rPr>
    </w:lvl>
    <w:lvl w:ilvl="1" w:tplc="10090011">
      <w:start w:val="1"/>
      <w:numFmt w:val="decimal"/>
      <w:lvlText w:val="%2)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0F10D8"/>
    <w:multiLevelType w:val="hybridMultilevel"/>
    <w:tmpl w:val="7964674A"/>
    <w:lvl w:ilvl="0" w:tplc="94A03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07003374">
    <w:abstractNumId w:val="10"/>
  </w:num>
  <w:num w:numId="2" w16cid:durableId="1019545942">
    <w:abstractNumId w:val="10"/>
  </w:num>
  <w:num w:numId="3" w16cid:durableId="1777096310">
    <w:abstractNumId w:val="10"/>
  </w:num>
  <w:num w:numId="4" w16cid:durableId="930703708">
    <w:abstractNumId w:val="10"/>
  </w:num>
  <w:num w:numId="5" w16cid:durableId="182671760">
    <w:abstractNumId w:val="10"/>
  </w:num>
  <w:num w:numId="6" w16cid:durableId="1717847649">
    <w:abstractNumId w:val="9"/>
  </w:num>
  <w:num w:numId="7" w16cid:durableId="1324704625">
    <w:abstractNumId w:val="7"/>
  </w:num>
  <w:num w:numId="8" w16cid:durableId="429473494">
    <w:abstractNumId w:val="6"/>
  </w:num>
  <w:num w:numId="9" w16cid:durableId="551306339">
    <w:abstractNumId w:val="5"/>
  </w:num>
  <w:num w:numId="10" w16cid:durableId="390612901">
    <w:abstractNumId w:val="4"/>
  </w:num>
  <w:num w:numId="11" w16cid:durableId="2145543865">
    <w:abstractNumId w:val="8"/>
  </w:num>
  <w:num w:numId="12" w16cid:durableId="141431335">
    <w:abstractNumId w:val="3"/>
  </w:num>
  <w:num w:numId="13" w16cid:durableId="852459161">
    <w:abstractNumId w:val="2"/>
  </w:num>
  <w:num w:numId="14" w16cid:durableId="1682320791">
    <w:abstractNumId w:val="1"/>
  </w:num>
  <w:num w:numId="15" w16cid:durableId="1163088477">
    <w:abstractNumId w:val="0"/>
  </w:num>
  <w:num w:numId="16" w16cid:durableId="701712726">
    <w:abstractNumId w:val="14"/>
  </w:num>
  <w:num w:numId="17" w16cid:durableId="1386370860">
    <w:abstractNumId w:val="17"/>
  </w:num>
  <w:num w:numId="18" w16cid:durableId="464736690">
    <w:abstractNumId w:val="18"/>
  </w:num>
  <w:num w:numId="19" w16cid:durableId="1662192761">
    <w:abstractNumId w:val="23"/>
  </w:num>
  <w:num w:numId="20" w16cid:durableId="635262174">
    <w:abstractNumId w:val="16"/>
  </w:num>
  <w:num w:numId="21" w16cid:durableId="1738437100">
    <w:abstractNumId w:val="11"/>
  </w:num>
  <w:num w:numId="22" w16cid:durableId="869537153">
    <w:abstractNumId w:val="15"/>
  </w:num>
  <w:num w:numId="23" w16cid:durableId="328607789">
    <w:abstractNumId w:val="20"/>
  </w:num>
  <w:num w:numId="24" w16cid:durableId="1823085919">
    <w:abstractNumId w:val="12"/>
  </w:num>
  <w:num w:numId="25" w16cid:durableId="1704598278">
    <w:abstractNumId w:val="22"/>
  </w:num>
  <w:num w:numId="26" w16cid:durableId="2132674562">
    <w:abstractNumId w:val="19"/>
  </w:num>
  <w:num w:numId="27" w16cid:durableId="2105689441">
    <w:abstractNumId w:val="13"/>
  </w:num>
  <w:num w:numId="28" w16cid:durableId="1311518331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C0"/>
    <w:rsid w:val="00001B6D"/>
    <w:rsid w:val="00013372"/>
    <w:rsid w:val="00017133"/>
    <w:rsid w:val="00027B85"/>
    <w:rsid w:val="00030F9B"/>
    <w:rsid w:val="0003197D"/>
    <w:rsid w:val="0004254A"/>
    <w:rsid w:val="00060B08"/>
    <w:rsid w:val="000861FE"/>
    <w:rsid w:val="00086B00"/>
    <w:rsid w:val="000A2FD2"/>
    <w:rsid w:val="000C2FE8"/>
    <w:rsid w:val="000E0770"/>
    <w:rsid w:val="000E0BF0"/>
    <w:rsid w:val="000E3CB2"/>
    <w:rsid w:val="000F525C"/>
    <w:rsid w:val="00101721"/>
    <w:rsid w:val="00116043"/>
    <w:rsid w:val="001334AB"/>
    <w:rsid w:val="001374BC"/>
    <w:rsid w:val="00165511"/>
    <w:rsid w:val="00170997"/>
    <w:rsid w:val="00191B79"/>
    <w:rsid w:val="001963DE"/>
    <w:rsid w:val="001C41DE"/>
    <w:rsid w:val="001D2B45"/>
    <w:rsid w:val="0022104F"/>
    <w:rsid w:val="00224831"/>
    <w:rsid w:val="002703C0"/>
    <w:rsid w:val="002B0939"/>
    <w:rsid w:val="002B535E"/>
    <w:rsid w:val="002C29C0"/>
    <w:rsid w:val="002D3485"/>
    <w:rsid w:val="002E4F9E"/>
    <w:rsid w:val="002E6A6F"/>
    <w:rsid w:val="002E7EF7"/>
    <w:rsid w:val="002F233C"/>
    <w:rsid w:val="002F505F"/>
    <w:rsid w:val="00320D35"/>
    <w:rsid w:val="00321B94"/>
    <w:rsid w:val="0032579D"/>
    <w:rsid w:val="00354273"/>
    <w:rsid w:val="0035441C"/>
    <w:rsid w:val="003554C0"/>
    <w:rsid w:val="003644E6"/>
    <w:rsid w:val="00393115"/>
    <w:rsid w:val="003C2491"/>
    <w:rsid w:val="003C2739"/>
    <w:rsid w:val="003C2AB9"/>
    <w:rsid w:val="003E5FCB"/>
    <w:rsid w:val="003F2852"/>
    <w:rsid w:val="00416AD7"/>
    <w:rsid w:val="00424C1D"/>
    <w:rsid w:val="00436016"/>
    <w:rsid w:val="00451AE5"/>
    <w:rsid w:val="00461FF9"/>
    <w:rsid w:val="004771DD"/>
    <w:rsid w:val="00490729"/>
    <w:rsid w:val="004C5B74"/>
    <w:rsid w:val="004D36CA"/>
    <w:rsid w:val="004D698D"/>
    <w:rsid w:val="004F51AF"/>
    <w:rsid w:val="004F7068"/>
    <w:rsid w:val="004F7C19"/>
    <w:rsid w:val="0053096E"/>
    <w:rsid w:val="0053521E"/>
    <w:rsid w:val="00535DA2"/>
    <w:rsid w:val="00546241"/>
    <w:rsid w:val="005542FE"/>
    <w:rsid w:val="005616C5"/>
    <w:rsid w:val="00584ED8"/>
    <w:rsid w:val="005B65DF"/>
    <w:rsid w:val="005C7D4A"/>
    <w:rsid w:val="005F09A4"/>
    <w:rsid w:val="00624AEF"/>
    <w:rsid w:val="006375C6"/>
    <w:rsid w:val="00662A73"/>
    <w:rsid w:val="006759DA"/>
    <w:rsid w:val="00691BFA"/>
    <w:rsid w:val="006B3A4E"/>
    <w:rsid w:val="006D026B"/>
    <w:rsid w:val="006F2A2C"/>
    <w:rsid w:val="006F2CA5"/>
    <w:rsid w:val="00702662"/>
    <w:rsid w:val="0071542E"/>
    <w:rsid w:val="007212C0"/>
    <w:rsid w:val="00772FF4"/>
    <w:rsid w:val="00776DE6"/>
    <w:rsid w:val="00786775"/>
    <w:rsid w:val="00791A1A"/>
    <w:rsid w:val="007A325D"/>
    <w:rsid w:val="007B3F6D"/>
    <w:rsid w:val="007C59CE"/>
    <w:rsid w:val="007C6EF9"/>
    <w:rsid w:val="007D141D"/>
    <w:rsid w:val="007D567C"/>
    <w:rsid w:val="007E20B0"/>
    <w:rsid w:val="007E5D09"/>
    <w:rsid w:val="007F2E10"/>
    <w:rsid w:val="00835D4B"/>
    <w:rsid w:val="0084173D"/>
    <w:rsid w:val="00842B2D"/>
    <w:rsid w:val="00846C1C"/>
    <w:rsid w:val="00846C4A"/>
    <w:rsid w:val="008659B5"/>
    <w:rsid w:val="008803DA"/>
    <w:rsid w:val="00882C4F"/>
    <w:rsid w:val="00885865"/>
    <w:rsid w:val="008933FF"/>
    <w:rsid w:val="0089576C"/>
    <w:rsid w:val="008B781F"/>
    <w:rsid w:val="008D4F7D"/>
    <w:rsid w:val="008E2901"/>
    <w:rsid w:val="008E3DF3"/>
    <w:rsid w:val="008E4EC0"/>
    <w:rsid w:val="008F6F0F"/>
    <w:rsid w:val="0090339C"/>
    <w:rsid w:val="00920424"/>
    <w:rsid w:val="00971762"/>
    <w:rsid w:val="00983FD1"/>
    <w:rsid w:val="00985666"/>
    <w:rsid w:val="009A5140"/>
    <w:rsid w:val="009C090E"/>
    <w:rsid w:val="009C2FA1"/>
    <w:rsid w:val="009C39BC"/>
    <w:rsid w:val="009C46B2"/>
    <w:rsid w:val="009E7978"/>
    <w:rsid w:val="00A36516"/>
    <w:rsid w:val="00A44778"/>
    <w:rsid w:val="00A616FA"/>
    <w:rsid w:val="00A74D19"/>
    <w:rsid w:val="00A755B6"/>
    <w:rsid w:val="00A907AD"/>
    <w:rsid w:val="00A950E1"/>
    <w:rsid w:val="00AB4886"/>
    <w:rsid w:val="00AC5EE9"/>
    <w:rsid w:val="00AD2ADC"/>
    <w:rsid w:val="00AE2CBC"/>
    <w:rsid w:val="00AE7157"/>
    <w:rsid w:val="00B007A9"/>
    <w:rsid w:val="00B11DB6"/>
    <w:rsid w:val="00B258F1"/>
    <w:rsid w:val="00B40E87"/>
    <w:rsid w:val="00B62064"/>
    <w:rsid w:val="00B700BD"/>
    <w:rsid w:val="00B81E83"/>
    <w:rsid w:val="00B83842"/>
    <w:rsid w:val="00B92F9F"/>
    <w:rsid w:val="00BB1C42"/>
    <w:rsid w:val="00BE483C"/>
    <w:rsid w:val="00BF20FF"/>
    <w:rsid w:val="00C01B1D"/>
    <w:rsid w:val="00C0337B"/>
    <w:rsid w:val="00C133BF"/>
    <w:rsid w:val="00C166D9"/>
    <w:rsid w:val="00C27B58"/>
    <w:rsid w:val="00C5209F"/>
    <w:rsid w:val="00C55EF2"/>
    <w:rsid w:val="00C7391D"/>
    <w:rsid w:val="00C74DD2"/>
    <w:rsid w:val="00C83E39"/>
    <w:rsid w:val="00CC6C24"/>
    <w:rsid w:val="00CD1783"/>
    <w:rsid w:val="00CE4994"/>
    <w:rsid w:val="00D006A9"/>
    <w:rsid w:val="00D32E5D"/>
    <w:rsid w:val="00D37C6F"/>
    <w:rsid w:val="00D45C4D"/>
    <w:rsid w:val="00D6339B"/>
    <w:rsid w:val="00D6496E"/>
    <w:rsid w:val="00D87747"/>
    <w:rsid w:val="00DA4970"/>
    <w:rsid w:val="00DD00E8"/>
    <w:rsid w:val="00DE0305"/>
    <w:rsid w:val="00DE126A"/>
    <w:rsid w:val="00DE6711"/>
    <w:rsid w:val="00E1360E"/>
    <w:rsid w:val="00E229E0"/>
    <w:rsid w:val="00E27B62"/>
    <w:rsid w:val="00E47301"/>
    <w:rsid w:val="00E7796A"/>
    <w:rsid w:val="00E82BA5"/>
    <w:rsid w:val="00E8420E"/>
    <w:rsid w:val="00E86EBE"/>
    <w:rsid w:val="00EC108E"/>
    <w:rsid w:val="00ED6757"/>
    <w:rsid w:val="00EF4BB1"/>
    <w:rsid w:val="00EF566C"/>
    <w:rsid w:val="00EF569C"/>
    <w:rsid w:val="00EF7AB4"/>
    <w:rsid w:val="00F05215"/>
    <w:rsid w:val="00F22E98"/>
    <w:rsid w:val="00F231BC"/>
    <w:rsid w:val="00F24BD3"/>
    <w:rsid w:val="00F32ABC"/>
    <w:rsid w:val="00F64402"/>
    <w:rsid w:val="00F77465"/>
    <w:rsid w:val="00F96941"/>
    <w:rsid w:val="00FC2E98"/>
    <w:rsid w:val="00FC2E9F"/>
    <w:rsid w:val="00FC745F"/>
    <w:rsid w:val="00FD7944"/>
    <w:rsid w:val="00FE28DF"/>
    <w:rsid w:val="00FE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D613B8"/>
  <w15:docId w15:val="{5A57FAF1-11EF-4349-87CF-455B29903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SubPara (a) Char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 Char,Char Char,Heading 3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F22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ARCHIVES\TRADUCTION\MLF\ExCom95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2001</TotalTime>
  <Pages>24</Pages>
  <Words>8166</Words>
  <Characters>47420</Characters>
  <Application>Microsoft Office Word</Application>
  <DocSecurity>0</DocSecurity>
  <Lines>395</Lines>
  <Paragraphs>110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مقترح مشروع: بنين</vt:lpstr>
      <vt:lpstr/>
    </vt:vector>
  </TitlesOfParts>
  <Company>UNMFS</Company>
  <LinksUpToDate>false</LinksUpToDate>
  <CharactersWithSpaces>55476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بنين</dc:title>
  <dc:creator>Admin</dc:creator>
  <cp:lastModifiedBy>Angela Xue He Yan</cp:lastModifiedBy>
  <cp:revision>30</cp:revision>
  <cp:lastPrinted>2001-05-26T16:40:00Z</cp:lastPrinted>
  <dcterms:created xsi:type="dcterms:W3CDTF">2024-10-31T07:49:00Z</dcterms:created>
  <dcterms:modified xsi:type="dcterms:W3CDTF">2024-11-03T14:37:00Z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UNEP/OzL.Pro/ExCom/95/42</vt:lpwstr>
  </property>
  <property fmtid="{D5CDD505-2E9C-101B-9397-08002B2CF9AE}" pid="3" name="Revision date">
    <vt:lpwstr>29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