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667E957" w14:textId="77777777" w:rsidTr="009C59F7">
        <w:trPr>
          <w:trHeight w:val="720"/>
        </w:trPr>
        <w:tc>
          <w:tcPr>
            <w:tcW w:w="5490" w:type="dxa"/>
            <w:gridSpan w:val="2"/>
            <w:tcBorders>
              <w:bottom w:val="single" w:sz="18" w:space="0" w:color="auto"/>
            </w:tcBorders>
          </w:tcPr>
          <w:p w14:paraId="2C9755F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4C9A266"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1DDE88E9"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B6F709E"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5447FA16" wp14:editId="6852101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1752AB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D40383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3B94F2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71E555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1BD0A6D"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2C45E25F" w14:textId="77777777" w:rsidR="00C15867" w:rsidRPr="009B0D30" w:rsidRDefault="00C15867" w:rsidP="009C59F7">
            <w:r w:rsidRPr="009B0D30">
              <w:t>Distr.</w:t>
            </w:r>
          </w:p>
          <w:p w14:paraId="100A2A23" w14:textId="77777777" w:rsidR="00923540" w:rsidRPr="009B0D30" w:rsidRDefault="00923540" w:rsidP="00923540">
            <w:r w:rsidRPr="009B0D30">
              <w:t>GENERAL</w:t>
            </w:r>
          </w:p>
          <w:p w14:paraId="70FF2919" w14:textId="77777777" w:rsidR="00C15867" w:rsidRPr="009B0D30" w:rsidRDefault="00C15867" w:rsidP="009C59F7"/>
          <w:p w14:paraId="07D8A09E" w14:textId="77777777" w:rsidR="00C15867" w:rsidRPr="009B0D30" w:rsidRDefault="00C15867" w:rsidP="009C59F7"/>
          <w:p w14:paraId="1C967CAE" w14:textId="17168089" w:rsidR="00C15867" w:rsidRPr="009B0D30" w:rsidRDefault="00902749" w:rsidP="009C59F7">
            <w:r>
              <w:fldChar w:fldCharType="begin"/>
            </w:r>
            <w:r>
              <w:instrText xml:space="preserve"> DOCPROPERTY "Document number"  \* MERGEFORMAT </w:instrText>
            </w:r>
            <w:r>
              <w:fldChar w:fldCharType="separate"/>
            </w:r>
            <w:r>
              <w:t>UNEP/</w:t>
            </w:r>
            <w:proofErr w:type="spellStart"/>
            <w:r>
              <w:t>OzL.Pro</w:t>
            </w:r>
            <w:proofErr w:type="spellEnd"/>
            <w:r>
              <w:t>/ExCom/96/Inf.1</w:t>
            </w:r>
            <w:r>
              <w:fldChar w:fldCharType="end"/>
            </w:r>
          </w:p>
          <w:p w14:paraId="5439EA4A" w14:textId="4D40343F"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DA508D">
              <w:t>21 May 2025</w:t>
            </w:r>
            <w:r w:rsidRPr="009B0D30">
              <w:fldChar w:fldCharType="end"/>
            </w:r>
          </w:p>
          <w:p w14:paraId="4CDDF2DF" w14:textId="77777777" w:rsidR="00C15867" w:rsidRPr="009B0D30" w:rsidRDefault="00C15867" w:rsidP="009C59F7">
            <w:pPr>
              <w:rPr>
                <w:caps/>
              </w:rPr>
            </w:pPr>
          </w:p>
          <w:p w14:paraId="79BB349E" w14:textId="77777777" w:rsidR="00C15867" w:rsidRPr="009B0D30" w:rsidRDefault="00C15867" w:rsidP="009C59F7">
            <w:r w:rsidRPr="009B0D30">
              <w:t>ORIGINAL: ENGLISH</w:t>
            </w:r>
          </w:p>
        </w:tc>
      </w:tr>
    </w:tbl>
    <w:p w14:paraId="7D3721B1"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six</w:t>
      </w:r>
      <w:r w:rsidR="00E9339B" w:rsidRPr="00E9339B">
        <w:t xml:space="preserve">th </w:t>
      </w:r>
      <w:r w:rsidR="00CA59FB">
        <w:t>Meeting</w:t>
      </w:r>
    </w:p>
    <w:p w14:paraId="47147557" w14:textId="77777777" w:rsidR="00CA59FB" w:rsidRDefault="00CA59FB" w:rsidP="00CA59FB">
      <w:pPr>
        <w:jc w:val="left"/>
      </w:pPr>
      <w:r>
        <w:t xml:space="preserve">Montreal, </w:t>
      </w:r>
      <w:r w:rsidR="007624A2">
        <w:t>26-30</w:t>
      </w:r>
      <w:r w:rsidR="00022071">
        <w:t xml:space="preserve"> </w:t>
      </w:r>
      <w:r w:rsidR="007624A2">
        <w:t>May 2025</w:t>
      </w:r>
    </w:p>
    <w:p w14:paraId="024E9C92" w14:textId="77777777" w:rsidR="00C15867" w:rsidRPr="009B0D30" w:rsidRDefault="00C15867" w:rsidP="00CA59FB">
      <w:pPr>
        <w:jc w:val="left"/>
      </w:pPr>
    </w:p>
    <w:p w14:paraId="71135AD0" w14:textId="77777777" w:rsidR="00902749" w:rsidRDefault="00902749" w:rsidP="00902749">
      <w:pPr>
        <w:pStyle w:val="StyleHeader4Para4Left0Firstline0"/>
        <w:numPr>
          <w:ilvl w:val="0"/>
          <w:numId w:val="0"/>
        </w:numPr>
        <w:jc w:val="center"/>
        <w:rPr>
          <w:b/>
          <w:sz w:val="22"/>
        </w:rPr>
      </w:pPr>
      <w:r>
        <w:rPr>
          <w:b/>
          <w:sz w:val="22"/>
        </w:rPr>
        <w:t>LIST OF DOCUMENTS</w:t>
      </w:r>
    </w:p>
    <w:tbl>
      <w:tblPr>
        <w:tblStyle w:val="TableGrid"/>
        <w:tblW w:w="9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9"/>
        <w:gridCol w:w="4971"/>
      </w:tblGrid>
      <w:tr w:rsidR="00902749" w:rsidRPr="00CE29C3" w14:paraId="668CC200" w14:textId="77777777" w:rsidTr="00032172">
        <w:trPr>
          <w:trHeight w:val="372"/>
        </w:trPr>
        <w:tc>
          <w:tcPr>
            <w:tcW w:w="4559" w:type="dxa"/>
          </w:tcPr>
          <w:p w14:paraId="0E8FD12E" w14:textId="7189B375" w:rsidR="00902749" w:rsidRPr="002362CC" w:rsidRDefault="00902749" w:rsidP="00630B38">
            <w:pPr>
              <w:spacing w:before="120"/>
              <w:jc w:val="left"/>
            </w:pPr>
            <w:r w:rsidRPr="002362CC">
              <w:t>UNEP/</w:t>
            </w:r>
            <w:proofErr w:type="spellStart"/>
            <w:r w:rsidRPr="002362CC">
              <w:t>OzL.Pro</w:t>
            </w:r>
            <w:proofErr w:type="spellEnd"/>
            <w:r w:rsidRPr="002362CC">
              <w:t>/ExCom</w:t>
            </w:r>
            <w:r>
              <w:t>/96/</w:t>
            </w:r>
            <w:r w:rsidRPr="002362CC">
              <w:t xml:space="preserve">1 </w:t>
            </w:r>
          </w:p>
        </w:tc>
        <w:tc>
          <w:tcPr>
            <w:tcW w:w="4971" w:type="dxa"/>
          </w:tcPr>
          <w:p w14:paraId="3E588FAD" w14:textId="77777777" w:rsidR="00902749" w:rsidRPr="00505BE2" w:rsidRDefault="00902749" w:rsidP="00630B38">
            <w:pPr>
              <w:spacing w:before="120"/>
            </w:pPr>
            <w:r w:rsidRPr="00683CA9">
              <w:t>Provisional agenda</w:t>
            </w:r>
          </w:p>
        </w:tc>
      </w:tr>
      <w:tr w:rsidR="00902749" w:rsidRPr="00CE29C3" w14:paraId="0225228C" w14:textId="77777777" w:rsidTr="00032172">
        <w:trPr>
          <w:trHeight w:val="372"/>
        </w:trPr>
        <w:tc>
          <w:tcPr>
            <w:tcW w:w="4559" w:type="dxa"/>
          </w:tcPr>
          <w:p w14:paraId="40FB7841" w14:textId="5635C136" w:rsidR="00902749" w:rsidRPr="002362CC" w:rsidRDefault="00902749" w:rsidP="00630B38">
            <w:pPr>
              <w:spacing w:before="120"/>
              <w:jc w:val="left"/>
            </w:pPr>
            <w:r w:rsidRPr="002362CC">
              <w:t>UNEP/</w:t>
            </w:r>
            <w:proofErr w:type="spellStart"/>
            <w:r w:rsidRPr="002362CC">
              <w:t>OzL.Pro</w:t>
            </w:r>
            <w:proofErr w:type="spellEnd"/>
            <w:r w:rsidRPr="002362CC">
              <w:t>/ExCom</w:t>
            </w:r>
            <w:r>
              <w:t>/96/</w:t>
            </w:r>
            <w:r w:rsidRPr="002362CC">
              <w:t>1/Add.1</w:t>
            </w:r>
          </w:p>
        </w:tc>
        <w:tc>
          <w:tcPr>
            <w:tcW w:w="4971" w:type="dxa"/>
          </w:tcPr>
          <w:p w14:paraId="0A4131EE" w14:textId="77777777" w:rsidR="00902749" w:rsidRPr="00505BE2" w:rsidRDefault="00902749" w:rsidP="00630B38">
            <w:pPr>
              <w:spacing w:before="120"/>
            </w:pPr>
            <w:r w:rsidRPr="00683CA9">
              <w:t>Annotated provisional agenda</w:t>
            </w:r>
          </w:p>
        </w:tc>
      </w:tr>
      <w:tr w:rsidR="00902749" w:rsidRPr="00CE29C3" w14:paraId="1CDF9295" w14:textId="77777777" w:rsidTr="00032172">
        <w:trPr>
          <w:trHeight w:val="383"/>
        </w:trPr>
        <w:tc>
          <w:tcPr>
            <w:tcW w:w="4559" w:type="dxa"/>
          </w:tcPr>
          <w:p w14:paraId="65AB1958" w14:textId="505607F7" w:rsidR="00902749" w:rsidRPr="002362CC" w:rsidRDefault="00902749" w:rsidP="00630B38">
            <w:pPr>
              <w:spacing w:before="120"/>
              <w:jc w:val="left"/>
            </w:pPr>
            <w:r w:rsidRPr="002362CC">
              <w:t>UNEP/</w:t>
            </w:r>
            <w:proofErr w:type="spellStart"/>
            <w:r w:rsidRPr="002362CC">
              <w:t>OzL.Pro</w:t>
            </w:r>
            <w:proofErr w:type="spellEnd"/>
            <w:r w:rsidRPr="002362CC">
              <w:t>/ExCom</w:t>
            </w:r>
            <w:r>
              <w:t>/96/</w:t>
            </w:r>
            <w:r w:rsidRPr="002362CC">
              <w:t xml:space="preserve">2 </w:t>
            </w:r>
            <w:r w:rsidR="0037557B">
              <w:t>and Add.1</w:t>
            </w:r>
          </w:p>
        </w:tc>
        <w:tc>
          <w:tcPr>
            <w:tcW w:w="4971" w:type="dxa"/>
          </w:tcPr>
          <w:p w14:paraId="6FF81F8F" w14:textId="77777777" w:rsidR="00902749" w:rsidRPr="00505BE2" w:rsidRDefault="00902749" w:rsidP="00630B38">
            <w:pPr>
              <w:spacing w:before="120"/>
            </w:pPr>
            <w:r w:rsidRPr="00683CA9">
              <w:t>Secretariat activities</w:t>
            </w:r>
          </w:p>
        </w:tc>
      </w:tr>
      <w:tr w:rsidR="007F2BEE" w:rsidRPr="00CE29C3" w14:paraId="2CBDC086" w14:textId="77777777" w:rsidTr="00032172">
        <w:trPr>
          <w:trHeight w:val="372"/>
        </w:trPr>
        <w:tc>
          <w:tcPr>
            <w:tcW w:w="4559" w:type="dxa"/>
          </w:tcPr>
          <w:p w14:paraId="48072BAE" w14:textId="79E0BDDB" w:rsidR="007F2BEE" w:rsidRPr="002362CC" w:rsidRDefault="007F2BEE" w:rsidP="007F2BEE">
            <w:pPr>
              <w:spacing w:before="120"/>
              <w:jc w:val="left"/>
            </w:pPr>
            <w:r w:rsidRPr="002362CC">
              <w:t>UNEP/</w:t>
            </w:r>
            <w:proofErr w:type="spellStart"/>
            <w:r w:rsidRPr="002362CC">
              <w:t>OzL.Pro</w:t>
            </w:r>
            <w:proofErr w:type="spellEnd"/>
            <w:r w:rsidRPr="002362CC">
              <w:t>/ExCom</w:t>
            </w:r>
            <w:r>
              <w:t>/96/</w:t>
            </w:r>
            <w:r w:rsidRPr="002362CC">
              <w:t>3</w:t>
            </w:r>
          </w:p>
        </w:tc>
        <w:tc>
          <w:tcPr>
            <w:tcW w:w="4971" w:type="dxa"/>
          </w:tcPr>
          <w:p w14:paraId="56238BF9" w14:textId="77777777" w:rsidR="007F2BEE" w:rsidRPr="00505BE2" w:rsidRDefault="007F2BEE" w:rsidP="007F2BEE">
            <w:pPr>
              <w:spacing w:before="120"/>
            </w:pPr>
            <w:r w:rsidRPr="00683CA9">
              <w:t>Status of contributions and disbursements</w:t>
            </w:r>
          </w:p>
        </w:tc>
      </w:tr>
      <w:tr w:rsidR="007F2BEE" w:rsidRPr="00CE29C3" w14:paraId="7A3208F0" w14:textId="77777777" w:rsidTr="00032172">
        <w:trPr>
          <w:trHeight w:val="372"/>
        </w:trPr>
        <w:tc>
          <w:tcPr>
            <w:tcW w:w="4559" w:type="dxa"/>
          </w:tcPr>
          <w:p w14:paraId="068FB232" w14:textId="68CC7168" w:rsidR="007F2BEE" w:rsidRPr="002362CC" w:rsidRDefault="007F2BEE" w:rsidP="007F2BEE">
            <w:pPr>
              <w:spacing w:before="120"/>
              <w:jc w:val="left"/>
            </w:pPr>
            <w:r w:rsidRPr="002362CC">
              <w:t>UNEP/</w:t>
            </w:r>
            <w:proofErr w:type="spellStart"/>
            <w:r w:rsidRPr="002362CC">
              <w:t>OzL.Pro</w:t>
            </w:r>
            <w:proofErr w:type="spellEnd"/>
            <w:r w:rsidRPr="002362CC">
              <w:t>/ExCom</w:t>
            </w:r>
            <w:r>
              <w:t>/96/</w:t>
            </w:r>
            <w:r w:rsidRPr="002362CC">
              <w:t xml:space="preserve">4 </w:t>
            </w:r>
          </w:p>
        </w:tc>
        <w:tc>
          <w:tcPr>
            <w:tcW w:w="4971" w:type="dxa"/>
          </w:tcPr>
          <w:p w14:paraId="51B3CFA7" w14:textId="77777777" w:rsidR="007F2BEE" w:rsidRPr="00505BE2" w:rsidRDefault="007F2BEE" w:rsidP="007F2BEE">
            <w:pPr>
              <w:spacing w:before="120"/>
            </w:pPr>
            <w:r w:rsidRPr="00683CA9">
              <w:t>Report on balances and availability of resources</w:t>
            </w:r>
          </w:p>
        </w:tc>
      </w:tr>
      <w:tr w:rsidR="007F2BEE" w:rsidRPr="00CE29C3" w14:paraId="3385E07F" w14:textId="77777777" w:rsidTr="00032172">
        <w:trPr>
          <w:trHeight w:val="372"/>
        </w:trPr>
        <w:tc>
          <w:tcPr>
            <w:tcW w:w="4559" w:type="dxa"/>
          </w:tcPr>
          <w:p w14:paraId="6C8DE622" w14:textId="39AD0ED5" w:rsidR="007F2BEE" w:rsidRPr="002362CC" w:rsidRDefault="007F2BEE" w:rsidP="007F2BEE">
            <w:pPr>
              <w:spacing w:before="120"/>
              <w:jc w:val="left"/>
            </w:pPr>
            <w:r w:rsidRPr="002362CC">
              <w:t>UNEP/</w:t>
            </w:r>
            <w:proofErr w:type="spellStart"/>
            <w:r w:rsidRPr="002362CC">
              <w:t>OzL.Pro</w:t>
            </w:r>
            <w:proofErr w:type="spellEnd"/>
            <w:r w:rsidRPr="002362CC">
              <w:t>/ExCom</w:t>
            </w:r>
            <w:r>
              <w:t>/96/</w:t>
            </w:r>
            <w:r w:rsidRPr="002362CC">
              <w:t>5</w:t>
            </w:r>
          </w:p>
        </w:tc>
        <w:tc>
          <w:tcPr>
            <w:tcW w:w="4971" w:type="dxa"/>
          </w:tcPr>
          <w:p w14:paraId="1AC28570" w14:textId="77777777" w:rsidR="007F2BEE" w:rsidRPr="00505BE2" w:rsidRDefault="007F2BEE" w:rsidP="007F2BEE">
            <w:pPr>
              <w:spacing w:before="120"/>
              <w:rPr>
                <w:lang w:eastAsia="en-CA"/>
              </w:rPr>
            </w:pPr>
            <w:r w:rsidRPr="00683CA9">
              <w:t>Country programme data and prospects for compliance</w:t>
            </w:r>
          </w:p>
        </w:tc>
      </w:tr>
      <w:tr w:rsidR="007F2BEE" w:rsidRPr="00CE29C3" w14:paraId="4499E1BC" w14:textId="77777777" w:rsidTr="00032172">
        <w:trPr>
          <w:trHeight w:val="636"/>
        </w:trPr>
        <w:tc>
          <w:tcPr>
            <w:tcW w:w="4559" w:type="dxa"/>
          </w:tcPr>
          <w:p w14:paraId="32023491" w14:textId="1BE13B22" w:rsidR="007F2BEE" w:rsidRPr="002362CC" w:rsidRDefault="007F2BEE" w:rsidP="007F2BEE">
            <w:pPr>
              <w:spacing w:before="120"/>
              <w:jc w:val="left"/>
            </w:pPr>
            <w:r w:rsidRPr="002362CC">
              <w:t>UNEP/</w:t>
            </w:r>
            <w:proofErr w:type="spellStart"/>
            <w:r w:rsidRPr="002362CC">
              <w:t>OzL.Pro</w:t>
            </w:r>
            <w:proofErr w:type="spellEnd"/>
            <w:r w:rsidRPr="002362CC">
              <w:t>/ExCom</w:t>
            </w:r>
            <w:r>
              <w:t>/96/</w:t>
            </w:r>
            <w:r w:rsidRPr="002362CC">
              <w:t>6</w:t>
            </w:r>
          </w:p>
        </w:tc>
        <w:tc>
          <w:tcPr>
            <w:tcW w:w="4971" w:type="dxa"/>
          </w:tcPr>
          <w:p w14:paraId="19A75CA5" w14:textId="13ABE9D9" w:rsidR="007F2BEE" w:rsidRPr="00505BE2" w:rsidRDefault="00522E94" w:rsidP="007F2BEE">
            <w:pPr>
              <w:spacing w:before="120"/>
              <w:rPr>
                <w:lang w:eastAsia="en-CA"/>
              </w:rPr>
            </w:pPr>
            <w:r w:rsidRPr="00522E94">
              <w:t>Potential management response to the external assessment of the evaluation function of the Multilateral Fund, including an evaluation policy for the Multilateral Fund (decision 95/8(b))</w:t>
            </w:r>
          </w:p>
        </w:tc>
      </w:tr>
      <w:tr w:rsidR="007F2BEE" w:rsidRPr="00CE29C3" w14:paraId="0451D933" w14:textId="77777777" w:rsidTr="00032172">
        <w:trPr>
          <w:trHeight w:val="625"/>
        </w:trPr>
        <w:tc>
          <w:tcPr>
            <w:tcW w:w="4559" w:type="dxa"/>
          </w:tcPr>
          <w:p w14:paraId="5E75C130" w14:textId="4839B105" w:rsidR="007F2BEE" w:rsidRPr="00121595" w:rsidRDefault="007F2BEE" w:rsidP="007F2BEE">
            <w:pPr>
              <w:spacing w:before="120"/>
              <w:jc w:val="left"/>
            </w:pPr>
            <w:r w:rsidRPr="00121595">
              <w:t>UNEP/</w:t>
            </w:r>
            <w:proofErr w:type="spellStart"/>
            <w:r w:rsidRPr="00121595">
              <w:t>OzL.Pro</w:t>
            </w:r>
            <w:proofErr w:type="spellEnd"/>
            <w:r w:rsidRPr="00121595">
              <w:t>/ExCom</w:t>
            </w:r>
            <w:r>
              <w:t>/96/</w:t>
            </w:r>
            <w:r w:rsidRPr="00121595">
              <w:t>7</w:t>
            </w:r>
          </w:p>
        </w:tc>
        <w:tc>
          <w:tcPr>
            <w:tcW w:w="4971" w:type="dxa"/>
          </w:tcPr>
          <w:p w14:paraId="66812ABF" w14:textId="6F3D898A" w:rsidR="007F2BEE" w:rsidRPr="00505BE2" w:rsidRDefault="0084141E" w:rsidP="007F2BEE">
            <w:pPr>
              <w:spacing w:before="120"/>
              <w:rPr>
                <w:lang w:eastAsia="en-CA"/>
              </w:rPr>
            </w:pPr>
            <w:r w:rsidRPr="0084141E">
              <w:t>Terms of reference for the desk study for the evaluation of the contribution of HCFC phase-out management plans to the development of policies, regulations and national strategies to ensure Montreal Protocol compliance and the sustainability of achievements</w:t>
            </w:r>
          </w:p>
        </w:tc>
      </w:tr>
      <w:tr w:rsidR="007F2BEE" w:rsidRPr="00CE29C3" w14:paraId="761684D6" w14:textId="77777777" w:rsidTr="00032172">
        <w:trPr>
          <w:trHeight w:val="372"/>
        </w:trPr>
        <w:tc>
          <w:tcPr>
            <w:tcW w:w="4559" w:type="dxa"/>
          </w:tcPr>
          <w:p w14:paraId="53063E03" w14:textId="51AB56D9" w:rsidR="007F2BEE" w:rsidRPr="00121595" w:rsidRDefault="007F2BEE" w:rsidP="007F2BEE">
            <w:pPr>
              <w:spacing w:before="120"/>
              <w:jc w:val="left"/>
            </w:pPr>
            <w:r w:rsidRPr="00121595">
              <w:t>UNEP/</w:t>
            </w:r>
            <w:proofErr w:type="spellStart"/>
            <w:r w:rsidRPr="00121595">
              <w:t>OzL.Pro</w:t>
            </w:r>
            <w:proofErr w:type="spellEnd"/>
            <w:r w:rsidRPr="00121595">
              <w:t>/ExCom</w:t>
            </w:r>
            <w:r>
              <w:t>/96/</w:t>
            </w:r>
            <w:r w:rsidRPr="00121595">
              <w:t>8</w:t>
            </w:r>
          </w:p>
        </w:tc>
        <w:tc>
          <w:tcPr>
            <w:tcW w:w="4971" w:type="dxa"/>
          </w:tcPr>
          <w:p w14:paraId="3185D3AE" w14:textId="1AA51288" w:rsidR="007F2BEE" w:rsidRPr="00505BE2" w:rsidRDefault="00BF52F2" w:rsidP="007F2BEE">
            <w:pPr>
              <w:spacing w:before="120"/>
              <w:rPr>
                <w:lang w:eastAsia="en-CA"/>
              </w:rPr>
            </w:pPr>
            <w:r w:rsidRPr="00BF52F2">
              <w:t>Terms of reference for the desk study for the evaluation of training, capacity building and certification schemes in the refrigeration servicing sector under HCFC phase-out management plans</w:t>
            </w:r>
          </w:p>
        </w:tc>
      </w:tr>
      <w:tr w:rsidR="007F2BEE" w:rsidRPr="00CE29C3" w14:paraId="4D7E8E90" w14:textId="77777777" w:rsidTr="00032172">
        <w:trPr>
          <w:trHeight w:val="625"/>
        </w:trPr>
        <w:tc>
          <w:tcPr>
            <w:tcW w:w="4559" w:type="dxa"/>
          </w:tcPr>
          <w:p w14:paraId="58F302A5" w14:textId="7DA5EF25" w:rsidR="007F2BEE" w:rsidRPr="00121595" w:rsidRDefault="007F2BEE" w:rsidP="007F2BEE">
            <w:pPr>
              <w:spacing w:before="120"/>
              <w:jc w:val="left"/>
            </w:pPr>
            <w:r w:rsidRPr="00121595">
              <w:t>UNEP/</w:t>
            </w:r>
            <w:proofErr w:type="spellStart"/>
            <w:r w:rsidRPr="00121595">
              <w:t>OzL.Pro</w:t>
            </w:r>
            <w:proofErr w:type="spellEnd"/>
            <w:r w:rsidRPr="00121595">
              <w:t>/ExCom</w:t>
            </w:r>
            <w:r>
              <w:t>/96/</w:t>
            </w:r>
            <w:r w:rsidRPr="00121595">
              <w:t>9</w:t>
            </w:r>
          </w:p>
        </w:tc>
        <w:tc>
          <w:tcPr>
            <w:tcW w:w="4971" w:type="dxa"/>
          </w:tcPr>
          <w:p w14:paraId="7DB96C59" w14:textId="771773BA" w:rsidR="007F2BEE" w:rsidRPr="000F1A17" w:rsidRDefault="00BF52F2" w:rsidP="007F2BEE">
            <w:pPr>
              <w:spacing w:before="120"/>
              <w:rPr>
                <w:lang w:eastAsia="en-CA"/>
              </w:rPr>
            </w:pPr>
            <w:r w:rsidRPr="00BF52F2">
              <w:t>Progress update on the desk study for the evaluation of the recovery, recycling and reclamation projects</w:t>
            </w:r>
          </w:p>
        </w:tc>
      </w:tr>
      <w:tr w:rsidR="007F2BEE" w:rsidRPr="00CE29C3" w14:paraId="1CCC5950" w14:textId="77777777" w:rsidTr="00032172">
        <w:trPr>
          <w:trHeight w:val="888"/>
        </w:trPr>
        <w:tc>
          <w:tcPr>
            <w:tcW w:w="4559" w:type="dxa"/>
          </w:tcPr>
          <w:p w14:paraId="0B300A73" w14:textId="2BEF09BA" w:rsidR="007F2BEE" w:rsidRPr="00121595" w:rsidRDefault="007F2BEE" w:rsidP="007F2BEE">
            <w:pPr>
              <w:spacing w:before="120"/>
              <w:jc w:val="left"/>
            </w:pPr>
            <w:r w:rsidRPr="00121595">
              <w:t>UNEP/</w:t>
            </w:r>
            <w:proofErr w:type="spellStart"/>
            <w:r w:rsidRPr="00121595">
              <w:t>OzL.Pro</w:t>
            </w:r>
            <w:proofErr w:type="spellEnd"/>
            <w:r w:rsidRPr="00121595">
              <w:t>/ExCom</w:t>
            </w:r>
            <w:r>
              <w:t>/96/</w:t>
            </w:r>
            <w:r w:rsidRPr="00121595">
              <w:t>10</w:t>
            </w:r>
          </w:p>
        </w:tc>
        <w:tc>
          <w:tcPr>
            <w:tcW w:w="4971" w:type="dxa"/>
          </w:tcPr>
          <w:p w14:paraId="4D0D92FA" w14:textId="469F6684" w:rsidR="007F2BEE" w:rsidRPr="003737CD" w:rsidRDefault="00AF21B7" w:rsidP="007F2BEE">
            <w:pPr>
              <w:spacing w:before="120"/>
            </w:pPr>
            <w:r w:rsidRPr="00AF21B7">
              <w:t xml:space="preserve">Progress update by UNEP </w:t>
            </w:r>
            <w:proofErr w:type="spellStart"/>
            <w:r w:rsidRPr="00AF21B7">
              <w:t>OzonAction</w:t>
            </w:r>
            <w:proofErr w:type="spellEnd"/>
            <w:r w:rsidRPr="00AF21B7">
              <w:t xml:space="preserve"> on the implementation of the roadmap contained in the final report on the evaluation of regional networks of National Ozone Officers</w:t>
            </w:r>
          </w:p>
        </w:tc>
      </w:tr>
      <w:tr w:rsidR="007F2BEE" w:rsidRPr="00CE29C3" w14:paraId="76EC6540" w14:textId="77777777" w:rsidTr="00032172">
        <w:trPr>
          <w:trHeight w:val="372"/>
        </w:trPr>
        <w:tc>
          <w:tcPr>
            <w:tcW w:w="4559" w:type="dxa"/>
          </w:tcPr>
          <w:p w14:paraId="668B1964" w14:textId="30721931" w:rsidR="007F2BEE" w:rsidRPr="00121595" w:rsidRDefault="007F2BEE" w:rsidP="007F2BEE">
            <w:pPr>
              <w:spacing w:before="120"/>
              <w:jc w:val="left"/>
            </w:pPr>
            <w:r w:rsidRPr="00121595">
              <w:lastRenderedPageBreak/>
              <w:t>UNEP/</w:t>
            </w:r>
            <w:proofErr w:type="spellStart"/>
            <w:r w:rsidRPr="00121595">
              <w:t>OzL.Pro</w:t>
            </w:r>
            <w:proofErr w:type="spellEnd"/>
            <w:r w:rsidRPr="00121595">
              <w:t>/ExCom</w:t>
            </w:r>
            <w:r>
              <w:t>/96/</w:t>
            </w:r>
            <w:r w:rsidRPr="00121595">
              <w:t>11</w:t>
            </w:r>
          </w:p>
        </w:tc>
        <w:tc>
          <w:tcPr>
            <w:tcW w:w="4971" w:type="dxa"/>
          </w:tcPr>
          <w:p w14:paraId="015A0E8A" w14:textId="7CD9A695" w:rsidR="007F2BEE" w:rsidRPr="003737CD" w:rsidRDefault="00DD0AA8" w:rsidP="007F2BEE">
            <w:pPr>
              <w:spacing w:before="120"/>
              <w:ind w:left="9"/>
            </w:pPr>
            <w:r w:rsidRPr="00DD0AA8">
              <w:t>Status reports and reports on projects with specific reporting requirements with no outstanding issues </w:t>
            </w:r>
          </w:p>
        </w:tc>
      </w:tr>
      <w:tr w:rsidR="007F2BEE" w:rsidRPr="00CE29C3" w14:paraId="25863BED" w14:textId="77777777" w:rsidTr="00032172">
        <w:trPr>
          <w:trHeight w:val="854"/>
        </w:trPr>
        <w:tc>
          <w:tcPr>
            <w:tcW w:w="4559" w:type="dxa"/>
          </w:tcPr>
          <w:p w14:paraId="65F52D07" w14:textId="5DFCB10D" w:rsidR="007F2BEE" w:rsidRPr="00AC11E0" w:rsidRDefault="007F2BEE" w:rsidP="007F2BEE">
            <w:pPr>
              <w:spacing w:before="120"/>
              <w:jc w:val="left"/>
            </w:pPr>
            <w:r w:rsidRPr="00AC11E0">
              <w:t>UNEP/</w:t>
            </w:r>
            <w:proofErr w:type="spellStart"/>
            <w:r w:rsidRPr="00AC11E0">
              <w:t>OzL.Pro</w:t>
            </w:r>
            <w:proofErr w:type="spellEnd"/>
            <w:r w:rsidRPr="00AC11E0">
              <w:t>/ExCom</w:t>
            </w:r>
            <w:r>
              <w:t>/96/</w:t>
            </w:r>
            <w:r w:rsidRPr="00AC11E0">
              <w:t>12</w:t>
            </w:r>
          </w:p>
        </w:tc>
        <w:tc>
          <w:tcPr>
            <w:tcW w:w="4971" w:type="dxa"/>
          </w:tcPr>
          <w:p w14:paraId="09CD56C3" w14:textId="51A9E1D9" w:rsidR="007F2BEE" w:rsidRPr="00AC11E0" w:rsidRDefault="00BE1A98" w:rsidP="007F2BEE">
            <w:pPr>
              <w:spacing w:before="120"/>
              <w:ind w:left="9"/>
            </w:pPr>
            <w:r w:rsidRPr="00BE1A98">
              <w:t>Reports on projects with specific reporting requirements with outstanding issues for individual consideration</w:t>
            </w:r>
          </w:p>
        </w:tc>
      </w:tr>
      <w:tr w:rsidR="007F2BEE" w:rsidRPr="00CE29C3" w14:paraId="16ABF6D6" w14:textId="77777777" w:rsidTr="00032172">
        <w:trPr>
          <w:trHeight w:val="372"/>
        </w:trPr>
        <w:tc>
          <w:tcPr>
            <w:tcW w:w="4559" w:type="dxa"/>
          </w:tcPr>
          <w:p w14:paraId="29B5B8B5" w14:textId="0BCD1041" w:rsidR="007F2BEE" w:rsidRPr="00AC11E0" w:rsidRDefault="007F2BEE" w:rsidP="007F2BEE">
            <w:pPr>
              <w:spacing w:before="120"/>
              <w:jc w:val="left"/>
            </w:pPr>
            <w:r w:rsidRPr="00AC11E0">
              <w:t>UNEP/</w:t>
            </w:r>
            <w:proofErr w:type="spellStart"/>
            <w:r w:rsidRPr="00AC11E0">
              <w:t>OzL.Pro</w:t>
            </w:r>
            <w:proofErr w:type="spellEnd"/>
            <w:r w:rsidRPr="00AC11E0">
              <w:t>/ExCom</w:t>
            </w:r>
            <w:r>
              <w:t>/96/</w:t>
            </w:r>
            <w:r w:rsidRPr="00AC11E0">
              <w:t>13</w:t>
            </w:r>
          </w:p>
        </w:tc>
        <w:tc>
          <w:tcPr>
            <w:tcW w:w="4971" w:type="dxa"/>
          </w:tcPr>
          <w:p w14:paraId="3B7BC7C7" w14:textId="6A514D1A" w:rsidR="007F2BEE" w:rsidRPr="00AC11E0" w:rsidRDefault="00BE1A98" w:rsidP="007F2BEE">
            <w:pPr>
              <w:spacing w:before="120"/>
              <w:ind w:left="9"/>
            </w:pPr>
            <w:r w:rsidRPr="00BE1A98">
              <w:t>2025 consolidated project completion report</w:t>
            </w:r>
          </w:p>
        </w:tc>
      </w:tr>
      <w:tr w:rsidR="007F2BEE" w:rsidRPr="00CE29C3" w14:paraId="5C705E74" w14:textId="77777777" w:rsidTr="00032172">
        <w:trPr>
          <w:trHeight w:val="372"/>
        </w:trPr>
        <w:tc>
          <w:tcPr>
            <w:tcW w:w="4559" w:type="dxa"/>
          </w:tcPr>
          <w:p w14:paraId="5E29258A" w14:textId="60393C3E" w:rsidR="007F2BEE" w:rsidRPr="00AC11E0" w:rsidRDefault="007F2BEE" w:rsidP="007F2BEE">
            <w:pPr>
              <w:spacing w:before="120"/>
              <w:jc w:val="left"/>
            </w:pPr>
            <w:r w:rsidRPr="00AC11E0">
              <w:t>UNEP/</w:t>
            </w:r>
            <w:proofErr w:type="spellStart"/>
            <w:r w:rsidRPr="00AC11E0">
              <w:t>OzL.Pro</w:t>
            </w:r>
            <w:proofErr w:type="spellEnd"/>
            <w:r w:rsidRPr="00AC11E0">
              <w:t>/ExCom</w:t>
            </w:r>
            <w:r>
              <w:t>/96/</w:t>
            </w:r>
            <w:r w:rsidRPr="00AC11E0">
              <w:t>14</w:t>
            </w:r>
          </w:p>
        </w:tc>
        <w:tc>
          <w:tcPr>
            <w:tcW w:w="4971" w:type="dxa"/>
          </w:tcPr>
          <w:p w14:paraId="6B920901" w14:textId="37BC2AF8" w:rsidR="007F2BEE" w:rsidRPr="0079202B" w:rsidRDefault="00922DDF" w:rsidP="007F2BEE">
            <w:pPr>
              <w:spacing w:before="120"/>
              <w:ind w:left="9"/>
            </w:pPr>
            <w:r w:rsidRPr="00922DDF">
              <w:t>Update on the status of implementation of the 2025</w:t>
            </w:r>
            <w:r w:rsidR="009C6C70">
              <w:noBreakHyphen/>
            </w:r>
            <w:r w:rsidRPr="00922DDF">
              <w:t>2027 consolidated business plan of the Multilateral Fund</w:t>
            </w:r>
          </w:p>
        </w:tc>
      </w:tr>
      <w:tr w:rsidR="007F2BEE" w:rsidRPr="00CE29C3" w14:paraId="2BC0C9F3" w14:textId="77777777" w:rsidTr="00032172">
        <w:trPr>
          <w:trHeight w:val="372"/>
        </w:trPr>
        <w:tc>
          <w:tcPr>
            <w:tcW w:w="4559" w:type="dxa"/>
          </w:tcPr>
          <w:p w14:paraId="5DE461FA" w14:textId="4DCE108D" w:rsidR="007F2BEE" w:rsidRPr="00CE29C3" w:rsidRDefault="007F2BEE" w:rsidP="007F2BEE">
            <w:pPr>
              <w:spacing w:before="120"/>
              <w:jc w:val="left"/>
              <w:rPr>
                <w:highlight w:val="yellow"/>
              </w:rPr>
            </w:pPr>
            <w:r w:rsidRPr="00AC11E0">
              <w:t>UNEP/</w:t>
            </w:r>
            <w:proofErr w:type="spellStart"/>
            <w:r w:rsidRPr="00AC11E0">
              <w:t>OzL.Pro</w:t>
            </w:r>
            <w:proofErr w:type="spellEnd"/>
            <w:r w:rsidRPr="00AC11E0">
              <w:t>/ExCom</w:t>
            </w:r>
            <w:r>
              <w:t>/96/</w:t>
            </w:r>
            <w:r w:rsidRPr="00AC11E0">
              <w:t>1</w:t>
            </w:r>
            <w:r>
              <w:t>5</w:t>
            </w:r>
          </w:p>
        </w:tc>
        <w:tc>
          <w:tcPr>
            <w:tcW w:w="4971" w:type="dxa"/>
          </w:tcPr>
          <w:p w14:paraId="1D8FABDC" w14:textId="0C920B47" w:rsidR="007F2BEE" w:rsidRPr="0079202B" w:rsidRDefault="00EC18FF" w:rsidP="007F2BEE">
            <w:pPr>
              <w:spacing w:before="120"/>
              <w:ind w:left="9"/>
            </w:pPr>
            <w:r w:rsidRPr="00EC18FF">
              <w:t>Tranche submission delays</w:t>
            </w:r>
          </w:p>
        </w:tc>
      </w:tr>
      <w:tr w:rsidR="007F2BEE" w:rsidRPr="00CE29C3" w14:paraId="5558FE60" w14:textId="77777777" w:rsidTr="00032172">
        <w:trPr>
          <w:trHeight w:val="372"/>
        </w:trPr>
        <w:tc>
          <w:tcPr>
            <w:tcW w:w="4559" w:type="dxa"/>
          </w:tcPr>
          <w:p w14:paraId="1E103D81" w14:textId="58711679" w:rsidR="007F2BEE" w:rsidRPr="00CE29C3" w:rsidRDefault="007F2BEE" w:rsidP="007F2BEE">
            <w:pPr>
              <w:spacing w:before="120"/>
              <w:jc w:val="left"/>
              <w:rPr>
                <w:highlight w:val="yellow"/>
              </w:rPr>
            </w:pPr>
            <w:r w:rsidRPr="00AC11E0">
              <w:t>UNEP/</w:t>
            </w:r>
            <w:proofErr w:type="spellStart"/>
            <w:r w:rsidRPr="00AC11E0">
              <w:t>OzL.Pro</w:t>
            </w:r>
            <w:proofErr w:type="spellEnd"/>
            <w:r w:rsidRPr="00AC11E0">
              <w:t>/ExCom</w:t>
            </w:r>
            <w:r>
              <w:t>/96/</w:t>
            </w:r>
            <w:r w:rsidRPr="00AC11E0">
              <w:t>1</w:t>
            </w:r>
            <w:r>
              <w:t>6</w:t>
            </w:r>
            <w:r w:rsidR="002B6704">
              <w:t xml:space="preserve"> and Add.1</w:t>
            </w:r>
          </w:p>
        </w:tc>
        <w:tc>
          <w:tcPr>
            <w:tcW w:w="4971" w:type="dxa"/>
          </w:tcPr>
          <w:p w14:paraId="7014499D" w14:textId="4C3DB630" w:rsidR="007F2BEE" w:rsidRPr="0079202B" w:rsidRDefault="00D42E1B" w:rsidP="007F2BEE">
            <w:pPr>
              <w:spacing w:before="120"/>
              <w:ind w:left="9"/>
            </w:pPr>
            <w:r w:rsidRPr="00D42E1B">
              <w:t>Overview of issues identified during project review</w:t>
            </w:r>
            <w:r w:rsidR="002B6704">
              <w:t xml:space="preserve"> </w:t>
            </w:r>
          </w:p>
        </w:tc>
      </w:tr>
      <w:tr w:rsidR="007F2BEE" w:rsidRPr="00CE29C3" w14:paraId="7F27FF0F" w14:textId="77777777" w:rsidTr="00032172">
        <w:trPr>
          <w:trHeight w:val="383"/>
        </w:trPr>
        <w:tc>
          <w:tcPr>
            <w:tcW w:w="4559" w:type="dxa"/>
          </w:tcPr>
          <w:p w14:paraId="522389E8" w14:textId="14EB7B52" w:rsidR="007F2BEE" w:rsidRPr="00C12261" w:rsidRDefault="007F2BEE" w:rsidP="007F2BEE">
            <w:pPr>
              <w:spacing w:before="120"/>
              <w:jc w:val="left"/>
            </w:pPr>
            <w:r w:rsidRPr="00C12261">
              <w:t>UNEP/</w:t>
            </w:r>
            <w:proofErr w:type="spellStart"/>
            <w:r w:rsidRPr="00C12261">
              <w:t>OzL.Pro</w:t>
            </w:r>
            <w:proofErr w:type="spellEnd"/>
            <w:r w:rsidRPr="00C12261">
              <w:t>/ExCom</w:t>
            </w:r>
            <w:r>
              <w:t>/96/</w:t>
            </w:r>
            <w:r w:rsidRPr="00C12261">
              <w:t>17</w:t>
            </w:r>
          </w:p>
        </w:tc>
        <w:tc>
          <w:tcPr>
            <w:tcW w:w="4971" w:type="dxa"/>
          </w:tcPr>
          <w:p w14:paraId="386E6BBD" w14:textId="553016F5" w:rsidR="007F2BEE" w:rsidRPr="00C12261" w:rsidRDefault="008067D0" w:rsidP="007F2BEE">
            <w:pPr>
              <w:spacing w:before="120"/>
              <w:ind w:left="9"/>
            </w:pPr>
            <w:r w:rsidRPr="008067D0">
              <w:t>Bilateral cooperation</w:t>
            </w:r>
          </w:p>
        </w:tc>
      </w:tr>
      <w:tr w:rsidR="007F2BEE" w:rsidRPr="00CE29C3" w14:paraId="71F57370" w14:textId="77777777" w:rsidTr="00032172">
        <w:trPr>
          <w:trHeight w:val="372"/>
        </w:trPr>
        <w:tc>
          <w:tcPr>
            <w:tcW w:w="4559" w:type="dxa"/>
          </w:tcPr>
          <w:p w14:paraId="3C70D4A4" w14:textId="36D2A2B3" w:rsidR="007F2BEE" w:rsidRPr="00C12261" w:rsidRDefault="007F2BEE" w:rsidP="007F2BEE">
            <w:pPr>
              <w:spacing w:before="120"/>
              <w:jc w:val="left"/>
            </w:pPr>
            <w:r w:rsidRPr="00C12261">
              <w:t>UNEP/</w:t>
            </w:r>
            <w:proofErr w:type="spellStart"/>
            <w:r w:rsidRPr="00C12261">
              <w:t>OzL.Pro</w:t>
            </w:r>
            <w:proofErr w:type="spellEnd"/>
            <w:r w:rsidRPr="00C12261">
              <w:t>/ExCom</w:t>
            </w:r>
            <w:r>
              <w:t>/96/</w:t>
            </w:r>
            <w:r w:rsidRPr="00C12261">
              <w:t>18</w:t>
            </w:r>
          </w:p>
        </w:tc>
        <w:tc>
          <w:tcPr>
            <w:tcW w:w="4971" w:type="dxa"/>
          </w:tcPr>
          <w:p w14:paraId="4F9A6A86" w14:textId="60802179" w:rsidR="007F2BEE" w:rsidRPr="00C12261" w:rsidRDefault="0086371C" w:rsidP="007F2BEE">
            <w:pPr>
              <w:spacing w:before="120"/>
              <w:ind w:left="9"/>
            </w:pPr>
            <w:r w:rsidRPr="0086371C">
              <w:t>Projects recommended for blanket approval</w:t>
            </w:r>
          </w:p>
        </w:tc>
      </w:tr>
      <w:tr w:rsidR="007F2BEE" w:rsidRPr="00CE29C3" w14:paraId="4A226E0D" w14:textId="77777777" w:rsidTr="00032172">
        <w:trPr>
          <w:trHeight w:val="372"/>
        </w:trPr>
        <w:tc>
          <w:tcPr>
            <w:tcW w:w="4559" w:type="dxa"/>
          </w:tcPr>
          <w:p w14:paraId="705A8AF1" w14:textId="471AC452" w:rsidR="007F2BEE" w:rsidRPr="008023A7" w:rsidRDefault="007F2BEE" w:rsidP="007F2BEE">
            <w:pPr>
              <w:spacing w:before="120"/>
              <w:jc w:val="left"/>
            </w:pPr>
            <w:r w:rsidRPr="008023A7">
              <w:t>UNEP/</w:t>
            </w:r>
            <w:proofErr w:type="spellStart"/>
            <w:r w:rsidRPr="008023A7">
              <w:t>OzL.Pro</w:t>
            </w:r>
            <w:proofErr w:type="spellEnd"/>
            <w:r w:rsidRPr="008023A7">
              <w:t>/ExCom/96/19</w:t>
            </w:r>
          </w:p>
        </w:tc>
        <w:tc>
          <w:tcPr>
            <w:tcW w:w="4971" w:type="dxa"/>
          </w:tcPr>
          <w:p w14:paraId="5C91381C" w14:textId="23432C74" w:rsidR="007F2BEE" w:rsidRPr="008023A7" w:rsidRDefault="000C426E" w:rsidP="007F2BEE">
            <w:pPr>
              <w:spacing w:before="120"/>
              <w:ind w:left="9"/>
            </w:pPr>
            <w:r w:rsidRPr="000C426E">
              <w:t>Projects recommended for individual consideration</w:t>
            </w:r>
          </w:p>
        </w:tc>
      </w:tr>
      <w:tr w:rsidR="007F2BEE" w:rsidRPr="00CE29C3" w14:paraId="736682D4" w14:textId="77777777" w:rsidTr="00032172">
        <w:trPr>
          <w:trHeight w:val="372"/>
        </w:trPr>
        <w:tc>
          <w:tcPr>
            <w:tcW w:w="4559" w:type="dxa"/>
          </w:tcPr>
          <w:p w14:paraId="25E4C76F" w14:textId="011F4DF1" w:rsidR="007F2BEE" w:rsidRPr="000C426E" w:rsidRDefault="007F2BEE" w:rsidP="007F2BEE">
            <w:pPr>
              <w:spacing w:before="120"/>
              <w:jc w:val="left"/>
            </w:pPr>
            <w:r w:rsidRPr="000C426E">
              <w:t>UNEP/</w:t>
            </w:r>
            <w:proofErr w:type="spellStart"/>
            <w:r w:rsidRPr="000C426E">
              <w:t>OzL.Pro</w:t>
            </w:r>
            <w:proofErr w:type="spellEnd"/>
            <w:r w:rsidRPr="000C426E">
              <w:t>/ExCom/96/20</w:t>
            </w:r>
          </w:p>
        </w:tc>
        <w:tc>
          <w:tcPr>
            <w:tcW w:w="4971" w:type="dxa"/>
          </w:tcPr>
          <w:p w14:paraId="54C3B794" w14:textId="647715F6" w:rsidR="007F2BEE" w:rsidRPr="000C426E" w:rsidRDefault="007F2BEE" w:rsidP="007F2BEE">
            <w:pPr>
              <w:spacing w:before="120"/>
            </w:pPr>
            <w:r w:rsidRPr="000C426E">
              <w:t>UN</w:t>
            </w:r>
            <w:r w:rsidR="000C426E">
              <w:t>DP</w:t>
            </w:r>
            <w:r w:rsidRPr="000C426E">
              <w:t>'s work programme for 202</w:t>
            </w:r>
            <w:r w:rsidR="000C426E">
              <w:t>5</w:t>
            </w:r>
          </w:p>
        </w:tc>
      </w:tr>
      <w:tr w:rsidR="007F2BEE" w:rsidRPr="00CE29C3" w14:paraId="20DFB11C" w14:textId="77777777" w:rsidTr="00032172">
        <w:trPr>
          <w:trHeight w:val="372"/>
        </w:trPr>
        <w:tc>
          <w:tcPr>
            <w:tcW w:w="4559" w:type="dxa"/>
          </w:tcPr>
          <w:p w14:paraId="3EB5E598" w14:textId="291FD888" w:rsidR="007F2BEE" w:rsidRPr="000C426E" w:rsidRDefault="007F2BEE" w:rsidP="007F2BEE">
            <w:pPr>
              <w:spacing w:before="120"/>
              <w:jc w:val="left"/>
            </w:pPr>
            <w:r w:rsidRPr="000C426E">
              <w:t>UNEP/</w:t>
            </w:r>
            <w:proofErr w:type="spellStart"/>
            <w:r w:rsidRPr="000C426E">
              <w:t>OzL.Pro</w:t>
            </w:r>
            <w:proofErr w:type="spellEnd"/>
            <w:r w:rsidRPr="000C426E">
              <w:t>/ExCom/96/21</w:t>
            </w:r>
          </w:p>
        </w:tc>
        <w:tc>
          <w:tcPr>
            <w:tcW w:w="4971" w:type="dxa"/>
          </w:tcPr>
          <w:p w14:paraId="6335C551" w14:textId="1EB45DB5" w:rsidR="007F2BEE" w:rsidRPr="000C426E" w:rsidRDefault="000C426E" w:rsidP="007F2BEE">
            <w:pPr>
              <w:spacing w:before="120"/>
            </w:pPr>
            <w:r w:rsidRPr="000C426E">
              <w:t>UN</w:t>
            </w:r>
            <w:r>
              <w:t>EP</w:t>
            </w:r>
            <w:r w:rsidRPr="000C426E">
              <w:t>'s work programme for 202</w:t>
            </w:r>
            <w:r>
              <w:t>5</w:t>
            </w:r>
          </w:p>
        </w:tc>
      </w:tr>
      <w:tr w:rsidR="007F2BEE" w:rsidRPr="00CE29C3" w14:paraId="1159D138" w14:textId="77777777" w:rsidTr="00032172">
        <w:trPr>
          <w:trHeight w:val="383"/>
        </w:trPr>
        <w:tc>
          <w:tcPr>
            <w:tcW w:w="4559" w:type="dxa"/>
          </w:tcPr>
          <w:p w14:paraId="409A3C3D" w14:textId="32C7A818" w:rsidR="007F2BEE" w:rsidRPr="000C426E" w:rsidRDefault="007F2BEE" w:rsidP="007F2BEE">
            <w:pPr>
              <w:spacing w:before="120"/>
              <w:jc w:val="left"/>
            </w:pPr>
            <w:r w:rsidRPr="000C426E">
              <w:t>UNEP/</w:t>
            </w:r>
            <w:proofErr w:type="spellStart"/>
            <w:r w:rsidRPr="000C426E">
              <w:t>OzL.Pro</w:t>
            </w:r>
            <w:proofErr w:type="spellEnd"/>
            <w:r w:rsidRPr="000C426E">
              <w:t>/ExCom/96/22</w:t>
            </w:r>
            <w:r w:rsidR="000E4ED0">
              <w:t xml:space="preserve"> and Add.1</w:t>
            </w:r>
          </w:p>
        </w:tc>
        <w:tc>
          <w:tcPr>
            <w:tcW w:w="4971" w:type="dxa"/>
          </w:tcPr>
          <w:p w14:paraId="7805CB6B" w14:textId="7DCA7093" w:rsidR="007F2BEE" w:rsidRPr="000C426E" w:rsidRDefault="005A1226" w:rsidP="007F2BEE">
            <w:pPr>
              <w:spacing w:before="120"/>
              <w:ind w:left="9"/>
            </w:pPr>
            <w:r w:rsidRPr="000C426E">
              <w:t>UN</w:t>
            </w:r>
            <w:r>
              <w:t>IDO</w:t>
            </w:r>
            <w:r w:rsidRPr="000C426E">
              <w:t>'s work programme for 202</w:t>
            </w:r>
            <w:r>
              <w:t>5</w:t>
            </w:r>
          </w:p>
        </w:tc>
      </w:tr>
      <w:tr w:rsidR="007F2BEE" w:rsidRPr="00CE29C3" w14:paraId="1D8A9E9A" w14:textId="77777777" w:rsidTr="00032172">
        <w:trPr>
          <w:trHeight w:val="372"/>
        </w:trPr>
        <w:tc>
          <w:tcPr>
            <w:tcW w:w="4559" w:type="dxa"/>
          </w:tcPr>
          <w:p w14:paraId="3DBC02DF" w14:textId="5796A643" w:rsidR="007F2BEE" w:rsidRPr="000C426E" w:rsidRDefault="007F2BEE" w:rsidP="007F2BEE">
            <w:pPr>
              <w:spacing w:before="120"/>
              <w:jc w:val="left"/>
            </w:pPr>
            <w:r w:rsidRPr="000C426E">
              <w:t>UNEP/</w:t>
            </w:r>
            <w:proofErr w:type="spellStart"/>
            <w:r w:rsidRPr="000C426E">
              <w:t>OzL.Pro</w:t>
            </w:r>
            <w:proofErr w:type="spellEnd"/>
            <w:r w:rsidRPr="000C426E">
              <w:t>/ExCom/96/23</w:t>
            </w:r>
          </w:p>
        </w:tc>
        <w:tc>
          <w:tcPr>
            <w:tcW w:w="4971" w:type="dxa"/>
          </w:tcPr>
          <w:p w14:paraId="70C70152" w14:textId="022E5891" w:rsidR="007F2BEE" w:rsidRPr="000C426E" w:rsidRDefault="005A1226" w:rsidP="007F2BEE">
            <w:pPr>
              <w:spacing w:before="120"/>
            </w:pPr>
            <w:r>
              <w:t>World Bank’</w:t>
            </w:r>
            <w:r w:rsidRPr="000C426E">
              <w:t>s work programme for 202</w:t>
            </w:r>
            <w:r>
              <w:t>5</w:t>
            </w:r>
          </w:p>
        </w:tc>
      </w:tr>
      <w:tr w:rsidR="007F2BEE" w:rsidRPr="00CE29C3" w14:paraId="449641BE" w14:textId="77777777" w:rsidTr="00032172">
        <w:trPr>
          <w:trHeight w:val="372"/>
        </w:trPr>
        <w:tc>
          <w:tcPr>
            <w:tcW w:w="4559" w:type="dxa"/>
          </w:tcPr>
          <w:p w14:paraId="69F33E81" w14:textId="32C1E17A" w:rsidR="007F2BEE" w:rsidRPr="005A1226" w:rsidRDefault="007F2BEE" w:rsidP="007F2BEE">
            <w:pPr>
              <w:spacing w:before="120"/>
              <w:jc w:val="left"/>
            </w:pPr>
            <w:r w:rsidRPr="005A1226">
              <w:t>UNEP/</w:t>
            </w:r>
            <w:proofErr w:type="spellStart"/>
            <w:r w:rsidRPr="005A1226">
              <w:t>OzL.Pro</w:t>
            </w:r>
            <w:proofErr w:type="spellEnd"/>
            <w:r w:rsidRPr="005A1226">
              <w:t xml:space="preserve">/ExCom/96/24 </w:t>
            </w:r>
          </w:p>
        </w:tc>
        <w:tc>
          <w:tcPr>
            <w:tcW w:w="4971" w:type="dxa"/>
          </w:tcPr>
          <w:p w14:paraId="33B1BC6C" w14:textId="7B03C054" w:rsidR="007F2BEE" w:rsidRPr="005A1226" w:rsidRDefault="007F2BEE" w:rsidP="007F2BEE">
            <w:pPr>
              <w:spacing w:before="120"/>
              <w:rPr>
                <w:sz w:val="6"/>
                <w:szCs w:val="6"/>
              </w:rPr>
            </w:pPr>
            <w:r w:rsidRPr="005A1226">
              <w:t xml:space="preserve">Project proposal: </w:t>
            </w:r>
            <w:r w:rsidR="005A1226">
              <w:t>Antigua and Barbuda</w:t>
            </w:r>
          </w:p>
        </w:tc>
      </w:tr>
      <w:tr w:rsidR="007F2BEE" w:rsidRPr="00CE29C3" w14:paraId="4F53E8A8" w14:textId="77777777" w:rsidTr="00032172">
        <w:trPr>
          <w:trHeight w:val="372"/>
        </w:trPr>
        <w:tc>
          <w:tcPr>
            <w:tcW w:w="4559" w:type="dxa"/>
          </w:tcPr>
          <w:p w14:paraId="5364ECF0" w14:textId="6CD406F5" w:rsidR="007F2BEE" w:rsidRPr="005A1226" w:rsidRDefault="007F2BEE" w:rsidP="007F2BEE">
            <w:pPr>
              <w:spacing w:before="120"/>
              <w:jc w:val="left"/>
            </w:pPr>
            <w:r w:rsidRPr="005A1226">
              <w:t>UNEP/</w:t>
            </w:r>
            <w:proofErr w:type="spellStart"/>
            <w:r w:rsidRPr="005A1226">
              <w:t>OzL.Pro</w:t>
            </w:r>
            <w:proofErr w:type="spellEnd"/>
            <w:r w:rsidRPr="005A1226">
              <w:t>/ExCom/96/25</w:t>
            </w:r>
          </w:p>
        </w:tc>
        <w:tc>
          <w:tcPr>
            <w:tcW w:w="4971" w:type="dxa"/>
          </w:tcPr>
          <w:p w14:paraId="61E2A800" w14:textId="645FDEF5" w:rsidR="007F2BEE" w:rsidRPr="005A1226" w:rsidRDefault="007F2BEE" w:rsidP="007F2BEE">
            <w:pPr>
              <w:spacing w:before="120"/>
            </w:pPr>
            <w:r w:rsidRPr="005A1226">
              <w:t xml:space="preserve">Project proposal: </w:t>
            </w:r>
            <w:r w:rsidR="005A1226">
              <w:t>Armenia</w:t>
            </w:r>
          </w:p>
        </w:tc>
      </w:tr>
      <w:tr w:rsidR="007F2BEE" w:rsidRPr="00CE29C3" w14:paraId="4F961F40" w14:textId="77777777" w:rsidTr="00032172">
        <w:trPr>
          <w:trHeight w:val="372"/>
        </w:trPr>
        <w:tc>
          <w:tcPr>
            <w:tcW w:w="4559" w:type="dxa"/>
          </w:tcPr>
          <w:p w14:paraId="61115B02" w14:textId="5071A861" w:rsidR="007F2BEE" w:rsidRPr="0074586C" w:rsidRDefault="007F2BEE" w:rsidP="007F2BEE">
            <w:pPr>
              <w:spacing w:before="120"/>
              <w:jc w:val="left"/>
            </w:pPr>
            <w:r w:rsidRPr="0074586C">
              <w:t>UNEP/</w:t>
            </w:r>
            <w:proofErr w:type="spellStart"/>
            <w:r w:rsidRPr="0074586C">
              <w:t>OzL.Pro</w:t>
            </w:r>
            <w:proofErr w:type="spellEnd"/>
            <w:r w:rsidRPr="0074586C">
              <w:t>/ExCom</w:t>
            </w:r>
            <w:r>
              <w:t>/96/</w:t>
            </w:r>
            <w:r w:rsidRPr="0074586C">
              <w:t>26</w:t>
            </w:r>
          </w:p>
        </w:tc>
        <w:tc>
          <w:tcPr>
            <w:tcW w:w="4971" w:type="dxa"/>
          </w:tcPr>
          <w:p w14:paraId="71DD3DBB" w14:textId="084C5F2A" w:rsidR="007F2BEE" w:rsidRPr="0074586C" w:rsidRDefault="007F2BEE" w:rsidP="007F2BEE">
            <w:pPr>
              <w:spacing w:before="120"/>
            </w:pPr>
            <w:r w:rsidRPr="00683CA9">
              <w:t xml:space="preserve">Project proposal: </w:t>
            </w:r>
            <w:r w:rsidR="0086371C">
              <w:t>Barbados</w:t>
            </w:r>
          </w:p>
        </w:tc>
      </w:tr>
      <w:tr w:rsidR="007F2BEE" w:rsidRPr="00CE29C3" w14:paraId="69DC7E30" w14:textId="77777777" w:rsidTr="00032172">
        <w:trPr>
          <w:trHeight w:val="372"/>
        </w:trPr>
        <w:tc>
          <w:tcPr>
            <w:tcW w:w="4559" w:type="dxa"/>
          </w:tcPr>
          <w:p w14:paraId="4D39BEE1" w14:textId="7038C194" w:rsidR="007F2BEE" w:rsidRPr="005A1226" w:rsidRDefault="007F2BEE" w:rsidP="007F2BEE">
            <w:pPr>
              <w:spacing w:before="120"/>
              <w:jc w:val="left"/>
            </w:pPr>
            <w:r w:rsidRPr="005A1226">
              <w:t>UNEP/</w:t>
            </w:r>
            <w:proofErr w:type="spellStart"/>
            <w:r w:rsidRPr="005A1226">
              <w:t>OzL.Pro</w:t>
            </w:r>
            <w:proofErr w:type="spellEnd"/>
            <w:r w:rsidRPr="005A1226">
              <w:t>/ExCom/96/27</w:t>
            </w:r>
          </w:p>
        </w:tc>
        <w:tc>
          <w:tcPr>
            <w:tcW w:w="4971" w:type="dxa"/>
          </w:tcPr>
          <w:p w14:paraId="3B5C9568" w14:textId="272AB459" w:rsidR="007F2BEE" w:rsidRPr="005A1226" w:rsidRDefault="007F2BEE" w:rsidP="007F2BEE">
            <w:pPr>
              <w:spacing w:before="120"/>
            </w:pPr>
            <w:r w:rsidRPr="005A1226">
              <w:t xml:space="preserve">Project proposal: </w:t>
            </w:r>
            <w:r w:rsidR="005A1226">
              <w:t>Bosnia and Herzegovina</w:t>
            </w:r>
          </w:p>
        </w:tc>
      </w:tr>
      <w:tr w:rsidR="007F2BEE" w:rsidRPr="00CE29C3" w14:paraId="343034D3" w14:textId="77777777" w:rsidTr="00032172">
        <w:trPr>
          <w:trHeight w:val="383"/>
        </w:trPr>
        <w:tc>
          <w:tcPr>
            <w:tcW w:w="4559" w:type="dxa"/>
          </w:tcPr>
          <w:p w14:paraId="4AE1D53F" w14:textId="3212B980" w:rsidR="007F2BEE" w:rsidRPr="0074586C" w:rsidRDefault="007F2BEE" w:rsidP="007F2BEE">
            <w:pPr>
              <w:spacing w:before="120"/>
              <w:jc w:val="left"/>
            </w:pPr>
            <w:r w:rsidRPr="0074586C">
              <w:t>UNEP/</w:t>
            </w:r>
            <w:proofErr w:type="spellStart"/>
            <w:r w:rsidRPr="0074586C">
              <w:t>OzL.Pro</w:t>
            </w:r>
            <w:proofErr w:type="spellEnd"/>
            <w:r w:rsidRPr="0074586C">
              <w:t>/ExCom</w:t>
            </w:r>
            <w:r>
              <w:t>/96/</w:t>
            </w:r>
            <w:r w:rsidRPr="0074586C">
              <w:t>28</w:t>
            </w:r>
          </w:p>
        </w:tc>
        <w:tc>
          <w:tcPr>
            <w:tcW w:w="4971" w:type="dxa"/>
          </w:tcPr>
          <w:p w14:paraId="54BEBB9C" w14:textId="71E19798" w:rsidR="007F2BEE" w:rsidRPr="0074586C" w:rsidRDefault="007F2BEE" w:rsidP="007F2BEE">
            <w:pPr>
              <w:spacing w:before="120"/>
            </w:pPr>
            <w:r w:rsidRPr="00683CA9">
              <w:t xml:space="preserve">Project proposal: </w:t>
            </w:r>
            <w:r w:rsidR="0086371C">
              <w:t>Botswana</w:t>
            </w:r>
          </w:p>
        </w:tc>
      </w:tr>
      <w:tr w:rsidR="007F2BEE" w:rsidRPr="00CE29C3" w14:paraId="4888B1C7" w14:textId="77777777" w:rsidTr="00032172">
        <w:trPr>
          <w:trHeight w:val="372"/>
        </w:trPr>
        <w:tc>
          <w:tcPr>
            <w:tcW w:w="4559" w:type="dxa"/>
          </w:tcPr>
          <w:p w14:paraId="386764BC" w14:textId="5E01C922" w:rsidR="007F2BEE" w:rsidRPr="0074586C" w:rsidRDefault="007F2BEE" w:rsidP="007F2BEE">
            <w:pPr>
              <w:spacing w:before="120"/>
              <w:jc w:val="left"/>
            </w:pPr>
            <w:r w:rsidRPr="0074586C">
              <w:t>UNEP/</w:t>
            </w:r>
            <w:proofErr w:type="spellStart"/>
            <w:r w:rsidRPr="0074586C">
              <w:t>OzL.Pro</w:t>
            </w:r>
            <w:proofErr w:type="spellEnd"/>
            <w:r w:rsidRPr="0074586C">
              <w:t>/ExCom</w:t>
            </w:r>
            <w:r>
              <w:t>/96/</w:t>
            </w:r>
            <w:r w:rsidRPr="0074586C">
              <w:t>29</w:t>
            </w:r>
          </w:p>
        </w:tc>
        <w:tc>
          <w:tcPr>
            <w:tcW w:w="4971" w:type="dxa"/>
          </w:tcPr>
          <w:p w14:paraId="71905137" w14:textId="4A9E5C9A" w:rsidR="007F2BEE" w:rsidRPr="0074586C" w:rsidRDefault="007F2BEE" w:rsidP="007F2BEE">
            <w:pPr>
              <w:spacing w:before="120"/>
            </w:pPr>
            <w:r w:rsidRPr="00683CA9">
              <w:t xml:space="preserve">Project proposal: </w:t>
            </w:r>
            <w:r w:rsidR="0086371C">
              <w:t>Cameroon</w:t>
            </w:r>
          </w:p>
        </w:tc>
      </w:tr>
      <w:tr w:rsidR="007F2BEE" w:rsidRPr="00CE29C3" w14:paraId="62D44740" w14:textId="77777777" w:rsidTr="00032172">
        <w:trPr>
          <w:trHeight w:val="372"/>
        </w:trPr>
        <w:tc>
          <w:tcPr>
            <w:tcW w:w="4559" w:type="dxa"/>
          </w:tcPr>
          <w:p w14:paraId="3F18F071" w14:textId="35C91C83" w:rsidR="007F2BEE" w:rsidRPr="00151DBC" w:rsidRDefault="007F2BEE" w:rsidP="007F2BEE">
            <w:pPr>
              <w:spacing w:before="120"/>
              <w:jc w:val="left"/>
            </w:pPr>
            <w:r w:rsidRPr="00151DBC">
              <w:t>UNEP/</w:t>
            </w:r>
            <w:proofErr w:type="spellStart"/>
            <w:r w:rsidRPr="00151DBC">
              <w:t>OzL.Pro</w:t>
            </w:r>
            <w:proofErr w:type="spellEnd"/>
            <w:r w:rsidRPr="00151DBC">
              <w:t>/ExCom/96/30</w:t>
            </w:r>
          </w:p>
        </w:tc>
        <w:tc>
          <w:tcPr>
            <w:tcW w:w="4971" w:type="dxa"/>
          </w:tcPr>
          <w:p w14:paraId="3ACCEE07" w14:textId="052491B8" w:rsidR="007F2BEE" w:rsidRPr="00151DBC" w:rsidRDefault="007F2BEE" w:rsidP="007F2BEE">
            <w:pPr>
              <w:spacing w:before="120"/>
              <w:rPr>
                <w:lang w:eastAsia="en-CA"/>
              </w:rPr>
            </w:pPr>
            <w:r w:rsidRPr="00151DBC">
              <w:t xml:space="preserve">Project proposal: </w:t>
            </w:r>
            <w:r w:rsidR="00151DBC">
              <w:t>Chile</w:t>
            </w:r>
          </w:p>
        </w:tc>
      </w:tr>
      <w:tr w:rsidR="007F2BEE" w:rsidRPr="00CE29C3" w14:paraId="47354055" w14:textId="77777777" w:rsidTr="00032172">
        <w:trPr>
          <w:trHeight w:val="372"/>
        </w:trPr>
        <w:tc>
          <w:tcPr>
            <w:tcW w:w="4559" w:type="dxa"/>
          </w:tcPr>
          <w:p w14:paraId="04BE51BF" w14:textId="5F912636" w:rsidR="007F2BEE" w:rsidRPr="00151DBC" w:rsidRDefault="007F2BEE" w:rsidP="007F2BEE">
            <w:pPr>
              <w:spacing w:before="120"/>
              <w:jc w:val="left"/>
            </w:pPr>
            <w:r w:rsidRPr="00151DBC">
              <w:t>UNEP/</w:t>
            </w:r>
            <w:proofErr w:type="spellStart"/>
            <w:r w:rsidRPr="00151DBC">
              <w:t>OzL.Pro</w:t>
            </w:r>
            <w:proofErr w:type="spellEnd"/>
            <w:r w:rsidRPr="00151DBC">
              <w:t>/ExCom/96/31</w:t>
            </w:r>
          </w:p>
        </w:tc>
        <w:tc>
          <w:tcPr>
            <w:tcW w:w="4971" w:type="dxa"/>
          </w:tcPr>
          <w:p w14:paraId="1452CAA8" w14:textId="782E610F" w:rsidR="007F2BEE" w:rsidRPr="00151DBC" w:rsidRDefault="007F2BEE" w:rsidP="007F2BEE">
            <w:pPr>
              <w:spacing w:before="120"/>
            </w:pPr>
            <w:r w:rsidRPr="00151DBC">
              <w:t xml:space="preserve">Project proposal: </w:t>
            </w:r>
            <w:r w:rsidR="00151DBC">
              <w:t>Cuba</w:t>
            </w:r>
          </w:p>
        </w:tc>
      </w:tr>
      <w:tr w:rsidR="007F2BEE" w:rsidRPr="00CE29C3" w14:paraId="5FAE0242" w14:textId="77777777" w:rsidTr="00032172">
        <w:trPr>
          <w:trHeight w:val="372"/>
        </w:trPr>
        <w:tc>
          <w:tcPr>
            <w:tcW w:w="4559" w:type="dxa"/>
          </w:tcPr>
          <w:p w14:paraId="60F1EAA6" w14:textId="1B116B55" w:rsidR="007F2BEE" w:rsidRPr="00151DBC" w:rsidRDefault="007F2BEE" w:rsidP="007F2BEE">
            <w:pPr>
              <w:spacing w:before="120"/>
              <w:jc w:val="left"/>
            </w:pPr>
            <w:r w:rsidRPr="00151DBC">
              <w:t>UNEP/</w:t>
            </w:r>
            <w:proofErr w:type="spellStart"/>
            <w:r w:rsidRPr="00151DBC">
              <w:t>OzL.Pro</w:t>
            </w:r>
            <w:proofErr w:type="spellEnd"/>
            <w:r w:rsidRPr="00151DBC">
              <w:t>/ExCom/96/32</w:t>
            </w:r>
          </w:p>
        </w:tc>
        <w:tc>
          <w:tcPr>
            <w:tcW w:w="4971" w:type="dxa"/>
          </w:tcPr>
          <w:p w14:paraId="3BC3C01E" w14:textId="12E81F61" w:rsidR="007F2BEE" w:rsidRPr="00151DBC" w:rsidRDefault="007F2BEE" w:rsidP="007F2BEE">
            <w:pPr>
              <w:spacing w:before="120"/>
            </w:pPr>
            <w:r w:rsidRPr="00151DBC">
              <w:t>Project proposal</w:t>
            </w:r>
            <w:r w:rsidR="00151DBC">
              <w:t>s</w:t>
            </w:r>
            <w:r w:rsidRPr="00151DBC">
              <w:t>:</w:t>
            </w:r>
            <w:r w:rsidR="00E900F0">
              <w:t xml:space="preserve"> </w:t>
            </w:r>
            <w:r w:rsidR="00151DBC">
              <w:t>Egypt</w:t>
            </w:r>
          </w:p>
        </w:tc>
      </w:tr>
      <w:tr w:rsidR="007F2BEE" w:rsidRPr="00CE29C3" w14:paraId="1A406277" w14:textId="77777777" w:rsidTr="00032172">
        <w:trPr>
          <w:trHeight w:val="383"/>
        </w:trPr>
        <w:tc>
          <w:tcPr>
            <w:tcW w:w="4559" w:type="dxa"/>
          </w:tcPr>
          <w:p w14:paraId="31998322" w14:textId="2C959CDE" w:rsidR="007F2BEE" w:rsidRPr="00151DBC" w:rsidRDefault="007F2BEE" w:rsidP="007F2BEE">
            <w:pPr>
              <w:spacing w:before="120"/>
              <w:jc w:val="left"/>
            </w:pPr>
            <w:r w:rsidRPr="00151DBC">
              <w:t>UNEP/</w:t>
            </w:r>
            <w:proofErr w:type="spellStart"/>
            <w:r w:rsidRPr="00151DBC">
              <w:t>OzL.Pro</w:t>
            </w:r>
            <w:proofErr w:type="spellEnd"/>
            <w:r w:rsidRPr="00151DBC">
              <w:t>/ExCom/96/33</w:t>
            </w:r>
          </w:p>
        </w:tc>
        <w:tc>
          <w:tcPr>
            <w:tcW w:w="4971" w:type="dxa"/>
          </w:tcPr>
          <w:p w14:paraId="69486B11" w14:textId="5E5538F9" w:rsidR="007F2BEE" w:rsidRPr="00151DBC" w:rsidRDefault="007F2BEE" w:rsidP="007F2BEE">
            <w:pPr>
              <w:spacing w:before="120"/>
              <w:rPr>
                <w:lang w:eastAsia="en-CA"/>
              </w:rPr>
            </w:pPr>
            <w:r w:rsidRPr="00151DBC">
              <w:t xml:space="preserve">Project proposal: </w:t>
            </w:r>
            <w:r w:rsidR="00E900F0">
              <w:t>El Salvador</w:t>
            </w:r>
          </w:p>
        </w:tc>
      </w:tr>
      <w:tr w:rsidR="007F2BEE" w:rsidRPr="00CE29C3" w14:paraId="31CCD45E" w14:textId="77777777" w:rsidTr="00032172">
        <w:trPr>
          <w:trHeight w:val="372"/>
        </w:trPr>
        <w:tc>
          <w:tcPr>
            <w:tcW w:w="4559" w:type="dxa"/>
          </w:tcPr>
          <w:p w14:paraId="330E294D" w14:textId="2CC43169" w:rsidR="007F2BEE" w:rsidRPr="0074586C" w:rsidRDefault="007F2BEE" w:rsidP="007F2BEE">
            <w:pPr>
              <w:spacing w:before="120"/>
              <w:jc w:val="left"/>
            </w:pPr>
            <w:r w:rsidRPr="0074586C">
              <w:t>UNEP/</w:t>
            </w:r>
            <w:proofErr w:type="spellStart"/>
            <w:r w:rsidRPr="0074586C">
              <w:t>OzL.Pro</w:t>
            </w:r>
            <w:proofErr w:type="spellEnd"/>
            <w:r w:rsidRPr="0074586C">
              <w:t>/ExCom</w:t>
            </w:r>
            <w:r>
              <w:t>/96/</w:t>
            </w:r>
            <w:r w:rsidRPr="0074586C">
              <w:t>34</w:t>
            </w:r>
          </w:p>
        </w:tc>
        <w:tc>
          <w:tcPr>
            <w:tcW w:w="4971" w:type="dxa"/>
          </w:tcPr>
          <w:p w14:paraId="4153400C" w14:textId="48C94662" w:rsidR="007F2BEE" w:rsidRPr="00E011B1" w:rsidRDefault="007F2BEE" w:rsidP="007F2BEE">
            <w:pPr>
              <w:spacing w:before="120"/>
            </w:pPr>
            <w:r w:rsidRPr="00683CA9">
              <w:t xml:space="preserve">Project proposal: </w:t>
            </w:r>
            <w:r w:rsidR="001F3A4D">
              <w:t>Eritrea</w:t>
            </w:r>
          </w:p>
        </w:tc>
      </w:tr>
      <w:tr w:rsidR="007F2BEE" w:rsidRPr="00CE29C3" w14:paraId="721C0256" w14:textId="77777777" w:rsidTr="00032172">
        <w:trPr>
          <w:trHeight w:val="372"/>
        </w:trPr>
        <w:tc>
          <w:tcPr>
            <w:tcW w:w="4559" w:type="dxa"/>
          </w:tcPr>
          <w:p w14:paraId="19FBE2FB" w14:textId="3F774B65" w:rsidR="007F2BEE" w:rsidRPr="0074586C" w:rsidRDefault="007F2BEE" w:rsidP="007F2BEE">
            <w:pPr>
              <w:spacing w:before="120"/>
              <w:jc w:val="left"/>
            </w:pPr>
            <w:r w:rsidRPr="0074586C">
              <w:t>UNEP/</w:t>
            </w:r>
            <w:proofErr w:type="spellStart"/>
            <w:r w:rsidRPr="0074586C">
              <w:t>OzL.Pro</w:t>
            </w:r>
            <w:proofErr w:type="spellEnd"/>
            <w:r w:rsidRPr="0074586C">
              <w:t>/ExCom</w:t>
            </w:r>
            <w:r>
              <w:t>/96/</w:t>
            </w:r>
            <w:r w:rsidRPr="0074586C">
              <w:t>35</w:t>
            </w:r>
          </w:p>
        </w:tc>
        <w:tc>
          <w:tcPr>
            <w:tcW w:w="4971" w:type="dxa"/>
          </w:tcPr>
          <w:p w14:paraId="6F3F7FF0" w14:textId="6C9DF2B8" w:rsidR="007F2BEE" w:rsidRPr="00E011B1" w:rsidRDefault="007F2BEE" w:rsidP="007F2BEE">
            <w:pPr>
              <w:spacing w:before="120"/>
            </w:pPr>
            <w:r w:rsidRPr="00683CA9">
              <w:t xml:space="preserve">Project proposal: </w:t>
            </w:r>
            <w:r w:rsidR="001F3A4D">
              <w:t>Ethiopia</w:t>
            </w:r>
          </w:p>
        </w:tc>
      </w:tr>
      <w:tr w:rsidR="007F2BEE" w:rsidRPr="00CE29C3" w14:paraId="2FA3021E" w14:textId="77777777" w:rsidTr="00032172">
        <w:trPr>
          <w:trHeight w:val="372"/>
        </w:trPr>
        <w:tc>
          <w:tcPr>
            <w:tcW w:w="4559" w:type="dxa"/>
          </w:tcPr>
          <w:p w14:paraId="379289AA" w14:textId="78075EB6" w:rsidR="007F2BEE" w:rsidRPr="0074586C" w:rsidRDefault="007F2BEE" w:rsidP="007F2BEE">
            <w:pPr>
              <w:spacing w:before="120"/>
              <w:jc w:val="left"/>
            </w:pPr>
            <w:r w:rsidRPr="0074586C">
              <w:t>UNEP/</w:t>
            </w:r>
            <w:proofErr w:type="spellStart"/>
            <w:r w:rsidRPr="0074586C">
              <w:t>OzL.Pro</w:t>
            </w:r>
            <w:proofErr w:type="spellEnd"/>
            <w:r w:rsidRPr="0074586C">
              <w:t>/ExCom</w:t>
            </w:r>
            <w:r>
              <w:t>/96/</w:t>
            </w:r>
            <w:r w:rsidRPr="0074586C">
              <w:t>36</w:t>
            </w:r>
          </w:p>
        </w:tc>
        <w:tc>
          <w:tcPr>
            <w:tcW w:w="4971" w:type="dxa"/>
          </w:tcPr>
          <w:p w14:paraId="0BB8124E" w14:textId="5560BB57" w:rsidR="007F2BEE" w:rsidRPr="00E011B1" w:rsidRDefault="007F2BEE" w:rsidP="007F2BEE">
            <w:pPr>
              <w:spacing w:before="120"/>
            </w:pPr>
            <w:r w:rsidRPr="00683CA9">
              <w:t xml:space="preserve">Project proposal: </w:t>
            </w:r>
            <w:r w:rsidR="009A5E7B">
              <w:t>Fiji</w:t>
            </w:r>
          </w:p>
        </w:tc>
      </w:tr>
      <w:tr w:rsidR="007F2BEE" w:rsidRPr="00CE29C3" w14:paraId="4E5F479D" w14:textId="77777777" w:rsidTr="00032172">
        <w:trPr>
          <w:trHeight w:val="372"/>
        </w:trPr>
        <w:tc>
          <w:tcPr>
            <w:tcW w:w="4559" w:type="dxa"/>
          </w:tcPr>
          <w:p w14:paraId="1B951331" w14:textId="446CCA9A" w:rsidR="007F2BEE" w:rsidRPr="00E900F0" w:rsidRDefault="007F2BEE" w:rsidP="007F2BEE">
            <w:pPr>
              <w:spacing w:before="120"/>
              <w:jc w:val="left"/>
            </w:pPr>
            <w:r w:rsidRPr="00E900F0">
              <w:t>UNEP/</w:t>
            </w:r>
            <w:proofErr w:type="spellStart"/>
            <w:r w:rsidRPr="00E900F0">
              <w:t>OzL.Pro</w:t>
            </w:r>
            <w:proofErr w:type="spellEnd"/>
            <w:r w:rsidRPr="00E900F0">
              <w:t>/ExCom/96/37</w:t>
            </w:r>
          </w:p>
        </w:tc>
        <w:tc>
          <w:tcPr>
            <w:tcW w:w="4971" w:type="dxa"/>
          </w:tcPr>
          <w:p w14:paraId="410DED8E" w14:textId="725685C5" w:rsidR="007F2BEE" w:rsidRPr="00E900F0" w:rsidRDefault="007F2BEE" w:rsidP="007F2BEE">
            <w:pPr>
              <w:spacing w:before="120"/>
            </w:pPr>
            <w:r w:rsidRPr="00E900F0">
              <w:t>Project proposal</w:t>
            </w:r>
            <w:r w:rsidR="00EB5E36">
              <w:t>s</w:t>
            </w:r>
            <w:r w:rsidRPr="00E900F0">
              <w:t xml:space="preserve">: </w:t>
            </w:r>
            <w:r w:rsidR="00EB5E36">
              <w:t>Georgia</w:t>
            </w:r>
          </w:p>
        </w:tc>
      </w:tr>
      <w:tr w:rsidR="007F2BEE" w:rsidRPr="00CE29C3" w14:paraId="4BFCAB6A" w14:textId="77777777" w:rsidTr="00032172">
        <w:trPr>
          <w:trHeight w:val="383"/>
        </w:trPr>
        <w:tc>
          <w:tcPr>
            <w:tcW w:w="4559" w:type="dxa"/>
          </w:tcPr>
          <w:p w14:paraId="384B2282" w14:textId="0F68275F" w:rsidR="007F2BEE" w:rsidRPr="00E900F0" w:rsidRDefault="007F2BEE" w:rsidP="007F2BEE">
            <w:pPr>
              <w:spacing w:before="120"/>
              <w:jc w:val="left"/>
              <w:rPr>
                <w:sz w:val="16"/>
                <w:szCs w:val="16"/>
              </w:rPr>
            </w:pPr>
            <w:r w:rsidRPr="00E900F0">
              <w:t>UNEP/</w:t>
            </w:r>
            <w:proofErr w:type="spellStart"/>
            <w:r w:rsidRPr="00E900F0">
              <w:t>OzL.Pro</w:t>
            </w:r>
            <w:proofErr w:type="spellEnd"/>
            <w:r w:rsidRPr="00E900F0">
              <w:t>/ExCom/96/38</w:t>
            </w:r>
          </w:p>
        </w:tc>
        <w:tc>
          <w:tcPr>
            <w:tcW w:w="4971" w:type="dxa"/>
          </w:tcPr>
          <w:p w14:paraId="3577B237" w14:textId="7FCAAB1B" w:rsidR="007F2BEE" w:rsidRPr="00E900F0" w:rsidRDefault="007F2BEE" w:rsidP="007F2BEE">
            <w:pPr>
              <w:spacing w:before="120"/>
            </w:pPr>
            <w:r w:rsidRPr="00E900F0">
              <w:t xml:space="preserve">Project proposal: </w:t>
            </w:r>
            <w:r w:rsidR="00EB5E36">
              <w:t>Guatemala</w:t>
            </w:r>
          </w:p>
        </w:tc>
      </w:tr>
      <w:tr w:rsidR="007F2BEE" w:rsidRPr="00CE29C3" w14:paraId="077D6814" w14:textId="77777777" w:rsidTr="00032172">
        <w:trPr>
          <w:trHeight w:val="372"/>
        </w:trPr>
        <w:tc>
          <w:tcPr>
            <w:tcW w:w="4559" w:type="dxa"/>
          </w:tcPr>
          <w:p w14:paraId="3748EDA1" w14:textId="0CB06EEF" w:rsidR="007F2BEE" w:rsidRPr="00E900F0" w:rsidRDefault="007F2BEE" w:rsidP="007F2BEE">
            <w:pPr>
              <w:spacing w:before="120"/>
              <w:jc w:val="left"/>
            </w:pPr>
            <w:r w:rsidRPr="00E900F0">
              <w:t>UNEP/</w:t>
            </w:r>
            <w:proofErr w:type="spellStart"/>
            <w:r w:rsidRPr="00E900F0">
              <w:t>OzL.Pro</w:t>
            </w:r>
            <w:proofErr w:type="spellEnd"/>
            <w:r w:rsidRPr="00E900F0">
              <w:t>/ExCom/96/39</w:t>
            </w:r>
          </w:p>
        </w:tc>
        <w:tc>
          <w:tcPr>
            <w:tcW w:w="4971" w:type="dxa"/>
          </w:tcPr>
          <w:p w14:paraId="03D11774" w14:textId="56C1031E" w:rsidR="007F2BEE" w:rsidRPr="00E900F0" w:rsidRDefault="007F2BEE" w:rsidP="007F2BEE">
            <w:pPr>
              <w:spacing w:before="120"/>
            </w:pPr>
            <w:r w:rsidRPr="00E900F0">
              <w:t xml:space="preserve">Project proposal: </w:t>
            </w:r>
            <w:r w:rsidR="00994732">
              <w:t>Guinea</w:t>
            </w:r>
          </w:p>
        </w:tc>
      </w:tr>
      <w:tr w:rsidR="007F2BEE" w:rsidRPr="00505BE2" w14:paraId="3DDA27A5" w14:textId="77777777" w:rsidTr="00032172">
        <w:trPr>
          <w:trHeight w:val="372"/>
        </w:trPr>
        <w:tc>
          <w:tcPr>
            <w:tcW w:w="4559" w:type="dxa"/>
          </w:tcPr>
          <w:p w14:paraId="710E7DD0" w14:textId="7C17AA98" w:rsidR="007F2BEE" w:rsidRPr="003803B0" w:rsidRDefault="007F2BEE" w:rsidP="007F2BEE">
            <w:pPr>
              <w:spacing w:before="120"/>
              <w:jc w:val="left"/>
            </w:pPr>
            <w:r w:rsidRPr="003803B0">
              <w:t>UNEP/</w:t>
            </w:r>
            <w:proofErr w:type="spellStart"/>
            <w:r w:rsidRPr="003803B0">
              <w:t>OzL.Pro</w:t>
            </w:r>
            <w:proofErr w:type="spellEnd"/>
            <w:r w:rsidRPr="003803B0">
              <w:t>/ExCom/96/40</w:t>
            </w:r>
          </w:p>
        </w:tc>
        <w:tc>
          <w:tcPr>
            <w:tcW w:w="4971" w:type="dxa"/>
          </w:tcPr>
          <w:p w14:paraId="53FD7764" w14:textId="0EA5007B" w:rsidR="007F2BEE" w:rsidRPr="003803B0" w:rsidRDefault="007F2BEE" w:rsidP="007F2BEE">
            <w:pPr>
              <w:spacing w:before="120"/>
              <w:rPr>
                <w:color w:val="000000"/>
              </w:rPr>
            </w:pPr>
            <w:r w:rsidRPr="003803B0">
              <w:t xml:space="preserve">Project proposal: </w:t>
            </w:r>
            <w:r w:rsidR="003803B0">
              <w:t>Haiti</w:t>
            </w:r>
          </w:p>
        </w:tc>
      </w:tr>
      <w:tr w:rsidR="007F2BEE" w:rsidRPr="00505BE2" w14:paraId="70B82658" w14:textId="77777777" w:rsidTr="00032172">
        <w:trPr>
          <w:trHeight w:val="372"/>
        </w:trPr>
        <w:tc>
          <w:tcPr>
            <w:tcW w:w="4559" w:type="dxa"/>
          </w:tcPr>
          <w:p w14:paraId="752FC97E" w14:textId="0307AE0F" w:rsidR="007F2BEE" w:rsidRPr="00505BE2" w:rsidRDefault="007F2BEE" w:rsidP="007F2BEE">
            <w:pPr>
              <w:spacing w:before="120"/>
              <w:jc w:val="left"/>
            </w:pPr>
            <w:r w:rsidRPr="00505BE2">
              <w:t>UNEP/</w:t>
            </w:r>
            <w:proofErr w:type="spellStart"/>
            <w:r w:rsidRPr="00505BE2">
              <w:t>OzL.Pro</w:t>
            </w:r>
            <w:proofErr w:type="spellEnd"/>
            <w:r w:rsidRPr="00505BE2">
              <w:t>/ExCom</w:t>
            </w:r>
            <w:r>
              <w:t>/96/</w:t>
            </w:r>
            <w:r w:rsidRPr="00505BE2">
              <w:t>41</w:t>
            </w:r>
          </w:p>
        </w:tc>
        <w:tc>
          <w:tcPr>
            <w:tcW w:w="4971" w:type="dxa"/>
          </w:tcPr>
          <w:p w14:paraId="4551DDD6" w14:textId="4549AC76" w:rsidR="007F2BEE" w:rsidRPr="00505BE2" w:rsidRDefault="007F2BEE" w:rsidP="007F2BEE">
            <w:pPr>
              <w:spacing w:before="120"/>
              <w:rPr>
                <w:color w:val="000000"/>
              </w:rPr>
            </w:pPr>
            <w:r w:rsidRPr="00683CA9">
              <w:t xml:space="preserve">Project proposal: </w:t>
            </w:r>
            <w:r w:rsidR="009A5E7B">
              <w:t>Honduras</w:t>
            </w:r>
          </w:p>
        </w:tc>
      </w:tr>
      <w:tr w:rsidR="007F2BEE" w:rsidRPr="00505BE2" w14:paraId="530623FC" w14:textId="77777777" w:rsidTr="00032172">
        <w:trPr>
          <w:trHeight w:val="372"/>
        </w:trPr>
        <w:tc>
          <w:tcPr>
            <w:tcW w:w="4559" w:type="dxa"/>
          </w:tcPr>
          <w:p w14:paraId="63A3E25F" w14:textId="6E649AFF" w:rsidR="007F2BEE" w:rsidRPr="003803B0" w:rsidRDefault="007F2BEE" w:rsidP="007F2BEE">
            <w:pPr>
              <w:spacing w:before="120"/>
              <w:jc w:val="left"/>
            </w:pPr>
            <w:r w:rsidRPr="003803B0">
              <w:t>UNEP/</w:t>
            </w:r>
            <w:proofErr w:type="spellStart"/>
            <w:r w:rsidRPr="003803B0">
              <w:t>OzL.Pro</w:t>
            </w:r>
            <w:proofErr w:type="spellEnd"/>
            <w:r w:rsidRPr="003803B0">
              <w:t>/ExCom/96/42</w:t>
            </w:r>
            <w:r w:rsidR="00E24FC5">
              <w:t xml:space="preserve"> and Corr.1</w:t>
            </w:r>
          </w:p>
        </w:tc>
        <w:tc>
          <w:tcPr>
            <w:tcW w:w="4971" w:type="dxa"/>
          </w:tcPr>
          <w:p w14:paraId="21303FA3" w14:textId="48706E9C" w:rsidR="007F2BEE" w:rsidRPr="003803B0" w:rsidRDefault="007F2BEE" w:rsidP="007F2BEE">
            <w:pPr>
              <w:spacing w:before="120"/>
              <w:rPr>
                <w:color w:val="000000"/>
              </w:rPr>
            </w:pPr>
            <w:r w:rsidRPr="003803B0">
              <w:t xml:space="preserve">Project proposal: </w:t>
            </w:r>
            <w:r w:rsidR="003803B0">
              <w:t>Indonesia</w:t>
            </w:r>
          </w:p>
        </w:tc>
      </w:tr>
      <w:tr w:rsidR="007F2BEE" w:rsidRPr="00505BE2" w14:paraId="0C8B9D74"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3"/>
        </w:trPr>
        <w:tc>
          <w:tcPr>
            <w:tcW w:w="4559" w:type="dxa"/>
            <w:tcBorders>
              <w:top w:val="nil"/>
              <w:left w:val="nil"/>
              <w:bottom w:val="nil"/>
              <w:right w:val="nil"/>
            </w:tcBorders>
          </w:tcPr>
          <w:p w14:paraId="2D9F573C" w14:textId="180E7F2F" w:rsidR="007F2BEE" w:rsidRPr="003803B0" w:rsidRDefault="007F2BEE" w:rsidP="007F2BEE">
            <w:pPr>
              <w:spacing w:before="120"/>
              <w:jc w:val="left"/>
            </w:pPr>
            <w:r w:rsidRPr="003803B0">
              <w:lastRenderedPageBreak/>
              <w:t>UNEP/</w:t>
            </w:r>
            <w:proofErr w:type="spellStart"/>
            <w:r w:rsidRPr="003803B0">
              <w:t>OzL.Pro</w:t>
            </w:r>
            <w:proofErr w:type="spellEnd"/>
            <w:r w:rsidRPr="003803B0">
              <w:t>/ExCom/96/43</w:t>
            </w:r>
          </w:p>
        </w:tc>
        <w:tc>
          <w:tcPr>
            <w:tcW w:w="4971" w:type="dxa"/>
            <w:tcBorders>
              <w:top w:val="nil"/>
              <w:left w:val="nil"/>
              <w:bottom w:val="nil"/>
              <w:right w:val="nil"/>
            </w:tcBorders>
          </w:tcPr>
          <w:p w14:paraId="54E266B9" w14:textId="2B69418E" w:rsidR="007F2BEE" w:rsidRPr="003803B0" w:rsidRDefault="007F2BEE" w:rsidP="007F2BEE">
            <w:pPr>
              <w:spacing w:before="120"/>
            </w:pPr>
            <w:r w:rsidRPr="003803B0">
              <w:t xml:space="preserve">Project proposal: </w:t>
            </w:r>
            <w:r w:rsidR="00DA18B8" w:rsidRPr="00DA18B8">
              <w:t>Islamic Republic of Iran (the)</w:t>
            </w:r>
          </w:p>
        </w:tc>
      </w:tr>
      <w:tr w:rsidR="007F2BEE" w:rsidRPr="00505BE2" w14:paraId="594DB71A"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4559" w:type="dxa"/>
            <w:tcBorders>
              <w:top w:val="nil"/>
              <w:left w:val="nil"/>
              <w:bottom w:val="nil"/>
              <w:right w:val="nil"/>
            </w:tcBorders>
          </w:tcPr>
          <w:p w14:paraId="6324213D" w14:textId="3864675C" w:rsidR="007F2BEE" w:rsidRPr="003803B0" w:rsidRDefault="007F2BEE" w:rsidP="007F2BEE">
            <w:pPr>
              <w:spacing w:before="120"/>
              <w:jc w:val="left"/>
              <w:rPr>
                <w:sz w:val="18"/>
                <w:szCs w:val="18"/>
              </w:rPr>
            </w:pPr>
            <w:r w:rsidRPr="003803B0">
              <w:t>UNEP/</w:t>
            </w:r>
            <w:proofErr w:type="spellStart"/>
            <w:r w:rsidRPr="003803B0">
              <w:t>OzL.Pro</w:t>
            </w:r>
            <w:proofErr w:type="spellEnd"/>
            <w:r w:rsidRPr="003803B0">
              <w:t>/ExCom/96/44</w:t>
            </w:r>
          </w:p>
        </w:tc>
        <w:tc>
          <w:tcPr>
            <w:tcW w:w="4971" w:type="dxa"/>
            <w:tcBorders>
              <w:top w:val="nil"/>
              <w:left w:val="nil"/>
              <w:bottom w:val="nil"/>
              <w:right w:val="nil"/>
            </w:tcBorders>
          </w:tcPr>
          <w:p w14:paraId="7C1C008A" w14:textId="2054C824" w:rsidR="007F2BEE" w:rsidRPr="003803B0" w:rsidRDefault="007F2BEE" w:rsidP="007F2BEE">
            <w:pPr>
              <w:spacing w:before="120"/>
            </w:pPr>
            <w:r w:rsidRPr="003803B0">
              <w:t xml:space="preserve">Project proposal: </w:t>
            </w:r>
            <w:r w:rsidR="00DA18B8">
              <w:t>Lebanon</w:t>
            </w:r>
          </w:p>
        </w:tc>
      </w:tr>
      <w:tr w:rsidR="007F2BEE" w:rsidRPr="00505BE2" w14:paraId="7FA77B00"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4559" w:type="dxa"/>
            <w:tcBorders>
              <w:top w:val="nil"/>
              <w:left w:val="nil"/>
              <w:bottom w:val="nil"/>
              <w:right w:val="nil"/>
            </w:tcBorders>
          </w:tcPr>
          <w:p w14:paraId="15763BC9" w14:textId="274078BD" w:rsidR="007F2BEE" w:rsidRPr="00505BE2" w:rsidRDefault="007F2BEE" w:rsidP="007F2BEE">
            <w:pPr>
              <w:spacing w:before="120"/>
              <w:jc w:val="left"/>
            </w:pPr>
            <w:r w:rsidRPr="00505BE2">
              <w:t>UNEP/</w:t>
            </w:r>
            <w:proofErr w:type="spellStart"/>
            <w:r w:rsidRPr="00505BE2">
              <w:t>OzL.Pro</w:t>
            </w:r>
            <w:proofErr w:type="spellEnd"/>
            <w:r w:rsidRPr="00505BE2">
              <w:t>/ExCom</w:t>
            </w:r>
            <w:r>
              <w:t>/96/</w:t>
            </w:r>
            <w:r w:rsidRPr="00505BE2">
              <w:t>45</w:t>
            </w:r>
          </w:p>
        </w:tc>
        <w:tc>
          <w:tcPr>
            <w:tcW w:w="4971" w:type="dxa"/>
            <w:tcBorders>
              <w:top w:val="nil"/>
              <w:left w:val="nil"/>
              <w:bottom w:val="nil"/>
              <w:right w:val="nil"/>
            </w:tcBorders>
          </w:tcPr>
          <w:p w14:paraId="73E0519A" w14:textId="7E068C56" w:rsidR="007F2BEE" w:rsidRPr="00505BE2" w:rsidRDefault="007F2BEE" w:rsidP="007F2BEE">
            <w:pPr>
              <w:spacing w:before="120"/>
              <w:ind w:left="9"/>
            </w:pPr>
            <w:r w:rsidRPr="00683CA9">
              <w:t xml:space="preserve">Project proposal: </w:t>
            </w:r>
            <w:r w:rsidR="000F1493">
              <w:t>Liberia</w:t>
            </w:r>
          </w:p>
        </w:tc>
      </w:tr>
      <w:tr w:rsidR="007F2BEE" w:rsidRPr="00505BE2" w14:paraId="4B820A7A"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4559" w:type="dxa"/>
            <w:tcBorders>
              <w:top w:val="nil"/>
              <w:left w:val="nil"/>
              <w:bottom w:val="nil"/>
              <w:right w:val="nil"/>
            </w:tcBorders>
          </w:tcPr>
          <w:p w14:paraId="5726AB28" w14:textId="0566501C" w:rsidR="007F2BEE" w:rsidRPr="00505BE2" w:rsidRDefault="007F2BEE" w:rsidP="007F2BEE">
            <w:pPr>
              <w:spacing w:before="120"/>
              <w:jc w:val="left"/>
            </w:pPr>
            <w:r w:rsidRPr="00505BE2">
              <w:t>UNEP/</w:t>
            </w:r>
            <w:proofErr w:type="spellStart"/>
            <w:r w:rsidRPr="00505BE2">
              <w:t>OzL.Pro</w:t>
            </w:r>
            <w:proofErr w:type="spellEnd"/>
            <w:r w:rsidRPr="00505BE2">
              <w:t>/ExCom</w:t>
            </w:r>
            <w:r>
              <w:t>/96/</w:t>
            </w:r>
            <w:r w:rsidRPr="00505BE2">
              <w:t>46</w:t>
            </w:r>
          </w:p>
        </w:tc>
        <w:tc>
          <w:tcPr>
            <w:tcW w:w="4971" w:type="dxa"/>
            <w:tcBorders>
              <w:top w:val="nil"/>
              <w:left w:val="nil"/>
              <w:bottom w:val="nil"/>
              <w:right w:val="nil"/>
            </w:tcBorders>
          </w:tcPr>
          <w:p w14:paraId="0180F6A0" w14:textId="33CB1BB7" w:rsidR="007F2BEE" w:rsidRPr="00505BE2" w:rsidRDefault="007F2BEE" w:rsidP="007F2BEE">
            <w:pPr>
              <w:spacing w:before="120"/>
              <w:ind w:left="9"/>
            </w:pPr>
            <w:r w:rsidRPr="00683CA9">
              <w:t xml:space="preserve">Project proposal: </w:t>
            </w:r>
            <w:r w:rsidR="000F1493">
              <w:t>Libya</w:t>
            </w:r>
          </w:p>
        </w:tc>
      </w:tr>
      <w:tr w:rsidR="007F2BEE" w:rsidRPr="00505BE2" w14:paraId="00F4DEC9"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4559" w:type="dxa"/>
            <w:tcBorders>
              <w:top w:val="nil"/>
              <w:left w:val="nil"/>
              <w:bottom w:val="nil"/>
              <w:right w:val="nil"/>
            </w:tcBorders>
          </w:tcPr>
          <w:p w14:paraId="56D8C68F" w14:textId="69CB260B" w:rsidR="007F2BEE" w:rsidRPr="00505BE2" w:rsidRDefault="007F2BEE" w:rsidP="007F2BEE">
            <w:pPr>
              <w:spacing w:before="120"/>
              <w:jc w:val="left"/>
            </w:pPr>
            <w:r w:rsidRPr="00505BE2">
              <w:t>UNEP/</w:t>
            </w:r>
            <w:proofErr w:type="spellStart"/>
            <w:r w:rsidRPr="00505BE2">
              <w:t>OzL.Pro</w:t>
            </w:r>
            <w:proofErr w:type="spellEnd"/>
            <w:r w:rsidRPr="00505BE2">
              <w:t>/ExCom</w:t>
            </w:r>
            <w:r>
              <w:t>/96/</w:t>
            </w:r>
            <w:r w:rsidRPr="00505BE2">
              <w:t>47</w:t>
            </w:r>
          </w:p>
        </w:tc>
        <w:tc>
          <w:tcPr>
            <w:tcW w:w="4971" w:type="dxa"/>
            <w:tcBorders>
              <w:top w:val="nil"/>
              <w:left w:val="nil"/>
              <w:bottom w:val="nil"/>
              <w:right w:val="nil"/>
            </w:tcBorders>
          </w:tcPr>
          <w:p w14:paraId="554631E4" w14:textId="4B9B3ED5" w:rsidR="007F2BEE" w:rsidRPr="00505BE2" w:rsidRDefault="007F2BEE" w:rsidP="007F2BEE">
            <w:pPr>
              <w:spacing w:before="120"/>
              <w:ind w:left="9"/>
            </w:pPr>
            <w:r w:rsidRPr="00683CA9">
              <w:t xml:space="preserve">Project proposal: </w:t>
            </w:r>
            <w:r w:rsidR="000F1493">
              <w:t>Mexico</w:t>
            </w:r>
          </w:p>
        </w:tc>
      </w:tr>
      <w:tr w:rsidR="007F2BEE" w:rsidRPr="00505BE2" w14:paraId="33DECAE4"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4559" w:type="dxa"/>
            <w:tcBorders>
              <w:top w:val="nil"/>
              <w:left w:val="nil"/>
              <w:bottom w:val="nil"/>
              <w:right w:val="nil"/>
            </w:tcBorders>
          </w:tcPr>
          <w:p w14:paraId="4D136829" w14:textId="7D440C1E" w:rsidR="007F2BEE" w:rsidRPr="00DA18B8" w:rsidRDefault="007F2BEE" w:rsidP="007F2BEE">
            <w:pPr>
              <w:spacing w:before="120"/>
              <w:jc w:val="left"/>
            </w:pPr>
            <w:r w:rsidRPr="00DA18B8">
              <w:t>UNEP/</w:t>
            </w:r>
            <w:proofErr w:type="spellStart"/>
            <w:r w:rsidRPr="00DA18B8">
              <w:t>OzL.Pro</w:t>
            </w:r>
            <w:proofErr w:type="spellEnd"/>
            <w:r w:rsidRPr="00DA18B8">
              <w:t>/ExCom/96/48</w:t>
            </w:r>
          </w:p>
        </w:tc>
        <w:tc>
          <w:tcPr>
            <w:tcW w:w="4971" w:type="dxa"/>
            <w:tcBorders>
              <w:top w:val="nil"/>
              <w:left w:val="nil"/>
              <w:bottom w:val="nil"/>
              <w:right w:val="nil"/>
            </w:tcBorders>
          </w:tcPr>
          <w:p w14:paraId="7C8FCE00" w14:textId="12667FA5" w:rsidR="007F2BEE" w:rsidRPr="00DA18B8" w:rsidRDefault="007F2BEE" w:rsidP="007F2BEE">
            <w:pPr>
              <w:spacing w:before="120"/>
              <w:ind w:left="9"/>
            </w:pPr>
            <w:r w:rsidRPr="00DA18B8">
              <w:t xml:space="preserve">Project proposals: </w:t>
            </w:r>
            <w:r w:rsidR="00DA18B8">
              <w:t>Morocco</w:t>
            </w:r>
          </w:p>
        </w:tc>
      </w:tr>
      <w:tr w:rsidR="007F2BEE" w:rsidRPr="00505BE2" w14:paraId="7BB8BBFF"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3"/>
        </w:trPr>
        <w:tc>
          <w:tcPr>
            <w:tcW w:w="4559" w:type="dxa"/>
            <w:tcBorders>
              <w:top w:val="nil"/>
              <w:left w:val="nil"/>
              <w:bottom w:val="nil"/>
              <w:right w:val="nil"/>
            </w:tcBorders>
          </w:tcPr>
          <w:p w14:paraId="051A4E18" w14:textId="116A6A68" w:rsidR="007F2BEE" w:rsidRPr="00DA18B8" w:rsidRDefault="007F2BEE" w:rsidP="007F2BEE">
            <w:pPr>
              <w:spacing w:before="120"/>
              <w:jc w:val="left"/>
            </w:pPr>
            <w:r w:rsidRPr="00DA18B8">
              <w:t>UNEP/</w:t>
            </w:r>
            <w:proofErr w:type="spellStart"/>
            <w:r w:rsidRPr="00DA18B8">
              <w:t>OzL.Pro</w:t>
            </w:r>
            <w:proofErr w:type="spellEnd"/>
            <w:r w:rsidRPr="00DA18B8">
              <w:t>/ExCom/96/49</w:t>
            </w:r>
          </w:p>
        </w:tc>
        <w:tc>
          <w:tcPr>
            <w:tcW w:w="4971" w:type="dxa"/>
            <w:tcBorders>
              <w:top w:val="nil"/>
              <w:left w:val="nil"/>
              <w:bottom w:val="nil"/>
              <w:right w:val="nil"/>
            </w:tcBorders>
          </w:tcPr>
          <w:p w14:paraId="5D32AA36" w14:textId="1CB448D0" w:rsidR="007F2BEE" w:rsidRPr="00DA18B8" w:rsidRDefault="007F2BEE" w:rsidP="007F2BEE">
            <w:pPr>
              <w:spacing w:before="120"/>
              <w:ind w:left="9"/>
            </w:pPr>
            <w:r w:rsidRPr="00DA18B8">
              <w:t xml:space="preserve">Project proposal: </w:t>
            </w:r>
            <w:r w:rsidR="00881C01">
              <w:t>North Macedonia</w:t>
            </w:r>
          </w:p>
        </w:tc>
      </w:tr>
      <w:tr w:rsidR="007F2BEE" w:rsidRPr="00505BE2" w14:paraId="6A66DC13"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4559" w:type="dxa"/>
            <w:tcBorders>
              <w:top w:val="nil"/>
              <w:left w:val="nil"/>
              <w:bottom w:val="nil"/>
              <w:right w:val="nil"/>
            </w:tcBorders>
          </w:tcPr>
          <w:p w14:paraId="7911126E" w14:textId="7B6F8439" w:rsidR="007F2BEE" w:rsidRPr="00505BE2" w:rsidRDefault="007F2BEE" w:rsidP="007F2BEE">
            <w:pPr>
              <w:spacing w:before="120"/>
              <w:jc w:val="left"/>
            </w:pPr>
            <w:r w:rsidRPr="00505BE2">
              <w:t>UNEP/</w:t>
            </w:r>
            <w:proofErr w:type="spellStart"/>
            <w:r w:rsidRPr="00505BE2">
              <w:t>OzL.Pro</w:t>
            </w:r>
            <w:proofErr w:type="spellEnd"/>
            <w:r w:rsidRPr="00505BE2">
              <w:t>/ExCom</w:t>
            </w:r>
            <w:r>
              <w:t>/96/</w:t>
            </w:r>
            <w:r w:rsidRPr="00505BE2">
              <w:t>50</w:t>
            </w:r>
          </w:p>
        </w:tc>
        <w:tc>
          <w:tcPr>
            <w:tcW w:w="4971" w:type="dxa"/>
            <w:tcBorders>
              <w:top w:val="nil"/>
              <w:left w:val="nil"/>
              <w:bottom w:val="nil"/>
              <w:right w:val="nil"/>
            </w:tcBorders>
          </w:tcPr>
          <w:p w14:paraId="1EFCFC46" w14:textId="00C2FB66" w:rsidR="007F2BEE" w:rsidRPr="00505BE2" w:rsidRDefault="007F2BEE" w:rsidP="007F2BEE">
            <w:pPr>
              <w:spacing w:before="120"/>
              <w:ind w:left="9"/>
            </w:pPr>
            <w:r w:rsidRPr="00683CA9">
              <w:t xml:space="preserve">Project proposal: </w:t>
            </w:r>
            <w:r w:rsidR="000F1493">
              <w:t>Papua New Guinea</w:t>
            </w:r>
          </w:p>
        </w:tc>
      </w:tr>
      <w:tr w:rsidR="007F2BEE" w:rsidRPr="00505BE2" w14:paraId="1CFE807C"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7"/>
        </w:trPr>
        <w:tc>
          <w:tcPr>
            <w:tcW w:w="4559" w:type="dxa"/>
            <w:tcBorders>
              <w:top w:val="nil"/>
              <w:left w:val="nil"/>
              <w:bottom w:val="nil"/>
              <w:right w:val="nil"/>
            </w:tcBorders>
          </w:tcPr>
          <w:p w14:paraId="0715AC28" w14:textId="5BBE8DA4" w:rsidR="007F2BEE" w:rsidRPr="00881C01" w:rsidRDefault="007F2BEE" w:rsidP="007F2BEE">
            <w:pPr>
              <w:spacing w:before="60"/>
              <w:jc w:val="left"/>
            </w:pPr>
            <w:r w:rsidRPr="00881C01">
              <w:t>UNEP/</w:t>
            </w:r>
            <w:proofErr w:type="spellStart"/>
            <w:r w:rsidRPr="00881C01">
              <w:t>OzL.Pro</w:t>
            </w:r>
            <w:proofErr w:type="spellEnd"/>
            <w:r w:rsidRPr="00881C01">
              <w:t>/ExCom/96/51</w:t>
            </w:r>
          </w:p>
        </w:tc>
        <w:tc>
          <w:tcPr>
            <w:tcW w:w="4971" w:type="dxa"/>
            <w:tcBorders>
              <w:top w:val="nil"/>
              <w:left w:val="nil"/>
              <w:bottom w:val="nil"/>
              <w:right w:val="nil"/>
            </w:tcBorders>
          </w:tcPr>
          <w:p w14:paraId="657A398B" w14:textId="412D62AC" w:rsidR="007F2BEE" w:rsidRPr="00881C01" w:rsidRDefault="007F2BEE" w:rsidP="007F2BEE">
            <w:pPr>
              <w:spacing w:before="60"/>
            </w:pPr>
            <w:r w:rsidRPr="00881C01">
              <w:t xml:space="preserve">Project proposal: </w:t>
            </w:r>
            <w:r w:rsidR="00881C01" w:rsidRPr="00881C01">
              <w:t>Republic of Moldova (the)</w:t>
            </w:r>
          </w:p>
        </w:tc>
      </w:tr>
      <w:tr w:rsidR="007F2BEE" w:rsidRPr="00505BE2" w14:paraId="0F983B29"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4559" w:type="dxa"/>
            <w:tcBorders>
              <w:top w:val="nil"/>
              <w:left w:val="nil"/>
              <w:bottom w:val="nil"/>
              <w:right w:val="nil"/>
            </w:tcBorders>
          </w:tcPr>
          <w:p w14:paraId="6A93D99B" w14:textId="6F73D89C" w:rsidR="007F2BEE" w:rsidRPr="00505BE2" w:rsidRDefault="007F2BEE" w:rsidP="007F2BEE">
            <w:pPr>
              <w:spacing w:before="120"/>
              <w:jc w:val="left"/>
            </w:pPr>
            <w:r w:rsidRPr="00505BE2">
              <w:t>UNEP/</w:t>
            </w:r>
            <w:proofErr w:type="spellStart"/>
            <w:r w:rsidRPr="00505BE2">
              <w:t>OzL.Pro</w:t>
            </w:r>
            <w:proofErr w:type="spellEnd"/>
            <w:r w:rsidRPr="00505BE2">
              <w:t>/ExCom</w:t>
            </w:r>
            <w:r>
              <w:t>/96/</w:t>
            </w:r>
            <w:r w:rsidRPr="00505BE2">
              <w:t>52</w:t>
            </w:r>
          </w:p>
        </w:tc>
        <w:tc>
          <w:tcPr>
            <w:tcW w:w="4971" w:type="dxa"/>
            <w:tcBorders>
              <w:top w:val="nil"/>
              <w:left w:val="nil"/>
              <w:bottom w:val="nil"/>
              <w:right w:val="nil"/>
            </w:tcBorders>
          </w:tcPr>
          <w:p w14:paraId="450FF0DE" w14:textId="77777777" w:rsidR="007F2BEE" w:rsidRPr="00505BE2" w:rsidRDefault="007F2BEE" w:rsidP="007F2BEE">
            <w:pPr>
              <w:spacing w:before="120"/>
              <w:ind w:left="9"/>
            </w:pPr>
            <w:r w:rsidRPr="00683CA9">
              <w:t>Project proposal: Seychelles</w:t>
            </w:r>
          </w:p>
        </w:tc>
      </w:tr>
      <w:tr w:rsidR="007F2BEE" w:rsidRPr="00505BE2" w14:paraId="5B9697BA"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4559" w:type="dxa"/>
            <w:tcBorders>
              <w:top w:val="nil"/>
              <w:left w:val="nil"/>
              <w:bottom w:val="nil"/>
              <w:right w:val="nil"/>
            </w:tcBorders>
            <w:shd w:val="clear" w:color="auto" w:fill="auto"/>
          </w:tcPr>
          <w:p w14:paraId="5E224472" w14:textId="09D06C11" w:rsidR="007F2BEE" w:rsidRPr="005E3931" w:rsidRDefault="007F2BEE" w:rsidP="007F2BEE">
            <w:pPr>
              <w:spacing w:before="120"/>
              <w:jc w:val="left"/>
            </w:pPr>
            <w:r w:rsidRPr="005E3931">
              <w:t>UNEP/</w:t>
            </w:r>
            <w:proofErr w:type="spellStart"/>
            <w:r w:rsidRPr="005E3931">
              <w:t>OzL.Pro</w:t>
            </w:r>
            <w:proofErr w:type="spellEnd"/>
            <w:r w:rsidRPr="005E3931">
              <w:t>/ExCom/96/53</w:t>
            </w:r>
          </w:p>
        </w:tc>
        <w:tc>
          <w:tcPr>
            <w:tcW w:w="4971" w:type="dxa"/>
            <w:tcBorders>
              <w:top w:val="nil"/>
              <w:left w:val="nil"/>
              <w:bottom w:val="nil"/>
              <w:right w:val="nil"/>
            </w:tcBorders>
            <w:shd w:val="clear" w:color="auto" w:fill="auto"/>
          </w:tcPr>
          <w:p w14:paraId="63A8BE3A" w14:textId="05131F1D" w:rsidR="007F2BEE" w:rsidRPr="005E3931" w:rsidRDefault="007F2BEE" w:rsidP="007F2BEE">
            <w:pPr>
              <w:spacing w:before="120"/>
            </w:pPr>
            <w:r w:rsidRPr="005E3931">
              <w:t xml:space="preserve">Project proposal: </w:t>
            </w:r>
            <w:r w:rsidR="005E3931">
              <w:t>Sri Lanka</w:t>
            </w:r>
          </w:p>
        </w:tc>
      </w:tr>
      <w:tr w:rsidR="007F2BEE" w:rsidRPr="00505BE2" w14:paraId="497F9A9A"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4559" w:type="dxa"/>
            <w:tcBorders>
              <w:top w:val="nil"/>
              <w:left w:val="nil"/>
              <w:bottom w:val="nil"/>
              <w:right w:val="nil"/>
            </w:tcBorders>
          </w:tcPr>
          <w:p w14:paraId="3B47A08C" w14:textId="59B2BB20" w:rsidR="007F2BEE" w:rsidRPr="00505BE2" w:rsidRDefault="007F2BEE" w:rsidP="007F2BEE">
            <w:pPr>
              <w:spacing w:before="120"/>
              <w:jc w:val="left"/>
            </w:pPr>
            <w:r w:rsidRPr="00505BE2">
              <w:t>UNEP/</w:t>
            </w:r>
            <w:proofErr w:type="spellStart"/>
            <w:r w:rsidRPr="00505BE2">
              <w:t>OzL.Pro</w:t>
            </w:r>
            <w:proofErr w:type="spellEnd"/>
            <w:r w:rsidRPr="00505BE2">
              <w:t>/ExCom</w:t>
            </w:r>
            <w:r>
              <w:t>/96/</w:t>
            </w:r>
            <w:r w:rsidRPr="00505BE2">
              <w:t xml:space="preserve">54 </w:t>
            </w:r>
          </w:p>
        </w:tc>
        <w:tc>
          <w:tcPr>
            <w:tcW w:w="4971" w:type="dxa"/>
            <w:tcBorders>
              <w:top w:val="nil"/>
              <w:left w:val="nil"/>
              <w:bottom w:val="nil"/>
              <w:right w:val="nil"/>
            </w:tcBorders>
          </w:tcPr>
          <w:p w14:paraId="45E6FCDE" w14:textId="6DE9A31A" w:rsidR="007F2BEE" w:rsidRPr="00505BE2" w:rsidRDefault="007F2BEE" w:rsidP="007F2BEE">
            <w:pPr>
              <w:spacing w:before="120"/>
              <w:rPr>
                <w:sz w:val="6"/>
                <w:szCs w:val="6"/>
              </w:rPr>
            </w:pPr>
            <w:r w:rsidRPr="00683CA9">
              <w:t xml:space="preserve">Project proposal: </w:t>
            </w:r>
            <w:r w:rsidR="008023A7" w:rsidRPr="008023A7">
              <w:t>Türkiye</w:t>
            </w:r>
          </w:p>
        </w:tc>
      </w:tr>
      <w:tr w:rsidR="007F2BEE" w:rsidRPr="00505BE2" w14:paraId="28B1CD0F"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4559" w:type="dxa"/>
            <w:tcBorders>
              <w:top w:val="nil"/>
              <w:left w:val="nil"/>
              <w:bottom w:val="nil"/>
              <w:right w:val="nil"/>
            </w:tcBorders>
          </w:tcPr>
          <w:p w14:paraId="3F5AEA80" w14:textId="77D92ED6" w:rsidR="007F2BEE" w:rsidRPr="00505BE2" w:rsidRDefault="007F2BEE" w:rsidP="007F2BEE">
            <w:pPr>
              <w:spacing w:before="120"/>
              <w:jc w:val="left"/>
            </w:pPr>
            <w:r w:rsidRPr="00505BE2">
              <w:t>UNEP/</w:t>
            </w:r>
            <w:proofErr w:type="spellStart"/>
            <w:r w:rsidRPr="00505BE2">
              <w:t>OzL.Pro</w:t>
            </w:r>
            <w:proofErr w:type="spellEnd"/>
            <w:r w:rsidRPr="00505BE2">
              <w:t>/ExCom</w:t>
            </w:r>
            <w:r>
              <w:t>/96/</w:t>
            </w:r>
            <w:r w:rsidRPr="00505BE2">
              <w:t>55</w:t>
            </w:r>
          </w:p>
        </w:tc>
        <w:tc>
          <w:tcPr>
            <w:tcW w:w="4971" w:type="dxa"/>
            <w:tcBorders>
              <w:top w:val="nil"/>
              <w:left w:val="nil"/>
              <w:bottom w:val="nil"/>
              <w:right w:val="nil"/>
            </w:tcBorders>
          </w:tcPr>
          <w:p w14:paraId="1DE30133" w14:textId="2D73589E" w:rsidR="007F2BEE" w:rsidRPr="00505BE2" w:rsidRDefault="007F2BEE" w:rsidP="007F2BEE">
            <w:pPr>
              <w:spacing w:before="120"/>
            </w:pPr>
            <w:r w:rsidRPr="00683CA9">
              <w:t xml:space="preserve">Project proposal: </w:t>
            </w:r>
            <w:r w:rsidR="008023A7">
              <w:t>Turkmenistan</w:t>
            </w:r>
          </w:p>
        </w:tc>
      </w:tr>
      <w:tr w:rsidR="007F2BEE" w:rsidRPr="00505BE2" w14:paraId="55921DB5"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3"/>
        </w:trPr>
        <w:tc>
          <w:tcPr>
            <w:tcW w:w="4559" w:type="dxa"/>
            <w:tcBorders>
              <w:top w:val="nil"/>
              <w:left w:val="nil"/>
              <w:bottom w:val="nil"/>
              <w:right w:val="nil"/>
            </w:tcBorders>
          </w:tcPr>
          <w:p w14:paraId="48146F85" w14:textId="6BB71612" w:rsidR="007F2BEE" w:rsidRPr="00505BE2" w:rsidRDefault="007F2BEE" w:rsidP="007F2BEE">
            <w:pPr>
              <w:spacing w:before="120"/>
              <w:jc w:val="left"/>
              <w:rPr>
                <w:sz w:val="18"/>
                <w:szCs w:val="18"/>
              </w:rPr>
            </w:pPr>
            <w:r w:rsidRPr="00505BE2">
              <w:t>UNEP/</w:t>
            </w:r>
            <w:proofErr w:type="spellStart"/>
            <w:r w:rsidRPr="00505BE2">
              <w:t>OzL.Pro</w:t>
            </w:r>
            <w:proofErr w:type="spellEnd"/>
            <w:r w:rsidRPr="00505BE2">
              <w:t>/ExCom</w:t>
            </w:r>
            <w:r>
              <w:t>/96/</w:t>
            </w:r>
            <w:r w:rsidRPr="00505BE2">
              <w:t>56</w:t>
            </w:r>
          </w:p>
        </w:tc>
        <w:tc>
          <w:tcPr>
            <w:tcW w:w="4971" w:type="dxa"/>
            <w:tcBorders>
              <w:top w:val="nil"/>
              <w:left w:val="nil"/>
              <w:bottom w:val="nil"/>
              <w:right w:val="nil"/>
            </w:tcBorders>
          </w:tcPr>
          <w:p w14:paraId="53072E90" w14:textId="027563E0" w:rsidR="007F2BEE" w:rsidRPr="00505BE2" w:rsidRDefault="00E052FF" w:rsidP="007F2BEE">
            <w:pPr>
              <w:spacing w:before="120"/>
            </w:pPr>
            <w:r w:rsidRPr="00E052FF">
              <w:t>Outstanding matters related to the guidelines for funding the phase-down of HFCs in Article 5 countries</w:t>
            </w:r>
            <w:r w:rsidR="00071A7F" w:rsidRPr="00071A7F">
              <w:t xml:space="preserve"> (paragraph 375 of document</w:t>
            </w:r>
            <w:r w:rsidR="00BE3998">
              <w:t xml:space="preserve"> </w:t>
            </w:r>
            <w:r w:rsidR="00071A7F" w:rsidRPr="00071A7F">
              <w:t>UNEP/</w:t>
            </w:r>
            <w:proofErr w:type="spellStart"/>
            <w:r w:rsidR="00071A7F" w:rsidRPr="00071A7F">
              <w:t>OzL.Pro</w:t>
            </w:r>
            <w:proofErr w:type="spellEnd"/>
            <w:r w:rsidR="00071A7F" w:rsidRPr="00071A7F">
              <w:t>/ExCom/95/94)</w:t>
            </w:r>
            <w:r w:rsidR="00071A7F">
              <w:t xml:space="preserve"> </w:t>
            </w:r>
          </w:p>
        </w:tc>
      </w:tr>
      <w:tr w:rsidR="007F2BEE" w:rsidRPr="00505BE2" w14:paraId="32C876ED"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4559" w:type="dxa"/>
            <w:tcBorders>
              <w:top w:val="nil"/>
              <w:left w:val="nil"/>
              <w:bottom w:val="nil"/>
              <w:right w:val="nil"/>
            </w:tcBorders>
          </w:tcPr>
          <w:p w14:paraId="618A88F6" w14:textId="6CB755CD" w:rsidR="007F2BEE" w:rsidRPr="00505BE2" w:rsidRDefault="007F2BEE" w:rsidP="007F2BEE">
            <w:pPr>
              <w:spacing w:before="120"/>
              <w:jc w:val="left"/>
            </w:pPr>
            <w:r w:rsidRPr="00505BE2">
              <w:t>UNEP/</w:t>
            </w:r>
            <w:proofErr w:type="spellStart"/>
            <w:r w:rsidRPr="00505BE2">
              <w:t>OzL.Pro</w:t>
            </w:r>
            <w:proofErr w:type="spellEnd"/>
            <w:r w:rsidRPr="00505BE2">
              <w:t>/ExCom</w:t>
            </w:r>
            <w:r>
              <w:t>/96/</w:t>
            </w:r>
            <w:r w:rsidRPr="00505BE2">
              <w:t>57</w:t>
            </w:r>
          </w:p>
        </w:tc>
        <w:tc>
          <w:tcPr>
            <w:tcW w:w="4971" w:type="dxa"/>
            <w:tcBorders>
              <w:top w:val="nil"/>
              <w:left w:val="nil"/>
              <w:bottom w:val="nil"/>
              <w:right w:val="nil"/>
            </w:tcBorders>
          </w:tcPr>
          <w:p w14:paraId="1AB527E7" w14:textId="6C85328F" w:rsidR="007F2BEE" w:rsidRPr="00505BE2" w:rsidRDefault="00E052FF" w:rsidP="007F2BEE">
            <w:pPr>
              <w:spacing w:before="120"/>
              <w:ind w:left="9"/>
            </w:pPr>
            <w:r w:rsidRPr="00E052FF">
              <w:t>Update on the operationalization of the energy efficiency revolving fund for end users (decision</w:t>
            </w:r>
            <w:r w:rsidR="000E4116">
              <w:t> </w:t>
            </w:r>
            <w:r w:rsidRPr="00E052FF">
              <w:t>95/87(h))</w:t>
            </w:r>
          </w:p>
        </w:tc>
      </w:tr>
      <w:tr w:rsidR="007F2BEE" w:rsidRPr="00505BE2" w14:paraId="47C2B2C5"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2"/>
        </w:trPr>
        <w:tc>
          <w:tcPr>
            <w:tcW w:w="4559" w:type="dxa"/>
            <w:tcBorders>
              <w:top w:val="nil"/>
              <w:left w:val="nil"/>
              <w:bottom w:val="nil"/>
              <w:right w:val="nil"/>
            </w:tcBorders>
          </w:tcPr>
          <w:p w14:paraId="4F8729CE" w14:textId="133A2B27" w:rsidR="007F2BEE" w:rsidRPr="00505BE2" w:rsidRDefault="007F2BEE" w:rsidP="007F2BEE">
            <w:pPr>
              <w:spacing w:before="120"/>
              <w:jc w:val="left"/>
            </w:pPr>
            <w:r w:rsidRPr="00505BE2">
              <w:t>UNEP/</w:t>
            </w:r>
            <w:proofErr w:type="spellStart"/>
            <w:r w:rsidRPr="00505BE2">
              <w:t>OzL.Pro</w:t>
            </w:r>
            <w:proofErr w:type="spellEnd"/>
            <w:r w:rsidRPr="00505BE2">
              <w:t>/ExCom</w:t>
            </w:r>
            <w:r>
              <w:t>/96/</w:t>
            </w:r>
            <w:r w:rsidRPr="00505BE2">
              <w:t>58</w:t>
            </w:r>
          </w:p>
        </w:tc>
        <w:tc>
          <w:tcPr>
            <w:tcW w:w="4971" w:type="dxa"/>
            <w:tcBorders>
              <w:top w:val="nil"/>
              <w:left w:val="nil"/>
              <w:bottom w:val="nil"/>
              <w:right w:val="nil"/>
            </w:tcBorders>
          </w:tcPr>
          <w:p w14:paraId="0F5B9729" w14:textId="4BF53B8A" w:rsidR="007F2BEE" w:rsidRPr="00505BE2" w:rsidRDefault="00F41791" w:rsidP="007F2BEE">
            <w:pPr>
              <w:spacing w:before="120"/>
              <w:ind w:left="9"/>
            </w:pPr>
            <w:r w:rsidRPr="00F41791">
              <w:t>Summary paper on the case studies in revolving funds on energy efficiency (decision 95/87(</w:t>
            </w:r>
            <w:proofErr w:type="spellStart"/>
            <w:r w:rsidRPr="00F41791">
              <w:t>i</w:t>
            </w:r>
            <w:proofErr w:type="spellEnd"/>
            <w:r w:rsidRPr="00F41791">
              <w:t>))</w:t>
            </w:r>
          </w:p>
        </w:tc>
      </w:tr>
      <w:tr w:rsidR="007F2BEE" w:rsidRPr="00505BE2" w14:paraId="0A0772D6"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8"/>
        </w:trPr>
        <w:tc>
          <w:tcPr>
            <w:tcW w:w="4559" w:type="dxa"/>
            <w:tcBorders>
              <w:top w:val="nil"/>
              <w:left w:val="nil"/>
              <w:bottom w:val="nil"/>
              <w:right w:val="nil"/>
            </w:tcBorders>
          </w:tcPr>
          <w:p w14:paraId="13511639" w14:textId="536FD0C6" w:rsidR="007F2BEE" w:rsidRPr="00505BE2" w:rsidRDefault="007F2BEE" w:rsidP="007F2BEE">
            <w:pPr>
              <w:spacing w:before="120"/>
              <w:jc w:val="left"/>
            </w:pPr>
            <w:r w:rsidRPr="00505BE2">
              <w:t>UNEP/</w:t>
            </w:r>
            <w:proofErr w:type="spellStart"/>
            <w:r w:rsidRPr="00505BE2">
              <w:t>OzL.Pro</w:t>
            </w:r>
            <w:proofErr w:type="spellEnd"/>
            <w:r w:rsidRPr="00505BE2">
              <w:t>/ExCom</w:t>
            </w:r>
            <w:r>
              <w:t>/96/</w:t>
            </w:r>
            <w:r w:rsidRPr="00505BE2">
              <w:t>59</w:t>
            </w:r>
          </w:p>
        </w:tc>
        <w:tc>
          <w:tcPr>
            <w:tcW w:w="4971" w:type="dxa"/>
            <w:tcBorders>
              <w:top w:val="nil"/>
              <w:left w:val="nil"/>
              <w:bottom w:val="nil"/>
              <w:right w:val="nil"/>
            </w:tcBorders>
          </w:tcPr>
          <w:p w14:paraId="28CE3657" w14:textId="5FBD2332" w:rsidR="007F2BEE" w:rsidRPr="00505BE2" w:rsidRDefault="00F41791" w:rsidP="007F2BEE">
            <w:pPr>
              <w:spacing w:before="120"/>
              <w:ind w:left="9"/>
            </w:pPr>
            <w:r w:rsidRPr="00F41791">
              <w:t>Additional analysis of the issue of HFCs contained in imported pre-blended polyols in the polyurethane foam sector in Article 5 countries (decision 95/88(b))</w:t>
            </w:r>
          </w:p>
        </w:tc>
      </w:tr>
      <w:tr w:rsidR="007F2BEE" w:rsidRPr="00505BE2" w14:paraId="6B48BB49"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91"/>
        </w:trPr>
        <w:tc>
          <w:tcPr>
            <w:tcW w:w="4559" w:type="dxa"/>
            <w:tcBorders>
              <w:top w:val="nil"/>
              <w:left w:val="nil"/>
              <w:bottom w:val="nil"/>
              <w:right w:val="nil"/>
            </w:tcBorders>
          </w:tcPr>
          <w:p w14:paraId="5ACD3D4E" w14:textId="08E5D60B" w:rsidR="007F2BEE" w:rsidRPr="001A5FB0" w:rsidRDefault="007F2BEE" w:rsidP="007F2BEE">
            <w:pPr>
              <w:spacing w:before="120"/>
              <w:jc w:val="left"/>
            </w:pPr>
            <w:r w:rsidRPr="001A5FB0">
              <w:t>UNEP/</w:t>
            </w:r>
            <w:proofErr w:type="spellStart"/>
            <w:r w:rsidRPr="001A5FB0">
              <w:t>OzL.Pro</w:t>
            </w:r>
            <w:proofErr w:type="spellEnd"/>
            <w:r w:rsidRPr="001A5FB0">
              <w:t>/ExCom</w:t>
            </w:r>
            <w:r>
              <w:t>/96/</w:t>
            </w:r>
            <w:r w:rsidRPr="001A5FB0">
              <w:t>60</w:t>
            </w:r>
          </w:p>
        </w:tc>
        <w:tc>
          <w:tcPr>
            <w:tcW w:w="4971" w:type="dxa"/>
            <w:tcBorders>
              <w:top w:val="nil"/>
              <w:left w:val="nil"/>
              <w:bottom w:val="nil"/>
              <w:right w:val="nil"/>
            </w:tcBorders>
          </w:tcPr>
          <w:p w14:paraId="0EB5B0B5" w14:textId="4CF17BE8" w:rsidR="007F2BEE" w:rsidRPr="00505BE2" w:rsidRDefault="00FC4175" w:rsidP="007F2BEE">
            <w:pPr>
              <w:spacing w:before="120"/>
              <w:ind w:left="9"/>
            </w:pPr>
            <w:r w:rsidRPr="00FC4175">
              <w:t>Updated report on the issue of alternatives in polyurethane foam manufacturing with a focus on small- and medium-sized enterprises, in particular for spray and insulating foam applications (decision</w:t>
            </w:r>
            <w:r w:rsidR="00F421EB">
              <w:t> </w:t>
            </w:r>
            <w:r w:rsidRPr="00FC4175">
              <w:t>94/58(c))</w:t>
            </w:r>
          </w:p>
        </w:tc>
      </w:tr>
      <w:tr w:rsidR="007F2BEE" w:rsidRPr="003E12A0" w14:paraId="1726EE43"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2"/>
        </w:trPr>
        <w:tc>
          <w:tcPr>
            <w:tcW w:w="4559" w:type="dxa"/>
            <w:tcBorders>
              <w:top w:val="nil"/>
              <w:left w:val="nil"/>
              <w:bottom w:val="nil"/>
              <w:right w:val="nil"/>
            </w:tcBorders>
          </w:tcPr>
          <w:p w14:paraId="6045CDD0" w14:textId="335FDDD1" w:rsidR="007F2BEE" w:rsidRPr="001A5FB0" w:rsidRDefault="007F2BEE" w:rsidP="007F2BEE">
            <w:pPr>
              <w:spacing w:before="120"/>
              <w:jc w:val="left"/>
            </w:pPr>
            <w:r w:rsidRPr="001A5FB0">
              <w:t>UNEP/</w:t>
            </w:r>
            <w:proofErr w:type="spellStart"/>
            <w:r w:rsidRPr="001A5FB0">
              <w:t>OzL.Pro</w:t>
            </w:r>
            <w:proofErr w:type="spellEnd"/>
            <w:r w:rsidRPr="001A5FB0">
              <w:t>/ExCom</w:t>
            </w:r>
            <w:r>
              <w:t>/96/</w:t>
            </w:r>
            <w:r w:rsidRPr="001A5FB0">
              <w:t>61</w:t>
            </w:r>
          </w:p>
        </w:tc>
        <w:tc>
          <w:tcPr>
            <w:tcW w:w="4971" w:type="dxa"/>
            <w:tcBorders>
              <w:top w:val="nil"/>
              <w:left w:val="nil"/>
              <w:bottom w:val="nil"/>
              <w:right w:val="nil"/>
            </w:tcBorders>
          </w:tcPr>
          <w:p w14:paraId="70F58CC9" w14:textId="0FFE2011" w:rsidR="007F2BEE" w:rsidRPr="00252E1A" w:rsidRDefault="00FC4175" w:rsidP="007F2BEE">
            <w:pPr>
              <w:spacing w:before="120"/>
              <w:ind w:left="9"/>
              <w:rPr>
                <w:highlight w:val="yellow"/>
                <w:lang w:val="en-US"/>
              </w:rPr>
            </w:pPr>
            <w:r w:rsidRPr="00FC4175">
              <w:t>Review of the format for progress and financial reporting including its narrative (decision 95/91(d))</w:t>
            </w:r>
          </w:p>
        </w:tc>
      </w:tr>
      <w:tr w:rsidR="007F2BEE" w:rsidRPr="003E12A0" w14:paraId="1C2A4C6B"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77"/>
        </w:trPr>
        <w:tc>
          <w:tcPr>
            <w:tcW w:w="4559" w:type="dxa"/>
            <w:tcBorders>
              <w:top w:val="nil"/>
              <w:left w:val="nil"/>
              <w:bottom w:val="nil"/>
              <w:right w:val="nil"/>
            </w:tcBorders>
          </w:tcPr>
          <w:p w14:paraId="4B8F41E7" w14:textId="26D0C4DC" w:rsidR="007F2BEE" w:rsidRPr="001A5FB0" w:rsidRDefault="007F2BEE" w:rsidP="007F2BEE">
            <w:pPr>
              <w:spacing w:before="120"/>
              <w:jc w:val="left"/>
            </w:pPr>
            <w:r w:rsidRPr="001A5FB0">
              <w:t>UNEP/</w:t>
            </w:r>
            <w:proofErr w:type="spellStart"/>
            <w:r w:rsidRPr="001A5FB0">
              <w:t>OzL.Pro</w:t>
            </w:r>
            <w:proofErr w:type="spellEnd"/>
            <w:r w:rsidRPr="001A5FB0">
              <w:t>/ExCom</w:t>
            </w:r>
            <w:r>
              <w:t>/96/</w:t>
            </w:r>
            <w:r w:rsidRPr="001A5FB0">
              <w:t>62</w:t>
            </w:r>
          </w:p>
        </w:tc>
        <w:tc>
          <w:tcPr>
            <w:tcW w:w="4971" w:type="dxa"/>
            <w:tcBorders>
              <w:top w:val="nil"/>
              <w:left w:val="nil"/>
              <w:bottom w:val="nil"/>
              <w:right w:val="nil"/>
            </w:tcBorders>
          </w:tcPr>
          <w:p w14:paraId="51E01249" w14:textId="394E4CCB" w:rsidR="007F2BEE" w:rsidRPr="00505BE2" w:rsidRDefault="0042795E" w:rsidP="007F2BEE">
            <w:pPr>
              <w:spacing w:before="120"/>
              <w:ind w:left="9"/>
            </w:pPr>
            <w:r w:rsidRPr="0042795E">
              <w:t>Options for a funding modality as referred to in paragraph 4 of decision XXXVI/1 to support a limited number of pilot projects to enhance regional atmospheric monitoring of substances controlled by the Montreal Protocol (decision 95/97)</w:t>
            </w:r>
          </w:p>
        </w:tc>
      </w:tr>
      <w:tr w:rsidR="007F2BEE" w:rsidRPr="003E12A0" w14:paraId="6F238BE7"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8"/>
        </w:trPr>
        <w:tc>
          <w:tcPr>
            <w:tcW w:w="4559" w:type="dxa"/>
            <w:tcBorders>
              <w:top w:val="nil"/>
              <w:left w:val="nil"/>
              <w:bottom w:val="nil"/>
              <w:right w:val="nil"/>
            </w:tcBorders>
          </w:tcPr>
          <w:p w14:paraId="1DC26CCE" w14:textId="617B41F1" w:rsidR="007F2BEE" w:rsidRPr="00505BE2" w:rsidRDefault="007F2BEE" w:rsidP="007F2BEE">
            <w:pPr>
              <w:spacing w:before="120"/>
              <w:jc w:val="left"/>
            </w:pPr>
            <w:bookmarkStart w:id="0" w:name="_Hlk198746698"/>
            <w:r w:rsidRPr="00505BE2">
              <w:t>UNEP/</w:t>
            </w:r>
            <w:proofErr w:type="spellStart"/>
            <w:r w:rsidRPr="00505BE2">
              <w:t>OzL.Pro</w:t>
            </w:r>
            <w:proofErr w:type="spellEnd"/>
            <w:r w:rsidRPr="00505BE2">
              <w:t>/ExCom</w:t>
            </w:r>
            <w:r>
              <w:t>/96/</w:t>
            </w:r>
            <w:r w:rsidRPr="00505BE2">
              <w:t>63</w:t>
            </w:r>
            <w:r w:rsidR="00EC2B12">
              <w:t xml:space="preserve"> and Add.1</w:t>
            </w:r>
            <w:r w:rsidR="00FE35DB">
              <w:t>*</w:t>
            </w:r>
          </w:p>
        </w:tc>
        <w:tc>
          <w:tcPr>
            <w:tcW w:w="4971" w:type="dxa"/>
            <w:tcBorders>
              <w:top w:val="nil"/>
              <w:left w:val="nil"/>
              <w:bottom w:val="nil"/>
              <w:right w:val="nil"/>
            </w:tcBorders>
          </w:tcPr>
          <w:p w14:paraId="46D4DCB3" w14:textId="672B49AC" w:rsidR="007F2BEE" w:rsidRPr="00505BE2" w:rsidRDefault="0018391F" w:rsidP="007F2BEE">
            <w:pPr>
              <w:spacing w:before="120"/>
            </w:pPr>
            <w:r w:rsidRPr="0018391F">
              <w:t>Summary and outcomes of the discussion in the half</w:t>
            </w:r>
            <w:r w:rsidR="00E91184">
              <w:noBreakHyphen/>
            </w:r>
            <w:r w:rsidRPr="0018391F">
              <w:t>day sessions held to date on strategic approaches to implementation of the Kigali Amendment and the contribution to sustainable cooling of activities supported by the Multilateral Fund (decision 95/96)</w:t>
            </w:r>
          </w:p>
        </w:tc>
      </w:tr>
      <w:bookmarkEnd w:id="0"/>
      <w:tr w:rsidR="007F2BEE" w:rsidRPr="003E12A0" w14:paraId="7DB754BA"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0"/>
        </w:trPr>
        <w:tc>
          <w:tcPr>
            <w:tcW w:w="4559" w:type="dxa"/>
            <w:tcBorders>
              <w:top w:val="nil"/>
              <w:left w:val="nil"/>
              <w:bottom w:val="nil"/>
              <w:right w:val="nil"/>
            </w:tcBorders>
          </w:tcPr>
          <w:p w14:paraId="41BB04B2" w14:textId="0A4D8CA7" w:rsidR="007F2BEE" w:rsidRPr="00505BE2" w:rsidRDefault="007F2BEE" w:rsidP="007F2BEE">
            <w:pPr>
              <w:spacing w:before="120"/>
              <w:jc w:val="left"/>
            </w:pPr>
            <w:r w:rsidRPr="00505BE2">
              <w:lastRenderedPageBreak/>
              <w:t>UNEP/</w:t>
            </w:r>
            <w:proofErr w:type="spellStart"/>
            <w:r w:rsidRPr="00505BE2">
              <w:t>OzL.Pro</w:t>
            </w:r>
            <w:proofErr w:type="spellEnd"/>
            <w:r w:rsidRPr="00505BE2">
              <w:t>/ExCom</w:t>
            </w:r>
            <w:r>
              <w:t>/96/</w:t>
            </w:r>
            <w:r w:rsidRPr="00505BE2">
              <w:t>64</w:t>
            </w:r>
          </w:p>
        </w:tc>
        <w:tc>
          <w:tcPr>
            <w:tcW w:w="4971" w:type="dxa"/>
            <w:tcBorders>
              <w:top w:val="nil"/>
              <w:left w:val="nil"/>
              <w:bottom w:val="nil"/>
              <w:right w:val="nil"/>
            </w:tcBorders>
          </w:tcPr>
          <w:p w14:paraId="3EAFEA2B" w14:textId="292F39CC" w:rsidR="007F2BEE" w:rsidRPr="00505BE2" w:rsidRDefault="0018391F" w:rsidP="007F2BEE">
            <w:pPr>
              <w:spacing w:before="120"/>
            </w:pPr>
            <w:r w:rsidRPr="0018391F">
              <w:t>Draft report of the Executive Committee of the Multilateral Fund for the Implementation of the Montreal Protocol to the Thirty-Seventh Meeting of the Parties</w:t>
            </w:r>
          </w:p>
        </w:tc>
      </w:tr>
      <w:tr w:rsidR="007F2BEE" w:rsidRPr="003E12A0" w14:paraId="1F753285"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5"/>
        </w:trPr>
        <w:tc>
          <w:tcPr>
            <w:tcW w:w="4559" w:type="dxa"/>
            <w:tcBorders>
              <w:top w:val="nil"/>
              <w:left w:val="nil"/>
              <w:bottom w:val="nil"/>
              <w:right w:val="nil"/>
            </w:tcBorders>
          </w:tcPr>
          <w:p w14:paraId="7D3A4CFE" w14:textId="4C9B7BED" w:rsidR="007F2BEE" w:rsidRPr="00505BE2" w:rsidRDefault="007F2BEE" w:rsidP="007F2BEE">
            <w:pPr>
              <w:spacing w:before="120"/>
              <w:jc w:val="left"/>
            </w:pPr>
            <w:r w:rsidRPr="00505BE2">
              <w:t>UNEP/</w:t>
            </w:r>
            <w:proofErr w:type="spellStart"/>
            <w:r w:rsidRPr="00505BE2">
              <w:t>OzL.Pro</w:t>
            </w:r>
            <w:proofErr w:type="spellEnd"/>
            <w:r w:rsidRPr="00505BE2">
              <w:t>/ExCom</w:t>
            </w:r>
            <w:r>
              <w:t>/96/</w:t>
            </w:r>
            <w:r w:rsidRPr="00505BE2">
              <w:t>65</w:t>
            </w:r>
            <w:r w:rsidR="00FE35DB">
              <w:t>*</w:t>
            </w:r>
          </w:p>
        </w:tc>
        <w:tc>
          <w:tcPr>
            <w:tcW w:w="4971" w:type="dxa"/>
            <w:tcBorders>
              <w:top w:val="nil"/>
              <w:left w:val="nil"/>
              <w:bottom w:val="nil"/>
              <w:right w:val="nil"/>
            </w:tcBorders>
          </w:tcPr>
          <w:p w14:paraId="40A89BFE" w14:textId="09BF5EEC" w:rsidR="007F2BEE" w:rsidRPr="00505BE2" w:rsidRDefault="00742D69" w:rsidP="007F2BEE">
            <w:pPr>
              <w:spacing w:before="120"/>
              <w:ind w:left="9"/>
            </w:pPr>
            <w:r w:rsidRPr="00221B4A">
              <w:t>Report of the Sub-group on the Production Sector</w:t>
            </w:r>
          </w:p>
        </w:tc>
      </w:tr>
      <w:tr w:rsidR="007F2BEE" w:rsidRPr="003E12A0" w14:paraId="54C16F66"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4559" w:type="dxa"/>
            <w:tcBorders>
              <w:top w:val="nil"/>
              <w:left w:val="nil"/>
              <w:bottom w:val="nil"/>
              <w:right w:val="nil"/>
            </w:tcBorders>
          </w:tcPr>
          <w:p w14:paraId="6E1FEA96" w14:textId="45787D3C" w:rsidR="007F2BEE" w:rsidRPr="00505BE2" w:rsidRDefault="007F2BEE" w:rsidP="007F2BEE">
            <w:pPr>
              <w:spacing w:before="120"/>
              <w:jc w:val="left"/>
            </w:pPr>
            <w:r>
              <w:t>UNEP/</w:t>
            </w:r>
            <w:proofErr w:type="spellStart"/>
            <w:r>
              <w:t>OzL.Pro</w:t>
            </w:r>
            <w:proofErr w:type="spellEnd"/>
            <w:r>
              <w:t>/ExCom/96/66</w:t>
            </w:r>
          </w:p>
        </w:tc>
        <w:tc>
          <w:tcPr>
            <w:tcW w:w="4971" w:type="dxa"/>
            <w:tcBorders>
              <w:top w:val="nil"/>
              <w:left w:val="nil"/>
              <w:bottom w:val="nil"/>
              <w:right w:val="nil"/>
            </w:tcBorders>
          </w:tcPr>
          <w:p w14:paraId="59776744" w14:textId="4229CDCF" w:rsidR="007F2BEE" w:rsidRPr="00505BE2" w:rsidRDefault="007F2BEE" w:rsidP="007F2BEE">
            <w:pPr>
              <w:spacing w:before="120"/>
            </w:pPr>
            <w:r w:rsidRPr="00221B4A">
              <w:t xml:space="preserve">Report of the </w:t>
            </w:r>
            <w:r w:rsidR="004F5803">
              <w:t>96</w:t>
            </w:r>
            <w:r w:rsidR="004F5803" w:rsidRPr="004F5803">
              <w:rPr>
                <w:vertAlign w:val="superscript"/>
              </w:rPr>
              <w:t>th</w:t>
            </w:r>
            <w:r w:rsidR="004F5803">
              <w:t xml:space="preserve"> meeting of the Executive Committee</w:t>
            </w:r>
          </w:p>
        </w:tc>
      </w:tr>
      <w:tr w:rsidR="007F2BEE" w:rsidRPr="003E12A0" w14:paraId="0ACCC607"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4559" w:type="dxa"/>
            <w:tcBorders>
              <w:top w:val="nil"/>
              <w:left w:val="nil"/>
              <w:bottom w:val="nil"/>
              <w:right w:val="nil"/>
            </w:tcBorders>
          </w:tcPr>
          <w:p w14:paraId="07EB35ED" w14:textId="73E9F2FC" w:rsidR="007F2BEE" w:rsidRPr="00505BE2" w:rsidRDefault="007F2BEE" w:rsidP="00032172">
            <w:pPr>
              <w:spacing w:before="120"/>
              <w:jc w:val="left"/>
            </w:pPr>
            <w:r w:rsidRPr="00E95AEF">
              <w:t>UNEP/</w:t>
            </w:r>
            <w:proofErr w:type="spellStart"/>
            <w:r w:rsidRPr="00E95AEF">
              <w:t>OzL.Pro</w:t>
            </w:r>
            <w:proofErr w:type="spellEnd"/>
            <w:r w:rsidRPr="00E95AEF">
              <w:t>/ExCom/</w:t>
            </w:r>
            <w:r>
              <w:t>96</w:t>
            </w:r>
            <w:r w:rsidRPr="00E95AEF">
              <w:t>/Inf.1</w:t>
            </w:r>
          </w:p>
        </w:tc>
        <w:tc>
          <w:tcPr>
            <w:tcW w:w="4971" w:type="dxa"/>
            <w:tcBorders>
              <w:top w:val="nil"/>
              <w:left w:val="nil"/>
              <w:bottom w:val="nil"/>
              <w:right w:val="nil"/>
            </w:tcBorders>
          </w:tcPr>
          <w:p w14:paraId="65806C6F" w14:textId="77777777" w:rsidR="007F2BEE" w:rsidRPr="00505BE2" w:rsidRDefault="007F2BEE" w:rsidP="00032172">
            <w:pPr>
              <w:spacing w:before="120"/>
              <w:ind w:left="9"/>
            </w:pPr>
            <w:r w:rsidRPr="00A8207D">
              <w:t>List of documents</w:t>
            </w:r>
          </w:p>
        </w:tc>
      </w:tr>
      <w:tr w:rsidR="007F2BEE" w:rsidRPr="003E12A0" w14:paraId="20D19A16"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5"/>
        </w:trPr>
        <w:tc>
          <w:tcPr>
            <w:tcW w:w="4559" w:type="dxa"/>
            <w:tcBorders>
              <w:top w:val="nil"/>
              <w:left w:val="nil"/>
              <w:bottom w:val="nil"/>
              <w:right w:val="nil"/>
            </w:tcBorders>
          </w:tcPr>
          <w:p w14:paraId="6CD5BD01" w14:textId="4E80A983" w:rsidR="007F2BEE" w:rsidRPr="00505BE2" w:rsidRDefault="007F2BEE" w:rsidP="007F2BEE">
            <w:pPr>
              <w:spacing w:before="120"/>
              <w:jc w:val="left"/>
            </w:pPr>
            <w:r w:rsidRPr="00E95AEF">
              <w:t>UNEP/</w:t>
            </w:r>
            <w:proofErr w:type="spellStart"/>
            <w:r w:rsidRPr="00E95AEF">
              <w:t>OzL.Pro</w:t>
            </w:r>
            <w:proofErr w:type="spellEnd"/>
            <w:r w:rsidRPr="00E95AEF">
              <w:t>/ExCom/</w:t>
            </w:r>
            <w:r>
              <w:t>96</w:t>
            </w:r>
            <w:r w:rsidRPr="00E95AEF">
              <w:t>/Inf.2</w:t>
            </w:r>
          </w:p>
        </w:tc>
        <w:tc>
          <w:tcPr>
            <w:tcW w:w="4971" w:type="dxa"/>
            <w:tcBorders>
              <w:top w:val="nil"/>
              <w:left w:val="nil"/>
              <w:bottom w:val="nil"/>
              <w:right w:val="nil"/>
            </w:tcBorders>
          </w:tcPr>
          <w:p w14:paraId="5EC0AD9F" w14:textId="7839914D" w:rsidR="007F2BEE" w:rsidRPr="00505BE2" w:rsidRDefault="002A57FD" w:rsidP="002A57FD">
            <w:pPr>
              <w:spacing w:before="120"/>
              <w:ind w:left="9"/>
            </w:pPr>
            <w:r>
              <w:t xml:space="preserve">Summary of the </w:t>
            </w:r>
            <w:r w:rsidR="00BE3998">
              <w:t xml:space="preserve">second </w:t>
            </w:r>
            <w:r w:rsidR="00E47857">
              <w:t>h</w:t>
            </w:r>
            <w:r>
              <w:t>alf-day session for an informal discussion on strategic approaches to Kigali Amendment implementation</w:t>
            </w:r>
            <w:r w:rsidRPr="00954216" w:rsidDel="00897BD5">
              <w:t xml:space="preserve"> </w:t>
            </w:r>
          </w:p>
        </w:tc>
      </w:tr>
      <w:tr w:rsidR="007F2BEE" w:rsidRPr="003E12A0" w14:paraId="66955E0B" w14:textId="77777777" w:rsidTr="000321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1"/>
        </w:trPr>
        <w:tc>
          <w:tcPr>
            <w:tcW w:w="4559" w:type="dxa"/>
            <w:tcBorders>
              <w:top w:val="nil"/>
              <w:left w:val="nil"/>
              <w:bottom w:val="nil"/>
              <w:right w:val="nil"/>
            </w:tcBorders>
          </w:tcPr>
          <w:p w14:paraId="2410F1FF" w14:textId="03EE212C" w:rsidR="007F2BEE" w:rsidRPr="00032172" w:rsidRDefault="007F2BEE" w:rsidP="007F2BEE">
            <w:pPr>
              <w:spacing w:before="120"/>
              <w:jc w:val="left"/>
            </w:pPr>
            <w:r w:rsidRPr="00032172">
              <w:t>UNEP/</w:t>
            </w:r>
            <w:proofErr w:type="spellStart"/>
            <w:r w:rsidRPr="00032172">
              <w:t>OzL.Pro</w:t>
            </w:r>
            <w:proofErr w:type="spellEnd"/>
            <w:r w:rsidRPr="00032172">
              <w:t>/ExCom/96/Inf.3</w:t>
            </w:r>
            <w:r w:rsidR="00FE35DB">
              <w:t>*</w:t>
            </w:r>
          </w:p>
          <w:p w14:paraId="3920795C" w14:textId="77777777" w:rsidR="007F2BEE" w:rsidRPr="00032172" w:rsidRDefault="007F2BEE" w:rsidP="007F2BEE">
            <w:pPr>
              <w:jc w:val="left"/>
            </w:pPr>
          </w:p>
          <w:p w14:paraId="2DDCA154" w14:textId="77777777" w:rsidR="007F2BEE" w:rsidRPr="00032172" w:rsidRDefault="007F2BEE" w:rsidP="007F2BEE">
            <w:pPr>
              <w:jc w:val="left"/>
            </w:pPr>
          </w:p>
          <w:p w14:paraId="0425E45E" w14:textId="0F941447" w:rsidR="007F2BEE" w:rsidRPr="00032172" w:rsidRDefault="007F2BEE" w:rsidP="007F2BEE">
            <w:pPr>
              <w:spacing w:before="120"/>
              <w:jc w:val="left"/>
            </w:pPr>
            <w:r w:rsidRPr="00032172">
              <w:t>UNEP/</w:t>
            </w:r>
            <w:proofErr w:type="spellStart"/>
            <w:r w:rsidRPr="00032172">
              <w:t>OzL.Pro</w:t>
            </w:r>
            <w:proofErr w:type="spellEnd"/>
            <w:r w:rsidRPr="00032172">
              <w:t>/ExCom/96/Inf.4</w:t>
            </w:r>
          </w:p>
        </w:tc>
        <w:tc>
          <w:tcPr>
            <w:tcW w:w="4971" w:type="dxa"/>
            <w:tcBorders>
              <w:top w:val="nil"/>
              <w:left w:val="nil"/>
              <w:bottom w:val="nil"/>
              <w:right w:val="nil"/>
            </w:tcBorders>
          </w:tcPr>
          <w:p w14:paraId="3CB69D40" w14:textId="7C56283D" w:rsidR="007F2BEE" w:rsidRPr="00032172" w:rsidRDefault="007F2BEE" w:rsidP="007F2BEE">
            <w:pPr>
              <w:spacing w:before="120"/>
              <w:ind w:left="9"/>
            </w:pPr>
            <w:r w:rsidRPr="00032172">
              <w:t xml:space="preserve">Summary of the </w:t>
            </w:r>
            <w:r w:rsidR="00BE3998" w:rsidRPr="00032172">
              <w:t xml:space="preserve">third </w:t>
            </w:r>
            <w:r w:rsidR="00A85739" w:rsidRPr="00032172">
              <w:t>half</w:t>
            </w:r>
            <w:r w:rsidRPr="00032172">
              <w:t>-day session for an informal discussion on strategic approaches to Kigali Amendment implementation</w:t>
            </w:r>
          </w:p>
          <w:p w14:paraId="44BB7572" w14:textId="77777777" w:rsidR="007F2BEE" w:rsidRPr="00032172" w:rsidRDefault="007F2BEE" w:rsidP="007F2BEE">
            <w:pPr>
              <w:spacing w:before="120"/>
              <w:ind w:left="9"/>
            </w:pPr>
            <w:r w:rsidRPr="00032172">
              <w:t>List of participants</w:t>
            </w:r>
          </w:p>
        </w:tc>
      </w:tr>
    </w:tbl>
    <w:p w14:paraId="1CD932BB" w14:textId="77777777" w:rsidR="009145E4" w:rsidRDefault="009145E4" w:rsidP="009145E4">
      <w:pPr>
        <w:pStyle w:val="Heading1"/>
        <w:numPr>
          <w:ilvl w:val="0"/>
          <w:numId w:val="0"/>
        </w:numPr>
      </w:pPr>
    </w:p>
    <w:p w14:paraId="537BF16C" w14:textId="77777777" w:rsidR="00066CE8" w:rsidRPr="009B0D30" w:rsidRDefault="00066CE8" w:rsidP="00857077">
      <w:pPr>
        <w:jc w:val="left"/>
      </w:pPr>
    </w:p>
    <w:p w14:paraId="54E9A3A2" w14:textId="77777777" w:rsidR="004E7F9C" w:rsidRPr="005C670D" w:rsidRDefault="004E7F9C" w:rsidP="005C670D">
      <w:pPr>
        <w:pStyle w:val="Title1"/>
        <w:jc w:val="right"/>
        <w:rPr>
          <w:b w:val="0"/>
          <w:lang w:val="en-CA"/>
        </w:rPr>
      </w:pPr>
    </w:p>
    <w:p w14:paraId="2237712B" w14:textId="77777777" w:rsidR="004E7F9C" w:rsidRPr="009B0D30" w:rsidRDefault="004E7F9C" w:rsidP="004E7F9C">
      <w:pPr>
        <w:pStyle w:val="Title1"/>
        <w:rPr>
          <w:lang w:val="en-CA"/>
        </w:rPr>
      </w:pPr>
    </w:p>
    <w:p w14:paraId="601BA7E7" w14:textId="77777777" w:rsidR="00E85409" w:rsidRPr="009B0D30" w:rsidRDefault="00E85409" w:rsidP="004E7F9C"/>
    <w:p w14:paraId="20053318" w14:textId="0B03068F" w:rsidR="00E85409" w:rsidRPr="009B0D30" w:rsidRDefault="00FE35DB" w:rsidP="00FE35DB">
      <w:r>
        <w:t>* to be issued during the meeting</w:t>
      </w:r>
    </w:p>
    <w:p w14:paraId="0285E1F6"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0FE16C1" w14:textId="77777777" w:rsidTr="00FE35DB">
        <w:tc>
          <w:tcPr>
            <w:tcW w:w="1871" w:type="dxa"/>
          </w:tcPr>
          <w:p w14:paraId="62F354CE" w14:textId="77777777" w:rsidR="00E85409" w:rsidRPr="009B0D30" w:rsidRDefault="00E85409" w:rsidP="00FB077C"/>
        </w:tc>
        <w:tc>
          <w:tcPr>
            <w:tcW w:w="1872" w:type="dxa"/>
          </w:tcPr>
          <w:p w14:paraId="2C0946A4" w14:textId="77777777" w:rsidR="00E85409" w:rsidRPr="009B0D30" w:rsidRDefault="00E85409" w:rsidP="00FB077C"/>
        </w:tc>
        <w:tc>
          <w:tcPr>
            <w:tcW w:w="1872" w:type="dxa"/>
            <w:tcBorders>
              <w:bottom w:val="single" w:sz="4" w:space="0" w:color="auto"/>
            </w:tcBorders>
          </w:tcPr>
          <w:p w14:paraId="7AE7D951" w14:textId="77777777" w:rsidR="00E85409" w:rsidRPr="009B0D30" w:rsidRDefault="00E85409" w:rsidP="00FB077C"/>
        </w:tc>
        <w:tc>
          <w:tcPr>
            <w:tcW w:w="1872" w:type="dxa"/>
          </w:tcPr>
          <w:p w14:paraId="2B88ED2A" w14:textId="77777777" w:rsidR="00E85409" w:rsidRPr="009B0D30" w:rsidRDefault="00E85409" w:rsidP="00FB077C"/>
        </w:tc>
        <w:tc>
          <w:tcPr>
            <w:tcW w:w="1873" w:type="dxa"/>
          </w:tcPr>
          <w:p w14:paraId="3EFF3E19" w14:textId="77777777" w:rsidR="00E85409" w:rsidRPr="009B0D30" w:rsidRDefault="00E85409" w:rsidP="00FB077C"/>
        </w:tc>
      </w:tr>
    </w:tbl>
    <w:p w14:paraId="0EBBC382" w14:textId="77777777" w:rsidR="00E85409" w:rsidRPr="009B0D30" w:rsidRDefault="00E85409" w:rsidP="004E7F9C"/>
    <w:sectPr w:rsidR="00E85409" w:rsidRPr="009B0D30"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A7D05" w14:textId="77777777" w:rsidR="00BD06D7" w:rsidRDefault="00BD06D7" w:rsidP="004A504B">
      <w:r>
        <w:separator/>
      </w:r>
    </w:p>
  </w:endnote>
  <w:endnote w:type="continuationSeparator" w:id="0">
    <w:p w14:paraId="21816DFD" w14:textId="77777777" w:rsidR="00BD06D7" w:rsidRDefault="00BD06D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0F9E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4640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9054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B7D6A0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8D3E2" w14:textId="77777777" w:rsidR="00BD06D7" w:rsidRDefault="00BD06D7" w:rsidP="004A504B">
      <w:r>
        <w:separator/>
      </w:r>
    </w:p>
  </w:footnote>
  <w:footnote w:type="continuationSeparator" w:id="0">
    <w:p w14:paraId="46BA7EDE" w14:textId="77777777" w:rsidR="00BD06D7" w:rsidRDefault="00BD06D7"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5C656" w14:textId="794273BB" w:rsidR="00DC6A10" w:rsidRPr="0033525D" w:rsidRDefault="00902749">
    <w:r>
      <w:fldChar w:fldCharType="begin"/>
    </w:r>
    <w:r>
      <w:instrText xml:space="preserve"> DOCPROPERTY "Document number"  \* MERGEFORMAT </w:instrText>
    </w:r>
    <w:r>
      <w:fldChar w:fldCharType="separate"/>
    </w:r>
    <w:r>
      <w:t>UNEP/</w:t>
    </w:r>
    <w:proofErr w:type="spellStart"/>
    <w:r>
      <w:t>OzL.Pro</w:t>
    </w:r>
    <w:proofErr w:type="spellEnd"/>
    <w:r>
      <w:t>/ExCom/96/Inf.1</w:t>
    </w:r>
    <w:r>
      <w:fldChar w:fldCharType="end"/>
    </w:r>
  </w:p>
  <w:p w14:paraId="41C6CEAC" w14:textId="77777777" w:rsidR="00DC6A10" w:rsidRPr="0033525D" w:rsidRDefault="00DC6A10"/>
  <w:p w14:paraId="02F3790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B9F1C" w14:textId="4454761A" w:rsidR="00DC6A10" w:rsidRPr="0033525D" w:rsidRDefault="00902749">
    <w:pPr>
      <w:jc w:val="right"/>
    </w:pPr>
    <w:r>
      <w:fldChar w:fldCharType="begin"/>
    </w:r>
    <w:r>
      <w:instrText xml:space="preserve"> DOCPROPERTY "Document number"  \* MERGEFORMAT </w:instrText>
    </w:r>
    <w:r>
      <w:fldChar w:fldCharType="separate"/>
    </w:r>
    <w:r>
      <w:t>UNEP/</w:t>
    </w:r>
    <w:proofErr w:type="spellStart"/>
    <w:r>
      <w:t>OzL.Pro</w:t>
    </w:r>
    <w:proofErr w:type="spellEnd"/>
    <w:r>
      <w:t>/ExCom/96/Inf.1</w:t>
    </w:r>
    <w:r>
      <w:fldChar w:fldCharType="end"/>
    </w:r>
  </w:p>
  <w:p w14:paraId="7A83C185" w14:textId="77777777" w:rsidR="00DC6A10" w:rsidRPr="0033525D" w:rsidRDefault="00DC6A10"/>
  <w:p w14:paraId="2BA40F0B"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99C6696"/>
    <w:multiLevelType w:val="hybridMultilevel"/>
    <w:tmpl w:val="6A605418"/>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16121B1"/>
    <w:multiLevelType w:val="hybridMultilevel"/>
    <w:tmpl w:val="4F2CC63C"/>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7"/>
  </w:num>
  <w:num w:numId="20" w16cid:durableId="444007775">
    <w:abstractNumId w:val="12"/>
  </w:num>
  <w:num w:numId="21" w16cid:durableId="1422721594">
    <w:abstractNumId w:val="16"/>
  </w:num>
  <w:num w:numId="22" w16cid:durableId="169136949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571C5"/>
    <w:rsid w:val="00000FED"/>
    <w:rsid w:val="0000434E"/>
    <w:rsid w:val="000211A9"/>
    <w:rsid w:val="00021238"/>
    <w:rsid w:val="00022071"/>
    <w:rsid w:val="00022B68"/>
    <w:rsid w:val="00031260"/>
    <w:rsid w:val="00032172"/>
    <w:rsid w:val="0003681A"/>
    <w:rsid w:val="000372B7"/>
    <w:rsid w:val="00050F6E"/>
    <w:rsid w:val="00061EC2"/>
    <w:rsid w:val="00066CE8"/>
    <w:rsid w:val="00071A7F"/>
    <w:rsid w:val="00080ED0"/>
    <w:rsid w:val="00085B8F"/>
    <w:rsid w:val="00090481"/>
    <w:rsid w:val="000A3826"/>
    <w:rsid w:val="000A6C26"/>
    <w:rsid w:val="000B36C8"/>
    <w:rsid w:val="000C426E"/>
    <w:rsid w:val="000D52A4"/>
    <w:rsid w:val="000E07BC"/>
    <w:rsid w:val="000E2E21"/>
    <w:rsid w:val="000E4116"/>
    <w:rsid w:val="000E4ED0"/>
    <w:rsid w:val="000F1493"/>
    <w:rsid w:val="000F1CD4"/>
    <w:rsid w:val="000F4103"/>
    <w:rsid w:val="000F70A7"/>
    <w:rsid w:val="00113CCA"/>
    <w:rsid w:val="00122F25"/>
    <w:rsid w:val="00135980"/>
    <w:rsid w:val="0013786F"/>
    <w:rsid w:val="00151DBC"/>
    <w:rsid w:val="00164719"/>
    <w:rsid w:val="00166FC4"/>
    <w:rsid w:val="001677AC"/>
    <w:rsid w:val="00176B46"/>
    <w:rsid w:val="001804EA"/>
    <w:rsid w:val="0018391F"/>
    <w:rsid w:val="00190A61"/>
    <w:rsid w:val="00197179"/>
    <w:rsid w:val="001A2215"/>
    <w:rsid w:val="001A3342"/>
    <w:rsid w:val="001A3E3D"/>
    <w:rsid w:val="001A7049"/>
    <w:rsid w:val="001B1E40"/>
    <w:rsid w:val="001B2BB4"/>
    <w:rsid w:val="001C764E"/>
    <w:rsid w:val="001E1052"/>
    <w:rsid w:val="001E21B1"/>
    <w:rsid w:val="001E2F93"/>
    <w:rsid w:val="001E4554"/>
    <w:rsid w:val="001E61E5"/>
    <w:rsid w:val="001F2159"/>
    <w:rsid w:val="001F3A4D"/>
    <w:rsid w:val="001F53FD"/>
    <w:rsid w:val="001F5D59"/>
    <w:rsid w:val="00206ADB"/>
    <w:rsid w:val="00210B8B"/>
    <w:rsid w:val="00214863"/>
    <w:rsid w:val="002156B4"/>
    <w:rsid w:val="00224FCD"/>
    <w:rsid w:val="00253222"/>
    <w:rsid w:val="00261C13"/>
    <w:rsid w:val="00262847"/>
    <w:rsid w:val="00281BB2"/>
    <w:rsid w:val="002A03C3"/>
    <w:rsid w:val="002A57FD"/>
    <w:rsid w:val="002B254E"/>
    <w:rsid w:val="002B4CE8"/>
    <w:rsid w:val="002B4D09"/>
    <w:rsid w:val="002B6704"/>
    <w:rsid w:val="002B72E9"/>
    <w:rsid w:val="002C7998"/>
    <w:rsid w:val="002F1E53"/>
    <w:rsid w:val="002F2CAA"/>
    <w:rsid w:val="0030052C"/>
    <w:rsid w:val="00311E25"/>
    <w:rsid w:val="003306E1"/>
    <w:rsid w:val="003320E4"/>
    <w:rsid w:val="0033525D"/>
    <w:rsid w:val="003414F3"/>
    <w:rsid w:val="0035613E"/>
    <w:rsid w:val="00363EE9"/>
    <w:rsid w:val="00371252"/>
    <w:rsid w:val="0037557B"/>
    <w:rsid w:val="00376128"/>
    <w:rsid w:val="0037742E"/>
    <w:rsid w:val="00377D56"/>
    <w:rsid w:val="003803B0"/>
    <w:rsid w:val="0038245A"/>
    <w:rsid w:val="003840E6"/>
    <w:rsid w:val="00385CFC"/>
    <w:rsid w:val="0039337A"/>
    <w:rsid w:val="0039764E"/>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2795E"/>
    <w:rsid w:val="00431E08"/>
    <w:rsid w:val="004328A7"/>
    <w:rsid w:val="00434C74"/>
    <w:rsid w:val="00456EB4"/>
    <w:rsid w:val="00457827"/>
    <w:rsid w:val="004718F3"/>
    <w:rsid w:val="00475040"/>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5143"/>
    <w:rsid w:val="004F5803"/>
    <w:rsid w:val="00512B09"/>
    <w:rsid w:val="005220ED"/>
    <w:rsid w:val="00522E94"/>
    <w:rsid w:val="00533796"/>
    <w:rsid w:val="00537343"/>
    <w:rsid w:val="005516F3"/>
    <w:rsid w:val="00555D75"/>
    <w:rsid w:val="00560DF0"/>
    <w:rsid w:val="0056759C"/>
    <w:rsid w:val="0059513E"/>
    <w:rsid w:val="005A1226"/>
    <w:rsid w:val="005A6AA4"/>
    <w:rsid w:val="005A6D9F"/>
    <w:rsid w:val="005B48FF"/>
    <w:rsid w:val="005C1E32"/>
    <w:rsid w:val="005C51F4"/>
    <w:rsid w:val="005C670D"/>
    <w:rsid w:val="005D363F"/>
    <w:rsid w:val="005E3931"/>
    <w:rsid w:val="00604C15"/>
    <w:rsid w:val="006158D5"/>
    <w:rsid w:val="00625D83"/>
    <w:rsid w:val="00644E5D"/>
    <w:rsid w:val="00651984"/>
    <w:rsid w:val="006623E7"/>
    <w:rsid w:val="00662B80"/>
    <w:rsid w:val="0066768F"/>
    <w:rsid w:val="00670F6C"/>
    <w:rsid w:val="00676E58"/>
    <w:rsid w:val="00677A2B"/>
    <w:rsid w:val="006852C7"/>
    <w:rsid w:val="006852CE"/>
    <w:rsid w:val="00692D14"/>
    <w:rsid w:val="006A3122"/>
    <w:rsid w:val="006A7A3B"/>
    <w:rsid w:val="006B65C7"/>
    <w:rsid w:val="006C1727"/>
    <w:rsid w:val="006C32FD"/>
    <w:rsid w:val="006C39CE"/>
    <w:rsid w:val="006D0FCC"/>
    <w:rsid w:val="006D21F5"/>
    <w:rsid w:val="006D3089"/>
    <w:rsid w:val="006D56FB"/>
    <w:rsid w:val="006E126D"/>
    <w:rsid w:val="006E1FC3"/>
    <w:rsid w:val="00704CE9"/>
    <w:rsid w:val="0070616B"/>
    <w:rsid w:val="00706295"/>
    <w:rsid w:val="00706FDA"/>
    <w:rsid w:val="00711F9A"/>
    <w:rsid w:val="00713810"/>
    <w:rsid w:val="007303A5"/>
    <w:rsid w:val="00730B3E"/>
    <w:rsid w:val="0073420B"/>
    <w:rsid w:val="00736367"/>
    <w:rsid w:val="00742D69"/>
    <w:rsid w:val="0074760E"/>
    <w:rsid w:val="007548C4"/>
    <w:rsid w:val="00754ABA"/>
    <w:rsid w:val="007624A2"/>
    <w:rsid w:val="00782B0D"/>
    <w:rsid w:val="0079781A"/>
    <w:rsid w:val="007A1546"/>
    <w:rsid w:val="007A228C"/>
    <w:rsid w:val="007A368E"/>
    <w:rsid w:val="007A5868"/>
    <w:rsid w:val="007B04CE"/>
    <w:rsid w:val="007B2497"/>
    <w:rsid w:val="007B6871"/>
    <w:rsid w:val="007B7A2F"/>
    <w:rsid w:val="007C2B69"/>
    <w:rsid w:val="007C32EE"/>
    <w:rsid w:val="007C3D33"/>
    <w:rsid w:val="007D294A"/>
    <w:rsid w:val="007D47D2"/>
    <w:rsid w:val="007D6EC0"/>
    <w:rsid w:val="007D7E1D"/>
    <w:rsid w:val="007E503C"/>
    <w:rsid w:val="007F0EE8"/>
    <w:rsid w:val="007F2BEE"/>
    <w:rsid w:val="007F34A8"/>
    <w:rsid w:val="008023A7"/>
    <w:rsid w:val="0080345C"/>
    <w:rsid w:val="008067D0"/>
    <w:rsid w:val="0082522F"/>
    <w:rsid w:val="00831979"/>
    <w:rsid w:val="0084141E"/>
    <w:rsid w:val="00851352"/>
    <w:rsid w:val="00857077"/>
    <w:rsid w:val="00863230"/>
    <w:rsid w:val="0086371C"/>
    <w:rsid w:val="00865BD0"/>
    <w:rsid w:val="008717D8"/>
    <w:rsid w:val="0087215C"/>
    <w:rsid w:val="00875D25"/>
    <w:rsid w:val="00880E35"/>
    <w:rsid w:val="00881C01"/>
    <w:rsid w:val="008875FE"/>
    <w:rsid w:val="00887F8E"/>
    <w:rsid w:val="00896234"/>
    <w:rsid w:val="00897E43"/>
    <w:rsid w:val="008C222B"/>
    <w:rsid w:val="008C5738"/>
    <w:rsid w:val="008C7EAD"/>
    <w:rsid w:val="008D0CFE"/>
    <w:rsid w:val="008D6152"/>
    <w:rsid w:val="008E7BA9"/>
    <w:rsid w:val="008F0F81"/>
    <w:rsid w:val="008F27BF"/>
    <w:rsid w:val="008F2E64"/>
    <w:rsid w:val="00902749"/>
    <w:rsid w:val="009142EC"/>
    <w:rsid w:val="009145E4"/>
    <w:rsid w:val="009154C3"/>
    <w:rsid w:val="00922DDF"/>
    <w:rsid w:val="00923540"/>
    <w:rsid w:val="00926767"/>
    <w:rsid w:val="009361D5"/>
    <w:rsid w:val="009428A4"/>
    <w:rsid w:val="009659F4"/>
    <w:rsid w:val="00970D60"/>
    <w:rsid w:val="009874D0"/>
    <w:rsid w:val="0099390E"/>
    <w:rsid w:val="00994732"/>
    <w:rsid w:val="009960E5"/>
    <w:rsid w:val="009A5E7B"/>
    <w:rsid w:val="009A7ADC"/>
    <w:rsid w:val="009B0D30"/>
    <w:rsid w:val="009C19B7"/>
    <w:rsid w:val="009C5ABB"/>
    <w:rsid w:val="009C6C70"/>
    <w:rsid w:val="009D7C51"/>
    <w:rsid w:val="009E196C"/>
    <w:rsid w:val="009E2EB0"/>
    <w:rsid w:val="009E6A0A"/>
    <w:rsid w:val="009F36BF"/>
    <w:rsid w:val="00A111B6"/>
    <w:rsid w:val="00A167FD"/>
    <w:rsid w:val="00A238EB"/>
    <w:rsid w:val="00A26D27"/>
    <w:rsid w:val="00A376EE"/>
    <w:rsid w:val="00A40685"/>
    <w:rsid w:val="00A40E38"/>
    <w:rsid w:val="00A42A99"/>
    <w:rsid w:val="00A5151A"/>
    <w:rsid w:val="00A571C5"/>
    <w:rsid w:val="00A57E0A"/>
    <w:rsid w:val="00A77919"/>
    <w:rsid w:val="00A823F6"/>
    <w:rsid w:val="00A85739"/>
    <w:rsid w:val="00A8719E"/>
    <w:rsid w:val="00AA0A89"/>
    <w:rsid w:val="00AA5368"/>
    <w:rsid w:val="00AA6429"/>
    <w:rsid w:val="00AC01AA"/>
    <w:rsid w:val="00AC3EE9"/>
    <w:rsid w:val="00AC4F72"/>
    <w:rsid w:val="00AC5041"/>
    <w:rsid w:val="00AE482E"/>
    <w:rsid w:val="00AF1B39"/>
    <w:rsid w:val="00AF21B7"/>
    <w:rsid w:val="00AF741A"/>
    <w:rsid w:val="00B01ADB"/>
    <w:rsid w:val="00B04161"/>
    <w:rsid w:val="00B056F9"/>
    <w:rsid w:val="00B11E3D"/>
    <w:rsid w:val="00B14D2C"/>
    <w:rsid w:val="00B17E82"/>
    <w:rsid w:val="00B4575A"/>
    <w:rsid w:val="00B51D38"/>
    <w:rsid w:val="00B575BA"/>
    <w:rsid w:val="00B71608"/>
    <w:rsid w:val="00B76429"/>
    <w:rsid w:val="00B86471"/>
    <w:rsid w:val="00B956D4"/>
    <w:rsid w:val="00B97446"/>
    <w:rsid w:val="00BA7432"/>
    <w:rsid w:val="00BB2764"/>
    <w:rsid w:val="00BC1AA0"/>
    <w:rsid w:val="00BC2495"/>
    <w:rsid w:val="00BC314A"/>
    <w:rsid w:val="00BC7EB9"/>
    <w:rsid w:val="00BD06D7"/>
    <w:rsid w:val="00BD2643"/>
    <w:rsid w:val="00BD56B1"/>
    <w:rsid w:val="00BD6558"/>
    <w:rsid w:val="00BE1A98"/>
    <w:rsid w:val="00BE3998"/>
    <w:rsid w:val="00BF2AD7"/>
    <w:rsid w:val="00BF2F76"/>
    <w:rsid w:val="00BF3022"/>
    <w:rsid w:val="00BF3214"/>
    <w:rsid w:val="00BF52F2"/>
    <w:rsid w:val="00BF5573"/>
    <w:rsid w:val="00C15867"/>
    <w:rsid w:val="00C22398"/>
    <w:rsid w:val="00C2296D"/>
    <w:rsid w:val="00C23155"/>
    <w:rsid w:val="00C40C41"/>
    <w:rsid w:val="00C45885"/>
    <w:rsid w:val="00C50F22"/>
    <w:rsid w:val="00C57971"/>
    <w:rsid w:val="00C65BD7"/>
    <w:rsid w:val="00C76BA4"/>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1735"/>
    <w:rsid w:val="00D14F22"/>
    <w:rsid w:val="00D42E1B"/>
    <w:rsid w:val="00D4741C"/>
    <w:rsid w:val="00D57918"/>
    <w:rsid w:val="00D73DC6"/>
    <w:rsid w:val="00D74C1A"/>
    <w:rsid w:val="00D754C1"/>
    <w:rsid w:val="00D77393"/>
    <w:rsid w:val="00D77A35"/>
    <w:rsid w:val="00D81B3E"/>
    <w:rsid w:val="00D90C70"/>
    <w:rsid w:val="00D90E49"/>
    <w:rsid w:val="00D96ADE"/>
    <w:rsid w:val="00DA0CE2"/>
    <w:rsid w:val="00DA18B8"/>
    <w:rsid w:val="00DA2147"/>
    <w:rsid w:val="00DA2387"/>
    <w:rsid w:val="00DA508D"/>
    <w:rsid w:val="00DC6A10"/>
    <w:rsid w:val="00DD0AA8"/>
    <w:rsid w:val="00DE657E"/>
    <w:rsid w:val="00DF4704"/>
    <w:rsid w:val="00E024AA"/>
    <w:rsid w:val="00E052FF"/>
    <w:rsid w:val="00E15C77"/>
    <w:rsid w:val="00E1693E"/>
    <w:rsid w:val="00E24FC5"/>
    <w:rsid w:val="00E250F1"/>
    <w:rsid w:val="00E3550D"/>
    <w:rsid w:val="00E47857"/>
    <w:rsid w:val="00E52838"/>
    <w:rsid w:val="00E614E0"/>
    <w:rsid w:val="00E73F7F"/>
    <w:rsid w:val="00E753E8"/>
    <w:rsid w:val="00E8121B"/>
    <w:rsid w:val="00E85409"/>
    <w:rsid w:val="00E900F0"/>
    <w:rsid w:val="00E91184"/>
    <w:rsid w:val="00E92769"/>
    <w:rsid w:val="00E9339B"/>
    <w:rsid w:val="00EA429F"/>
    <w:rsid w:val="00EA4F9E"/>
    <w:rsid w:val="00EA63CA"/>
    <w:rsid w:val="00EA6D3B"/>
    <w:rsid w:val="00EB00AD"/>
    <w:rsid w:val="00EB136C"/>
    <w:rsid w:val="00EB480E"/>
    <w:rsid w:val="00EB5E36"/>
    <w:rsid w:val="00EB5EC6"/>
    <w:rsid w:val="00EB7FC9"/>
    <w:rsid w:val="00EC18FF"/>
    <w:rsid w:val="00EC2B12"/>
    <w:rsid w:val="00ED27E8"/>
    <w:rsid w:val="00ED7137"/>
    <w:rsid w:val="00EE2FA2"/>
    <w:rsid w:val="00EF06EA"/>
    <w:rsid w:val="00F07604"/>
    <w:rsid w:val="00F10452"/>
    <w:rsid w:val="00F21088"/>
    <w:rsid w:val="00F326BF"/>
    <w:rsid w:val="00F327E7"/>
    <w:rsid w:val="00F35746"/>
    <w:rsid w:val="00F41791"/>
    <w:rsid w:val="00F421EB"/>
    <w:rsid w:val="00F447C7"/>
    <w:rsid w:val="00F459B4"/>
    <w:rsid w:val="00F5211B"/>
    <w:rsid w:val="00F554A9"/>
    <w:rsid w:val="00F716FD"/>
    <w:rsid w:val="00F80355"/>
    <w:rsid w:val="00F87C43"/>
    <w:rsid w:val="00FA5722"/>
    <w:rsid w:val="00FB0C81"/>
    <w:rsid w:val="00FC2200"/>
    <w:rsid w:val="00FC2540"/>
    <w:rsid w:val="00FC4175"/>
    <w:rsid w:val="00FE35DB"/>
    <w:rsid w:val="00FE5B4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DF6E6C"/>
  <w15:docId w15:val="{92206FA1-6221-4E39-A768-E7870D904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DA2147"/>
    <w:rPr>
      <w:sz w:val="22"/>
      <w:szCs w:val="22"/>
      <w:lang w:val="en-CA"/>
    </w:rPr>
  </w:style>
  <w:style w:type="paragraph" w:styleId="ListParagraph">
    <w:name w:val="List Paragraph"/>
    <w:basedOn w:val="Normal"/>
    <w:uiPriority w:val="34"/>
    <w:qFormat/>
    <w:rsid w:val="00FE35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B7D649EE-003E-46D6-AA3A-AF3E8B032801}"/>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4</TotalTime>
  <Pages>4</Pages>
  <Words>755</Words>
  <Characters>6224</Characters>
  <Application>Microsoft Office Word</Application>
  <DocSecurity>0</DocSecurity>
  <Lines>51</Lines>
  <Paragraphs>13</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Kata Koppel</dc:creator>
  <cp:lastModifiedBy>Kata Koppel</cp:lastModifiedBy>
  <cp:revision>3</cp:revision>
  <cp:lastPrinted>2001-05-26T16:40:00Z</cp:lastPrinted>
  <dcterms:created xsi:type="dcterms:W3CDTF">2025-05-22T14:52:00Z</dcterms:created>
  <dcterms:modified xsi:type="dcterms:W3CDTF">2025-05-22T14:55:00Z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UNEP/OzL.Pro/ExCom/96/Inf.1</vt:lpwstr>
  </property>
  <property fmtid="{D5CDD505-2E9C-101B-9397-08002B2CF9AE}" pid="3" name="Revision date">
    <vt:lpwstr>5/21/2025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