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Look w:val="0000" w:firstRow="0" w:lastRow="0" w:firstColumn="0" w:lastColumn="0" w:noHBand="0" w:noVBand="0"/>
      </w:tblPr>
      <w:tblGrid>
        <w:gridCol w:w="2014"/>
        <w:gridCol w:w="3453"/>
        <w:gridCol w:w="4613"/>
      </w:tblGrid>
      <w:tr w:rsidR="005A6C31" w:rsidRPr="006A2413" w14:paraId="587FFAD8" w14:textId="77777777">
        <w:trPr>
          <w:trHeight w:val="720"/>
        </w:trPr>
        <w:tc>
          <w:tcPr>
            <w:tcW w:w="5387" w:type="dxa"/>
            <w:gridSpan w:val="2"/>
            <w:tcBorders>
              <w:bottom w:val="single" w:sz="18" w:space="0" w:color="auto"/>
            </w:tcBorders>
          </w:tcPr>
          <w:p w14:paraId="1F6B498E" w14:textId="77777777" w:rsidR="005A6C31" w:rsidRPr="006A2413"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6A2413">
              <w:rPr>
                <w:rFonts w:ascii="Univers" w:hAnsi="Univers"/>
                <w:b/>
                <w:sz w:val="28"/>
                <w:szCs w:val="28"/>
              </w:rPr>
              <w:t>UNITED</w:t>
            </w:r>
            <w:r w:rsidRPr="006A2413">
              <w:rPr>
                <w:rFonts w:ascii="Univers" w:hAnsi="Univers"/>
                <w:b/>
                <w:sz w:val="28"/>
                <w:szCs w:val="28"/>
              </w:rPr>
              <w:br/>
              <w:t>NATIONS</w:t>
            </w:r>
          </w:p>
        </w:tc>
        <w:tc>
          <w:tcPr>
            <w:tcW w:w="4545" w:type="dxa"/>
            <w:tcBorders>
              <w:bottom w:val="single" w:sz="18" w:space="0" w:color="auto"/>
            </w:tcBorders>
          </w:tcPr>
          <w:p w14:paraId="71F17E1C" w14:textId="77777777" w:rsidR="005A6C31" w:rsidRPr="006A2413" w:rsidRDefault="005A6C31" w:rsidP="001161CD">
            <w:pPr>
              <w:jc w:val="right"/>
              <w:rPr>
                <w:sz w:val="52"/>
                <w:szCs w:val="52"/>
              </w:rPr>
            </w:pPr>
            <w:r w:rsidRPr="006A2413">
              <w:rPr>
                <w:rFonts w:ascii="Univers Bold" w:hAnsi="Univers Bold"/>
                <w:b/>
                <w:sz w:val="72"/>
              </w:rPr>
              <w:t>EP</w:t>
            </w:r>
          </w:p>
        </w:tc>
      </w:tr>
      <w:tr w:rsidR="005A6C31" w:rsidRPr="006A2413" w14:paraId="29BD11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0C72848" w14:textId="77777777" w:rsidR="005A6C31" w:rsidRPr="006A2413" w:rsidRDefault="005A6C31" w:rsidP="001161CD">
            <w:pPr>
              <w:spacing w:before="120"/>
              <w:ind w:left="-9"/>
            </w:pPr>
            <w:r w:rsidRPr="006A2413">
              <w:rPr>
                <w:noProof/>
                <w:lang w:val="en-US" w:eastAsia="zh-CN"/>
              </w:rPr>
              <mc:AlternateContent>
                <mc:Choice Requires="wpg">
                  <w:drawing>
                    <wp:inline distT="0" distB="0" distL="0" distR="0" wp14:anchorId="4A11A408" wp14:editId="21CEAB16">
                      <wp:extent cx="828963" cy="1575268"/>
                      <wp:effectExtent l="0" t="0" r="9525" b="6350"/>
                      <wp:docPr id="495367818" name="Group 495367818"/>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74218719" name="Picture 27421871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1287790158" name="Picture 1287790158"/>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455060C" id="Group 495367818"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o/9w/8UCAAD0BwAADgAAAAAAAAAAAAAAAAA6AgAAZHJzL2Uyb0RvYy54bWxQSwECLQAKAAAA&#10;AAAAACEAfhWsvxIGAAASBgAAFAAAAAAAAAAAAAAAAAArBQAAZHJzL21lZGlhL2ltYWdlMS5wbmdQ&#10;SwECLQAKAAAAAAAAACEA4IndHG0JAABtCQAAFAAAAAAAAAAAAAAAAABvCwAAZHJzL21lZGlhL2lt&#10;YWdlMi5wbmdQSwECLQAUAAYACAAAACEAuX2vDtwAAAAFAQAADwAAAAAAAAAAAAAAAAAO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1871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">
                        <v:imagedata r:id="rId13" o:title="UNEP" croptop="-23f" cropbottom="47f" cropright="4f"/>
                        <o:lock v:ext="edit" aspectratio="f"/>
                      </v:shape>
                      <v:shape id="Picture 1287790158"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36116A4" w14:textId="77777777" w:rsidR="005A6C31" w:rsidRPr="006A2413"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6A2413">
              <w:rPr>
                <w:rFonts w:ascii="Univers" w:hAnsi="Univers"/>
                <w:b/>
                <w:sz w:val="32"/>
                <w:szCs w:val="32"/>
              </w:rPr>
              <w:t>United Nations</w:t>
            </w:r>
          </w:p>
          <w:p w14:paraId="2EAE6C2B" w14:textId="77777777" w:rsidR="005A6C31" w:rsidRPr="006A2413"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A2413">
              <w:rPr>
                <w:rFonts w:ascii="Univers" w:hAnsi="Univers"/>
                <w:b/>
                <w:sz w:val="32"/>
                <w:szCs w:val="32"/>
              </w:rPr>
              <w:t>Environment</w:t>
            </w:r>
          </w:p>
          <w:p w14:paraId="7478783F" w14:textId="77777777" w:rsidR="005A6C31" w:rsidRPr="006A2413"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6A2413">
              <w:rPr>
                <w:rFonts w:ascii="Univers" w:hAnsi="Univers"/>
                <w:b/>
                <w:sz w:val="32"/>
                <w:szCs w:val="32"/>
              </w:rPr>
              <w:t>Programme</w:t>
            </w:r>
          </w:p>
        </w:tc>
        <w:tc>
          <w:tcPr>
            <w:tcW w:w="4545" w:type="dxa"/>
            <w:tcBorders>
              <w:top w:val="nil"/>
              <w:left w:val="nil"/>
              <w:bottom w:val="single" w:sz="36" w:space="0" w:color="auto"/>
              <w:right w:val="nil"/>
            </w:tcBorders>
          </w:tcPr>
          <w:p w14:paraId="4CAA05CB" w14:textId="77777777" w:rsidR="005A6C31" w:rsidRPr="006A2413" w:rsidRDefault="005A6C31" w:rsidP="001161CD">
            <w:pPr>
              <w:spacing w:before="120"/>
            </w:pPr>
            <w:r w:rsidRPr="006A2413">
              <w:t>Distr.</w:t>
            </w:r>
          </w:p>
          <w:p w14:paraId="31AD0ECB" w14:textId="77777777" w:rsidR="005A6C31" w:rsidRPr="006A2413" w:rsidRDefault="005A6C31" w:rsidP="001161CD">
            <w:r w:rsidRPr="006A2413">
              <w:t>GENERAL</w:t>
            </w:r>
          </w:p>
          <w:p w14:paraId="571D579D" w14:textId="77777777" w:rsidR="005A6C31" w:rsidRPr="006A2413" w:rsidRDefault="005A6C31" w:rsidP="001161CD"/>
          <w:p w14:paraId="1BB70205" w14:textId="77777777" w:rsidR="005A6C31" w:rsidRPr="006A2413" w:rsidRDefault="005A6C31" w:rsidP="001161CD"/>
          <w:p w14:paraId="56D54771" w14:textId="3B17D23F" w:rsidR="005A6C31" w:rsidRPr="006A2413" w:rsidRDefault="0001348F" w:rsidP="001161CD">
            <w:r>
              <w:fldChar w:fldCharType="begin"/>
            </w:r>
            <w:r>
              <w:instrText xml:space="preserve"> DOCPROPERTY "Document number"  \* MERGEFORMAT </w:instrText>
            </w:r>
            <w:r>
              <w:fldChar w:fldCharType="separate"/>
            </w:r>
            <w:r w:rsidRPr="006A2413">
              <w:t>UNEP/</w:t>
            </w:r>
            <w:proofErr w:type="spellStart"/>
            <w:r w:rsidRPr="006A2413">
              <w:t>OzL.Pro</w:t>
            </w:r>
            <w:proofErr w:type="spellEnd"/>
            <w:r w:rsidRPr="006A2413">
              <w:t>/ExCom/98/40</w:t>
            </w:r>
            <w:r>
              <w:fldChar w:fldCharType="end"/>
            </w:r>
          </w:p>
          <w:p w14:paraId="4F229AC8" w14:textId="40AD481E" w:rsidR="005A6C31" w:rsidRPr="006A2413" w:rsidRDefault="005A6C31" w:rsidP="001161CD">
            <w:r w:rsidRPr="006A2413">
              <w:fldChar w:fldCharType="begin"/>
            </w:r>
            <w:r w:rsidRPr="006A2413">
              <w:instrText xml:space="preserve"> DOCPROPERTY "Revision date" \@ "d MMMM YYYY"  \* MERGEFORMAT </w:instrText>
            </w:r>
            <w:r w:rsidRPr="006A2413">
              <w:fldChar w:fldCharType="separate"/>
            </w:r>
            <w:r w:rsidR="001729A8">
              <w:t>27 May 2026</w:t>
            </w:r>
            <w:r w:rsidRPr="006A2413">
              <w:fldChar w:fldCharType="end"/>
            </w:r>
          </w:p>
          <w:p w14:paraId="7D98D799" w14:textId="77777777" w:rsidR="005A6C31" w:rsidRPr="006A2413" w:rsidRDefault="005A6C31" w:rsidP="001161CD">
            <w:pPr>
              <w:rPr>
                <w:caps/>
                <w:lang w:val="en-US"/>
              </w:rPr>
            </w:pPr>
          </w:p>
          <w:p w14:paraId="6B940CD4" w14:textId="77777777" w:rsidR="005A6C31" w:rsidRPr="006A2413" w:rsidRDefault="005A6C31" w:rsidP="001161CD">
            <w:r w:rsidRPr="006A2413">
              <w:t>ORIGINAL: ENGLISH</w:t>
            </w:r>
          </w:p>
        </w:tc>
      </w:tr>
    </w:tbl>
    <w:p w14:paraId="55600DBB" w14:textId="77777777" w:rsidR="00CA59FB" w:rsidRPr="006A2413" w:rsidRDefault="005A6C31" w:rsidP="00274AC4">
      <w:pPr>
        <w:spacing w:before="60"/>
        <w:jc w:val="left"/>
      </w:pPr>
      <w:r w:rsidRPr="006A2413">
        <w:t>EXECUTIVE COMMITTEE OF</w:t>
      </w:r>
      <w:r w:rsidRPr="006A2413">
        <w:br/>
      </w:r>
      <w:r w:rsidR="00C15867" w:rsidRPr="006A2413">
        <w:t xml:space="preserve">  THE MULTILATERAL FUND FOR THE</w:t>
      </w:r>
      <w:r w:rsidR="00C15867" w:rsidRPr="006A2413">
        <w:br/>
        <w:t xml:space="preserve">  IMPLEMENTATION OF THE MONTREAL PROTOCOL</w:t>
      </w:r>
      <w:r w:rsidR="00C15867" w:rsidRPr="006A2413">
        <w:br/>
      </w:r>
      <w:r w:rsidR="00CA59FB" w:rsidRPr="006A2413">
        <w:t>Ninety-</w:t>
      </w:r>
      <w:r w:rsidR="00FC7182" w:rsidRPr="006A2413">
        <w:t>eigh</w:t>
      </w:r>
      <w:r w:rsidR="00E9339B" w:rsidRPr="006A2413">
        <w:t xml:space="preserve">th </w:t>
      </w:r>
      <w:r w:rsidR="00CA59FB" w:rsidRPr="006A2413">
        <w:t>Meeting</w:t>
      </w:r>
    </w:p>
    <w:p w14:paraId="60FBA43C" w14:textId="77777777" w:rsidR="00CA59FB" w:rsidRPr="006A2413" w:rsidRDefault="00CA59FB" w:rsidP="001161CD">
      <w:pPr>
        <w:jc w:val="left"/>
      </w:pPr>
      <w:r w:rsidRPr="006A2413">
        <w:t xml:space="preserve">Montreal, </w:t>
      </w:r>
      <w:r w:rsidR="00FC7182" w:rsidRPr="006A2413">
        <w:t>22</w:t>
      </w:r>
      <w:r w:rsidR="00563DA8" w:rsidRPr="006A2413">
        <w:t>–</w:t>
      </w:r>
      <w:r w:rsidR="00FC7182" w:rsidRPr="006A2413">
        <w:t>26</w:t>
      </w:r>
      <w:r w:rsidR="00022071" w:rsidRPr="006A2413">
        <w:t xml:space="preserve"> </w:t>
      </w:r>
      <w:r w:rsidR="00FC7182" w:rsidRPr="006A2413">
        <w:t>June</w:t>
      </w:r>
      <w:r w:rsidR="007624A2" w:rsidRPr="006A2413">
        <w:t xml:space="preserve"> 202</w:t>
      </w:r>
      <w:r w:rsidR="00FC7182" w:rsidRPr="006A2413">
        <w:t>6</w:t>
      </w:r>
    </w:p>
    <w:p w14:paraId="30D881D1" w14:textId="4D494B3B" w:rsidR="0079781A" w:rsidRPr="006A2413" w:rsidRDefault="0079781A" w:rsidP="001161CD">
      <w:pPr>
        <w:jc w:val="left"/>
      </w:pPr>
      <w:r w:rsidRPr="006A2413">
        <w:t xml:space="preserve">Item </w:t>
      </w:r>
      <w:r w:rsidR="00457F96" w:rsidRPr="006A2413">
        <w:rPr>
          <w:color w:val="000000" w:themeColor="text1"/>
        </w:rPr>
        <w:t>8(d)</w:t>
      </w:r>
      <w:r w:rsidRPr="006A2413">
        <w:rPr>
          <w:color w:val="000000" w:themeColor="text1"/>
        </w:rPr>
        <w:t xml:space="preserve"> </w:t>
      </w:r>
      <w:r w:rsidRPr="006A2413">
        <w:t>of the provisional agenda</w:t>
      </w:r>
      <w:r w:rsidRPr="006A2413">
        <w:rPr>
          <w:rStyle w:val="FootnoteReference"/>
        </w:rPr>
        <w:footnoteReference w:id="2"/>
      </w:r>
    </w:p>
    <w:p w14:paraId="7CF8F79A" w14:textId="77777777" w:rsidR="00C15867" w:rsidRPr="006A2413" w:rsidRDefault="00C15867" w:rsidP="001161CD">
      <w:pPr>
        <w:jc w:val="left"/>
      </w:pPr>
    </w:p>
    <w:p w14:paraId="763FD67D" w14:textId="77777777" w:rsidR="00563DA8" w:rsidRPr="006A2413" w:rsidRDefault="00563DA8" w:rsidP="001161CD">
      <w:pPr>
        <w:jc w:val="left"/>
      </w:pPr>
    </w:p>
    <w:p w14:paraId="1CA29B39" w14:textId="77777777" w:rsidR="00E71700" w:rsidRPr="006A2413" w:rsidRDefault="00E71700" w:rsidP="001161CD">
      <w:pPr>
        <w:tabs>
          <w:tab w:val="left" w:pos="7590"/>
        </w:tabs>
        <w:jc w:val="left"/>
      </w:pPr>
    </w:p>
    <w:p w14:paraId="59A9E2FA" w14:textId="77777777" w:rsidR="00563DA8" w:rsidRPr="006A2413" w:rsidRDefault="00563DA8" w:rsidP="001161CD"/>
    <w:p w14:paraId="65756796" w14:textId="5A8640E4" w:rsidR="00563DA8" w:rsidRPr="006A2413" w:rsidRDefault="00563DA8" w:rsidP="001161CD">
      <w:pPr>
        <w:jc w:val="center"/>
        <w:rPr>
          <w:b/>
        </w:rPr>
      </w:pPr>
      <w:r w:rsidRPr="006A2413">
        <w:rPr>
          <w:b/>
        </w:rPr>
        <w:t xml:space="preserve">PROJECT PROPOSAL: </w:t>
      </w:r>
      <w:r w:rsidR="00E71700" w:rsidRPr="006A2413">
        <w:rPr>
          <w:b/>
        </w:rPr>
        <w:t>MOROCCO</w:t>
      </w:r>
    </w:p>
    <w:p w14:paraId="6413CC5E" w14:textId="77777777" w:rsidR="00563DA8" w:rsidRPr="006A2413" w:rsidRDefault="00563DA8" w:rsidP="001161CD"/>
    <w:p w14:paraId="66941B0C" w14:textId="77777777" w:rsidR="00563DA8" w:rsidRPr="006A2413" w:rsidRDefault="00563DA8" w:rsidP="001161CD"/>
    <w:p w14:paraId="5ADE8096" w14:textId="396D76C5" w:rsidR="00563DA8" w:rsidRPr="006A2413" w:rsidRDefault="00563DA8" w:rsidP="001161CD">
      <w:pPr>
        <w:ind w:firstLine="720"/>
      </w:pPr>
      <w:r w:rsidRPr="006A2413">
        <w:t>This document consists of the comments and recommendation of the Secretariat on the following project proposal:</w:t>
      </w:r>
    </w:p>
    <w:p w14:paraId="24F7E38B" w14:textId="77777777" w:rsidR="00563DA8" w:rsidRPr="006A2413" w:rsidRDefault="00563DA8" w:rsidP="001161CD">
      <w:pPr>
        <w:spacing w:before="240" w:after="240"/>
        <w:rPr>
          <w:u w:val="single"/>
        </w:rPr>
      </w:pPr>
      <w:r w:rsidRPr="006A2413">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563DA8" w:rsidRPr="006A2413" w14:paraId="5EC31D66" w14:textId="77777777" w:rsidTr="001D102F">
        <w:tc>
          <w:tcPr>
            <w:tcW w:w="2762" w:type="pct"/>
          </w:tcPr>
          <w:p w14:paraId="36A67C51" w14:textId="2FABF525" w:rsidR="00563DA8" w:rsidRPr="006A2413" w:rsidRDefault="00563DA8" w:rsidP="003034AF">
            <w:pPr>
              <w:pStyle w:val="ListParagraph"/>
              <w:numPr>
                <w:ilvl w:val="0"/>
                <w:numId w:val="10"/>
              </w:numPr>
              <w:ind w:left="604" w:hanging="714"/>
              <w:jc w:val="left"/>
              <w:rPr>
                <w:lang w:val="en-CA"/>
              </w:rPr>
            </w:pPr>
            <w:r w:rsidRPr="006A2413">
              <w:rPr>
                <w:lang w:val="en-CA"/>
              </w:rPr>
              <w:t>HCFC phase-out management plan (</w:t>
            </w:r>
            <w:r w:rsidR="00E71700" w:rsidRPr="006A2413">
              <w:rPr>
                <w:lang w:val="en-CA"/>
              </w:rPr>
              <w:t>stage III</w:t>
            </w:r>
            <w:r w:rsidRPr="006A2413">
              <w:rPr>
                <w:lang w:val="en-CA"/>
              </w:rPr>
              <w:t>, first tranche)</w:t>
            </w:r>
          </w:p>
        </w:tc>
        <w:tc>
          <w:tcPr>
            <w:tcW w:w="972" w:type="pct"/>
          </w:tcPr>
          <w:p w14:paraId="2BFC00F3" w14:textId="1AB1FE17" w:rsidR="00563DA8" w:rsidRPr="006A2413" w:rsidRDefault="00E71700" w:rsidP="001161CD">
            <w:pPr>
              <w:jc w:val="center"/>
            </w:pPr>
            <w:r w:rsidRPr="006A2413">
              <w:t>UNIDO</w:t>
            </w:r>
            <w:r w:rsidR="00563DA8" w:rsidRPr="006A2413">
              <w:t xml:space="preserve"> </w:t>
            </w:r>
          </w:p>
        </w:tc>
        <w:tc>
          <w:tcPr>
            <w:tcW w:w="1266" w:type="pct"/>
          </w:tcPr>
          <w:p w14:paraId="7DBD35BA" w14:textId="77777777" w:rsidR="00563DA8" w:rsidRPr="006A2413" w:rsidRDefault="00563DA8" w:rsidP="001161CD">
            <w:pPr>
              <w:jc w:val="right"/>
            </w:pPr>
            <w:r w:rsidRPr="006A2413">
              <w:t>Individual consideration</w:t>
            </w:r>
          </w:p>
        </w:tc>
      </w:tr>
    </w:tbl>
    <w:p w14:paraId="7E4BC391" w14:textId="77777777" w:rsidR="00563DA8" w:rsidRPr="006A2413" w:rsidRDefault="00563DA8" w:rsidP="001161CD"/>
    <w:p w14:paraId="3B9A98FF" w14:textId="77777777" w:rsidR="00563DA8" w:rsidRPr="006A2413" w:rsidRDefault="00563DA8" w:rsidP="001161CD"/>
    <w:p w14:paraId="34EC4A46" w14:textId="77777777" w:rsidR="00563DA8" w:rsidRPr="006A2413" w:rsidRDefault="00563DA8" w:rsidP="001161CD"/>
    <w:p w14:paraId="67EA3EE3" w14:textId="77777777" w:rsidR="00563DA8" w:rsidRPr="006A2413" w:rsidRDefault="00563DA8" w:rsidP="001161CD">
      <w:pPr>
        <w:jc w:val="left"/>
      </w:pPr>
    </w:p>
    <w:p w14:paraId="207B740B" w14:textId="77777777" w:rsidR="00563DA8" w:rsidRPr="006A2413" w:rsidRDefault="00563DA8" w:rsidP="001161CD">
      <w:pPr>
        <w:jc w:val="left"/>
      </w:pPr>
      <w:r w:rsidRPr="006A2413">
        <w:br w:type="page"/>
      </w:r>
    </w:p>
    <w:p w14:paraId="41B8C128" w14:textId="77777777" w:rsidR="00563DA8" w:rsidRPr="006A2413" w:rsidRDefault="00563DA8" w:rsidP="001161CD">
      <w:pPr>
        <w:spacing w:before="120" w:after="120"/>
        <w:ind w:left="-425" w:right="-420"/>
        <w:jc w:val="center"/>
        <w:rPr>
          <w:b/>
        </w:rPr>
      </w:pPr>
      <w:r w:rsidRPr="006A2413">
        <w:rPr>
          <w:b/>
        </w:rPr>
        <w:lastRenderedPageBreak/>
        <w:t>PROJECT EVALUATION SHEET – MULTI-YEAR PROJECTS</w:t>
      </w:r>
    </w:p>
    <w:p w14:paraId="67D6EBB4" w14:textId="4E5CFBD0" w:rsidR="00563DA8" w:rsidRPr="006A2413" w:rsidRDefault="00E71700" w:rsidP="008458F0">
      <w:pPr>
        <w:spacing w:before="200" w:after="200"/>
        <w:ind w:left="-425" w:right="-420"/>
        <w:jc w:val="center"/>
        <w:rPr>
          <w:b/>
        </w:rPr>
      </w:pPr>
      <w:r w:rsidRPr="006A2413">
        <w:rPr>
          <w:b/>
        </w:rPr>
        <w:t>Morocco</w:t>
      </w:r>
    </w:p>
    <w:tbl>
      <w:tblPr>
        <w:tblStyle w:val="TableGrid"/>
        <w:tblW w:w="5364" w:type="pct"/>
        <w:jc w:val="center"/>
        <w:tblLayout w:type="fixed"/>
        <w:tblLook w:val="04A0" w:firstRow="1" w:lastRow="0" w:firstColumn="1" w:lastColumn="0" w:noHBand="0" w:noVBand="1"/>
      </w:tblPr>
      <w:tblGrid>
        <w:gridCol w:w="5098"/>
        <w:gridCol w:w="4933"/>
      </w:tblGrid>
      <w:tr w:rsidR="00563DA8" w:rsidRPr="006A2413" w14:paraId="54EAD44C" w14:textId="77777777" w:rsidTr="00951FBF">
        <w:trPr>
          <w:trHeight w:val="139"/>
          <w:jc w:val="center"/>
        </w:trPr>
        <w:tc>
          <w:tcPr>
            <w:tcW w:w="2541" w:type="pct"/>
            <w:vAlign w:val="center"/>
          </w:tcPr>
          <w:p w14:paraId="3B1D3FDE" w14:textId="77777777" w:rsidR="00563DA8" w:rsidRPr="006A2413" w:rsidRDefault="00563DA8" w:rsidP="00951FBF">
            <w:pPr>
              <w:spacing w:before="20" w:after="20"/>
              <w:jc w:val="center"/>
              <w:rPr>
                <w:b/>
                <w:sz w:val="20"/>
              </w:rPr>
            </w:pPr>
            <w:r w:rsidRPr="006A2413">
              <w:rPr>
                <w:b/>
                <w:sz w:val="20"/>
              </w:rPr>
              <w:t>PROJECT TITLE</w:t>
            </w:r>
          </w:p>
        </w:tc>
        <w:tc>
          <w:tcPr>
            <w:tcW w:w="2459" w:type="pct"/>
            <w:vAlign w:val="center"/>
          </w:tcPr>
          <w:p w14:paraId="6C27FB91" w14:textId="77777777" w:rsidR="00563DA8" w:rsidRPr="006A2413" w:rsidRDefault="00563DA8" w:rsidP="00951FBF">
            <w:pPr>
              <w:spacing w:before="20" w:after="20"/>
              <w:jc w:val="center"/>
              <w:rPr>
                <w:b/>
                <w:sz w:val="20"/>
              </w:rPr>
            </w:pPr>
            <w:r w:rsidRPr="006A2413">
              <w:rPr>
                <w:b/>
                <w:sz w:val="20"/>
              </w:rPr>
              <w:t>AGENCY</w:t>
            </w:r>
          </w:p>
        </w:tc>
      </w:tr>
      <w:tr w:rsidR="00563DA8" w:rsidRPr="006A2413" w14:paraId="0E5AC47E" w14:textId="77777777" w:rsidTr="00951FBF">
        <w:trPr>
          <w:trHeight w:val="326"/>
          <w:jc w:val="center"/>
        </w:trPr>
        <w:tc>
          <w:tcPr>
            <w:tcW w:w="2541" w:type="pct"/>
            <w:vAlign w:val="center"/>
          </w:tcPr>
          <w:p w14:paraId="4FDF53BB" w14:textId="58DC6780" w:rsidR="00563DA8" w:rsidRPr="006A2413" w:rsidRDefault="00563DA8" w:rsidP="00E13F9A">
            <w:pPr>
              <w:spacing w:before="20" w:after="20"/>
              <w:jc w:val="center"/>
              <w:rPr>
                <w:color w:val="000000" w:themeColor="text1"/>
                <w:sz w:val="20"/>
              </w:rPr>
            </w:pPr>
            <w:r w:rsidRPr="006A2413">
              <w:rPr>
                <w:color w:val="000000" w:themeColor="text1"/>
                <w:sz w:val="20"/>
              </w:rPr>
              <w:t xml:space="preserve">HCFC phase-out </w:t>
            </w:r>
            <w:r w:rsidR="00562EBF" w:rsidRPr="006A2413">
              <w:rPr>
                <w:color w:val="000000" w:themeColor="text1"/>
                <w:sz w:val="20"/>
              </w:rPr>
              <w:t xml:space="preserve">management </w:t>
            </w:r>
            <w:r w:rsidRPr="006A2413">
              <w:rPr>
                <w:color w:val="000000" w:themeColor="text1"/>
                <w:sz w:val="20"/>
              </w:rPr>
              <w:t>plan (</w:t>
            </w:r>
            <w:r w:rsidR="00E71700" w:rsidRPr="006A2413">
              <w:rPr>
                <w:color w:val="000000" w:themeColor="text1"/>
                <w:sz w:val="20"/>
              </w:rPr>
              <w:t>stage III</w:t>
            </w:r>
            <w:r w:rsidRPr="006A2413">
              <w:rPr>
                <w:color w:val="000000" w:themeColor="text1"/>
                <w:sz w:val="20"/>
              </w:rPr>
              <w:t>)</w:t>
            </w:r>
          </w:p>
        </w:tc>
        <w:tc>
          <w:tcPr>
            <w:tcW w:w="2459" w:type="pct"/>
            <w:vAlign w:val="center"/>
          </w:tcPr>
          <w:p w14:paraId="459C0AE5" w14:textId="2B301541" w:rsidR="00563DA8" w:rsidRPr="006A2413" w:rsidRDefault="00E71700" w:rsidP="00E13F9A">
            <w:pPr>
              <w:spacing w:before="20" w:after="20"/>
              <w:jc w:val="center"/>
              <w:rPr>
                <w:color w:val="000000" w:themeColor="text1"/>
                <w:sz w:val="20"/>
              </w:rPr>
            </w:pPr>
            <w:r w:rsidRPr="006A2413">
              <w:rPr>
                <w:color w:val="000000" w:themeColor="text1"/>
                <w:sz w:val="20"/>
              </w:rPr>
              <w:t>UNIDO</w:t>
            </w:r>
            <w:r w:rsidR="00563DA8" w:rsidRPr="006A2413">
              <w:rPr>
                <w:color w:val="000000" w:themeColor="text1"/>
                <w:sz w:val="20"/>
              </w:rPr>
              <w:t xml:space="preserve"> (lead)</w:t>
            </w:r>
          </w:p>
        </w:tc>
      </w:tr>
    </w:tbl>
    <w:p w14:paraId="4B30CC52" w14:textId="77777777" w:rsidR="00563DA8" w:rsidRPr="006A2413"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6A2413" w14:paraId="7BE3DA26" w14:textId="77777777" w:rsidTr="006C3C13">
        <w:trPr>
          <w:trHeight w:val="334"/>
          <w:jc w:val="center"/>
        </w:trPr>
        <w:tc>
          <w:tcPr>
            <w:tcW w:w="2541" w:type="pct"/>
            <w:vAlign w:val="center"/>
          </w:tcPr>
          <w:p w14:paraId="2A1B489F" w14:textId="77777777" w:rsidR="00563DA8" w:rsidRPr="006A2413" w:rsidRDefault="00563DA8" w:rsidP="00951FBF">
            <w:pPr>
              <w:spacing w:before="20" w:after="20"/>
              <w:jc w:val="left"/>
              <w:rPr>
                <w:b/>
                <w:sz w:val="20"/>
              </w:rPr>
            </w:pPr>
            <w:r w:rsidRPr="006A2413">
              <w:rPr>
                <w:b/>
                <w:sz w:val="20"/>
              </w:rPr>
              <w:t>ARTICLE 7 DATA (Annex C, Group I)</w:t>
            </w:r>
          </w:p>
        </w:tc>
        <w:tc>
          <w:tcPr>
            <w:tcW w:w="1060" w:type="pct"/>
            <w:vAlign w:val="center"/>
          </w:tcPr>
          <w:p w14:paraId="73BDC5A3" w14:textId="4DF6E24B" w:rsidR="00563DA8" w:rsidRPr="006A2413" w:rsidRDefault="00563DA8" w:rsidP="00951FBF">
            <w:pPr>
              <w:spacing w:before="20" w:after="20"/>
              <w:jc w:val="center"/>
              <w:rPr>
                <w:sz w:val="20"/>
              </w:rPr>
            </w:pPr>
            <w:r w:rsidRPr="006A2413">
              <w:rPr>
                <w:b/>
                <w:bCs/>
                <w:sz w:val="20"/>
              </w:rPr>
              <w:t>Year:</w:t>
            </w:r>
            <w:r w:rsidRPr="006A2413" w:rsidDel="00027AAC">
              <w:rPr>
                <w:sz w:val="20"/>
              </w:rPr>
              <w:t xml:space="preserve"> </w:t>
            </w:r>
            <w:r w:rsidRPr="006A2413">
              <w:rPr>
                <w:b/>
                <w:bCs/>
                <w:color w:val="000000" w:themeColor="text1"/>
                <w:sz w:val="20"/>
              </w:rPr>
              <w:t>202</w:t>
            </w:r>
            <w:r w:rsidR="00E14B1B" w:rsidRPr="006A2413">
              <w:rPr>
                <w:b/>
                <w:bCs/>
                <w:color w:val="000000" w:themeColor="text1"/>
                <w:sz w:val="20"/>
              </w:rPr>
              <w:t>4</w:t>
            </w:r>
            <w:r w:rsidR="00E14B1B" w:rsidRPr="006A2413">
              <w:rPr>
                <w:color w:val="000000" w:themeColor="text1"/>
                <w:sz w:val="20"/>
              </w:rPr>
              <w:t xml:space="preserve"> </w:t>
            </w:r>
          </w:p>
        </w:tc>
        <w:tc>
          <w:tcPr>
            <w:tcW w:w="1399" w:type="pct"/>
            <w:vAlign w:val="center"/>
          </w:tcPr>
          <w:p w14:paraId="5254022A" w14:textId="6E21629A" w:rsidR="00563DA8" w:rsidRPr="006A2413" w:rsidRDefault="001C4594" w:rsidP="00951FBF">
            <w:pPr>
              <w:spacing w:before="20" w:after="20"/>
              <w:jc w:val="right"/>
              <w:rPr>
                <w:sz w:val="20"/>
              </w:rPr>
            </w:pPr>
            <w:r w:rsidRPr="006A2413">
              <w:rPr>
                <w:color w:val="000000"/>
                <w:lang w:val="en-GB"/>
              </w:rPr>
              <w:t>17.2</w:t>
            </w:r>
            <w:r w:rsidR="009C35CD">
              <w:rPr>
                <w:color w:val="000000"/>
                <w:lang w:val="en-GB"/>
              </w:rPr>
              <w:t>0</w:t>
            </w:r>
            <w:r w:rsidR="000258F6" w:rsidRPr="006A2413">
              <w:rPr>
                <w:color w:val="000000"/>
                <w:lang w:val="en-GB"/>
              </w:rPr>
              <w:t xml:space="preserve"> </w:t>
            </w:r>
            <w:r w:rsidR="00563DA8" w:rsidRPr="006A2413">
              <w:rPr>
                <w:sz w:val="20"/>
              </w:rPr>
              <w:t>ODP tonnes</w:t>
            </w:r>
          </w:p>
        </w:tc>
      </w:tr>
    </w:tbl>
    <w:p w14:paraId="6F34DC49" w14:textId="77777777" w:rsidR="00563DA8" w:rsidRPr="006A2413"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400"/>
        <w:gridCol w:w="856"/>
        <w:gridCol w:w="992"/>
        <w:gridCol w:w="1135"/>
        <w:gridCol w:w="1417"/>
        <w:gridCol w:w="1570"/>
        <w:gridCol w:w="1129"/>
        <w:gridCol w:w="710"/>
        <w:gridCol w:w="814"/>
      </w:tblGrid>
      <w:tr w:rsidR="00457AF8" w:rsidRPr="006A2413" w14:paraId="270F055E" w14:textId="77777777" w:rsidTr="00951FBF">
        <w:trPr>
          <w:trHeight w:val="128"/>
          <w:jc w:val="center"/>
        </w:trPr>
        <w:tc>
          <w:tcPr>
            <w:tcW w:w="4240" w:type="pct"/>
            <w:gridSpan w:val="7"/>
            <w:tcBorders>
              <w:right w:val="single" w:sz="4" w:space="0" w:color="auto"/>
            </w:tcBorders>
            <w:vAlign w:val="center"/>
          </w:tcPr>
          <w:p w14:paraId="59F3DFB8" w14:textId="77777777" w:rsidR="00457AF8" w:rsidRPr="006A2413" w:rsidRDefault="00457AF8" w:rsidP="00951FBF">
            <w:pPr>
              <w:spacing w:before="20" w:after="20"/>
              <w:jc w:val="left"/>
              <w:rPr>
                <w:b/>
                <w:sz w:val="20"/>
                <w:szCs w:val="20"/>
              </w:rPr>
            </w:pPr>
            <w:r w:rsidRPr="006A2413">
              <w:rPr>
                <w:b/>
                <w:sz w:val="20"/>
                <w:szCs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7BDA71C7" w14:textId="77777777" w:rsidR="00457AF8" w:rsidRPr="006A2413" w:rsidRDefault="00457AF8" w:rsidP="00951FBF">
            <w:pPr>
              <w:spacing w:before="20" w:after="20"/>
              <w:jc w:val="center"/>
              <w:rPr>
                <w:b/>
                <w:sz w:val="20"/>
                <w:szCs w:val="20"/>
              </w:rPr>
            </w:pPr>
            <w:r w:rsidRPr="006A2413">
              <w:rPr>
                <w:b/>
                <w:sz w:val="20"/>
                <w:szCs w:val="20"/>
              </w:rPr>
              <w:t>Year:</w:t>
            </w:r>
          </w:p>
        </w:tc>
        <w:tc>
          <w:tcPr>
            <w:tcW w:w="406" w:type="pct"/>
            <w:tcBorders>
              <w:top w:val="single" w:sz="4" w:space="0" w:color="auto"/>
              <w:left w:val="nil"/>
              <w:bottom w:val="single" w:sz="4" w:space="0" w:color="auto"/>
              <w:right w:val="single" w:sz="4" w:space="0" w:color="auto"/>
            </w:tcBorders>
            <w:vAlign w:val="center"/>
          </w:tcPr>
          <w:p w14:paraId="064BDAA1" w14:textId="5A972348" w:rsidR="00457AF8" w:rsidRPr="006A2413" w:rsidRDefault="00457AF8" w:rsidP="00951FBF">
            <w:pPr>
              <w:spacing w:before="20" w:after="20"/>
              <w:jc w:val="right"/>
              <w:rPr>
                <w:b/>
                <w:sz w:val="20"/>
                <w:szCs w:val="20"/>
              </w:rPr>
            </w:pPr>
            <w:r w:rsidRPr="006A2413">
              <w:rPr>
                <w:b/>
                <w:color w:val="000000" w:themeColor="text1"/>
                <w:sz w:val="20"/>
                <w:szCs w:val="20"/>
              </w:rPr>
              <w:t>202</w:t>
            </w:r>
            <w:r w:rsidR="00B707CC" w:rsidRPr="006A2413">
              <w:rPr>
                <w:b/>
                <w:color w:val="000000" w:themeColor="text1"/>
                <w:sz w:val="20"/>
                <w:szCs w:val="20"/>
              </w:rPr>
              <w:t>4</w:t>
            </w:r>
          </w:p>
        </w:tc>
      </w:tr>
      <w:tr w:rsidR="0047515D" w:rsidRPr="006A2413" w14:paraId="647DBE61" w14:textId="77777777" w:rsidTr="00AD2549">
        <w:trPr>
          <w:trHeight w:val="63"/>
          <w:jc w:val="center"/>
        </w:trPr>
        <w:tc>
          <w:tcPr>
            <w:tcW w:w="699" w:type="pct"/>
            <w:vMerge w:val="restart"/>
            <w:vAlign w:val="center"/>
          </w:tcPr>
          <w:p w14:paraId="064DA771" w14:textId="77777777" w:rsidR="0047515D" w:rsidRPr="006A2413" w:rsidRDefault="00B371D3" w:rsidP="00951FBF">
            <w:pPr>
              <w:spacing w:before="20" w:after="20"/>
              <w:jc w:val="center"/>
              <w:rPr>
                <w:sz w:val="20"/>
                <w:szCs w:val="20"/>
              </w:rPr>
            </w:pPr>
            <w:r w:rsidRPr="006A2413">
              <w:rPr>
                <w:sz w:val="20"/>
                <w:szCs w:val="20"/>
              </w:rPr>
              <w:t>Substance</w:t>
            </w:r>
          </w:p>
        </w:tc>
        <w:tc>
          <w:tcPr>
            <w:tcW w:w="427" w:type="pct"/>
            <w:vMerge w:val="restart"/>
            <w:vAlign w:val="center"/>
          </w:tcPr>
          <w:p w14:paraId="6C1D47AE" w14:textId="77777777" w:rsidR="0047515D" w:rsidRPr="006A2413" w:rsidRDefault="0047515D" w:rsidP="00951FBF">
            <w:pPr>
              <w:spacing w:before="20" w:after="20"/>
              <w:ind w:left="-106" w:right="-97"/>
              <w:jc w:val="center"/>
              <w:rPr>
                <w:sz w:val="20"/>
                <w:szCs w:val="20"/>
              </w:rPr>
            </w:pPr>
            <w:r w:rsidRPr="006A2413">
              <w:rPr>
                <w:sz w:val="20"/>
                <w:szCs w:val="20"/>
              </w:rPr>
              <w:t>Aerosol</w:t>
            </w:r>
          </w:p>
        </w:tc>
        <w:tc>
          <w:tcPr>
            <w:tcW w:w="495" w:type="pct"/>
            <w:vMerge w:val="restart"/>
            <w:vAlign w:val="center"/>
          </w:tcPr>
          <w:p w14:paraId="3A53CFCE" w14:textId="77777777" w:rsidR="0047515D" w:rsidRPr="006A2413" w:rsidRDefault="0047515D" w:rsidP="00951FBF">
            <w:pPr>
              <w:spacing w:before="20" w:after="20"/>
              <w:jc w:val="center"/>
              <w:rPr>
                <w:sz w:val="20"/>
                <w:szCs w:val="20"/>
              </w:rPr>
            </w:pPr>
            <w:r w:rsidRPr="006A2413">
              <w:rPr>
                <w:sz w:val="20"/>
                <w:szCs w:val="20"/>
              </w:rPr>
              <w:t>Foam</w:t>
            </w:r>
          </w:p>
        </w:tc>
        <w:tc>
          <w:tcPr>
            <w:tcW w:w="566" w:type="pct"/>
            <w:vMerge w:val="restart"/>
            <w:vAlign w:val="center"/>
          </w:tcPr>
          <w:p w14:paraId="3C57D366" w14:textId="77777777" w:rsidR="0047515D" w:rsidRPr="006A2413" w:rsidRDefault="0047515D" w:rsidP="00951FBF">
            <w:pPr>
              <w:spacing w:before="20" w:after="20"/>
              <w:ind w:left="-106" w:right="-112"/>
              <w:jc w:val="center"/>
              <w:rPr>
                <w:sz w:val="20"/>
                <w:szCs w:val="20"/>
              </w:rPr>
            </w:pPr>
            <w:r w:rsidRPr="006A2413">
              <w:rPr>
                <w:sz w:val="20"/>
                <w:szCs w:val="20"/>
              </w:rPr>
              <w:t>Firefighting</w:t>
            </w:r>
          </w:p>
        </w:tc>
        <w:tc>
          <w:tcPr>
            <w:tcW w:w="1490" w:type="pct"/>
            <w:gridSpan w:val="2"/>
            <w:vAlign w:val="center"/>
          </w:tcPr>
          <w:p w14:paraId="1055C76D" w14:textId="77777777" w:rsidR="0047515D" w:rsidRPr="006A2413" w:rsidRDefault="0047515D" w:rsidP="00951FBF">
            <w:pPr>
              <w:spacing w:before="20" w:after="20"/>
              <w:jc w:val="center"/>
              <w:rPr>
                <w:sz w:val="20"/>
                <w:szCs w:val="20"/>
              </w:rPr>
            </w:pPr>
            <w:r w:rsidRPr="006A2413">
              <w:rPr>
                <w:sz w:val="20"/>
                <w:szCs w:val="20"/>
              </w:rPr>
              <w:t>Refrigeration</w:t>
            </w:r>
          </w:p>
        </w:tc>
        <w:tc>
          <w:tcPr>
            <w:tcW w:w="562" w:type="pct"/>
            <w:vMerge w:val="restart"/>
            <w:vAlign w:val="center"/>
          </w:tcPr>
          <w:p w14:paraId="45D04C22" w14:textId="77777777" w:rsidR="0047515D" w:rsidRPr="006A2413" w:rsidRDefault="0047515D" w:rsidP="00951FBF">
            <w:pPr>
              <w:spacing w:before="20" w:after="20"/>
              <w:ind w:left="-106" w:right="-105"/>
              <w:jc w:val="center"/>
              <w:rPr>
                <w:sz w:val="20"/>
                <w:szCs w:val="20"/>
              </w:rPr>
            </w:pPr>
            <w:r w:rsidRPr="006A2413">
              <w:rPr>
                <w:sz w:val="20"/>
                <w:szCs w:val="20"/>
              </w:rPr>
              <w:t>Solvent</w:t>
            </w:r>
          </w:p>
        </w:tc>
        <w:tc>
          <w:tcPr>
            <w:tcW w:w="760" w:type="pct"/>
            <w:gridSpan w:val="2"/>
            <w:vMerge w:val="restart"/>
            <w:tcBorders>
              <w:top w:val="single" w:sz="4" w:space="0" w:color="auto"/>
            </w:tcBorders>
            <w:vAlign w:val="center"/>
          </w:tcPr>
          <w:p w14:paraId="63057C48" w14:textId="77777777" w:rsidR="0047515D" w:rsidRPr="006A2413" w:rsidRDefault="0047515D" w:rsidP="00951FBF">
            <w:pPr>
              <w:spacing w:before="20" w:after="20"/>
              <w:jc w:val="center"/>
              <w:rPr>
                <w:sz w:val="20"/>
                <w:szCs w:val="20"/>
              </w:rPr>
            </w:pPr>
            <w:r w:rsidRPr="006A2413">
              <w:rPr>
                <w:sz w:val="20"/>
                <w:szCs w:val="20"/>
              </w:rPr>
              <w:t>Total sector consumption</w:t>
            </w:r>
          </w:p>
        </w:tc>
      </w:tr>
      <w:tr w:rsidR="0047515D" w:rsidRPr="006A2413" w14:paraId="21ABDED6" w14:textId="77777777" w:rsidTr="00AD2549">
        <w:trPr>
          <w:trHeight w:val="46"/>
          <w:jc w:val="center"/>
        </w:trPr>
        <w:tc>
          <w:tcPr>
            <w:tcW w:w="699" w:type="pct"/>
            <w:vMerge/>
            <w:vAlign w:val="center"/>
          </w:tcPr>
          <w:p w14:paraId="46FD827A" w14:textId="77777777" w:rsidR="0047515D" w:rsidRPr="006A2413" w:rsidRDefault="0047515D" w:rsidP="00E13F9A">
            <w:pPr>
              <w:spacing w:before="20" w:after="20"/>
              <w:jc w:val="center"/>
              <w:rPr>
                <w:sz w:val="20"/>
                <w:szCs w:val="20"/>
              </w:rPr>
            </w:pPr>
          </w:p>
        </w:tc>
        <w:tc>
          <w:tcPr>
            <w:tcW w:w="427" w:type="pct"/>
            <w:vMerge/>
            <w:vAlign w:val="center"/>
          </w:tcPr>
          <w:p w14:paraId="06836A1A" w14:textId="77777777" w:rsidR="0047515D" w:rsidRPr="006A2413" w:rsidRDefault="0047515D" w:rsidP="00E13F9A">
            <w:pPr>
              <w:spacing w:before="20" w:after="20"/>
              <w:ind w:left="-106" w:right="-97"/>
              <w:jc w:val="center"/>
              <w:rPr>
                <w:sz w:val="20"/>
                <w:szCs w:val="20"/>
              </w:rPr>
            </w:pPr>
          </w:p>
        </w:tc>
        <w:tc>
          <w:tcPr>
            <w:tcW w:w="495" w:type="pct"/>
            <w:vMerge/>
            <w:vAlign w:val="center"/>
          </w:tcPr>
          <w:p w14:paraId="7A8A0A82" w14:textId="77777777" w:rsidR="0047515D" w:rsidRPr="006A2413" w:rsidRDefault="0047515D" w:rsidP="00E13F9A">
            <w:pPr>
              <w:spacing w:before="20" w:after="20"/>
              <w:jc w:val="center"/>
              <w:rPr>
                <w:sz w:val="20"/>
                <w:szCs w:val="20"/>
              </w:rPr>
            </w:pPr>
          </w:p>
        </w:tc>
        <w:tc>
          <w:tcPr>
            <w:tcW w:w="566" w:type="pct"/>
            <w:vMerge/>
            <w:vAlign w:val="center"/>
          </w:tcPr>
          <w:p w14:paraId="1CC21DBB" w14:textId="77777777" w:rsidR="0047515D" w:rsidRPr="006A2413" w:rsidRDefault="0047515D" w:rsidP="00E13F9A">
            <w:pPr>
              <w:spacing w:before="20" w:after="20"/>
              <w:ind w:left="-106" w:right="-112"/>
              <w:jc w:val="center"/>
              <w:rPr>
                <w:sz w:val="20"/>
                <w:szCs w:val="20"/>
              </w:rPr>
            </w:pPr>
          </w:p>
        </w:tc>
        <w:tc>
          <w:tcPr>
            <w:tcW w:w="707" w:type="pct"/>
            <w:vAlign w:val="center"/>
          </w:tcPr>
          <w:p w14:paraId="5DFB5630" w14:textId="77777777" w:rsidR="0047515D" w:rsidRPr="006A2413" w:rsidRDefault="0047515D" w:rsidP="00E13F9A">
            <w:pPr>
              <w:spacing w:before="20" w:after="20"/>
              <w:jc w:val="center"/>
              <w:rPr>
                <w:sz w:val="20"/>
                <w:szCs w:val="20"/>
              </w:rPr>
            </w:pPr>
            <w:r w:rsidRPr="006A2413">
              <w:rPr>
                <w:sz w:val="20"/>
                <w:szCs w:val="20"/>
              </w:rPr>
              <w:t>Manufacturing</w:t>
            </w:r>
          </w:p>
        </w:tc>
        <w:tc>
          <w:tcPr>
            <w:tcW w:w="783" w:type="pct"/>
            <w:vAlign w:val="center"/>
          </w:tcPr>
          <w:p w14:paraId="0E2665AD" w14:textId="77777777" w:rsidR="0047515D" w:rsidRPr="006A2413" w:rsidRDefault="0047515D" w:rsidP="00E13F9A">
            <w:pPr>
              <w:spacing w:before="20" w:after="20"/>
              <w:jc w:val="center"/>
              <w:rPr>
                <w:sz w:val="20"/>
                <w:szCs w:val="20"/>
              </w:rPr>
            </w:pPr>
            <w:r w:rsidRPr="006A2413">
              <w:rPr>
                <w:sz w:val="20"/>
                <w:szCs w:val="20"/>
              </w:rPr>
              <w:t>Servicing</w:t>
            </w:r>
          </w:p>
        </w:tc>
        <w:tc>
          <w:tcPr>
            <w:tcW w:w="562" w:type="pct"/>
            <w:vMerge/>
            <w:vAlign w:val="center"/>
          </w:tcPr>
          <w:p w14:paraId="72176973" w14:textId="77777777" w:rsidR="0047515D" w:rsidRPr="006A2413" w:rsidRDefault="0047515D" w:rsidP="00E13F9A">
            <w:pPr>
              <w:spacing w:before="20" w:after="20"/>
              <w:ind w:left="-106" w:right="-105"/>
              <w:jc w:val="center"/>
              <w:rPr>
                <w:sz w:val="20"/>
                <w:szCs w:val="20"/>
              </w:rPr>
            </w:pPr>
          </w:p>
        </w:tc>
        <w:tc>
          <w:tcPr>
            <w:tcW w:w="760" w:type="pct"/>
            <w:gridSpan w:val="2"/>
            <w:vMerge/>
            <w:vAlign w:val="center"/>
          </w:tcPr>
          <w:p w14:paraId="0735452F" w14:textId="77777777" w:rsidR="0047515D" w:rsidRPr="006A2413" w:rsidRDefault="0047515D" w:rsidP="00E13F9A">
            <w:pPr>
              <w:spacing w:before="20" w:after="20"/>
              <w:jc w:val="center"/>
              <w:rPr>
                <w:sz w:val="20"/>
                <w:szCs w:val="20"/>
              </w:rPr>
            </w:pPr>
          </w:p>
        </w:tc>
      </w:tr>
      <w:tr w:rsidR="0047515D" w:rsidRPr="006A2413" w14:paraId="35CCF5EA" w14:textId="77777777" w:rsidTr="00AD2549">
        <w:trPr>
          <w:trHeight w:val="250"/>
          <w:jc w:val="center"/>
        </w:trPr>
        <w:tc>
          <w:tcPr>
            <w:tcW w:w="699" w:type="pct"/>
            <w:vAlign w:val="center"/>
          </w:tcPr>
          <w:p w14:paraId="59908B83" w14:textId="77777777" w:rsidR="0047515D" w:rsidRPr="006A2413" w:rsidRDefault="0047515D" w:rsidP="00951FBF">
            <w:pPr>
              <w:spacing w:before="20" w:after="20"/>
              <w:jc w:val="left"/>
              <w:rPr>
                <w:sz w:val="20"/>
                <w:szCs w:val="20"/>
              </w:rPr>
            </w:pPr>
            <w:r w:rsidRPr="006A2413">
              <w:rPr>
                <w:color w:val="000000" w:themeColor="text1"/>
                <w:sz w:val="20"/>
                <w:szCs w:val="20"/>
              </w:rPr>
              <w:t>HCFC-22</w:t>
            </w:r>
          </w:p>
        </w:tc>
        <w:tc>
          <w:tcPr>
            <w:tcW w:w="427" w:type="pct"/>
            <w:vAlign w:val="center"/>
          </w:tcPr>
          <w:p w14:paraId="1944FD47" w14:textId="77777777" w:rsidR="0047515D" w:rsidRPr="006A2413" w:rsidRDefault="0047515D" w:rsidP="00951FBF">
            <w:pPr>
              <w:spacing w:before="20" w:after="20"/>
              <w:jc w:val="right"/>
              <w:rPr>
                <w:sz w:val="20"/>
                <w:szCs w:val="20"/>
              </w:rPr>
            </w:pPr>
          </w:p>
        </w:tc>
        <w:tc>
          <w:tcPr>
            <w:tcW w:w="495" w:type="pct"/>
            <w:vAlign w:val="center"/>
          </w:tcPr>
          <w:p w14:paraId="06B55AB9" w14:textId="77777777" w:rsidR="0047515D" w:rsidRPr="006A2413" w:rsidRDefault="0047515D" w:rsidP="00951FBF">
            <w:pPr>
              <w:spacing w:before="20" w:after="20"/>
              <w:jc w:val="right"/>
              <w:rPr>
                <w:sz w:val="20"/>
                <w:szCs w:val="20"/>
              </w:rPr>
            </w:pPr>
          </w:p>
        </w:tc>
        <w:tc>
          <w:tcPr>
            <w:tcW w:w="566" w:type="pct"/>
            <w:vAlign w:val="center"/>
          </w:tcPr>
          <w:p w14:paraId="76661B15" w14:textId="77777777" w:rsidR="0047515D" w:rsidRPr="006A2413" w:rsidRDefault="0047515D" w:rsidP="00951FBF">
            <w:pPr>
              <w:spacing w:before="20" w:after="20"/>
              <w:jc w:val="right"/>
              <w:rPr>
                <w:sz w:val="20"/>
                <w:szCs w:val="20"/>
              </w:rPr>
            </w:pPr>
          </w:p>
        </w:tc>
        <w:tc>
          <w:tcPr>
            <w:tcW w:w="707" w:type="pct"/>
            <w:vAlign w:val="center"/>
          </w:tcPr>
          <w:p w14:paraId="4629F774" w14:textId="77777777" w:rsidR="0047515D" w:rsidRPr="006A2413" w:rsidRDefault="0047515D" w:rsidP="00951FBF">
            <w:pPr>
              <w:spacing w:before="20" w:after="20"/>
              <w:jc w:val="right"/>
              <w:rPr>
                <w:rFonts w:asciiTheme="majorBidi" w:hAnsiTheme="majorBidi" w:cstheme="majorBidi"/>
                <w:sz w:val="20"/>
                <w:szCs w:val="20"/>
              </w:rPr>
            </w:pPr>
          </w:p>
        </w:tc>
        <w:tc>
          <w:tcPr>
            <w:tcW w:w="783" w:type="pct"/>
            <w:vAlign w:val="center"/>
          </w:tcPr>
          <w:p w14:paraId="5306FCAC" w14:textId="642C6EE1" w:rsidR="0047515D" w:rsidRPr="006A2413" w:rsidRDefault="003F4AF2" w:rsidP="00D45D02">
            <w:pPr>
              <w:jc w:val="right"/>
              <w:rPr>
                <w:rFonts w:asciiTheme="majorBidi" w:hAnsiTheme="majorBidi" w:cstheme="majorBidi"/>
                <w:sz w:val="20"/>
                <w:szCs w:val="20"/>
              </w:rPr>
            </w:pPr>
            <w:r w:rsidRPr="006A2413">
              <w:rPr>
                <w:rFonts w:asciiTheme="majorBidi" w:hAnsiTheme="majorBidi" w:cstheme="majorBidi"/>
                <w:sz w:val="20"/>
                <w:szCs w:val="20"/>
              </w:rPr>
              <w:t>17.2</w:t>
            </w:r>
            <w:r w:rsidR="009C35CD">
              <w:rPr>
                <w:rFonts w:asciiTheme="majorBidi" w:hAnsiTheme="majorBidi" w:cstheme="majorBidi"/>
                <w:sz w:val="20"/>
                <w:szCs w:val="20"/>
              </w:rPr>
              <w:t>0</w:t>
            </w:r>
          </w:p>
        </w:tc>
        <w:tc>
          <w:tcPr>
            <w:tcW w:w="562" w:type="pct"/>
            <w:vAlign w:val="center"/>
          </w:tcPr>
          <w:p w14:paraId="4E184307" w14:textId="77777777" w:rsidR="0047515D" w:rsidRPr="006A2413" w:rsidRDefault="0047515D" w:rsidP="00951FBF">
            <w:pPr>
              <w:spacing w:before="20" w:after="20"/>
              <w:jc w:val="right"/>
              <w:rPr>
                <w:rFonts w:asciiTheme="majorBidi" w:hAnsiTheme="majorBidi" w:cstheme="majorBidi"/>
                <w:sz w:val="20"/>
                <w:szCs w:val="20"/>
              </w:rPr>
            </w:pPr>
          </w:p>
        </w:tc>
        <w:tc>
          <w:tcPr>
            <w:tcW w:w="760" w:type="pct"/>
            <w:gridSpan w:val="2"/>
            <w:vAlign w:val="center"/>
          </w:tcPr>
          <w:p w14:paraId="13D036A4" w14:textId="17A69EA8" w:rsidR="0047515D" w:rsidRPr="006A2413" w:rsidRDefault="003F4AF2" w:rsidP="00D45D02">
            <w:pPr>
              <w:jc w:val="right"/>
              <w:rPr>
                <w:rFonts w:asciiTheme="majorBidi" w:hAnsiTheme="majorBidi" w:cstheme="majorBidi"/>
                <w:sz w:val="20"/>
                <w:szCs w:val="20"/>
              </w:rPr>
            </w:pPr>
            <w:r w:rsidRPr="006A2413">
              <w:rPr>
                <w:rFonts w:asciiTheme="majorBidi" w:hAnsiTheme="majorBidi" w:cstheme="majorBidi"/>
                <w:sz w:val="20"/>
                <w:szCs w:val="20"/>
              </w:rPr>
              <w:t>17.2</w:t>
            </w:r>
            <w:r w:rsidR="009C35CD">
              <w:rPr>
                <w:rFonts w:asciiTheme="majorBidi" w:hAnsiTheme="majorBidi" w:cstheme="majorBidi"/>
                <w:sz w:val="20"/>
                <w:szCs w:val="20"/>
              </w:rPr>
              <w:t>0</w:t>
            </w:r>
          </w:p>
        </w:tc>
      </w:tr>
    </w:tbl>
    <w:p w14:paraId="5E1D4B28" w14:textId="77777777" w:rsidR="00563DA8" w:rsidRPr="006A2413"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6A2413" w14:paraId="3AD7D85B" w14:textId="77777777" w:rsidTr="00951FBF">
        <w:trPr>
          <w:trHeight w:val="272"/>
          <w:jc w:val="center"/>
        </w:trPr>
        <w:tc>
          <w:tcPr>
            <w:tcW w:w="5000" w:type="pct"/>
            <w:gridSpan w:val="4"/>
            <w:vAlign w:val="center"/>
          </w:tcPr>
          <w:p w14:paraId="24D92E74" w14:textId="77777777" w:rsidR="00563DA8" w:rsidRPr="006A2413" w:rsidRDefault="00563DA8" w:rsidP="00951FBF">
            <w:pPr>
              <w:spacing w:before="20" w:after="20"/>
              <w:jc w:val="left"/>
              <w:rPr>
                <w:b/>
                <w:sz w:val="20"/>
              </w:rPr>
            </w:pPr>
            <w:r w:rsidRPr="006A2413">
              <w:rPr>
                <w:b/>
                <w:sz w:val="20"/>
              </w:rPr>
              <w:t>CONSUMPTION DATA (ODP tonnes)</w:t>
            </w:r>
          </w:p>
        </w:tc>
      </w:tr>
      <w:tr w:rsidR="00563DA8" w:rsidRPr="006A2413" w14:paraId="67F7EC72" w14:textId="77777777" w:rsidTr="00D969DC">
        <w:trPr>
          <w:trHeight w:val="272"/>
          <w:jc w:val="center"/>
        </w:trPr>
        <w:tc>
          <w:tcPr>
            <w:tcW w:w="1027" w:type="pct"/>
            <w:vAlign w:val="center"/>
          </w:tcPr>
          <w:p w14:paraId="0593E817" w14:textId="77777777" w:rsidR="00563DA8" w:rsidRPr="006A2413" w:rsidRDefault="00563DA8" w:rsidP="00951FBF">
            <w:pPr>
              <w:spacing w:before="20" w:after="20"/>
              <w:jc w:val="center"/>
              <w:rPr>
                <w:sz w:val="20"/>
              </w:rPr>
            </w:pPr>
            <w:r w:rsidRPr="006A2413">
              <w:rPr>
                <w:sz w:val="20"/>
              </w:rPr>
              <w:t>2009–2010 baseline:</w:t>
            </w:r>
          </w:p>
        </w:tc>
        <w:tc>
          <w:tcPr>
            <w:tcW w:w="1091" w:type="pct"/>
            <w:vAlign w:val="center"/>
          </w:tcPr>
          <w:p w14:paraId="163B6358" w14:textId="4ED374C6" w:rsidR="00563DA8" w:rsidRPr="006A2413" w:rsidRDefault="00F54450" w:rsidP="00951FBF">
            <w:pPr>
              <w:spacing w:before="20" w:after="20"/>
              <w:jc w:val="right"/>
              <w:rPr>
                <w:sz w:val="20"/>
              </w:rPr>
            </w:pPr>
            <w:r w:rsidRPr="006A2413">
              <w:rPr>
                <w:color w:val="000000" w:themeColor="text1"/>
                <w:sz w:val="20"/>
              </w:rPr>
              <w:t>51.</w:t>
            </w:r>
            <w:r w:rsidR="0009341A" w:rsidRPr="006A2413">
              <w:rPr>
                <w:color w:val="000000" w:themeColor="text1"/>
                <w:sz w:val="20"/>
              </w:rPr>
              <w:t>35</w:t>
            </w:r>
          </w:p>
        </w:tc>
        <w:tc>
          <w:tcPr>
            <w:tcW w:w="2119" w:type="pct"/>
            <w:vAlign w:val="center"/>
          </w:tcPr>
          <w:p w14:paraId="7F5EE827" w14:textId="77777777" w:rsidR="00563DA8" w:rsidRPr="006A2413" w:rsidRDefault="00563DA8" w:rsidP="00951FBF">
            <w:pPr>
              <w:spacing w:before="20" w:after="20"/>
              <w:jc w:val="center"/>
              <w:rPr>
                <w:sz w:val="20"/>
              </w:rPr>
            </w:pPr>
            <w:r w:rsidRPr="006A2413">
              <w:rPr>
                <w:sz w:val="20"/>
              </w:rPr>
              <w:t>Starting point for sustained aggregate reductions:</w:t>
            </w:r>
          </w:p>
        </w:tc>
        <w:tc>
          <w:tcPr>
            <w:tcW w:w="763" w:type="pct"/>
            <w:vAlign w:val="center"/>
          </w:tcPr>
          <w:p w14:paraId="76FD216B" w14:textId="0242E2D9" w:rsidR="00563DA8" w:rsidRPr="006A2413" w:rsidRDefault="00F54450" w:rsidP="00951FBF">
            <w:pPr>
              <w:spacing w:before="20" w:after="20"/>
              <w:jc w:val="right"/>
              <w:rPr>
                <w:sz w:val="20"/>
              </w:rPr>
            </w:pPr>
            <w:r w:rsidRPr="006A2413">
              <w:rPr>
                <w:color w:val="000000" w:themeColor="text1"/>
                <w:sz w:val="20"/>
              </w:rPr>
              <w:t>67.79</w:t>
            </w:r>
          </w:p>
        </w:tc>
      </w:tr>
      <w:tr w:rsidR="00563DA8" w:rsidRPr="006A2413" w14:paraId="292BC20F" w14:textId="77777777" w:rsidTr="007E1D1A">
        <w:trPr>
          <w:trHeight w:val="163"/>
          <w:jc w:val="center"/>
        </w:trPr>
        <w:tc>
          <w:tcPr>
            <w:tcW w:w="5000" w:type="pct"/>
            <w:gridSpan w:val="4"/>
          </w:tcPr>
          <w:p w14:paraId="2D36C4E1" w14:textId="77777777" w:rsidR="00563DA8" w:rsidRPr="006A2413" w:rsidRDefault="00563DA8" w:rsidP="00E13F9A">
            <w:pPr>
              <w:tabs>
                <w:tab w:val="left" w:pos="993"/>
              </w:tabs>
              <w:spacing w:before="20" w:after="20"/>
              <w:ind w:left="426"/>
              <w:jc w:val="left"/>
              <w:rPr>
                <w:b/>
                <w:sz w:val="20"/>
              </w:rPr>
            </w:pPr>
            <w:r w:rsidRPr="006A2413">
              <w:rPr>
                <w:b/>
                <w:sz w:val="20"/>
              </w:rPr>
              <w:t>CONSUMPTION ELIGIBLE FOR FUNDING</w:t>
            </w:r>
          </w:p>
        </w:tc>
      </w:tr>
      <w:tr w:rsidR="00563DA8" w:rsidRPr="006A2413" w14:paraId="33CC466B" w14:textId="77777777" w:rsidTr="00D969DC">
        <w:trPr>
          <w:trHeight w:val="272"/>
          <w:jc w:val="center"/>
        </w:trPr>
        <w:tc>
          <w:tcPr>
            <w:tcW w:w="1027" w:type="pct"/>
            <w:vAlign w:val="center"/>
          </w:tcPr>
          <w:p w14:paraId="0EC07685" w14:textId="77777777" w:rsidR="00563DA8" w:rsidRPr="006A2413" w:rsidRDefault="00563DA8" w:rsidP="00951FBF">
            <w:pPr>
              <w:spacing w:before="20" w:after="20"/>
              <w:jc w:val="center"/>
              <w:rPr>
                <w:sz w:val="20"/>
              </w:rPr>
            </w:pPr>
            <w:r w:rsidRPr="006A2413">
              <w:rPr>
                <w:sz w:val="20"/>
              </w:rPr>
              <w:t>Already approved:</w:t>
            </w:r>
          </w:p>
        </w:tc>
        <w:tc>
          <w:tcPr>
            <w:tcW w:w="1091" w:type="pct"/>
            <w:vAlign w:val="center"/>
          </w:tcPr>
          <w:p w14:paraId="088F8138" w14:textId="6D748DFB" w:rsidR="00563DA8" w:rsidRPr="006A2413" w:rsidRDefault="00B41FDE" w:rsidP="00951FBF">
            <w:pPr>
              <w:spacing w:before="20" w:after="20"/>
              <w:jc w:val="right"/>
              <w:rPr>
                <w:sz w:val="20"/>
              </w:rPr>
            </w:pPr>
            <w:r w:rsidRPr="006A2413">
              <w:rPr>
                <w:color w:val="000000" w:themeColor="text1"/>
                <w:sz w:val="20"/>
              </w:rPr>
              <w:t>51.10</w:t>
            </w:r>
          </w:p>
        </w:tc>
        <w:tc>
          <w:tcPr>
            <w:tcW w:w="2119" w:type="pct"/>
            <w:vAlign w:val="center"/>
          </w:tcPr>
          <w:p w14:paraId="045CFDF7" w14:textId="77777777" w:rsidR="00563DA8" w:rsidRPr="006A2413" w:rsidRDefault="00563DA8" w:rsidP="00951FBF">
            <w:pPr>
              <w:spacing w:before="20" w:after="20"/>
              <w:jc w:val="center"/>
              <w:rPr>
                <w:sz w:val="20"/>
              </w:rPr>
            </w:pPr>
            <w:r w:rsidRPr="006A2413">
              <w:rPr>
                <w:sz w:val="20"/>
              </w:rPr>
              <w:t>Remaining:</w:t>
            </w:r>
          </w:p>
        </w:tc>
        <w:tc>
          <w:tcPr>
            <w:tcW w:w="763" w:type="pct"/>
            <w:vAlign w:val="center"/>
          </w:tcPr>
          <w:p w14:paraId="7E879E2E" w14:textId="58F4061E" w:rsidR="00563DA8" w:rsidRPr="006A2413" w:rsidRDefault="00B41FDE" w:rsidP="00951FBF">
            <w:pPr>
              <w:spacing w:before="20" w:after="20"/>
              <w:jc w:val="right"/>
              <w:rPr>
                <w:sz w:val="20"/>
              </w:rPr>
            </w:pPr>
            <w:r w:rsidRPr="006A2413">
              <w:rPr>
                <w:color w:val="000000" w:themeColor="text1"/>
                <w:sz w:val="20"/>
              </w:rPr>
              <w:t>16.69</w:t>
            </w:r>
          </w:p>
        </w:tc>
      </w:tr>
    </w:tbl>
    <w:p w14:paraId="3EB64C84" w14:textId="77777777" w:rsidR="00563DA8" w:rsidRPr="006A2413" w:rsidRDefault="00563DA8" w:rsidP="001161CD">
      <w:pPr>
        <w:jc w:val="center"/>
        <w:rPr>
          <w:sz w:val="18"/>
        </w:rPr>
      </w:pPr>
    </w:p>
    <w:tbl>
      <w:tblPr>
        <w:tblStyle w:val="TableGrid"/>
        <w:tblW w:w="5304" w:type="pct"/>
        <w:jc w:val="center"/>
        <w:tblLayout w:type="fixed"/>
        <w:tblLook w:val="04A0" w:firstRow="1" w:lastRow="0" w:firstColumn="1" w:lastColumn="0" w:noHBand="0" w:noVBand="1"/>
      </w:tblPr>
      <w:tblGrid>
        <w:gridCol w:w="1564"/>
        <w:gridCol w:w="2694"/>
        <w:gridCol w:w="1414"/>
        <w:gridCol w:w="1414"/>
        <w:gridCol w:w="1414"/>
        <w:gridCol w:w="1418"/>
      </w:tblGrid>
      <w:tr w:rsidR="00563DA8" w:rsidRPr="006A2413" w14:paraId="7A851192" w14:textId="77777777" w:rsidTr="007D2351">
        <w:trPr>
          <w:trHeight w:val="258"/>
          <w:jc w:val="center"/>
        </w:trPr>
        <w:tc>
          <w:tcPr>
            <w:tcW w:w="2146" w:type="pct"/>
            <w:gridSpan w:val="2"/>
            <w:vAlign w:val="center"/>
          </w:tcPr>
          <w:p w14:paraId="72A22F07" w14:textId="77777777" w:rsidR="00563DA8" w:rsidRPr="006A2413" w:rsidRDefault="00563DA8" w:rsidP="00E13F9A">
            <w:pPr>
              <w:spacing w:before="20" w:after="20"/>
              <w:jc w:val="left"/>
              <w:rPr>
                <w:b/>
                <w:sz w:val="20"/>
                <w:szCs w:val="20"/>
              </w:rPr>
            </w:pPr>
            <w:r w:rsidRPr="006A2413">
              <w:rPr>
                <w:b/>
                <w:sz w:val="20"/>
                <w:szCs w:val="20"/>
              </w:rPr>
              <w:t>ENDORSED BUSINESS PLAN</w:t>
            </w:r>
          </w:p>
        </w:tc>
        <w:tc>
          <w:tcPr>
            <w:tcW w:w="713" w:type="pct"/>
            <w:vAlign w:val="center"/>
          </w:tcPr>
          <w:p w14:paraId="52F31FE5" w14:textId="77777777" w:rsidR="00563DA8" w:rsidRPr="006A2413" w:rsidRDefault="00563DA8" w:rsidP="00E13F9A">
            <w:pPr>
              <w:spacing w:before="20" w:after="20"/>
              <w:jc w:val="center"/>
              <w:rPr>
                <w:b/>
                <w:sz w:val="20"/>
                <w:szCs w:val="20"/>
              </w:rPr>
            </w:pPr>
            <w:r w:rsidRPr="006A2413">
              <w:rPr>
                <w:b/>
                <w:sz w:val="20"/>
                <w:szCs w:val="20"/>
              </w:rPr>
              <w:t>202</w:t>
            </w:r>
            <w:r w:rsidR="00E14B1B" w:rsidRPr="006A2413">
              <w:rPr>
                <w:b/>
                <w:sz w:val="20"/>
                <w:szCs w:val="20"/>
              </w:rPr>
              <w:t>6</w:t>
            </w:r>
          </w:p>
        </w:tc>
        <w:tc>
          <w:tcPr>
            <w:tcW w:w="713" w:type="pct"/>
            <w:vAlign w:val="center"/>
          </w:tcPr>
          <w:p w14:paraId="541B73E0" w14:textId="77777777" w:rsidR="00563DA8" w:rsidRPr="006A2413" w:rsidRDefault="00563DA8" w:rsidP="00E13F9A">
            <w:pPr>
              <w:spacing w:before="20" w:after="20"/>
              <w:jc w:val="center"/>
              <w:rPr>
                <w:b/>
                <w:sz w:val="20"/>
                <w:szCs w:val="20"/>
              </w:rPr>
            </w:pPr>
            <w:r w:rsidRPr="006A2413">
              <w:rPr>
                <w:b/>
                <w:sz w:val="20"/>
                <w:szCs w:val="20"/>
              </w:rPr>
              <w:t>202</w:t>
            </w:r>
            <w:r w:rsidR="00E14B1B" w:rsidRPr="006A2413">
              <w:rPr>
                <w:b/>
                <w:sz w:val="20"/>
                <w:szCs w:val="20"/>
              </w:rPr>
              <w:t>7</w:t>
            </w:r>
          </w:p>
        </w:tc>
        <w:tc>
          <w:tcPr>
            <w:tcW w:w="713" w:type="pct"/>
            <w:vAlign w:val="center"/>
          </w:tcPr>
          <w:p w14:paraId="3C39307E" w14:textId="3B48078A" w:rsidR="00563DA8" w:rsidRPr="006A2413" w:rsidRDefault="00563DA8" w:rsidP="00E13F9A">
            <w:pPr>
              <w:spacing w:before="20" w:after="20"/>
              <w:jc w:val="center"/>
              <w:rPr>
                <w:b/>
                <w:sz w:val="20"/>
                <w:szCs w:val="20"/>
              </w:rPr>
            </w:pPr>
            <w:r w:rsidRPr="006A2413">
              <w:rPr>
                <w:b/>
                <w:sz w:val="20"/>
                <w:szCs w:val="20"/>
              </w:rPr>
              <w:t>202</w:t>
            </w:r>
            <w:r w:rsidR="00E14B1B" w:rsidRPr="006A2413">
              <w:rPr>
                <w:b/>
                <w:sz w:val="20"/>
                <w:szCs w:val="20"/>
              </w:rPr>
              <w:t>8</w:t>
            </w:r>
          </w:p>
        </w:tc>
        <w:tc>
          <w:tcPr>
            <w:tcW w:w="716" w:type="pct"/>
            <w:vAlign w:val="center"/>
          </w:tcPr>
          <w:p w14:paraId="79061CA0" w14:textId="77777777" w:rsidR="00563DA8" w:rsidRPr="006A2413" w:rsidRDefault="00563DA8" w:rsidP="00E13F9A">
            <w:pPr>
              <w:spacing w:before="20" w:after="20"/>
              <w:jc w:val="center"/>
              <w:rPr>
                <w:b/>
                <w:sz w:val="20"/>
                <w:szCs w:val="20"/>
              </w:rPr>
            </w:pPr>
            <w:r w:rsidRPr="006A2413">
              <w:rPr>
                <w:b/>
                <w:sz w:val="20"/>
                <w:szCs w:val="20"/>
              </w:rPr>
              <w:t>Total</w:t>
            </w:r>
          </w:p>
        </w:tc>
      </w:tr>
      <w:tr w:rsidR="005D56BB" w:rsidRPr="006A2413" w14:paraId="2249E5D0" w14:textId="77777777" w:rsidTr="007D2351">
        <w:trPr>
          <w:trHeight w:val="258"/>
          <w:jc w:val="center"/>
        </w:trPr>
        <w:tc>
          <w:tcPr>
            <w:tcW w:w="788" w:type="pct"/>
            <w:vMerge w:val="restart"/>
            <w:vAlign w:val="center"/>
          </w:tcPr>
          <w:p w14:paraId="5DFFFA29" w14:textId="78B754B4" w:rsidR="005D56BB" w:rsidRPr="006A2413" w:rsidRDefault="00E71700" w:rsidP="005D56BB">
            <w:pPr>
              <w:spacing w:before="20" w:after="20"/>
              <w:jc w:val="center"/>
              <w:rPr>
                <w:sz w:val="20"/>
                <w:szCs w:val="20"/>
              </w:rPr>
            </w:pPr>
            <w:r w:rsidRPr="006A2413">
              <w:rPr>
                <w:color w:val="000000" w:themeColor="text1"/>
                <w:sz w:val="20"/>
                <w:szCs w:val="20"/>
              </w:rPr>
              <w:t>UNIDO</w:t>
            </w:r>
          </w:p>
        </w:tc>
        <w:tc>
          <w:tcPr>
            <w:tcW w:w="1357" w:type="pct"/>
            <w:vAlign w:val="center"/>
          </w:tcPr>
          <w:p w14:paraId="402CD4EE" w14:textId="77777777" w:rsidR="005D56BB" w:rsidRPr="006A2413" w:rsidRDefault="005D56BB" w:rsidP="005D56BB">
            <w:pPr>
              <w:spacing w:before="20" w:after="20"/>
              <w:jc w:val="left"/>
              <w:rPr>
                <w:sz w:val="20"/>
                <w:szCs w:val="20"/>
              </w:rPr>
            </w:pPr>
            <w:r w:rsidRPr="006A2413">
              <w:rPr>
                <w:sz w:val="20"/>
                <w:szCs w:val="20"/>
              </w:rPr>
              <w:t>ODS phase-out (ODP tonnes)</w:t>
            </w:r>
          </w:p>
        </w:tc>
        <w:tc>
          <w:tcPr>
            <w:tcW w:w="713" w:type="pct"/>
            <w:vAlign w:val="center"/>
          </w:tcPr>
          <w:p w14:paraId="12F186BB" w14:textId="786D2A41" w:rsidR="005D56BB" w:rsidRPr="006A2413" w:rsidRDefault="0073268E" w:rsidP="005D56BB">
            <w:pPr>
              <w:spacing w:before="20" w:after="20"/>
              <w:jc w:val="right"/>
              <w:rPr>
                <w:sz w:val="20"/>
                <w:szCs w:val="20"/>
              </w:rPr>
            </w:pPr>
            <w:r w:rsidRPr="006A2413">
              <w:rPr>
                <w:sz w:val="20"/>
                <w:szCs w:val="20"/>
              </w:rPr>
              <w:t>7.39</w:t>
            </w:r>
          </w:p>
        </w:tc>
        <w:tc>
          <w:tcPr>
            <w:tcW w:w="713" w:type="pct"/>
            <w:vAlign w:val="center"/>
          </w:tcPr>
          <w:p w14:paraId="56CA665C" w14:textId="474BF4A5" w:rsidR="005D56BB" w:rsidRPr="006A2413" w:rsidRDefault="0073268E" w:rsidP="005D56BB">
            <w:pPr>
              <w:spacing w:before="20" w:after="20"/>
              <w:jc w:val="right"/>
              <w:rPr>
                <w:sz w:val="20"/>
                <w:szCs w:val="20"/>
              </w:rPr>
            </w:pPr>
            <w:r w:rsidRPr="006A2413">
              <w:rPr>
                <w:sz w:val="20"/>
                <w:szCs w:val="20"/>
              </w:rPr>
              <w:t>0.00</w:t>
            </w:r>
          </w:p>
        </w:tc>
        <w:tc>
          <w:tcPr>
            <w:tcW w:w="713" w:type="pct"/>
            <w:vAlign w:val="center"/>
          </w:tcPr>
          <w:p w14:paraId="2DC5BAA1" w14:textId="51F42E73" w:rsidR="005D56BB" w:rsidRPr="006A2413" w:rsidRDefault="00097A8E" w:rsidP="005D56BB">
            <w:pPr>
              <w:spacing w:before="20" w:after="20"/>
              <w:jc w:val="right"/>
              <w:rPr>
                <w:sz w:val="20"/>
                <w:szCs w:val="20"/>
              </w:rPr>
            </w:pPr>
            <w:r w:rsidRPr="006A2413">
              <w:rPr>
                <w:sz w:val="20"/>
                <w:szCs w:val="20"/>
              </w:rPr>
              <w:t>7.63</w:t>
            </w:r>
          </w:p>
        </w:tc>
        <w:tc>
          <w:tcPr>
            <w:tcW w:w="716" w:type="pct"/>
            <w:vAlign w:val="center"/>
          </w:tcPr>
          <w:p w14:paraId="159578D9" w14:textId="4DBEBB2D" w:rsidR="005D56BB" w:rsidRPr="006A2413" w:rsidRDefault="007D2351" w:rsidP="005D56BB">
            <w:pPr>
              <w:spacing w:before="20" w:after="20"/>
              <w:jc w:val="right"/>
              <w:rPr>
                <w:sz w:val="20"/>
                <w:szCs w:val="20"/>
              </w:rPr>
            </w:pPr>
            <w:r w:rsidRPr="006A2413">
              <w:rPr>
                <w:sz w:val="20"/>
                <w:szCs w:val="20"/>
              </w:rPr>
              <w:fldChar w:fldCharType="begin"/>
            </w:r>
            <w:r w:rsidRPr="006A2413">
              <w:rPr>
                <w:sz w:val="20"/>
                <w:szCs w:val="20"/>
              </w:rPr>
              <w:instrText xml:space="preserve"> =SUM(LEFT) </w:instrText>
            </w:r>
            <w:r w:rsidRPr="006A2413">
              <w:rPr>
                <w:sz w:val="20"/>
                <w:szCs w:val="20"/>
              </w:rPr>
              <w:fldChar w:fldCharType="separate"/>
            </w:r>
            <w:r w:rsidRPr="006A2413">
              <w:rPr>
                <w:noProof/>
                <w:sz w:val="20"/>
                <w:szCs w:val="20"/>
              </w:rPr>
              <w:t>15.02</w:t>
            </w:r>
            <w:r w:rsidRPr="006A2413">
              <w:rPr>
                <w:sz w:val="20"/>
                <w:szCs w:val="20"/>
              </w:rPr>
              <w:fldChar w:fldCharType="end"/>
            </w:r>
          </w:p>
        </w:tc>
      </w:tr>
      <w:tr w:rsidR="005D56BB" w:rsidRPr="006A2413" w14:paraId="665981D1" w14:textId="77777777" w:rsidTr="007D2351">
        <w:trPr>
          <w:trHeight w:val="258"/>
          <w:jc w:val="center"/>
        </w:trPr>
        <w:tc>
          <w:tcPr>
            <w:tcW w:w="788" w:type="pct"/>
            <w:vMerge/>
            <w:vAlign w:val="center"/>
          </w:tcPr>
          <w:p w14:paraId="08023342" w14:textId="77777777" w:rsidR="005D56BB" w:rsidRPr="006A2413" w:rsidRDefault="005D56BB" w:rsidP="005D56BB">
            <w:pPr>
              <w:spacing w:before="20" w:after="20"/>
              <w:jc w:val="center"/>
              <w:rPr>
                <w:sz w:val="20"/>
                <w:szCs w:val="20"/>
              </w:rPr>
            </w:pPr>
          </w:p>
        </w:tc>
        <w:tc>
          <w:tcPr>
            <w:tcW w:w="1357" w:type="pct"/>
            <w:vAlign w:val="center"/>
          </w:tcPr>
          <w:p w14:paraId="57752485" w14:textId="77777777" w:rsidR="005D56BB" w:rsidRPr="006A2413" w:rsidRDefault="005D56BB" w:rsidP="005D56BB">
            <w:pPr>
              <w:spacing w:before="20" w:after="20"/>
              <w:jc w:val="left"/>
              <w:rPr>
                <w:sz w:val="20"/>
                <w:szCs w:val="20"/>
              </w:rPr>
            </w:pPr>
            <w:r w:rsidRPr="006A2413">
              <w:rPr>
                <w:sz w:val="20"/>
                <w:szCs w:val="20"/>
              </w:rPr>
              <w:t>Funding (US $)</w:t>
            </w:r>
          </w:p>
        </w:tc>
        <w:tc>
          <w:tcPr>
            <w:tcW w:w="713" w:type="pct"/>
            <w:vAlign w:val="center"/>
          </w:tcPr>
          <w:p w14:paraId="4406EF56" w14:textId="27FD1BF1" w:rsidR="005D56BB" w:rsidRPr="006A2413" w:rsidRDefault="00097A8E" w:rsidP="005D56BB">
            <w:pPr>
              <w:spacing w:before="20" w:after="20"/>
              <w:jc w:val="right"/>
              <w:rPr>
                <w:sz w:val="20"/>
                <w:szCs w:val="20"/>
              </w:rPr>
            </w:pPr>
            <w:r w:rsidRPr="006A2413">
              <w:rPr>
                <w:sz w:val="20"/>
                <w:szCs w:val="20"/>
              </w:rPr>
              <w:t>690,0</w:t>
            </w:r>
            <w:r w:rsidR="00864345" w:rsidRPr="006A2413">
              <w:rPr>
                <w:sz w:val="20"/>
                <w:szCs w:val="20"/>
              </w:rPr>
              <w:t>78</w:t>
            </w:r>
          </w:p>
        </w:tc>
        <w:tc>
          <w:tcPr>
            <w:tcW w:w="713" w:type="pct"/>
            <w:vAlign w:val="center"/>
          </w:tcPr>
          <w:p w14:paraId="59189B18" w14:textId="517309E6" w:rsidR="005D56BB" w:rsidRPr="006A2413" w:rsidRDefault="006C2C0C" w:rsidP="005D56BB">
            <w:pPr>
              <w:spacing w:before="20" w:after="20"/>
              <w:jc w:val="right"/>
              <w:rPr>
                <w:sz w:val="20"/>
                <w:szCs w:val="20"/>
              </w:rPr>
            </w:pPr>
            <w:r w:rsidRPr="006A2413">
              <w:rPr>
                <w:color w:val="000000"/>
                <w:sz w:val="20"/>
                <w:szCs w:val="20"/>
                <w:lang w:val="en-GB"/>
              </w:rPr>
              <w:t>0</w:t>
            </w:r>
          </w:p>
        </w:tc>
        <w:tc>
          <w:tcPr>
            <w:tcW w:w="713" w:type="pct"/>
            <w:vAlign w:val="center"/>
          </w:tcPr>
          <w:p w14:paraId="2002D44B" w14:textId="3AA111F6" w:rsidR="005D56BB" w:rsidRPr="006A2413" w:rsidRDefault="005C2C1E" w:rsidP="005D56BB">
            <w:pPr>
              <w:spacing w:before="20" w:after="20"/>
              <w:jc w:val="right"/>
              <w:rPr>
                <w:sz w:val="20"/>
                <w:szCs w:val="20"/>
              </w:rPr>
            </w:pPr>
            <w:r w:rsidRPr="006A2413">
              <w:rPr>
                <w:color w:val="000000"/>
                <w:sz w:val="20"/>
                <w:szCs w:val="20"/>
                <w:lang w:val="en-GB"/>
              </w:rPr>
              <w:t>712</w:t>
            </w:r>
            <w:r w:rsidR="007D296A" w:rsidRPr="006A2413">
              <w:rPr>
                <w:color w:val="000000"/>
                <w:sz w:val="20"/>
                <w:szCs w:val="20"/>
                <w:lang w:val="en-GB"/>
              </w:rPr>
              <w:t>,</w:t>
            </w:r>
            <w:r w:rsidRPr="006A2413">
              <w:rPr>
                <w:color w:val="000000"/>
                <w:sz w:val="20"/>
                <w:szCs w:val="20"/>
                <w:lang w:val="en-GB"/>
              </w:rPr>
              <w:t>583</w:t>
            </w:r>
          </w:p>
        </w:tc>
        <w:tc>
          <w:tcPr>
            <w:tcW w:w="716" w:type="pct"/>
            <w:vAlign w:val="center"/>
          </w:tcPr>
          <w:p w14:paraId="2796FC4B" w14:textId="672C5A0F" w:rsidR="005D56BB" w:rsidRPr="006A2413" w:rsidRDefault="007D2351" w:rsidP="005D56BB">
            <w:pPr>
              <w:spacing w:before="20" w:after="20"/>
              <w:jc w:val="right"/>
              <w:rPr>
                <w:sz w:val="20"/>
                <w:szCs w:val="20"/>
              </w:rPr>
            </w:pPr>
            <w:r w:rsidRPr="006A2413">
              <w:rPr>
                <w:color w:val="000000"/>
                <w:sz w:val="20"/>
                <w:szCs w:val="20"/>
                <w:lang w:val="en-GB"/>
              </w:rPr>
              <w:fldChar w:fldCharType="begin"/>
            </w:r>
            <w:r w:rsidRPr="006A2413">
              <w:rPr>
                <w:color w:val="000000"/>
                <w:sz w:val="20"/>
                <w:szCs w:val="20"/>
                <w:lang w:val="en-GB"/>
              </w:rPr>
              <w:instrText xml:space="preserve"> =SUM(LEFT) </w:instrText>
            </w:r>
            <w:r w:rsidRPr="006A2413">
              <w:rPr>
                <w:color w:val="000000"/>
                <w:sz w:val="20"/>
                <w:szCs w:val="20"/>
                <w:lang w:val="en-GB"/>
              </w:rPr>
              <w:fldChar w:fldCharType="separate"/>
            </w:r>
            <w:r w:rsidRPr="006A2413">
              <w:rPr>
                <w:noProof/>
                <w:color w:val="000000"/>
                <w:sz w:val="20"/>
                <w:szCs w:val="20"/>
                <w:lang w:val="en-GB"/>
              </w:rPr>
              <w:t>1,402,661</w:t>
            </w:r>
            <w:r w:rsidRPr="006A2413">
              <w:rPr>
                <w:color w:val="000000"/>
                <w:sz w:val="20"/>
                <w:szCs w:val="20"/>
                <w:lang w:val="en-GB"/>
              </w:rPr>
              <w:fldChar w:fldCharType="end"/>
            </w:r>
          </w:p>
        </w:tc>
      </w:tr>
    </w:tbl>
    <w:p w14:paraId="1E69B6C6" w14:textId="33C0FBA6" w:rsidR="00563DA8" w:rsidRPr="006A2413" w:rsidRDefault="00563DA8" w:rsidP="00E461C2">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579"/>
        <w:gridCol w:w="1417"/>
        <w:gridCol w:w="1333"/>
        <w:gridCol w:w="1026"/>
        <w:gridCol w:w="1046"/>
        <w:gridCol w:w="830"/>
        <w:gridCol w:w="786"/>
        <w:gridCol w:w="988"/>
        <w:gridCol w:w="1018"/>
      </w:tblGrid>
      <w:tr w:rsidR="009A77BF" w:rsidRPr="006A2413" w14:paraId="39C4E5AD" w14:textId="77777777" w:rsidTr="00C9420E">
        <w:trPr>
          <w:trHeight w:val="260"/>
          <w:jc w:val="center"/>
        </w:trPr>
        <w:tc>
          <w:tcPr>
            <w:tcW w:w="2159" w:type="pct"/>
            <w:gridSpan w:val="3"/>
            <w:vAlign w:val="center"/>
          </w:tcPr>
          <w:p w14:paraId="58957A7B" w14:textId="57689E78" w:rsidR="009A77BF" w:rsidRPr="006A2413" w:rsidRDefault="009A77BF" w:rsidP="00AD2549">
            <w:pPr>
              <w:jc w:val="left"/>
              <w:rPr>
                <w:b/>
                <w:bCs/>
                <w:sz w:val="16"/>
                <w:szCs w:val="16"/>
              </w:rPr>
            </w:pPr>
            <w:r w:rsidRPr="006A2413">
              <w:rPr>
                <w:b/>
                <w:sz w:val="20"/>
              </w:rPr>
              <w:t>PROJECT DATA</w:t>
            </w:r>
            <w:r w:rsidR="00F7435E" w:rsidRPr="006A2413">
              <w:rPr>
                <w:b/>
                <w:sz w:val="20"/>
              </w:rPr>
              <w:t xml:space="preserve"> AS AGREED</w:t>
            </w:r>
          </w:p>
        </w:tc>
        <w:tc>
          <w:tcPr>
            <w:tcW w:w="512" w:type="pct"/>
            <w:vAlign w:val="center"/>
          </w:tcPr>
          <w:p w14:paraId="7988B57E" w14:textId="63944B77" w:rsidR="009A77BF" w:rsidRPr="006A2413" w:rsidRDefault="009A77BF" w:rsidP="00AD2549">
            <w:pPr>
              <w:jc w:val="center"/>
              <w:rPr>
                <w:b/>
                <w:sz w:val="20"/>
              </w:rPr>
            </w:pPr>
            <w:r w:rsidRPr="006A2413">
              <w:rPr>
                <w:b/>
                <w:sz w:val="20"/>
              </w:rPr>
              <w:t>2026</w:t>
            </w:r>
          </w:p>
        </w:tc>
        <w:tc>
          <w:tcPr>
            <w:tcW w:w="522" w:type="pct"/>
            <w:vAlign w:val="center"/>
          </w:tcPr>
          <w:p w14:paraId="0CA7A9CC" w14:textId="77777777" w:rsidR="009A77BF" w:rsidRPr="006A2413" w:rsidRDefault="009A77BF" w:rsidP="00AD2549">
            <w:pPr>
              <w:jc w:val="center"/>
              <w:rPr>
                <w:b/>
                <w:sz w:val="20"/>
              </w:rPr>
            </w:pPr>
            <w:r w:rsidRPr="006A2413">
              <w:rPr>
                <w:b/>
                <w:sz w:val="20"/>
              </w:rPr>
              <w:t>2027</w:t>
            </w:r>
          </w:p>
        </w:tc>
        <w:tc>
          <w:tcPr>
            <w:tcW w:w="414" w:type="pct"/>
            <w:vAlign w:val="center"/>
          </w:tcPr>
          <w:p w14:paraId="1729B6E0" w14:textId="77777777" w:rsidR="009A77BF" w:rsidRPr="006A2413" w:rsidRDefault="009A77BF" w:rsidP="00AD2549">
            <w:pPr>
              <w:jc w:val="center"/>
              <w:rPr>
                <w:b/>
                <w:sz w:val="20"/>
              </w:rPr>
            </w:pPr>
            <w:r w:rsidRPr="006A2413">
              <w:rPr>
                <w:b/>
                <w:sz w:val="20"/>
              </w:rPr>
              <w:t>2028</w:t>
            </w:r>
          </w:p>
        </w:tc>
        <w:tc>
          <w:tcPr>
            <w:tcW w:w="392" w:type="pct"/>
            <w:vAlign w:val="center"/>
          </w:tcPr>
          <w:p w14:paraId="365978F5" w14:textId="77777777" w:rsidR="009A77BF" w:rsidRPr="006A2413" w:rsidRDefault="009A77BF" w:rsidP="00AD2549">
            <w:pPr>
              <w:jc w:val="center"/>
              <w:rPr>
                <w:b/>
                <w:sz w:val="20"/>
              </w:rPr>
            </w:pPr>
            <w:r w:rsidRPr="006A2413">
              <w:rPr>
                <w:b/>
                <w:sz w:val="20"/>
              </w:rPr>
              <w:t>2029</w:t>
            </w:r>
          </w:p>
        </w:tc>
        <w:tc>
          <w:tcPr>
            <w:tcW w:w="493" w:type="pct"/>
            <w:vAlign w:val="center"/>
          </w:tcPr>
          <w:p w14:paraId="218210B8" w14:textId="77777777" w:rsidR="009A77BF" w:rsidRPr="006A2413" w:rsidRDefault="009A77BF" w:rsidP="00AD2549">
            <w:pPr>
              <w:jc w:val="center"/>
              <w:rPr>
                <w:b/>
                <w:sz w:val="20"/>
              </w:rPr>
            </w:pPr>
            <w:r w:rsidRPr="006A2413">
              <w:rPr>
                <w:b/>
                <w:sz w:val="20"/>
              </w:rPr>
              <w:t>2030</w:t>
            </w:r>
          </w:p>
        </w:tc>
        <w:tc>
          <w:tcPr>
            <w:tcW w:w="509" w:type="pct"/>
            <w:vAlign w:val="center"/>
          </w:tcPr>
          <w:p w14:paraId="15C821C9" w14:textId="77777777" w:rsidR="009A77BF" w:rsidRPr="006A2413" w:rsidRDefault="009A77BF" w:rsidP="00AD2549">
            <w:pPr>
              <w:jc w:val="center"/>
              <w:rPr>
                <w:b/>
                <w:sz w:val="20"/>
              </w:rPr>
            </w:pPr>
            <w:r w:rsidRPr="006A2413">
              <w:rPr>
                <w:b/>
                <w:sz w:val="20"/>
              </w:rPr>
              <w:t>Total</w:t>
            </w:r>
          </w:p>
        </w:tc>
      </w:tr>
      <w:tr w:rsidR="00C317F5" w:rsidRPr="006A2413" w14:paraId="79C8A8A8" w14:textId="77777777" w:rsidTr="00190DB4">
        <w:trPr>
          <w:trHeight w:val="67"/>
          <w:jc w:val="center"/>
        </w:trPr>
        <w:tc>
          <w:tcPr>
            <w:tcW w:w="787" w:type="pct"/>
            <w:vMerge w:val="restart"/>
          </w:tcPr>
          <w:p w14:paraId="51ABE687" w14:textId="77777777" w:rsidR="009948B8" w:rsidRPr="006A2413" w:rsidRDefault="009948B8" w:rsidP="00AD2549">
            <w:pPr>
              <w:tabs>
                <w:tab w:val="left" w:pos="8280"/>
              </w:tabs>
              <w:jc w:val="left"/>
              <w:rPr>
                <w:sz w:val="20"/>
              </w:rPr>
            </w:pPr>
            <w:r w:rsidRPr="006A2413">
              <w:rPr>
                <w:sz w:val="20"/>
              </w:rPr>
              <w:t>Consumption (ODP tonnes)</w:t>
            </w:r>
          </w:p>
        </w:tc>
        <w:tc>
          <w:tcPr>
            <w:tcW w:w="1372" w:type="pct"/>
            <w:gridSpan w:val="2"/>
            <w:vAlign w:val="center"/>
          </w:tcPr>
          <w:p w14:paraId="4AB7AA3A" w14:textId="77777777" w:rsidR="009948B8" w:rsidRPr="006A2413" w:rsidRDefault="009948B8" w:rsidP="00AD2549">
            <w:pPr>
              <w:tabs>
                <w:tab w:val="left" w:pos="8280"/>
              </w:tabs>
              <w:jc w:val="left"/>
              <w:rPr>
                <w:sz w:val="20"/>
              </w:rPr>
            </w:pPr>
            <w:r w:rsidRPr="006A2413">
              <w:rPr>
                <w:sz w:val="20"/>
              </w:rPr>
              <w:t>Montreal Protocol limits</w:t>
            </w:r>
          </w:p>
        </w:tc>
        <w:tc>
          <w:tcPr>
            <w:tcW w:w="512" w:type="pct"/>
            <w:shd w:val="clear" w:color="000000" w:fill="FFFFFF"/>
            <w:vAlign w:val="center"/>
          </w:tcPr>
          <w:p w14:paraId="030A3D1A" w14:textId="021C4625" w:rsidR="009948B8" w:rsidRPr="006A2413" w:rsidRDefault="009948B8" w:rsidP="00AD2549">
            <w:pPr>
              <w:tabs>
                <w:tab w:val="left" w:pos="8280"/>
              </w:tabs>
              <w:jc w:val="right"/>
              <w:rPr>
                <w:sz w:val="20"/>
              </w:rPr>
            </w:pPr>
            <w:r w:rsidRPr="006A2413">
              <w:rPr>
                <w:color w:val="000000"/>
                <w:sz w:val="20"/>
                <w:szCs w:val="20"/>
              </w:rPr>
              <w:t>16.69</w:t>
            </w:r>
          </w:p>
        </w:tc>
        <w:tc>
          <w:tcPr>
            <w:tcW w:w="522" w:type="pct"/>
            <w:shd w:val="clear" w:color="000000" w:fill="FFFFFF"/>
            <w:vAlign w:val="center"/>
          </w:tcPr>
          <w:p w14:paraId="3AD6D39B" w14:textId="11BBB6BC" w:rsidR="009948B8" w:rsidRPr="006A2413" w:rsidRDefault="009948B8" w:rsidP="00AD2549">
            <w:pPr>
              <w:tabs>
                <w:tab w:val="left" w:pos="8280"/>
              </w:tabs>
              <w:jc w:val="right"/>
              <w:rPr>
                <w:sz w:val="20"/>
              </w:rPr>
            </w:pPr>
            <w:r w:rsidRPr="006A2413">
              <w:rPr>
                <w:color w:val="000000"/>
                <w:sz w:val="20"/>
                <w:szCs w:val="20"/>
              </w:rPr>
              <w:t>16.69</w:t>
            </w:r>
          </w:p>
        </w:tc>
        <w:tc>
          <w:tcPr>
            <w:tcW w:w="414" w:type="pct"/>
            <w:shd w:val="clear" w:color="000000" w:fill="FFFFFF"/>
            <w:vAlign w:val="center"/>
          </w:tcPr>
          <w:p w14:paraId="5E80ADE3" w14:textId="695E141A" w:rsidR="009948B8" w:rsidRPr="006A2413" w:rsidRDefault="009948B8" w:rsidP="00AD2549">
            <w:pPr>
              <w:tabs>
                <w:tab w:val="left" w:pos="8280"/>
              </w:tabs>
              <w:jc w:val="right"/>
              <w:rPr>
                <w:sz w:val="20"/>
              </w:rPr>
            </w:pPr>
            <w:r w:rsidRPr="006A2413">
              <w:rPr>
                <w:color w:val="000000"/>
                <w:sz w:val="20"/>
                <w:szCs w:val="20"/>
              </w:rPr>
              <w:t>16.69</w:t>
            </w:r>
          </w:p>
        </w:tc>
        <w:tc>
          <w:tcPr>
            <w:tcW w:w="392" w:type="pct"/>
            <w:shd w:val="clear" w:color="000000" w:fill="FFFFFF"/>
            <w:vAlign w:val="center"/>
          </w:tcPr>
          <w:p w14:paraId="099BC060" w14:textId="59361710" w:rsidR="009948B8" w:rsidRPr="006A2413" w:rsidRDefault="009948B8" w:rsidP="00AD2549">
            <w:pPr>
              <w:tabs>
                <w:tab w:val="left" w:pos="8280"/>
              </w:tabs>
              <w:jc w:val="right"/>
              <w:rPr>
                <w:sz w:val="20"/>
              </w:rPr>
            </w:pPr>
            <w:r w:rsidRPr="006A2413">
              <w:rPr>
                <w:color w:val="000000"/>
                <w:sz w:val="20"/>
                <w:szCs w:val="20"/>
              </w:rPr>
              <w:t>16.69</w:t>
            </w:r>
          </w:p>
        </w:tc>
        <w:tc>
          <w:tcPr>
            <w:tcW w:w="493" w:type="pct"/>
            <w:shd w:val="clear" w:color="000000" w:fill="FFFFFF"/>
            <w:vAlign w:val="center"/>
          </w:tcPr>
          <w:p w14:paraId="372FCD5C" w14:textId="5ABE3953" w:rsidR="009948B8" w:rsidRPr="006A2413" w:rsidRDefault="009948B8" w:rsidP="00AD2549">
            <w:pPr>
              <w:tabs>
                <w:tab w:val="left" w:pos="8280"/>
              </w:tabs>
              <w:jc w:val="right"/>
              <w:rPr>
                <w:sz w:val="20"/>
              </w:rPr>
            </w:pPr>
            <w:r w:rsidRPr="006A2413">
              <w:rPr>
                <w:color w:val="000000"/>
                <w:sz w:val="20"/>
                <w:szCs w:val="20"/>
              </w:rPr>
              <w:t>0</w:t>
            </w:r>
          </w:p>
        </w:tc>
        <w:tc>
          <w:tcPr>
            <w:tcW w:w="509" w:type="pct"/>
            <w:vAlign w:val="center"/>
          </w:tcPr>
          <w:p w14:paraId="3FE61BE3" w14:textId="77777777" w:rsidR="009948B8" w:rsidRPr="006A2413" w:rsidRDefault="009948B8" w:rsidP="00AD2549">
            <w:pPr>
              <w:tabs>
                <w:tab w:val="left" w:pos="8280"/>
              </w:tabs>
              <w:jc w:val="right"/>
              <w:rPr>
                <w:sz w:val="20"/>
              </w:rPr>
            </w:pPr>
            <w:r w:rsidRPr="006A2413">
              <w:rPr>
                <w:sz w:val="20"/>
              </w:rPr>
              <w:t>n/a</w:t>
            </w:r>
          </w:p>
        </w:tc>
      </w:tr>
      <w:tr w:rsidR="00C317F5" w:rsidRPr="006A2413" w14:paraId="67A57E07" w14:textId="77777777" w:rsidTr="00190DB4">
        <w:trPr>
          <w:trHeight w:val="190"/>
          <w:jc w:val="center"/>
        </w:trPr>
        <w:tc>
          <w:tcPr>
            <w:tcW w:w="787" w:type="pct"/>
            <w:vMerge/>
          </w:tcPr>
          <w:p w14:paraId="21FB2307" w14:textId="77777777" w:rsidR="009948B8" w:rsidRPr="006A2413" w:rsidRDefault="009948B8" w:rsidP="00AD2549">
            <w:pPr>
              <w:tabs>
                <w:tab w:val="left" w:pos="8280"/>
              </w:tabs>
              <w:jc w:val="left"/>
              <w:rPr>
                <w:sz w:val="20"/>
              </w:rPr>
            </w:pPr>
          </w:p>
        </w:tc>
        <w:tc>
          <w:tcPr>
            <w:tcW w:w="1372" w:type="pct"/>
            <w:gridSpan w:val="2"/>
            <w:vAlign w:val="center"/>
          </w:tcPr>
          <w:p w14:paraId="3A7B8FE5" w14:textId="77777777" w:rsidR="009948B8" w:rsidRPr="006A2413" w:rsidRDefault="009948B8" w:rsidP="00AD2549">
            <w:pPr>
              <w:tabs>
                <w:tab w:val="left" w:pos="8280"/>
              </w:tabs>
              <w:jc w:val="left"/>
              <w:rPr>
                <w:sz w:val="20"/>
              </w:rPr>
            </w:pPr>
            <w:r w:rsidRPr="006A2413">
              <w:rPr>
                <w:sz w:val="20"/>
              </w:rPr>
              <w:t>Maximum allowable</w:t>
            </w:r>
          </w:p>
        </w:tc>
        <w:tc>
          <w:tcPr>
            <w:tcW w:w="512" w:type="pct"/>
            <w:shd w:val="clear" w:color="000000" w:fill="FFFFFF"/>
            <w:vAlign w:val="center"/>
          </w:tcPr>
          <w:p w14:paraId="314C218E" w14:textId="4EAA098E" w:rsidR="009948B8" w:rsidRPr="006A2413" w:rsidRDefault="009948B8" w:rsidP="00AD2549">
            <w:pPr>
              <w:tabs>
                <w:tab w:val="left" w:pos="8280"/>
              </w:tabs>
              <w:jc w:val="right"/>
              <w:rPr>
                <w:sz w:val="20"/>
              </w:rPr>
            </w:pPr>
            <w:r w:rsidRPr="006A2413">
              <w:rPr>
                <w:color w:val="000000"/>
                <w:sz w:val="20"/>
                <w:szCs w:val="20"/>
              </w:rPr>
              <w:t>16.69</w:t>
            </w:r>
          </w:p>
        </w:tc>
        <w:tc>
          <w:tcPr>
            <w:tcW w:w="522" w:type="pct"/>
            <w:shd w:val="clear" w:color="000000" w:fill="FFFFFF"/>
            <w:vAlign w:val="center"/>
          </w:tcPr>
          <w:p w14:paraId="50B00480" w14:textId="6C3D75B5" w:rsidR="009948B8" w:rsidRPr="006A2413" w:rsidRDefault="009948B8" w:rsidP="00AD2549">
            <w:pPr>
              <w:tabs>
                <w:tab w:val="left" w:pos="8280"/>
              </w:tabs>
              <w:jc w:val="right"/>
              <w:rPr>
                <w:sz w:val="20"/>
              </w:rPr>
            </w:pPr>
            <w:r w:rsidRPr="006A2413">
              <w:rPr>
                <w:color w:val="000000"/>
                <w:sz w:val="20"/>
                <w:szCs w:val="20"/>
              </w:rPr>
              <w:t>12.52</w:t>
            </w:r>
          </w:p>
        </w:tc>
        <w:tc>
          <w:tcPr>
            <w:tcW w:w="414" w:type="pct"/>
            <w:shd w:val="clear" w:color="000000" w:fill="FFFFFF"/>
            <w:vAlign w:val="center"/>
          </w:tcPr>
          <w:p w14:paraId="0BA97A05" w14:textId="0CD99AE4" w:rsidR="009948B8" w:rsidRPr="006A2413" w:rsidRDefault="009948B8" w:rsidP="00AD2549">
            <w:pPr>
              <w:tabs>
                <w:tab w:val="left" w:pos="8280"/>
              </w:tabs>
              <w:jc w:val="right"/>
              <w:rPr>
                <w:sz w:val="20"/>
              </w:rPr>
            </w:pPr>
            <w:r w:rsidRPr="006A2413">
              <w:rPr>
                <w:color w:val="000000"/>
                <w:sz w:val="20"/>
                <w:szCs w:val="20"/>
              </w:rPr>
              <w:t>8.35</w:t>
            </w:r>
          </w:p>
        </w:tc>
        <w:tc>
          <w:tcPr>
            <w:tcW w:w="392" w:type="pct"/>
            <w:shd w:val="clear" w:color="000000" w:fill="FFFFFF"/>
            <w:vAlign w:val="center"/>
          </w:tcPr>
          <w:p w14:paraId="7FBACB48" w14:textId="1317D34E" w:rsidR="009948B8" w:rsidRPr="006A2413" w:rsidRDefault="009948B8" w:rsidP="00AD2549">
            <w:pPr>
              <w:tabs>
                <w:tab w:val="left" w:pos="8280"/>
              </w:tabs>
              <w:jc w:val="right"/>
              <w:rPr>
                <w:sz w:val="20"/>
              </w:rPr>
            </w:pPr>
            <w:r w:rsidRPr="006A2413">
              <w:rPr>
                <w:color w:val="000000"/>
                <w:sz w:val="20"/>
                <w:szCs w:val="20"/>
              </w:rPr>
              <w:t>4.17</w:t>
            </w:r>
          </w:p>
        </w:tc>
        <w:tc>
          <w:tcPr>
            <w:tcW w:w="493" w:type="pct"/>
            <w:shd w:val="clear" w:color="000000" w:fill="FFFFFF"/>
            <w:vAlign w:val="center"/>
          </w:tcPr>
          <w:p w14:paraId="3C159593" w14:textId="13833BBF" w:rsidR="009948B8" w:rsidRPr="006A2413" w:rsidRDefault="009948B8" w:rsidP="00AD2549">
            <w:pPr>
              <w:tabs>
                <w:tab w:val="left" w:pos="8280"/>
              </w:tabs>
              <w:jc w:val="right"/>
              <w:rPr>
                <w:sz w:val="20"/>
              </w:rPr>
            </w:pPr>
            <w:r w:rsidRPr="006A2413">
              <w:rPr>
                <w:color w:val="000000"/>
                <w:sz w:val="20"/>
                <w:szCs w:val="20"/>
              </w:rPr>
              <w:t>0</w:t>
            </w:r>
          </w:p>
        </w:tc>
        <w:tc>
          <w:tcPr>
            <w:tcW w:w="509" w:type="pct"/>
            <w:vAlign w:val="center"/>
          </w:tcPr>
          <w:p w14:paraId="2317EB2A" w14:textId="77777777" w:rsidR="009948B8" w:rsidRPr="006A2413" w:rsidRDefault="009948B8" w:rsidP="00AD2549">
            <w:pPr>
              <w:tabs>
                <w:tab w:val="left" w:pos="8280"/>
              </w:tabs>
              <w:jc w:val="right"/>
              <w:rPr>
                <w:sz w:val="20"/>
              </w:rPr>
            </w:pPr>
            <w:r w:rsidRPr="006A2413">
              <w:rPr>
                <w:sz w:val="20"/>
              </w:rPr>
              <w:t>n/a</w:t>
            </w:r>
          </w:p>
        </w:tc>
      </w:tr>
      <w:tr w:rsidR="00C317F5" w:rsidRPr="006A2413" w14:paraId="62830A98" w14:textId="77777777" w:rsidTr="00D45D02">
        <w:trPr>
          <w:trHeight w:val="340"/>
          <w:jc w:val="center"/>
        </w:trPr>
        <w:tc>
          <w:tcPr>
            <w:tcW w:w="787" w:type="pct"/>
            <w:vMerge w:val="restart"/>
            <w:vAlign w:val="center"/>
          </w:tcPr>
          <w:p w14:paraId="52E0AF3A" w14:textId="77777777" w:rsidR="00C317F5" w:rsidRPr="006A2413" w:rsidRDefault="00C317F5" w:rsidP="00AD2549">
            <w:pPr>
              <w:tabs>
                <w:tab w:val="left" w:pos="8280"/>
              </w:tabs>
              <w:jc w:val="left"/>
              <w:rPr>
                <w:sz w:val="20"/>
              </w:rPr>
            </w:pPr>
            <w:r w:rsidRPr="006A2413">
              <w:rPr>
                <w:sz w:val="20"/>
                <w:szCs w:val="20"/>
              </w:rPr>
              <w:t>Project</w:t>
            </w:r>
            <w:r w:rsidRPr="006A2413">
              <w:rPr>
                <w:sz w:val="20"/>
              </w:rPr>
              <w:t xml:space="preserve"> costs requested in principle (US $)</w:t>
            </w:r>
          </w:p>
        </w:tc>
        <w:tc>
          <w:tcPr>
            <w:tcW w:w="707" w:type="pct"/>
            <w:vMerge w:val="restart"/>
            <w:vAlign w:val="center"/>
          </w:tcPr>
          <w:p w14:paraId="10AF385D" w14:textId="7C678746" w:rsidR="00C317F5" w:rsidRPr="006A2413" w:rsidRDefault="00C317F5" w:rsidP="00AD2549">
            <w:pPr>
              <w:tabs>
                <w:tab w:val="left" w:pos="8280"/>
              </w:tabs>
              <w:jc w:val="center"/>
              <w:rPr>
                <w:sz w:val="20"/>
              </w:rPr>
            </w:pPr>
            <w:r w:rsidRPr="006A2413">
              <w:rPr>
                <w:color w:val="000000" w:themeColor="text1"/>
                <w:sz w:val="20"/>
              </w:rPr>
              <w:t>UNIDO</w:t>
            </w:r>
          </w:p>
        </w:tc>
        <w:tc>
          <w:tcPr>
            <w:tcW w:w="665" w:type="pct"/>
            <w:vAlign w:val="center"/>
          </w:tcPr>
          <w:p w14:paraId="2D11F7AA" w14:textId="77777777" w:rsidR="00C317F5" w:rsidRPr="006A2413" w:rsidRDefault="00C317F5" w:rsidP="00AD2549">
            <w:pPr>
              <w:tabs>
                <w:tab w:val="left" w:pos="8280"/>
              </w:tabs>
              <w:jc w:val="left"/>
              <w:rPr>
                <w:sz w:val="20"/>
              </w:rPr>
            </w:pPr>
            <w:r w:rsidRPr="006A2413">
              <w:rPr>
                <w:sz w:val="20"/>
              </w:rPr>
              <w:t>Project costs</w:t>
            </w:r>
          </w:p>
        </w:tc>
        <w:tc>
          <w:tcPr>
            <w:tcW w:w="512" w:type="pct"/>
            <w:shd w:val="clear" w:color="000000" w:fill="FFFFFF"/>
            <w:vAlign w:val="center"/>
          </w:tcPr>
          <w:p w14:paraId="25571139" w14:textId="62F32A5F" w:rsidR="00C317F5" w:rsidRPr="006A2413" w:rsidRDefault="00C317F5" w:rsidP="00480987">
            <w:pPr>
              <w:tabs>
                <w:tab w:val="left" w:pos="8280"/>
              </w:tabs>
              <w:jc w:val="right"/>
              <w:rPr>
                <w:sz w:val="20"/>
              </w:rPr>
            </w:pPr>
            <w:r w:rsidRPr="006A2413">
              <w:rPr>
                <w:color w:val="000000"/>
                <w:sz w:val="20"/>
                <w:szCs w:val="20"/>
              </w:rPr>
              <w:t>16</w:t>
            </w:r>
            <w:r w:rsidR="00011DF8" w:rsidRPr="006A2413">
              <w:rPr>
                <w:color w:val="000000"/>
                <w:sz w:val="20"/>
                <w:szCs w:val="20"/>
              </w:rPr>
              <w:t>5</w:t>
            </w:r>
            <w:r w:rsidRPr="006A2413">
              <w:rPr>
                <w:color w:val="000000"/>
                <w:sz w:val="20"/>
                <w:szCs w:val="20"/>
              </w:rPr>
              <w:t>,</w:t>
            </w:r>
            <w:r w:rsidR="00011DF8" w:rsidRPr="006A2413">
              <w:rPr>
                <w:color w:val="000000"/>
                <w:sz w:val="20"/>
                <w:szCs w:val="20"/>
              </w:rPr>
              <w:t>240</w:t>
            </w:r>
          </w:p>
        </w:tc>
        <w:tc>
          <w:tcPr>
            <w:tcW w:w="522" w:type="pct"/>
            <w:shd w:val="clear" w:color="000000" w:fill="FFFFFF"/>
            <w:vAlign w:val="center"/>
          </w:tcPr>
          <w:p w14:paraId="183C70BB" w14:textId="226D299B" w:rsidR="00C317F5" w:rsidRPr="006A2413" w:rsidRDefault="00C317F5" w:rsidP="00480987">
            <w:pPr>
              <w:tabs>
                <w:tab w:val="left" w:pos="8280"/>
              </w:tabs>
              <w:jc w:val="right"/>
              <w:rPr>
                <w:sz w:val="20"/>
              </w:rPr>
            </w:pPr>
            <w:r w:rsidRPr="006A2413">
              <w:rPr>
                <w:color w:val="000000"/>
                <w:sz w:val="20"/>
                <w:szCs w:val="20"/>
              </w:rPr>
              <w:t>1,1</w:t>
            </w:r>
            <w:r w:rsidR="00743C85" w:rsidRPr="006A2413">
              <w:rPr>
                <w:color w:val="000000"/>
                <w:sz w:val="20"/>
                <w:szCs w:val="20"/>
              </w:rPr>
              <w:t>28</w:t>
            </w:r>
            <w:r w:rsidRPr="006A2413">
              <w:rPr>
                <w:color w:val="000000"/>
                <w:sz w:val="20"/>
                <w:szCs w:val="20"/>
              </w:rPr>
              <w:t>,</w:t>
            </w:r>
            <w:r w:rsidR="00EF2355" w:rsidRPr="006A2413">
              <w:rPr>
                <w:color w:val="000000"/>
                <w:sz w:val="20"/>
                <w:szCs w:val="20"/>
              </w:rPr>
              <w:t>764</w:t>
            </w:r>
          </w:p>
        </w:tc>
        <w:tc>
          <w:tcPr>
            <w:tcW w:w="414" w:type="pct"/>
            <w:shd w:val="clear" w:color="000000" w:fill="FFFFFF"/>
            <w:vAlign w:val="center"/>
          </w:tcPr>
          <w:p w14:paraId="61BD722D" w14:textId="59E21442" w:rsidR="00C317F5" w:rsidRPr="006A2413" w:rsidRDefault="00C317F5" w:rsidP="00480987">
            <w:pPr>
              <w:tabs>
                <w:tab w:val="left" w:pos="8280"/>
              </w:tabs>
              <w:jc w:val="right"/>
              <w:rPr>
                <w:sz w:val="20"/>
              </w:rPr>
            </w:pPr>
            <w:r w:rsidRPr="006A2413">
              <w:rPr>
                <w:b/>
                <w:bCs/>
                <w:color w:val="000000"/>
                <w:sz w:val="20"/>
                <w:szCs w:val="20"/>
              </w:rPr>
              <w:t>-</w:t>
            </w:r>
          </w:p>
        </w:tc>
        <w:tc>
          <w:tcPr>
            <w:tcW w:w="392" w:type="pct"/>
            <w:shd w:val="clear" w:color="000000" w:fill="FFFFFF"/>
            <w:vAlign w:val="center"/>
          </w:tcPr>
          <w:p w14:paraId="3BD203B0" w14:textId="51301AD7" w:rsidR="00C317F5" w:rsidRPr="006A2413" w:rsidRDefault="00C317F5" w:rsidP="00480987">
            <w:pPr>
              <w:tabs>
                <w:tab w:val="left" w:pos="8280"/>
              </w:tabs>
              <w:jc w:val="right"/>
              <w:rPr>
                <w:sz w:val="20"/>
              </w:rPr>
            </w:pPr>
            <w:r w:rsidRPr="006A2413">
              <w:rPr>
                <w:b/>
                <w:bCs/>
                <w:color w:val="000000"/>
                <w:sz w:val="20"/>
                <w:szCs w:val="20"/>
              </w:rPr>
              <w:t>-</w:t>
            </w:r>
          </w:p>
        </w:tc>
        <w:tc>
          <w:tcPr>
            <w:tcW w:w="493" w:type="pct"/>
            <w:shd w:val="clear" w:color="000000" w:fill="FFFFFF"/>
            <w:vAlign w:val="center"/>
          </w:tcPr>
          <w:p w14:paraId="02E43A87" w14:textId="6C2AD5D3" w:rsidR="00C317F5" w:rsidRPr="006A2413" w:rsidRDefault="006A3739" w:rsidP="00480987">
            <w:pPr>
              <w:tabs>
                <w:tab w:val="left" w:pos="8280"/>
              </w:tabs>
              <w:jc w:val="right"/>
              <w:rPr>
                <w:sz w:val="20"/>
              </w:rPr>
            </w:pPr>
            <w:r w:rsidRPr="006A2413">
              <w:rPr>
                <w:color w:val="000000"/>
                <w:sz w:val="20"/>
                <w:szCs w:val="20"/>
                <w:lang w:val="en-US"/>
              </w:rPr>
              <w:t>145,800</w:t>
            </w:r>
            <w:r w:rsidRPr="006A2413">
              <w:rPr>
                <w:color w:val="000000"/>
                <w:sz w:val="20"/>
                <w:szCs w:val="20"/>
              </w:rPr>
              <w:t> </w:t>
            </w:r>
          </w:p>
        </w:tc>
        <w:tc>
          <w:tcPr>
            <w:tcW w:w="509" w:type="pct"/>
            <w:shd w:val="clear" w:color="000000" w:fill="FFFFFF"/>
            <w:vAlign w:val="center"/>
          </w:tcPr>
          <w:p w14:paraId="08A5FA61" w14:textId="0D91665B" w:rsidR="00C317F5" w:rsidRPr="006A2413" w:rsidRDefault="0004066C" w:rsidP="00480987">
            <w:pPr>
              <w:tabs>
                <w:tab w:val="left" w:pos="8280"/>
              </w:tabs>
              <w:jc w:val="right"/>
              <w:rPr>
                <w:sz w:val="20"/>
              </w:rPr>
            </w:pPr>
            <w:r w:rsidRPr="006A2413">
              <w:rPr>
                <w:sz w:val="20"/>
              </w:rPr>
              <w:t>1,439,804</w:t>
            </w:r>
          </w:p>
        </w:tc>
      </w:tr>
      <w:tr w:rsidR="00441AFC" w:rsidRPr="006A2413" w14:paraId="6FF3CFC6" w14:textId="77777777" w:rsidTr="00D45D02">
        <w:trPr>
          <w:trHeight w:val="340"/>
          <w:jc w:val="center"/>
        </w:trPr>
        <w:tc>
          <w:tcPr>
            <w:tcW w:w="787" w:type="pct"/>
            <w:vMerge/>
            <w:vAlign w:val="center"/>
          </w:tcPr>
          <w:p w14:paraId="583A5242" w14:textId="77777777" w:rsidR="00441AFC" w:rsidRPr="006A2413" w:rsidRDefault="00441AFC" w:rsidP="00AD2549">
            <w:pPr>
              <w:tabs>
                <w:tab w:val="left" w:pos="8280"/>
              </w:tabs>
              <w:jc w:val="left"/>
              <w:rPr>
                <w:sz w:val="20"/>
              </w:rPr>
            </w:pPr>
          </w:p>
        </w:tc>
        <w:tc>
          <w:tcPr>
            <w:tcW w:w="707" w:type="pct"/>
            <w:vMerge/>
            <w:vAlign w:val="center"/>
          </w:tcPr>
          <w:p w14:paraId="507291DB" w14:textId="77777777" w:rsidR="00441AFC" w:rsidRPr="006A2413" w:rsidRDefault="00441AFC" w:rsidP="00AD2549">
            <w:pPr>
              <w:tabs>
                <w:tab w:val="left" w:pos="8280"/>
              </w:tabs>
              <w:jc w:val="center"/>
              <w:rPr>
                <w:sz w:val="20"/>
              </w:rPr>
            </w:pPr>
          </w:p>
        </w:tc>
        <w:tc>
          <w:tcPr>
            <w:tcW w:w="665" w:type="pct"/>
            <w:vAlign w:val="center"/>
          </w:tcPr>
          <w:p w14:paraId="56525D44" w14:textId="77777777" w:rsidR="00441AFC" w:rsidRPr="006A2413" w:rsidRDefault="00441AFC" w:rsidP="00AD2549">
            <w:pPr>
              <w:tabs>
                <w:tab w:val="left" w:pos="8280"/>
              </w:tabs>
              <w:jc w:val="left"/>
              <w:rPr>
                <w:sz w:val="20"/>
              </w:rPr>
            </w:pPr>
            <w:r w:rsidRPr="006A2413">
              <w:rPr>
                <w:sz w:val="20"/>
              </w:rPr>
              <w:t>Support costs</w:t>
            </w:r>
          </w:p>
        </w:tc>
        <w:tc>
          <w:tcPr>
            <w:tcW w:w="512" w:type="pct"/>
            <w:shd w:val="clear" w:color="000000" w:fill="FFFFFF"/>
            <w:vAlign w:val="center"/>
          </w:tcPr>
          <w:p w14:paraId="30D0EA52" w14:textId="0EDAFA08" w:rsidR="00441AFC" w:rsidRPr="006A2413" w:rsidRDefault="00441AFC" w:rsidP="00480987">
            <w:pPr>
              <w:tabs>
                <w:tab w:val="left" w:pos="8280"/>
              </w:tabs>
              <w:jc w:val="right"/>
              <w:rPr>
                <w:sz w:val="20"/>
              </w:rPr>
            </w:pPr>
            <w:r w:rsidRPr="006A2413">
              <w:rPr>
                <w:color w:val="000000"/>
                <w:sz w:val="20"/>
                <w:szCs w:val="20"/>
              </w:rPr>
              <w:t>11,</w:t>
            </w:r>
            <w:r w:rsidR="00B525A0" w:rsidRPr="006A2413">
              <w:rPr>
                <w:color w:val="000000"/>
                <w:sz w:val="20"/>
                <w:szCs w:val="20"/>
              </w:rPr>
              <w:t>56</w:t>
            </w:r>
            <w:r w:rsidR="00F62014" w:rsidRPr="006A2413">
              <w:rPr>
                <w:color w:val="000000"/>
                <w:sz w:val="20"/>
                <w:szCs w:val="20"/>
              </w:rPr>
              <w:t>7</w:t>
            </w:r>
          </w:p>
        </w:tc>
        <w:tc>
          <w:tcPr>
            <w:tcW w:w="522" w:type="pct"/>
            <w:shd w:val="clear" w:color="000000" w:fill="FFFFFF"/>
            <w:vAlign w:val="center"/>
          </w:tcPr>
          <w:p w14:paraId="59BA25DA" w14:textId="6E35BC1E" w:rsidR="00441AFC" w:rsidRPr="006A2413" w:rsidRDefault="00710BC5" w:rsidP="00480987">
            <w:pPr>
              <w:tabs>
                <w:tab w:val="left" w:pos="8280"/>
              </w:tabs>
              <w:jc w:val="right"/>
              <w:rPr>
                <w:sz w:val="20"/>
              </w:rPr>
            </w:pPr>
            <w:r w:rsidRPr="006A2413">
              <w:rPr>
                <w:sz w:val="20"/>
              </w:rPr>
              <w:t>79</w:t>
            </w:r>
            <w:r w:rsidR="00B41280" w:rsidRPr="006A2413">
              <w:rPr>
                <w:sz w:val="20"/>
              </w:rPr>
              <w:t>,013</w:t>
            </w:r>
          </w:p>
        </w:tc>
        <w:tc>
          <w:tcPr>
            <w:tcW w:w="414" w:type="pct"/>
            <w:shd w:val="clear" w:color="000000" w:fill="FFFFFF"/>
            <w:vAlign w:val="center"/>
          </w:tcPr>
          <w:p w14:paraId="554B02C5" w14:textId="18F7E206" w:rsidR="00441AFC" w:rsidRPr="006A2413" w:rsidRDefault="00441AFC" w:rsidP="00480987">
            <w:pPr>
              <w:tabs>
                <w:tab w:val="left" w:pos="8280"/>
              </w:tabs>
              <w:jc w:val="right"/>
              <w:rPr>
                <w:sz w:val="20"/>
              </w:rPr>
            </w:pPr>
            <w:r w:rsidRPr="006A2413">
              <w:rPr>
                <w:color w:val="000000"/>
                <w:sz w:val="20"/>
                <w:szCs w:val="20"/>
              </w:rPr>
              <w:t>-</w:t>
            </w:r>
          </w:p>
        </w:tc>
        <w:tc>
          <w:tcPr>
            <w:tcW w:w="392" w:type="pct"/>
            <w:shd w:val="clear" w:color="000000" w:fill="FFFFFF"/>
            <w:vAlign w:val="center"/>
          </w:tcPr>
          <w:p w14:paraId="39B632F5" w14:textId="78A6BF91" w:rsidR="00441AFC" w:rsidRPr="006A2413" w:rsidRDefault="00441AFC" w:rsidP="00480987">
            <w:pPr>
              <w:tabs>
                <w:tab w:val="left" w:pos="8280"/>
              </w:tabs>
              <w:jc w:val="right"/>
              <w:rPr>
                <w:sz w:val="20"/>
              </w:rPr>
            </w:pPr>
            <w:r w:rsidRPr="006A2413">
              <w:rPr>
                <w:color w:val="000000"/>
                <w:sz w:val="20"/>
                <w:szCs w:val="20"/>
              </w:rPr>
              <w:t>-</w:t>
            </w:r>
          </w:p>
        </w:tc>
        <w:tc>
          <w:tcPr>
            <w:tcW w:w="493" w:type="pct"/>
            <w:shd w:val="clear" w:color="000000" w:fill="FFFFFF"/>
            <w:vAlign w:val="center"/>
          </w:tcPr>
          <w:p w14:paraId="1DCDB05B" w14:textId="58C212BD" w:rsidR="00441AFC" w:rsidRPr="006A2413" w:rsidRDefault="00BB0947" w:rsidP="00480987">
            <w:pPr>
              <w:tabs>
                <w:tab w:val="left" w:pos="8280"/>
              </w:tabs>
              <w:jc w:val="right"/>
              <w:rPr>
                <w:sz w:val="20"/>
              </w:rPr>
            </w:pPr>
            <w:r w:rsidRPr="006A2413">
              <w:rPr>
                <w:sz w:val="20"/>
              </w:rPr>
              <w:t>10,206</w:t>
            </w:r>
          </w:p>
        </w:tc>
        <w:tc>
          <w:tcPr>
            <w:tcW w:w="509" w:type="pct"/>
            <w:shd w:val="clear" w:color="000000" w:fill="FFFFFF"/>
            <w:vAlign w:val="center"/>
          </w:tcPr>
          <w:p w14:paraId="76F3543E" w14:textId="427A6E66" w:rsidR="00441AFC" w:rsidRPr="006A2413" w:rsidRDefault="00D772CA" w:rsidP="00480987">
            <w:pPr>
              <w:tabs>
                <w:tab w:val="left" w:pos="8280"/>
              </w:tabs>
              <w:jc w:val="right"/>
              <w:rPr>
                <w:sz w:val="20"/>
              </w:rPr>
            </w:pPr>
            <w:r w:rsidRPr="006A2413">
              <w:rPr>
                <w:sz w:val="20"/>
              </w:rPr>
              <w:t>100,78</w:t>
            </w:r>
            <w:r w:rsidR="008C0F6A" w:rsidRPr="006A2413">
              <w:rPr>
                <w:sz w:val="20"/>
              </w:rPr>
              <w:t>6</w:t>
            </w:r>
          </w:p>
        </w:tc>
      </w:tr>
      <w:tr w:rsidR="00C9420E" w:rsidRPr="006A2413" w14:paraId="1705C22E" w14:textId="77777777" w:rsidTr="00190DB4">
        <w:trPr>
          <w:trHeight w:val="157"/>
          <w:jc w:val="center"/>
        </w:trPr>
        <w:tc>
          <w:tcPr>
            <w:tcW w:w="1494" w:type="pct"/>
            <w:gridSpan w:val="2"/>
            <w:vMerge w:val="restart"/>
            <w:vAlign w:val="center"/>
          </w:tcPr>
          <w:p w14:paraId="509A0B43" w14:textId="77777777" w:rsidR="00C9420E" w:rsidRPr="006A2413" w:rsidRDefault="00C9420E" w:rsidP="00C9420E">
            <w:pPr>
              <w:tabs>
                <w:tab w:val="left" w:pos="8280"/>
              </w:tabs>
              <w:jc w:val="left"/>
              <w:rPr>
                <w:sz w:val="20"/>
              </w:rPr>
            </w:pPr>
            <w:r w:rsidRPr="006A2413">
              <w:rPr>
                <w:sz w:val="20"/>
              </w:rPr>
              <w:t>Total amounts recommended in principle (US $)</w:t>
            </w:r>
          </w:p>
        </w:tc>
        <w:tc>
          <w:tcPr>
            <w:tcW w:w="665" w:type="pct"/>
            <w:vAlign w:val="center"/>
          </w:tcPr>
          <w:p w14:paraId="40AEDB63" w14:textId="77777777" w:rsidR="00C9420E" w:rsidRPr="006A2413" w:rsidRDefault="00C9420E" w:rsidP="00C9420E">
            <w:pPr>
              <w:tabs>
                <w:tab w:val="left" w:pos="8280"/>
              </w:tabs>
              <w:jc w:val="left"/>
              <w:rPr>
                <w:sz w:val="20"/>
              </w:rPr>
            </w:pPr>
            <w:r w:rsidRPr="006A2413">
              <w:rPr>
                <w:sz w:val="20"/>
              </w:rPr>
              <w:t>Project costs</w:t>
            </w:r>
          </w:p>
        </w:tc>
        <w:tc>
          <w:tcPr>
            <w:tcW w:w="512" w:type="pct"/>
            <w:shd w:val="clear" w:color="000000" w:fill="FFFFFF"/>
            <w:vAlign w:val="center"/>
          </w:tcPr>
          <w:p w14:paraId="0F233AD6" w14:textId="2C28AF15" w:rsidR="00C9420E" w:rsidRPr="006A2413" w:rsidRDefault="00C9420E" w:rsidP="00480987">
            <w:pPr>
              <w:tabs>
                <w:tab w:val="left" w:pos="8280"/>
              </w:tabs>
              <w:jc w:val="right"/>
              <w:rPr>
                <w:sz w:val="20"/>
              </w:rPr>
            </w:pPr>
            <w:r w:rsidRPr="006A2413">
              <w:rPr>
                <w:color w:val="000000"/>
                <w:sz w:val="20"/>
                <w:szCs w:val="20"/>
              </w:rPr>
              <w:t>165,240</w:t>
            </w:r>
          </w:p>
        </w:tc>
        <w:tc>
          <w:tcPr>
            <w:tcW w:w="522" w:type="pct"/>
            <w:shd w:val="clear" w:color="000000" w:fill="FFFFFF"/>
            <w:vAlign w:val="center"/>
          </w:tcPr>
          <w:p w14:paraId="5594DD5C" w14:textId="70F1B024" w:rsidR="00C9420E" w:rsidRPr="006A2413" w:rsidRDefault="00EF2355" w:rsidP="00480987">
            <w:pPr>
              <w:tabs>
                <w:tab w:val="left" w:pos="8280"/>
              </w:tabs>
              <w:jc w:val="right"/>
              <w:rPr>
                <w:sz w:val="20"/>
              </w:rPr>
            </w:pPr>
            <w:r w:rsidRPr="006A2413">
              <w:rPr>
                <w:color w:val="000000"/>
                <w:sz w:val="20"/>
                <w:szCs w:val="20"/>
              </w:rPr>
              <w:t>1,128,764</w:t>
            </w:r>
          </w:p>
        </w:tc>
        <w:tc>
          <w:tcPr>
            <w:tcW w:w="414" w:type="pct"/>
            <w:shd w:val="clear" w:color="000000" w:fill="FFFFFF"/>
            <w:vAlign w:val="center"/>
          </w:tcPr>
          <w:p w14:paraId="4AFD0669" w14:textId="759D856D" w:rsidR="00C9420E" w:rsidRPr="006A2413" w:rsidRDefault="00C9420E" w:rsidP="00480987">
            <w:pPr>
              <w:tabs>
                <w:tab w:val="left" w:pos="8280"/>
              </w:tabs>
              <w:jc w:val="right"/>
              <w:rPr>
                <w:sz w:val="20"/>
              </w:rPr>
            </w:pPr>
            <w:r w:rsidRPr="006A2413">
              <w:rPr>
                <w:b/>
                <w:bCs/>
                <w:color w:val="000000"/>
                <w:sz w:val="20"/>
                <w:szCs w:val="20"/>
              </w:rPr>
              <w:t>-</w:t>
            </w:r>
          </w:p>
        </w:tc>
        <w:tc>
          <w:tcPr>
            <w:tcW w:w="392" w:type="pct"/>
            <w:shd w:val="clear" w:color="000000" w:fill="FFFFFF"/>
            <w:vAlign w:val="center"/>
          </w:tcPr>
          <w:p w14:paraId="67EBCAE0" w14:textId="37149D6F" w:rsidR="00C9420E" w:rsidRPr="006A2413" w:rsidRDefault="00C9420E" w:rsidP="00480987">
            <w:pPr>
              <w:tabs>
                <w:tab w:val="left" w:pos="8280"/>
              </w:tabs>
              <w:jc w:val="right"/>
              <w:rPr>
                <w:sz w:val="20"/>
              </w:rPr>
            </w:pPr>
            <w:r w:rsidRPr="006A2413">
              <w:rPr>
                <w:b/>
                <w:bCs/>
                <w:color w:val="000000"/>
                <w:sz w:val="20"/>
                <w:szCs w:val="20"/>
              </w:rPr>
              <w:t>-</w:t>
            </w:r>
          </w:p>
        </w:tc>
        <w:tc>
          <w:tcPr>
            <w:tcW w:w="493" w:type="pct"/>
            <w:shd w:val="clear" w:color="000000" w:fill="FFFFFF"/>
            <w:vAlign w:val="center"/>
          </w:tcPr>
          <w:p w14:paraId="5BD2E052" w14:textId="286128DE" w:rsidR="00C9420E" w:rsidRPr="006A2413" w:rsidRDefault="006A3739" w:rsidP="00480987">
            <w:pPr>
              <w:tabs>
                <w:tab w:val="left" w:pos="8280"/>
              </w:tabs>
              <w:jc w:val="right"/>
              <w:rPr>
                <w:sz w:val="20"/>
              </w:rPr>
            </w:pPr>
            <w:r w:rsidRPr="006A2413">
              <w:rPr>
                <w:color w:val="000000"/>
                <w:sz w:val="20"/>
                <w:szCs w:val="20"/>
                <w:lang w:val="en-US"/>
              </w:rPr>
              <w:t>145,800</w:t>
            </w:r>
            <w:r w:rsidRPr="006A2413">
              <w:rPr>
                <w:color w:val="000000"/>
                <w:sz w:val="20"/>
                <w:szCs w:val="20"/>
              </w:rPr>
              <w:t> </w:t>
            </w:r>
          </w:p>
        </w:tc>
        <w:tc>
          <w:tcPr>
            <w:tcW w:w="509" w:type="pct"/>
            <w:shd w:val="clear" w:color="000000" w:fill="FFFFFF"/>
            <w:vAlign w:val="center"/>
          </w:tcPr>
          <w:p w14:paraId="43F487AD" w14:textId="65D2E2D6" w:rsidR="00C9420E" w:rsidRPr="006A2413" w:rsidRDefault="00CC02B5" w:rsidP="00480987">
            <w:pPr>
              <w:tabs>
                <w:tab w:val="left" w:pos="8280"/>
              </w:tabs>
              <w:jc w:val="right"/>
              <w:rPr>
                <w:sz w:val="20"/>
              </w:rPr>
            </w:pPr>
            <w:r w:rsidRPr="006A2413">
              <w:rPr>
                <w:sz w:val="20"/>
              </w:rPr>
              <w:t>1,439,804</w:t>
            </w:r>
          </w:p>
        </w:tc>
      </w:tr>
      <w:tr w:rsidR="00C9420E" w:rsidRPr="006A2413" w14:paraId="20B2241D" w14:textId="77777777" w:rsidTr="00190DB4">
        <w:trPr>
          <w:trHeight w:val="202"/>
          <w:jc w:val="center"/>
        </w:trPr>
        <w:tc>
          <w:tcPr>
            <w:tcW w:w="1494" w:type="pct"/>
            <w:gridSpan w:val="2"/>
            <w:vMerge/>
          </w:tcPr>
          <w:p w14:paraId="52F71961" w14:textId="77777777" w:rsidR="00C9420E" w:rsidRPr="006A2413" w:rsidRDefault="00C9420E" w:rsidP="00C9420E">
            <w:pPr>
              <w:tabs>
                <w:tab w:val="left" w:pos="8280"/>
              </w:tabs>
              <w:jc w:val="left"/>
              <w:rPr>
                <w:sz w:val="20"/>
              </w:rPr>
            </w:pPr>
          </w:p>
        </w:tc>
        <w:tc>
          <w:tcPr>
            <w:tcW w:w="665" w:type="pct"/>
            <w:vAlign w:val="center"/>
          </w:tcPr>
          <w:p w14:paraId="6C9580B1" w14:textId="77777777" w:rsidR="00C9420E" w:rsidRPr="006A2413" w:rsidRDefault="00C9420E" w:rsidP="00C9420E">
            <w:pPr>
              <w:tabs>
                <w:tab w:val="left" w:pos="8280"/>
              </w:tabs>
              <w:jc w:val="left"/>
              <w:rPr>
                <w:sz w:val="20"/>
              </w:rPr>
            </w:pPr>
            <w:r w:rsidRPr="006A2413">
              <w:rPr>
                <w:sz w:val="20"/>
              </w:rPr>
              <w:t>Support costs</w:t>
            </w:r>
          </w:p>
        </w:tc>
        <w:tc>
          <w:tcPr>
            <w:tcW w:w="512" w:type="pct"/>
            <w:shd w:val="clear" w:color="000000" w:fill="FFFFFF"/>
            <w:vAlign w:val="center"/>
          </w:tcPr>
          <w:p w14:paraId="3E76FA11" w14:textId="01B6C3DA" w:rsidR="00C9420E" w:rsidRPr="006A2413" w:rsidRDefault="00C9420E" w:rsidP="00480987">
            <w:pPr>
              <w:tabs>
                <w:tab w:val="left" w:pos="8280"/>
              </w:tabs>
              <w:jc w:val="right"/>
              <w:rPr>
                <w:sz w:val="20"/>
              </w:rPr>
            </w:pPr>
            <w:r w:rsidRPr="006A2413">
              <w:rPr>
                <w:color w:val="000000"/>
                <w:sz w:val="20"/>
                <w:szCs w:val="20"/>
              </w:rPr>
              <w:t>11,56</w:t>
            </w:r>
            <w:r w:rsidR="00F62014" w:rsidRPr="006A2413">
              <w:rPr>
                <w:color w:val="000000"/>
                <w:sz w:val="20"/>
                <w:szCs w:val="20"/>
              </w:rPr>
              <w:t>7</w:t>
            </w:r>
          </w:p>
        </w:tc>
        <w:tc>
          <w:tcPr>
            <w:tcW w:w="522" w:type="pct"/>
            <w:shd w:val="clear" w:color="000000" w:fill="FFFFFF"/>
            <w:vAlign w:val="center"/>
          </w:tcPr>
          <w:p w14:paraId="75642A13" w14:textId="54150115" w:rsidR="00C9420E" w:rsidRPr="006A2413" w:rsidRDefault="00E42AAE" w:rsidP="00480987">
            <w:pPr>
              <w:tabs>
                <w:tab w:val="left" w:pos="8280"/>
              </w:tabs>
              <w:jc w:val="right"/>
              <w:rPr>
                <w:sz w:val="20"/>
              </w:rPr>
            </w:pPr>
            <w:r w:rsidRPr="006A2413">
              <w:rPr>
                <w:sz w:val="20"/>
              </w:rPr>
              <w:t>79,013</w:t>
            </w:r>
          </w:p>
        </w:tc>
        <w:tc>
          <w:tcPr>
            <w:tcW w:w="414" w:type="pct"/>
            <w:shd w:val="clear" w:color="000000" w:fill="FFFFFF"/>
            <w:vAlign w:val="center"/>
          </w:tcPr>
          <w:p w14:paraId="1EAF1B2F" w14:textId="25A4D018" w:rsidR="00C9420E" w:rsidRPr="006A2413" w:rsidRDefault="00C9420E" w:rsidP="00480987">
            <w:pPr>
              <w:tabs>
                <w:tab w:val="left" w:pos="8280"/>
              </w:tabs>
              <w:jc w:val="right"/>
              <w:rPr>
                <w:sz w:val="20"/>
              </w:rPr>
            </w:pPr>
            <w:r w:rsidRPr="006A2413">
              <w:rPr>
                <w:color w:val="000000"/>
                <w:sz w:val="20"/>
                <w:szCs w:val="20"/>
              </w:rPr>
              <w:t>-</w:t>
            </w:r>
          </w:p>
        </w:tc>
        <w:tc>
          <w:tcPr>
            <w:tcW w:w="392" w:type="pct"/>
            <w:shd w:val="clear" w:color="000000" w:fill="FFFFFF"/>
            <w:vAlign w:val="center"/>
          </w:tcPr>
          <w:p w14:paraId="3EB28C5A" w14:textId="3ECFFEA9" w:rsidR="00C9420E" w:rsidRPr="006A2413" w:rsidRDefault="00C9420E" w:rsidP="00480987">
            <w:pPr>
              <w:tabs>
                <w:tab w:val="left" w:pos="8280"/>
              </w:tabs>
              <w:jc w:val="right"/>
              <w:rPr>
                <w:sz w:val="20"/>
              </w:rPr>
            </w:pPr>
            <w:r w:rsidRPr="006A2413">
              <w:rPr>
                <w:color w:val="000000"/>
                <w:sz w:val="20"/>
                <w:szCs w:val="20"/>
              </w:rPr>
              <w:t>-</w:t>
            </w:r>
          </w:p>
        </w:tc>
        <w:tc>
          <w:tcPr>
            <w:tcW w:w="493" w:type="pct"/>
            <w:shd w:val="clear" w:color="000000" w:fill="FFFFFF"/>
            <w:vAlign w:val="center"/>
          </w:tcPr>
          <w:p w14:paraId="62BF2DF6" w14:textId="7660F627" w:rsidR="00C9420E" w:rsidRPr="006A2413" w:rsidRDefault="00BB0947" w:rsidP="00480987">
            <w:pPr>
              <w:tabs>
                <w:tab w:val="left" w:pos="8280"/>
              </w:tabs>
              <w:jc w:val="right"/>
              <w:rPr>
                <w:sz w:val="20"/>
              </w:rPr>
            </w:pPr>
            <w:r w:rsidRPr="006A2413">
              <w:rPr>
                <w:sz w:val="20"/>
              </w:rPr>
              <w:t>10,206</w:t>
            </w:r>
          </w:p>
        </w:tc>
        <w:tc>
          <w:tcPr>
            <w:tcW w:w="509" w:type="pct"/>
            <w:shd w:val="clear" w:color="000000" w:fill="FFFFFF"/>
            <w:vAlign w:val="center"/>
          </w:tcPr>
          <w:p w14:paraId="5B532B54" w14:textId="47F5246F" w:rsidR="00C9420E" w:rsidRPr="006A2413" w:rsidRDefault="00CC02B5" w:rsidP="00480987">
            <w:pPr>
              <w:tabs>
                <w:tab w:val="left" w:pos="8280"/>
              </w:tabs>
              <w:jc w:val="right"/>
              <w:rPr>
                <w:sz w:val="20"/>
              </w:rPr>
            </w:pPr>
            <w:r w:rsidRPr="006A2413">
              <w:rPr>
                <w:sz w:val="20"/>
              </w:rPr>
              <w:t>100,78</w:t>
            </w:r>
            <w:r w:rsidR="008C0F6A" w:rsidRPr="006A2413">
              <w:rPr>
                <w:sz w:val="20"/>
              </w:rPr>
              <w:t>6</w:t>
            </w:r>
          </w:p>
        </w:tc>
      </w:tr>
      <w:tr w:rsidR="00C9420E" w:rsidRPr="006A2413" w14:paraId="11549C1D" w14:textId="77777777" w:rsidTr="00190DB4">
        <w:trPr>
          <w:trHeight w:val="46"/>
          <w:jc w:val="center"/>
        </w:trPr>
        <w:tc>
          <w:tcPr>
            <w:tcW w:w="1494" w:type="pct"/>
            <w:gridSpan w:val="2"/>
            <w:vMerge/>
          </w:tcPr>
          <w:p w14:paraId="6D2023E8" w14:textId="77777777" w:rsidR="00C9420E" w:rsidRPr="006A2413" w:rsidRDefault="00C9420E" w:rsidP="00C9420E">
            <w:pPr>
              <w:tabs>
                <w:tab w:val="left" w:pos="8280"/>
              </w:tabs>
              <w:jc w:val="left"/>
              <w:rPr>
                <w:sz w:val="20"/>
              </w:rPr>
            </w:pPr>
          </w:p>
        </w:tc>
        <w:tc>
          <w:tcPr>
            <w:tcW w:w="665" w:type="pct"/>
            <w:vAlign w:val="center"/>
          </w:tcPr>
          <w:p w14:paraId="050E5E0A" w14:textId="77777777" w:rsidR="00C9420E" w:rsidRPr="006A2413" w:rsidRDefault="00C9420E" w:rsidP="00C9420E">
            <w:pPr>
              <w:tabs>
                <w:tab w:val="left" w:pos="8280"/>
              </w:tabs>
              <w:jc w:val="left"/>
              <w:rPr>
                <w:sz w:val="20"/>
              </w:rPr>
            </w:pPr>
            <w:r w:rsidRPr="006A2413">
              <w:rPr>
                <w:sz w:val="20"/>
              </w:rPr>
              <w:t>Total funds</w:t>
            </w:r>
          </w:p>
        </w:tc>
        <w:tc>
          <w:tcPr>
            <w:tcW w:w="512" w:type="pct"/>
            <w:shd w:val="clear" w:color="000000" w:fill="FFFFFF"/>
            <w:vAlign w:val="center"/>
          </w:tcPr>
          <w:p w14:paraId="133A68B2" w14:textId="5B84257C" w:rsidR="00C9420E" w:rsidRPr="006A2413" w:rsidRDefault="00C9420E" w:rsidP="00480987">
            <w:pPr>
              <w:tabs>
                <w:tab w:val="left" w:pos="8280"/>
              </w:tabs>
              <w:jc w:val="right"/>
              <w:rPr>
                <w:sz w:val="20"/>
              </w:rPr>
            </w:pPr>
            <w:r w:rsidRPr="006A2413">
              <w:rPr>
                <w:color w:val="000000"/>
                <w:sz w:val="20"/>
                <w:szCs w:val="20"/>
              </w:rPr>
              <w:t>17</w:t>
            </w:r>
            <w:r w:rsidR="00CD6279" w:rsidRPr="006A2413">
              <w:rPr>
                <w:color w:val="000000"/>
                <w:sz w:val="20"/>
                <w:szCs w:val="20"/>
              </w:rPr>
              <w:t>6</w:t>
            </w:r>
            <w:r w:rsidRPr="006A2413">
              <w:rPr>
                <w:color w:val="000000"/>
                <w:sz w:val="20"/>
                <w:szCs w:val="20"/>
              </w:rPr>
              <w:t>,8</w:t>
            </w:r>
            <w:r w:rsidR="00CD6279" w:rsidRPr="006A2413">
              <w:rPr>
                <w:color w:val="000000"/>
                <w:sz w:val="20"/>
                <w:szCs w:val="20"/>
              </w:rPr>
              <w:t>0</w:t>
            </w:r>
            <w:r w:rsidR="00F62014" w:rsidRPr="006A2413">
              <w:rPr>
                <w:color w:val="000000"/>
                <w:sz w:val="20"/>
                <w:szCs w:val="20"/>
              </w:rPr>
              <w:t>7</w:t>
            </w:r>
          </w:p>
        </w:tc>
        <w:tc>
          <w:tcPr>
            <w:tcW w:w="522" w:type="pct"/>
            <w:shd w:val="clear" w:color="000000" w:fill="FFFFFF"/>
            <w:vAlign w:val="center"/>
          </w:tcPr>
          <w:p w14:paraId="42CF3DF2" w14:textId="73DFA582" w:rsidR="00C9420E" w:rsidRPr="006A2413" w:rsidRDefault="00DA490D" w:rsidP="00480987">
            <w:pPr>
              <w:tabs>
                <w:tab w:val="left" w:pos="8280"/>
              </w:tabs>
              <w:jc w:val="right"/>
              <w:rPr>
                <w:sz w:val="20"/>
              </w:rPr>
            </w:pPr>
            <w:r w:rsidRPr="006A2413">
              <w:rPr>
                <w:sz w:val="20"/>
              </w:rPr>
              <w:t>1,207,777</w:t>
            </w:r>
          </w:p>
        </w:tc>
        <w:tc>
          <w:tcPr>
            <w:tcW w:w="414" w:type="pct"/>
            <w:shd w:val="clear" w:color="000000" w:fill="FFFFFF"/>
            <w:vAlign w:val="center"/>
          </w:tcPr>
          <w:p w14:paraId="2388391E" w14:textId="1D3BC042" w:rsidR="00C9420E" w:rsidRPr="006A2413" w:rsidRDefault="00C9420E" w:rsidP="00480987">
            <w:pPr>
              <w:tabs>
                <w:tab w:val="left" w:pos="8280"/>
              </w:tabs>
              <w:jc w:val="right"/>
              <w:rPr>
                <w:sz w:val="20"/>
              </w:rPr>
            </w:pPr>
            <w:r w:rsidRPr="006A2413">
              <w:rPr>
                <w:color w:val="000000"/>
                <w:sz w:val="20"/>
                <w:szCs w:val="20"/>
              </w:rPr>
              <w:t>-</w:t>
            </w:r>
          </w:p>
        </w:tc>
        <w:tc>
          <w:tcPr>
            <w:tcW w:w="392" w:type="pct"/>
            <w:shd w:val="clear" w:color="000000" w:fill="FFFFFF"/>
            <w:vAlign w:val="center"/>
          </w:tcPr>
          <w:p w14:paraId="3C040353" w14:textId="184B702E" w:rsidR="00C9420E" w:rsidRPr="006A2413" w:rsidRDefault="00C9420E" w:rsidP="00480987">
            <w:pPr>
              <w:tabs>
                <w:tab w:val="left" w:pos="8280"/>
              </w:tabs>
              <w:jc w:val="right"/>
              <w:rPr>
                <w:sz w:val="20"/>
              </w:rPr>
            </w:pPr>
            <w:r w:rsidRPr="006A2413">
              <w:rPr>
                <w:color w:val="000000"/>
                <w:sz w:val="20"/>
                <w:szCs w:val="20"/>
              </w:rPr>
              <w:t>-</w:t>
            </w:r>
          </w:p>
        </w:tc>
        <w:tc>
          <w:tcPr>
            <w:tcW w:w="493" w:type="pct"/>
            <w:shd w:val="clear" w:color="000000" w:fill="FFFFFF"/>
            <w:vAlign w:val="center"/>
          </w:tcPr>
          <w:p w14:paraId="01004F50" w14:textId="66B4EDB6" w:rsidR="00C9420E" w:rsidRPr="006A2413" w:rsidRDefault="00E83739" w:rsidP="00480987">
            <w:pPr>
              <w:tabs>
                <w:tab w:val="left" w:pos="8280"/>
              </w:tabs>
              <w:jc w:val="right"/>
              <w:rPr>
                <w:sz w:val="20"/>
              </w:rPr>
            </w:pPr>
            <w:r w:rsidRPr="006A2413">
              <w:rPr>
                <w:sz w:val="20"/>
              </w:rPr>
              <w:t>156,006</w:t>
            </w:r>
          </w:p>
        </w:tc>
        <w:tc>
          <w:tcPr>
            <w:tcW w:w="509" w:type="pct"/>
            <w:shd w:val="clear" w:color="000000" w:fill="FFFFFF"/>
            <w:vAlign w:val="center"/>
          </w:tcPr>
          <w:p w14:paraId="03EF6078" w14:textId="779EF517" w:rsidR="00C9420E" w:rsidRPr="006A2413" w:rsidRDefault="007D093D" w:rsidP="00480987">
            <w:pPr>
              <w:tabs>
                <w:tab w:val="left" w:pos="8280"/>
              </w:tabs>
              <w:jc w:val="right"/>
              <w:rPr>
                <w:sz w:val="20"/>
              </w:rPr>
            </w:pPr>
            <w:r w:rsidRPr="006A2413">
              <w:rPr>
                <w:sz w:val="20"/>
              </w:rPr>
              <w:t>1,540,59</w:t>
            </w:r>
            <w:r w:rsidR="00307B8E" w:rsidRPr="006A2413">
              <w:rPr>
                <w:sz w:val="20"/>
              </w:rPr>
              <w:t>0</w:t>
            </w:r>
          </w:p>
        </w:tc>
      </w:tr>
    </w:tbl>
    <w:p w14:paraId="75F5AC34" w14:textId="3B8FD888" w:rsidR="00563DA8" w:rsidRPr="006A2413" w:rsidRDefault="00563DA8" w:rsidP="00AD2549">
      <w:pPr>
        <w:spacing w:after="120"/>
        <w:ind w:right="-279"/>
        <w:jc w:val="left"/>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6A2413" w14:paraId="56A2DFD7" w14:textId="77777777" w:rsidTr="00E13F9A">
        <w:trPr>
          <w:trHeight w:val="261"/>
          <w:jc w:val="center"/>
        </w:trPr>
        <w:tc>
          <w:tcPr>
            <w:tcW w:w="5000" w:type="pct"/>
            <w:gridSpan w:val="3"/>
          </w:tcPr>
          <w:p w14:paraId="6CDC3324" w14:textId="77777777" w:rsidR="00563DA8" w:rsidRPr="006A2413" w:rsidRDefault="00542658" w:rsidP="001161CD">
            <w:pPr>
              <w:spacing w:before="20" w:after="20"/>
              <w:rPr>
                <w:b/>
                <w:color w:val="000000" w:themeColor="text1"/>
                <w:sz w:val="20"/>
              </w:rPr>
            </w:pPr>
            <w:r w:rsidRPr="006A2413">
              <w:rPr>
                <w:b/>
                <w:color w:val="000000" w:themeColor="text1"/>
                <w:sz w:val="20"/>
              </w:rPr>
              <w:t xml:space="preserve">Request for funding </w:t>
            </w:r>
            <w:r w:rsidR="00563DA8" w:rsidRPr="006A2413">
              <w:rPr>
                <w:b/>
                <w:color w:val="000000" w:themeColor="text1"/>
                <w:sz w:val="20"/>
              </w:rPr>
              <w:t>for the first tranche (202</w:t>
            </w:r>
            <w:r w:rsidR="009A77BF" w:rsidRPr="006A2413">
              <w:rPr>
                <w:b/>
                <w:color w:val="000000" w:themeColor="text1"/>
                <w:sz w:val="20"/>
              </w:rPr>
              <w:t>6</w:t>
            </w:r>
            <w:r w:rsidR="00563DA8" w:rsidRPr="006A2413">
              <w:rPr>
                <w:b/>
                <w:color w:val="000000" w:themeColor="text1"/>
                <w:sz w:val="20"/>
              </w:rPr>
              <w:t>)</w:t>
            </w:r>
          </w:p>
        </w:tc>
      </w:tr>
      <w:tr w:rsidR="00563DA8" w:rsidRPr="006A2413" w14:paraId="0C68D66F" w14:textId="77777777" w:rsidTr="00C00021">
        <w:trPr>
          <w:trHeight w:val="261"/>
          <w:jc w:val="center"/>
        </w:trPr>
        <w:tc>
          <w:tcPr>
            <w:tcW w:w="1666" w:type="pct"/>
          </w:tcPr>
          <w:p w14:paraId="41722D5F" w14:textId="77777777" w:rsidR="00563DA8" w:rsidRPr="006A2413" w:rsidRDefault="00563DA8" w:rsidP="001161CD">
            <w:pPr>
              <w:spacing w:before="20" w:after="20"/>
              <w:jc w:val="center"/>
              <w:rPr>
                <w:b/>
                <w:color w:val="000000" w:themeColor="text1"/>
                <w:sz w:val="20"/>
              </w:rPr>
            </w:pPr>
            <w:r w:rsidRPr="006A2413">
              <w:rPr>
                <w:b/>
                <w:color w:val="000000" w:themeColor="text1"/>
                <w:sz w:val="20"/>
              </w:rPr>
              <w:t>Implementing agency</w:t>
            </w:r>
          </w:p>
        </w:tc>
        <w:tc>
          <w:tcPr>
            <w:tcW w:w="1667" w:type="pct"/>
          </w:tcPr>
          <w:p w14:paraId="54436F6D" w14:textId="77777777" w:rsidR="00563DA8" w:rsidRPr="006A2413" w:rsidRDefault="00563DA8" w:rsidP="001161CD">
            <w:pPr>
              <w:spacing w:before="20" w:after="20"/>
              <w:jc w:val="center"/>
              <w:rPr>
                <w:b/>
                <w:color w:val="000000" w:themeColor="text1"/>
                <w:sz w:val="20"/>
              </w:rPr>
            </w:pPr>
            <w:r w:rsidRPr="006A2413">
              <w:rPr>
                <w:b/>
                <w:color w:val="000000" w:themeColor="text1"/>
                <w:sz w:val="20"/>
              </w:rPr>
              <w:t>Funds recommended (US $)</w:t>
            </w:r>
          </w:p>
        </w:tc>
        <w:tc>
          <w:tcPr>
            <w:tcW w:w="1667" w:type="pct"/>
          </w:tcPr>
          <w:p w14:paraId="3A16813D" w14:textId="77777777" w:rsidR="00563DA8" w:rsidRPr="006A2413" w:rsidRDefault="00563DA8" w:rsidP="001161CD">
            <w:pPr>
              <w:spacing w:before="20" w:after="20"/>
              <w:jc w:val="center"/>
              <w:rPr>
                <w:b/>
                <w:color w:val="000000" w:themeColor="text1"/>
                <w:sz w:val="20"/>
              </w:rPr>
            </w:pPr>
            <w:r w:rsidRPr="006A2413">
              <w:rPr>
                <w:b/>
                <w:color w:val="000000" w:themeColor="text1"/>
                <w:sz w:val="20"/>
              </w:rPr>
              <w:t>Support costs (US $)</w:t>
            </w:r>
          </w:p>
        </w:tc>
      </w:tr>
      <w:tr w:rsidR="00563DA8" w:rsidRPr="006A2413" w14:paraId="3DB8C831" w14:textId="77777777" w:rsidTr="00C00021">
        <w:trPr>
          <w:trHeight w:val="261"/>
          <w:jc w:val="center"/>
        </w:trPr>
        <w:tc>
          <w:tcPr>
            <w:tcW w:w="1666" w:type="pct"/>
          </w:tcPr>
          <w:p w14:paraId="2CF70890" w14:textId="2B21930F" w:rsidR="00563DA8" w:rsidRPr="006A2413" w:rsidRDefault="00E71700" w:rsidP="001161CD">
            <w:pPr>
              <w:spacing w:before="20" w:after="20"/>
              <w:rPr>
                <w:color w:val="000000" w:themeColor="text1"/>
                <w:sz w:val="20"/>
              </w:rPr>
            </w:pPr>
            <w:r w:rsidRPr="006A2413">
              <w:rPr>
                <w:color w:val="000000" w:themeColor="text1"/>
                <w:sz w:val="20"/>
              </w:rPr>
              <w:t>UNIDO</w:t>
            </w:r>
          </w:p>
        </w:tc>
        <w:tc>
          <w:tcPr>
            <w:tcW w:w="1667" w:type="pct"/>
          </w:tcPr>
          <w:p w14:paraId="1C10448C" w14:textId="440C99B8" w:rsidR="00563DA8" w:rsidRPr="006A2413" w:rsidRDefault="00070F8E" w:rsidP="00036875">
            <w:pPr>
              <w:spacing w:before="20" w:after="20"/>
              <w:jc w:val="right"/>
              <w:rPr>
                <w:color w:val="000000" w:themeColor="text1"/>
                <w:sz w:val="20"/>
              </w:rPr>
            </w:pPr>
            <w:r w:rsidRPr="006A2413">
              <w:rPr>
                <w:color w:val="000000"/>
                <w:sz w:val="20"/>
                <w:szCs w:val="20"/>
              </w:rPr>
              <w:t>165,240</w:t>
            </w:r>
          </w:p>
        </w:tc>
        <w:tc>
          <w:tcPr>
            <w:tcW w:w="1667" w:type="pct"/>
          </w:tcPr>
          <w:p w14:paraId="3722663B" w14:textId="2636F7EF" w:rsidR="00563DA8" w:rsidRPr="006A2413" w:rsidRDefault="008456E6" w:rsidP="00C81C0D">
            <w:pPr>
              <w:spacing w:before="20" w:after="20"/>
              <w:jc w:val="right"/>
              <w:rPr>
                <w:color w:val="000000" w:themeColor="text1"/>
                <w:sz w:val="20"/>
              </w:rPr>
            </w:pPr>
            <w:r w:rsidRPr="006A2413">
              <w:rPr>
                <w:color w:val="000000"/>
                <w:sz w:val="20"/>
                <w:szCs w:val="20"/>
              </w:rPr>
              <w:t>11,56</w:t>
            </w:r>
            <w:r w:rsidR="005122FF" w:rsidRPr="006A2413">
              <w:rPr>
                <w:color w:val="000000"/>
                <w:sz w:val="20"/>
                <w:szCs w:val="20"/>
              </w:rPr>
              <w:t>7</w:t>
            </w:r>
          </w:p>
        </w:tc>
      </w:tr>
      <w:tr w:rsidR="00563DA8" w:rsidRPr="006A2413" w14:paraId="6D22F163" w14:textId="77777777" w:rsidTr="00C00021">
        <w:trPr>
          <w:trHeight w:val="261"/>
          <w:jc w:val="center"/>
        </w:trPr>
        <w:tc>
          <w:tcPr>
            <w:tcW w:w="1666" w:type="pct"/>
          </w:tcPr>
          <w:p w14:paraId="1CF98AAE" w14:textId="77777777" w:rsidR="00563DA8" w:rsidRPr="006A2413" w:rsidRDefault="00563DA8" w:rsidP="001161CD">
            <w:pPr>
              <w:spacing w:before="20" w:after="20"/>
              <w:rPr>
                <w:color w:val="000000" w:themeColor="text1"/>
                <w:sz w:val="20"/>
              </w:rPr>
            </w:pPr>
            <w:r w:rsidRPr="006A2413">
              <w:rPr>
                <w:color w:val="000000" w:themeColor="text1"/>
                <w:sz w:val="20"/>
              </w:rPr>
              <w:t>Total</w:t>
            </w:r>
          </w:p>
        </w:tc>
        <w:tc>
          <w:tcPr>
            <w:tcW w:w="1667" w:type="pct"/>
          </w:tcPr>
          <w:p w14:paraId="2C49E877" w14:textId="48700BC6" w:rsidR="00563DA8" w:rsidRPr="006A2413" w:rsidRDefault="008456E6" w:rsidP="00036875">
            <w:pPr>
              <w:spacing w:before="20" w:after="20"/>
              <w:jc w:val="right"/>
              <w:rPr>
                <w:b/>
                <w:bCs/>
                <w:color w:val="000000" w:themeColor="text1"/>
                <w:sz w:val="20"/>
              </w:rPr>
            </w:pPr>
            <w:r w:rsidRPr="006A2413">
              <w:rPr>
                <w:b/>
                <w:bCs/>
                <w:color w:val="000000"/>
                <w:sz w:val="20"/>
                <w:szCs w:val="20"/>
              </w:rPr>
              <w:t>165,240</w:t>
            </w:r>
          </w:p>
        </w:tc>
        <w:tc>
          <w:tcPr>
            <w:tcW w:w="1667" w:type="pct"/>
          </w:tcPr>
          <w:p w14:paraId="2A67DA00" w14:textId="25D2454C" w:rsidR="00563DA8" w:rsidRPr="006A2413" w:rsidRDefault="008456E6" w:rsidP="001161CD">
            <w:pPr>
              <w:spacing w:before="20" w:after="20"/>
              <w:jc w:val="right"/>
              <w:rPr>
                <w:b/>
                <w:bCs/>
                <w:color w:val="000000" w:themeColor="text1"/>
                <w:sz w:val="20"/>
              </w:rPr>
            </w:pPr>
            <w:r w:rsidRPr="006A2413">
              <w:rPr>
                <w:b/>
                <w:bCs/>
                <w:color w:val="000000"/>
                <w:sz w:val="20"/>
                <w:szCs w:val="20"/>
              </w:rPr>
              <w:t>11,56</w:t>
            </w:r>
            <w:r w:rsidR="005122FF" w:rsidRPr="006A2413">
              <w:rPr>
                <w:b/>
                <w:bCs/>
                <w:color w:val="000000"/>
                <w:sz w:val="20"/>
                <w:szCs w:val="20"/>
              </w:rPr>
              <w:t>7</w:t>
            </w:r>
          </w:p>
        </w:tc>
      </w:tr>
    </w:tbl>
    <w:p w14:paraId="7093566D" w14:textId="77777777" w:rsidR="00563DA8" w:rsidRPr="006A2413"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6A2413" w14:paraId="2C94CABC" w14:textId="77777777" w:rsidTr="00C00021">
        <w:trPr>
          <w:trHeight w:hRule="exact" w:val="281"/>
          <w:jc w:val="center"/>
        </w:trPr>
        <w:tc>
          <w:tcPr>
            <w:tcW w:w="2500" w:type="pct"/>
          </w:tcPr>
          <w:p w14:paraId="5F67905A" w14:textId="77777777" w:rsidR="00563DA8" w:rsidRPr="006A2413" w:rsidRDefault="00563DA8" w:rsidP="00E13F9A">
            <w:pPr>
              <w:spacing w:before="20" w:after="20"/>
              <w:jc w:val="left"/>
              <w:rPr>
                <w:b/>
                <w:color w:val="000000" w:themeColor="text1"/>
                <w:sz w:val="20"/>
              </w:rPr>
            </w:pPr>
            <w:r w:rsidRPr="006A2413">
              <w:rPr>
                <w:b/>
                <w:color w:val="000000" w:themeColor="text1"/>
                <w:sz w:val="20"/>
              </w:rPr>
              <w:t>Secretariat</w:t>
            </w:r>
            <w:r w:rsidR="00BE24E8" w:rsidRPr="006A2413">
              <w:rPr>
                <w:b/>
                <w:color w:val="000000" w:themeColor="text1"/>
                <w:sz w:val="20"/>
              </w:rPr>
              <w:t>’</w:t>
            </w:r>
            <w:r w:rsidRPr="006A2413">
              <w:rPr>
                <w:b/>
                <w:color w:val="000000" w:themeColor="text1"/>
                <w:sz w:val="20"/>
              </w:rPr>
              <w:t>s recommendation:</w:t>
            </w:r>
          </w:p>
        </w:tc>
        <w:tc>
          <w:tcPr>
            <w:tcW w:w="2500" w:type="pct"/>
          </w:tcPr>
          <w:p w14:paraId="2319B72C" w14:textId="77777777" w:rsidR="00563DA8" w:rsidRPr="006A2413" w:rsidRDefault="00563DA8" w:rsidP="00E13F9A">
            <w:pPr>
              <w:spacing w:before="20" w:after="20"/>
              <w:jc w:val="center"/>
              <w:rPr>
                <w:color w:val="000000" w:themeColor="text1"/>
                <w:sz w:val="20"/>
              </w:rPr>
            </w:pPr>
            <w:r w:rsidRPr="006A2413">
              <w:rPr>
                <w:color w:val="000000" w:themeColor="text1"/>
                <w:sz w:val="20"/>
              </w:rPr>
              <w:t>Individual consideration</w:t>
            </w:r>
          </w:p>
        </w:tc>
      </w:tr>
    </w:tbl>
    <w:p w14:paraId="59936A46" w14:textId="77777777" w:rsidR="00DD253A" w:rsidRPr="006A2413" w:rsidRDefault="00DD253A" w:rsidP="00DD253A">
      <w:pPr>
        <w:keepNext/>
        <w:tabs>
          <w:tab w:val="left" w:pos="2880"/>
          <w:tab w:val="left" w:pos="5760"/>
        </w:tabs>
        <w:spacing w:before="240" w:after="360"/>
        <w:jc w:val="center"/>
        <w:rPr>
          <w:b/>
        </w:rPr>
        <w:sectPr w:rsidR="00DD253A" w:rsidRPr="006A2413" w:rsidSect="00563DA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6332472A" w14:textId="77777777" w:rsidR="00563DA8" w:rsidRPr="006A2413" w:rsidRDefault="00563DA8" w:rsidP="00DD253A">
      <w:pPr>
        <w:keepNext/>
        <w:tabs>
          <w:tab w:val="left" w:pos="2880"/>
          <w:tab w:val="left" w:pos="5760"/>
        </w:tabs>
        <w:spacing w:before="240" w:after="360"/>
        <w:jc w:val="center"/>
        <w:rPr>
          <w:b/>
        </w:rPr>
      </w:pPr>
      <w:r w:rsidRPr="006A2413">
        <w:rPr>
          <w:b/>
        </w:rPr>
        <w:lastRenderedPageBreak/>
        <w:t>PROJECT DESCRIPTION</w:t>
      </w:r>
    </w:p>
    <w:p w14:paraId="1AE1114B" w14:textId="77777777" w:rsidR="00563DA8" w:rsidRPr="006A2413" w:rsidRDefault="00563DA8" w:rsidP="001161CD">
      <w:pPr>
        <w:keepNext/>
        <w:spacing w:after="240"/>
        <w:rPr>
          <w:b/>
        </w:rPr>
      </w:pPr>
      <w:r w:rsidRPr="006A2413">
        <w:rPr>
          <w:b/>
        </w:rPr>
        <w:t>Background</w:t>
      </w:r>
    </w:p>
    <w:p w14:paraId="47612776" w14:textId="2A76ACC8" w:rsidR="00F9712F" w:rsidRPr="006A2413" w:rsidRDefault="00563DA8" w:rsidP="00FD395B">
      <w:pPr>
        <w:pStyle w:val="Heading1"/>
      </w:pPr>
      <w:r w:rsidRPr="006A2413">
        <w:t xml:space="preserve">On behalf of the Government of </w:t>
      </w:r>
      <w:r w:rsidR="00E71700" w:rsidRPr="006A2413">
        <w:t>Morocco</w:t>
      </w:r>
      <w:r w:rsidRPr="006A2413">
        <w:t xml:space="preserve">, </w:t>
      </w:r>
      <w:r w:rsidR="00E71700" w:rsidRPr="006A2413">
        <w:t>UNIDO</w:t>
      </w:r>
      <w:r w:rsidRPr="006A2413">
        <w:t xml:space="preserve"> as the designated implementing agency has submitted a request for </w:t>
      </w:r>
      <w:r w:rsidR="00E71700" w:rsidRPr="006A2413">
        <w:t>stage III</w:t>
      </w:r>
      <w:r w:rsidRPr="006A2413">
        <w:t xml:space="preserve"> of the HCFC phase</w:t>
      </w:r>
      <w:r w:rsidR="008F6332" w:rsidRPr="006A2413">
        <w:t>-</w:t>
      </w:r>
      <w:r w:rsidRPr="006A2413">
        <w:t xml:space="preserve">out management plan (HPMP), </w:t>
      </w:r>
      <w:r w:rsidR="00E26BD1" w:rsidRPr="006A2413">
        <w:t>in</w:t>
      </w:r>
      <w:r w:rsidRPr="006A2413">
        <w:t xml:space="preserve"> the amount of US $</w:t>
      </w:r>
      <w:r w:rsidR="00E744DB" w:rsidRPr="006A2413">
        <w:rPr>
          <w:color w:val="000000"/>
        </w:rPr>
        <w:t>1,466,467</w:t>
      </w:r>
      <w:r w:rsidRPr="006A2413">
        <w:t>, plus agency support costs of US $</w:t>
      </w:r>
      <w:r w:rsidR="00387C3D" w:rsidRPr="006A2413">
        <w:rPr>
          <w:color w:val="000000"/>
        </w:rPr>
        <w:t>102,653</w:t>
      </w:r>
      <w:r w:rsidRPr="006A2413">
        <w:t xml:space="preserve">, as originally </w:t>
      </w:r>
      <w:r w:rsidR="00207398" w:rsidRPr="006A2413">
        <w:t>submitted</w:t>
      </w:r>
      <w:r w:rsidRPr="006A2413">
        <w:t>.</w:t>
      </w:r>
      <w:r w:rsidRPr="006A2413">
        <w:rPr>
          <w:vertAlign w:val="superscript"/>
        </w:rPr>
        <w:footnoteReference w:id="3"/>
      </w:r>
      <w:r w:rsidRPr="006A2413">
        <w:t xml:space="preserve"> The implementation of </w:t>
      </w:r>
      <w:r w:rsidR="00E71700" w:rsidRPr="006A2413">
        <w:t>stage III</w:t>
      </w:r>
      <w:r w:rsidRPr="006A2413">
        <w:t xml:space="preserve"> of the HPMP will phase out the remaining consumption of HCFCs by </w:t>
      </w:r>
      <w:r w:rsidR="00BA64F1" w:rsidRPr="006A2413">
        <w:t>2030.</w:t>
      </w:r>
    </w:p>
    <w:p w14:paraId="7533C310" w14:textId="49235BB7" w:rsidR="00563DA8" w:rsidRPr="006A2413" w:rsidRDefault="00563DA8" w:rsidP="001161CD">
      <w:pPr>
        <w:pStyle w:val="Heading1"/>
      </w:pPr>
      <w:r w:rsidRPr="006A2413">
        <w:t xml:space="preserve">The first tranche of </w:t>
      </w:r>
      <w:r w:rsidR="00E71700" w:rsidRPr="006A2413">
        <w:t>stage III</w:t>
      </w:r>
      <w:r w:rsidRPr="006A2413">
        <w:t xml:space="preserve"> of the HPMP </w:t>
      </w:r>
      <w:r w:rsidR="00BE2DAA" w:rsidRPr="006A2413">
        <w:t>being</w:t>
      </w:r>
      <w:r w:rsidR="00E26BD1" w:rsidRPr="006A2413">
        <w:t xml:space="preserve"> </w:t>
      </w:r>
      <w:r w:rsidRPr="006A2413">
        <w:t xml:space="preserve">requested at this meeting </w:t>
      </w:r>
      <w:r w:rsidR="00BE2DAA" w:rsidRPr="006A2413">
        <w:t>amounts to</w:t>
      </w:r>
      <w:r w:rsidRPr="006A2413">
        <w:t xml:space="preserve"> US $</w:t>
      </w:r>
      <w:r w:rsidR="00E623E1" w:rsidRPr="006A2413">
        <w:rPr>
          <w:color w:val="000000"/>
        </w:rPr>
        <w:t>160,600</w:t>
      </w:r>
      <w:r w:rsidRPr="006A2413">
        <w:t>, plus agency support costs of US $</w:t>
      </w:r>
      <w:r w:rsidR="00E623E1" w:rsidRPr="006A2413">
        <w:rPr>
          <w:color w:val="000000"/>
        </w:rPr>
        <w:t>11,242</w:t>
      </w:r>
      <w:r w:rsidRPr="006A2413">
        <w:t xml:space="preserve">, for </w:t>
      </w:r>
      <w:r w:rsidR="00E71700" w:rsidRPr="006A2413">
        <w:t>UNIDO</w:t>
      </w:r>
      <w:r w:rsidRPr="006A2413">
        <w:t>, as originally submitted.</w:t>
      </w:r>
    </w:p>
    <w:p w14:paraId="5DCF3DEA" w14:textId="4A85BCDF" w:rsidR="00563DA8" w:rsidRPr="006A2413" w:rsidRDefault="00563DA8" w:rsidP="001161CD">
      <w:pPr>
        <w:keepNext/>
        <w:spacing w:after="240"/>
        <w:outlineLvl w:val="0"/>
        <w:rPr>
          <w:b/>
        </w:rPr>
      </w:pPr>
      <w:r w:rsidRPr="006A2413">
        <w:rPr>
          <w:b/>
        </w:rPr>
        <w:t xml:space="preserve">Status of implementation of </w:t>
      </w:r>
      <w:r w:rsidR="00E71700" w:rsidRPr="006A2413">
        <w:rPr>
          <w:b/>
          <w:bCs/>
        </w:rPr>
        <w:t>stage II</w:t>
      </w:r>
      <w:r w:rsidRPr="006A2413">
        <w:t xml:space="preserve"> </w:t>
      </w:r>
      <w:r w:rsidRPr="006A2413">
        <w:rPr>
          <w:b/>
        </w:rPr>
        <w:t>of the HCFC phase-out management plan</w:t>
      </w:r>
    </w:p>
    <w:p w14:paraId="649FDFE5" w14:textId="763E8E09" w:rsidR="001B40B0" w:rsidRPr="006A2413" w:rsidRDefault="00E71700">
      <w:pPr>
        <w:pStyle w:val="Heading1"/>
        <w:keepNext/>
        <w:tabs>
          <w:tab w:val="num" w:pos="709"/>
        </w:tabs>
        <w:rPr>
          <w:lang w:val="en-US"/>
        </w:rPr>
      </w:pPr>
      <w:r w:rsidRPr="006A2413">
        <w:t>Stage II</w:t>
      </w:r>
      <w:r w:rsidR="00563DA8" w:rsidRPr="006A2413">
        <w:t xml:space="preserve"> of the HPMP for </w:t>
      </w:r>
      <w:r w:rsidRPr="006A2413">
        <w:t>Morocco</w:t>
      </w:r>
      <w:r w:rsidR="00563DA8" w:rsidRPr="006A2413">
        <w:t xml:space="preserve"> was originally approved at the </w:t>
      </w:r>
      <w:r w:rsidR="004F2356" w:rsidRPr="006A2413">
        <w:t>88</w:t>
      </w:r>
      <w:r w:rsidR="004F2356" w:rsidRPr="006A2413">
        <w:rPr>
          <w:vertAlign w:val="superscript"/>
        </w:rPr>
        <w:t>th</w:t>
      </w:r>
      <w:r w:rsidR="004F2356" w:rsidRPr="006A2413">
        <w:t xml:space="preserve"> </w:t>
      </w:r>
      <w:r w:rsidR="00563DA8" w:rsidRPr="006A2413">
        <w:t>meeting</w:t>
      </w:r>
      <w:r w:rsidR="00563DA8" w:rsidRPr="006A2413">
        <w:rPr>
          <w:vertAlign w:val="superscript"/>
        </w:rPr>
        <w:footnoteReference w:id="4"/>
      </w:r>
      <w:r w:rsidR="00563DA8" w:rsidRPr="006A2413">
        <w:t xml:space="preserve"> and revised at the </w:t>
      </w:r>
      <w:r w:rsidR="00D9611E" w:rsidRPr="006A2413">
        <w:t>91</w:t>
      </w:r>
      <w:r w:rsidR="00D9611E" w:rsidRPr="006A2413">
        <w:rPr>
          <w:vertAlign w:val="superscript"/>
        </w:rPr>
        <w:t>st</w:t>
      </w:r>
      <w:r w:rsidR="00D9611E" w:rsidRPr="006A2413">
        <w:t xml:space="preserve"> </w:t>
      </w:r>
      <w:r w:rsidR="00563DA8" w:rsidRPr="006A2413">
        <w:t>meeting</w:t>
      </w:r>
      <w:r w:rsidR="00563DA8" w:rsidRPr="006A2413">
        <w:rPr>
          <w:vertAlign w:val="superscript"/>
        </w:rPr>
        <w:footnoteReference w:id="5"/>
      </w:r>
      <w:r w:rsidR="00563DA8" w:rsidRPr="006A2413">
        <w:t xml:space="preserve"> to phase out </w:t>
      </w:r>
      <w:r w:rsidR="0060226E" w:rsidRPr="006A2413">
        <w:t>16.54</w:t>
      </w:r>
      <w:r w:rsidR="00563DA8" w:rsidRPr="006A2413">
        <w:t> ODP tonnes of HCFCs used in the refrigeration and air</w:t>
      </w:r>
      <w:r w:rsidR="00563DA8" w:rsidRPr="006A2413">
        <w:noBreakHyphen/>
        <w:t xml:space="preserve">conditioning (RAC) servicing sector and the </w:t>
      </w:r>
      <w:r w:rsidR="0060226E" w:rsidRPr="006A2413">
        <w:t xml:space="preserve">polyurethane (PU) foam </w:t>
      </w:r>
      <w:r w:rsidR="00563DA8" w:rsidRPr="006A2413">
        <w:t xml:space="preserve">sector, and to meet the </w:t>
      </w:r>
      <w:r w:rsidR="00F25416" w:rsidRPr="006A2413">
        <w:t>67.5</w:t>
      </w:r>
      <w:r w:rsidR="00563DA8" w:rsidRPr="006A2413">
        <w:t> per cent reduction from the baseline by 202</w:t>
      </w:r>
      <w:r w:rsidR="00F25416" w:rsidRPr="006A2413">
        <w:t>5</w:t>
      </w:r>
      <w:r w:rsidR="00563DA8" w:rsidRPr="006A2413">
        <w:t>, at a total cost of US $</w:t>
      </w:r>
      <w:r w:rsidR="00EE06EF" w:rsidRPr="006A2413">
        <w:t>1,098,532</w:t>
      </w:r>
      <w:r w:rsidR="00563DA8" w:rsidRPr="006A2413">
        <w:t>, plus agency support costs.</w:t>
      </w:r>
      <w:r w:rsidR="00353A99" w:rsidRPr="006A2413">
        <w:t xml:space="preserve"> As stipulated in the Agreement between the Government of Morocco and the Executive Committee,</w:t>
      </w:r>
      <w:r w:rsidR="00563DA8" w:rsidRPr="006A2413">
        <w:t xml:space="preserve"> </w:t>
      </w:r>
      <w:r w:rsidR="00353A99" w:rsidRPr="006A2413">
        <w:t>s</w:t>
      </w:r>
      <w:r w:rsidRPr="006A2413">
        <w:t>tage II</w:t>
      </w:r>
      <w:r w:rsidR="00563DA8" w:rsidRPr="006A2413">
        <w:t xml:space="preserve"> of the HPMP </w:t>
      </w:r>
      <w:r w:rsidR="00353A99" w:rsidRPr="006A2413">
        <w:t>was planned to</w:t>
      </w:r>
      <w:r w:rsidR="00563DA8" w:rsidRPr="006A2413">
        <w:t xml:space="preserve"> be completed by </w:t>
      </w:r>
      <w:r w:rsidR="00EE06EF" w:rsidRPr="006A2413">
        <w:t>December 2026</w:t>
      </w:r>
      <w:r w:rsidR="00E60402" w:rsidRPr="006A2413">
        <w:t>.</w:t>
      </w:r>
    </w:p>
    <w:p w14:paraId="42E33F93" w14:textId="1B45ECF3" w:rsidR="00563DA8" w:rsidRPr="006A2413" w:rsidRDefault="00563DA8" w:rsidP="001B40B0">
      <w:pPr>
        <w:pStyle w:val="Heading1"/>
        <w:keepNext/>
        <w:numPr>
          <w:ilvl w:val="0"/>
          <w:numId w:val="0"/>
        </w:numPr>
        <w:rPr>
          <w:lang w:val="en-US"/>
        </w:rPr>
      </w:pPr>
      <w:r w:rsidRPr="006A2413">
        <w:rPr>
          <w:u w:val="single"/>
        </w:rPr>
        <w:t>Report on HCFC consumption</w:t>
      </w:r>
      <w:bookmarkStart w:id="0" w:name="_Hlk170900703"/>
    </w:p>
    <w:p w14:paraId="230AB927" w14:textId="41FEB9D8" w:rsidR="00563DA8" w:rsidRPr="006A2413" w:rsidRDefault="00563DA8" w:rsidP="00BA0838">
      <w:pPr>
        <w:pStyle w:val="Heading1"/>
        <w:widowControl w:val="0"/>
        <w:spacing w:after="0"/>
      </w:pPr>
      <w:bookmarkStart w:id="1" w:name="_Hlk141281293"/>
      <w:bookmarkEnd w:id="0"/>
      <w:r w:rsidRPr="006A2413">
        <w:t xml:space="preserve">The Government of </w:t>
      </w:r>
      <w:r w:rsidR="00E71700" w:rsidRPr="006A2413">
        <w:t>Morocco</w:t>
      </w:r>
      <w:r w:rsidRPr="006A2413">
        <w:t xml:space="preserve"> reported </w:t>
      </w:r>
      <w:r w:rsidR="0092158F" w:rsidRPr="006A2413">
        <w:t xml:space="preserve">a consumption </w:t>
      </w:r>
      <w:r w:rsidRPr="006A2413">
        <w:t xml:space="preserve">of </w:t>
      </w:r>
      <w:r w:rsidR="00877DDF" w:rsidRPr="006A2413">
        <w:t>17.2</w:t>
      </w:r>
      <w:r w:rsidR="009C35CD">
        <w:t>0</w:t>
      </w:r>
      <w:r w:rsidR="00877DDF" w:rsidRPr="006A2413">
        <w:t xml:space="preserve"> </w:t>
      </w:r>
      <w:r w:rsidRPr="006A2413">
        <w:t>ODP tonnes of HCFCs in</w:t>
      </w:r>
      <w:r w:rsidR="004A352E" w:rsidRPr="006A2413">
        <w:t> </w:t>
      </w:r>
      <w:r w:rsidRPr="006A2413">
        <w:t>202</w:t>
      </w:r>
      <w:r w:rsidR="00877DDF" w:rsidRPr="006A2413">
        <w:t>4</w:t>
      </w:r>
      <w:r w:rsidRPr="006A2413">
        <w:t xml:space="preserve">, which is </w:t>
      </w:r>
      <w:r w:rsidR="00877DDF" w:rsidRPr="006A2413">
        <w:t>66.5</w:t>
      </w:r>
      <w:r w:rsidR="002A10EE" w:rsidRPr="006A2413">
        <w:t xml:space="preserve"> </w:t>
      </w:r>
      <w:r w:rsidRPr="006A2413">
        <w:t xml:space="preserve">per cent below the HCFC baseline for compliance. The Article 7 </w:t>
      </w:r>
      <w:r w:rsidR="00F21A2B" w:rsidRPr="006A2413">
        <w:t xml:space="preserve">and CP </w:t>
      </w:r>
      <w:r w:rsidRPr="006A2413">
        <w:t xml:space="preserve">data for </w:t>
      </w:r>
      <w:r w:rsidR="00877DDF" w:rsidRPr="006A2413">
        <w:t xml:space="preserve">2025 </w:t>
      </w:r>
      <w:r w:rsidR="00653AD6" w:rsidRPr="006A2413">
        <w:t>have</w:t>
      </w:r>
      <w:r w:rsidRPr="006A2413">
        <w:t xml:space="preserve"> not been reported </w:t>
      </w:r>
      <w:r w:rsidR="00E753BC" w:rsidRPr="006A2413">
        <w:t>yet</w:t>
      </w:r>
      <w:r w:rsidRPr="006A2413">
        <w:t>. The 202</w:t>
      </w:r>
      <w:r w:rsidR="009C7DD7" w:rsidRPr="006A2413">
        <w:t>1</w:t>
      </w:r>
      <w:r w:rsidR="00F21A2B" w:rsidRPr="006A2413">
        <w:noBreakHyphen/>
      </w:r>
      <w:r w:rsidRPr="006A2413">
        <w:t>202</w:t>
      </w:r>
      <w:r w:rsidR="009C7DD7" w:rsidRPr="006A2413">
        <w:t>5</w:t>
      </w:r>
      <w:r w:rsidRPr="006A2413">
        <w:t xml:space="preserve"> HCFC consumption is shown in table 1.</w:t>
      </w:r>
    </w:p>
    <w:bookmarkEnd w:id="1"/>
    <w:p w14:paraId="0976FC13" w14:textId="77777777" w:rsidR="00D72DAA" w:rsidRPr="006A2413" w:rsidRDefault="00D72DAA" w:rsidP="00D72DAA">
      <w:pPr>
        <w:keepNext/>
        <w:spacing w:before="240"/>
        <w:rPr>
          <w:b/>
        </w:rPr>
      </w:pPr>
      <w:r w:rsidRPr="006A2413">
        <w:rPr>
          <w:b/>
        </w:rPr>
        <w:t>Table 1. HCFC consumption in 2021</w:t>
      </w:r>
      <w:r w:rsidRPr="006A2413">
        <w:rPr>
          <w:b/>
          <w:bCs/>
        </w:rPr>
        <w:t>–</w:t>
      </w:r>
      <w:r w:rsidRPr="006A2413">
        <w:rPr>
          <w:b/>
        </w:rPr>
        <w:t>2025 in Morocco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1181"/>
        <w:gridCol w:w="1182"/>
        <w:gridCol w:w="1182"/>
        <w:gridCol w:w="1186"/>
        <w:gridCol w:w="1186"/>
        <w:gridCol w:w="1169"/>
      </w:tblGrid>
      <w:tr w:rsidR="00417E35" w:rsidRPr="00780B89" w14:paraId="3EF6B8C3" w14:textId="77777777" w:rsidTr="00D65368">
        <w:trPr>
          <w:tblHeader/>
        </w:trPr>
        <w:tc>
          <w:tcPr>
            <w:tcW w:w="1211" w:type="pct"/>
            <w:noWrap/>
            <w:tcMar>
              <w:left w:w="43" w:type="dxa"/>
              <w:right w:w="43" w:type="dxa"/>
            </w:tcMar>
            <w:vAlign w:val="center"/>
            <w:hideMark/>
          </w:tcPr>
          <w:p w14:paraId="490857DB"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HCFC</w:t>
            </w:r>
          </w:p>
        </w:tc>
        <w:tc>
          <w:tcPr>
            <w:tcW w:w="632" w:type="pct"/>
            <w:noWrap/>
            <w:vAlign w:val="center"/>
            <w:hideMark/>
          </w:tcPr>
          <w:p w14:paraId="601F3EE7"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2021</w:t>
            </w:r>
          </w:p>
        </w:tc>
        <w:tc>
          <w:tcPr>
            <w:tcW w:w="632" w:type="pct"/>
            <w:noWrap/>
            <w:vAlign w:val="center"/>
            <w:hideMark/>
          </w:tcPr>
          <w:p w14:paraId="29BD15A9"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2022</w:t>
            </w:r>
          </w:p>
        </w:tc>
        <w:tc>
          <w:tcPr>
            <w:tcW w:w="632" w:type="pct"/>
            <w:noWrap/>
            <w:vAlign w:val="center"/>
            <w:hideMark/>
          </w:tcPr>
          <w:p w14:paraId="55F4C3E4"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2023</w:t>
            </w:r>
          </w:p>
        </w:tc>
        <w:tc>
          <w:tcPr>
            <w:tcW w:w="634" w:type="pct"/>
          </w:tcPr>
          <w:p w14:paraId="2A0BF751"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2024</w:t>
            </w:r>
          </w:p>
        </w:tc>
        <w:tc>
          <w:tcPr>
            <w:tcW w:w="634" w:type="pct"/>
          </w:tcPr>
          <w:p w14:paraId="281BB113"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2025*</w:t>
            </w:r>
          </w:p>
        </w:tc>
        <w:tc>
          <w:tcPr>
            <w:tcW w:w="625" w:type="pct"/>
            <w:noWrap/>
            <w:vAlign w:val="center"/>
            <w:hideMark/>
          </w:tcPr>
          <w:p w14:paraId="4964E6CA"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Baseline</w:t>
            </w:r>
          </w:p>
        </w:tc>
      </w:tr>
      <w:tr w:rsidR="00417E35" w:rsidRPr="00780B89" w14:paraId="144856CB" w14:textId="77777777" w:rsidTr="00D65368">
        <w:tc>
          <w:tcPr>
            <w:tcW w:w="5000" w:type="pct"/>
            <w:gridSpan w:val="7"/>
            <w:noWrap/>
            <w:tcMar>
              <w:left w:w="43" w:type="dxa"/>
              <w:right w:w="43" w:type="dxa"/>
            </w:tcMar>
            <w:vAlign w:val="center"/>
            <w:hideMark/>
          </w:tcPr>
          <w:p w14:paraId="1A1AE177" w14:textId="77777777" w:rsidR="00417E35" w:rsidRPr="00780B89" w:rsidRDefault="00417E35">
            <w:pPr>
              <w:keepNext/>
              <w:spacing w:before="20" w:after="20"/>
              <w:ind w:left="96"/>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Metric tonnes (mt)</w:t>
            </w:r>
          </w:p>
        </w:tc>
      </w:tr>
      <w:tr w:rsidR="00705720" w:rsidRPr="00780B89" w14:paraId="03F8FD2A" w14:textId="77777777" w:rsidTr="00D65368">
        <w:trPr>
          <w:trHeight w:val="60"/>
        </w:trPr>
        <w:tc>
          <w:tcPr>
            <w:tcW w:w="1211" w:type="pct"/>
            <w:noWrap/>
            <w:tcMar>
              <w:left w:w="43" w:type="dxa"/>
              <w:right w:w="43" w:type="dxa"/>
            </w:tcMar>
            <w:vAlign w:val="center"/>
            <w:hideMark/>
          </w:tcPr>
          <w:p w14:paraId="363664F1" w14:textId="77777777" w:rsidR="00705720" w:rsidRPr="00780B89" w:rsidRDefault="00705720" w:rsidP="00705720">
            <w:pPr>
              <w:keepNext/>
              <w:spacing w:before="20" w:after="20"/>
              <w:ind w:left="96"/>
              <w:jc w:val="left"/>
              <w:rPr>
                <w:rFonts w:asciiTheme="majorBidi" w:hAnsiTheme="majorBidi" w:cstheme="majorBidi"/>
                <w:color w:val="000000"/>
                <w:sz w:val="20"/>
                <w:szCs w:val="20"/>
              </w:rPr>
            </w:pPr>
            <w:r w:rsidRPr="00780B89">
              <w:rPr>
                <w:rFonts w:asciiTheme="majorBidi" w:hAnsiTheme="majorBidi" w:cstheme="majorBidi"/>
                <w:color w:val="000000"/>
                <w:sz w:val="20"/>
                <w:szCs w:val="20"/>
              </w:rPr>
              <w:t>HCFC-22</w:t>
            </w:r>
          </w:p>
        </w:tc>
        <w:tc>
          <w:tcPr>
            <w:tcW w:w="632" w:type="pct"/>
            <w:noWrap/>
          </w:tcPr>
          <w:p w14:paraId="5FCB380F" w14:textId="001A0518"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320.41</w:t>
            </w:r>
          </w:p>
        </w:tc>
        <w:tc>
          <w:tcPr>
            <w:tcW w:w="632" w:type="pct"/>
            <w:noWrap/>
          </w:tcPr>
          <w:p w14:paraId="12326E5F" w14:textId="01422A16"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360.72</w:t>
            </w:r>
          </w:p>
        </w:tc>
        <w:tc>
          <w:tcPr>
            <w:tcW w:w="632" w:type="pct"/>
            <w:noWrap/>
          </w:tcPr>
          <w:p w14:paraId="33C0DA99" w14:textId="62554297"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314.55</w:t>
            </w:r>
          </w:p>
        </w:tc>
        <w:tc>
          <w:tcPr>
            <w:tcW w:w="634" w:type="pct"/>
          </w:tcPr>
          <w:p w14:paraId="088F003E" w14:textId="7BE896B2"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312.69</w:t>
            </w:r>
          </w:p>
        </w:tc>
        <w:tc>
          <w:tcPr>
            <w:tcW w:w="634" w:type="pct"/>
          </w:tcPr>
          <w:p w14:paraId="71090A23" w14:textId="0176560A" w:rsidR="00705720" w:rsidRPr="00780B89" w:rsidRDefault="00124AF7" w:rsidP="00705720">
            <w:pPr>
              <w:tabs>
                <w:tab w:val="left" w:pos="430"/>
              </w:tabs>
              <w:spacing w:before="20" w:after="20"/>
              <w:ind w:left="-137" w:right="63"/>
              <w:jc w:val="right"/>
              <w:rPr>
                <w:rFonts w:asciiTheme="majorBidi" w:hAnsiTheme="majorBidi" w:cstheme="majorBidi"/>
                <w:color w:val="000000"/>
                <w:sz w:val="20"/>
                <w:szCs w:val="20"/>
              </w:rPr>
            </w:pPr>
            <w:r w:rsidRPr="00780B89">
              <w:rPr>
                <w:rFonts w:asciiTheme="majorBidi" w:hAnsiTheme="majorBidi" w:cstheme="majorBidi"/>
                <w:color w:val="000000"/>
                <w:sz w:val="20"/>
                <w:szCs w:val="20"/>
              </w:rPr>
              <w:t>277.74</w:t>
            </w:r>
          </w:p>
        </w:tc>
        <w:tc>
          <w:tcPr>
            <w:tcW w:w="625" w:type="pct"/>
            <w:noWrap/>
          </w:tcPr>
          <w:p w14:paraId="02D6C2BA" w14:textId="6B386E0A" w:rsidR="00705720" w:rsidRPr="00780B89" w:rsidRDefault="00C90759" w:rsidP="00705720">
            <w:pPr>
              <w:tabs>
                <w:tab w:val="left" w:pos="430"/>
              </w:tabs>
              <w:spacing w:before="20" w:after="20"/>
              <w:ind w:left="-137" w:right="63"/>
              <w:jc w:val="right"/>
              <w:rPr>
                <w:rFonts w:asciiTheme="majorBidi" w:hAnsiTheme="majorBidi" w:cstheme="majorBidi"/>
                <w:bCs/>
                <w:color w:val="000000"/>
                <w:sz w:val="20"/>
                <w:szCs w:val="20"/>
              </w:rPr>
            </w:pPr>
            <w:r w:rsidRPr="00780B89">
              <w:rPr>
                <w:rFonts w:asciiTheme="majorBidi" w:hAnsiTheme="majorBidi" w:cstheme="majorBidi"/>
                <w:bCs/>
                <w:color w:val="000000"/>
                <w:sz w:val="20"/>
                <w:szCs w:val="20"/>
              </w:rPr>
              <w:t>819.54</w:t>
            </w:r>
          </w:p>
        </w:tc>
      </w:tr>
      <w:tr w:rsidR="00627994" w:rsidRPr="00780B89" w14:paraId="4C72D721" w14:textId="77777777" w:rsidTr="00D65368">
        <w:tc>
          <w:tcPr>
            <w:tcW w:w="1211" w:type="pct"/>
            <w:noWrap/>
            <w:tcMar>
              <w:left w:w="43" w:type="dxa"/>
              <w:right w:w="43" w:type="dxa"/>
            </w:tcMar>
            <w:hideMark/>
          </w:tcPr>
          <w:p w14:paraId="4FE1AA2F" w14:textId="77777777" w:rsidR="00627994" w:rsidRPr="00780B89" w:rsidRDefault="00627994" w:rsidP="00627994">
            <w:pPr>
              <w:keepNext/>
              <w:spacing w:before="20" w:after="20"/>
              <w:ind w:left="96"/>
              <w:jc w:val="left"/>
              <w:rPr>
                <w:rFonts w:asciiTheme="majorBidi" w:eastAsiaTheme="minorHAnsi" w:hAnsiTheme="majorBidi" w:cstheme="majorBidi"/>
                <w:b/>
                <w:color w:val="000000"/>
                <w:sz w:val="20"/>
                <w:szCs w:val="20"/>
              </w:rPr>
            </w:pPr>
            <w:r w:rsidRPr="00780B89">
              <w:rPr>
                <w:rFonts w:asciiTheme="majorBidi" w:hAnsiTheme="majorBidi" w:cstheme="majorBidi"/>
                <w:b/>
                <w:color w:val="000000"/>
                <w:sz w:val="20"/>
                <w:szCs w:val="20"/>
              </w:rPr>
              <w:t>Total (mt)</w:t>
            </w:r>
          </w:p>
        </w:tc>
        <w:tc>
          <w:tcPr>
            <w:tcW w:w="632" w:type="pct"/>
            <w:noWrap/>
          </w:tcPr>
          <w:p w14:paraId="1F4AA7F7" w14:textId="6BD6D223"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320.41</w:t>
            </w:r>
          </w:p>
        </w:tc>
        <w:tc>
          <w:tcPr>
            <w:tcW w:w="632" w:type="pct"/>
            <w:noWrap/>
          </w:tcPr>
          <w:p w14:paraId="0E1A6EDF" w14:textId="13A34BC8"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360.72</w:t>
            </w:r>
          </w:p>
        </w:tc>
        <w:tc>
          <w:tcPr>
            <w:tcW w:w="632" w:type="pct"/>
            <w:noWrap/>
          </w:tcPr>
          <w:p w14:paraId="271C2712" w14:textId="3DC3681E"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314.55</w:t>
            </w:r>
          </w:p>
        </w:tc>
        <w:tc>
          <w:tcPr>
            <w:tcW w:w="634" w:type="pct"/>
          </w:tcPr>
          <w:p w14:paraId="7E13B101" w14:textId="5F19748D"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312.69</w:t>
            </w:r>
          </w:p>
        </w:tc>
        <w:tc>
          <w:tcPr>
            <w:tcW w:w="634" w:type="pct"/>
          </w:tcPr>
          <w:p w14:paraId="547A80E7" w14:textId="3CB5A37B" w:rsidR="00627994" w:rsidRPr="00780B89" w:rsidRDefault="00190961"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277.74</w:t>
            </w:r>
          </w:p>
        </w:tc>
        <w:tc>
          <w:tcPr>
            <w:tcW w:w="625" w:type="pct"/>
            <w:noWrap/>
          </w:tcPr>
          <w:p w14:paraId="7AAFFC66" w14:textId="2D86C288" w:rsidR="00627994" w:rsidRPr="00780B89" w:rsidRDefault="00627994" w:rsidP="00627994">
            <w:pPr>
              <w:tabs>
                <w:tab w:val="left" w:pos="430"/>
              </w:tabs>
              <w:spacing w:before="20" w:after="20"/>
              <w:ind w:left="-137"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819.54**</w:t>
            </w:r>
          </w:p>
        </w:tc>
      </w:tr>
      <w:tr w:rsidR="00A956A8" w:rsidRPr="00780B89" w14:paraId="03F7BA1A" w14:textId="77777777" w:rsidTr="00D65368">
        <w:tc>
          <w:tcPr>
            <w:tcW w:w="1211" w:type="pct"/>
            <w:noWrap/>
            <w:tcMar>
              <w:left w:w="43" w:type="dxa"/>
              <w:right w:w="43" w:type="dxa"/>
            </w:tcMar>
          </w:tcPr>
          <w:p w14:paraId="0A8796A8" w14:textId="1EEEC9D8" w:rsidR="00A956A8" w:rsidRPr="00780B89" w:rsidRDefault="00A956A8" w:rsidP="00A956A8">
            <w:pPr>
              <w:keepNext/>
              <w:spacing w:before="20" w:after="20"/>
              <w:ind w:left="96"/>
              <w:jc w:val="left"/>
              <w:rPr>
                <w:rFonts w:asciiTheme="majorBidi" w:hAnsiTheme="majorBidi" w:cstheme="majorBidi"/>
                <w:b/>
                <w:color w:val="000000"/>
                <w:sz w:val="20"/>
                <w:szCs w:val="20"/>
              </w:rPr>
            </w:pPr>
            <w:r w:rsidRPr="00780B89">
              <w:rPr>
                <w:rFonts w:asciiTheme="majorBidi" w:hAnsiTheme="majorBidi" w:cstheme="majorBidi"/>
                <w:sz w:val="20"/>
                <w:szCs w:val="20"/>
              </w:rPr>
              <w:t>HCFC</w:t>
            </w:r>
            <w:r w:rsidRPr="00780B89">
              <w:rPr>
                <w:rFonts w:asciiTheme="majorBidi" w:hAnsiTheme="majorBidi" w:cstheme="majorBidi"/>
                <w:sz w:val="20"/>
                <w:szCs w:val="20"/>
              </w:rPr>
              <w:noBreakHyphen/>
              <w:t>141b in imported pre</w:t>
            </w:r>
            <w:r w:rsidRPr="00780B89">
              <w:rPr>
                <w:rFonts w:asciiTheme="majorBidi" w:hAnsiTheme="majorBidi" w:cstheme="majorBidi"/>
                <w:sz w:val="20"/>
                <w:szCs w:val="20"/>
              </w:rPr>
              <w:noBreakHyphen/>
              <w:t>blended polyols</w:t>
            </w:r>
          </w:p>
        </w:tc>
        <w:tc>
          <w:tcPr>
            <w:tcW w:w="632" w:type="pct"/>
            <w:noWrap/>
          </w:tcPr>
          <w:p w14:paraId="0EAB5E96" w14:textId="0204E651"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color w:val="000000"/>
                <w:sz w:val="20"/>
                <w:szCs w:val="20"/>
              </w:rPr>
              <w:t>104.30</w:t>
            </w:r>
          </w:p>
        </w:tc>
        <w:tc>
          <w:tcPr>
            <w:tcW w:w="632" w:type="pct"/>
            <w:noWrap/>
          </w:tcPr>
          <w:p w14:paraId="5F5852C4" w14:textId="11045971"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color w:val="000000"/>
                <w:sz w:val="20"/>
                <w:szCs w:val="20"/>
              </w:rPr>
              <w:t>104.30</w:t>
            </w:r>
          </w:p>
        </w:tc>
        <w:tc>
          <w:tcPr>
            <w:tcW w:w="632" w:type="pct"/>
            <w:noWrap/>
          </w:tcPr>
          <w:p w14:paraId="5A6C24D5" w14:textId="6EE7F760"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sz w:val="20"/>
                <w:szCs w:val="20"/>
              </w:rPr>
              <w:t>104.30</w:t>
            </w:r>
          </w:p>
        </w:tc>
        <w:tc>
          <w:tcPr>
            <w:tcW w:w="634" w:type="pct"/>
          </w:tcPr>
          <w:p w14:paraId="01CDF459" w14:textId="16687ABD" w:rsidR="00A956A8" w:rsidRPr="00780B89" w:rsidRDefault="00302459" w:rsidP="00A956A8">
            <w:pPr>
              <w:tabs>
                <w:tab w:val="left" w:pos="430"/>
              </w:tabs>
              <w:spacing w:before="20" w:after="20"/>
              <w:ind w:left="-137" w:right="63"/>
              <w:jc w:val="right"/>
              <w:rPr>
                <w:rFonts w:asciiTheme="majorBidi" w:hAnsiTheme="majorBidi" w:cstheme="majorBidi"/>
                <w:b/>
                <w:bCs/>
                <w:sz w:val="20"/>
                <w:szCs w:val="20"/>
              </w:rPr>
            </w:pPr>
            <w:r w:rsidRPr="00C31BE7">
              <w:rPr>
                <w:rFonts w:asciiTheme="majorBidi" w:hAnsiTheme="majorBidi" w:cstheme="majorBidi"/>
                <w:color w:val="000000"/>
                <w:sz w:val="20"/>
                <w:szCs w:val="20"/>
              </w:rPr>
              <w:t>0.00</w:t>
            </w:r>
          </w:p>
        </w:tc>
        <w:tc>
          <w:tcPr>
            <w:tcW w:w="634" w:type="pct"/>
          </w:tcPr>
          <w:p w14:paraId="55239C33" w14:textId="4B3E43B6" w:rsidR="00A956A8" w:rsidRPr="00C31BE7" w:rsidRDefault="00C31BE7" w:rsidP="00A956A8">
            <w:pPr>
              <w:tabs>
                <w:tab w:val="left" w:pos="430"/>
              </w:tabs>
              <w:spacing w:before="20" w:after="20"/>
              <w:ind w:left="-137" w:right="63"/>
              <w:jc w:val="right"/>
              <w:rPr>
                <w:rFonts w:asciiTheme="majorBidi" w:hAnsiTheme="majorBidi" w:cstheme="majorBidi"/>
                <w:color w:val="000000"/>
                <w:sz w:val="20"/>
                <w:szCs w:val="20"/>
              </w:rPr>
            </w:pPr>
            <w:r w:rsidRPr="00C31BE7">
              <w:rPr>
                <w:rFonts w:asciiTheme="majorBidi" w:hAnsiTheme="majorBidi" w:cstheme="majorBidi"/>
                <w:color w:val="000000"/>
                <w:sz w:val="20"/>
                <w:szCs w:val="20"/>
              </w:rPr>
              <w:t>0.00</w:t>
            </w:r>
          </w:p>
        </w:tc>
        <w:tc>
          <w:tcPr>
            <w:tcW w:w="625" w:type="pct"/>
            <w:noWrap/>
          </w:tcPr>
          <w:p w14:paraId="522C2E44" w14:textId="32359E51" w:rsidR="00A956A8" w:rsidRPr="00780B89" w:rsidRDefault="00A956A8" w:rsidP="00A956A8">
            <w:pPr>
              <w:tabs>
                <w:tab w:val="left" w:pos="430"/>
              </w:tabs>
              <w:spacing w:before="20" w:after="20"/>
              <w:ind w:left="-137" w:right="63"/>
              <w:jc w:val="right"/>
              <w:rPr>
                <w:rFonts w:asciiTheme="majorBidi" w:hAnsiTheme="majorBidi" w:cstheme="majorBidi"/>
                <w:b/>
                <w:color w:val="000000"/>
                <w:sz w:val="20"/>
                <w:szCs w:val="20"/>
              </w:rPr>
            </w:pPr>
            <w:r w:rsidRPr="00780B89">
              <w:rPr>
                <w:rFonts w:asciiTheme="majorBidi" w:hAnsiTheme="majorBidi" w:cstheme="majorBidi"/>
                <w:sz w:val="20"/>
                <w:szCs w:val="20"/>
              </w:rPr>
              <w:t>71.82</w:t>
            </w:r>
            <w:r w:rsidRPr="00780B89">
              <w:rPr>
                <w:rFonts w:asciiTheme="majorBidi" w:hAnsiTheme="majorBidi" w:cstheme="majorBidi"/>
                <w:sz w:val="20"/>
                <w:szCs w:val="20"/>
                <w:vertAlign w:val="superscript"/>
              </w:rPr>
              <w:t>****</w:t>
            </w:r>
          </w:p>
        </w:tc>
      </w:tr>
      <w:tr w:rsidR="00A956A8" w:rsidRPr="00780B89" w14:paraId="6F7D73FB" w14:textId="77777777" w:rsidTr="00D65368">
        <w:tc>
          <w:tcPr>
            <w:tcW w:w="5000" w:type="pct"/>
            <w:gridSpan w:val="7"/>
            <w:noWrap/>
            <w:tcMar>
              <w:left w:w="43" w:type="dxa"/>
              <w:right w:w="43" w:type="dxa"/>
            </w:tcMar>
            <w:hideMark/>
          </w:tcPr>
          <w:p w14:paraId="74C61E18" w14:textId="77777777" w:rsidR="00A956A8" w:rsidRPr="00780B89" w:rsidRDefault="00A956A8" w:rsidP="00A956A8">
            <w:pPr>
              <w:keepNext/>
              <w:spacing w:before="20" w:after="20"/>
              <w:ind w:left="96"/>
              <w:jc w:val="center"/>
              <w:rPr>
                <w:rFonts w:asciiTheme="majorBidi" w:hAnsiTheme="majorBidi" w:cstheme="majorBidi"/>
                <w:color w:val="000000"/>
                <w:sz w:val="20"/>
                <w:szCs w:val="20"/>
              </w:rPr>
            </w:pPr>
            <w:r w:rsidRPr="00780B89">
              <w:rPr>
                <w:rFonts w:asciiTheme="majorBidi" w:hAnsiTheme="majorBidi" w:cstheme="majorBidi"/>
                <w:b/>
                <w:bCs/>
                <w:color w:val="000000"/>
                <w:sz w:val="20"/>
                <w:szCs w:val="20"/>
              </w:rPr>
              <w:t>ODP tonnes</w:t>
            </w:r>
          </w:p>
        </w:tc>
      </w:tr>
      <w:tr w:rsidR="00A956A8" w:rsidRPr="00780B89" w14:paraId="04441572" w14:textId="77777777" w:rsidTr="00D65368">
        <w:tc>
          <w:tcPr>
            <w:tcW w:w="1211" w:type="pct"/>
            <w:noWrap/>
            <w:tcMar>
              <w:left w:w="43" w:type="dxa"/>
              <w:right w:w="43" w:type="dxa"/>
            </w:tcMar>
            <w:vAlign w:val="center"/>
            <w:hideMark/>
          </w:tcPr>
          <w:p w14:paraId="3AD7485D" w14:textId="77777777" w:rsidR="00A956A8" w:rsidRPr="00780B89" w:rsidRDefault="00A956A8" w:rsidP="00A956A8">
            <w:pPr>
              <w:keepNext/>
              <w:spacing w:before="20" w:after="20"/>
              <w:ind w:left="96"/>
              <w:jc w:val="left"/>
              <w:rPr>
                <w:rFonts w:asciiTheme="majorBidi" w:hAnsiTheme="majorBidi" w:cstheme="majorBidi"/>
                <w:color w:val="000000"/>
                <w:sz w:val="20"/>
                <w:szCs w:val="20"/>
              </w:rPr>
            </w:pPr>
            <w:r w:rsidRPr="00780B89">
              <w:rPr>
                <w:rFonts w:asciiTheme="majorBidi" w:hAnsiTheme="majorBidi" w:cstheme="majorBidi"/>
                <w:color w:val="000000"/>
                <w:sz w:val="20"/>
                <w:szCs w:val="20"/>
              </w:rPr>
              <w:t>HCFC-22</w:t>
            </w:r>
          </w:p>
        </w:tc>
        <w:tc>
          <w:tcPr>
            <w:tcW w:w="632" w:type="pct"/>
            <w:noWrap/>
          </w:tcPr>
          <w:p w14:paraId="6FFFEC14" w14:textId="163D740E"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17.62</w:t>
            </w:r>
          </w:p>
        </w:tc>
        <w:tc>
          <w:tcPr>
            <w:tcW w:w="632" w:type="pct"/>
            <w:noWrap/>
          </w:tcPr>
          <w:p w14:paraId="4810A25E" w14:textId="4E9A088A"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19.84</w:t>
            </w:r>
          </w:p>
        </w:tc>
        <w:tc>
          <w:tcPr>
            <w:tcW w:w="632" w:type="pct"/>
            <w:noWrap/>
          </w:tcPr>
          <w:p w14:paraId="4131C797" w14:textId="06466C9B"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17.30</w:t>
            </w:r>
          </w:p>
        </w:tc>
        <w:tc>
          <w:tcPr>
            <w:tcW w:w="634" w:type="pct"/>
          </w:tcPr>
          <w:p w14:paraId="2DC2C4B9" w14:textId="56C11AF3"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17.20</w:t>
            </w:r>
          </w:p>
        </w:tc>
        <w:tc>
          <w:tcPr>
            <w:tcW w:w="634" w:type="pct"/>
          </w:tcPr>
          <w:p w14:paraId="2401B105" w14:textId="3F3495C3" w:rsidR="00A956A8" w:rsidRPr="00780B89" w:rsidRDefault="00A956A8" w:rsidP="00A956A8">
            <w:pPr>
              <w:spacing w:before="20" w:after="20"/>
              <w:ind w:left="-279" w:right="63"/>
              <w:jc w:val="right"/>
              <w:rPr>
                <w:rFonts w:asciiTheme="majorBidi" w:hAnsiTheme="majorBidi" w:cstheme="majorBidi"/>
                <w:color w:val="000000"/>
                <w:sz w:val="20"/>
                <w:szCs w:val="20"/>
              </w:rPr>
            </w:pPr>
            <w:r w:rsidRPr="00780B89">
              <w:rPr>
                <w:rFonts w:asciiTheme="majorBidi" w:hAnsiTheme="majorBidi" w:cstheme="majorBidi"/>
                <w:color w:val="000000"/>
                <w:sz w:val="20"/>
                <w:szCs w:val="20"/>
              </w:rPr>
              <w:t>15.28</w:t>
            </w:r>
          </w:p>
        </w:tc>
        <w:tc>
          <w:tcPr>
            <w:tcW w:w="625" w:type="pct"/>
            <w:noWrap/>
          </w:tcPr>
          <w:p w14:paraId="6FF0CF0D" w14:textId="1903E0F0" w:rsidR="00A956A8" w:rsidRPr="00780B89" w:rsidRDefault="00A956A8" w:rsidP="00A956A8">
            <w:pPr>
              <w:spacing w:before="20" w:after="20"/>
              <w:ind w:left="-279" w:right="63"/>
              <w:jc w:val="right"/>
              <w:rPr>
                <w:rFonts w:asciiTheme="majorBidi" w:hAnsiTheme="majorBidi" w:cstheme="majorBidi"/>
                <w:bCs/>
                <w:color w:val="000000"/>
                <w:sz w:val="20"/>
                <w:szCs w:val="20"/>
              </w:rPr>
            </w:pPr>
            <w:r w:rsidRPr="00780B89">
              <w:rPr>
                <w:rFonts w:asciiTheme="majorBidi" w:eastAsiaTheme="minorHAnsi" w:hAnsiTheme="majorBidi" w:cstheme="majorBidi"/>
                <w:bCs/>
                <w:color w:val="000000"/>
                <w:sz w:val="20"/>
                <w:szCs w:val="20"/>
              </w:rPr>
              <w:t>51.35</w:t>
            </w:r>
          </w:p>
        </w:tc>
      </w:tr>
      <w:tr w:rsidR="00A956A8" w:rsidRPr="00780B89" w14:paraId="735D6E2E" w14:textId="77777777" w:rsidTr="00D65368">
        <w:tc>
          <w:tcPr>
            <w:tcW w:w="1211" w:type="pct"/>
            <w:noWrap/>
            <w:tcMar>
              <w:left w:w="43" w:type="dxa"/>
              <w:right w:w="43" w:type="dxa"/>
            </w:tcMar>
            <w:hideMark/>
          </w:tcPr>
          <w:p w14:paraId="43A4E084" w14:textId="77777777" w:rsidR="00A956A8" w:rsidRPr="00780B89" w:rsidRDefault="00A956A8" w:rsidP="00A956A8">
            <w:pPr>
              <w:keepNext/>
              <w:spacing w:before="20" w:after="20"/>
              <w:ind w:left="96"/>
              <w:jc w:val="left"/>
              <w:rPr>
                <w:rFonts w:asciiTheme="majorBidi" w:eastAsiaTheme="minorHAnsi" w:hAnsiTheme="majorBidi" w:cstheme="majorBidi"/>
                <w:b/>
                <w:sz w:val="20"/>
                <w:szCs w:val="20"/>
              </w:rPr>
            </w:pPr>
            <w:r w:rsidRPr="00780B89">
              <w:rPr>
                <w:rFonts w:asciiTheme="majorBidi" w:hAnsiTheme="majorBidi" w:cstheme="majorBidi"/>
                <w:b/>
                <w:sz w:val="20"/>
                <w:szCs w:val="20"/>
              </w:rPr>
              <w:t>Total (ODP tonnes)</w:t>
            </w:r>
          </w:p>
        </w:tc>
        <w:tc>
          <w:tcPr>
            <w:tcW w:w="632" w:type="pct"/>
            <w:noWrap/>
          </w:tcPr>
          <w:p w14:paraId="27460637" w14:textId="7E47FC64" w:rsidR="00A956A8" w:rsidRPr="00780B89" w:rsidRDefault="00A956A8" w:rsidP="00A956A8">
            <w:pPr>
              <w:spacing w:before="20" w:after="20"/>
              <w:ind w:left="-279" w:right="63"/>
              <w:jc w:val="right"/>
              <w:rPr>
                <w:rFonts w:asciiTheme="majorBidi" w:hAnsiTheme="majorBidi" w:cstheme="majorBidi"/>
                <w:b/>
                <w:color w:val="000000"/>
                <w:sz w:val="20"/>
                <w:szCs w:val="20"/>
                <w:lang w:eastAsia="en-CA"/>
              </w:rPr>
            </w:pPr>
            <w:r w:rsidRPr="00780B89">
              <w:rPr>
                <w:rFonts w:asciiTheme="majorBidi" w:hAnsiTheme="majorBidi" w:cstheme="majorBidi"/>
                <w:b/>
                <w:color w:val="000000"/>
                <w:sz w:val="20"/>
                <w:szCs w:val="20"/>
                <w:lang w:eastAsia="en-CA"/>
              </w:rPr>
              <w:t>17.62</w:t>
            </w:r>
          </w:p>
        </w:tc>
        <w:tc>
          <w:tcPr>
            <w:tcW w:w="632" w:type="pct"/>
            <w:noWrap/>
          </w:tcPr>
          <w:p w14:paraId="446932CA" w14:textId="622C6341"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19.84</w:t>
            </w:r>
          </w:p>
        </w:tc>
        <w:tc>
          <w:tcPr>
            <w:tcW w:w="632" w:type="pct"/>
            <w:noWrap/>
          </w:tcPr>
          <w:p w14:paraId="12CE3BD0" w14:textId="35B56053"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17.30</w:t>
            </w:r>
          </w:p>
        </w:tc>
        <w:tc>
          <w:tcPr>
            <w:tcW w:w="634" w:type="pct"/>
          </w:tcPr>
          <w:p w14:paraId="0CD95888" w14:textId="4859D44B"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17.20</w:t>
            </w:r>
          </w:p>
        </w:tc>
        <w:tc>
          <w:tcPr>
            <w:tcW w:w="634" w:type="pct"/>
          </w:tcPr>
          <w:p w14:paraId="09261534" w14:textId="43C1399C" w:rsidR="00A956A8" w:rsidRPr="00780B89" w:rsidRDefault="00A956A8" w:rsidP="00A956A8">
            <w:pPr>
              <w:spacing w:before="20" w:after="20"/>
              <w:ind w:left="-279" w:right="63"/>
              <w:jc w:val="right"/>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15.28</w:t>
            </w:r>
          </w:p>
        </w:tc>
        <w:tc>
          <w:tcPr>
            <w:tcW w:w="625" w:type="pct"/>
            <w:noWrap/>
          </w:tcPr>
          <w:p w14:paraId="15081D6C" w14:textId="351944B9" w:rsidR="00A956A8" w:rsidRPr="00780B89" w:rsidRDefault="00A956A8" w:rsidP="00A956A8">
            <w:pPr>
              <w:spacing w:before="20" w:after="20"/>
              <w:ind w:left="-279" w:right="63"/>
              <w:jc w:val="right"/>
              <w:rPr>
                <w:rFonts w:asciiTheme="majorBidi" w:eastAsiaTheme="minorHAnsi" w:hAnsiTheme="majorBidi" w:cstheme="majorBidi"/>
                <w:b/>
                <w:color w:val="000000"/>
                <w:sz w:val="20"/>
                <w:szCs w:val="20"/>
              </w:rPr>
            </w:pPr>
            <w:r w:rsidRPr="00780B89">
              <w:rPr>
                <w:rFonts w:asciiTheme="majorBidi" w:eastAsiaTheme="minorHAnsi" w:hAnsiTheme="majorBidi" w:cstheme="majorBidi"/>
                <w:b/>
                <w:color w:val="000000"/>
                <w:sz w:val="20"/>
                <w:szCs w:val="20"/>
              </w:rPr>
              <w:t>51.35**</w:t>
            </w:r>
          </w:p>
        </w:tc>
      </w:tr>
      <w:tr w:rsidR="00A956A8" w:rsidRPr="00780B89" w14:paraId="0CC19591" w14:textId="77777777" w:rsidTr="00D65368">
        <w:tc>
          <w:tcPr>
            <w:tcW w:w="1211" w:type="pct"/>
            <w:noWrap/>
            <w:tcMar>
              <w:left w:w="43" w:type="dxa"/>
              <w:right w:w="43" w:type="dxa"/>
            </w:tcMar>
          </w:tcPr>
          <w:p w14:paraId="1E8C8355" w14:textId="0C55725E" w:rsidR="00A956A8" w:rsidRPr="00780B89" w:rsidRDefault="00A956A8" w:rsidP="00A956A8">
            <w:pPr>
              <w:keepNext/>
              <w:spacing w:before="20" w:after="20"/>
              <w:ind w:left="96"/>
              <w:jc w:val="left"/>
              <w:rPr>
                <w:rFonts w:asciiTheme="majorBidi" w:hAnsiTheme="majorBidi" w:cstheme="majorBidi"/>
                <w:b/>
                <w:sz w:val="20"/>
                <w:szCs w:val="20"/>
              </w:rPr>
            </w:pPr>
            <w:r w:rsidRPr="00780B89">
              <w:rPr>
                <w:rFonts w:asciiTheme="majorBidi" w:hAnsiTheme="majorBidi" w:cstheme="majorBidi"/>
                <w:sz w:val="20"/>
                <w:szCs w:val="20"/>
              </w:rPr>
              <w:t>HCFC</w:t>
            </w:r>
            <w:r w:rsidRPr="00780B89">
              <w:rPr>
                <w:rFonts w:asciiTheme="majorBidi" w:hAnsiTheme="majorBidi" w:cstheme="majorBidi"/>
                <w:sz w:val="20"/>
                <w:szCs w:val="20"/>
              </w:rPr>
              <w:noBreakHyphen/>
              <w:t>141b in imported pre</w:t>
            </w:r>
            <w:r w:rsidRPr="00780B89">
              <w:rPr>
                <w:rFonts w:asciiTheme="majorBidi" w:hAnsiTheme="majorBidi" w:cstheme="majorBidi"/>
                <w:sz w:val="20"/>
                <w:szCs w:val="20"/>
              </w:rPr>
              <w:noBreakHyphen/>
              <w:t>blended polyols</w:t>
            </w:r>
          </w:p>
        </w:tc>
        <w:tc>
          <w:tcPr>
            <w:tcW w:w="632" w:type="pct"/>
            <w:noWrap/>
          </w:tcPr>
          <w:p w14:paraId="0F970A0E" w14:textId="23E42DE0" w:rsidR="00A956A8" w:rsidRPr="00780B89" w:rsidRDefault="00A956A8" w:rsidP="00A956A8">
            <w:pPr>
              <w:spacing w:before="20" w:after="20"/>
              <w:ind w:left="-279" w:right="63"/>
              <w:jc w:val="right"/>
              <w:rPr>
                <w:rFonts w:asciiTheme="majorBidi" w:hAnsiTheme="majorBidi" w:cstheme="majorBidi"/>
                <w:b/>
                <w:color w:val="000000"/>
                <w:sz w:val="20"/>
                <w:szCs w:val="20"/>
                <w:lang w:eastAsia="en-CA"/>
              </w:rPr>
            </w:pPr>
            <w:r w:rsidRPr="00780B89">
              <w:rPr>
                <w:rFonts w:asciiTheme="majorBidi" w:hAnsiTheme="majorBidi" w:cstheme="majorBidi"/>
                <w:sz w:val="20"/>
                <w:szCs w:val="20"/>
              </w:rPr>
              <w:t>11.47</w:t>
            </w:r>
          </w:p>
        </w:tc>
        <w:tc>
          <w:tcPr>
            <w:tcW w:w="632" w:type="pct"/>
            <w:noWrap/>
          </w:tcPr>
          <w:p w14:paraId="30697B13" w14:textId="03C0AAAB"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color w:val="000000"/>
                <w:sz w:val="20"/>
                <w:szCs w:val="20"/>
              </w:rPr>
              <w:t>11.47</w:t>
            </w:r>
          </w:p>
        </w:tc>
        <w:tc>
          <w:tcPr>
            <w:tcW w:w="632" w:type="pct"/>
            <w:noWrap/>
          </w:tcPr>
          <w:p w14:paraId="59A36663" w14:textId="11600FC1"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eastAsiaTheme="minorHAnsi" w:hAnsiTheme="majorBidi" w:cstheme="majorBidi"/>
                <w:color w:val="000000"/>
                <w:sz w:val="20"/>
                <w:szCs w:val="20"/>
              </w:rPr>
              <w:t>11.47</w:t>
            </w:r>
          </w:p>
        </w:tc>
        <w:tc>
          <w:tcPr>
            <w:tcW w:w="634" w:type="pct"/>
          </w:tcPr>
          <w:p w14:paraId="6C9BBFAD" w14:textId="50E59DA7" w:rsidR="00A956A8" w:rsidRPr="00780B89" w:rsidRDefault="00302459" w:rsidP="00A956A8">
            <w:pPr>
              <w:spacing w:before="20" w:after="20"/>
              <w:ind w:left="-279" w:right="63"/>
              <w:jc w:val="right"/>
              <w:rPr>
                <w:rFonts w:asciiTheme="majorBidi" w:hAnsiTheme="majorBidi" w:cstheme="majorBidi"/>
                <w:b/>
                <w:color w:val="000000"/>
                <w:sz w:val="20"/>
                <w:szCs w:val="20"/>
              </w:rPr>
            </w:pPr>
            <w:r w:rsidRPr="00C31BE7">
              <w:rPr>
                <w:rFonts w:asciiTheme="majorBidi" w:hAnsiTheme="majorBidi" w:cstheme="majorBidi"/>
                <w:color w:val="000000"/>
                <w:sz w:val="20"/>
                <w:szCs w:val="20"/>
              </w:rPr>
              <w:t>0.00</w:t>
            </w:r>
          </w:p>
        </w:tc>
        <w:tc>
          <w:tcPr>
            <w:tcW w:w="634" w:type="pct"/>
          </w:tcPr>
          <w:p w14:paraId="2E153647" w14:textId="6F5657A3" w:rsidR="00A956A8" w:rsidRPr="00C31BE7" w:rsidRDefault="00C31BE7" w:rsidP="00A956A8">
            <w:pPr>
              <w:spacing w:before="20" w:after="20"/>
              <w:ind w:left="-279" w:right="63"/>
              <w:jc w:val="right"/>
              <w:rPr>
                <w:rFonts w:asciiTheme="majorBidi" w:hAnsiTheme="majorBidi" w:cstheme="majorBidi"/>
                <w:color w:val="000000"/>
                <w:sz w:val="20"/>
                <w:szCs w:val="20"/>
              </w:rPr>
            </w:pPr>
            <w:r w:rsidRPr="00C31BE7">
              <w:rPr>
                <w:rFonts w:asciiTheme="majorBidi" w:hAnsiTheme="majorBidi" w:cstheme="majorBidi"/>
                <w:color w:val="000000"/>
                <w:sz w:val="20"/>
                <w:szCs w:val="20"/>
              </w:rPr>
              <w:t>0.00</w:t>
            </w:r>
          </w:p>
        </w:tc>
        <w:tc>
          <w:tcPr>
            <w:tcW w:w="625" w:type="pct"/>
            <w:noWrap/>
          </w:tcPr>
          <w:p w14:paraId="7ED000F4" w14:textId="3CF7EE4C" w:rsidR="00A956A8" w:rsidRPr="00780B89" w:rsidRDefault="00A956A8" w:rsidP="00A956A8">
            <w:pPr>
              <w:spacing w:before="20" w:after="20"/>
              <w:ind w:left="-279" w:right="63"/>
              <w:jc w:val="right"/>
              <w:rPr>
                <w:rFonts w:asciiTheme="majorBidi" w:eastAsiaTheme="minorHAnsi" w:hAnsiTheme="majorBidi" w:cstheme="majorBidi"/>
                <w:b/>
                <w:color w:val="000000"/>
                <w:sz w:val="20"/>
                <w:szCs w:val="20"/>
              </w:rPr>
            </w:pPr>
            <w:r w:rsidRPr="00780B89">
              <w:rPr>
                <w:rFonts w:asciiTheme="majorBidi" w:hAnsiTheme="majorBidi" w:cstheme="majorBidi"/>
                <w:sz w:val="20"/>
                <w:szCs w:val="20"/>
              </w:rPr>
              <w:t>7.90</w:t>
            </w:r>
            <w:r w:rsidRPr="00780B89">
              <w:rPr>
                <w:rFonts w:asciiTheme="majorBidi" w:eastAsiaTheme="minorHAnsi" w:hAnsiTheme="majorBidi" w:cstheme="majorBidi"/>
                <w:color w:val="000000"/>
                <w:sz w:val="20"/>
                <w:szCs w:val="20"/>
                <w:vertAlign w:val="superscript"/>
              </w:rPr>
              <w:t>****</w:t>
            </w:r>
          </w:p>
        </w:tc>
      </w:tr>
    </w:tbl>
    <w:p w14:paraId="54670527" w14:textId="5ED9D946" w:rsidR="00417E35" w:rsidRPr="006A2413" w:rsidRDefault="00417E35" w:rsidP="00A956A8">
      <w:pPr>
        <w:keepNext/>
        <w:rPr>
          <w:sz w:val="18"/>
          <w:szCs w:val="18"/>
        </w:rPr>
      </w:pPr>
      <w:r w:rsidRPr="006A2413">
        <w:rPr>
          <w:sz w:val="18"/>
          <w:szCs w:val="18"/>
        </w:rPr>
        <w:t>* </w:t>
      </w:r>
      <w:r w:rsidR="00877DDF" w:rsidRPr="006A2413">
        <w:rPr>
          <w:sz w:val="18"/>
          <w:szCs w:val="18"/>
        </w:rPr>
        <w:t>Data from the verification report on HCFC consumption</w:t>
      </w:r>
      <w:r w:rsidR="00C01F28" w:rsidRPr="006A2413">
        <w:rPr>
          <w:sz w:val="18"/>
          <w:szCs w:val="18"/>
        </w:rPr>
        <w:t>.</w:t>
      </w:r>
    </w:p>
    <w:p w14:paraId="2B6FF06B" w14:textId="77777777" w:rsidR="00E60A05" w:rsidRDefault="00621526" w:rsidP="00A956A8">
      <w:pPr>
        <w:pStyle w:val="Heading1"/>
        <w:keepLines/>
        <w:widowControl w:val="0"/>
        <w:numPr>
          <w:ilvl w:val="0"/>
          <w:numId w:val="0"/>
        </w:numPr>
        <w:spacing w:after="0"/>
        <w:rPr>
          <w:sz w:val="18"/>
          <w:szCs w:val="18"/>
        </w:rPr>
      </w:pPr>
      <w:r w:rsidRPr="006A2413">
        <w:rPr>
          <w:sz w:val="18"/>
          <w:szCs w:val="18"/>
        </w:rPr>
        <w:t>**</w:t>
      </w:r>
      <w:r w:rsidR="0047333A" w:rsidRPr="006A2413">
        <w:rPr>
          <w:sz w:val="18"/>
          <w:szCs w:val="18"/>
        </w:rPr>
        <w:t xml:space="preserve"> </w:t>
      </w:r>
      <w:r w:rsidRPr="006A2413">
        <w:rPr>
          <w:sz w:val="18"/>
          <w:szCs w:val="18"/>
        </w:rPr>
        <w:t>The baseline includes 114.09 mt (12.55 ODP tonnes) of HCFC-141b, consumption of which has been zero since 2014</w:t>
      </w:r>
      <w:r w:rsidR="001A4BB4" w:rsidRPr="006A2413">
        <w:rPr>
          <w:sz w:val="18"/>
          <w:szCs w:val="18"/>
        </w:rPr>
        <w:t>.</w:t>
      </w:r>
      <w:bookmarkStart w:id="2" w:name="_Hlk126915671"/>
    </w:p>
    <w:p w14:paraId="5C38A8AF" w14:textId="77777777" w:rsidR="00A956A8" w:rsidRPr="00EE4E09" w:rsidRDefault="00A956A8" w:rsidP="00A956A8">
      <w:pPr>
        <w:rPr>
          <w:sz w:val="18"/>
          <w:szCs w:val="18"/>
        </w:rPr>
      </w:pPr>
      <w:r w:rsidRPr="00EE4E09">
        <w:rPr>
          <w:sz w:val="18"/>
          <w:szCs w:val="18"/>
          <w:vertAlign w:val="superscript"/>
        </w:rPr>
        <w:t>****</w:t>
      </w:r>
      <w:r w:rsidRPr="00EE4E09">
        <w:rPr>
          <w:sz w:val="18"/>
          <w:szCs w:val="18"/>
        </w:rPr>
        <w:t xml:space="preserve"> Average consumption between 2007 and 2009</w:t>
      </w:r>
    </w:p>
    <w:p w14:paraId="02B45BF6" w14:textId="77777777" w:rsidR="00A956A8" w:rsidRPr="00A956A8" w:rsidRDefault="00A956A8" w:rsidP="00A956A8"/>
    <w:p w14:paraId="11ED5707" w14:textId="1B97D916" w:rsidR="005F35C2" w:rsidRPr="006A2413" w:rsidRDefault="008F2502" w:rsidP="005D6D67">
      <w:pPr>
        <w:pStyle w:val="Heading1"/>
        <w:keepLines/>
        <w:widowControl w:val="0"/>
      </w:pPr>
      <w:r w:rsidRPr="006A2413">
        <w:t>The HCFC consumption in Morocco</w:t>
      </w:r>
      <w:r w:rsidR="00F17F3A" w:rsidRPr="006A2413">
        <w:t xml:space="preserve"> has been steadily decreasing</w:t>
      </w:r>
      <w:r w:rsidR="00DC5B37" w:rsidRPr="006A2413">
        <w:rPr>
          <w:color w:val="000000"/>
          <w:bdr w:val="none" w:sz="0" w:space="0" w:color="auto" w:frame="1"/>
        </w:rPr>
        <w:t xml:space="preserve"> </w:t>
      </w:r>
      <w:r w:rsidR="005C1C40" w:rsidRPr="006A2413">
        <w:t xml:space="preserve">and remains at or below the maximum allowable levels for each year. </w:t>
      </w:r>
      <w:r w:rsidR="005F35C2" w:rsidRPr="006A2413">
        <w:t xml:space="preserve">Morocco does not produce HCFCs, and all imports are used exclusively for servicing existing RAC equipment following the phase-out of HCFC-141b in pre-blended polyol in the </w:t>
      </w:r>
      <w:r w:rsidR="006845B9" w:rsidRPr="006A2413">
        <w:t>PU</w:t>
      </w:r>
      <w:r w:rsidR="005F35C2" w:rsidRPr="006A2413">
        <w:t xml:space="preserve"> foam sector. HCFC-22 is the only HCFC consumed, with exports generally negligible, although small quantities have been recorded.</w:t>
      </w:r>
    </w:p>
    <w:p w14:paraId="53C87D5F" w14:textId="32BEEA0F" w:rsidR="00563DA8" w:rsidRPr="006A2413" w:rsidRDefault="00563DA8" w:rsidP="001161CD">
      <w:pPr>
        <w:keepNext/>
        <w:spacing w:after="240"/>
        <w:rPr>
          <w:i/>
        </w:rPr>
      </w:pPr>
      <w:bookmarkStart w:id="3" w:name="_Hlk126915680"/>
      <w:bookmarkEnd w:id="2"/>
      <w:r w:rsidRPr="006A2413">
        <w:rPr>
          <w:i/>
        </w:rPr>
        <w:lastRenderedPageBreak/>
        <w:t>Verification report</w:t>
      </w:r>
      <w:bookmarkEnd w:id="3"/>
    </w:p>
    <w:p w14:paraId="07B051DB" w14:textId="39EA4C6B" w:rsidR="00EB6153" w:rsidRPr="006A2413" w:rsidRDefault="00563DA8" w:rsidP="002D1C4B">
      <w:pPr>
        <w:pStyle w:val="Heading1"/>
        <w:rPr>
          <w:rFonts w:ascii="CIDFont+F1" w:hAnsi="CIDFont+F1" w:cs="CIDFont+F1"/>
          <w:sz w:val="23"/>
          <w:szCs w:val="23"/>
        </w:rPr>
      </w:pPr>
      <w:r w:rsidRPr="006A2413">
        <w:t>The verification report</w:t>
      </w:r>
      <w:r w:rsidR="00CE3456" w:rsidRPr="006A2413">
        <w:t xml:space="preserve"> </w:t>
      </w:r>
      <w:r w:rsidR="00E142D9" w:rsidRPr="006A2413">
        <w:t>submitted along with the annual progress report on the implementation of stage II of the HPMP</w:t>
      </w:r>
      <w:r w:rsidR="00B356A0" w:rsidRPr="006A2413">
        <w:t xml:space="preserve"> in line with </w:t>
      </w:r>
      <w:r w:rsidR="00362067" w:rsidRPr="006A2413">
        <w:t>decision</w:t>
      </w:r>
      <w:r w:rsidR="00B356A0" w:rsidRPr="006A2413">
        <w:t xml:space="preserve"> </w:t>
      </w:r>
      <w:r w:rsidR="00BD30F2" w:rsidRPr="006A2413">
        <w:t>96/26</w:t>
      </w:r>
      <w:r w:rsidR="00DD3BBF" w:rsidRPr="006A2413">
        <w:t>,</w:t>
      </w:r>
      <w:r w:rsidR="004D7EFB" w:rsidRPr="006A2413">
        <w:rPr>
          <w:rStyle w:val="FootnoteReference"/>
        </w:rPr>
        <w:footnoteReference w:id="6"/>
      </w:r>
      <w:r w:rsidRPr="006A2413">
        <w:t xml:space="preserve"> confirmed that the Government </w:t>
      </w:r>
      <w:r w:rsidR="00125564" w:rsidRPr="006A2413">
        <w:t xml:space="preserve">of Morocco </w:t>
      </w:r>
      <w:r w:rsidR="00ED758B" w:rsidRPr="006A2413">
        <w:t>wa</w:t>
      </w:r>
      <w:r w:rsidRPr="006A2413">
        <w:t>s implementing a licensing and quota system for HCFC imports and exports</w:t>
      </w:r>
      <w:r w:rsidR="002D1C4B" w:rsidRPr="006A2413">
        <w:t>. The report further confirmed that the Government complied with the maximum allowable consumption level for all Annex C, Group I substances in 2025 and maintained a comprehensive legal and institutional framework for controlling ozone-depleting substances (ODS), including HCFCs</w:t>
      </w:r>
      <w:r w:rsidR="009D3C50" w:rsidRPr="006A2413">
        <w:t>. HCFC consumption in 2025 was based on imports, with only a small quantity exported; there was no production or destruction of these substances. In addition, not all quotas were used in 2025, as 24.80 metric tonnes of allocated HCFC-22, equivalent to 1.36 ODP tonnes, were not imported.</w:t>
      </w:r>
    </w:p>
    <w:p w14:paraId="18FA5A48" w14:textId="358D95A8" w:rsidR="00E331CF" w:rsidRPr="006A2413" w:rsidRDefault="00E331CF" w:rsidP="00E331CF">
      <w:pPr>
        <w:pStyle w:val="Heading1"/>
      </w:pPr>
      <w:bookmarkStart w:id="4" w:name="_Hlk126915708"/>
      <w:r w:rsidRPr="006A2413">
        <w:t xml:space="preserve">The verification report recommended </w:t>
      </w:r>
      <w:r w:rsidR="00DF3F04" w:rsidRPr="006A2413">
        <w:t xml:space="preserve">to </w:t>
      </w:r>
      <w:r w:rsidRPr="006A2413">
        <w:t xml:space="preserve">continue strict monitoring of import licences and actual imports, given that the 2025 HCFC-22 quota of 16.64 ODP tonnes remained very close to the maximum allowable consumption limit of 16.69 ODP </w:t>
      </w:r>
      <w:r w:rsidR="005A6CA5" w:rsidRPr="006A2413">
        <w:t>tonnes and</w:t>
      </w:r>
      <w:r w:rsidRPr="006A2413">
        <w:t xml:space="preserve"> </w:t>
      </w:r>
      <w:r w:rsidR="005A6CA5" w:rsidRPr="006A2413">
        <w:t>recommended applying</w:t>
      </w:r>
      <w:r w:rsidRPr="006A2413">
        <w:t xml:space="preserve"> conservative quota allocation </w:t>
      </w:r>
      <w:r w:rsidR="002001DA" w:rsidRPr="006A2413">
        <w:t>as much as feasible</w:t>
      </w:r>
      <w:r w:rsidRPr="006A2413">
        <w:t xml:space="preserve">. It </w:t>
      </w:r>
      <w:r w:rsidR="00C37202" w:rsidRPr="006A2413">
        <w:t xml:space="preserve">was </w:t>
      </w:r>
      <w:r w:rsidRPr="006A2413">
        <w:t xml:space="preserve">also </w:t>
      </w:r>
      <w:r w:rsidR="006F4DBC" w:rsidRPr="006A2413">
        <w:t>recommended to ensure regular and timely updat</w:t>
      </w:r>
      <w:r w:rsidR="0023100D" w:rsidRPr="006A2413">
        <w:t>e of</w:t>
      </w:r>
      <w:r w:rsidR="006F4DBC" w:rsidRPr="006A2413">
        <w:t xml:space="preserve"> the </w:t>
      </w:r>
      <w:r w:rsidRPr="006A2413">
        <w:t xml:space="preserve">public </w:t>
      </w:r>
      <w:r w:rsidR="006F4DBC" w:rsidRPr="006A2413">
        <w:t>import statistics platform</w:t>
      </w:r>
      <w:r w:rsidR="008A4FD1" w:rsidRPr="006A2413">
        <w:t xml:space="preserve"> Adil</w:t>
      </w:r>
      <w:r w:rsidR="00435656" w:rsidRPr="00FE1C5C">
        <w:t>.</w:t>
      </w:r>
      <w:r w:rsidR="008A4FD1" w:rsidRPr="006A2413">
        <w:rPr>
          <w:rStyle w:val="FootnoteReference"/>
        </w:rPr>
        <w:footnoteReference w:id="7"/>
      </w:r>
      <w:r w:rsidR="00435656" w:rsidRPr="006A2413">
        <w:t xml:space="preserve"> </w:t>
      </w:r>
      <w:r w:rsidRPr="006A2413">
        <w:t>In addition, the report recommended organizing new and regular training sessions for customs officers and customs trainers, noting that the last training under the HPMP took place in 2019</w:t>
      </w:r>
      <w:r w:rsidR="0082129D" w:rsidRPr="006A2413">
        <w:t>.</w:t>
      </w:r>
      <w:r w:rsidR="004D3BBD" w:rsidRPr="006A2413">
        <w:t xml:space="preserve"> </w:t>
      </w:r>
      <w:r w:rsidR="00E053D1" w:rsidRPr="006A2413">
        <w:t xml:space="preserve">The </w:t>
      </w:r>
      <w:r w:rsidR="00AB5D31" w:rsidRPr="006A2413">
        <w:t>national ozone unit (</w:t>
      </w:r>
      <w:r w:rsidR="00E053D1" w:rsidRPr="006A2413">
        <w:t>NOU</w:t>
      </w:r>
      <w:r w:rsidR="00AB5D31" w:rsidRPr="006A2413">
        <w:t>)</w:t>
      </w:r>
      <w:r w:rsidR="00E053D1" w:rsidRPr="006A2413">
        <w:t xml:space="preserve"> confirmed that </w:t>
      </w:r>
      <w:r w:rsidR="00435656" w:rsidRPr="006A2413">
        <w:t>the</w:t>
      </w:r>
      <w:r w:rsidR="00336D1A" w:rsidRPr="006A2413">
        <w:t>se</w:t>
      </w:r>
      <w:r w:rsidR="00435656" w:rsidRPr="006A2413">
        <w:t xml:space="preserve"> </w:t>
      </w:r>
      <w:r w:rsidR="009A7178" w:rsidRPr="006A2413">
        <w:t>recommendation</w:t>
      </w:r>
      <w:r w:rsidR="00435656" w:rsidRPr="006A2413">
        <w:t>s</w:t>
      </w:r>
      <w:r w:rsidR="00826FB0" w:rsidRPr="006A2413">
        <w:t xml:space="preserve"> will be</w:t>
      </w:r>
      <w:r w:rsidR="002C4891" w:rsidRPr="006A2413">
        <w:t xml:space="preserve"> </w:t>
      </w:r>
      <w:r w:rsidR="009A7178" w:rsidRPr="006A2413">
        <w:t>addressed</w:t>
      </w:r>
      <w:r w:rsidR="002C4891" w:rsidRPr="006A2413">
        <w:t xml:space="preserve"> during the implementation of stage III of the HPMP</w:t>
      </w:r>
      <w:r w:rsidR="00DA7B00" w:rsidRPr="006A2413">
        <w:t xml:space="preserve"> as well as stage I of the </w:t>
      </w:r>
      <w:r w:rsidR="00435656" w:rsidRPr="006A2413">
        <w:t>Kigali HFC implementation plan (KIP)</w:t>
      </w:r>
      <w:r w:rsidR="00DA7B00" w:rsidRPr="006A2413">
        <w:t>.</w:t>
      </w:r>
    </w:p>
    <w:p w14:paraId="7A856406" w14:textId="151A7A2D" w:rsidR="00BC18B1" w:rsidRPr="006A2413" w:rsidRDefault="00BC18B1" w:rsidP="00BC18B1">
      <w:pPr>
        <w:rPr>
          <w:u w:val="single"/>
        </w:rPr>
      </w:pPr>
      <w:r w:rsidRPr="006A2413">
        <w:rPr>
          <w:u w:val="single"/>
        </w:rPr>
        <w:t>Status of progress and disbursement</w:t>
      </w:r>
    </w:p>
    <w:p w14:paraId="7E0E6181" w14:textId="77777777" w:rsidR="00BC18B1" w:rsidRPr="006A2413" w:rsidRDefault="00BC18B1" w:rsidP="00BC18B1">
      <w:pPr>
        <w:rPr>
          <w:u w:val="single"/>
        </w:rPr>
      </w:pPr>
    </w:p>
    <w:p w14:paraId="7A0DC743" w14:textId="6D994E25" w:rsidR="00331921" w:rsidRPr="006A2413" w:rsidRDefault="00331921" w:rsidP="009F3DB3">
      <w:pPr>
        <w:pStyle w:val="Heading1"/>
        <w:keepNext/>
        <w:numPr>
          <w:ilvl w:val="0"/>
          <w:numId w:val="0"/>
        </w:numPr>
      </w:pPr>
      <w:r w:rsidRPr="006A2413">
        <w:rPr>
          <w:i/>
        </w:rPr>
        <w:t>Legal framework</w:t>
      </w:r>
    </w:p>
    <w:p w14:paraId="40D912C6" w14:textId="30712C3A" w:rsidR="0093006C" w:rsidRPr="006A2413" w:rsidRDefault="0093006C" w:rsidP="00331921">
      <w:pPr>
        <w:numPr>
          <w:ilvl w:val="0"/>
          <w:numId w:val="1"/>
        </w:numPr>
        <w:spacing w:after="240"/>
        <w:outlineLvl w:val="0"/>
      </w:pPr>
      <w:r w:rsidRPr="006A2413">
        <w:t>The Government of Morocco has in place a</w:t>
      </w:r>
      <w:r w:rsidR="00802841" w:rsidRPr="006A2413">
        <w:t>n operational</w:t>
      </w:r>
      <w:r w:rsidR="007A4119" w:rsidRPr="006A2413">
        <w:t xml:space="preserve"> HCFC import</w:t>
      </w:r>
      <w:r w:rsidRPr="006A2413">
        <w:t xml:space="preserve"> licensing and quota system</w:t>
      </w:r>
      <w:r w:rsidR="00802841" w:rsidRPr="006A2413">
        <w:t>, a</w:t>
      </w:r>
      <w:r w:rsidRPr="006A2413">
        <w:t>n electronic licensing system</w:t>
      </w:r>
      <w:r w:rsidR="00802841" w:rsidRPr="006A2413">
        <w:t>,</w:t>
      </w:r>
      <w:r w:rsidRPr="006A2413">
        <w:t xml:space="preserve"> </w:t>
      </w:r>
      <w:r w:rsidR="00F16BBE" w:rsidRPr="006A2413">
        <w:t xml:space="preserve">and </w:t>
      </w:r>
      <w:r w:rsidRPr="006A2413">
        <w:t xml:space="preserve">a ban </w:t>
      </w:r>
      <w:r w:rsidR="00E80CD3" w:rsidRPr="006A2413">
        <w:t>o</w:t>
      </w:r>
      <w:r w:rsidR="00A71A0F" w:rsidRPr="006A2413">
        <w:t>n</w:t>
      </w:r>
      <w:r w:rsidR="00E42F1F" w:rsidRPr="006A2413">
        <w:t xml:space="preserve"> the import </w:t>
      </w:r>
      <w:r w:rsidR="00ED23FD" w:rsidRPr="006A2413">
        <w:t>of pure</w:t>
      </w:r>
      <w:r w:rsidR="00E80CD3" w:rsidRPr="006A2413">
        <w:t xml:space="preserve"> </w:t>
      </w:r>
      <w:r w:rsidRPr="006A2413">
        <w:t xml:space="preserve">HCFC-141b </w:t>
      </w:r>
      <w:r w:rsidR="00E80CD3" w:rsidRPr="006A2413">
        <w:t>since</w:t>
      </w:r>
      <w:r w:rsidR="00802841" w:rsidRPr="006A2413">
        <w:t xml:space="preserve"> </w:t>
      </w:r>
      <w:r w:rsidRPr="006A2413">
        <w:t>2015</w:t>
      </w:r>
      <w:r w:rsidR="00B50DE3" w:rsidRPr="006A2413">
        <w:t>. T</w:t>
      </w:r>
      <w:r w:rsidR="0002353B" w:rsidRPr="006A2413">
        <w:t xml:space="preserve">he Government </w:t>
      </w:r>
      <w:r w:rsidR="002C3779" w:rsidRPr="006A2413">
        <w:t xml:space="preserve">is </w:t>
      </w:r>
      <w:r w:rsidR="0002353B" w:rsidRPr="006A2413">
        <w:t xml:space="preserve">also </w:t>
      </w:r>
      <w:r w:rsidR="002C3779" w:rsidRPr="006A2413">
        <w:t xml:space="preserve">committed to </w:t>
      </w:r>
      <w:r w:rsidR="000F03FA" w:rsidRPr="006A2413">
        <w:t>enact</w:t>
      </w:r>
      <w:r w:rsidR="00622DAA" w:rsidRPr="006A2413">
        <w:t xml:space="preserve"> </w:t>
      </w:r>
      <w:r w:rsidR="00F16BBE" w:rsidRPr="006A2413">
        <w:t>a</w:t>
      </w:r>
      <w:r w:rsidR="00622DAA" w:rsidRPr="006A2413">
        <w:t xml:space="preserve"> ban</w:t>
      </w:r>
      <w:r w:rsidR="00F16BBE" w:rsidRPr="006A2413">
        <w:t xml:space="preserve"> on</w:t>
      </w:r>
      <w:r w:rsidR="00622DAA" w:rsidRPr="006A2413">
        <w:t xml:space="preserve"> the import and use of HCFC-141b contained in pre-blended polyols</w:t>
      </w:r>
      <w:r w:rsidR="000F03FA" w:rsidRPr="006A2413">
        <w:t xml:space="preserve"> after the completion of the umbrella project, </w:t>
      </w:r>
      <w:r w:rsidR="007B6A69" w:rsidRPr="006A2413">
        <w:t>in the second half of 2026</w:t>
      </w:r>
      <w:r w:rsidR="00530625" w:rsidRPr="006A2413">
        <w:t>.</w:t>
      </w:r>
      <w:r w:rsidR="001C6406" w:rsidRPr="006A2413">
        <w:rPr>
          <w:rStyle w:val="FootnoteReference"/>
        </w:rPr>
        <w:footnoteReference w:id="8"/>
      </w:r>
      <w:r w:rsidRPr="006A2413">
        <w:t xml:space="preserve"> </w:t>
      </w:r>
    </w:p>
    <w:p w14:paraId="0F8E06E8" w14:textId="70B0E306" w:rsidR="00134D25" w:rsidRPr="006A2413" w:rsidRDefault="00074EC0" w:rsidP="00E6370E">
      <w:pPr>
        <w:pStyle w:val="Heading1"/>
      </w:pPr>
      <w:r w:rsidRPr="006A2413">
        <w:t xml:space="preserve">The Government has completed the development of the tariff codes for specialized HCFC-22-based equipment. The tariff code </w:t>
      </w:r>
      <w:r w:rsidR="0097647C" w:rsidRPr="006A2413">
        <w:t xml:space="preserve">was </w:t>
      </w:r>
      <w:r w:rsidRPr="006A2413">
        <w:t>transferred to the customs department and applied in 2025 to facilitate the implementation of the licensing system for HCFC-22-based equipment.</w:t>
      </w:r>
      <w:r w:rsidR="00AA4FE3" w:rsidRPr="006A2413">
        <w:t xml:space="preserve"> In relation to the ban of HCFC</w:t>
      </w:r>
      <w:r w:rsidR="00EE464B" w:rsidRPr="006A2413">
        <w:noBreakHyphen/>
      </w:r>
      <w:r w:rsidR="00A915D8" w:rsidRPr="006A2413">
        <w:t>22</w:t>
      </w:r>
      <w:r w:rsidR="00EE464B" w:rsidRPr="006A2413">
        <w:noBreakHyphen/>
      </w:r>
      <w:r w:rsidR="00343EB4" w:rsidRPr="006A2413">
        <w:t>based</w:t>
      </w:r>
      <w:r w:rsidR="00A915D8" w:rsidRPr="006A2413">
        <w:t xml:space="preserve"> air condition</w:t>
      </w:r>
      <w:r w:rsidR="001C515A" w:rsidRPr="006A2413">
        <w:t>ing</w:t>
      </w:r>
      <w:r w:rsidR="00F96DD9" w:rsidRPr="006A2413">
        <w:t xml:space="preserve"> </w:t>
      </w:r>
      <w:r w:rsidR="00A915D8" w:rsidRPr="006A2413">
        <w:t>(</w:t>
      </w:r>
      <w:r w:rsidR="00C274B8" w:rsidRPr="006A2413">
        <w:t>AC</w:t>
      </w:r>
      <w:r w:rsidR="00A915D8" w:rsidRPr="006A2413">
        <w:t>)</w:t>
      </w:r>
      <w:r w:rsidR="00F96DD9" w:rsidRPr="006A2413">
        <w:t xml:space="preserve"> equipment, </w:t>
      </w:r>
      <w:r w:rsidR="00C274B8" w:rsidRPr="006A2413">
        <w:t xml:space="preserve">while a </w:t>
      </w:r>
      <w:r w:rsidR="00DE3342" w:rsidRPr="006A2413">
        <w:t>formal ban</w:t>
      </w:r>
      <w:r w:rsidR="00C274B8" w:rsidRPr="006A2413">
        <w:t xml:space="preserve"> has</w:t>
      </w:r>
      <w:r w:rsidR="00F96DD9" w:rsidRPr="006A2413">
        <w:t xml:space="preserve"> not </w:t>
      </w:r>
      <w:r w:rsidR="00C274B8" w:rsidRPr="006A2413">
        <w:t xml:space="preserve">been </w:t>
      </w:r>
      <w:r w:rsidR="00F96DD9" w:rsidRPr="006A2413">
        <w:t xml:space="preserve">established </w:t>
      </w:r>
      <w:r w:rsidR="00C274B8" w:rsidRPr="006A2413">
        <w:t>yet</w:t>
      </w:r>
      <w:r w:rsidR="00E31C3F" w:rsidRPr="006A2413">
        <w:t xml:space="preserve">, </w:t>
      </w:r>
      <w:r w:rsidR="00772541" w:rsidRPr="006A2413">
        <w:t xml:space="preserve">the </w:t>
      </w:r>
      <w:r w:rsidR="005A5951" w:rsidRPr="006A2413">
        <w:t>local</w:t>
      </w:r>
      <w:r w:rsidR="00267B9E" w:rsidRPr="006A2413">
        <w:rPr>
          <w:color w:val="000000"/>
          <w:sz w:val="20"/>
          <w:szCs w:val="20"/>
          <w:lang w:val="en-GB"/>
        </w:rPr>
        <w:t xml:space="preserve"> </w:t>
      </w:r>
      <w:r w:rsidR="00267B9E" w:rsidRPr="006A2413">
        <w:rPr>
          <w:color w:val="000000"/>
        </w:rPr>
        <w:t>minimum energy performance standards</w:t>
      </w:r>
      <w:r w:rsidR="005A5951" w:rsidRPr="006A2413">
        <w:t xml:space="preserve"> </w:t>
      </w:r>
      <w:r w:rsidR="00267B9E" w:rsidRPr="006A2413">
        <w:t>(</w:t>
      </w:r>
      <w:r w:rsidR="005A5951" w:rsidRPr="006A2413">
        <w:t>MEPS</w:t>
      </w:r>
      <w:r w:rsidR="00267B9E" w:rsidRPr="006A2413">
        <w:t>)</w:t>
      </w:r>
      <w:r w:rsidR="00B33AAE" w:rsidRPr="006A2413">
        <w:rPr>
          <w:rStyle w:val="FootnoteReference"/>
        </w:rPr>
        <w:footnoteReference w:id="9"/>
      </w:r>
      <w:r w:rsidR="005A5951" w:rsidRPr="006A2413">
        <w:t xml:space="preserve"> </w:t>
      </w:r>
      <w:r w:rsidR="00E31C3F" w:rsidRPr="006A2413">
        <w:t xml:space="preserve">have effectively </w:t>
      </w:r>
      <w:r w:rsidR="00C46041" w:rsidRPr="006A2413">
        <w:t>prevented</w:t>
      </w:r>
      <w:r w:rsidR="00E31C3F" w:rsidRPr="006A2413">
        <w:t xml:space="preserve"> the import and use </w:t>
      </w:r>
      <w:r w:rsidR="00906DDE" w:rsidRPr="006A2413">
        <w:t xml:space="preserve">of </w:t>
      </w:r>
      <w:r w:rsidR="005A5951" w:rsidRPr="006A2413">
        <w:t>HCFC</w:t>
      </w:r>
      <w:r w:rsidR="00EE464B" w:rsidRPr="006A2413">
        <w:noBreakHyphen/>
      </w:r>
      <w:r w:rsidR="005A5951" w:rsidRPr="006A2413">
        <w:t>22</w:t>
      </w:r>
      <w:r w:rsidR="00EE464B" w:rsidRPr="006A2413">
        <w:t>-</w:t>
      </w:r>
      <w:r w:rsidR="005A5951" w:rsidRPr="006A2413">
        <w:t xml:space="preserve">based </w:t>
      </w:r>
      <w:r w:rsidR="00EE464B" w:rsidRPr="006A2413">
        <w:t>air conditioners</w:t>
      </w:r>
      <w:r w:rsidR="00906DDE" w:rsidRPr="006A2413">
        <w:t xml:space="preserve">, as such equipment </w:t>
      </w:r>
      <w:r w:rsidR="00D17C4C" w:rsidRPr="006A2413">
        <w:t xml:space="preserve">can no longer </w:t>
      </w:r>
      <w:r w:rsidR="00467710" w:rsidRPr="006A2413">
        <w:t xml:space="preserve">meet the applicable </w:t>
      </w:r>
      <w:r w:rsidR="00A94967" w:rsidRPr="006A2413">
        <w:t>MEPS</w:t>
      </w:r>
      <w:r w:rsidR="00467710" w:rsidRPr="006A2413">
        <w:t>.</w:t>
      </w:r>
    </w:p>
    <w:p w14:paraId="2BB2BD42" w14:textId="393AA53E" w:rsidR="005A0797" w:rsidRPr="006A2413" w:rsidRDefault="0045466C" w:rsidP="00684866">
      <w:pPr>
        <w:pStyle w:val="Heading1"/>
        <w:rPr>
          <w:b/>
          <w:bCs/>
        </w:rPr>
      </w:pPr>
      <w:r w:rsidRPr="006A2413">
        <w:t xml:space="preserve">The Ministry of Industry and Trade has a </w:t>
      </w:r>
      <w:r w:rsidR="007874D9" w:rsidRPr="006A2413">
        <w:t>m</w:t>
      </w:r>
      <w:r w:rsidRPr="006A2413">
        <w:t xml:space="preserve">arket </w:t>
      </w:r>
      <w:r w:rsidR="007874D9" w:rsidRPr="006A2413">
        <w:t>s</w:t>
      </w:r>
      <w:r w:rsidRPr="006A2413">
        <w:t xml:space="preserve">urveillance </w:t>
      </w:r>
      <w:r w:rsidR="007874D9" w:rsidRPr="006A2413">
        <w:t>s</w:t>
      </w:r>
      <w:r w:rsidRPr="006A2413">
        <w:t>ystem to ensure the quality and authenticity of imported refrigerants. This system is integrated with the customs system through</w:t>
      </w:r>
      <w:r w:rsidR="009D1DEA" w:rsidRPr="006A2413">
        <w:t xml:space="preserve"> </w:t>
      </w:r>
      <w:proofErr w:type="spellStart"/>
      <w:r w:rsidRPr="006A2413">
        <w:t>PortNet</w:t>
      </w:r>
      <w:proofErr w:type="spellEnd"/>
      <w:r w:rsidR="006C1BC3" w:rsidRPr="006A2413">
        <w:t xml:space="preserve"> </w:t>
      </w:r>
      <w:r w:rsidRPr="006A2413">
        <w:t>platform</w:t>
      </w:r>
      <w:r w:rsidR="009D1DEA" w:rsidRPr="006A2413">
        <w:t>,</w:t>
      </w:r>
      <w:r w:rsidR="00713367" w:rsidRPr="006A2413">
        <w:rPr>
          <w:rStyle w:val="FootnoteReference"/>
        </w:rPr>
        <w:footnoteReference w:id="10"/>
      </w:r>
      <w:r w:rsidRPr="006A2413">
        <w:t xml:space="preserve"> allowing suspicious shipments identified through the customs risk management process to be flagged to </w:t>
      </w:r>
      <w:r w:rsidR="00100A21" w:rsidRPr="006A2413">
        <w:t xml:space="preserve">the </w:t>
      </w:r>
      <w:r w:rsidR="00B144A3" w:rsidRPr="006A2413">
        <w:t>m</w:t>
      </w:r>
      <w:r w:rsidRPr="006A2413">
        <w:t xml:space="preserve">arket </w:t>
      </w:r>
      <w:r w:rsidR="00B144A3" w:rsidRPr="006A2413">
        <w:t>s</w:t>
      </w:r>
      <w:r w:rsidRPr="006A2413">
        <w:t xml:space="preserve">urveillance </w:t>
      </w:r>
      <w:r w:rsidR="00B144A3" w:rsidRPr="006A2413">
        <w:t>s</w:t>
      </w:r>
      <w:r w:rsidR="00100A21" w:rsidRPr="006A2413">
        <w:t xml:space="preserve">ystem </w:t>
      </w:r>
      <w:r w:rsidRPr="006A2413">
        <w:t>and the NOU for joint inspection.</w:t>
      </w:r>
    </w:p>
    <w:p w14:paraId="58BB3B9A" w14:textId="2DE7ABB3" w:rsidR="00331921" w:rsidRPr="006A2413" w:rsidRDefault="00331921" w:rsidP="00AD3C6C">
      <w:pPr>
        <w:pStyle w:val="Heading1"/>
        <w:keepNext/>
        <w:numPr>
          <w:ilvl w:val="0"/>
          <w:numId w:val="0"/>
        </w:numPr>
        <w:rPr>
          <w:iCs/>
        </w:rPr>
      </w:pPr>
      <w:r w:rsidRPr="006A2413">
        <w:rPr>
          <w:i/>
        </w:rPr>
        <w:lastRenderedPageBreak/>
        <w:t>Manufacturing sector</w:t>
      </w:r>
    </w:p>
    <w:p w14:paraId="47F05BDF" w14:textId="09177784" w:rsidR="00D8710B" w:rsidRPr="006A2413" w:rsidRDefault="00FC3929" w:rsidP="000C190D">
      <w:pPr>
        <w:pStyle w:val="Heading1"/>
        <w:rPr>
          <w:lang w:val="en-GB"/>
        </w:rPr>
      </w:pPr>
      <w:r w:rsidRPr="006A2413">
        <w:t>Stage II includes an umbrella project</w:t>
      </w:r>
      <w:r w:rsidR="00A17B18" w:rsidRPr="006A2413">
        <w:t xml:space="preserve"> </w:t>
      </w:r>
      <w:r w:rsidRPr="006A2413">
        <w:t xml:space="preserve">for the phase-out of HCFC-141b contained in pre-blended polyols in the manufacture of PU rigid foam in </w:t>
      </w:r>
      <w:r w:rsidR="0022128A" w:rsidRPr="006A2413">
        <w:t>four</w:t>
      </w:r>
      <w:r w:rsidRPr="006A2413">
        <w:t xml:space="preserve"> enterprises</w:t>
      </w:r>
      <w:r w:rsidR="00443908" w:rsidRPr="006A2413">
        <w:t>.</w:t>
      </w:r>
      <w:r w:rsidR="00246C64" w:rsidRPr="006A2413">
        <w:rPr>
          <w:lang w:val="en-GB"/>
        </w:rPr>
        <w:t xml:space="preserve"> </w:t>
      </w:r>
      <w:r w:rsidR="00D83EB8" w:rsidRPr="006A2413">
        <w:rPr>
          <w:lang w:val="en-GB"/>
        </w:rPr>
        <w:t xml:space="preserve">The conversion at </w:t>
      </w:r>
      <w:proofErr w:type="spellStart"/>
      <w:r w:rsidR="001751B7" w:rsidRPr="006A2413">
        <w:t>Métaux</w:t>
      </w:r>
      <w:proofErr w:type="spellEnd"/>
      <w:r w:rsidR="001751B7" w:rsidRPr="006A2413">
        <w:t xml:space="preserve"> </w:t>
      </w:r>
      <w:proofErr w:type="spellStart"/>
      <w:r w:rsidR="001751B7" w:rsidRPr="006A2413">
        <w:t>Profilage</w:t>
      </w:r>
      <w:proofErr w:type="spellEnd"/>
      <w:r w:rsidR="001751B7" w:rsidRPr="006A2413">
        <w:t xml:space="preserve"> Isolation (MPI)</w:t>
      </w:r>
      <w:r w:rsidR="00D83EB8" w:rsidRPr="006A2413">
        <w:rPr>
          <w:lang w:val="en-GB"/>
        </w:rPr>
        <w:t xml:space="preserve"> to cyclopentane is underway, and a study tour is being organised</w:t>
      </w:r>
      <w:r w:rsidR="006F071D" w:rsidRPr="006A2413">
        <w:rPr>
          <w:lang w:val="en-GB"/>
        </w:rPr>
        <w:t xml:space="preserve"> by UNIDO and the NOU</w:t>
      </w:r>
      <w:r w:rsidR="00D83EB8" w:rsidRPr="006A2413">
        <w:rPr>
          <w:lang w:val="en-GB"/>
        </w:rPr>
        <w:t xml:space="preserve"> for the remaining three enterprises</w:t>
      </w:r>
      <w:r w:rsidR="002B0314" w:rsidRPr="006A2413">
        <w:rPr>
          <w:lang w:val="en-GB"/>
        </w:rPr>
        <w:t xml:space="preserve"> (CF </w:t>
      </w:r>
      <w:proofErr w:type="spellStart"/>
      <w:r w:rsidR="002B0314" w:rsidRPr="006A2413">
        <w:rPr>
          <w:lang w:val="en-GB"/>
        </w:rPr>
        <w:t>Loudaya</w:t>
      </w:r>
      <w:proofErr w:type="spellEnd"/>
      <w:r w:rsidR="002B0314" w:rsidRPr="006A2413">
        <w:rPr>
          <w:lang w:val="en-GB"/>
        </w:rPr>
        <w:t xml:space="preserve">, </w:t>
      </w:r>
      <w:proofErr w:type="spellStart"/>
      <w:r w:rsidR="002B0314" w:rsidRPr="006A2413">
        <w:rPr>
          <w:lang w:val="en-GB"/>
        </w:rPr>
        <w:t>Indisol</w:t>
      </w:r>
      <w:proofErr w:type="spellEnd"/>
      <w:r w:rsidR="002B0314" w:rsidRPr="006A2413">
        <w:rPr>
          <w:lang w:val="en-GB"/>
        </w:rPr>
        <w:t xml:space="preserve">, and </w:t>
      </w:r>
      <w:r w:rsidR="00C536DB" w:rsidRPr="006A2413">
        <w:t>Roto Moulage du Sud</w:t>
      </w:r>
      <w:r w:rsidR="002B0314" w:rsidRPr="006A2413">
        <w:rPr>
          <w:lang w:val="en-GB"/>
        </w:rPr>
        <w:t>)</w:t>
      </w:r>
      <w:r w:rsidR="00D83EB8" w:rsidRPr="006A2413">
        <w:rPr>
          <w:lang w:val="en-GB"/>
        </w:rPr>
        <w:t>, with completion of all conversions anticipated by end of 2026.</w:t>
      </w:r>
      <w:r w:rsidR="00C5511D" w:rsidRPr="006A2413">
        <w:t xml:space="preserve"> </w:t>
      </w:r>
      <w:bookmarkStart w:id="5" w:name="_Hlk226998122"/>
      <w:r w:rsidR="00F3209F" w:rsidRPr="006A2413">
        <w:rPr>
          <w:lang w:val="en-GB"/>
        </w:rPr>
        <w:t xml:space="preserve">CP data confirm zero consumption of HCFC-141b at MPI since 2024, consistent with the </w:t>
      </w:r>
      <w:r w:rsidR="003417B2" w:rsidRPr="006A2413">
        <w:rPr>
          <w:lang w:val="en-GB"/>
        </w:rPr>
        <w:t>enterprise</w:t>
      </w:r>
      <w:r w:rsidR="0040458D" w:rsidRPr="006A2413">
        <w:rPr>
          <w:lang w:val="en-GB"/>
        </w:rPr>
        <w:t>’</w:t>
      </w:r>
      <w:r w:rsidR="00F3209F" w:rsidRPr="006A2413">
        <w:rPr>
          <w:lang w:val="en-GB"/>
        </w:rPr>
        <w:t>s transition to cyclopentane-based polyols.</w:t>
      </w:r>
      <w:bookmarkEnd w:id="5"/>
      <w:r w:rsidR="00D8710B" w:rsidRPr="006A2413">
        <w:rPr>
          <w:lang w:val="en-GB"/>
        </w:rPr>
        <w:t xml:space="preserve"> Technical assistance to the small foam enterprises will be initiated once the MPI conversion reaches an advanced stage </w:t>
      </w:r>
      <w:r w:rsidR="000C190D" w:rsidRPr="006A2413">
        <w:rPr>
          <w:lang w:val="en-GB"/>
        </w:rPr>
        <w:t xml:space="preserve">during </w:t>
      </w:r>
      <w:r w:rsidR="0040458D" w:rsidRPr="006A2413">
        <w:rPr>
          <w:lang w:val="en-GB"/>
        </w:rPr>
        <w:t xml:space="preserve">the </w:t>
      </w:r>
      <w:r w:rsidR="000C190D" w:rsidRPr="006A2413">
        <w:rPr>
          <w:lang w:val="en-GB"/>
        </w:rPr>
        <w:t xml:space="preserve">second half of </w:t>
      </w:r>
      <w:r w:rsidR="00D8710B" w:rsidRPr="006A2413">
        <w:rPr>
          <w:lang w:val="en-GB"/>
        </w:rPr>
        <w:t>2026.</w:t>
      </w:r>
    </w:p>
    <w:p w14:paraId="39DBFB53" w14:textId="77777777" w:rsidR="00331921" w:rsidRPr="006A2413" w:rsidRDefault="00331921" w:rsidP="00A641AA">
      <w:pPr>
        <w:keepNext/>
        <w:spacing w:after="240"/>
        <w:rPr>
          <w:i/>
        </w:rPr>
      </w:pPr>
      <w:r w:rsidRPr="006A2413">
        <w:rPr>
          <w:i/>
        </w:rPr>
        <w:t>Refrigeration servicing sector</w:t>
      </w:r>
    </w:p>
    <w:p w14:paraId="332441D0" w14:textId="66DF6780" w:rsidR="007E2959" w:rsidRPr="006A2413" w:rsidRDefault="007E2959" w:rsidP="00B51AB9">
      <w:pPr>
        <w:pStyle w:val="Heading1"/>
      </w:pPr>
      <w:r w:rsidRPr="006A2413">
        <w:rPr>
          <w:lang w:val="en-GB"/>
        </w:rPr>
        <w:t>In the RAC servicing sector, a code of practice has been developed in coordination with</w:t>
      </w:r>
      <w:r w:rsidR="00B51AB9" w:rsidRPr="006A2413">
        <w:rPr>
          <w:rFonts w:ascii="Segoe UI" w:hAnsi="Segoe UI" w:cs="Segoe UI"/>
          <w:sz w:val="18"/>
          <w:szCs w:val="18"/>
        </w:rPr>
        <w:t xml:space="preserve"> </w:t>
      </w:r>
      <w:r w:rsidR="00B51AB9" w:rsidRPr="006A2413">
        <w:t>Moroccan Standardization Institute (</w:t>
      </w:r>
      <w:r w:rsidRPr="006A2413">
        <w:rPr>
          <w:lang w:val="en-GB"/>
        </w:rPr>
        <w:t>IMANOR</w:t>
      </w:r>
      <w:r w:rsidR="00B51AB9" w:rsidRPr="006A2413">
        <w:rPr>
          <w:lang w:val="en-GB"/>
        </w:rPr>
        <w:t>)</w:t>
      </w:r>
      <w:r w:rsidRPr="006A2413">
        <w:rPr>
          <w:lang w:val="en-GB"/>
        </w:rPr>
        <w:t xml:space="preserve">, </w:t>
      </w:r>
      <w:r w:rsidR="001468FA" w:rsidRPr="006A2413">
        <w:t>along with a technician certification system established through consultation among</w:t>
      </w:r>
      <w:r w:rsidR="000E387A" w:rsidRPr="006A2413">
        <w:t xml:space="preserve"> </w:t>
      </w:r>
      <w:r w:rsidR="00454113" w:rsidRPr="006A2413">
        <w:rPr>
          <w:lang w:val="en-GB"/>
        </w:rPr>
        <w:t xml:space="preserve">IMANOR, </w:t>
      </w:r>
      <w:r w:rsidR="00AE1011" w:rsidRPr="006A2413">
        <w:t xml:space="preserve">the National </w:t>
      </w:r>
      <w:r w:rsidR="0039121A" w:rsidRPr="006A2413">
        <w:t>O</w:t>
      </w:r>
      <w:r w:rsidR="00AE1011" w:rsidRPr="006A2413">
        <w:t xml:space="preserve">ffice for </w:t>
      </w:r>
      <w:r w:rsidR="0039121A" w:rsidRPr="006A2413">
        <w:t>P</w:t>
      </w:r>
      <w:r w:rsidR="00AE1011" w:rsidRPr="006A2413">
        <w:t xml:space="preserve">rofessional </w:t>
      </w:r>
      <w:r w:rsidR="0039121A" w:rsidRPr="006A2413">
        <w:t>T</w:t>
      </w:r>
      <w:r w:rsidR="00AE1011" w:rsidRPr="006A2413">
        <w:t>raining (</w:t>
      </w:r>
      <w:r w:rsidRPr="006A2413">
        <w:rPr>
          <w:lang w:val="en-GB"/>
        </w:rPr>
        <w:t>OFPPT</w:t>
      </w:r>
      <w:r w:rsidR="00AE1011" w:rsidRPr="006A2413">
        <w:rPr>
          <w:lang w:val="en-GB"/>
        </w:rPr>
        <w:t>)</w:t>
      </w:r>
      <w:r w:rsidRPr="006A2413">
        <w:rPr>
          <w:lang w:val="en-GB"/>
        </w:rPr>
        <w:t xml:space="preserve">, </w:t>
      </w:r>
      <w:r w:rsidR="00063DDD" w:rsidRPr="006A2413">
        <w:t>the local RAC association (</w:t>
      </w:r>
      <w:r w:rsidRPr="006A2413">
        <w:rPr>
          <w:lang w:val="en-GB"/>
        </w:rPr>
        <w:t>AMPF</w:t>
      </w:r>
      <w:r w:rsidR="00063DDD" w:rsidRPr="006A2413">
        <w:rPr>
          <w:lang w:val="en-GB"/>
        </w:rPr>
        <w:t>)</w:t>
      </w:r>
      <w:r w:rsidRPr="006A2413">
        <w:rPr>
          <w:lang w:val="en-GB"/>
        </w:rPr>
        <w:t xml:space="preserve">, </w:t>
      </w:r>
      <w:r w:rsidR="00947025" w:rsidRPr="006A2413">
        <w:t xml:space="preserve">the National </w:t>
      </w:r>
      <w:r w:rsidR="0039121A" w:rsidRPr="006A2413">
        <w:t>A</w:t>
      </w:r>
      <w:r w:rsidR="00947025" w:rsidRPr="006A2413">
        <w:t xml:space="preserve">gency for </w:t>
      </w:r>
      <w:r w:rsidR="0039121A" w:rsidRPr="006A2413">
        <w:t>E</w:t>
      </w:r>
      <w:r w:rsidR="00947025" w:rsidRPr="006A2413">
        <w:t xml:space="preserve">nergy </w:t>
      </w:r>
      <w:r w:rsidR="0039121A" w:rsidRPr="006A2413">
        <w:t>E</w:t>
      </w:r>
      <w:r w:rsidR="00947025" w:rsidRPr="006A2413">
        <w:t>fficiency (</w:t>
      </w:r>
      <w:r w:rsidRPr="006A2413">
        <w:rPr>
          <w:lang w:val="en-GB"/>
        </w:rPr>
        <w:t>AMEE</w:t>
      </w:r>
      <w:r w:rsidR="00947025" w:rsidRPr="006A2413">
        <w:rPr>
          <w:lang w:val="en-GB"/>
        </w:rPr>
        <w:t>)</w:t>
      </w:r>
      <w:r w:rsidRPr="006A2413">
        <w:rPr>
          <w:lang w:val="en-GB"/>
        </w:rPr>
        <w:t>, and the private sector,</w:t>
      </w:r>
      <w:r w:rsidR="007C7446" w:rsidRPr="006A2413">
        <w:rPr>
          <w:lang w:val="en-GB"/>
        </w:rPr>
        <w:t xml:space="preserve"> where</w:t>
      </w:r>
      <w:r w:rsidRPr="006A2413">
        <w:rPr>
          <w:lang w:val="en-GB"/>
        </w:rPr>
        <w:t xml:space="preserve"> </w:t>
      </w:r>
      <w:r w:rsidR="007C7446" w:rsidRPr="006A2413">
        <w:rPr>
          <w:lang w:val="en-GB"/>
        </w:rPr>
        <w:t>it</w:t>
      </w:r>
      <w:r w:rsidRPr="006A2413">
        <w:rPr>
          <w:lang w:val="en-GB"/>
        </w:rPr>
        <w:t xml:space="preserve"> is expected to be operational </w:t>
      </w:r>
      <w:r w:rsidR="007C7446" w:rsidRPr="006A2413">
        <w:rPr>
          <w:lang w:val="en-GB"/>
        </w:rPr>
        <w:t>within</w:t>
      </w:r>
      <w:r w:rsidR="00EF49F7" w:rsidRPr="006A2413">
        <w:rPr>
          <w:lang w:val="en-GB"/>
        </w:rPr>
        <w:t xml:space="preserve"> </w:t>
      </w:r>
      <w:r w:rsidRPr="006A2413">
        <w:rPr>
          <w:lang w:val="en-GB"/>
        </w:rPr>
        <w:t>2026. Four train-the-trainer sessions were held for 54 trainers, including six women, and 29 trainers received certification on the European F-gas regulation. The training of 200</w:t>
      </w:r>
      <w:r w:rsidR="00063DDD" w:rsidRPr="006A2413">
        <w:rPr>
          <w:lang w:val="en-GB"/>
        </w:rPr>
        <w:t> </w:t>
      </w:r>
      <w:r w:rsidRPr="006A2413">
        <w:rPr>
          <w:lang w:val="en-GB"/>
        </w:rPr>
        <w:t>technicians in good servicing practices and flammable refrigerant handling will be conducted under the fourth tranche</w:t>
      </w:r>
      <w:r w:rsidR="007C7446" w:rsidRPr="006A2413">
        <w:rPr>
          <w:lang w:val="en-GB"/>
        </w:rPr>
        <w:t xml:space="preserve"> of </w:t>
      </w:r>
      <w:r w:rsidR="00382696" w:rsidRPr="006A2413">
        <w:rPr>
          <w:lang w:val="en-GB"/>
        </w:rPr>
        <w:t>stage II of the HPMP</w:t>
      </w:r>
      <w:r w:rsidR="00693277" w:rsidRPr="006A2413">
        <w:rPr>
          <w:lang w:val="en-GB"/>
        </w:rPr>
        <w:t>, s</w:t>
      </w:r>
      <w:r w:rsidRPr="006A2413">
        <w:rPr>
          <w:lang w:val="en-GB"/>
        </w:rPr>
        <w:t>ix training centres have been equipped with professional servicing tools and specialised equipment.</w:t>
      </w:r>
    </w:p>
    <w:p w14:paraId="7678E297" w14:textId="13B326AD" w:rsidR="00D270DF" w:rsidRPr="006A2413" w:rsidRDefault="00FE2ACA" w:rsidP="00E66601">
      <w:pPr>
        <w:pStyle w:val="Heading1"/>
      </w:pPr>
      <w:r w:rsidRPr="006A2413">
        <w:rPr>
          <w:lang w:val="en-GB"/>
        </w:rPr>
        <w:t xml:space="preserve">As for the </w:t>
      </w:r>
      <w:r w:rsidR="00170C68" w:rsidRPr="006A2413">
        <w:rPr>
          <w:lang w:val="en-GB"/>
        </w:rPr>
        <w:t>recovery, recycling, and reclamation (RRR) s</w:t>
      </w:r>
      <w:r w:rsidR="000F2D78" w:rsidRPr="006A2413">
        <w:rPr>
          <w:lang w:val="en-GB"/>
        </w:rPr>
        <w:t>cheme</w:t>
      </w:r>
      <w:r w:rsidRPr="006A2413">
        <w:rPr>
          <w:lang w:val="en-GB"/>
        </w:rPr>
        <w:t>, a</w:t>
      </w:r>
      <w:r w:rsidR="00672987" w:rsidRPr="006A2413">
        <w:rPr>
          <w:lang w:val="en-GB"/>
        </w:rPr>
        <w:t xml:space="preserve">n introduction study </w:t>
      </w:r>
      <w:r w:rsidR="00170C68" w:rsidRPr="006A2413">
        <w:rPr>
          <w:lang w:val="en-GB"/>
        </w:rPr>
        <w:t>was finalised in 2025, concluding that an HCFC-22 reclamation s</w:t>
      </w:r>
      <w:r w:rsidR="000F2D78" w:rsidRPr="006A2413">
        <w:rPr>
          <w:lang w:val="en-GB"/>
        </w:rPr>
        <w:t>cheme</w:t>
      </w:r>
      <w:r w:rsidR="00170C68" w:rsidRPr="006A2413">
        <w:rPr>
          <w:lang w:val="en-GB"/>
        </w:rPr>
        <w:t xml:space="preserve"> is technically viable and financially profitable, with Casablanca identified as the most appropriate location. The purchase of 50 sets of recovery machines and tools is in progress. </w:t>
      </w:r>
      <w:r w:rsidR="00D270DF" w:rsidRPr="006A2413">
        <w:rPr>
          <w:lang w:val="en-GB"/>
        </w:rPr>
        <w:t xml:space="preserve">Awareness-raising activities </w:t>
      </w:r>
      <w:r w:rsidR="00E66601" w:rsidRPr="006A2413">
        <w:rPr>
          <w:lang w:val="en-GB"/>
        </w:rPr>
        <w:t>complemented,</w:t>
      </w:r>
      <w:r w:rsidR="00D270DF" w:rsidRPr="006A2413">
        <w:rPr>
          <w:lang w:val="en-GB"/>
        </w:rPr>
        <w:t xml:space="preserve"> including World Refrigeration Day events and dedicated activities promoting women's involvement in the RAC sector</w:t>
      </w:r>
      <w:r w:rsidR="004F3D7F" w:rsidRPr="006A2413">
        <w:rPr>
          <w:lang w:val="en-GB"/>
        </w:rPr>
        <w:t xml:space="preserve">; </w:t>
      </w:r>
      <w:r w:rsidR="00D270DF" w:rsidRPr="006A2413">
        <w:t>supported HCFC phase</w:t>
      </w:r>
      <w:r w:rsidR="00953139" w:rsidRPr="006A2413">
        <w:noBreakHyphen/>
      </w:r>
      <w:r w:rsidR="00D270DF" w:rsidRPr="006A2413">
        <w:t>out objectives by informing importers, technicians and end</w:t>
      </w:r>
      <w:r w:rsidR="00C411D2" w:rsidRPr="006A2413">
        <w:t xml:space="preserve"> </w:t>
      </w:r>
      <w:r w:rsidR="00D270DF" w:rsidRPr="006A2413">
        <w:t>users on the phase-out timeline and</w:t>
      </w:r>
      <w:r w:rsidR="00953139" w:rsidRPr="006A2413">
        <w:t xml:space="preserve"> </w:t>
      </w:r>
      <w:r w:rsidR="00D270DF" w:rsidRPr="006A2413">
        <w:t>low</w:t>
      </w:r>
      <w:r w:rsidR="00953139" w:rsidRPr="006A2413">
        <w:noBreakHyphen/>
      </w:r>
      <w:r w:rsidR="000C20B1" w:rsidRPr="006A2413">
        <w:t>global-warming-potential (</w:t>
      </w:r>
      <w:r w:rsidR="00D270DF" w:rsidRPr="006A2413">
        <w:t>GWP</w:t>
      </w:r>
      <w:r w:rsidR="000C20B1" w:rsidRPr="006A2413">
        <w:t>)</w:t>
      </w:r>
      <w:r w:rsidR="00D270DF" w:rsidRPr="006A2413">
        <w:t xml:space="preserve"> alternatives; promoting training, certification and responsible refrigerant management, including the RRR </w:t>
      </w:r>
      <w:r w:rsidR="000F2D78" w:rsidRPr="006A2413">
        <w:rPr>
          <w:lang w:val="en-GB"/>
        </w:rPr>
        <w:t>scheme</w:t>
      </w:r>
      <w:r w:rsidR="00D270DF" w:rsidRPr="006A2413">
        <w:t>; and engaging sector stakeholders in HPMP and KIP activities.</w:t>
      </w:r>
    </w:p>
    <w:p w14:paraId="0857EC6D" w14:textId="77777777" w:rsidR="00165020" w:rsidRPr="006A2413" w:rsidRDefault="001D1B21" w:rsidP="00165020">
      <w:pPr>
        <w:spacing w:after="240"/>
        <w:rPr>
          <w:i/>
          <w:iCs/>
        </w:rPr>
      </w:pPr>
      <w:r w:rsidRPr="006A2413">
        <w:rPr>
          <w:i/>
          <w:iCs/>
        </w:rPr>
        <w:t>Project management unit</w:t>
      </w:r>
    </w:p>
    <w:p w14:paraId="744E30D1" w14:textId="4428AFB9" w:rsidR="00F104E6" w:rsidRPr="006A2413" w:rsidRDefault="00814C16" w:rsidP="00F104E6">
      <w:pPr>
        <w:pStyle w:val="Heading1"/>
        <w:keepNext/>
        <w:ind w:right="62"/>
      </w:pPr>
      <w:r w:rsidRPr="006A2413">
        <w:rPr>
          <w:lang w:val="en-GB"/>
        </w:rPr>
        <w:t>The NOU and</w:t>
      </w:r>
      <w:r w:rsidR="00D57BF4" w:rsidRPr="006A2413">
        <w:rPr>
          <w:lang w:val="en-GB"/>
        </w:rPr>
        <w:t xml:space="preserve"> </w:t>
      </w:r>
      <w:r w:rsidRPr="006A2413">
        <w:rPr>
          <w:lang w:val="en-GB"/>
        </w:rPr>
        <w:t>UNIDO</w:t>
      </w:r>
      <w:r w:rsidR="00953139" w:rsidRPr="006A2413">
        <w:rPr>
          <w:lang w:val="en-GB"/>
        </w:rPr>
        <w:t xml:space="preserve"> </w:t>
      </w:r>
      <w:r w:rsidRPr="006A2413">
        <w:rPr>
          <w:lang w:val="en-GB"/>
        </w:rPr>
        <w:t>have been</w:t>
      </w:r>
      <w:r w:rsidR="00953139" w:rsidRPr="006A2413">
        <w:rPr>
          <w:lang w:val="en-GB"/>
        </w:rPr>
        <w:t xml:space="preserve"> </w:t>
      </w:r>
      <w:r w:rsidRPr="006A2413">
        <w:rPr>
          <w:lang w:val="en-GB"/>
        </w:rPr>
        <w:t>monitoring</w:t>
      </w:r>
      <w:r w:rsidR="00953139" w:rsidRPr="006A2413">
        <w:rPr>
          <w:lang w:val="en-GB"/>
        </w:rPr>
        <w:t xml:space="preserve"> </w:t>
      </w:r>
      <w:r w:rsidRPr="006A2413">
        <w:rPr>
          <w:lang w:val="en-GB"/>
        </w:rPr>
        <w:t>activities, reporting on progress, and working with stakeholders to phase out HCFCs</w:t>
      </w:r>
      <w:r w:rsidR="00BA6236" w:rsidRPr="006A2413">
        <w:rPr>
          <w:lang w:val="en-GB"/>
        </w:rPr>
        <w:t xml:space="preserve"> under stage II</w:t>
      </w:r>
      <w:r w:rsidR="001D1B21" w:rsidRPr="006A2413">
        <w:rPr>
          <w:lang w:val="en-GB"/>
        </w:rPr>
        <w:t>, including the preparation of annual work plans and progress reports, coordination of</w:t>
      </w:r>
      <w:r w:rsidR="00F45E20" w:rsidRPr="006A2413">
        <w:rPr>
          <w:lang w:val="en-GB"/>
        </w:rPr>
        <w:t xml:space="preserve"> activities, </w:t>
      </w:r>
      <w:r w:rsidR="001D1B21" w:rsidRPr="006A2413">
        <w:rPr>
          <w:lang w:val="en-GB"/>
        </w:rPr>
        <w:t>equipment procurement, delivery and</w:t>
      </w:r>
      <w:r w:rsidR="003B7C53" w:rsidRPr="006A2413">
        <w:rPr>
          <w:lang w:val="en-GB"/>
        </w:rPr>
        <w:t xml:space="preserve"> </w:t>
      </w:r>
      <w:r w:rsidR="003B7C53" w:rsidRPr="006A2413">
        <w:t>verification of procured equipment, management of the administrative and financial aspects of project implementation</w:t>
      </w:r>
      <w:r w:rsidR="00F104E6" w:rsidRPr="006A2413">
        <w:t>.</w:t>
      </w:r>
    </w:p>
    <w:p w14:paraId="364C0EAA" w14:textId="0C8F6624" w:rsidR="00BD135C" w:rsidRPr="006A2413" w:rsidRDefault="00BD135C" w:rsidP="00F13243">
      <w:pPr>
        <w:pStyle w:val="Heading1"/>
        <w:keepNext/>
        <w:numPr>
          <w:ilvl w:val="0"/>
          <w:numId w:val="0"/>
        </w:numPr>
        <w:ind w:right="62"/>
        <w:jc w:val="left"/>
      </w:pPr>
      <w:r w:rsidRPr="006A2413">
        <w:rPr>
          <w:i/>
          <w:iCs/>
        </w:rPr>
        <w:t>Level of fund disbursement</w:t>
      </w:r>
    </w:p>
    <w:p w14:paraId="30F42386" w14:textId="6186AD90" w:rsidR="00DC7A40" w:rsidRPr="006A2413" w:rsidRDefault="00BD135C" w:rsidP="006F5074">
      <w:pPr>
        <w:numPr>
          <w:ilvl w:val="0"/>
          <w:numId w:val="1"/>
        </w:numPr>
        <w:spacing w:after="240"/>
        <w:outlineLvl w:val="0"/>
      </w:pPr>
      <w:r w:rsidRPr="006A2413">
        <w:t>As of February 2026, of the US $1,098,532 approved so far, US $</w:t>
      </w:r>
      <w:r w:rsidRPr="006A2413">
        <w:rPr>
          <w:rStyle w:val="Strong"/>
          <w:b w:val="0"/>
          <w:bCs w:val="0"/>
          <w:color w:val="000000"/>
        </w:rPr>
        <w:t>57</w:t>
      </w:r>
      <w:r w:rsidR="00521809" w:rsidRPr="006A2413">
        <w:rPr>
          <w:rStyle w:val="Strong"/>
          <w:b w:val="0"/>
          <w:bCs w:val="0"/>
          <w:color w:val="000000"/>
        </w:rPr>
        <w:t>9</w:t>
      </w:r>
      <w:r w:rsidRPr="006A2413">
        <w:rPr>
          <w:rStyle w:val="Strong"/>
          <w:b w:val="0"/>
          <w:bCs w:val="0"/>
          <w:color w:val="000000"/>
        </w:rPr>
        <w:t>,</w:t>
      </w:r>
      <w:r w:rsidR="00521809" w:rsidRPr="006A2413">
        <w:rPr>
          <w:rStyle w:val="Strong"/>
          <w:b w:val="0"/>
          <w:bCs w:val="0"/>
          <w:color w:val="000000"/>
        </w:rPr>
        <w:t>2</w:t>
      </w:r>
      <w:r w:rsidRPr="006A2413">
        <w:rPr>
          <w:rStyle w:val="Strong"/>
          <w:b w:val="0"/>
          <w:bCs w:val="0"/>
          <w:color w:val="000000"/>
        </w:rPr>
        <w:t>8</w:t>
      </w:r>
      <w:r w:rsidR="00521809" w:rsidRPr="006A2413">
        <w:rPr>
          <w:rStyle w:val="Strong"/>
          <w:b w:val="0"/>
          <w:bCs w:val="0"/>
          <w:color w:val="000000"/>
        </w:rPr>
        <w:t>5</w:t>
      </w:r>
      <w:r w:rsidRPr="006A2413">
        <w:rPr>
          <w:rStyle w:val="Strong"/>
          <w:color w:val="000000"/>
        </w:rPr>
        <w:t xml:space="preserve"> </w:t>
      </w:r>
      <w:r w:rsidRPr="006A2413">
        <w:t>had been disbursed. The balance of US $</w:t>
      </w:r>
      <w:r w:rsidRPr="006A2413">
        <w:rPr>
          <w:rStyle w:val="Strong"/>
          <w:b w:val="0"/>
          <w:bCs w:val="0"/>
          <w:color w:val="000000"/>
        </w:rPr>
        <w:t>5</w:t>
      </w:r>
      <w:r w:rsidR="00537A5F" w:rsidRPr="006A2413">
        <w:rPr>
          <w:rStyle w:val="Strong"/>
          <w:b w:val="0"/>
          <w:bCs w:val="0"/>
          <w:color w:val="000000"/>
        </w:rPr>
        <w:t>19</w:t>
      </w:r>
      <w:r w:rsidRPr="006A2413">
        <w:rPr>
          <w:rStyle w:val="Strong"/>
          <w:b w:val="0"/>
          <w:bCs w:val="0"/>
          <w:color w:val="000000"/>
        </w:rPr>
        <w:t>,</w:t>
      </w:r>
      <w:r w:rsidR="00537A5F" w:rsidRPr="006A2413">
        <w:rPr>
          <w:rStyle w:val="Strong"/>
          <w:b w:val="0"/>
          <w:bCs w:val="0"/>
          <w:color w:val="000000"/>
        </w:rPr>
        <w:t>2</w:t>
      </w:r>
      <w:r w:rsidRPr="006A2413">
        <w:rPr>
          <w:rStyle w:val="Strong"/>
          <w:b w:val="0"/>
          <w:bCs w:val="0"/>
          <w:color w:val="000000"/>
        </w:rPr>
        <w:t>4</w:t>
      </w:r>
      <w:r w:rsidR="00537A5F" w:rsidRPr="006A2413">
        <w:rPr>
          <w:rStyle w:val="Strong"/>
          <w:b w:val="0"/>
          <w:bCs w:val="0"/>
          <w:color w:val="000000"/>
        </w:rPr>
        <w:t>7</w:t>
      </w:r>
      <w:r w:rsidR="002E35CA" w:rsidRPr="006A2413">
        <w:rPr>
          <w:rStyle w:val="Strong"/>
          <w:b w:val="0"/>
          <w:bCs w:val="0"/>
          <w:color w:val="000000"/>
        </w:rPr>
        <w:t>,</w:t>
      </w:r>
      <w:r w:rsidRPr="006A2413">
        <w:rPr>
          <w:rStyle w:val="Strong"/>
          <w:color w:val="000000"/>
        </w:rPr>
        <w:t xml:space="preserve"> </w:t>
      </w:r>
      <w:r w:rsidR="00871FCC" w:rsidRPr="006A2413">
        <w:t>out of which US</w:t>
      </w:r>
      <w:r w:rsidR="00B902B0" w:rsidRPr="006A2413">
        <w:t> </w:t>
      </w:r>
      <w:r w:rsidR="00871FCC" w:rsidRPr="006A2413">
        <w:t xml:space="preserve">$250,842 </w:t>
      </w:r>
      <w:r w:rsidR="00071CEE" w:rsidRPr="006A2413">
        <w:t xml:space="preserve">has been </w:t>
      </w:r>
      <w:r w:rsidR="005E4355" w:rsidRPr="006A2413">
        <w:t>obligated against ongoing contracts and procurement</w:t>
      </w:r>
      <w:r w:rsidR="001243B2" w:rsidRPr="006A2413">
        <w:t xml:space="preserve"> </w:t>
      </w:r>
      <w:r w:rsidR="00871FCC" w:rsidRPr="006A2413">
        <w:t>orders</w:t>
      </w:r>
      <w:r w:rsidR="00837756" w:rsidRPr="006A2413">
        <w:t>, will be disbursed by the end of 2027</w:t>
      </w:r>
      <w:r w:rsidR="0042442A" w:rsidRPr="006A2413">
        <w:t>.</w:t>
      </w:r>
    </w:p>
    <w:p w14:paraId="22BD7678" w14:textId="314B5E8B" w:rsidR="00EF1A3E" w:rsidRPr="006A2413" w:rsidRDefault="00EF1A3E" w:rsidP="006A2413">
      <w:pPr>
        <w:keepNext/>
        <w:spacing w:after="240"/>
        <w:outlineLvl w:val="0"/>
        <w:rPr>
          <w:u w:val="single"/>
        </w:rPr>
      </w:pPr>
      <w:r w:rsidRPr="006A2413">
        <w:rPr>
          <w:u w:val="single"/>
        </w:rPr>
        <w:t>Request for extension</w:t>
      </w:r>
    </w:p>
    <w:p w14:paraId="557E3D4B" w14:textId="0EC5A7B9" w:rsidR="00EF1A3E" w:rsidRPr="006A2413" w:rsidRDefault="00EF1A3E" w:rsidP="006A2413">
      <w:pPr>
        <w:pStyle w:val="Heading1"/>
        <w:keepNext/>
      </w:pPr>
      <w:r w:rsidRPr="006A2413">
        <w:t>Since the approval of the fourth tranche</w:t>
      </w:r>
      <w:r w:rsidR="008B597A" w:rsidRPr="006A2413">
        <w:t xml:space="preserve"> at the 96</w:t>
      </w:r>
      <w:r w:rsidR="008B597A" w:rsidRPr="006A2413">
        <w:rPr>
          <w:vertAlign w:val="superscript"/>
        </w:rPr>
        <w:t>th</w:t>
      </w:r>
      <w:r w:rsidR="008B597A" w:rsidRPr="006A2413">
        <w:t xml:space="preserve"> meeting</w:t>
      </w:r>
      <w:r w:rsidRPr="006A2413">
        <w:t>, substantive preparatory work has been undertaken</w:t>
      </w:r>
      <w:r w:rsidR="00814BE9" w:rsidRPr="006A2413">
        <w:t>:</w:t>
      </w:r>
      <w:r w:rsidRPr="006A2413">
        <w:t xml:space="preserve"> consultations </w:t>
      </w:r>
      <w:r w:rsidR="00952C84" w:rsidRPr="006A2413">
        <w:t xml:space="preserve">were </w:t>
      </w:r>
      <w:r w:rsidR="00F64ABF" w:rsidRPr="006A2413">
        <w:t xml:space="preserve">held </w:t>
      </w:r>
      <w:r w:rsidRPr="006A2413">
        <w:t xml:space="preserve">with national stakeholders on training of </w:t>
      </w:r>
      <w:r w:rsidR="003D73AE" w:rsidRPr="006A2413">
        <w:t xml:space="preserve">the </w:t>
      </w:r>
      <w:r w:rsidRPr="006A2413">
        <w:t>450 RAC technicians</w:t>
      </w:r>
      <w:r w:rsidR="000435B5" w:rsidRPr="006A2413">
        <w:t xml:space="preserve"> </w:t>
      </w:r>
      <w:r w:rsidR="00952C84" w:rsidRPr="006A2413">
        <w:t xml:space="preserve">remaining </w:t>
      </w:r>
      <w:r w:rsidR="000435B5" w:rsidRPr="006A2413">
        <w:t>in stage</w:t>
      </w:r>
      <w:r w:rsidR="00F64ABF" w:rsidRPr="006A2413">
        <w:t> </w:t>
      </w:r>
      <w:r w:rsidR="000435B5" w:rsidRPr="006A2413">
        <w:t>II</w:t>
      </w:r>
      <w:r w:rsidR="00AE2CE7" w:rsidRPr="006A2413">
        <w:t>;</w:t>
      </w:r>
      <w:r w:rsidRPr="006A2413">
        <w:t xml:space="preserve"> </w:t>
      </w:r>
      <w:r w:rsidR="00AE2CE7" w:rsidRPr="006A2413">
        <w:t>t</w:t>
      </w:r>
      <w:r w:rsidRPr="006A2413">
        <w:t xml:space="preserve">he curriculum framework, </w:t>
      </w:r>
      <w:r w:rsidRPr="006A2413">
        <w:rPr>
          <w:lang w:val="en-GB"/>
        </w:rPr>
        <w:t xml:space="preserve">learning pathway and delivery modalities </w:t>
      </w:r>
      <w:r w:rsidR="008B597A" w:rsidRPr="006A2413">
        <w:rPr>
          <w:lang w:val="en-GB"/>
        </w:rPr>
        <w:t>have</w:t>
      </w:r>
      <w:r w:rsidRPr="006A2413">
        <w:t xml:space="preserve"> been developed in consultation with the</w:t>
      </w:r>
      <w:r w:rsidR="008B597A" w:rsidRPr="006A2413">
        <w:t xml:space="preserve"> </w:t>
      </w:r>
      <w:r w:rsidRPr="006A2413">
        <w:t>NOU, AMPF and vocational training centres</w:t>
      </w:r>
      <w:r w:rsidR="008B7964" w:rsidRPr="006A2413">
        <w:t>;</w:t>
      </w:r>
      <w:r w:rsidRPr="006A2413">
        <w:t xml:space="preserve"> </w:t>
      </w:r>
      <w:r w:rsidR="00E07D80" w:rsidRPr="006A2413">
        <w:t xml:space="preserve">and </w:t>
      </w:r>
      <w:r w:rsidR="008B7964" w:rsidRPr="006A2413">
        <w:t>t</w:t>
      </w:r>
      <w:r w:rsidRPr="006A2413">
        <w:t xml:space="preserve">he operational framework has been defined, </w:t>
      </w:r>
      <w:r w:rsidRPr="006A2413">
        <w:rPr>
          <w:lang w:val="en-GB"/>
        </w:rPr>
        <w:t xml:space="preserve">covering nationwide outreach and pre-registration mechanisms, merit-based </w:t>
      </w:r>
      <w:r w:rsidRPr="006A2413">
        <w:rPr>
          <w:lang w:val="en-GB"/>
        </w:rPr>
        <w:lastRenderedPageBreak/>
        <w:t xml:space="preserve">participant selection, geographically balanced choice of training locations, identification and validation of certified trainers, preparation of training materials and communication tools, </w:t>
      </w:r>
      <w:r w:rsidR="00913A39" w:rsidRPr="006A2413">
        <w:rPr>
          <w:lang w:val="en-GB"/>
        </w:rPr>
        <w:t xml:space="preserve">and </w:t>
      </w:r>
      <w:r w:rsidRPr="006A2413">
        <w:rPr>
          <w:lang w:val="en-GB"/>
        </w:rPr>
        <w:t>full logistical arrangements for 50-day sessions.</w:t>
      </w:r>
    </w:p>
    <w:p w14:paraId="67025CB5" w14:textId="081F4ED1" w:rsidR="00EF1A3E" w:rsidRPr="006A2413" w:rsidRDefault="00913A39" w:rsidP="00EF1A3E">
      <w:pPr>
        <w:pStyle w:val="Heading1"/>
      </w:pPr>
      <w:r w:rsidRPr="006A2413">
        <w:t xml:space="preserve">Despite </w:t>
      </w:r>
      <w:r w:rsidR="00AE48EC" w:rsidRPr="006A2413">
        <w:t>the progress, a</w:t>
      </w:r>
      <w:r w:rsidR="00EF1A3E" w:rsidRPr="006A2413">
        <w:t>ctivities from previous tranches remain pending</w:t>
      </w:r>
      <w:r w:rsidR="006B2562" w:rsidRPr="006A2413">
        <w:t>. These i</w:t>
      </w:r>
      <w:r w:rsidR="00EF1A3E" w:rsidRPr="006A2413">
        <w:t>nclud</w:t>
      </w:r>
      <w:r w:rsidR="006B2562" w:rsidRPr="006A2413">
        <w:t>e</w:t>
      </w:r>
      <w:r w:rsidR="00EF1A3E" w:rsidRPr="006A2413">
        <w:t xml:space="preserve"> the training of 12</w:t>
      </w:r>
      <w:r w:rsidR="00AE48EC" w:rsidRPr="006A2413">
        <w:t> </w:t>
      </w:r>
      <w:r w:rsidR="00EF1A3E" w:rsidRPr="006A2413">
        <w:t>customs officers</w:t>
      </w:r>
      <w:r w:rsidR="00EF1A3E" w:rsidRPr="006A2413">
        <w:rPr>
          <w:lang w:val="en-GB"/>
        </w:rPr>
        <w:t xml:space="preserve"> which was postponed twice and there have been no customs trainings since 2019</w:t>
      </w:r>
      <w:r w:rsidR="00EF1A3E" w:rsidRPr="006A2413">
        <w:t>; surveys in the fisheries sector</w:t>
      </w:r>
      <w:r w:rsidR="00422501" w:rsidRPr="006A2413">
        <w:t>;</w:t>
      </w:r>
      <w:r w:rsidR="00EF1A3E" w:rsidRPr="006A2413">
        <w:t xml:space="preserve"> and the procurement of 50 recovery machines under the RRR component. These activities are currently being organized and are expected to start during the first and second quarter of 2026.</w:t>
      </w:r>
    </w:p>
    <w:p w14:paraId="01A0E040" w14:textId="17B6A0AA" w:rsidR="00EF1A3E" w:rsidRPr="006A2413" w:rsidRDefault="00E656AA" w:rsidP="004C0FE3">
      <w:pPr>
        <w:pStyle w:val="Heading1"/>
      </w:pPr>
      <w:r w:rsidRPr="006A2413">
        <w:t>Accordingly, the Government</w:t>
      </w:r>
      <w:r w:rsidR="005204EC" w:rsidRPr="006A2413">
        <w:t xml:space="preserve"> of</w:t>
      </w:r>
      <w:r w:rsidRPr="006A2413">
        <w:t xml:space="preserve"> Morocco</w:t>
      </w:r>
      <w:r w:rsidR="00B15E77" w:rsidRPr="006A2413">
        <w:t xml:space="preserve"> is </w:t>
      </w:r>
      <w:r w:rsidR="005204EC" w:rsidRPr="006A2413">
        <w:t>request</w:t>
      </w:r>
      <w:r w:rsidR="00CC6B80" w:rsidRPr="006A2413">
        <w:t>ing</w:t>
      </w:r>
      <w:r w:rsidR="005204EC" w:rsidRPr="006A2413">
        <w:t xml:space="preserve"> an extension of </w:t>
      </w:r>
      <w:r w:rsidR="00F130B5" w:rsidRPr="006A2413">
        <w:t xml:space="preserve">the date of completion of </w:t>
      </w:r>
      <w:r w:rsidR="005204EC" w:rsidRPr="006A2413">
        <w:t xml:space="preserve">stage II </w:t>
      </w:r>
      <w:r w:rsidR="00F130B5" w:rsidRPr="006A2413">
        <w:t xml:space="preserve">to </w:t>
      </w:r>
      <w:r w:rsidR="005204EC" w:rsidRPr="006A2413">
        <w:t xml:space="preserve">31 December 2027 </w:t>
      </w:r>
      <w:r w:rsidR="00EF1A3E" w:rsidRPr="006A2413">
        <w:t xml:space="preserve">to </w:t>
      </w:r>
      <w:r w:rsidR="000A2781" w:rsidRPr="006A2413">
        <w:t>allow</w:t>
      </w:r>
      <w:r w:rsidR="00EF1A3E" w:rsidRPr="006A2413">
        <w:t xml:space="preserve"> sufficient time to </w:t>
      </w:r>
      <w:r w:rsidR="00304A55" w:rsidRPr="006A2413">
        <w:t xml:space="preserve">complete the </w:t>
      </w:r>
      <w:r w:rsidR="00EF1A3E" w:rsidRPr="006A2413">
        <w:t xml:space="preserve">remaining </w:t>
      </w:r>
      <w:r w:rsidR="00304A55" w:rsidRPr="006A2413">
        <w:t>activities</w:t>
      </w:r>
      <w:r w:rsidR="00775362" w:rsidRPr="006A2413">
        <w:t>.</w:t>
      </w:r>
    </w:p>
    <w:p w14:paraId="0072671F" w14:textId="7987E7DD" w:rsidR="00563DA8" w:rsidRPr="006A2413" w:rsidRDefault="00E71700" w:rsidP="00BE6CF0">
      <w:pPr>
        <w:keepNext/>
        <w:autoSpaceDE w:val="0"/>
        <w:autoSpaceDN w:val="0"/>
        <w:adjustRightInd w:val="0"/>
        <w:spacing w:before="240" w:after="240"/>
        <w:rPr>
          <w:b/>
        </w:rPr>
      </w:pPr>
      <w:r w:rsidRPr="006A2413">
        <w:rPr>
          <w:b/>
        </w:rPr>
        <w:t>Stage III</w:t>
      </w:r>
      <w:r w:rsidR="00563DA8" w:rsidRPr="006A2413">
        <w:rPr>
          <w:b/>
        </w:rPr>
        <w:t xml:space="preserve"> of the HCFC phase-out management plan</w:t>
      </w:r>
    </w:p>
    <w:p w14:paraId="3FEAB966" w14:textId="77777777" w:rsidR="00563DA8" w:rsidRPr="006A2413" w:rsidRDefault="00563DA8" w:rsidP="001161CD">
      <w:pPr>
        <w:keepNext/>
        <w:spacing w:after="240"/>
        <w:outlineLvl w:val="0"/>
        <w:rPr>
          <w:u w:val="single"/>
        </w:rPr>
      </w:pPr>
      <w:r w:rsidRPr="006A2413">
        <w:rPr>
          <w:u w:val="single"/>
        </w:rPr>
        <w:t>Remaining consumption eligible for funding</w:t>
      </w:r>
    </w:p>
    <w:bookmarkEnd w:id="4"/>
    <w:p w14:paraId="2AD74D2F" w14:textId="68968D5A" w:rsidR="00563DA8" w:rsidRPr="006A2413" w:rsidRDefault="00563DA8" w:rsidP="001161CD">
      <w:pPr>
        <w:pStyle w:val="Heading1"/>
      </w:pPr>
      <w:r w:rsidRPr="006A2413">
        <w:t xml:space="preserve">After deducting </w:t>
      </w:r>
      <w:r w:rsidR="00C93AD7" w:rsidRPr="006A2413">
        <w:t>51.10</w:t>
      </w:r>
      <w:r w:rsidRPr="006A2413">
        <w:t> ODP tonnes of HCFCs associated with stages</w:t>
      </w:r>
      <w:r w:rsidR="00ED758B" w:rsidRPr="006A2413">
        <w:t> </w:t>
      </w:r>
      <w:r w:rsidRPr="006A2413">
        <w:t xml:space="preserve">I and II of the HPMP, the remaining consumption eligible for funding </w:t>
      </w:r>
      <w:r w:rsidR="00ED758B" w:rsidRPr="006A2413">
        <w:t xml:space="preserve">in </w:t>
      </w:r>
      <w:r w:rsidR="00E71700" w:rsidRPr="006A2413">
        <w:t>stage III</w:t>
      </w:r>
      <w:r w:rsidR="00ED758B" w:rsidRPr="006A2413">
        <w:t xml:space="preserve"> amounts to </w:t>
      </w:r>
      <w:r w:rsidR="002B569B" w:rsidRPr="006A2413">
        <w:t>16.69</w:t>
      </w:r>
      <w:r w:rsidR="00ED758B" w:rsidRPr="006A2413">
        <w:t> ODP tonnes of HCFC</w:t>
      </w:r>
      <w:r w:rsidR="00ED758B" w:rsidRPr="006A2413">
        <w:noBreakHyphen/>
        <w:t>22</w:t>
      </w:r>
      <w:r w:rsidR="00FB4188" w:rsidRPr="006A2413">
        <w:t>.</w:t>
      </w:r>
    </w:p>
    <w:p w14:paraId="20B8BBD3" w14:textId="77777777" w:rsidR="00563DA8" w:rsidRPr="006A2413" w:rsidRDefault="00563DA8" w:rsidP="005D6D67">
      <w:pPr>
        <w:keepNext/>
        <w:spacing w:after="240"/>
        <w:outlineLvl w:val="0"/>
        <w:rPr>
          <w:u w:val="single"/>
        </w:rPr>
      </w:pPr>
      <w:bookmarkStart w:id="6" w:name="_Hlk126915728"/>
      <w:r w:rsidRPr="006A2413">
        <w:rPr>
          <w:u w:val="single"/>
        </w:rPr>
        <w:t>Sector distribution of HCFCs</w:t>
      </w:r>
    </w:p>
    <w:bookmarkEnd w:id="6"/>
    <w:p w14:paraId="69C162E8" w14:textId="7E5F8148" w:rsidR="000E1F2E" w:rsidRPr="006A2413" w:rsidRDefault="00563DA8" w:rsidP="000E1F2E">
      <w:pPr>
        <w:pStyle w:val="Heading1"/>
      </w:pPr>
      <w:r w:rsidRPr="006A2413">
        <w:t xml:space="preserve">There are approximately </w:t>
      </w:r>
      <w:r w:rsidR="00D72F08" w:rsidRPr="006A2413">
        <w:rPr>
          <w:lang w:val="en-GB"/>
        </w:rPr>
        <w:t>40,000 RAC technicians and 7,000 servicing workshops providing installation and maintenance services for domestic, commercial and industrial equipment in Morocco.</w:t>
      </w:r>
      <w:r w:rsidR="009F1E40" w:rsidRPr="006A2413">
        <w:rPr>
          <w:color w:val="000000"/>
          <w:lang w:val="en-GB"/>
        </w:rPr>
        <w:t xml:space="preserve"> </w:t>
      </w:r>
      <w:r w:rsidR="0080134D" w:rsidRPr="006A2413">
        <w:t xml:space="preserve">HCFC consumption in Morocco is largely concentrated in the refrigeration sector (267.8 </w:t>
      </w:r>
      <w:r w:rsidR="00080E93" w:rsidRPr="006A2413">
        <w:t>mt</w:t>
      </w:r>
      <w:r w:rsidR="004B59E0" w:rsidRPr="006A2413">
        <w:t>)</w:t>
      </w:r>
      <w:r w:rsidR="0080134D" w:rsidRPr="006A2413">
        <w:t xml:space="preserve">, with the remainder in the </w:t>
      </w:r>
      <w:r w:rsidR="00C97DE4" w:rsidRPr="006A2413">
        <w:t xml:space="preserve">AC </w:t>
      </w:r>
      <w:r w:rsidR="0080134D" w:rsidRPr="006A2413">
        <w:t xml:space="preserve">sector (44.9 </w:t>
      </w:r>
      <w:r w:rsidR="00080E93" w:rsidRPr="006A2413">
        <w:t>mt</w:t>
      </w:r>
      <w:r w:rsidR="0080134D" w:rsidRPr="006A2413">
        <w:t xml:space="preserve">). </w:t>
      </w:r>
      <w:r w:rsidR="00C006FE" w:rsidRPr="006A2413">
        <w:t>A significant share of refrigeration use (1</w:t>
      </w:r>
      <w:r w:rsidR="004C18E4" w:rsidRPr="006A2413">
        <w:t>34.8</w:t>
      </w:r>
      <w:r w:rsidR="00C006FE" w:rsidRPr="006A2413">
        <w:t xml:space="preserve"> mt of HCFC-22) is linked to the fisheries sector, reflecting the importance of fisheries in Morocco’s economy, with production estimated at 1.13 million tonnes in 2025. RAC applications in the fisheries sector include both shore-based facilities and offshore systems like fishing vessels with significant leakage rates</w:t>
      </w:r>
      <w:r w:rsidR="00953818" w:rsidRPr="006A2413">
        <w:t>.</w:t>
      </w:r>
      <w:r w:rsidR="000E1F2E" w:rsidRPr="006A2413">
        <w:t xml:space="preserve"> </w:t>
      </w:r>
      <w:r w:rsidR="0012718D" w:rsidRPr="006A2413">
        <w:t xml:space="preserve">Commercial </w:t>
      </w:r>
      <w:r w:rsidR="000E1F2E" w:rsidRPr="006A2413">
        <w:t xml:space="preserve">refrigeration is the </w:t>
      </w:r>
      <w:r w:rsidR="00DD244E" w:rsidRPr="006A2413">
        <w:t xml:space="preserve">second </w:t>
      </w:r>
      <w:r w:rsidR="000E1F2E" w:rsidRPr="006A2413">
        <w:t>dominant sub-sector (</w:t>
      </w:r>
      <w:r w:rsidR="00CD7CEF" w:rsidRPr="006A2413">
        <w:t>91</w:t>
      </w:r>
      <w:r w:rsidR="000E1F2E" w:rsidRPr="006A2413">
        <w:t xml:space="preserve"> mt), followed by </w:t>
      </w:r>
      <w:r w:rsidR="00CD7CEF" w:rsidRPr="006A2413">
        <w:t xml:space="preserve">industrial </w:t>
      </w:r>
      <w:r w:rsidR="000E1F2E" w:rsidRPr="006A2413">
        <w:t>refrigeration</w:t>
      </w:r>
      <w:r w:rsidR="00BC6149" w:rsidRPr="006A2413">
        <w:t xml:space="preserve"> which includes</w:t>
      </w:r>
      <w:r w:rsidR="000E1F2E" w:rsidRPr="006A2413">
        <w:t xml:space="preserve"> </w:t>
      </w:r>
      <w:r w:rsidR="00BC6149" w:rsidRPr="006A2413">
        <w:t xml:space="preserve">mainly </w:t>
      </w:r>
      <w:r w:rsidR="000E1F2E" w:rsidRPr="006A2413">
        <w:t>condensing units and centralized systems, while room air conditioners account for most AC consumption</w:t>
      </w:r>
      <w:r w:rsidR="007A60E2" w:rsidRPr="006A2413">
        <w:t>,</w:t>
      </w:r>
      <w:r w:rsidR="000E1F2E" w:rsidRPr="006A2413">
        <w:t xml:space="preserve"> as shown in table 2 below.</w:t>
      </w:r>
    </w:p>
    <w:p w14:paraId="12EBD7D9" w14:textId="15EF6454" w:rsidR="00563DA8" w:rsidRPr="006A2413" w:rsidRDefault="00563DA8" w:rsidP="001161CD">
      <w:pPr>
        <w:keepNext/>
      </w:pPr>
      <w:r w:rsidRPr="006A2413">
        <w:rPr>
          <w:b/>
        </w:rPr>
        <w:t xml:space="preserve">Table </w:t>
      </w:r>
      <w:r w:rsidR="002D64D0" w:rsidRPr="006A2413">
        <w:rPr>
          <w:b/>
        </w:rPr>
        <w:t>2</w:t>
      </w:r>
      <w:r w:rsidRPr="006A2413">
        <w:rPr>
          <w:b/>
        </w:rPr>
        <w:t xml:space="preserve">. Estimation of demand for HCFC-22 in the RAC servicing sector in </w:t>
      </w:r>
      <w:r w:rsidR="00E71700" w:rsidRPr="006A2413">
        <w:rPr>
          <w:b/>
        </w:rPr>
        <w:t>Morocco</w:t>
      </w:r>
    </w:p>
    <w:tbl>
      <w:tblPr>
        <w:tblW w:w="5000" w:type="pct"/>
        <w:jc w:val="center"/>
        <w:tblCellMar>
          <w:top w:w="29" w:type="dxa"/>
          <w:left w:w="29" w:type="dxa"/>
          <w:bottom w:w="29" w:type="dxa"/>
          <w:right w:w="29" w:type="dxa"/>
        </w:tblCellMar>
        <w:tblLook w:val="04A0" w:firstRow="1" w:lastRow="0" w:firstColumn="1" w:lastColumn="0" w:noHBand="0" w:noVBand="1"/>
      </w:tblPr>
      <w:tblGrid>
        <w:gridCol w:w="2436"/>
        <w:gridCol w:w="1760"/>
        <w:gridCol w:w="1282"/>
        <w:gridCol w:w="1293"/>
        <w:gridCol w:w="1276"/>
        <w:gridCol w:w="1297"/>
      </w:tblGrid>
      <w:tr w:rsidR="008F119D" w:rsidRPr="006A2413" w14:paraId="3BCA9EF7" w14:textId="77777777" w:rsidTr="006A2413">
        <w:trPr>
          <w:tblHeade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A4D9974" w14:textId="77777777" w:rsidR="008F119D" w:rsidRPr="006A2413" w:rsidRDefault="008F119D" w:rsidP="006A2413">
            <w:pPr>
              <w:pStyle w:val="TableHeading"/>
              <w:suppressLineNumbers w:val="0"/>
              <w:suppressAutoHyphens w:val="0"/>
              <w:spacing w:after="0" w:line="240" w:lineRule="auto"/>
              <w:jc w:val="left"/>
              <w:rPr>
                <w:rFonts w:cs="Times New Roman"/>
                <w:color w:val="000000"/>
                <w:sz w:val="20"/>
                <w:szCs w:val="20"/>
              </w:rPr>
            </w:pPr>
            <w:bookmarkStart w:id="7" w:name="_Hlk126915738"/>
            <w:r w:rsidRPr="006A2413">
              <w:rPr>
                <w:rFonts w:cs="Times New Roman"/>
                <w:color w:val="000000"/>
                <w:sz w:val="20"/>
                <w:szCs w:val="20"/>
                <w:lang w:val="en-GB"/>
              </w:rPr>
              <w:t>Sector</w:t>
            </w:r>
          </w:p>
        </w:tc>
        <w:tc>
          <w:tcPr>
            <w:tcW w:w="942" w:type="pct"/>
            <w:tcBorders>
              <w:top w:val="single" w:sz="6" w:space="0" w:color="000000"/>
              <w:left w:val="single" w:sz="6" w:space="0" w:color="000000"/>
              <w:bottom w:val="single" w:sz="6" w:space="0" w:color="000000"/>
              <w:right w:val="single" w:sz="6" w:space="0" w:color="000000"/>
            </w:tcBorders>
            <w:vAlign w:val="center"/>
          </w:tcPr>
          <w:p w14:paraId="4E04C2E5" w14:textId="61C078A8" w:rsidR="008F119D" w:rsidRPr="006A2413" w:rsidRDefault="00F627D2"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E</w:t>
            </w:r>
            <w:r w:rsidR="008F119D" w:rsidRPr="006A2413">
              <w:rPr>
                <w:rFonts w:cs="Times New Roman"/>
                <w:color w:val="000000"/>
                <w:sz w:val="20"/>
                <w:szCs w:val="20"/>
                <w:lang w:val="en-GB"/>
              </w:rPr>
              <w:t>quipment inventory</w:t>
            </w:r>
          </w:p>
        </w:tc>
        <w:tc>
          <w:tcPr>
            <w:tcW w:w="686" w:type="pct"/>
            <w:tcBorders>
              <w:top w:val="single" w:sz="6" w:space="0" w:color="000000"/>
              <w:left w:val="single" w:sz="6" w:space="0" w:color="000000"/>
              <w:bottom w:val="single" w:sz="6" w:space="0" w:color="000000"/>
              <w:right w:val="single" w:sz="6" w:space="0" w:color="000000"/>
            </w:tcBorders>
            <w:vAlign w:val="center"/>
          </w:tcPr>
          <w:p w14:paraId="27B5972C" w14:textId="6A0E8C0D"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 xml:space="preserve">Average </w:t>
            </w:r>
            <w:r w:rsidR="00874E50" w:rsidRPr="006A2413">
              <w:rPr>
                <w:rFonts w:cs="Times New Roman"/>
                <w:color w:val="000000"/>
                <w:sz w:val="20"/>
                <w:szCs w:val="20"/>
                <w:lang w:val="en-GB"/>
              </w:rPr>
              <w:t xml:space="preserve">charge </w:t>
            </w:r>
            <w:r w:rsidRPr="006A2413">
              <w:rPr>
                <w:rFonts w:cs="Times New Roman"/>
                <w:color w:val="000000"/>
                <w:sz w:val="20"/>
                <w:szCs w:val="20"/>
                <w:lang w:val="en-GB"/>
              </w:rPr>
              <w:t xml:space="preserve">(kg) </w:t>
            </w:r>
          </w:p>
        </w:tc>
        <w:tc>
          <w:tcPr>
            <w:tcW w:w="692" w:type="pct"/>
            <w:tcBorders>
              <w:top w:val="single" w:sz="6" w:space="0" w:color="000000"/>
              <w:left w:val="single" w:sz="6" w:space="0" w:color="000000"/>
              <w:bottom w:val="single" w:sz="6" w:space="0" w:color="000000"/>
              <w:right w:val="single" w:sz="6" w:space="0" w:color="000000"/>
            </w:tcBorders>
            <w:vAlign w:val="center"/>
          </w:tcPr>
          <w:p w14:paraId="7C752D80" w14:textId="41F0A33B"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 xml:space="preserve">HCFC </w:t>
            </w:r>
            <w:r w:rsidR="00B85940" w:rsidRPr="006A2413">
              <w:rPr>
                <w:rFonts w:cs="Times New Roman"/>
                <w:color w:val="000000"/>
                <w:sz w:val="20"/>
                <w:szCs w:val="20"/>
                <w:lang w:val="en-GB"/>
              </w:rPr>
              <w:t>b</w:t>
            </w:r>
            <w:r w:rsidRPr="006A2413">
              <w:rPr>
                <w:rFonts w:cs="Times New Roman"/>
                <w:color w:val="000000"/>
                <w:sz w:val="20"/>
                <w:szCs w:val="20"/>
                <w:lang w:val="en-GB"/>
              </w:rPr>
              <w:t>ank (</w:t>
            </w:r>
            <w:proofErr w:type="spellStart"/>
            <w:r w:rsidR="00080E93" w:rsidRPr="006A2413">
              <w:rPr>
                <w:rFonts w:cs="Times New Roman"/>
                <w:color w:val="000000"/>
                <w:sz w:val="20"/>
                <w:szCs w:val="20"/>
                <w:lang w:val="en-GB"/>
              </w:rPr>
              <w:t>mt</w:t>
            </w:r>
            <w:proofErr w:type="spellEnd"/>
            <w:r w:rsidRPr="006A2413">
              <w:rPr>
                <w:rFonts w:cs="Times New Roman"/>
                <w:color w:val="000000"/>
                <w:sz w:val="20"/>
                <w:szCs w:val="20"/>
                <w:lang w:val="en-GB"/>
              </w:rPr>
              <w:t xml:space="preserve">) </w:t>
            </w:r>
          </w:p>
        </w:tc>
        <w:tc>
          <w:tcPr>
            <w:tcW w:w="683" w:type="pct"/>
            <w:tcBorders>
              <w:top w:val="single" w:sz="6" w:space="0" w:color="000000"/>
              <w:left w:val="single" w:sz="6" w:space="0" w:color="000000"/>
              <w:bottom w:val="single" w:sz="6" w:space="0" w:color="000000"/>
              <w:right w:val="single" w:sz="6" w:space="0" w:color="000000"/>
            </w:tcBorders>
            <w:vAlign w:val="center"/>
          </w:tcPr>
          <w:p w14:paraId="365F8262" w14:textId="2FE1BC2B"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 xml:space="preserve">Estimated </w:t>
            </w:r>
            <w:r w:rsidR="009C04AE" w:rsidRPr="006A2413">
              <w:rPr>
                <w:rFonts w:cs="Times New Roman"/>
                <w:color w:val="000000"/>
                <w:sz w:val="20"/>
                <w:szCs w:val="20"/>
                <w:lang w:val="en-GB"/>
              </w:rPr>
              <w:t>service</w:t>
            </w:r>
            <w:r w:rsidR="00C74C37" w:rsidRPr="006A2413">
              <w:rPr>
                <w:rFonts w:cs="Times New Roman"/>
                <w:color w:val="000000"/>
                <w:sz w:val="20"/>
                <w:szCs w:val="20"/>
                <w:lang w:val="en-GB"/>
              </w:rPr>
              <w:t xml:space="preserve"> </w:t>
            </w:r>
            <w:r w:rsidR="00B85940" w:rsidRPr="006A2413">
              <w:rPr>
                <w:rFonts w:cs="Times New Roman"/>
                <w:color w:val="000000"/>
                <w:sz w:val="20"/>
                <w:szCs w:val="20"/>
                <w:lang w:val="en-GB"/>
              </w:rPr>
              <w:t>r</w:t>
            </w:r>
            <w:r w:rsidRPr="006A2413">
              <w:rPr>
                <w:rFonts w:cs="Times New Roman"/>
                <w:color w:val="000000"/>
                <w:sz w:val="20"/>
                <w:szCs w:val="20"/>
                <w:lang w:val="en-GB"/>
              </w:rPr>
              <w:t xml:space="preserve">ate (%) </w:t>
            </w:r>
          </w:p>
        </w:tc>
        <w:tc>
          <w:tcPr>
            <w:tcW w:w="695" w:type="pct"/>
            <w:tcBorders>
              <w:top w:val="single" w:sz="6" w:space="0" w:color="000000"/>
              <w:left w:val="single" w:sz="6" w:space="0" w:color="000000"/>
              <w:bottom w:val="single" w:sz="6" w:space="0" w:color="000000"/>
              <w:right w:val="single" w:sz="6" w:space="0" w:color="000000"/>
            </w:tcBorders>
            <w:vAlign w:val="center"/>
          </w:tcPr>
          <w:p w14:paraId="0919BF40" w14:textId="1DB30B6C"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 xml:space="preserve">Annual </w:t>
            </w:r>
            <w:r w:rsidR="00B85940" w:rsidRPr="006A2413">
              <w:rPr>
                <w:rFonts w:cs="Times New Roman"/>
                <w:color w:val="000000"/>
                <w:sz w:val="20"/>
                <w:szCs w:val="20"/>
                <w:lang w:val="en-GB"/>
              </w:rPr>
              <w:t xml:space="preserve">need for </w:t>
            </w:r>
            <w:r w:rsidRPr="006A2413">
              <w:rPr>
                <w:rFonts w:cs="Times New Roman"/>
                <w:color w:val="000000"/>
                <w:sz w:val="20"/>
                <w:szCs w:val="20"/>
                <w:lang w:val="en-GB"/>
              </w:rPr>
              <w:t>servicing (</w:t>
            </w:r>
            <w:proofErr w:type="spellStart"/>
            <w:r w:rsidR="00986512" w:rsidRPr="006A2413">
              <w:rPr>
                <w:rFonts w:cs="Times New Roman"/>
                <w:color w:val="000000"/>
                <w:sz w:val="20"/>
                <w:szCs w:val="20"/>
                <w:lang w:val="en-GB"/>
              </w:rPr>
              <w:t>mt</w:t>
            </w:r>
            <w:proofErr w:type="spellEnd"/>
            <w:r w:rsidRPr="006A2413">
              <w:rPr>
                <w:rFonts w:cs="Times New Roman"/>
                <w:color w:val="000000"/>
                <w:sz w:val="20"/>
                <w:szCs w:val="20"/>
                <w:lang w:val="en-GB"/>
              </w:rPr>
              <w:t>)</w:t>
            </w:r>
          </w:p>
        </w:tc>
      </w:tr>
      <w:tr w:rsidR="008F119D" w:rsidRPr="006A2413" w14:paraId="4DCFC974" w14:textId="77777777" w:rsidTr="008C4F89">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674143B8"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b/>
                <w:bCs/>
                <w:color w:val="000000"/>
                <w:sz w:val="20"/>
                <w:szCs w:val="20"/>
                <w:lang w:val="en-GB"/>
              </w:rPr>
              <w:t>Refrigeration</w:t>
            </w:r>
          </w:p>
        </w:tc>
      </w:tr>
      <w:tr w:rsidR="008F119D" w:rsidRPr="006A2413" w14:paraId="4B981EB6"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770384A"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Commercial refrigeration</w:t>
            </w:r>
          </w:p>
        </w:tc>
        <w:tc>
          <w:tcPr>
            <w:tcW w:w="942" w:type="pct"/>
            <w:tcBorders>
              <w:top w:val="single" w:sz="6" w:space="0" w:color="000000"/>
              <w:left w:val="single" w:sz="6" w:space="0" w:color="000000"/>
              <w:bottom w:val="single" w:sz="6" w:space="0" w:color="000000"/>
              <w:right w:val="single" w:sz="6" w:space="0" w:color="000000"/>
            </w:tcBorders>
            <w:vAlign w:val="center"/>
          </w:tcPr>
          <w:p w14:paraId="672C3DD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130,000</w:t>
            </w:r>
          </w:p>
        </w:tc>
        <w:tc>
          <w:tcPr>
            <w:tcW w:w="686" w:type="pct"/>
            <w:tcBorders>
              <w:top w:val="single" w:sz="6" w:space="0" w:color="000000"/>
              <w:left w:val="single" w:sz="6" w:space="0" w:color="000000"/>
              <w:bottom w:val="single" w:sz="6" w:space="0" w:color="000000"/>
              <w:right w:val="single" w:sz="6" w:space="0" w:color="000000"/>
            </w:tcBorders>
            <w:vAlign w:val="center"/>
          </w:tcPr>
          <w:p w14:paraId="274DE5A2"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7</w:t>
            </w:r>
          </w:p>
        </w:tc>
        <w:tc>
          <w:tcPr>
            <w:tcW w:w="692" w:type="pct"/>
            <w:tcBorders>
              <w:top w:val="single" w:sz="6" w:space="0" w:color="000000"/>
              <w:left w:val="single" w:sz="6" w:space="0" w:color="000000"/>
              <w:bottom w:val="single" w:sz="6" w:space="0" w:color="000000"/>
              <w:right w:val="single" w:sz="6" w:space="0" w:color="000000"/>
            </w:tcBorders>
            <w:vAlign w:val="center"/>
          </w:tcPr>
          <w:p w14:paraId="726F40F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910</w:t>
            </w:r>
          </w:p>
        </w:tc>
        <w:tc>
          <w:tcPr>
            <w:tcW w:w="683" w:type="pct"/>
            <w:tcBorders>
              <w:top w:val="single" w:sz="6" w:space="0" w:color="000000"/>
              <w:left w:val="single" w:sz="6" w:space="0" w:color="000000"/>
              <w:bottom w:val="single" w:sz="6" w:space="0" w:color="000000"/>
              <w:right w:val="single" w:sz="6" w:space="0" w:color="000000"/>
            </w:tcBorders>
            <w:vAlign w:val="center"/>
          </w:tcPr>
          <w:p w14:paraId="311CC1D0" w14:textId="78C9E35B"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3744204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91.0</w:t>
            </w:r>
          </w:p>
        </w:tc>
      </w:tr>
      <w:tr w:rsidR="008F119D" w:rsidRPr="006A2413" w14:paraId="74DD7D10"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25DF05CF" w14:textId="42F035EF" w:rsidR="008F119D" w:rsidRPr="006A2413" w:rsidRDefault="008F119D" w:rsidP="006A2413">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Industrial refrigeration</w:t>
            </w:r>
          </w:p>
        </w:tc>
        <w:tc>
          <w:tcPr>
            <w:tcW w:w="942" w:type="pct"/>
            <w:tcBorders>
              <w:top w:val="single" w:sz="6" w:space="0" w:color="000000"/>
              <w:left w:val="single" w:sz="6" w:space="0" w:color="000000"/>
              <w:bottom w:val="single" w:sz="6" w:space="0" w:color="000000"/>
              <w:right w:val="single" w:sz="6" w:space="0" w:color="000000"/>
            </w:tcBorders>
            <w:vAlign w:val="center"/>
          </w:tcPr>
          <w:p w14:paraId="77EE99E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2,800</w:t>
            </w:r>
          </w:p>
        </w:tc>
        <w:tc>
          <w:tcPr>
            <w:tcW w:w="686" w:type="pct"/>
            <w:tcBorders>
              <w:top w:val="single" w:sz="6" w:space="0" w:color="000000"/>
              <w:left w:val="single" w:sz="6" w:space="0" w:color="000000"/>
              <w:bottom w:val="single" w:sz="6" w:space="0" w:color="000000"/>
              <w:right w:val="single" w:sz="6" w:space="0" w:color="000000"/>
            </w:tcBorders>
            <w:vAlign w:val="center"/>
          </w:tcPr>
          <w:p w14:paraId="1794477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125</w:t>
            </w:r>
          </w:p>
        </w:tc>
        <w:tc>
          <w:tcPr>
            <w:tcW w:w="692" w:type="pct"/>
            <w:tcBorders>
              <w:top w:val="single" w:sz="6" w:space="0" w:color="000000"/>
              <w:left w:val="single" w:sz="6" w:space="0" w:color="000000"/>
              <w:bottom w:val="single" w:sz="6" w:space="0" w:color="000000"/>
              <w:right w:val="single" w:sz="6" w:space="0" w:color="000000"/>
            </w:tcBorders>
            <w:vAlign w:val="center"/>
          </w:tcPr>
          <w:p w14:paraId="2E86210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350</w:t>
            </w:r>
          </w:p>
        </w:tc>
        <w:tc>
          <w:tcPr>
            <w:tcW w:w="683" w:type="pct"/>
            <w:tcBorders>
              <w:top w:val="single" w:sz="6" w:space="0" w:color="000000"/>
              <w:left w:val="single" w:sz="6" w:space="0" w:color="000000"/>
              <w:bottom w:val="single" w:sz="6" w:space="0" w:color="000000"/>
              <w:right w:val="single" w:sz="6" w:space="0" w:color="000000"/>
            </w:tcBorders>
            <w:vAlign w:val="center"/>
          </w:tcPr>
          <w:p w14:paraId="6AAEEFD9" w14:textId="742411F1"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12</w:t>
            </w:r>
          </w:p>
        </w:tc>
        <w:tc>
          <w:tcPr>
            <w:tcW w:w="695" w:type="pct"/>
            <w:tcBorders>
              <w:top w:val="single" w:sz="6" w:space="0" w:color="000000"/>
              <w:left w:val="single" w:sz="6" w:space="0" w:color="000000"/>
              <w:bottom w:val="single" w:sz="6" w:space="0" w:color="000000"/>
              <w:right w:val="single" w:sz="6" w:space="0" w:color="000000"/>
            </w:tcBorders>
            <w:vAlign w:val="center"/>
          </w:tcPr>
          <w:p w14:paraId="543448E6"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42.0</w:t>
            </w:r>
          </w:p>
        </w:tc>
      </w:tr>
      <w:tr w:rsidR="008F119D" w:rsidRPr="006A2413" w14:paraId="55188133"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7013C306"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Fishing vessels</w:t>
            </w:r>
          </w:p>
        </w:tc>
        <w:tc>
          <w:tcPr>
            <w:tcW w:w="942" w:type="pct"/>
            <w:tcBorders>
              <w:top w:val="single" w:sz="6" w:space="0" w:color="000000"/>
              <w:left w:val="single" w:sz="6" w:space="0" w:color="000000"/>
              <w:bottom w:val="single" w:sz="6" w:space="0" w:color="000000"/>
              <w:right w:val="single" w:sz="6" w:space="0" w:color="000000"/>
            </w:tcBorders>
            <w:vAlign w:val="center"/>
          </w:tcPr>
          <w:p w14:paraId="412DB2E4"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321</w:t>
            </w:r>
          </w:p>
        </w:tc>
        <w:tc>
          <w:tcPr>
            <w:tcW w:w="686" w:type="pct"/>
            <w:tcBorders>
              <w:top w:val="single" w:sz="6" w:space="0" w:color="000000"/>
              <w:left w:val="single" w:sz="6" w:space="0" w:color="000000"/>
              <w:bottom w:val="single" w:sz="6" w:space="0" w:color="000000"/>
              <w:right w:val="single" w:sz="6" w:space="0" w:color="000000"/>
            </w:tcBorders>
            <w:vAlign w:val="center"/>
          </w:tcPr>
          <w:p w14:paraId="1134BC7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200</w:t>
            </w:r>
          </w:p>
        </w:tc>
        <w:tc>
          <w:tcPr>
            <w:tcW w:w="692" w:type="pct"/>
            <w:tcBorders>
              <w:top w:val="single" w:sz="6" w:space="0" w:color="000000"/>
              <w:left w:val="single" w:sz="6" w:space="0" w:color="000000"/>
              <w:bottom w:val="single" w:sz="6" w:space="0" w:color="000000"/>
              <w:right w:val="single" w:sz="6" w:space="0" w:color="000000"/>
            </w:tcBorders>
            <w:vAlign w:val="center"/>
          </w:tcPr>
          <w:p w14:paraId="2F2E900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64</w:t>
            </w:r>
          </w:p>
        </w:tc>
        <w:tc>
          <w:tcPr>
            <w:tcW w:w="683" w:type="pct"/>
            <w:tcBorders>
              <w:top w:val="single" w:sz="6" w:space="0" w:color="000000"/>
              <w:left w:val="single" w:sz="6" w:space="0" w:color="000000"/>
              <w:bottom w:val="single" w:sz="6" w:space="0" w:color="000000"/>
              <w:right w:val="single" w:sz="6" w:space="0" w:color="000000"/>
            </w:tcBorders>
            <w:vAlign w:val="center"/>
          </w:tcPr>
          <w:p w14:paraId="28570C05" w14:textId="26D13C5E"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210</w:t>
            </w:r>
          </w:p>
        </w:tc>
        <w:tc>
          <w:tcPr>
            <w:tcW w:w="695" w:type="pct"/>
            <w:tcBorders>
              <w:top w:val="single" w:sz="6" w:space="0" w:color="000000"/>
              <w:left w:val="single" w:sz="6" w:space="0" w:color="000000"/>
              <w:bottom w:val="single" w:sz="6" w:space="0" w:color="000000"/>
              <w:right w:val="single" w:sz="6" w:space="0" w:color="000000"/>
            </w:tcBorders>
            <w:vAlign w:val="center"/>
          </w:tcPr>
          <w:p w14:paraId="2E74E24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134.8</w:t>
            </w:r>
          </w:p>
        </w:tc>
      </w:tr>
      <w:tr w:rsidR="008F119D" w:rsidRPr="006A2413" w14:paraId="21A4235E" w14:textId="77777777" w:rsidTr="008C4F89">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2821541A"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rPr>
            </w:pPr>
            <w:r w:rsidRPr="006A2413">
              <w:rPr>
                <w:rFonts w:cs="Times New Roman"/>
                <w:b/>
                <w:bCs/>
                <w:color w:val="000000"/>
                <w:sz w:val="20"/>
                <w:szCs w:val="20"/>
                <w:lang w:val="en-GB"/>
              </w:rPr>
              <w:t>Air-conditioning</w:t>
            </w:r>
          </w:p>
        </w:tc>
      </w:tr>
      <w:tr w:rsidR="008F119D" w:rsidRPr="006A2413" w14:paraId="3A97783A"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0ED9049" w14:textId="1451E18D"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Residential AC</w:t>
            </w:r>
          </w:p>
        </w:tc>
        <w:tc>
          <w:tcPr>
            <w:tcW w:w="942" w:type="pct"/>
            <w:tcBorders>
              <w:top w:val="single" w:sz="6" w:space="0" w:color="000000"/>
              <w:left w:val="single" w:sz="6" w:space="0" w:color="000000"/>
              <w:bottom w:val="single" w:sz="6" w:space="0" w:color="000000"/>
              <w:right w:val="single" w:sz="6" w:space="0" w:color="000000"/>
            </w:tcBorders>
            <w:vAlign w:val="center"/>
          </w:tcPr>
          <w:p w14:paraId="24C510C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370,000</w:t>
            </w:r>
          </w:p>
        </w:tc>
        <w:tc>
          <w:tcPr>
            <w:tcW w:w="686" w:type="pct"/>
            <w:tcBorders>
              <w:top w:val="single" w:sz="6" w:space="0" w:color="000000"/>
              <w:left w:val="single" w:sz="6" w:space="0" w:color="000000"/>
              <w:bottom w:val="single" w:sz="6" w:space="0" w:color="000000"/>
              <w:right w:val="single" w:sz="6" w:space="0" w:color="000000"/>
            </w:tcBorders>
            <w:vAlign w:val="center"/>
          </w:tcPr>
          <w:p w14:paraId="37211DA6"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0.95</w:t>
            </w:r>
          </w:p>
        </w:tc>
        <w:tc>
          <w:tcPr>
            <w:tcW w:w="692" w:type="pct"/>
            <w:tcBorders>
              <w:top w:val="single" w:sz="6" w:space="0" w:color="000000"/>
              <w:left w:val="single" w:sz="6" w:space="0" w:color="000000"/>
              <w:bottom w:val="single" w:sz="6" w:space="0" w:color="000000"/>
              <w:right w:val="single" w:sz="6" w:space="0" w:color="000000"/>
            </w:tcBorders>
            <w:vAlign w:val="center"/>
          </w:tcPr>
          <w:p w14:paraId="0C7B391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352</w:t>
            </w:r>
          </w:p>
        </w:tc>
        <w:tc>
          <w:tcPr>
            <w:tcW w:w="683" w:type="pct"/>
            <w:tcBorders>
              <w:top w:val="single" w:sz="6" w:space="0" w:color="000000"/>
              <w:left w:val="single" w:sz="6" w:space="0" w:color="000000"/>
              <w:bottom w:val="single" w:sz="6" w:space="0" w:color="000000"/>
              <w:right w:val="single" w:sz="6" w:space="0" w:color="000000"/>
            </w:tcBorders>
            <w:vAlign w:val="center"/>
          </w:tcPr>
          <w:p w14:paraId="6E4A8571" w14:textId="4405B8B1"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3BEE2894"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35.2</w:t>
            </w:r>
          </w:p>
        </w:tc>
      </w:tr>
      <w:tr w:rsidR="008F119D" w:rsidRPr="006A2413" w14:paraId="5186068C"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5FEC2754"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Commercial AC</w:t>
            </w:r>
          </w:p>
        </w:tc>
        <w:tc>
          <w:tcPr>
            <w:tcW w:w="942" w:type="pct"/>
            <w:tcBorders>
              <w:top w:val="single" w:sz="6" w:space="0" w:color="000000"/>
              <w:left w:val="single" w:sz="6" w:space="0" w:color="000000"/>
              <w:bottom w:val="single" w:sz="6" w:space="0" w:color="000000"/>
              <w:right w:val="single" w:sz="6" w:space="0" w:color="000000"/>
            </w:tcBorders>
            <w:vAlign w:val="center"/>
          </w:tcPr>
          <w:p w14:paraId="01ADAEB1"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200</w:t>
            </w:r>
          </w:p>
        </w:tc>
        <w:tc>
          <w:tcPr>
            <w:tcW w:w="686" w:type="pct"/>
            <w:tcBorders>
              <w:top w:val="single" w:sz="6" w:space="0" w:color="000000"/>
              <w:left w:val="single" w:sz="6" w:space="0" w:color="000000"/>
              <w:bottom w:val="single" w:sz="6" w:space="0" w:color="000000"/>
              <w:right w:val="single" w:sz="6" w:space="0" w:color="000000"/>
            </w:tcBorders>
            <w:vAlign w:val="center"/>
          </w:tcPr>
          <w:p w14:paraId="7F13625C"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2" w:type="pct"/>
            <w:tcBorders>
              <w:top w:val="single" w:sz="6" w:space="0" w:color="000000"/>
              <w:left w:val="single" w:sz="6" w:space="0" w:color="000000"/>
              <w:bottom w:val="single" w:sz="6" w:space="0" w:color="000000"/>
              <w:right w:val="single" w:sz="6" w:space="0" w:color="000000"/>
            </w:tcBorders>
            <w:vAlign w:val="center"/>
          </w:tcPr>
          <w:p w14:paraId="25B16E1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w:t>
            </w:r>
          </w:p>
        </w:tc>
        <w:tc>
          <w:tcPr>
            <w:tcW w:w="683" w:type="pct"/>
            <w:tcBorders>
              <w:top w:val="single" w:sz="6" w:space="0" w:color="000000"/>
              <w:left w:val="single" w:sz="6" w:space="0" w:color="000000"/>
              <w:bottom w:val="single" w:sz="6" w:space="0" w:color="000000"/>
              <w:right w:val="single" w:sz="6" w:space="0" w:color="000000"/>
            </w:tcBorders>
            <w:vAlign w:val="center"/>
          </w:tcPr>
          <w:p w14:paraId="22DA47B2" w14:textId="2A8B3046"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2AFD467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0.2</w:t>
            </w:r>
          </w:p>
        </w:tc>
      </w:tr>
      <w:tr w:rsidR="008F119D" w:rsidRPr="006A2413" w14:paraId="2BA0EA46" w14:textId="77777777" w:rsidTr="00EC1B8E">
        <w:trPr>
          <w:trHeight w:val="224"/>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1DB5FA3C"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Chillers</w:t>
            </w:r>
          </w:p>
        </w:tc>
        <w:tc>
          <w:tcPr>
            <w:tcW w:w="942" w:type="pct"/>
            <w:tcBorders>
              <w:top w:val="single" w:sz="6" w:space="0" w:color="000000"/>
              <w:left w:val="single" w:sz="6" w:space="0" w:color="000000"/>
              <w:bottom w:val="single" w:sz="6" w:space="0" w:color="000000"/>
              <w:right w:val="single" w:sz="6" w:space="0" w:color="000000"/>
            </w:tcBorders>
            <w:vAlign w:val="center"/>
          </w:tcPr>
          <w:p w14:paraId="694D8D5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1,900</w:t>
            </w:r>
          </w:p>
        </w:tc>
        <w:tc>
          <w:tcPr>
            <w:tcW w:w="686" w:type="pct"/>
            <w:tcBorders>
              <w:top w:val="single" w:sz="6" w:space="0" w:color="000000"/>
              <w:left w:val="single" w:sz="6" w:space="0" w:color="000000"/>
              <w:bottom w:val="single" w:sz="6" w:space="0" w:color="000000"/>
              <w:right w:val="single" w:sz="6" w:space="0" w:color="000000"/>
            </w:tcBorders>
            <w:vAlign w:val="center"/>
          </w:tcPr>
          <w:p w14:paraId="5F3314C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50</w:t>
            </w:r>
          </w:p>
        </w:tc>
        <w:tc>
          <w:tcPr>
            <w:tcW w:w="692" w:type="pct"/>
            <w:tcBorders>
              <w:top w:val="single" w:sz="6" w:space="0" w:color="000000"/>
              <w:left w:val="single" w:sz="6" w:space="0" w:color="000000"/>
              <w:bottom w:val="single" w:sz="6" w:space="0" w:color="000000"/>
              <w:right w:val="single" w:sz="6" w:space="0" w:color="000000"/>
            </w:tcBorders>
            <w:vAlign w:val="center"/>
          </w:tcPr>
          <w:p w14:paraId="45B0BA2F"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95</w:t>
            </w:r>
          </w:p>
        </w:tc>
        <w:tc>
          <w:tcPr>
            <w:tcW w:w="683" w:type="pct"/>
            <w:tcBorders>
              <w:top w:val="single" w:sz="6" w:space="0" w:color="000000"/>
              <w:left w:val="single" w:sz="6" w:space="0" w:color="000000"/>
              <w:bottom w:val="single" w:sz="6" w:space="0" w:color="000000"/>
              <w:right w:val="single" w:sz="6" w:space="0" w:color="000000"/>
            </w:tcBorders>
            <w:vAlign w:val="center"/>
          </w:tcPr>
          <w:p w14:paraId="27E37724" w14:textId="38C7BC54"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5C5E604A"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9.5</w:t>
            </w:r>
          </w:p>
        </w:tc>
      </w:tr>
      <w:tr w:rsidR="008F119D" w:rsidRPr="006A2413" w14:paraId="07EBBA5D" w14:textId="77777777" w:rsidTr="008C4F89">
        <w:trPr>
          <w:trHeight w:val="99"/>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57484EC7" w14:textId="77777777" w:rsidR="008F119D" w:rsidRPr="006A2413" w:rsidRDefault="008F119D" w:rsidP="006A2413">
            <w:pPr>
              <w:pStyle w:val="TableContents"/>
              <w:suppressLineNumbers w:val="0"/>
              <w:suppressAutoHyphens w:val="0"/>
              <w:spacing w:after="0" w:line="240" w:lineRule="auto"/>
              <w:rPr>
                <w:rFonts w:cs="Times New Roman"/>
                <w:sz w:val="20"/>
                <w:szCs w:val="20"/>
              </w:rPr>
            </w:pPr>
            <w:r w:rsidRPr="006A2413">
              <w:rPr>
                <w:rStyle w:val="Strong"/>
                <w:rFonts w:cs="Times New Roman"/>
                <w:color w:val="000000"/>
                <w:sz w:val="20"/>
                <w:szCs w:val="20"/>
                <w:lang w:val="en-GB"/>
              </w:rPr>
              <w:t>Total</w:t>
            </w:r>
          </w:p>
        </w:tc>
        <w:tc>
          <w:tcPr>
            <w:tcW w:w="942" w:type="pct"/>
            <w:tcBorders>
              <w:top w:val="single" w:sz="6" w:space="0" w:color="000000"/>
              <w:left w:val="single" w:sz="6" w:space="0" w:color="000000"/>
              <w:bottom w:val="single" w:sz="6" w:space="0" w:color="000000"/>
              <w:right w:val="single" w:sz="6" w:space="0" w:color="000000"/>
            </w:tcBorders>
            <w:vAlign w:val="center"/>
          </w:tcPr>
          <w:p w14:paraId="0C030FD9"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505,221</w:t>
            </w:r>
          </w:p>
        </w:tc>
        <w:tc>
          <w:tcPr>
            <w:tcW w:w="686" w:type="pct"/>
            <w:tcBorders>
              <w:top w:val="single" w:sz="6" w:space="0" w:color="000000"/>
              <w:left w:val="single" w:sz="6" w:space="0" w:color="000000"/>
              <w:bottom w:val="single" w:sz="6" w:space="0" w:color="000000"/>
              <w:right w:val="single" w:sz="6" w:space="0" w:color="000000"/>
            </w:tcBorders>
            <w:vAlign w:val="center"/>
          </w:tcPr>
          <w:p w14:paraId="6C83AC5B"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lang w:val="en-GB"/>
              </w:rPr>
            </w:pPr>
          </w:p>
        </w:tc>
        <w:tc>
          <w:tcPr>
            <w:tcW w:w="692" w:type="pct"/>
            <w:tcBorders>
              <w:top w:val="single" w:sz="6" w:space="0" w:color="000000"/>
              <w:left w:val="single" w:sz="6" w:space="0" w:color="000000"/>
              <w:bottom w:val="single" w:sz="6" w:space="0" w:color="000000"/>
              <w:right w:val="single" w:sz="6" w:space="0" w:color="000000"/>
            </w:tcBorders>
            <w:vAlign w:val="center"/>
          </w:tcPr>
          <w:p w14:paraId="12780590"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1,773</w:t>
            </w:r>
          </w:p>
        </w:tc>
        <w:tc>
          <w:tcPr>
            <w:tcW w:w="683" w:type="pct"/>
            <w:tcBorders>
              <w:top w:val="single" w:sz="6" w:space="0" w:color="000000"/>
              <w:left w:val="single" w:sz="6" w:space="0" w:color="000000"/>
              <w:bottom w:val="single" w:sz="6" w:space="0" w:color="000000"/>
              <w:right w:val="single" w:sz="6" w:space="0" w:color="000000"/>
            </w:tcBorders>
            <w:vAlign w:val="center"/>
          </w:tcPr>
          <w:p w14:paraId="217A2B5F"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lang w:val="en-GB"/>
              </w:rPr>
            </w:pPr>
          </w:p>
        </w:tc>
        <w:tc>
          <w:tcPr>
            <w:tcW w:w="695" w:type="pct"/>
            <w:tcBorders>
              <w:top w:val="single" w:sz="6" w:space="0" w:color="000000"/>
              <w:left w:val="single" w:sz="6" w:space="0" w:color="000000"/>
              <w:bottom w:val="single" w:sz="6" w:space="0" w:color="000000"/>
              <w:right w:val="single" w:sz="6" w:space="0" w:color="000000"/>
            </w:tcBorders>
            <w:vAlign w:val="center"/>
          </w:tcPr>
          <w:p w14:paraId="66DEAEFB"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312.7</w:t>
            </w:r>
          </w:p>
        </w:tc>
      </w:tr>
    </w:tbl>
    <w:p w14:paraId="1750740D" w14:textId="430225B6" w:rsidR="00563DA8" w:rsidRPr="006A2413" w:rsidRDefault="00563DA8" w:rsidP="001161CD">
      <w:pPr>
        <w:keepNext/>
        <w:spacing w:before="240" w:after="240"/>
        <w:rPr>
          <w:b/>
        </w:rPr>
      </w:pPr>
      <w:r w:rsidRPr="006A2413">
        <w:rPr>
          <w:u w:val="single"/>
        </w:rPr>
        <w:t>Phase-out strategy</w:t>
      </w:r>
    </w:p>
    <w:bookmarkEnd w:id="7"/>
    <w:p w14:paraId="7AB4AF34" w14:textId="0A30CCFA" w:rsidR="00040C42" w:rsidRPr="006A2413" w:rsidRDefault="00040C42" w:rsidP="00040C42">
      <w:pPr>
        <w:pStyle w:val="Heading1"/>
      </w:pPr>
      <w:r w:rsidRPr="006A2413">
        <w:t xml:space="preserve">The Government of Morocco proposes to completely phase out HCFCs by 2030, with a servicing tail until 2040, in line with the Montreal Protocol. Stage III of the HPMP builds on stakeholder consultations and recommendations undertaken during the preparation </w:t>
      </w:r>
      <w:r w:rsidR="003369A5" w:rsidRPr="006A2413">
        <w:t xml:space="preserve">and implementation </w:t>
      </w:r>
      <w:r w:rsidRPr="006A2413">
        <w:t>of stage II</w:t>
      </w:r>
      <w:r w:rsidR="00BF373B" w:rsidRPr="006A2413">
        <w:t xml:space="preserve"> </w:t>
      </w:r>
      <w:r w:rsidR="00040F9C" w:rsidRPr="006A2413">
        <w:t xml:space="preserve">of the HPMP </w:t>
      </w:r>
      <w:r w:rsidR="00AD2AFA" w:rsidRPr="006A2413">
        <w:t>and</w:t>
      </w:r>
      <w:r w:rsidR="00BF373B" w:rsidRPr="006A2413">
        <w:t xml:space="preserve"> </w:t>
      </w:r>
      <w:r w:rsidR="00BF373B" w:rsidRPr="006A2413">
        <w:lastRenderedPageBreak/>
        <w:t>stage</w:t>
      </w:r>
      <w:r w:rsidR="00AD2AFA" w:rsidRPr="006A2413">
        <w:t> </w:t>
      </w:r>
      <w:r w:rsidR="00BF373B" w:rsidRPr="006A2413">
        <w:t xml:space="preserve">I of </w:t>
      </w:r>
      <w:r w:rsidR="00AD2AFA" w:rsidRPr="006A2413">
        <w:t xml:space="preserve">the </w:t>
      </w:r>
      <w:r w:rsidR="00BF373B" w:rsidRPr="006A2413">
        <w:t>KIP</w:t>
      </w:r>
      <w:r w:rsidRPr="006A2413">
        <w:t xml:space="preserve"> and adopts a comprehensive approach combining regulatory and control measures, capacity-building, and targeted sectoral interventions. It aims to strengthen import controls and the policy framework, enhance technical skills and infrastructure across the servicing sector, and expand the refrigerant </w:t>
      </w:r>
      <w:r w:rsidR="009D76CD" w:rsidRPr="006A2413">
        <w:t>RRR</w:t>
      </w:r>
      <w:r w:rsidRPr="006A2413">
        <w:t xml:space="preserve"> network. </w:t>
      </w:r>
      <w:proofErr w:type="gramStart"/>
      <w:r w:rsidRPr="006A2413">
        <w:t>Particular emphasis</w:t>
      </w:r>
      <w:proofErr w:type="gramEnd"/>
      <w:r w:rsidRPr="006A2413">
        <w:t xml:space="preserve"> is placed on the fisheries sub-sector through demonstration projects introducing low-</w:t>
      </w:r>
      <w:r w:rsidR="000C20B1" w:rsidRPr="006A2413">
        <w:t>GWP</w:t>
      </w:r>
      <w:r w:rsidRPr="006A2413">
        <w:t xml:space="preserve"> technologies across key applications</w:t>
      </w:r>
      <w:r w:rsidR="0010615C" w:rsidRPr="006A2413">
        <w:t>.</w:t>
      </w:r>
    </w:p>
    <w:p w14:paraId="5A9AC68E" w14:textId="60E2DFE8" w:rsidR="00563DA8" w:rsidRPr="006A2413" w:rsidRDefault="00563DA8">
      <w:pPr>
        <w:pStyle w:val="Heading1"/>
        <w:keepNext/>
        <w:numPr>
          <w:ilvl w:val="0"/>
          <w:numId w:val="0"/>
        </w:numPr>
        <w:rPr>
          <w:i/>
          <w:iCs/>
        </w:rPr>
      </w:pPr>
      <w:r w:rsidRPr="006A2413">
        <w:rPr>
          <w:i/>
          <w:iCs/>
        </w:rPr>
        <w:t>Proposed activities</w:t>
      </w:r>
    </w:p>
    <w:p w14:paraId="7623CF98" w14:textId="450AB611" w:rsidR="00563DA8" w:rsidRPr="006A2413" w:rsidRDefault="00562B8C" w:rsidP="00DD7FDA">
      <w:pPr>
        <w:numPr>
          <w:ilvl w:val="0"/>
          <w:numId w:val="1"/>
        </w:numPr>
        <w:shd w:val="clear" w:color="auto" w:fill="FFFFFF" w:themeFill="background1"/>
        <w:spacing w:after="240"/>
        <w:outlineLvl w:val="0"/>
      </w:pPr>
      <w:bookmarkStart w:id="8" w:name="_Hlk126915743"/>
      <w:r w:rsidRPr="006A2413">
        <w:t>A</w:t>
      </w:r>
      <w:r w:rsidR="00563DA8" w:rsidRPr="006A2413">
        <w:t xml:space="preserve">ctivities proposed for implementation </w:t>
      </w:r>
      <w:r w:rsidRPr="006A2413">
        <w:t xml:space="preserve">in the servicing sector </w:t>
      </w:r>
      <w:r w:rsidR="00563DA8" w:rsidRPr="006A2413">
        <w:t xml:space="preserve">under </w:t>
      </w:r>
      <w:r w:rsidR="00E71700" w:rsidRPr="006A2413">
        <w:t>stage III</w:t>
      </w:r>
      <w:bookmarkStart w:id="9" w:name="_Hlk190676699"/>
      <w:r w:rsidR="00563DA8" w:rsidRPr="006A2413">
        <w:t xml:space="preserve"> </w:t>
      </w:r>
      <w:bookmarkEnd w:id="9"/>
      <w:r w:rsidR="00563DA8" w:rsidRPr="006A2413">
        <w:t>and in the first tranche and their cost breakdown are presented in table</w:t>
      </w:r>
      <w:r w:rsidRPr="006A2413">
        <w:t> </w:t>
      </w:r>
      <w:r w:rsidR="002D64D0" w:rsidRPr="006A2413">
        <w:t>3</w:t>
      </w:r>
      <w:r w:rsidR="00563DA8" w:rsidRPr="006A2413">
        <w:t>.</w:t>
      </w:r>
    </w:p>
    <w:p w14:paraId="5BB49560" w14:textId="21DDD020" w:rsidR="00570DF1" w:rsidRPr="006A2413" w:rsidRDefault="00570DF1" w:rsidP="00570DF1">
      <w:pPr>
        <w:keepNext/>
        <w:shd w:val="clear" w:color="auto" w:fill="FFFFFF" w:themeFill="background1"/>
        <w:rPr>
          <w:b/>
          <w:bCs/>
        </w:rPr>
      </w:pPr>
      <w:r w:rsidRPr="006A2413">
        <w:rPr>
          <w:b/>
          <w:bCs/>
        </w:rPr>
        <w:t xml:space="preserve">Table </w:t>
      </w:r>
      <w:r w:rsidR="002D64D0" w:rsidRPr="006A2413">
        <w:rPr>
          <w:b/>
          <w:bCs/>
        </w:rPr>
        <w:t>3</w:t>
      </w:r>
      <w:r w:rsidRPr="006A2413">
        <w:rPr>
          <w:b/>
          <w:bCs/>
        </w:rPr>
        <w:t>. Servicing sector activities and their costs under stage III</w:t>
      </w:r>
      <w:r w:rsidRPr="006A2413">
        <w:t xml:space="preserve"> </w:t>
      </w:r>
      <w:r w:rsidRPr="006A2413">
        <w:rPr>
          <w:b/>
          <w:bCs/>
        </w:rPr>
        <w:t>of the HPMP for Morocco as submitted</w:t>
      </w:r>
    </w:p>
    <w:tbl>
      <w:tblPr>
        <w:tblStyle w:val="TableGrid"/>
        <w:tblW w:w="4999" w:type="pct"/>
        <w:tblLook w:val="04A0" w:firstRow="1" w:lastRow="0" w:firstColumn="1" w:lastColumn="0" w:noHBand="0" w:noVBand="1"/>
      </w:tblPr>
      <w:tblGrid>
        <w:gridCol w:w="579"/>
        <w:gridCol w:w="6880"/>
        <w:gridCol w:w="1016"/>
        <w:gridCol w:w="873"/>
      </w:tblGrid>
      <w:tr w:rsidR="00B86382" w:rsidRPr="006A2413" w14:paraId="3B9C6FBF" w14:textId="77777777" w:rsidTr="009E60D4">
        <w:trPr>
          <w:trHeight w:val="53"/>
          <w:tblHeader/>
        </w:trPr>
        <w:tc>
          <w:tcPr>
            <w:tcW w:w="310" w:type="pct"/>
            <w:vMerge w:val="restart"/>
          </w:tcPr>
          <w:p w14:paraId="3AD719E5" w14:textId="77777777" w:rsidR="00B86382" w:rsidRPr="006A2413" w:rsidRDefault="00B86382" w:rsidP="009E60D4">
            <w:pPr>
              <w:keepNext/>
              <w:shd w:val="clear" w:color="auto" w:fill="FFFFFF" w:themeFill="background1"/>
              <w:spacing w:before="20" w:after="20"/>
              <w:jc w:val="left"/>
              <w:rPr>
                <w:rFonts w:asciiTheme="majorBidi" w:hAnsiTheme="majorBidi" w:cstheme="majorBidi"/>
                <w:b/>
                <w:bCs/>
                <w:sz w:val="20"/>
                <w:szCs w:val="20"/>
              </w:rPr>
            </w:pPr>
          </w:p>
        </w:tc>
        <w:tc>
          <w:tcPr>
            <w:tcW w:w="3680" w:type="pct"/>
            <w:vMerge w:val="restart"/>
            <w:vAlign w:val="center"/>
          </w:tcPr>
          <w:p w14:paraId="39D36103" w14:textId="7B139F67" w:rsidR="00B86382" w:rsidRPr="006A2413" w:rsidRDefault="00B86382">
            <w:pPr>
              <w:keepNext/>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Activity</w:t>
            </w:r>
          </w:p>
        </w:tc>
        <w:tc>
          <w:tcPr>
            <w:tcW w:w="1010" w:type="pct"/>
            <w:gridSpan w:val="2"/>
            <w:vAlign w:val="center"/>
          </w:tcPr>
          <w:p w14:paraId="7D3D8175"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Cost (US $)</w:t>
            </w:r>
          </w:p>
        </w:tc>
      </w:tr>
      <w:tr w:rsidR="00B86382" w:rsidRPr="006A2413" w14:paraId="3C8C361E" w14:textId="77777777" w:rsidTr="009E60D4">
        <w:trPr>
          <w:trHeight w:val="98"/>
          <w:tblHeader/>
        </w:trPr>
        <w:tc>
          <w:tcPr>
            <w:tcW w:w="310" w:type="pct"/>
            <w:vMerge/>
          </w:tcPr>
          <w:p w14:paraId="42B94BF1" w14:textId="77777777" w:rsidR="00B86382" w:rsidRPr="006A2413" w:rsidRDefault="00B86382" w:rsidP="009E60D4">
            <w:pPr>
              <w:shd w:val="clear" w:color="auto" w:fill="FFFFFF" w:themeFill="background1"/>
              <w:spacing w:before="20" w:after="20"/>
              <w:jc w:val="left"/>
              <w:rPr>
                <w:rFonts w:asciiTheme="majorBidi" w:hAnsiTheme="majorBidi" w:cstheme="majorBidi"/>
                <w:b/>
                <w:bCs/>
                <w:sz w:val="20"/>
                <w:szCs w:val="20"/>
              </w:rPr>
            </w:pPr>
          </w:p>
        </w:tc>
        <w:tc>
          <w:tcPr>
            <w:tcW w:w="3680" w:type="pct"/>
            <w:vMerge/>
            <w:vAlign w:val="center"/>
          </w:tcPr>
          <w:p w14:paraId="7B77D12B" w14:textId="76E177AE" w:rsidR="00B86382" w:rsidRPr="006A2413" w:rsidRDefault="00B86382">
            <w:pPr>
              <w:shd w:val="clear" w:color="auto" w:fill="FFFFFF" w:themeFill="background1"/>
              <w:spacing w:before="20" w:after="20"/>
              <w:jc w:val="center"/>
              <w:rPr>
                <w:rFonts w:asciiTheme="majorBidi" w:hAnsiTheme="majorBidi" w:cstheme="majorBidi"/>
                <w:b/>
                <w:bCs/>
                <w:sz w:val="20"/>
                <w:szCs w:val="20"/>
              </w:rPr>
            </w:pPr>
          </w:p>
        </w:tc>
        <w:tc>
          <w:tcPr>
            <w:tcW w:w="543" w:type="pct"/>
            <w:vAlign w:val="center"/>
          </w:tcPr>
          <w:p w14:paraId="3EA05635"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Stage III</w:t>
            </w:r>
          </w:p>
        </w:tc>
        <w:tc>
          <w:tcPr>
            <w:tcW w:w="466" w:type="pct"/>
            <w:vAlign w:val="center"/>
          </w:tcPr>
          <w:p w14:paraId="28180533"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First tranche</w:t>
            </w:r>
          </w:p>
        </w:tc>
      </w:tr>
      <w:tr w:rsidR="00DF3ECA" w:rsidRPr="006A2413" w14:paraId="33D46917" w14:textId="77777777" w:rsidTr="00A805FB">
        <w:trPr>
          <w:trHeight w:val="217"/>
        </w:trPr>
        <w:tc>
          <w:tcPr>
            <w:tcW w:w="5000" w:type="pct"/>
            <w:gridSpan w:val="4"/>
          </w:tcPr>
          <w:p w14:paraId="1DF0A41B" w14:textId="5A6F0682" w:rsidR="00DF3ECA" w:rsidRPr="006A2413" w:rsidRDefault="00DF3ECA" w:rsidP="0086399C">
            <w:pPr>
              <w:jc w:val="left"/>
              <w:rPr>
                <w:rFonts w:asciiTheme="majorBidi" w:hAnsiTheme="majorBidi" w:cstheme="majorBidi"/>
                <w:b/>
                <w:bCs/>
                <w:sz w:val="20"/>
                <w:szCs w:val="20"/>
              </w:rPr>
            </w:pPr>
            <w:r w:rsidRPr="006A2413">
              <w:rPr>
                <w:rStyle w:val="Strong"/>
                <w:sz w:val="20"/>
                <w:szCs w:val="20"/>
              </w:rPr>
              <w:t>Component 1: Regulatory framework and control mechanism</w:t>
            </w:r>
          </w:p>
        </w:tc>
      </w:tr>
      <w:tr w:rsidR="00B86382" w:rsidRPr="006A2413" w14:paraId="4CA37CAC" w14:textId="77777777" w:rsidTr="009E60D4">
        <w:trPr>
          <w:trHeight w:val="217"/>
        </w:trPr>
        <w:tc>
          <w:tcPr>
            <w:tcW w:w="310" w:type="pct"/>
          </w:tcPr>
          <w:p w14:paraId="49BE3F9B" w14:textId="6FDC31DF" w:rsidR="00B86382" w:rsidRPr="006A2413" w:rsidRDefault="00B86382" w:rsidP="009E60D4">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1.1</w:t>
            </w:r>
          </w:p>
        </w:tc>
        <w:tc>
          <w:tcPr>
            <w:tcW w:w="3680" w:type="pct"/>
          </w:tcPr>
          <w:p w14:paraId="76D0638E" w14:textId="76B2ADAF" w:rsidR="00B86382" w:rsidRPr="006A2413" w:rsidRDefault="001646D4" w:rsidP="009E60D4">
            <w:pPr>
              <w:pStyle w:val="ListParagraph"/>
              <w:shd w:val="clear" w:color="auto" w:fill="FFFFFF" w:themeFill="background1"/>
              <w:spacing w:before="20" w:after="20"/>
              <w:ind w:left="0"/>
              <w:rPr>
                <w:rFonts w:asciiTheme="majorBidi" w:hAnsiTheme="majorBidi" w:cstheme="majorBidi"/>
                <w:sz w:val="20"/>
                <w:szCs w:val="20"/>
              </w:rPr>
            </w:pPr>
            <w:r w:rsidRPr="006A2413">
              <w:rPr>
                <w:rFonts w:asciiTheme="majorBidi" w:hAnsiTheme="majorBidi" w:cstheme="majorBidi"/>
                <w:sz w:val="20"/>
                <w:szCs w:val="20"/>
              </w:rPr>
              <w:t>S</w:t>
            </w:r>
            <w:r w:rsidR="00B86382" w:rsidRPr="006A2413">
              <w:rPr>
                <w:rFonts w:asciiTheme="majorBidi" w:hAnsiTheme="majorBidi" w:cstheme="majorBidi"/>
                <w:sz w:val="20"/>
                <w:szCs w:val="20"/>
              </w:rPr>
              <w:t xml:space="preserve">upport </w:t>
            </w:r>
            <w:r w:rsidRPr="006A2413">
              <w:rPr>
                <w:rFonts w:asciiTheme="majorBidi" w:hAnsiTheme="majorBidi" w:cstheme="majorBidi"/>
                <w:sz w:val="20"/>
                <w:szCs w:val="20"/>
              </w:rPr>
              <w:t>i</w:t>
            </w:r>
            <w:r w:rsidR="001746DC" w:rsidRPr="006A2413">
              <w:rPr>
                <w:color w:val="000000"/>
                <w:sz w:val="20"/>
                <w:szCs w:val="20"/>
              </w:rPr>
              <w:t xml:space="preserve">n the implementation of existing regulatory measures and in the </w:t>
            </w:r>
            <w:r w:rsidRPr="006A2413">
              <w:rPr>
                <w:color w:val="000000"/>
                <w:sz w:val="20"/>
                <w:szCs w:val="20"/>
              </w:rPr>
              <w:t xml:space="preserve">update and </w:t>
            </w:r>
            <w:r w:rsidR="001746DC" w:rsidRPr="006A2413">
              <w:rPr>
                <w:color w:val="000000"/>
                <w:sz w:val="20"/>
                <w:szCs w:val="20"/>
              </w:rPr>
              <w:t>adoption of new regulations, including organisation of coordination meetings with relevant public authorities and private-sector stakeholders.</w:t>
            </w:r>
          </w:p>
        </w:tc>
        <w:tc>
          <w:tcPr>
            <w:tcW w:w="543" w:type="pct"/>
          </w:tcPr>
          <w:p w14:paraId="33883460"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12,052</w:t>
            </w:r>
          </w:p>
        </w:tc>
        <w:tc>
          <w:tcPr>
            <w:tcW w:w="466" w:type="pct"/>
          </w:tcPr>
          <w:p w14:paraId="0B4E0F09"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3,000</w:t>
            </w:r>
          </w:p>
        </w:tc>
      </w:tr>
      <w:tr w:rsidR="00B86382" w:rsidRPr="006A2413" w14:paraId="29D2F481" w14:textId="77777777" w:rsidTr="009E60D4">
        <w:trPr>
          <w:trHeight w:val="225"/>
        </w:trPr>
        <w:tc>
          <w:tcPr>
            <w:tcW w:w="310" w:type="pct"/>
          </w:tcPr>
          <w:p w14:paraId="4D39D2CF" w14:textId="2BC4B12C" w:rsidR="00B86382" w:rsidRPr="006A2413" w:rsidRDefault="009750D8" w:rsidP="009E60D4">
            <w:pPr>
              <w:pStyle w:val="ListParagraph"/>
              <w:shd w:val="clear" w:color="auto" w:fill="FFFFFF" w:themeFill="background1"/>
              <w:spacing w:before="20" w:after="20"/>
              <w:ind w:left="0" w:right="-6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1.2</w:t>
            </w:r>
          </w:p>
        </w:tc>
        <w:tc>
          <w:tcPr>
            <w:tcW w:w="3680" w:type="pct"/>
          </w:tcPr>
          <w:p w14:paraId="36F2B95D" w14:textId="0701D640" w:rsidR="00B86382" w:rsidRPr="006A2413" w:rsidRDefault="00EB487C" w:rsidP="00225CCD">
            <w:pPr>
              <w:pStyle w:val="ListParagraph"/>
              <w:shd w:val="clear" w:color="auto" w:fill="FFFFFF" w:themeFill="background1"/>
              <w:spacing w:before="20" w:after="20"/>
              <w:ind w:left="57"/>
              <w:rPr>
                <w:rFonts w:asciiTheme="majorBidi" w:hAnsiTheme="majorBidi" w:cstheme="majorBidi"/>
                <w:sz w:val="20"/>
                <w:szCs w:val="20"/>
              </w:rPr>
            </w:pPr>
            <w:r w:rsidRPr="006A2413">
              <w:rPr>
                <w:color w:val="000000"/>
                <w:sz w:val="20"/>
                <w:szCs w:val="20"/>
              </w:rPr>
              <w:t>National assessment to develop a consumption management strategy during the maintenance perio</w:t>
            </w:r>
            <w:r w:rsidR="00CC548B" w:rsidRPr="006A2413">
              <w:rPr>
                <w:color w:val="000000"/>
                <w:sz w:val="20"/>
                <w:szCs w:val="20"/>
              </w:rPr>
              <w:t>d</w:t>
            </w:r>
            <w:r w:rsidR="009750D8" w:rsidRPr="006A2413">
              <w:rPr>
                <w:color w:val="000000"/>
                <w:sz w:val="20"/>
                <w:szCs w:val="20"/>
              </w:rPr>
              <w:t xml:space="preserve"> </w:t>
            </w:r>
            <w:r w:rsidR="00B86382" w:rsidRPr="006A2413">
              <w:rPr>
                <w:rFonts w:asciiTheme="majorBidi" w:hAnsiTheme="majorBidi" w:cstheme="majorBidi"/>
                <w:color w:val="000000"/>
                <w:sz w:val="20"/>
                <w:szCs w:val="20"/>
              </w:rPr>
              <w:t xml:space="preserve">by analysing the remaining HCFC-22 servicing demand and </w:t>
            </w:r>
            <w:r w:rsidR="001C3E71" w:rsidRPr="006A2413">
              <w:rPr>
                <w:rFonts w:asciiTheme="majorBidi" w:hAnsiTheme="majorBidi" w:cstheme="majorBidi"/>
                <w:color w:val="000000"/>
                <w:sz w:val="20"/>
                <w:szCs w:val="20"/>
              </w:rPr>
              <w:t>HCFC</w:t>
            </w:r>
            <w:r w:rsidR="00304B41" w:rsidRPr="006A2413">
              <w:rPr>
                <w:rFonts w:asciiTheme="majorBidi" w:hAnsiTheme="majorBidi" w:cstheme="majorBidi"/>
                <w:color w:val="000000"/>
                <w:sz w:val="20"/>
                <w:szCs w:val="20"/>
              </w:rPr>
              <w:t>-</w:t>
            </w:r>
            <w:r w:rsidR="001C3E71" w:rsidRPr="006A2413">
              <w:rPr>
                <w:rFonts w:asciiTheme="majorBidi" w:hAnsiTheme="majorBidi" w:cstheme="majorBidi"/>
                <w:color w:val="000000"/>
                <w:sz w:val="20"/>
                <w:szCs w:val="20"/>
              </w:rPr>
              <w:t xml:space="preserve">based </w:t>
            </w:r>
            <w:r w:rsidR="00916608" w:rsidRPr="006A2413">
              <w:rPr>
                <w:rFonts w:asciiTheme="majorBidi" w:hAnsiTheme="majorBidi" w:cstheme="majorBidi"/>
                <w:color w:val="000000"/>
                <w:sz w:val="20"/>
                <w:szCs w:val="20"/>
              </w:rPr>
              <w:t>installations</w:t>
            </w:r>
            <w:r w:rsidR="00B86382" w:rsidRPr="006A2413">
              <w:rPr>
                <w:rFonts w:asciiTheme="majorBidi" w:hAnsiTheme="majorBidi" w:cstheme="majorBidi"/>
                <w:color w:val="000000"/>
                <w:sz w:val="20"/>
                <w:szCs w:val="20"/>
              </w:rPr>
              <w:t xml:space="preserve"> expected </w:t>
            </w:r>
            <w:r w:rsidR="00A845A6" w:rsidRPr="006A2413">
              <w:rPr>
                <w:rFonts w:asciiTheme="majorBidi" w:hAnsiTheme="majorBidi" w:cstheme="majorBidi"/>
                <w:color w:val="000000"/>
                <w:sz w:val="20"/>
                <w:szCs w:val="20"/>
              </w:rPr>
              <w:t xml:space="preserve">to be in service </w:t>
            </w:r>
            <w:r w:rsidR="00B86382" w:rsidRPr="006A2413">
              <w:rPr>
                <w:rFonts w:asciiTheme="majorBidi" w:hAnsiTheme="majorBidi" w:cstheme="majorBidi"/>
                <w:color w:val="000000"/>
                <w:sz w:val="20"/>
                <w:szCs w:val="20"/>
              </w:rPr>
              <w:t xml:space="preserve">after 2030, reviewing the existing regulatory, institutional, and enforcement framework to identify gaps and risks </w:t>
            </w:r>
            <w:r w:rsidR="00F8650F" w:rsidRPr="006A2413">
              <w:rPr>
                <w:rFonts w:asciiTheme="majorBidi" w:hAnsiTheme="majorBidi" w:cstheme="majorBidi"/>
                <w:color w:val="000000"/>
                <w:sz w:val="20"/>
                <w:szCs w:val="20"/>
              </w:rPr>
              <w:t xml:space="preserve">and </w:t>
            </w:r>
            <w:r w:rsidR="00B86382" w:rsidRPr="006A2413">
              <w:rPr>
                <w:rFonts w:asciiTheme="majorBidi" w:hAnsiTheme="majorBidi" w:cstheme="majorBidi"/>
                <w:color w:val="000000"/>
                <w:sz w:val="20"/>
                <w:szCs w:val="20"/>
              </w:rPr>
              <w:t>developing a practical consumption management strategy for 2030–2040.</w:t>
            </w:r>
          </w:p>
        </w:tc>
        <w:tc>
          <w:tcPr>
            <w:tcW w:w="543" w:type="pct"/>
          </w:tcPr>
          <w:p w14:paraId="18BDE753"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25,000</w:t>
            </w:r>
          </w:p>
        </w:tc>
        <w:tc>
          <w:tcPr>
            <w:tcW w:w="466" w:type="pct"/>
            <w:vAlign w:val="center"/>
          </w:tcPr>
          <w:p w14:paraId="48601A04" w14:textId="47CE4B10"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382D75D6" w14:textId="77777777" w:rsidTr="009E60D4">
        <w:trPr>
          <w:trHeight w:val="225"/>
        </w:trPr>
        <w:tc>
          <w:tcPr>
            <w:tcW w:w="310" w:type="pct"/>
          </w:tcPr>
          <w:p w14:paraId="51CC0637" w14:textId="50394296" w:rsidR="00B86382" w:rsidRPr="006A2413" w:rsidRDefault="00A00005" w:rsidP="00225CCD">
            <w:pPr>
              <w:pStyle w:val="ListParagraph"/>
              <w:shd w:val="clear" w:color="auto" w:fill="FFFFFF" w:themeFill="background1"/>
              <w:spacing w:before="20" w:after="20"/>
              <w:ind w:left="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1.3</w:t>
            </w:r>
          </w:p>
        </w:tc>
        <w:tc>
          <w:tcPr>
            <w:tcW w:w="3680" w:type="pct"/>
          </w:tcPr>
          <w:p w14:paraId="1CFAC5AB" w14:textId="76FA7BE2" w:rsidR="00B86382" w:rsidRPr="006A2413" w:rsidRDefault="002971B7" w:rsidP="00225CCD">
            <w:pPr>
              <w:pStyle w:val="ListParagraph"/>
              <w:shd w:val="clear" w:color="auto" w:fill="FFFFFF" w:themeFill="background1"/>
              <w:spacing w:before="20" w:after="20"/>
              <w:ind w:left="0"/>
              <w:rPr>
                <w:rFonts w:asciiTheme="majorBidi" w:hAnsiTheme="majorBidi" w:cstheme="majorBidi"/>
                <w:sz w:val="20"/>
                <w:szCs w:val="20"/>
              </w:rPr>
            </w:pPr>
            <w:r w:rsidRPr="006A2413">
              <w:rPr>
                <w:color w:val="000000"/>
                <w:sz w:val="20"/>
                <w:szCs w:val="20"/>
              </w:rPr>
              <w:t xml:space="preserve">Provision of </w:t>
            </w:r>
            <w:r w:rsidR="00C06BA9" w:rsidRPr="006A2413">
              <w:rPr>
                <w:color w:val="000000"/>
                <w:sz w:val="20"/>
                <w:szCs w:val="20"/>
              </w:rPr>
              <w:t xml:space="preserve">six </w:t>
            </w:r>
            <w:r w:rsidR="00395BF9" w:rsidRPr="006A2413">
              <w:rPr>
                <w:color w:val="000000"/>
                <w:sz w:val="20"/>
                <w:szCs w:val="20"/>
              </w:rPr>
              <w:t xml:space="preserve">refrigerant </w:t>
            </w:r>
            <w:r w:rsidRPr="006A2413">
              <w:rPr>
                <w:color w:val="000000"/>
                <w:sz w:val="20"/>
                <w:szCs w:val="20"/>
              </w:rPr>
              <w:t xml:space="preserve">identifiers </w:t>
            </w:r>
            <w:r w:rsidR="00B86382" w:rsidRPr="006A2413">
              <w:rPr>
                <w:rFonts w:asciiTheme="majorBidi" w:hAnsiTheme="majorBidi" w:cstheme="majorBidi"/>
                <w:color w:val="000000"/>
                <w:sz w:val="20"/>
                <w:szCs w:val="20"/>
              </w:rPr>
              <w:t xml:space="preserve">for </w:t>
            </w:r>
            <w:r w:rsidR="00B72B96" w:rsidRPr="006A2413">
              <w:rPr>
                <w:rFonts w:asciiTheme="majorBidi" w:hAnsiTheme="majorBidi" w:cstheme="majorBidi"/>
                <w:color w:val="000000"/>
                <w:sz w:val="20"/>
                <w:szCs w:val="20"/>
              </w:rPr>
              <w:t xml:space="preserve">customs and </w:t>
            </w:r>
            <w:r w:rsidR="00B86382" w:rsidRPr="006A2413">
              <w:rPr>
                <w:rFonts w:asciiTheme="majorBidi" w:hAnsiTheme="majorBidi" w:cstheme="majorBidi"/>
                <w:color w:val="000000"/>
                <w:sz w:val="20"/>
                <w:szCs w:val="20"/>
              </w:rPr>
              <w:t>border</w:t>
            </w:r>
            <w:r w:rsidR="00B72B96" w:rsidRPr="006A2413">
              <w:rPr>
                <w:rFonts w:asciiTheme="majorBidi" w:hAnsiTheme="majorBidi" w:cstheme="majorBidi"/>
                <w:color w:val="000000"/>
                <w:sz w:val="20"/>
                <w:szCs w:val="20"/>
              </w:rPr>
              <w:t>s’ control</w:t>
            </w:r>
            <w:r w:rsidR="00AA4963" w:rsidRPr="006A2413">
              <w:rPr>
                <w:rFonts w:asciiTheme="majorBidi" w:hAnsiTheme="majorBidi" w:cstheme="majorBidi"/>
                <w:color w:val="000000"/>
                <w:sz w:val="20"/>
                <w:szCs w:val="20"/>
              </w:rPr>
              <w:t>.</w:t>
            </w:r>
          </w:p>
        </w:tc>
        <w:tc>
          <w:tcPr>
            <w:tcW w:w="543" w:type="pct"/>
          </w:tcPr>
          <w:p w14:paraId="5B7DEB90"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36,000</w:t>
            </w:r>
          </w:p>
        </w:tc>
        <w:tc>
          <w:tcPr>
            <w:tcW w:w="466" w:type="pct"/>
            <w:vAlign w:val="center"/>
          </w:tcPr>
          <w:p w14:paraId="08C2E73B" w14:textId="50228326"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AE1798D" w14:textId="77777777" w:rsidTr="009E60D4">
        <w:trPr>
          <w:trHeight w:val="225"/>
        </w:trPr>
        <w:tc>
          <w:tcPr>
            <w:tcW w:w="310" w:type="pct"/>
          </w:tcPr>
          <w:p w14:paraId="26E953AC" w14:textId="2D2AC1B6" w:rsidR="00B86382" w:rsidRPr="006A2413" w:rsidRDefault="00A00005" w:rsidP="0086399C">
            <w:pPr>
              <w:pStyle w:val="ListParagraph"/>
              <w:shd w:val="clear" w:color="auto" w:fill="FFFFFF" w:themeFill="background1"/>
              <w:spacing w:before="20"/>
              <w:ind w:left="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1.4</w:t>
            </w:r>
          </w:p>
        </w:tc>
        <w:tc>
          <w:tcPr>
            <w:tcW w:w="3680" w:type="pct"/>
          </w:tcPr>
          <w:p w14:paraId="430E5D72" w14:textId="161CD1EB" w:rsidR="00B86382" w:rsidRPr="006A2413" w:rsidRDefault="007702D8" w:rsidP="00225CCD">
            <w:pPr>
              <w:pStyle w:val="ListParagraph"/>
              <w:shd w:val="clear" w:color="auto" w:fill="FFFFFF" w:themeFill="background1"/>
              <w:spacing w:before="20"/>
              <w:ind w:left="0"/>
              <w:rPr>
                <w:rFonts w:asciiTheme="majorBidi" w:hAnsiTheme="majorBidi" w:cstheme="majorBidi"/>
                <w:color w:val="000000"/>
                <w:sz w:val="20"/>
                <w:szCs w:val="20"/>
              </w:rPr>
            </w:pPr>
            <w:r w:rsidRPr="006A2413">
              <w:rPr>
                <w:rFonts w:asciiTheme="majorBidi" w:hAnsiTheme="majorBidi" w:cstheme="majorBidi"/>
                <w:color w:val="000000"/>
                <w:sz w:val="20"/>
                <w:szCs w:val="20"/>
              </w:rPr>
              <w:t xml:space="preserve">Training </w:t>
            </w:r>
            <w:r w:rsidR="00B86382" w:rsidRPr="006A2413">
              <w:rPr>
                <w:rFonts w:asciiTheme="majorBidi" w:hAnsiTheme="majorBidi" w:cstheme="majorBidi"/>
                <w:color w:val="000000"/>
                <w:sz w:val="20"/>
                <w:szCs w:val="20"/>
              </w:rPr>
              <w:t>for 100 customs officers and environmental inspectors</w:t>
            </w:r>
            <w:r w:rsidR="00CF06DC" w:rsidRPr="006A2413">
              <w:rPr>
                <w:rFonts w:asciiTheme="majorBidi" w:hAnsiTheme="majorBidi" w:cstheme="majorBidi"/>
                <w:color w:val="000000"/>
                <w:sz w:val="20"/>
                <w:szCs w:val="20"/>
              </w:rPr>
              <w:t xml:space="preserve"> (</w:t>
            </w:r>
            <w:r w:rsidR="00B86382" w:rsidRPr="006A2413">
              <w:rPr>
                <w:rFonts w:asciiTheme="majorBidi" w:hAnsiTheme="majorBidi" w:cstheme="majorBidi"/>
                <w:color w:val="000000"/>
                <w:sz w:val="20"/>
                <w:szCs w:val="20"/>
              </w:rPr>
              <w:t>theoretical and practical</w:t>
            </w:r>
            <w:r w:rsidR="00CF06DC" w:rsidRPr="006A2413">
              <w:rPr>
                <w:rFonts w:asciiTheme="majorBidi" w:hAnsiTheme="majorBidi" w:cstheme="majorBidi"/>
                <w:color w:val="000000"/>
                <w:sz w:val="20"/>
                <w:szCs w:val="20"/>
              </w:rPr>
              <w:t>)</w:t>
            </w:r>
            <w:r w:rsidR="00B86382" w:rsidRPr="006A2413">
              <w:rPr>
                <w:rFonts w:asciiTheme="majorBidi" w:hAnsiTheme="majorBidi" w:cstheme="majorBidi"/>
                <w:color w:val="000000"/>
                <w:sz w:val="20"/>
                <w:szCs w:val="20"/>
              </w:rPr>
              <w:t>,</w:t>
            </w:r>
            <w:r w:rsidR="00CF06DC" w:rsidRPr="006A2413">
              <w:rPr>
                <w:rFonts w:asciiTheme="majorBidi" w:hAnsiTheme="majorBidi" w:cstheme="majorBidi"/>
                <w:color w:val="000000"/>
                <w:sz w:val="20"/>
                <w:szCs w:val="20"/>
              </w:rPr>
              <w:t xml:space="preserve"> including </w:t>
            </w:r>
            <w:r w:rsidR="0050096B" w:rsidRPr="006A2413">
              <w:rPr>
                <w:rFonts w:asciiTheme="majorBidi" w:hAnsiTheme="majorBidi" w:cstheme="majorBidi"/>
                <w:color w:val="000000"/>
                <w:sz w:val="20"/>
                <w:szCs w:val="20"/>
              </w:rPr>
              <w:t>targeting at least 10 per cent participation of women.</w:t>
            </w:r>
            <w:r w:rsidR="00B86382" w:rsidRPr="006A2413">
              <w:rPr>
                <w:rFonts w:asciiTheme="majorBidi" w:hAnsiTheme="majorBidi" w:cstheme="majorBidi"/>
                <w:color w:val="000000"/>
                <w:sz w:val="20"/>
                <w:szCs w:val="20"/>
              </w:rPr>
              <w:t xml:space="preserve"> </w:t>
            </w:r>
          </w:p>
        </w:tc>
        <w:tc>
          <w:tcPr>
            <w:tcW w:w="543" w:type="pct"/>
          </w:tcPr>
          <w:p w14:paraId="1923BBED"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25,000</w:t>
            </w:r>
          </w:p>
        </w:tc>
        <w:tc>
          <w:tcPr>
            <w:tcW w:w="466" w:type="pct"/>
            <w:vAlign w:val="center"/>
          </w:tcPr>
          <w:p w14:paraId="0AED40F4" w14:textId="570E1694"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A805FB" w:rsidRPr="006A2413" w14:paraId="6FD79099" w14:textId="77777777" w:rsidTr="0027592A">
        <w:trPr>
          <w:trHeight w:val="225"/>
        </w:trPr>
        <w:tc>
          <w:tcPr>
            <w:tcW w:w="3990" w:type="pct"/>
            <w:gridSpan w:val="2"/>
          </w:tcPr>
          <w:p w14:paraId="2E55D8CC" w14:textId="49B54E4C" w:rsidR="00A805FB" w:rsidRPr="006A2413" w:rsidRDefault="00A805FB" w:rsidP="0086399C">
            <w:pPr>
              <w:shd w:val="clear" w:color="auto" w:fill="FFFFFF" w:themeFill="background1"/>
              <w:spacing w:before="20"/>
              <w:jc w:val="left"/>
              <w:rPr>
                <w:rFonts w:asciiTheme="majorBidi" w:hAnsiTheme="majorBidi" w:cstheme="majorBidi"/>
                <w:b/>
                <w:bCs/>
                <w:color w:val="000000"/>
                <w:sz w:val="20"/>
                <w:szCs w:val="20"/>
              </w:rPr>
            </w:pPr>
            <w:r w:rsidRPr="006A2413">
              <w:rPr>
                <w:rFonts w:asciiTheme="majorBidi" w:hAnsiTheme="majorBidi" w:cstheme="majorBidi"/>
                <w:b/>
                <w:bCs/>
                <w:color w:val="000000"/>
                <w:sz w:val="20"/>
                <w:szCs w:val="20"/>
              </w:rPr>
              <w:t>Sub total</w:t>
            </w:r>
          </w:p>
        </w:tc>
        <w:tc>
          <w:tcPr>
            <w:tcW w:w="543" w:type="pct"/>
          </w:tcPr>
          <w:p w14:paraId="2E6ADC75" w14:textId="4DE09F66" w:rsidR="00A805FB" w:rsidRPr="006A2413" w:rsidRDefault="00A805FB"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b/>
                <w:bCs/>
                <w:sz w:val="20"/>
                <w:szCs w:val="20"/>
              </w:rPr>
              <w:t>98,052</w:t>
            </w:r>
          </w:p>
        </w:tc>
        <w:tc>
          <w:tcPr>
            <w:tcW w:w="466" w:type="pct"/>
          </w:tcPr>
          <w:p w14:paraId="54983FE1" w14:textId="3D4FFD1F" w:rsidR="00A805FB" w:rsidRPr="006A2413" w:rsidRDefault="00A805FB" w:rsidP="009302FB">
            <w:pPr>
              <w:shd w:val="clear" w:color="auto" w:fill="FFFFFF" w:themeFill="background1"/>
              <w:spacing w:before="20" w:after="20"/>
              <w:jc w:val="right"/>
              <w:rPr>
                <w:color w:val="000000"/>
                <w:sz w:val="20"/>
                <w:szCs w:val="20"/>
              </w:rPr>
            </w:pPr>
            <w:r w:rsidRPr="006A2413">
              <w:rPr>
                <w:rFonts w:asciiTheme="majorBidi" w:hAnsiTheme="majorBidi" w:cstheme="majorBidi"/>
                <w:b/>
                <w:bCs/>
                <w:sz w:val="20"/>
                <w:szCs w:val="20"/>
              </w:rPr>
              <w:t>3,000</w:t>
            </w:r>
          </w:p>
        </w:tc>
      </w:tr>
      <w:tr w:rsidR="00DF3ECA" w:rsidRPr="006A2413" w14:paraId="3AC29E2A" w14:textId="77777777" w:rsidTr="00A805FB">
        <w:trPr>
          <w:trHeight w:val="220"/>
        </w:trPr>
        <w:tc>
          <w:tcPr>
            <w:tcW w:w="5000" w:type="pct"/>
            <w:gridSpan w:val="4"/>
          </w:tcPr>
          <w:p w14:paraId="777E1398" w14:textId="5ADF69C0" w:rsidR="00DF3ECA" w:rsidRPr="006A2413" w:rsidRDefault="00DF3ECA" w:rsidP="0086399C">
            <w:pPr>
              <w:spacing w:before="20" w:after="20"/>
              <w:jc w:val="left"/>
              <w:rPr>
                <w:rFonts w:asciiTheme="majorBidi" w:hAnsiTheme="majorBidi" w:cstheme="majorBidi"/>
                <w:sz w:val="20"/>
                <w:szCs w:val="20"/>
              </w:rPr>
            </w:pPr>
            <w:r w:rsidRPr="006A2413">
              <w:rPr>
                <w:b/>
                <w:color w:val="000000"/>
                <w:sz w:val="20"/>
                <w:szCs w:val="20"/>
                <w:lang w:val="en-GB"/>
              </w:rPr>
              <w:t xml:space="preserve">Component 2: </w:t>
            </w:r>
            <w:r w:rsidRPr="006A2413">
              <w:rPr>
                <w:rFonts w:asciiTheme="majorBidi" w:hAnsiTheme="majorBidi" w:cstheme="majorBidi"/>
                <w:b/>
                <w:color w:val="000000"/>
                <w:sz w:val="20"/>
                <w:szCs w:val="20"/>
              </w:rPr>
              <w:t>Capacity</w:t>
            </w:r>
            <w:r w:rsidR="00AD2AFA" w:rsidRPr="006A2413">
              <w:rPr>
                <w:rFonts w:asciiTheme="majorBidi" w:hAnsiTheme="majorBidi" w:cstheme="majorBidi"/>
                <w:b/>
                <w:color w:val="000000"/>
                <w:sz w:val="20"/>
                <w:szCs w:val="20"/>
              </w:rPr>
              <w:noBreakHyphen/>
            </w:r>
            <w:r w:rsidR="000D60FB" w:rsidRPr="006A2413">
              <w:rPr>
                <w:rFonts w:asciiTheme="majorBidi" w:hAnsiTheme="majorBidi" w:cstheme="majorBidi"/>
                <w:b/>
                <w:color w:val="000000"/>
                <w:sz w:val="20"/>
                <w:szCs w:val="20"/>
              </w:rPr>
              <w:t>b</w:t>
            </w:r>
            <w:r w:rsidRPr="006A2413">
              <w:rPr>
                <w:rFonts w:asciiTheme="majorBidi" w:hAnsiTheme="majorBidi" w:cstheme="majorBidi"/>
                <w:b/>
                <w:color w:val="000000"/>
                <w:sz w:val="20"/>
                <w:szCs w:val="20"/>
              </w:rPr>
              <w:t>uilding</w:t>
            </w:r>
          </w:p>
        </w:tc>
      </w:tr>
      <w:tr w:rsidR="00B86382" w:rsidRPr="006A2413" w14:paraId="79343A46" w14:textId="77777777" w:rsidTr="00225CCD">
        <w:trPr>
          <w:trHeight w:val="701"/>
        </w:trPr>
        <w:tc>
          <w:tcPr>
            <w:tcW w:w="310" w:type="pct"/>
            <w:tcBorders>
              <w:bottom w:val="single" w:sz="4" w:space="0" w:color="auto"/>
            </w:tcBorders>
          </w:tcPr>
          <w:p w14:paraId="3AF83541" w14:textId="6C5B0B3C"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2.1</w:t>
            </w:r>
          </w:p>
        </w:tc>
        <w:tc>
          <w:tcPr>
            <w:tcW w:w="3680" w:type="pct"/>
            <w:tcBorders>
              <w:bottom w:val="single" w:sz="4" w:space="0" w:color="auto"/>
            </w:tcBorders>
          </w:tcPr>
          <w:p w14:paraId="573A731E" w14:textId="76A1DC1A" w:rsidR="00B86382" w:rsidRPr="006A2413" w:rsidRDefault="008A2D10" w:rsidP="00F31914">
            <w:pPr>
              <w:pStyle w:val="ListParagraph"/>
              <w:shd w:val="clear" w:color="auto" w:fill="FFFFFF" w:themeFill="background1"/>
              <w:spacing w:before="20" w:after="20"/>
              <w:ind w:left="57"/>
              <w:rPr>
                <w:rFonts w:asciiTheme="majorBidi" w:hAnsiTheme="majorBidi" w:cstheme="majorBidi"/>
                <w:sz w:val="20"/>
                <w:szCs w:val="20"/>
              </w:rPr>
            </w:pPr>
            <w:r w:rsidRPr="006A2413">
              <w:rPr>
                <w:color w:val="000000"/>
                <w:sz w:val="20"/>
                <w:szCs w:val="20"/>
              </w:rPr>
              <w:t>Provision of equipment and tools</w:t>
            </w:r>
            <w:r w:rsidR="00D738DD" w:rsidRPr="006A2413">
              <w:t xml:space="preserve"> </w:t>
            </w:r>
            <w:r w:rsidRPr="006A2413">
              <w:rPr>
                <w:color w:val="000000"/>
                <w:sz w:val="20"/>
                <w:szCs w:val="20"/>
              </w:rPr>
              <w:t xml:space="preserve">for </w:t>
            </w:r>
            <w:r w:rsidR="001B5D25" w:rsidRPr="006A2413">
              <w:rPr>
                <w:rFonts w:asciiTheme="majorBidi" w:hAnsiTheme="majorBidi" w:cstheme="majorBidi"/>
                <w:sz w:val="20"/>
                <w:szCs w:val="20"/>
              </w:rPr>
              <w:t xml:space="preserve">six </w:t>
            </w:r>
            <w:r w:rsidRPr="006A2413">
              <w:rPr>
                <w:color w:val="000000"/>
                <w:sz w:val="20"/>
                <w:szCs w:val="20"/>
              </w:rPr>
              <w:t>RAC training institutes</w:t>
            </w:r>
            <w:r w:rsidR="00B86382" w:rsidRPr="006A2413">
              <w:rPr>
                <w:rFonts w:asciiTheme="majorBidi" w:hAnsiTheme="majorBidi" w:cstheme="majorBidi"/>
                <w:sz w:val="20"/>
                <w:szCs w:val="20"/>
              </w:rPr>
              <w:t xml:space="preserve"> </w:t>
            </w:r>
            <w:r w:rsidR="005E3F84" w:rsidRPr="006A2413">
              <w:rPr>
                <w:rFonts w:asciiTheme="majorBidi" w:hAnsiTheme="majorBidi" w:cstheme="majorBidi"/>
                <w:sz w:val="20"/>
                <w:szCs w:val="20"/>
              </w:rPr>
              <w:t>(</w:t>
            </w:r>
            <w:r w:rsidR="00B86382" w:rsidRPr="006A2413">
              <w:rPr>
                <w:rFonts w:asciiTheme="majorBidi" w:hAnsiTheme="majorBidi" w:cstheme="majorBidi"/>
                <w:sz w:val="20"/>
                <w:szCs w:val="20"/>
              </w:rPr>
              <w:t>OFPPT</w:t>
            </w:r>
            <w:r w:rsidR="005E3F84" w:rsidRPr="006A2413">
              <w:rPr>
                <w:rFonts w:asciiTheme="majorBidi" w:hAnsiTheme="majorBidi" w:cstheme="majorBidi"/>
                <w:sz w:val="20"/>
                <w:szCs w:val="20"/>
              </w:rPr>
              <w:t>)</w:t>
            </w:r>
            <w:r w:rsidR="005E3F84" w:rsidRPr="006A2413">
              <w:rPr>
                <w:rStyle w:val="FootnoteReference"/>
                <w:rFonts w:asciiTheme="majorBidi" w:hAnsiTheme="majorBidi" w:cstheme="majorBidi"/>
                <w:sz w:val="20"/>
                <w:szCs w:val="20"/>
              </w:rPr>
              <w:footnoteReference w:id="11"/>
            </w:r>
            <w:r w:rsidR="00F82F97" w:rsidRPr="006A2413">
              <w:rPr>
                <w:color w:val="000000"/>
                <w:sz w:val="20"/>
                <w:szCs w:val="20"/>
              </w:rPr>
              <w:t xml:space="preserve"> (</w:t>
            </w:r>
            <w:r w:rsidR="00F82F97" w:rsidRPr="006A2413">
              <w:rPr>
                <w:rStyle w:val="Strong"/>
                <w:b w:val="0"/>
                <w:bCs w:val="0"/>
                <w:color w:val="000000"/>
                <w:sz w:val="20"/>
                <w:szCs w:val="20"/>
              </w:rPr>
              <w:t>US</w:t>
            </w:r>
            <w:r w:rsidR="000D60FB" w:rsidRPr="006A2413">
              <w:rPr>
                <w:rStyle w:val="Strong"/>
                <w:b w:val="0"/>
                <w:bCs w:val="0"/>
                <w:color w:val="000000"/>
                <w:sz w:val="20"/>
                <w:szCs w:val="20"/>
              </w:rPr>
              <w:t> </w:t>
            </w:r>
            <w:r w:rsidR="00F82F97" w:rsidRPr="006A2413">
              <w:rPr>
                <w:rStyle w:val="Strong"/>
                <w:b w:val="0"/>
                <w:bCs w:val="0"/>
                <w:color w:val="000000"/>
                <w:sz w:val="20"/>
                <w:szCs w:val="20"/>
              </w:rPr>
              <w:t>$25,000 per training centre)</w:t>
            </w:r>
            <w:r w:rsidR="005F396A" w:rsidRPr="006A2413">
              <w:rPr>
                <w:rFonts w:asciiTheme="majorBidi" w:hAnsiTheme="majorBidi" w:cstheme="majorBidi"/>
                <w:sz w:val="20"/>
                <w:szCs w:val="20"/>
              </w:rPr>
              <w:t>,</w:t>
            </w:r>
            <w:r w:rsidR="00B86382" w:rsidRPr="006A2413">
              <w:rPr>
                <w:rFonts w:asciiTheme="majorBidi" w:hAnsiTheme="majorBidi" w:cstheme="majorBidi"/>
                <w:sz w:val="20"/>
                <w:szCs w:val="20"/>
              </w:rPr>
              <w:t xml:space="preserve"> </w:t>
            </w:r>
            <w:r w:rsidR="003F379B" w:rsidRPr="006A2413">
              <w:rPr>
                <w:rFonts w:asciiTheme="majorBidi" w:hAnsiTheme="majorBidi" w:cstheme="majorBidi"/>
                <w:sz w:val="20"/>
                <w:szCs w:val="20"/>
              </w:rPr>
              <w:t xml:space="preserve">including </w:t>
            </w:r>
            <w:r w:rsidR="00B86382" w:rsidRPr="006A2413">
              <w:rPr>
                <w:rFonts w:asciiTheme="majorBidi" w:hAnsiTheme="majorBidi" w:cstheme="majorBidi"/>
                <w:sz w:val="20"/>
                <w:szCs w:val="20"/>
              </w:rPr>
              <w:t>recruit</w:t>
            </w:r>
            <w:r w:rsidR="007A2D4F" w:rsidRPr="006A2413">
              <w:rPr>
                <w:rFonts w:asciiTheme="majorBidi" w:hAnsiTheme="majorBidi" w:cstheme="majorBidi"/>
                <w:sz w:val="20"/>
                <w:szCs w:val="20"/>
              </w:rPr>
              <w:t>ing</w:t>
            </w:r>
            <w:r w:rsidR="00B86382" w:rsidRPr="006A2413">
              <w:rPr>
                <w:rFonts w:asciiTheme="majorBidi" w:hAnsiTheme="majorBidi" w:cstheme="majorBidi"/>
                <w:sz w:val="20"/>
                <w:szCs w:val="20"/>
              </w:rPr>
              <w:t xml:space="preserve"> a national consultant to assess the specific needs of each institution, </w:t>
            </w:r>
            <w:r w:rsidR="003E454C" w:rsidRPr="006A2413">
              <w:rPr>
                <w:rFonts w:asciiTheme="majorBidi" w:hAnsiTheme="majorBidi" w:cstheme="majorBidi"/>
                <w:sz w:val="20"/>
                <w:szCs w:val="20"/>
              </w:rPr>
              <w:t>considering</w:t>
            </w:r>
            <w:r w:rsidR="00B86382" w:rsidRPr="006A2413">
              <w:rPr>
                <w:rFonts w:asciiTheme="majorBidi" w:hAnsiTheme="majorBidi" w:cstheme="majorBidi"/>
                <w:sz w:val="20"/>
                <w:szCs w:val="20"/>
              </w:rPr>
              <w:t xml:space="preserve"> existing infrastructure,</w:t>
            </w:r>
            <w:r w:rsidR="00C862C4" w:rsidRPr="006A2413">
              <w:rPr>
                <w:rFonts w:asciiTheme="majorBidi" w:hAnsiTheme="majorBidi" w:cstheme="majorBidi"/>
                <w:sz w:val="20"/>
                <w:szCs w:val="20"/>
              </w:rPr>
              <w:t xml:space="preserve"> </w:t>
            </w:r>
            <w:r w:rsidR="00B86382" w:rsidRPr="006A2413">
              <w:rPr>
                <w:rFonts w:asciiTheme="majorBidi" w:hAnsiTheme="majorBidi" w:cstheme="majorBidi"/>
                <w:sz w:val="20"/>
                <w:szCs w:val="20"/>
              </w:rPr>
              <w:t>curricula, and training priorities.</w:t>
            </w:r>
          </w:p>
        </w:tc>
        <w:tc>
          <w:tcPr>
            <w:tcW w:w="543" w:type="pct"/>
          </w:tcPr>
          <w:p w14:paraId="785F3923"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150,000</w:t>
            </w:r>
          </w:p>
        </w:tc>
        <w:tc>
          <w:tcPr>
            <w:tcW w:w="466" w:type="pct"/>
          </w:tcPr>
          <w:p w14:paraId="781FDB7D" w14:textId="4925CD95"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4C5B787" w14:textId="77777777" w:rsidTr="00225CCD">
        <w:trPr>
          <w:trHeight w:val="490"/>
        </w:trPr>
        <w:tc>
          <w:tcPr>
            <w:tcW w:w="310" w:type="pct"/>
            <w:tcBorders>
              <w:bottom w:val="single" w:sz="4" w:space="0" w:color="auto"/>
            </w:tcBorders>
          </w:tcPr>
          <w:p w14:paraId="4183AAF4" w14:textId="7B487122"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2.2</w:t>
            </w:r>
          </w:p>
        </w:tc>
        <w:tc>
          <w:tcPr>
            <w:tcW w:w="3680" w:type="pct"/>
            <w:tcBorders>
              <w:bottom w:val="single" w:sz="4" w:space="0" w:color="auto"/>
            </w:tcBorders>
          </w:tcPr>
          <w:p w14:paraId="63AC96F9" w14:textId="6DCBC43E" w:rsidR="00B86382" w:rsidRPr="006A2413" w:rsidRDefault="00AE75D8" w:rsidP="00225CCD">
            <w:pPr>
              <w:pStyle w:val="ListParagraph"/>
              <w:shd w:val="clear" w:color="auto" w:fill="FFFFFF" w:themeFill="background1"/>
              <w:spacing w:before="20" w:after="20"/>
              <w:ind w:left="57"/>
              <w:rPr>
                <w:rStyle w:val="Strong"/>
                <w:rFonts w:asciiTheme="majorBidi" w:hAnsiTheme="majorBidi" w:cstheme="majorBidi"/>
                <w:color w:val="000000"/>
                <w:sz w:val="20"/>
                <w:szCs w:val="20"/>
                <w:lang w:val="en-CA"/>
              </w:rPr>
            </w:pPr>
            <w:r w:rsidRPr="006A2413">
              <w:rPr>
                <w:rFonts w:asciiTheme="majorBidi" w:hAnsiTheme="majorBidi" w:cstheme="majorBidi"/>
                <w:sz w:val="20"/>
                <w:szCs w:val="20"/>
              </w:rPr>
              <w:t xml:space="preserve">Five </w:t>
            </w:r>
            <w:r w:rsidR="00B86382" w:rsidRPr="006A2413">
              <w:rPr>
                <w:rFonts w:asciiTheme="majorBidi" w:hAnsiTheme="majorBidi" w:cstheme="majorBidi"/>
                <w:sz w:val="20"/>
                <w:szCs w:val="20"/>
              </w:rPr>
              <w:t xml:space="preserve">training of trainer’s sessions to certify </w:t>
            </w:r>
            <w:r w:rsidR="00772F43" w:rsidRPr="006A2413">
              <w:rPr>
                <w:rFonts w:asciiTheme="majorBidi" w:hAnsiTheme="majorBidi" w:cstheme="majorBidi"/>
                <w:sz w:val="20"/>
                <w:szCs w:val="20"/>
              </w:rPr>
              <w:t>around</w:t>
            </w:r>
            <w:r w:rsidR="00B86382" w:rsidRPr="006A2413">
              <w:rPr>
                <w:rFonts w:asciiTheme="majorBidi" w:hAnsiTheme="majorBidi" w:cstheme="majorBidi"/>
                <w:sz w:val="20"/>
                <w:szCs w:val="20"/>
              </w:rPr>
              <w:t xml:space="preserve"> </w:t>
            </w:r>
            <w:r w:rsidR="00772F43" w:rsidRPr="006A2413">
              <w:rPr>
                <w:rFonts w:asciiTheme="majorBidi" w:hAnsiTheme="majorBidi" w:cstheme="majorBidi"/>
                <w:sz w:val="20"/>
                <w:szCs w:val="20"/>
              </w:rPr>
              <w:t>50</w:t>
            </w:r>
            <w:r w:rsidR="00B86382" w:rsidRPr="006A2413">
              <w:rPr>
                <w:rFonts w:asciiTheme="majorBidi" w:hAnsiTheme="majorBidi" w:cstheme="majorBidi"/>
                <w:sz w:val="20"/>
                <w:szCs w:val="20"/>
              </w:rPr>
              <w:t xml:space="preserve"> trainers, with a 10 per cent women participation.</w:t>
            </w:r>
          </w:p>
        </w:tc>
        <w:tc>
          <w:tcPr>
            <w:tcW w:w="543" w:type="pct"/>
          </w:tcPr>
          <w:p w14:paraId="6F28BEEC" w14:textId="77777777" w:rsidR="00B86382" w:rsidRPr="006A2413" w:rsidRDefault="00B86382" w:rsidP="009302FB">
            <w:pPr>
              <w:shd w:val="clear" w:color="auto" w:fill="FFFFFF" w:themeFill="background1"/>
              <w:tabs>
                <w:tab w:val="left" w:pos="1142"/>
              </w:tabs>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56,100</w:t>
            </w:r>
          </w:p>
        </w:tc>
        <w:tc>
          <w:tcPr>
            <w:tcW w:w="466" w:type="pct"/>
          </w:tcPr>
          <w:p w14:paraId="0931563A" w14:textId="03E1F41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182C62F" w14:textId="77777777" w:rsidTr="00225CCD">
        <w:trPr>
          <w:trHeight w:val="701"/>
        </w:trPr>
        <w:tc>
          <w:tcPr>
            <w:tcW w:w="310" w:type="pct"/>
            <w:tcBorders>
              <w:bottom w:val="single" w:sz="4" w:space="0" w:color="auto"/>
            </w:tcBorders>
          </w:tcPr>
          <w:p w14:paraId="47BCBAAA" w14:textId="20E8E4CC"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2.3</w:t>
            </w:r>
          </w:p>
        </w:tc>
        <w:tc>
          <w:tcPr>
            <w:tcW w:w="3680" w:type="pct"/>
            <w:tcBorders>
              <w:bottom w:val="single" w:sz="4" w:space="0" w:color="auto"/>
            </w:tcBorders>
          </w:tcPr>
          <w:p w14:paraId="701E8251" w14:textId="45F48444" w:rsidR="00B86382" w:rsidRPr="006A2413" w:rsidRDefault="00B86382" w:rsidP="00225CCD">
            <w:pPr>
              <w:pStyle w:val="ListParagraph"/>
              <w:shd w:val="clear" w:color="auto" w:fill="FFFFFF" w:themeFill="background1"/>
              <w:spacing w:before="20" w:after="20"/>
              <w:ind w:left="57"/>
              <w:rPr>
                <w:rFonts w:asciiTheme="majorBidi" w:hAnsiTheme="majorBidi" w:cstheme="majorBidi"/>
                <w:color w:val="000000"/>
              </w:rPr>
            </w:pPr>
            <w:r w:rsidRPr="006A2413">
              <w:rPr>
                <w:rFonts w:asciiTheme="majorBidi" w:hAnsiTheme="majorBidi" w:cstheme="majorBidi"/>
                <w:sz w:val="20"/>
                <w:szCs w:val="20"/>
              </w:rPr>
              <w:t>47 training sessions for RAC technicians and professionals</w:t>
            </w:r>
            <w:r w:rsidR="009B252E" w:rsidRPr="006A2413">
              <w:rPr>
                <w:rFonts w:asciiTheme="majorBidi" w:hAnsiTheme="majorBidi" w:cstheme="majorBidi"/>
                <w:sz w:val="20"/>
                <w:szCs w:val="20"/>
              </w:rPr>
              <w:t>,</w:t>
            </w:r>
            <w:r w:rsidRPr="006A2413">
              <w:rPr>
                <w:rFonts w:asciiTheme="majorBidi" w:hAnsiTheme="majorBidi" w:cstheme="majorBidi"/>
                <w:sz w:val="20"/>
                <w:szCs w:val="20"/>
              </w:rPr>
              <w:t xml:space="preserve"> </w:t>
            </w:r>
            <w:r w:rsidR="00772F43" w:rsidRPr="006A2413">
              <w:rPr>
                <w:rFonts w:asciiTheme="majorBidi" w:hAnsiTheme="majorBidi" w:cstheme="majorBidi"/>
                <w:sz w:val="20"/>
                <w:szCs w:val="20"/>
              </w:rPr>
              <w:t>targeting</w:t>
            </w:r>
            <w:r w:rsidRPr="006A2413">
              <w:rPr>
                <w:rFonts w:asciiTheme="majorBidi" w:hAnsiTheme="majorBidi" w:cstheme="majorBidi"/>
                <w:sz w:val="20"/>
                <w:szCs w:val="20"/>
              </w:rPr>
              <w:t xml:space="preserve"> approximately 700 technicians,</w:t>
            </w:r>
            <w:r w:rsidR="00D12B69" w:rsidRPr="006A2413">
              <w:rPr>
                <w:rFonts w:asciiTheme="majorBidi" w:hAnsiTheme="majorBidi" w:cstheme="majorBidi"/>
                <w:sz w:val="20"/>
                <w:szCs w:val="20"/>
              </w:rPr>
              <w:t xml:space="preserve"> and</w:t>
            </w:r>
            <w:r w:rsidRPr="006A2413">
              <w:rPr>
                <w:rFonts w:asciiTheme="majorBidi" w:hAnsiTheme="majorBidi" w:cstheme="majorBidi"/>
                <w:sz w:val="20"/>
                <w:szCs w:val="20"/>
              </w:rPr>
              <w:t xml:space="preserve"> ensuring at least 10 per cent participation of women, and combining theoretical instruction with practical demonstrations to strengthen and update competencies in line with evolving technologies and regulatory requirements.</w:t>
            </w: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7A5A2E" w14:textId="6FBA8F3E" w:rsidR="00B86382" w:rsidRPr="006A2413" w:rsidRDefault="00B86382" w:rsidP="009302FB">
            <w:pPr>
              <w:shd w:val="clear" w:color="auto" w:fill="FFFFFF" w:themeFill="background1"/>
              <w:spacing w:before="100" w:beforeAutospacing="1" w:after="100" w:afterAutospacing="1"/>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w:t>
            </w:r>
            <w:r w:rsidR="002A0D72" w:rsidRPr="006A2413">
              <w:rPr>
                <w:rFonts w:asciiTheme="majorBidi" w:hAnsiTheme="majorBidi" w:cstheme="majorBidi"/>
                <w:color w:val="000000"/>
                <w:sz w:val="20"/>
                <w:szCs w:val="20"/>
              </w:rPr>
              <w:t>7</w:t>
            </w:r>
            <w:r w:rsidRPr="006A2413">
              <w:rPr>
                <w:rFonts w:asciiTheme="majorBidi" w:hAnsiTheme="majorBidi" w:cstheme="majorBidi"/>
                <w:color w:val="000000"/>
                <w:sz w:val="20"/>
                <w:szCs w:val="20"/>
              </w:rPr>
              <w:t>5,000</w:t>
            </w:r>
          </w:p>
        </w:tc>
        <w:tc>
          <w:tcPr>
            <w:tcW w:w="4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E2812F"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35,000</w:t>
            </w:r>
          </w:p>
        </w:tc>
      </w:tr>
      <w:tr w:rsidR="00B86382" w:rsidRPr="006A2413" w14:paraId="5429B8C5" w14:textId="77777777" w:rsidTr="007417A5">
        <w:trPr>
          <w:trHeight w:val="425"/>
        </w:trPr>
        <w:tc>
          <w:tcPr>
            <w:tcW w:w="310" w:type="pct"/>
            <w:tcBorders>
              <w:bottom w:val="single" w:sz="4" w:space="0" w:color="auto"/>
            </w:tcBorders>
          </w:tcPr>
          <w:p w14:paraId="221606ED" w14:textId="6B250C75" w:rsidR="00B86382" w:rsidRPr="006A2413" w:rsidRDefault="00AA1838" w:rsidP="00225CCD">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2.4</w:t>
            </w:r>
          </w:p>
        </w:tc>
        <w:tc>
          <w:tcPr>
            <w:tcW w:w="3680" w:type="pct"/>
            <w:tcBorders>
              <w:bottom w:val="single" w:sz="4" w:space="0" w:color="auto"/>
            </w:tcBorders>
          </w:tcPr>
          <w:p w14:paraId="50F9D84F" w14:textId="650F8B3F" w:rsidR="00B86382" w:rsidRPr="006A2413" w:rsidRDefault="00A65AAD" w:rsidP="007417A5">
            <w:pPr>
              <w:pStyle w:val="ListParagraph"/>
              <w:shd w:val="clear" w:color="auto" w:fill="FFFFFF" w:themeFill="background1"/>
              <w:spacing w:before="20" w:after="20"/>
              <w:ind w:left="57"/>
              <w:rPr>
                <w:rFonts w:asciiTheme="majorBidi" w:hAnsiTheme="majorBidi" w:cstheme="majorBidi"/>
                <w:b/>
                <w:bCs/>
                <w:i/>
                <w:iCs/>
                <w:color w:val="000000"/>
                <w:sz w:val="20"/>
                <w:szCs w:val="20"/>
              </w:rPr>
            </w:pPr>
            <w:r w:rsidRPr="006A2413">
              <w:rPr>
                <w:color w:val="000000"/>
                <w:sz w:val="20"/>
                <w:szCs w:val="20"/>
              </w:rPr>
              <w:t xml:space="preserve">Provision of equipment and tools </w:t>
            </w:r>
            <w:r w:rsidR="009D2474" w:rsidRPr="006A2413">
              <w:rPr>
                <w:rStyle w:val="FootnoteReference"/>
                <w:rFonts w:asciiTheme="majorBidi" w:hAnsiTheme="majorBidi" w:cstheme="majorBidi"/>
                <w:sz w:val="20"/>
                <w:szCs w:val="20"/>
              </w:rPr>
              <w:footnoteReference w:id="12"/>
            </w:r>
            <w:r w:rsidR="009F217B" w:rsidRPr="006A2413">
              <w:rPr>
                <w:rFonts w:asciiTheme="majorBidi" w:hAnsiTheme="majorBidi" w:cstheme="majorBidi"/>
                <w:sz w:val="20"/>
                <w:szCs w:val="20"/>
              </w:rPr>
              <w:t xml:space="preserve"> t</w:t>
            </w:r>
            <w:r w:rsidR="00B86382" w:rsidRPr="006A2413">
              <w:rPr>
                <w:rFonts w:asciiTheme="majorBidi" w:hAnsiTheme="majorBidi" w:cstheme="majorBidi"/>
                <w:sz w:val="20"/>
                <w:szCs w:val="20"/>
              </w:rPr>
              <w:t xml:space="preserve">o 16 </w:t>
            </w:r>
            <w:r w:rsidRPr="006A2413">
              <w:rPr>
                <w:color w:val="000000"/>
                <w:sz w:val="20"/>
                <w:szCs w:val="20"/>
              </w:rPr>
              <w:t>RAC servicing companies</w:t>
            </w:r>
            <w:r w:rsidRPr="006A2413" w:rsidDel="00A65AAD">
              <w:rPr>
                <w:rFonts w:asciiTheme="majorBidi" w:hAnsiTheme="majorBidi" w:cstheme="majorBidi"/>
                <w:sz w:val="20"/>
                <w:szCs w:val="20"/>
              </w:rPr>
              <w:t xml:space="preserve"> </w:t>
            </w:r>
            <w:r w:rsidR="00B86382" w:rsidRPr="006A2413">
              <w:rPr>
                <w:rFonts w:asciiTheme="majorBidi" w:hAnsiTheme="majorBidi" w:cstheme="majorBidi"/>
                <w:sz w:val="20"/>
                <w:szCs w:val="20"/>
              </w:rPr>
              <w:t>to strengthen their capacity for the sound management of refrigerants</w:t>
            </w:r>
            <w:r w:rsidR="007F3EFE" w:rsidRPr="006A2413">
              <w:rPr>
                <w:rFonts w:asciiTheme="majorBidi" w:hAnsiTheme="majorBidi" w:cstheme="majorBidi"/>
                <w:sz w:val="20"/>
                <w:szCs w:val="20"/>
              </w:rPr>
              <w:t>,</w:t>
            </w:r>
            <w:r w:rsidR="00B86382" w:rsidRPr="006A2413">
              <w:rPr>
                <w:rFonts w:asciiTheme="majorBidi" w:hAnsiTheme="majorBidi" w:cstheme="majorBidi"/>
                <w:sz w:val="20"/>
                <w:szCs w:val="20"/>
              </w:rPr>
              <w:t xml:space="preserve"> </w:t>
            </w:r>
            <w:r w:rsidR="009B0DF3" w:rsidRPr="006A2413">
              <w:rPr>
                <w:rFonts w:asciiTheme="majorBidi" w:hAnsiTheme="majorBidi" w:cstheme="majorBidi"/>
                <w:sz w:val="20"/>
                <w:szCs w:val="20"/>
              </w:rPr>
              <w:t xml:space="preserve">including </w:t>
            </w:r>
            <w:r w:rsidR="00084DB5" w:rsidRPr="006A2413">
              <w:rPr>
                <w:rFonts w:asciiTheme="majorBidi" w:hAnsiTheme="majorBidi" w:cstheme="majorBidi"/>
                <w:sz w:val="20"/>
                <w:szCs w:val="20"/>
              </w:rPr>
              <w:t xml:space="preserve">provision of </w:t>
            </w:r>
            <w:r w:rsidR="005E414B" w:rsidRPr="006A2413">
              <w:rPr>
                <w:rFonts w:asciiTheme="majorBidi" w:hAnsiTheme="majorBidi" w:cstheme="majorBidi"/>
                <w:sz w:val="20"/>
                <w:szCs w:val="20"/>
              </w:rPr>
              <w:t xml:space="preserve">a total of </w:t>
            </w:r>
            <w:r w:rsidR="00DA15CE" w:rsidRPr="006A2413">
              <w:rPr>
                <w:rFonts w:asciiTheme="majorBidi" w:hAnsiTheme="majorBidi" w:cstheme="majorBidi"/>
                <w:sz w:val="20"/>
                <w:szCs w:val="20"/>
              </w:rPr>
              <w:t>seven refrigerant</w:t>
            </w:r>
            <w:r w:rsidR="00B86382" w:rsidRPr="006A2413">
              <w:rPr>
                <w:rFonts w:asciiTheme="majorBidi" w:hAnsiTheme="majorBidi" w:cstheme="majorBidi"/>
                <w:sz w:val="20"/>
                <w:szCs w:val="20"/>
              </w:rPr>
              <w:t xml:space="preserve"> </w:t>
            </w:r>
            <w:r w:rsidR="00EC7695" w:rsidRPr="006A2413">
              <w:rPr>
                <w:rFonts w:asciiTheme="majorBidi" w:hAnsiTheme="majorBidi" w:cstheme="majorBidi"/>
                <w:sz w:val="20"/>
                <w:szCs w:val="20"/>
              </w:rPr>
              <w:t>identifiers</w:t>
            </w:r>
            <w:r w:rsidR="00B86382" w:rsidRPr="006A2413">
              <w:rPr>
                <w:rFonts w:asciiTheme="majorBidi" w:hAnsiTheme="majorBidi" w:cstheme="majorBidi"/>
                <w:sz w:val="20"/>
                <w:szCs w:val="20"/>
              </w:rPr>
              <w:t xml:space="preserve"> to enhance verification of refrigerant quality and composition; </w:t>
            </w:r>
            <w:r w:rsidR="00DD3318" w:rsidRPr="006A2413">
              <w:rPr>
                <w:rFonts w:asciiTheme="majorBidi" w:hAnsiTheme="majorBidi" w:cstheme="majorBidi"/>
                <w:sz w:val="20"/>
                <w:szCs w:val="20"/>
              </w:rPr>
              <w:t xml:space="preserve">and </w:t>
            </w:r>
            <w:r w:rsidR="00B86382" w:rsidRPr="006A2413">
              <w:rPr>
                <w:rFonts w:asciiTheme="majorBidi" w:hAnsiTheme="majorBidi" w:cstheme="majorBidi"/>
                <w:sz w:val="20"/>
                <w:szCs w:val="20"/>
              </w:rPr>
              <w:t>recruit a national consultant to assess and confirm the specific requirements of each company</w:t>
            </w:r>
            <w:r w:rsidR="00722067" w:rsidRPr="006A2413">
              <w:rPr>
                <w:rStyle w:val="Strong"/>
                <w:b w:val="0"/>
                <w:bCs w:val="0"/>
                <w:color w:val="000000"/>
                <w:sz w:val="20"/>
                <w:szCs w:val="20"/>
              </w:rPr>
              <w:t>.</w:t>
            </w:r>
          </w:p>
        </w:tc>
        <w:tc>
          <w:tcPr>
            <w:tcW w:w="543" w:type="pct"/>
            <w:vAlign w:val="center"/>
          </w:tcPr>
          <w:p w14:paraId="1BEC235F"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154,000</w:t>
            </w:r>
          </w:p>
        </w:tc>
        <w:tc>
          <w:tcPr>
            <w:tcW w:w="466" w:type="pct"/>
            <w:vAlign w:val="center"/>
          </w:tcPr>
          <w:p w14:paraId="4D15B0BA"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77,000</w:t>
            </w:r>
          </w:p>
        </w:tc>
      </w:tr>
      <w:tr w:rsidR="00B86382" w:rsidRPr="006A2413" w14:paraId="21ED5324" w14:textId="77777777" w:rsidTr="009E60D4">
        <w:trPr>
          <w:trHeight w:val="849"/>
        </w:trPr>
        <w:tc>
          <w:tcPr>
            <w:tcW w:w="310" w:type="pct"/>
            <w:tcBorders>
              <w:bottom w:val="single" w:sz="4" w:space="0" w:color="auto"/>
            </w:tcBorders>
          </w:tcPr>
          <w:p w14:paraId="1BE3450B" w14:textId="5F6CABBA" w:rsidR="00B86382" w:rsidRPr="006A2413" w:rsidRDefault="001C7F34" w:rsidP="00DA15CE">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lastRenderedPageBreak/>
              <w:t>2.5</w:t>
            </w:r>
          </w:p>
        </w:tc>
        <w:tc>
          <w:tcPr>
            <w:tcW w:w="3680" w:type="pct"/>
            <w:tcBorders>
              <w:bottom w:val="single" w:sz="4" w:space="0" w:color="auto"/>
            </w:tcBorders>
          </w:tcPr>
          <w:p w14:paraId="5FA2384E" w14:textId="7BC2D28B" w:rsidR="00B86382" w:rsidRPr="006A2413" w:rsidRDefault="002230A3" w:rsidP="00DA15CE">
            <w:pPr>
              <w:pStyle w:val="ListParagraph"/>
              <w:shd w:val="clear" w:color="auto" w:fill="FFFFFF" w:themeFill="background1"/>
              <w:spacing w:before="20" w:after="20"/>
              <w:ind w:left="57"/>
              <w:rPr>
                <w:rFonts w:asciiTheme="majorBidi" w:hAnsiTheme="majorBidi" w:cstheme="majorBidi"/>
                <w:color w:val="000000"/>
                <w:sz w:val="20"/>
                <w:szCs w:val="20"/>
              </w:rPr>
            </w:pPr>
            <w:r w:rsidRPr="006A2413">
              <w:rPr>
                <w:color w:val="000000"/>
                <w:sz w:val="20"/>
                <w:szCs w:val="20"/>
              </w:rPr>
              <w:t xml:space="preserve">Operationalisation </w:t>
            </w:r>
            <w:r w:rsidR="00C17CF8" w:rsidRPr="006A2413">
              <w:rPr>
                <w:color w:val="000000"/>
                <w:sz w:val="20"/>
                <w:szCs w:val="20"/>
              </w:rPr>
              <w:t xml:space="preserve">of </w:t>
            </w:r>
            <w:r w:rsidRPr="006A2413">
              <w:rPr>
                <w:color w:val="000000"/>
                <w:sz w:val="20"/>
                <w:szCs w:val="20"/>
              </w:rPr>
              <w:t xml:space="preserve">and </w:t>
            </w:r>
            <w:r w:rsidR="00CB34A9" w:rsidRPr="006A2413">
              <w:rPr>
                <w:color w:val="000000"/>
                <w:sz w:val="20"/>
                <w:szCs w:val="20"/>
              </w:rPr>
              <w:t xml:space="preserve">provision of </w:t>
            </w:r>
            <w:r w:rsidRPr="006A2413">
              <w:rPr>
                <w:color w:val="000000"/>
                <w:sz w:val="20"/>
                <w:szCs w:val="20"/>
              </w:rPr>
              <w:t>equipment</w:t>
            </w:r>
            <w:r w:rsidR="00AE4BA2" w:rsidRPr="006A2413">
              <w:rPr>
                <w:rStyle w:val="FootnoteReference"/>
                <w:color w:val="000000"/>
                <w:sz w:val="20"/>
                <w:szCs w:val="20"/>
              </w:rPr>
              <w:footnoteReference w:id="13"/>
            </w:r>
            <w:r w:rsidRPr="006A2413">
              <w:rPr>
                <w:color w:val="000000"/>
                <w:sz w:val="20"/>
                <w:szCs w:val="20"/>
              </w:rPr>
              <w:t xml:space="preserve"> </w:t>
            </w:r>
            <w:r w:rsidR="00C17CF8" w:rsidRPr="006A2413">
              <w:rPr>
                <w:color w:val="000000"/>
                <w:sz w:val="20"/>
                <w:szCs w:val="20"/>
              </w:rPr>
              <w:t>to</w:t>
            </w:r>
            <w:r w:rsidRPr="006A2413">
              <w:rPr>
                <w:color w:val="000000"/>
                <w:sz w:val="20"/>
                <w:szCs w:val="20"/>
              </w:rPr>
              <w:t xml:space="preserve"> </w:t>
            </w:r>
            <w:r w:rsidR="00C17CF8" w:rsidRPr="006A2413">
              <w:rPr>
                <w:color w:val="000000"/>
                <w:sz w:val="20"/>
                <w:szCs w:val="20"/>
              </w:rPr>
              <w:t>a</w:t>
            </w:r>
            <w:r w:rsidRPr="006A2413">
              <w:rPr>
                <w:color w:val="000000"/>
                <w:sz w:val="20"/>
                <w:szCs w:val="20"/>
              </w:rPr>
              <w:t xml:space="preserve"> RRR centre</w:t>
            </w:r>
            <w:r w:rsidR="00B86382" w:rsidRPr="006A2413">
              <w:rPr>
                <w:rFonts w:asciiTheme="majorBidi" w:hAnsiTheme="majorBidi" w:cstheme="majorBidi"/>
                <w:sz w:val="20"/>
                <w:szCs w:val="20"/>
              </w:rPr>
              <w:t>, including the selection of a company to host and operate the centre to aggregate recovered refrigerant</w:t>
            </w:r>
            <w:r w:rsidR="00CB34A9" w:rsidRPr="006A2413">
              <w:rPr>
                <w:rFonts w:asciiTheme="majorBidi" w:hAnsiTheme="majorBidi" w:cstheme="majorBidi"/>
                <w:sz w:val="20"/>
                <w:szCs w:val="20"/>
              </w:rPr>
              <w:t>s</w:t>
            </w:r>
            <w:r w:rsidR="00B86382" w:rsidRPr="006A2413">
              <w:rPr>
                <w:rFonts w:asciiTheme="majorBidi" w:hAnsiTheme="majorBidi" w:cstheme="majorBidi"/>
                <w:sz w:val="20"/>
                <w:szCs w:val="20"/>
              </w:rPr>
              <w:t xml:space="preserve"> from servicing companies across the region and recruit a national consultant to confirm the technical specifications and site-specific requirements.</w:t>
            </w:r>
          </w:p>
        </w:tc>
        <w:tc>
          <w:tcPr>
            <w:tcW w:w="543" w:type="pct"/>
          </w:tcPr>
          <w:p w14:paraId="6D56E0E6"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150,000</w:t>
            </w:r>
          </w:p>
        </w:tc>
        <w:tc>
          <w:tcPr>
            <w:tcW w:w="466" w:type="pct"/>
          </w:tcPr>
          <w:p w14:paraId="38FECC38" w14:textId="3FF6CE4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28B4C389" w14:textId="77777777" w:rsidTr="00225CCD">
        <w:trPr>
          <w:trHeight w:val="701"/>
        </w:trPr>
        <w:tc>
          <w:tcPr>
            <w:tcW w:w="310" w:type="pct"/>
            <w:tcBorders>
              <w:bottom w:val="single" w:sz="4" w:space="0" w:color="auto"/>
            </w:tcBorders>
          </w:tcPr>
          <w:p w14:paraId="214BED04" w14:textId="56017CB2" w:rsidR="00B86382" w:rsidRPr="006A2413" w:rsidRDefault="00B17A88" w:rsidP="00DA15CE">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2.6</w:t>
            </w:r>
          </w:p>
        </w:tc>
        <w:tc>
          <w:tcPr>
            <w:tcW w:w="3680" w:type="pct"/>
            <w:tcBorders>
              <w:bottom w:val="single" w:sz="4" w:space="0" w:color="auto"/>
            </w:tcBorders>
          </w:tcPr>
          <w:p w14:paraId="289B5AE8" w14:textId="47BF85C7" w:rsidR="00B86382" w:rsidRPr="006A2413" w:rsidRDefault="00536F05" w:rsidP="00DA15CE">
            <w:pPr>
              <w:pStyle w:val="BodyText"/>
              <w:widowControl w:val="0"/>
              <w:suppressAutoHyphens/>
              <w:spacing w:after="0"/>
              <w:rPr>
                <w:color w:val="000000"/>
                <w:sz w:val="20"/>
                <w:szCs w:val="20"/>
              </w:rPr>
            </w:pPr>
            <w:r w:rsidRPr="006A2413">
              <w:rPr>
                <w:color w:val="000000"/>
                <w:sz w:val="20"/>
                <w:szCs w:val="20"/>
              </w:rPr>
              <w:t xml:space="preserve">Demonstration of </w:t>
            </w:r>
            <w:r w:rsidR="00A72AD2" w:rsidRPr="006A2413">
              <w:rPr>
                <w:color w:val="000000"/>
                <w:sz w:val="20"/>
                <w:szCs w:val="20"/>
              </w:rPr>
              <w:t>direct expansion (</w:t>
            </w:r>
            <w:r w:rsidR="00A657A9" w:rsidRPr="006A2413">
              <w:rPr>
                <w:color w:val="000000"/>
                <w:sz w:val="20"/>
                <w:szCs w:val="20"/>
              </w:rPr>
              <w:t>DX</w:t>
            </w:r>
            <w:r w:rsidR="00A72AD2" w:rsidRPr="006A2413">
              <w:rPr>
                <w:color w:val="000000"/>
                <w:sz w:val="20"/>
                <w:szCs w:val="20"/>
              </w:rPr>
              <w:t>)</w:t>
            </w:r>
            <w:r w:rsidR="00A657A9" w:rsidRPr="006A2413">
              <w:rPr>
                <w:color w:val="000000"/>
                <w:sz w:val="20"/>
                <w:szCs w:val="20"/>
              </w:rPr>
              <w:t xml:space="preserve">-assisted </w:t>
            </w:r>
            <w:r w:rsidR="00075D7D" w:rsidRPr="006A2413">
              <w:rPr>
                <w:color w:val="000000"/>
                <w:sz w:val="20"/>
                <w:szCs w:val="20"/>
              </w:rPr>
              <w:t>indirect</w:t>
            </w:r>
            <w:r w:rsidR="00410BEE" w:rsidRPr="006A2413">
              <w:rPr>
                <w:color w:val="000000"/>
                <w:sz w:val="20"/>
                <w:szCs w:val="20"/>
              </w:rPr>
              <w:t xml:space="preserve"> </w:t>
            </w:r>
            <w:r w:rsidR="00252A0D" w:rsidRPr="006A2413">
              <w:rPr>
                <w:color w:val="000000"/>
                <w:sz w:val="20"/>
                <w:szCs w:val="20"/>
              </w:rPr>
              <w:t>evaporative cooling (</w:t>
            </w:r>
            <w:r w:rsidR="00A657A9" w:rsidRPr="006A2413">
              <w:rPr>
                <w:color w:val="000000"/>
                <w:sz w:val="20"/>
                <w:szCs w:val="20"/>
              </w:rPr>
              <w:t>IEC</w:t>
            </w:r>
            <w:r w:rsidR="00252A0D" w:rsidRPr="006A2413">
              <w:rPr>
                <w:color w:val="000000"/>
                <w:sz w:val="20"/>
                <w:szCs w:val="20"/>
              </w:rPr>
              <w:t>)</w:t>
            </w:r>
            <w:r w:rsidR="00A657A9" w:rsidRPr="006A2413">
              <w:rPr>
                <w:color w:val="000000"/>
                <w:sz w:val="20"/>
                <w:szCs w:val="20"/>
              </w:rPr>
              <w:t xml:space="preserve"> technology </w:t>
            </w:r>
            <w:r w:rsidR="00B86382" w:rsidRPr="006A2413">
              <w:rPr>
                <w:rFonts w:asciiTheme="majorBidi" w:hAnsiTheme="majorBidi" w:cstheme="majorBidi"/>
                <w:sz w:val="20"/>
                <w:szCs w:val="20"/>
              </w:rPr>
              <w:t>at one pilot site in the hospitality sector</w:t>
            </w:r>
            <w:r w:rsidR="009E54B9" w:rsidRPr="006A2413">
              <w:rPr>
                <w:rFonts w:asciiTheme="majorBidi" w:hAnsiTheme="majorBidi" w:cstheme="majorBidi"/>
                <w:sz w:val="20"/>
                <w:szCs w:val="20"/>
              </w:rPr>
              <w:t xml:space="preserve"> including</w:t>
            </w:r>
            <w:r w:rsidR="00B86382" w:rsidRPr="006A2413">
              <w:rPr>
                <w:rFonts w:asciiTheme="majorBidi" w:hAnsiTheme="majorBidi" w:cstheme="majorBidi"/>
                <w:sz w:val="20"/>
                <w:szCs w:val="20"/>
              </w:rPr>
              <w:t xml:space="preserve"> </w:t>
            </w:r>
            <w:r w:rsidR="00B069D2" w:rsidRPr="006A2413">
              <w:rPr>
                <w:rFonts w:asciiTheme="majorBidi" w:hAnsiTheme="majorBidi" w:cstheme="majorBidi"/>
                <w:sz w:val="20"/>
                <w:szCs w:val="20"/>
              </w:rPr>
              <w:t>coordinati</w:t>
            </w:r>
            <w:r w:rsidR="00057052" w:rsidRPr="006A2413">
              <w:rPr>
                <w:rFonts w:asciiTheme="majorBidi" w:hAnsiTheme="majorBidi" w:cstheme="majorBidi"/>
                <w:sz w:val="20"/>
                <w:szCs w:val="20"/>
              </w:rPr>
              <w:t>on</w:t>
            </w:r>
            <w:r w:rsidR="00B069D2" w:rsidRPr="006A2413">
              <w:rPr>
                <w:rFonts w:asciiTheme="majorBidi" w:hAnsiTheme="majorBidi" w:cstheme="majorBidi"/>
                <w:sz w:val="20"/>
                <w:szCs w:val="20"/>
              </w:rPr>
              <w:t xml:space="preserve"> and </w:t>
            </w:r>
            <w:r w:rsidR="00FC1FAA" w:rsidRPr="006A2413">
              <w:rPr>
                <w:rFonts w:asciiTheme="majorBidi" w:hAnsiTheme="majorBidi" w:cstheme="majorBidi"/>
                <w:sz w:val="20"/>
                <w:szCs w:val="20"/>
              </w:rPr>
              <w:t>selecti</w:t>
            </w:r>
            <w:r w:rsidR="00057052" w:rsidRPr="006A2413">
              <w:rPr>
                <w:rFonts w:asciiTheme="majorBidi" w:hAnsiTheme="majorBidi" w:cstheme="majorBidi"/>
                <w:sz w:val="20"/>
                <w:szCs w:val="20"/>
              </w:rPr>
              <w:t>o</w:t>
            </w:r>
            <w:r w:rsidR="00FC1FAA" w:rsidRPr="006A2413">
              <w:rPr>
                <w:rFonts w:asciiTheme="majorBidi" w:hAnsiTheme="majorBidi" w:cstheme="majorBidi"/>
                <w:sz w:val="20"/>
                <w:szCs w:val="20"/>
              </w:rPr>
              <w:t>n</w:t>
            </w:r>
            <w:r w:rsidR="00057052" w:rsidRPr="006A2413">
              <w:rPr>
                <w:rFonts w:asciiTheme="majorBidi" w:hAnsiTheme="majorBidi" w:cstheme="majorBidi"/>
                <w:sz w:val="20"/>
                <w:szCs w:val="20"/>
              </w:rPr>
              <w:t xml:space="preserve"> of</w:t>
            </w:r>
            <w:r w:rsidR="00B069D2" w:rsidRPr="006A2413">
              <w:rPr>
                <w:rFonts w:asciiTheme="majorBidi" w:hAnsiTheme="majorBidi" w:cstheme="majorBidi"/>
                <w:sz w:val="20"/>
                <w:szCs w:val="20"/>
              </w:rPr>
              <w:t xml:space="preserve"> beneficiaries (</w:t>
            </w:r>
            <w:r w:rsidR="00FC1FAA" w:rsidRPr="006A2413">
              <w:rPr>
                <w:color w:val="000000"/>
                <w:sz w:val="20"/>
                <w:szCs w:val="20"/>
                <w:lang w:val="en-GB"/>
              </w:rPr>
              <w:t>US $5,000)</w:t>
            </w:r>
            <w:r w:rsidR="0064160D" w:rsidRPr="006A2413">
              <w:rPr>
                <w:color w:val="000000"/>
                <w:sz w:val="20"/>
                <w:szCs w:val="20"/>
                <w:lang w:val="en-GB"/>
              </w:rPr>
              <w:t>;</w:t>
            </w:r>
            <w:r w:rsidR="00805919" w:rsidRPr="006A2413">
              <w:rPr>
                <w:color w:val="000000"/>
                <w:sz w:val="20"/>
                <w:szCs w:val="20"/>
                <w:lang w:val="en-GB"/>
              </w:rPr>
              <w:t xml:space="preserve"> </w:t>
            </w:r>
            <w:r w:rsidR="00141216" w:rsidRPr="006A2413">
              <w:rPr>
                <w:color w:val="000000"/>
                <w:sz w:val="20"/>
                <w:szCs w:val="20"/>
                <w:lang w:val="en-GB"/>
              </w:rPr>
              <w:t xml:space="preserve">provision of </w:t>
            </w:r>
            <w:r w:rsidR="00092C94" w:rsidRPr="006A2413">
              <w:rPr>
                <w:color w:val="000000"/>
                <w:sz w:val="20"/>
                <w:szCs w:val="20"/>
                <w:lang w:val="en-GB"/>
              </w:rPr>
              <w:t>a DX-assisted IEC unit (US</w:t>
            </w:r>
            <w:r w:rsidR="00ED34D2" w:rsidRPr="006A2413">
              <w:rPr>
                <w:color w:val="000000"/>
                <w:sz w:val="20"/>
                <w:szCs w:val="20"/>
                <w:lang w:val="en-GB"/>
              </w:rPr>
              <w:t> </w:t>
            </w:r>
            <w:r w:rsidR="00092C94" w:rsidRPr="006A2413">
              <w:rPr>
                <w:color w:val="000000"/>
                <w:sz w:val="20"/>
                <w:szCs w:val="20"/>
                <w:lang w:val="en-GB"/>
              </w:rPr>
              <w:t>$43,000)</w:t>
            </w:r>
            <w:r w:rsidR="007E44DA" w:rsidRPr="006A2413">
              <w:rPr>
                <w:color w:val="000000"/>
                <w:sz w:val="20"/>
                <w:szCs w:val="20"/>
                <w:lang w:val="en-GB"/>
              </w:rPr>
              <w:t>;</w:t>
            </w:r>
            <w:r w:rsidR="00092C94" w:rsidRPr="006A2413">
              <w:rPr>
                <w:color w:val="000000"/>
                <w:sz w:val="20"/>
                <w:szCs w:val="20"/>
                <w:lang w:val="en-GB"/>
              </w:rPr>
              <w:t xml:space="preserve"> </w:t>
            </w:r>
            <w:r w:rsidR="00B86382" w:rsidRPr="006A2413">
              <w:rPr>
                <w:rFonts w:asciiTheme="majorBidi" w:hAnsiTheme="majorBidi" w:cstheme="majorBidi"/>
                <w:sz w:val="20"/>
                <w:szCs w:val="20"/>
              </w:rPr>
              <w:t>generati</w:t>
            </w:r>
            <w:r w:rsidR="00057052" w:rsidRPr="006A2413">
              <w:rPr>
                <w:rFonts w:asciiTheme="majorBidi" w:hAnsiTheme="majorBidi" w:cstheme="majorBidi"/>
                <w:sz w:val="20"/>
                <w:szCs w:val="20"/>
              </w:rPr>
              <w:t>on of</w:t>
            </w:r>
            <w:r w:rsidR="00B86382" w:rsidRPr="006A2413">
              <w:rPr>
                <w:rFonts w:asciiTheme="majorBidi" w:hAnsiTheme="majorBidi" w:cstheme="majorBidi"/>
                <w:sz w:val="20"/>
                <w:szCs w:val="20"/>
              </w:rPr>
              <w:t xml:space="preserve"> field data on installation</w:t>
            </w:r>
            <w:r w:rsidR="00CF6F4F" w:rsidRPr="006A2413">
              <w:rPr>
                <w:rFonts w:asciiTheme="majorBidi" w:hAnsiTheme="majorBidi" w:cstheme="majorBidi"/>
                <w:sz w:val="20"/>
                <w:szCs w:val="20"/>
              </w:rPr>
              <w:t>,</w:t>
            </w:r>
            <w:r w:rsidR="0098605A" w:rsidRPr="006A2413">
              <w:rPr>
                <w:color w:val="000000"/>
                <w:sz w:val="20"/>
                <w:szCs w:val="20"/>
                <w:lang w:val="en-GB"/>
              </w:rPr>
              <w:t xml:space="preserve"> </w:t>
            </w:r>
            <w:r w:rsidR="00B86382" w:rsidRPr="006A2413">
              <w:rPr>
                <w:rFonts w:asciiTheme="majorBidi" w:hAnsiTheme="majorBidi" w:cstheme="majorBidi"/>
                <w:sz w:val="20"/>
                <w:szCs w:val="20"/>
              </w:rPr>
              <w:t>operation</w:t>
            </w:r>
            <w:r w:rsidR="00CF6F4F" w:rsidRPr="006A2413">
              <w:rPr>
                <w:rFonts w:asciiTheme="majorBidi" w:hAnsiTheme="majorBidi" w:cstheme="majorBidi"/>
                <w:sz w:val="20"/>
                <w:szCs w:val="20"/>
              </w:rPr>
              <w:t xml:space="preserve"> and</w:t>
            </w:r>
            <w:r w:rsidR="00B86382" w:rsidRPr="006A2413">
              <w:rPr>
                <w:rFonts w:asciiTheme="majorBidi" w:hAnsiTheme="majorBidi" w:cstheme="majorBidi"/>
                <w:sz w:val="20"/>
                <w:szCs w:val="20"/>
              </w:rPr>
              <w:t xml:space="preserve"> maintenance</w:t>
            </w:r>
            <w:r w:rsidR="00AD16EC" w:rsidRPr="006A2413">
              <w:rPr>
                <w:color w:val="000000"/>
                <w:sz w:val="20"/>
                <w:szCs w:val="20"/>
                <w:lang w:val="en-GB"/>
              </w:rPr>
              <w:t xml:space="preserve"> (US</w:t>
            </w:r>
            <w:r w:rsidR="00524045" w:rsidRPr="006A2413">
              <w:rPr>
                <w:color w:val="000000"/>
                <w:sz w:val="20"/>
                <w:szCs w:val="20"/>
                <w:lang w:val="en-GB"/>
              </w:rPr>
              <w:t> </w:t>
            </w:r>
            <w:r w:rsidR="00AD16EC" w:rsidRPr="006A2413">
              <w:rPr>
                <w:color w:val="000000"/>
                <w:sz w:val="20"/>
                <w:szCs w:val="20"/>
                <w:lang w:val="en-GB"/>
              </w:rPr>
              <w:t>$5,000)</w:t>
            </w:r>
            <w:r w:rsidR="007E44DA" w:rsidRPr="006A2413">
              <w:rPr>
                <w:color w:val="000000"/>
                <w:sz w:val="20"/>
                <w:szCs w:val="20"/>
              </w:rPr>
              <w:t xml:space="preserve">; </w:t>
            </w:r>
            <w:r w:rsidR="009F217B" w:rsidRPr="006A2413">
              <w:rPr>
                <w:color w:val="000000"/>
                <w:sz w:val="20"/>
                <w:szCs w:val="20"/>
                <w:lang w:val="en-GB"/>
              </w:rPr>
              <w:t>monitoring</w:t>
            </w:r>
            <w:r w:rsidR="00AC5017" w:rsidRPr="006A2413">
              <w:rPr>
                <w:color w:val="000000"/>
                <w:sz w:val="20"/>
                <w:szCs w:val="20"/>
                <w:lang w:val="en-GB"/>
              </w:rPr>
              <w:t xml:space="preserve"> of </w:t>
            </w:r>
            <w:r w:rsidR="00B86382" w:rsidRPr="006A2413">
              <w:rPr>
                <w:rFonts w:asciiTheme="majorBidi" w:hAnsiTheme="majorBidi" w:cstheme="majorBidi"/>
                <w:sz w:val="20"/>
                <w:szCs w:val="20"/>
              </w:rPr>
              <w:t>energy performance</w:t>
            </w:r>
            <w:r w:rsidR="00AC5017" w:rsidRPr="006A2413">
              <w:rPr>
                <w:rFonts w:asciiTheme="majorBidi" w:hAnsiTheme="majorBidi" w:cstheme="majorBidi"/>
                <w:sz w:val="20"/>
                <w:szCs w:val="20"/>
              </w:rPr>
              <w:t xml:space="preserve"> (</w:t>
            </w:r>
            <w:r w:rsidR="00C10F2D" w:rsidRPr="006A2413">
              <w:rPr>
                <w:color w:val="000000"/>
                <w:sz w:val="20"/>
                <w:szCs w:val="20"/>
                <w:lang w:val="en-GB"/>
              </w:rPr>
              <w:t>US</w:t>
            </w:r>
            <w:r w:rsidR="00D25AC7" w:rsidRPr="006A2413">
              <w:rPr>
                <w:color w:val="000000"/>
                <w:sz w:val="20"/>
                <w:szCs w:val="20"/>
                <w:lang w:val="en-GB"/>
              </w:rPr>
              <w:t> </w:t>
            </w:r>
            <w:r w:rsidR="00C10F2D" w:rsidRPr="006A2413">
              <w:rPr>
                <w:color w:val="000000"/>
                <w:sz w:val="20"/>
                <w:szCs w:val="20"/>
                <w:lang w:val="en-GB"/>
              </w:rPr>
              <w:t>$3,000)</w:t>
            </w:r>
            <w:r w:rsidR="007E44DA" w:rsidRPr="006A2413">
              <w:rPr>
                <w:color w:val="000000"/>
                <w:sz w:val="20"/>
                <w:szCs w:val="20"/>
              </w:rPr>
              <w:t>;</w:t>
            </w:r>
            <w:r w:rsidR="00B86382" w:rsidRPr="006A2413">
              <w:rPr>
                <w:rFonts w:asciiTheme="majorBidi" w:hAnsiTheme="majorBidi" w:cstheme="majorBidi"/>
                <w:sz w:val="20"/>
                <w:szCs w:val="20"/>
              </w:rPr>
              <w:t xml:space="preserve"> and </w:t>
            </w:r>
            <w:r w:rsidR="00625481" w:rsidRPr="006A2413">
              <w:rPr>
                <w:rFonts w:asciiTheme="majorBidi" w:hAnsiTheme="majorBidi" w:cstheme="majorBidi"/>
                <w:sz w:val="20"/>
                <w:szCs w:val="20"/>
              </w:rPr>
              <w:t>d</w:t>
            </w:r>
            <w:proofErr w:type="spellStart"/>
            <w:r w:rsidR="00625481" w:rsidRPr="006A2413">
              <w:rPr>
                <w:color w:val="000000"/>
                <w:sz w:val="20"/>
                <w:szCs w:val="20"/>
                <w:lang w:val="en-GB"/>
              </w:rPr>
              <w:t>isseminatio</w:t>
            </w:r>
            <w:r w:rsidR="007E44DA" w:rsidRPr="006A2413">
              <w:rPr>
                <w:color w:val="000000"/>
                <w:sz w:val="20"/>
                <w:szCs w:val="20"/>
                <w:lang w:val="en-GB"/>
              </w:rPr>
              <w:t>n</w:t>
            </w:r>
            <w:proofErr w:type="spellEnd"/>
            <w:r w:rsidR="00625481" w:rsidRPr="006A2413">
              <w:rPr>
                <w:color w:val="000000"/>
                <w:sz w:val="20"/>
                <w:szCs w:val="20"/>
                <w:lang w:val="en-GB"/>
              </w:rPr>
              <w:t xml:space="preserve"> of results and promotion of replication</w:t>
            </w:r>
            <w:r w:rsidR="007E44DA" w:rsidRPr="006A2413">
              <w:rPr>
                <w:color w:val="000000"/>
                <w:sz w:val="20"/>
                <w:szCs w:val="20"/>
                <w:lang w:val="en-GB"/>
              </w:rPr>
              <w:t xml:space="preserve"> (</w:t>
            </w:r>
            <w:r w:rsidR="00625481" w:rsidRPr="006A2413">
              <w:rPr>
                <w:color w:val="000000"/>
                <w:sz w:val="20"/>
                <w:szCs w:val="20"/>
                <w:lang w:val="en-GB"/>
              </w:rPr>
              <w:t>US</w:t>
            </w:r>
            <w:r w:rsidR="00ED34D2" w:rsidRPr="006A2413">
              <w:rPr>
                <w:color w:val="000000"/>
                <w:sz w:val="20"/>
                <w:szCs w:val="20"/>
                <w:lang w:val="en-GB"/>
              </w:rPr>
              <w:t> </w:t>
            </w:r>
            <w:r w:rsidR="00625481" w:rsidRPr="006A2413">
              <w:rPr>
                <w:color w:val="000000"/>
                <w:sz w:val="20"/>
                <w:szCs w:val="20"/>
                <w:lang w:val="en-GB"/>
              </w:rPr>
              <w:t>$4,000</w:t>
            </w:r>
            <w:r w:rsidR="007E44DA" w:rsidRPr="006A2413">
              <w:rPr>
                <w:color w:val="000000"/>
                <w:sz w:val="20"/>
                <w:szCs w:val="20"/>
                <w:lang w:val="en-GB"/>
              </w:rPr>
              <w:t>).</w:t>
            </w:r>
          </w:p>
        </w:tc>
        <w:tc>
          <w:tcPr>
            <w:tcW w:w="543" w:type="pct"/>
            <w:vAlign w:val="center"/>
          </w:tcPr>
          <w:p w14:paraId="6AFB2D0D"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60,000</w:t>
            </w:r>
          </w:p>
        </w:tc>
        <w:tc>
          <w:tcPr>
            <w:tcW w:w="466" w:type="pct"/>
            <w:vAlign w:val="center"/>
          </w:tcPr>
          <w:p w14:paraId="40FC4375"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8,000</w:t>
            </w:r>
          </w:p>
        </w:tc>
      </w:tr>
      <w:tr w:rsidR="00A805FB" w:rsidRPr="006A2413" w14:paraId="40AE3D2E" w14:textId="77777777" w:rsidTr="0027592A">
        <w:trPr>
          <w:trHeight w:val="288"/>
        </w:trPr>
        <w:tc>
          <w:tcPr>
            <w:tcW w:w="3990" w:type="pct"/>
            <w:gridSpan w:val="2"/>
            <w:tcBorders>
              <w:bottom w:val="single" w:sz="4" w:space="0" w:color="auto"/>
            </w:tcBorders>
          </w:tcPr>
          <w:p w14:paraId="4477AF6B" w14:textId="20D68A63" w:rsidR="00A805FB" w:rsidRPr="006A2413" w:rsidRDefault="00A805FB" w:rsidP="009E60D4">
            <w:pPr>
              <w:shd w:val="clear" w:color="auto" w:fill="FFFFFF" w:themeFill="background1"/>
              <w:spacing w:before="20" w:after="20"/>
              <w:jc w:val="left"/>
              <w:rPr>
                <w:sz w:val="20"/>
                <w:szCs w:val="20"/>
              </w:rPr>
            </w:pPr>
            <w:r w:rsidRPr="006A2413">
              <w:rPr>
                <w:rFonts w:asciiTheme="majorBidi" w:hAnsiTheme="majorBidi" w:cstheme="majorBidi"/>
                <w:b/>
                <w:bCs/>
                <w:sz w:val="20"/>
                <w:szCs w:val="20"/>
              </w:rPr>
              <w:t>Sub total</w:t>
            </w:r>
          </w:p>
        </w:tc>
        <w:tc>
          <w:tcPr>
            <w:tcW w:w="543" w:type="pct"/>
          </w:tcPr>
          <w:p w14:paraId="3E917410" w14:textId="32988D2D" w:rsidR="00A805FB" w:rsidRPr="006A2413" w:rsidRDefault="00A805FB" w:rsidP="009302FB">
            <w:pPr>
              <w:shd w:val="clear" w:color="auto" w:fill="FFFFFF" w:themeFill="background1"/>
              <w:spacing w:before="20" w:after="20"/>
              <w:jc w:val="right"/>
              <w:rPr>
                <w:sz w:val="20"/>
                <w:szCs w:val="20"/>
              </w:rPr>
            </w:pPr>
            <w:r w:rsidRPr="006A2413">
              <w:rPr>
                <w:rFonts w:asciiTheme="majorBidi" w:hAnsiTheme="majorBidi" w:cstheme="majorBidi"/>
                <w:b/>
                <w:sz w:val="20"/>
                <w:szCs w:val="20"/>
              </w:rPr>
              <w:t>745,100</w:t>
            </w:r>
          </w:p>
        </w:tc>
        <w:tc>
          <w:tcPr>
            <w:tcW w:w="466" w:type="pct"/>
          </w:tcPr>
          <w:p w14:paraId="6D1E5BA2" w14:textId="216CC4AD" w:rsidR="00A805FB" w:rsidRPr="006A2413" w:rsidRDefault="00A805FB"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b/>
                <w:sz w:val="20"/>
                <w:szCs w:val="20"/>
              </w:rPr>
              <w:t>120,000</w:t>
            </w:r>
          </w:p>
        </w:tc>
      </w:tr>
      <w:tr w:rsidR="00761A94" w:rsidRPr="006A2413" w14:paraId="2EE471BA" w14:textId="77777777" w:rsidTr="00761A94">
        <w:trPr>
          <w:trHeight w:val="306"/>
        </w:trPr>
        <w:tc>
          <w:tcPr>
            <w:tcW w:w="5000" w:type="pct"/>
            <w:gridSpan w:val="4"/>
            <w:tcBorders>
              <w:bottom w:val="single" w:sz="4" w:space="0" w:color="auto"/>
            </w:tcBorders>
          </w:tcPr>
          <w:p w14:paraId="769435E4" w14:textId="1E625B45" w:rsidR="00761A94" w:rsidRPr="006A2413" w:rsidRDefault="00761A94" w:rsidP="00225CCD">
            <w:pPr>
              <w:jc w:val="left"/>
              <w:rPr>
                <w:sz w:val="20"/>
                <w:szCs w:val="20"/>
              </w:rPr>
            </w:pPr>
            <w:r w:rsidRPr="006A2413">
              <w:rPr>
                <w:b/>
                <w:bCs/>
                <w:sz w:val="20"/>
                <w:szCs w:val="20"/>
              </w:rPr>
              <w:t>Component 3: Fisheries</w:t>
            </w:r>
          </w:p>
        </w:tc>
      </w:tr>
      <w:tr w:rsidR="00B86382" w:rsidRPr="006A2413" w14:paraId="1053F97B" w14:textId="77777777" w:rsidTr="00225CCD">
        <w:trPr>
          <w:trHeight w:val="701"/>
        </w:trPr>
        <w:tc>
          <w:tcPr>
            <w:tcW w:w="310" w:type="pct"/>
            <w:tcBorders>
              <w:bottom w:val="single" w:sz="4" w:space="0" w:color="auto"/>
            </w:tcBorders>
          </w:tcPr>
          <w:p w14:paraId="0815A5CA" w14:textId="3672A5F3" w:rsidR="00B86382" w:rsidRPr="006A2413" w:rsidRDefault="00A805FB" w:rsidP="00ED1E54">
            <w:pPr>
              <w:shd w:val="clear" w:color="auto" w:fill="FFFFFF" w:themeFill="background1"/>
              <w:spacing w:before="20" w:after="20"/>
              <w:jc w:val="left"/>
              <w:rPr>
                <w:sz w:val="20"/>
                <w:szCs w:val="20"/>
              </w:rPr>
            </w:pPr>
            <w:r w:rsidRPr="006A2413">
              <w:rPr>
                <w:sz w:val="20"/>
                <w:szCs w:val="20"/>
              </w:rPr>
              <w:t>3.1</w:t>
            </w:r>
          </w:p>
        </w:tc>
        <w:tc>
          <w:tcPr>
            <w:tcW w:w="3680" w:type="pct"/>
            <w:tcBorders>
              <w:bottom w:val="single" w:sz="4" w:space="0" w:color="auto"/>
            </w:tcBorders>
          </w:tcPr>
          <w:p w14:paraId="0CEBB6D4" w14:textId="3A3CE238" w:rsidR="00B86382" w:rsidRPr="006A2413" w:rsidRDefault="00B86382" w:rsidP="00011487">
            <w:pPr>
              <w:pStyle w:val="ListParagraph"/>
              <w:shd w:val="clear" w:color="auto" w:fill="FFFFFF" w:themeFill="background1"/>
              <w:spacing w:before="20" w:after="20"/>
              <w:ind w:left="57"/>
              <w:rPr>
                <w:color w:val="000000"/>
                <w:sz w:val="20"/>
                <w:szCs w:val="20"/>
              </w:rPr>
            </w:pPr>
            <w:r w:rsidRPr="006A2413">
              <w:rPr>
                <w:sz w:val="20"/>
                <w:szCs w:val="20"/>
              </w:rPr>
              <w:t>Demonstrat</w:t>
            </w:r>
            <w:r w:rsidR="003750FC" w:rsidRPr="006A2413">
              <w:rPr>
                <w:sz w:val="20"/>
                <w:szCs w:val="20"/>
              </w:rPr>
              <w:t>ion</w:t>
            </w:r>
            <w:r w:rsidRPr="006A2413">
              <w:rPr>
                <w:sz w:val="20"/>
                <w:szCs w:val="20"/>
              </w:rPr>
              <w:t xml:space="preserve"> </w:t>
            </w:r>
            <w:r w:rsidR="003750FC" w:rsidRPr="006A2413">
              <w:rPr>
                <w:sz w:val="20"/>
                <w:szCs w:val="20"/>
              </w:rPr>
              <w:t xml:space="preserve">of </w:t>
            </w:r>
            <w:r w:rsidRPr="006A2413">
              <w:rPr>
                <w:sz w:val="20"/>
                <w:szCs w:val="20"/>
              </w:rPr>
              <w:t xml:space="preserve">HCFC-22 </w:t>
            </w:r>
            <w:r w:rsidR="003750FC" w:rsidRPr="006A2413">
              <w:rPr>
                <w:sz w:val="20"/>
                <w:szCs w:val="20"/>
              </w:rPr>
              <w:t xml:space="preserve">retrofit </w:t>
            </w:r>
            <w:r w:rsidRPr="006A2413">
              <w:rPr>
                <w:sz w:val="20"/>
                <w:szCs w:val="20"/>
              </w:rPr>
              <w:t>to R-453A on fishing vessels, including engagement of a national consultant to assess and select beneficiary vessels</w:t>
            </w:r>
            <w:r w:rsidR="00425760" w:rsidRPr="006A2413">
              <w:rPr>
                <w:sz w:val="20"/>
                <w:szCs w:val="20"/>
              </w:rPr>
              <w:t xml:space="preserve"> (</w:t>
            </w:r>
            <w:r w:rsidR="00425760" w:rsidRPr="006A2413">
              <w:rPr>
                <w:color w:val="000000"/>
                <w:sz w:val="20"/>
                <w:szCs w:val="20"/>
              </w:rPr>
              <w:t>US</w:t>
            </w:r>
            <w:r w:rsidR="00CF6F4F" w:rsidRPr="006A2413">
              <w:rPr>
                <w:color w:val="000000"/>
                <w:sz w:val="20"/>
                <w:szCs w:val="20"/>
              </w:rPr>
              <w:t> </w:t>
            </w:r>
            <w:r w:rsidR="00425760" w:rsidRPr="006A2413">
              <w:rPr>
                <w:color w:val="000000"/>
                <w:sz w:val="20"/>
                <w:szCs w:val="20"/>
              </w:rPr>
              <w:t>$10,000)</w:t>
            </w:r>
            <w:r w:rsidR="00230812" w:rsidRPr="006A2413">
              <w:rPr>
                <w:color w:val="000000"/>
                <w:sz w:val="20"/>
                <w:szCs w:val="20"/>
              </w:rPr>
              <w:t>;</w:t>
            </w:r>
            <w:r w:rsidRPr="006A2413">
              <w:rPr>
                <w:sz w:val="20"/>
                <w:szCs w:val="20"/>
              </w:rPr>
              <w:t xml:space="preserve"> organization of awareness and training workshops in major fishing ports</w:t>
            </w:r>
            <w:r w:rsidR="00626088" w:rsidRPr="006A2413">
              <w:rPr>
                <w:sz w:val="20"/>
                <w:szCs w:val="20"/>
              </w:rPr>
              <w:t xml:space="preserve"> (</w:t>
            </w:r>
            <w:r w:rsidR="00280B55" w:rsidRPr="006A2413">
              <w:rPr>
                <w:color w:val="000000"/>
                <w:sz w:val="20"/>
                <w:szCs w:val="20"/>
              </w:rPr>
              <w:t>US $15,000)</w:t>
            </w:r>
            <w:r w:rsidRPr="006A2413">
              <w:rPr>
                <w:sz w:val="20"/>
                <w:szCs w:val="20"/>
              </w:rPr>
              <w:t>, demonstration of retrofit procedures on selected vessels</w:t>
            </w:r>
            <w:r w:rsidR="00AB63AB" w:rsidRPr="006A2413">
              <w:rPr>
                <w:sz w:val="20"/>
                <w:szCs w:val="20"/>
              </w:rPr>
              <w:t xml:space="preserve"> (</w:t>
            </w:r>
            <w:r w:rsidR="00AB63AB" w:rsidRPr="006A2413">
              <w:rPr>
                <w:color w:val="000000"/>
                <w:sz w:val="20"/>
                <w:szCs w:val="20"/>
              </w:rPr>
              <w:t>US</w:t>
            </w:r>
            <w:r w:rsidR="00643571" w:rsidRPr="006A2413">
              <w:rPr>
                <w:color w:val="000000"/>
                <w:sz w:val="20"/>
                <w:szCs w:val="20"/>
              </w:rPr>
              <w:t> </w:t>
            </w:r>
            <w:r w:rsidR="00AB63AB" w:rsidRPr="006A2413">
              <w:rPr>
                <w:color w:val="000000"/>
                <w:sz w:val="20"/>
                <w:szCs w:val="20"/>
              </w:rPr>
              <w:t>$10,000)</w:t>
            </w:r>
            <w:r w:rsidR="00230812" w:rsidRPr="006A2413">
              <w:rPr>
                <w:color w:val="000000"/>
                <w:sz w:val="20"/>
                <w:szCs w:val="20"/>
              </w:rPr>
              <w:t>;</w:t>
            </w:r>
            <w:r w:rsidRPr="006A2413">
              <w:rPr>
                <w:sz w:val="20"/>
                <w:szCs w:val="20"/>
              </w:rPr>
              <w:t xml:space="preserve"> procurement of recovery and recycling equipment for shared use</w:t>
            </w:r>
            <w:r w:rsidR="003E6334" w:rsidRPr="006A2413">
              <w:rPr>
                <w:sz w:val="20"/>
                <w:szCs w:val="20"/>
              </w:rPr>
              <w:t xml:space="preserve"> (</w:t>
            </w:r>
            <w:r w:rsidR="003E6334" w:rsidRPr="006A2413">
              <w:rPr>
                <w:color w:val="000000"/>
                <w:sz w:val="20"/>
                <w:szCs w:val="20"/>
              </w:rPr>
              <w:t>US $14,000)</w:t>
            </w:r>
            <w:r w:rsidRPr="006A2413">
              <w:rPr>
                <w:sz w:val="20"/>
                <w:szCs w:val="20"/>
              </w:rPr>
              <w:t>, and retrofit of 46 additional vessels with co-financing from owners and data-sharing commitments</w:t>
            </w:r>
            <w:r w:rsidR="0089775A" w:rsidRPr="006A2413">
              <w:rPr>
                <w:sz w:val="20"/>
                <w:szCs w:val="20"/>
              </w:rPr>
              <w:t xml:space="preserve"> (</w:t>
            </w:r>
            <w:r w:rsidR="0089775A" w:rsidRPr="006A2413">
              <w:rPr>
                <w:color w:val="000000"/>
                <w:sz w:val="20"/>
                <w:szCs w:val="20"/>
              </w:rPr>
              <w:t>US $161,000)</w:t>
            </w:r>
            <w:r w:rsidR="00230812" w:rsidRPr="006A2413">
              <w:rPr>
                <w:color w:val="000000"/>
                <w:sz w:val="20"/>
                <w:szCs w:val="20"/>
              </w:rPr>
              <w:t>;</w:t>
            </w:r>
            <w:r w:rsidRPr="006A2413">
              <w:rPr>
                <w:sz w:val="20"/>
                <w:szCs w:val="20"/>
              </w:rPr>
              <w:t xml:space="preserve"> leveraging the compatibility of R</w:t>
            </w:r>
            <w:r w:rsidR="006721BD" w:rsidRPr="006A2413">
              <w:rPr>
                <w:sz w:val="20"/>
                <w:szCs w:val="20"/>
              </w:rPr>
              <w:noBreakHyphen/>
            </w:r>
            <w:r w:rsidRPr="006A2413">
              <w:rPr>
                <w:sz w:val="20"/>
                <w:szCs w:val="20"/>
              </w:rPr>
              <w:t>453A with mineral oil to avoid additional costs</w:t>
            </w:r>
            <w:r w:rsidR="006C16A7" w:rsidRPr="006A2413">
              <w:rPr>
                <w:sz w:val="20"/>
                <w:szCs w:val="20"/>
              </w:rPr>
              <w:t xml:space="preserve">; and </w:t>
            </w:r>
            <w:r w:rsidR="00230812" w:rsidRPr="006A2413">
              <w:rPr>
                <w:sz w:val="20"/>
                <w:szCs w:val="20"/>
              </w:rPr>
              <w:t>m</w:t>
            </w:r>
            <w:r w:rsidR="007159B0" w:rsidRPr="006A2413">
              <w:rPr>
                <w:color w:val="000000"/>
                <w:sz w:val="20"/>
                <w:szCs w:val="20"/>
              </w:rPr>
              <w:t xml:space="preserve">onitoring, performance analysis and dissemination </w:t>
            </w:r>
            <w:r w:rsidR="009443DD" w:rsidRPr="006A2413">
              <w:rPr>
                <w:color w:val="000000"/>
                <w:sz w:val="20"/>
                <w:szCs w:val="20"/>
              </w:rPr>
              <w:t xml:space="preserve">of results </w:t>
            </w:r>
            <w:r w:rsidR="007159B0" w:rsidRPr="006A2413">
              <w:rPr>
                <w:color w:val="000000"/>
                <w:sz w:val="20"/>
                <w:szCs w:val="20"/>
              </w:rPr>
              <w:t>(US $10,000).</w:t>
            </w:r>
          </w:p>
        </w:tc>
        <w:tc>
          <w:tcPr>
            <w:tcW w:w="543" w:type="pct"/>
            <w:vAlign w:val="center"/>
          </w:tcPr>
          <w:p w14:paraId="49D196B7" w14:textId="77777777" w:rsidR="00B86382" w:rsidRPr="006A2413" w:rsidRDefault="00B86382" w:rsidP="009302FB">
            <w:pPr>
              <w:shd w:val="clear" w:color="auto" w:fill="FFFFFF" w:themeFill="background1"/>
              <w:spacing w:before="20" w:after="20"/>
              <w:jc w:val="right"/>
              <w:rPr>
                <w:iCs/>
                <w:color w:val="000000"/>
                <w:sz w:val="20"/>
                <w:szCs w:val="20"/>
              </w:rPr>
            </w:pPr>
            <w:r w:rsidRPr="006A2413">
              <w:rPr>
                <w:color w:val="000000"/>
                <w:sz w:val="20"/>
                <w:szCs w:val="20"/>
              </w:rPr>
              <w:t>220,000</w:t>
            </w:r>
          </w:p>
        </w:tc>
        <w:tc>
          <w:tcPr>
            <w:tcW w:w="466" w:type="pct"/>
            <w:vAlign w:val="center"/>
          </w:tcPr>
          <w:p w14:paraId="088FD110" w14:textId="77777777" w:rsidR="00B86382" w:rsidRPr="006A2413" w:rsidRDefault="00B86382" w:rsidP="009302FB">
            <w:pPr>
              <w:shd w:val="clear" w:color="auto" w:fill="FFFFFF" w:themeFill="background1"/>
              <w:spacing w:before="20" w:after="20"/>
              <w:jc w:val="right"/>
              <w:rPr>
                <w:iCs/>
                <w:sz w:val="20"/>
                <w:szCs w:val="20"/>
              </w:rPr>
            </w:pPr>
            <w:r w:rsidRPr="006A2413">
              <w:rPr>
                <w:color w:val="000000"/>
                <w:sz w:val="20"/>
                <w:szCs w:val="20"/>
              </w:rPr>
              <w:t>10,000</w:t>
            </w:r>
          </w:p>
        </w:tc>
      </w:tr>
      <w:tr w:rsidR="00B86382" w:rsidRPr="006A2413" w14:paraId="34456684" w14:textId="77777777" w:rsidTr="00225CCD">
        <w:trPr>
          <w:trHeight w:val="701"/>
        </w:trPr>
        <w:tc>
          <w:tcPr>
            <w:tcW w:w="310" w:type="pct"/>
            <w:tcBorders>
              <w:bottom w:val="single" w:sz="4" w:space="0" w:color="auto"/>
            </w:tcBorders>
          </w:tcPr>
          <w:p w14:paraId="3450D300" w14:textId="6327CB3F" w:rsidR="00B86382" w:rsidRPr="006A2413" w:rsidRDefault="00A805FB" w:rsidP="00ED1E54">
            <w:pPr>
              <w:shd w:val="clear" w:color="auto" w:fill="FFFFFF" w:themeFill="background1"/>
              <w:spacing w:before="20" w:after="20"/>
              <w:jc w:val="left"/>
              <w:rPr>
                <w:sz w:val="20"/>
                <w:szCs w:val="20"/>
              </w:rPr>
            </w:pPr>
            <w:r w:rsidRPr="006A2413">
              <w:rPr>
                <w:sz w:val="20"/>
                <w:szCs w:val="20"/>
              </w:rPr>
              <w:t>3.2</w:t>
            </w:r>
          </w:p>
        </w:tc>
        <w:tc>
          <w:tcPr>
            <w:tcW w:w="3680" w:type="pct"/>
            <w:tcBorders>
              <w:bottom w:val="single" w:sz="4" w:space="0" w:color="auto"/>
            </w:tcBorders>
          </w:tcPr>
          <w:p w14:paraId="76F45F01" w14:textId="62FB6E8B" w:rsidR="00645DBC" w:rsidRDefault="00FB10D3" w:rsidP="006A2413">
            <w:pPr>
              <w:pStyle w:val="ListParagraph"/>
              <w:shd w:val="clear" w:color="auto" w:fill="FFFFFF" w:themeFill="background1"/>
              <w:spacing w:before="20" w:after="20"/>
              <w:ind w:left="57"/>
              <w:rPr>
                <w:sz w:val="20"/>
                <w:szCs w:val="20"/>
              </w:rPr>
            </w:pPr>
            <w:r w:rsidRPr="006A2413">
              <w:rPr>
                <w:sz w:val="20"/>
                <w:szCs w:val="20"/>
              </w:rPr>
              <w:t>Demonstration of ammonia-based freezing tunnel for fish processing facilities</w:t>
            </w:r>
            <w:r w:rsidRPr="006A2413" w:rsidDel="00FB10D3">
              <w:rPr>
                <w:sz w:val="20"/>
                <w:szCs w:val="20"/>
              </w:rPr>
              <w:t xml:space="preserve"> </w:t>
            </w:r>
            <w:r w:rsidR="00B86382" w:rsidRPr="006A2413">
              <w:rPr>
                <w:sz w:val="20"/>
                <w:szCs w:val="20"/>
              </w:rPr>
              <w:t>including coordination with national stakeholders and selection of the beneficiary enterprise</w:t>
            </w:r>
            <w:r w:rsidR="00E92395" w:rsidRPr="006A2413">
              <w:rPr>
                <w:sz w:val="20"/>
                <w:szCs w:val="20"/>
              </w:rPr>
              <w:t xml:space="preserve"> </w:t>
            </w:r>
            <w:r w:rsidR="00E81901" w:rsidRPr="006A2413">
              <w:rPr>
                <w:sz w:val="20"/>
                <w:szCs w:val="20"/>
              </w:rPr>
              <w:t>(US $5,000)</w:t>
            </w:r>
            <w:r w:rsidR="00D16EAA" w:rsidRPr="006A2413">
              <w:rPr>
                <w:sz w:val="20"/>
                <w:szCs w:val="20"/>
              </w:rPr>
              <w:t>;</w:t>
            </w:r>
            <w:r w:rsidR="00B86382" w:rsidRPr="006A2413">
              <w:rPr>
                <w:sz w:val="20"/>
                <w:szCs w:val="20"/>
              </w:rPr>
              <w:t xml:space="preserve"> training of technicians and operators on installation</w:t>
            </w:r>
            <w:r w:rsidR="00491FD1" w:rsidRPr="006A2413">
              <w:rPr>
                <w:sz w:val="20"/>
                <w:szCs w:val="20"/>
              </w:rPr>
              <w:t xml:space="preserve"> (US</w:t>
            </w:r>
            <w:r w:rsidR="00BE58D3" w:rsidRPr="006A2413">
              <w:rPr>
                <w:sz w:val="20"/>
                <w:szCs w:val="20"/>
              </w:rPr>
              <w:t> </w:t>
            </w:r>
            <w:r w:rsidR="00491FD1" w:rsidRPr="006A2413">
              <w:rPr>
                <w:sz w:val="20"/>
                <w:szCs w:val="20"/>
              </w:rPr>
              <w:t>$5,000)</w:t>
            </w:r>
            <w:r w:rsidR="00D16EAA" w:rsidRPr="006A2413">
              <w:rPr>
                <w:sz w:val="20"/>
                <w:szCs w:val="20"/>
              </w:rPr>
              <w:t>;</w:t>
            </w:r>
            <w:r w:rsidR="00B86382" w:rsidRPr="006A2413">
              <w:rPr>
                <w:sz w:val="20"/>
                <w:szCs w:val="20"/>
              </w:rPr>
              <w:t xml:space="preserve"> </w:t>
            </w:r>
            <w:r w:rsidR="001B2A90" w:rsidRPr="00645DBC">
              <w:rPr>
                <w:sz w:val="20"/>
                <w:szCs w:val="20"/>
              </w:rPr>
              <w:t>supply of the refrigeration system</w:t>
            </w:r>
            <w:r w:rsidR="00645DBC">
              <w:rPr>
                <w:sz w:val="20"/>
                <w:szCs w:val="20"/>
              </w:rPr>
              <w:t xml:space="preserve">, </w:t>
            </w:r>
            <w:r w:rsidR="00C72971" w:rsidRPr="006A2413">
              <w:rPr>
                <w:sz w:val="20"/>
                <w:szCs w:val="20"/>
              </w:rPr>
              <w:t>i</w:t>
            </w:r>
            <w:r w:rsidR="003B1723" w:rsidRPr="006A2413">
              <w:rPr>
                <w:sz w:val="20"/>
                <w:szCs w:val="20"/>
              </w:rPr>
              <w:t>nstallation</w:t>
            </w:r>
            <w:r w:rsidR="00645DBC">
              <w:rPr>
                <w:sz w:val="20"/>
                <w:szCs w:val="20"/>
              </w:rPr>
              <w:t xml:space="preserve"> and </w:t>
            </w:r>
            <w:r w:rsidR="003B1723" w:rsidRPr="006A2413">
              <w:rPr>
                <w:sz w:val="20"/>
                <w:szCs w:val="20"/>
              </w:rPr>
              <w:t>commissioning</w:t>
            </w:r>
            <w:r w:rsidR="00645DBC" w:rsidRPr="006A2413">
              <w:rPr>
                <w:sz w:val="20"/>
                <w:szCs w:val="20"/>
              </w:rPr>
              <w:t>(US $</w:t>
            </w:r>
            <w:r w:rsidR="00645DBC">
              <w:rPr>
                <w:sz w:val="20"/>
                <w:szCs w:val="20"/>
              </w:rPr>
              <w:t>103</w:t>
            </w:r>
            <w:r w:rsidR="00645DBC" w:rsidRPr="006A2413">
              <w:rPr>
                <w:sz w:val="20"/>
                <w:szCs w:val="20"/>
              </w:rPr>
              <w:t>,000)</w:t>
            </w:r>
            <w:r w:rsidR="00D96461" w:rsidRPr="006A2413">
              <w:rPr>
                <w:sz w:val="20"/>
                <w:szCs w:val="20"/>
              </w:rPr>
              <w:t xml:space="preserve">; </w:t>
            </w:r>
            <w:r w:rsidR="00B86382" w:rsidRPr="006A2413">
              <w:rPr>
                <w:sz w:val="20"/>
                <w:szCs w:val="20"/>
              </w:rPr>
              <w:t>monitoring and verification of energy efficiency and operational performance against the baseline</w:t>
            </w:r>
            <w:r w:rsidR="006B2DBA" w:rsidRPr="006A2413">
              <w:rPr>
                <w:sz w:val="20"/>
                <w:szCs w:val="20"/>
              </w:rPr>
              <w:t xml:space="preserve"> (US $3,000)</w:t>
            </w:r>
            <w:r w:rsidR="00D16EAA" w:rsidRPr="006A2413">
              <w:rPr>
                <w:sz w:val="20"/>
                <w:szCs w:val="20"/>
              </w:rPr>
              <w:t>;</w:t>
            </w:r>
            <w:r w:rsidR="00B86382" w:rsidRPr="006A2413">
              <w:rPr>
                <w:sz w:val="20"/>
                <w:szCs w:val="20"/>
              </w:rPr>
              <w:t xml:space="preserve"> and dissemination of results through stakeholder workshops to promote replication and inform future investments</w:t>
            </w:r>
          </w:p>
          <w:p w14:paraId="00968CAC" w14:textId="17ED9B08" w:rsidR="00B86382" w:rsidRPr="006A2413" w:rsidRDefault="00247197" w:rsidP="006A2413">
            <w:pPr>
              <w:pStyle w:val="ListParagraph"/>
              <w:shd w:val="clear" w:color="auto" w:fill="FFFFFF" w:themeFill="background1"/>
              <w:spacing w:before="20" w:after="20"/>
              <w:ind w:left="57"/>
              <w:rPr>
                <w:sz w:val="20"/>
                <w:szCs w:val="20"/>
              </w:rPr>
            </w:pPr>
            <w:r w:rsidRPr="006A2413">
              <w:rPr>
                <w:sz w:val="20"/>
                <w:szCs w:val="20"/>
              </w:rPr>
              <w:t>(US $4,000)</w:t>
            </w:r>
            <w:r w:rsidR="00B86382" w:rsidRPr="006A2413">
              <w:rPr>
                <w:sz w:val="20"/>
                <w:szCs w:val="20"/>
              </w:rPr>
              <w:t>.</w:t>
            </w:r>
          </w:p>
        </w:tc>
        <w:tc>
          <w:tcPr>
            <w:tcW w:w="543" w:type="pct"/>
            <w:vAlign w:val="center"/>
          </w:tcPr>
          <w:p w14:paraId="2A9F63AC" w14:textId="77777777"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120,000</w:t>
            </w:r>
          </w:p>
        </w:tc>
        <w:tc>
          <w:tcPr>
            <w:tcW w:w="466" w:type="pct"/>
            <w:vAlign w:val="center"/>
          </w:tcPr>
          <w:p w14:paraId="3FBF9860"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5,000</w:t>
            </w:r>
          </w:p>
        </w:tc>
      </w:tr>
      <w:tr w:rsidR="00B86382" w:rsidRPr="006A2413" w14:paraId="2FA8A493" w14:textId="77777777" w:rsidTr="006A2413">
        <w:trPr>
          <w:trHeight w:val="422"/>
        </w:trPr>
        <w:tc>
          <w:tcPr>
            <w:tcW w:w="310" w:type="pct"/>
            <w:tcBorders>
              <w:bottom w:val="single" w:sz="4" w:space="0" w:color="auto"/>
            </w:tcBorders>
          </w:tcPr>
          <w:p w14:paraId="2CC3E113" w14:textId="1667FB41" w:rsidR="00B86382" w:rsidRPr="006A2413" w:rsidRDefault="00A805FB" w:rsidP="00ED1E54">
            <w:pPr>
              <w:shd w:val="clear" w:color="auto" w:fill="FFFFFF" w:themeFill="background1"/>
              <w:spacing w:before="20" w:after="20"/>
              <w:jc w:val="left"/>
              <w:rPr>
                <w:sz w:val="20"/>
                <w:szCs w:val="20"/>
              </w:rPr>
            </w:pPr>
            <w:r w:rsidRPr="006A2413">
              <w:rPr>
                <w:sz w:val="20"/>
                <w:szCs w:val="20"/>
              </w:rPr>
              <w:t>3.3</w:t>
            </w:r>
          </w:p>
        </w:tc>
        <w:tc>
          <w:tcPr>
            <w:tcW w:w="3680" w:type="pct"/>
            <w:tcBorders>
              <w:bottom w:val="single" w:sz="4" w:space="0" w:color="auto"/>
            </w:tcBorders>
          </w:tcPr>
          <w:p w14:paraId="657AAA9F" w14:textId="64135782" w:rsidR="00B86382" w:rsidRPr="006A2413" w:rsidRDefault="00953829" w:rsidP="007D5177">
            <w:pPr>
              <w:suppressAutoHyphens/>
              <w:rPr>
                <w:color w:val="000000"/>
                <w:sz w:val="20"/>
                <w:szCs w:val="20"/>
              </w:rPr>
            </w:pPr>
            <w:r w:rsidRPr="006A2413">
              <w:rPr>
                <w:color w:val="000000"/>
                <w:sz w:val="20"/>
                <w:szCs w:val="20"/>
              </w:rPr>
              <w:t xml:space="preserve">Demonstration of </w:t>
            </w:r>
            <w:r w:rsidR="00E86322" w:rsidRPr="006A2413">
              <w:rPr>
                <w:color w:val="000000"/>
                <w:sz w:val="20"/>
                <w:szCs w:val="20"/>
              </w:rPr>
              <w:t>R</w:t>
            </w:r>
            <w:r w:rsidRPr="006A2413">
              <w:rPr>
                <w:color w:val="000000"/>
                <w:sz w:val="20"/>
                <w:szCs w:val="20"/>
              </w:rPr>
              <w:t>-290 cold room refrigeration units in fisheries cold storage facilities</w:t>
            </w:r>
            <w:r w:rsidR="00B86382" w:rsidRPr="006A2413">
              <w:rPr>
                <w:sz w:val="20"/>
                <w:szCs w:val="20"/>
              </w:rPr>
              <w:t xml:space="preserve">, including </w:t>
            </w:r>
            <w:r w:rsidR="009729E6" w:rsidRPr="006A2413">
              <w:rPr>
                <w:color w:val="000000"/>
                <w:sz w:val="20"/>
                <w:szCs w:val="20"/>
                <w:lang w:val="en-GB"/>
              </w:rPr>
              <w:t>coordination and selection of beneficiaries (US $3,000)</w:t>
            </w:r>
            <w:r w:rsidR="0075345E" w:rsidRPr="006A2413">
              <w:rPr>
                <w:color w:val="000000"/>
                <w:sz w:val="20"/>
                <w:szCs w:val="20"/>
                <w:lang w:val="en-GB"/>
              </w:rPr>
              <w:t>;</w:t>
            </w:r>
            <w:r w:rsidR="0075345E" w:rsidRPr="006A2413">
              <w:rPr>
                <w:color w:val="000000"/>
                <w:sz w:val="20"/>
                <w:szCs w:val="20"/>
              </w:rPr>
              <w:t xml:space="preserve"> </w:t>
            </w:r>
            <w:r w:rsidR="00B86382" w:rsidRPr="006A2413">
              <w:rPr>
                <w:sz w:val="20"/>
                <w:szCs w:val="20"/>
              </w:rPr>
              <w:t>installation by certified technicians trained in the safe handling of flammable refrigerants</w:t>
            </w:r>
            <w:r w:rsidR="00514F13" w:rsidRPr="006A2413">
              <w:rPr>
                <w:sz w:val="20"/>
                <w:szCs w:val="20"/>
              </w:rPr>
              <w:t xml:space="preserve"> (</w:t>
            </w:r>
            <w:r w:rsidR="00514F13" w:rsidRPr="006A2413">
              <w:rPr>
                <w:color w:val="000000"/>
                <w:sz w:val="20"/>
                <w:szCs w:val="20"/>
                <w:lang w:val="en-GB"/>
              </w:rPr>
              <w:t>US $3,000</w:t>
            </w:r>
            <w:r w:rsidR="00514F13" w:rsidRPr="006A2413">
              <w:rPr>
                <w:color w:val="000000"/>
                <w:sz w:val="20"/>
                <w:szCs w:val="20"/>
              </w:rPr>
              <w:t>)</w:t>
            </w:r>
            <w:r w:rsidR="0075345E" w:rsidRPr="006A2413">
              <w:rPr>
                <w:color w:val="000000"/>
                <w:sz w:val="20"/>
                <w:szCs w:val="20"/>
              </w:rPr>
              <w:t xml:space="preserve">; </w:t>
            </w:r>
            <w:r w:rsidR="00B86382" w:rsidRPr="006A2413">
              <w:rPr>
                <w:sz w:val="20"/>
                <w:szCs w:val="20"/>
              </w:rPr>
              <w:t>monitoring of energy consumption and operational performance for six months before and after installation</w:t>
            </w:r>
            <w:r w:rsidR="001701EE" w:rsidRPr="006A2413">
              <w:rPr>
                <w:sz w:val="20"/>
                <w:szCs w:val="20"/>
              </w:rPr>
              <w:t xml:space="preserve"> (</w:t>
            </w:r>
            <w:r w:rsidR="001701EE" w:rsidRPr="006A2413">
              <w:rPr>
                <w:color w:val="000000"/>
                <w:sz w:val="20"/>
                <w:szCs w:val="20"/>
                <w:lang w:val="en-GB"/>
              </w:rPr>
              <w:t>US $3,000</w:t>
            </w:r>
            <w:r w:rsidR="001701EE" w:rsidRPr="006A2413">
              <w:rPr>
                <w:color w:val="000000"/>
                <w:sz w:val="20"/>
                <w:szCs w:val="20"/>
              </w:rPr>
              <w:t>)</w:t>
            </w:r>
            <w:r w:rsidR="0075345E" w:rsidRPr="006A2413">
              <w:rPr>
                <w:color w:val="000000"/>
                <w:sz w:val="20"/>
                <w:szCs w:val="20"/>
              </w:rPr>
              <w:t>;</w:t>
            </w:r>
            <w:r w:rsidR="00B86382" w:rsidRPr="006A2413">
              <w:rPr>
                <w:sz w:val="20"/>
                <w:szCs w:val="20"/>
              </w:rPr>
              <w:t xml:space="preserve"> </w:t>
            </w:r>
            <w:r w:rsidR="001F33D0" w:rsidRPr="006A2413">
              <w:rPr>
                <w:sz w:val="20"/>
                <w:szCs w:val="20"/>
              </w:rPr>
              <w:t xml:space="preserve">purchase of three monoblocks </w:t>
            </w:r>
            <w:r w:rsidR="0001028E" w:rsidRPr="006A2413">
              <w:rPr>
                <w:sz w:val="20"/>
                <w:szCs w:val="20"/>
              </w:rPr>
              <w:t>(</w:t>
            </w:r>
            <w:r w:rsidR="001F33D0" w:rsidRPr="006A2413">
              <w:rPr>
                <w:color w:val="000000"/>
                <w:sz w:val="20"/>
                <w:szCs w:val="20"/>
                <w:lang w:val="en-GB"/>
              </w:rPr>
              <w:t>US $73,000)</w:t>
            </w:r>
            <w:r w:rsidR="0075345E" w:rsidRPr="006A2413">
              <w:rPr>
                <w:color w:val="000000"/>
                <w:sz w:val="20"/>
                <w:szCs w:val="20"/>
                <w:lang w:val="en-GB"/>
              </w:rPr>
              <w:t>;</w:t>
            </w:r>
            <w:r w:rsidR="001F33D0" w:rsidRPr="006A2413">
              <w:rPr>
                <w:color w:val="000000"/>
                <w:sz w:val="20"/>
                <w:szCs w:val="20"/>
                <w:lang w:val="en-GB"/>
              </w:rPr>
              <w:t xml:space="preserve"> i</w:t>
            </w:r>
            <w:r w:rsidR="0001028E" w:rsidRPr="006A2413">
              <w:rPr>
                <w:color w:val="000000"/>
                <w:sz w:val="20"/>
                <w:szCs w:val="20"/>
                <w:lang w:val="en-GB"/>
              </w:rPr>
              <w:t>nstallation and commissioning of monoblocs, collection and proper disposal of old devices</w:t>
            </w:r>
            <w:r w:rsidR="006812C0" w:rsidRPr="006A2413">
              <w:rPr>
                <w:color w:val="000000"/>
                <w:sz w:val="20"/>
                <w:szCs w:val="20"/>
                <w:lang w:val="en-GB"/>
              </w:rPr>
              <w:t xml:space="preserve"> (</w:t>
            </w:r>
            <w:r w:rsidR="0001028E" w:rsidRPr="006A2413">
              <w:rPr>
                <w:color w:val="000000"/>
                <w:sz w:val="20"/>
                <w:szCs w:val="20"/>
                <w:lang w:val="en-GB"/>
              </w:rPr>
              <w:t>US $4,000</w:t>
            </w:r>
            <w:r w:rsidR="006812C0" w:rsidRPr="006A2413">
              <w:rPr>
                <w:color w:val="000000"/>
                <w:sz w:val="20"/>
                <w:szCs w:val="20"/>
                <w:lang w:val="en-GB"/>
              </w:rPr>
              <w:t>)</w:t>
            </w:r>
            <w:r w:rsidR="006812C0" w:rsidRPr="006A2413">
              <w:rPr>
                <w:sz w:val="20"/>
                <w:szCs w:val="20"/>
              </w:rPr>
              <w:t>;</w:t>
            </w:r>
            <w:r w:rsidR="00B86382" w:rsidRPr="006A2413">
              <w:rPr>
                <w:sz w:val="20"/>
                <w:szCs w:val="20"/>
              </w:rPr>
              <w:t xml:space="preserve"> formal agreements with beneficiaries covering implementation and participation in awareness activities</w:t>
            </w:r>
            <w:r w:rsidR="006812C0" w:rsidRPr="006A2413">
              <w:rPr>
                <w:sz w:val="20"/>
                <w:szCs w:val="20"/>
              </w:rPr>
              <w:t>;</w:t>
            </w:r>
            <w:r w:rsidR="00B86382" w:rsidRPr="006A2413">
              <w:rPr>
                <w:sz w:val="20"/>
                <w:szCs w:val="20"/>
              </w:rPr>
              <w:t xml:space="preserve"> preparation and dissemination of communication materials</w:t>
            </w:r>
            <w:r w:rsidR="006812C0" w:rsidRPr="006A2413">
              <w:rPr>
                <w:sz w:val="20"/>
                <w:szCs w:val="20"/>
              </w:rPr>
              <w:t>;</w:t>
            </w:r>
            <w:r w:rsidR="00B86382" w:rsidRPr="006A2413">
              <w:rPr>
                <w:sz w:val="20"/>
                <w:szCs w:val="20"/>
              </w:rPr>
              <w:t xml:space="preserve"> and engagement with equipment importers to promote wider adoption based on demonstration results</w:t>
            </w:r>
            <w:r w:rsidR="00BC3161" w:rsidRPr="006A2413">
              <w:rPr>
                <w:sz w:val="20"/>
                <w:szCs w:val="20"/>
              </w:rPr>
              <w:t xml:space="preserve"> (</w:t>
            </w:r>
            <w:r w:rsidR="00BC3161" w:rsidRPr="006A2413">
              <w:rPr>
                <w:color w:val="000000"/>
                <w:sz w:val="20"/>
                <w:szCs w:val="20"/>
                <w:lang w:val="en-GB"/>
              </w:rPr>
              <w:t>US $4,000</w:t>
            </w:r>
            <w:r w:rsidR="00BC3161" w:rsidRPr="006A2413">
              <w:rPr>
                <w:color w:val="000000"/>
                <w:sz w:val="20"/>
                <w:szCs w:val="20"/>
              </w:rPr>
              <w:t>)</w:t>
            </w:r>
            <w:r w:rsidR="00B86382" w:rsidRPr="006A2413">
              <w:rPr>
                <w:sz w:val="20"/>
                <w:szCs w:val="20"/>
              </w:rPr>
              <w:t>.</w:t>
            </w:r>
          </w:p>
        </w:tc>
        <w:tc>
          <w:tcPr>
            <w:tcW w:w="543" w:type="pct"/>
            <w:vAlign w:val="center"/>
          </w:tcPr>
          <w:p w14:paraId="2DF07958" w14:textId="77777777"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90,000</w:t>
            </w:r>
          </w:p>
        </w:tc>
        <w:tc>
          <w:tcPr>
            <w:tcW w:w="466" w:type="pct"/>
            <w:vAlign w:val="center"/>
          </w:tcPr>
          <w:p w14:paraId="7D6BE7CD"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5,000</w:t>
            </w:r>
          </w:p>
        </w:tc>
      </w:tr>
      <w:tr w:rsidR="00B86382" w:rsidRPr="006A2413" w14:paraId="39D8B262" w14:textId="77777777" w:rsidTr="00225CCD">
        <w:trPr>
          <w:trHeight w:val="484"/>
        </w:trPr>
        <w:tc>
          <w:tcPr>
            <w:tcW w:w="310" w:type="pct"/>
            <w:tcBorders>
              <w:bottom w:val="single" w:sz="4" w:space="0" w:color="auto"/>
            </w:tcBorders>
          </w:tcPr>
          <w:p w14:paraId="11287AAA" w14:textId="14E04E6A" w:rsidR="00B86382" w:rsidRPr="006A2413" w:rsidRDefault="00A805FB" w:rsidP="00225CCD">
            <w:pPr>
              <w:pStyle w:val="ListParagraph"/>
              <w:shd w:val="clear" w:color="auto" w:fill="FFFFFF" w:themeFill="background1"/>
              <w:spacing w:before="20" w:after="20"/>
              <w:ind w:left="113"/>
              <w:jc w:val="left"/>
              <w:rPr>
                <w:sz w:val="20"/>
                <w:szCs w:val="20"/>
              </w:rPr>
            </w:pPr>
            <w:r w:rsidRPr="006A2413">
              <w:rPr>
                <w:sz w:val="20"/>
                <w:szCs w:val="20"/>
              </w:rPr>
              <w:t>3.3</w:t>
            </w:r>
          </w:p>
        </w:tc>
        <w:tc>
          <w:tcPr>
            <w:tcW w:w="3680" w:type="pct"/>
            <w:tcBorders>
              <w:bottom w:val="single" w:sz="4" w:space="0" w:color="auto"/>
            </w:tcBorders>
          </w:tcPr>
          <w:p w14:paraId="73BE740A" w14:textId="2E8B16E2" w:rsidR="00B86382" w:rsidRPr="006A2413" w:rsidRDefault="00011487" w:rsidP="00011487">
            <w:pPr>
              <w:pStyle w:val="ListParagraph"/>
              <w:shd w:val="clear" w:color="auto" w:fill="FFFFFF" w:themeFill="background1"/>
              <w:spacing w:before="20" w:after="20"/>
              <w:ind w:left="57"/>
              <w:rPr>
                <w:rFonts w:asciiTheme="majorBidi" w:hAnsiTheme="majorBidi" w:cstheme="majorBidi"/>
                <w:color w:val="000000"/>
                <w:sz w:val="20"/>
                <w:szCs w:val="20"/>
              </w:rPr>
            </w:pPr>
            <w:r w:rsidRPr="006A2413">
              <w:rPr>
                <w:color w:val="000000"/>
                <w:sz w:val="20"/>
                <w:szCs w:val="20"/>
              </w:rPr>
              <w:t xml:space="preserve">Demonstration of </w:t>
            </w:r>
            <w:r w:rsidR="00E86322" w:rsidRPr="006A2413">
              <w:rPr>
                <w:color w:val="000000"/>
                <w:sz w:val="20"/>
                <w:szCs w:val="20"/>
              </w:rPr>
              <w:t>R</w:t>
            </w:r>
            <w:r w:rsidRPr="006A2413">
              <w:rPr>
                <w:color w:val="000000"/>
                <w:sz w:val="20"/>
                <w:szCs w:val="20"/>
              </w:rPr>
              <w:t>-290 ice</w:t>
            </w:r>
            <w:r w:rsidR="000B1B48" w:rsidRPr="006A2413">
              <w:rPr>
                <w:color w:val="000000"/>
                <w:sz w:val="20"/>
                <w:szCs w:val="20"/>
              </w:rPr>
              <w:t>-making</w:t>
            </w:r>
            <w:r w:rsidRPr="006A2413">
              <w:rPr>
                <w:color w:val="000000"/>
                <w:sz w:val="20"/>
                <w:szCs w:val="20"/>
              </w:rPr>
              <w:t xml:space="preserve"> machines</w:t>
            </w:r>
            <w:r w:rsidRPr="006A2413" w:rsidDel="00011487">
              <w:rPr>
                <w:sz w:val="20"/>
                <w:szCs w:val="20"/>
              </w:rPr>
              <w:t xml:space="preserve"> </w:t>
            </w:r>
            <w:r w:rsidR="00B86382" w:rsidRPr="006A2413">
              <w:rPr>
                <w:sz w:val="20"/>
                <w:szCs w:val="20"/>
              </w:rPr>
              <w:t>including coordination with national stakeholders and selection of the beneficiary enterprise</w:t>
            </w:r>
            <w:r w:rsidR="00D83C0D" w:rsidRPr="006A2413">
              <w:rPr>
                <w:sz w:val="20"/>
                <w:szCs w:val="20"/>
              </w:rPr>
              <w:t xml:space="preserve"> (</w:t>
            </w:r>
            <w:r w:rsidR="00D83C0D" w:rsidRPr="006A2413">
              <w:rPr>
                <w:color w:val="000000"/>
                <w:sz w:val="20"/>
                <w:szCs w:val="20"/>
              </w:rPr>
              <w:t>US $3,000)</w:t>
            </w:r>
            <w:r w:rsidR="003578DE" w:rsidRPr="006A2413">
              <w:rPr>
                <w:color w:val="000000"/>
                <w:sz w:val="20"/>
                <w:szCs w:val="20"/>
              </w:rPr>
              <w:t>;</w:t>
            </w:r>
            <w:r w:rsidR="00B86382" w:rsidRPr="006A2413">
              <w:rPr>
                <w:sz w:val="20"/>
                <w:szCs w:val="20"/>
              </w:rPr>
              <w:t xml:space="preserve"> training of technicians and operators on installation</w:t>
            </w:r>
            <w:r w:rsidR="0055472F" w:rsidRPr="006A2413">
              <w:rPr>
                <w:sz w:val="20"/>
                <w:szCs w:val="20"/>
              </w:rPr>
              <w:t xml:space="preserve"> (</w:t>
            </w:r>
            <w:r w:rsidR="0055472F" w:rsidRPr="006A2413">
              <w:rPr>
                <w:color w:val="000000"/>
                <w:sz w:val="20"/>
                <w:szCs w:val="20"/>
              </w:rPr>
              <w:t>US $3,000)</w:t>
            </w:r>
            <w:r w:rsidR="003578DE" w:rsidRPr="006A2413">
              <w:rPr>
                <w:color w:val="000000"/>
                <w:sz w:val="20"/>
                <w:szCs w:val="20"/>
              </w:rPr>
              <w:t>;</w:t>
            </w:r>
            <w:r w:rsidR="00B86382" w:rsidRPr="006A2413">
              <w:rPr>
                <w:sz w:val="20"/>
                <w:szCs w:val="20"/>
              </w:rPr>
              <w:t xml:space="preserve"> </w:t>
            </w:r>
            <w:r w:rsidR="00BA0CDF" w:rsidRPr="006A2413">
              <w:rPr>
                <w:sz w:val="20"/>
                <w:szCs w:val="20"/>
              </w:rPr>
              <w:t xml:space="preserve">purchase of </w:t>
            </w:r>
            <w:r w:rsidR="00AA549D" w:rsidRPr="006A2413">
              <w:rPr>
                <w:sz w:val="20"/>
                <w:szCs w:val="20"/>
              </w:rPr>
              <w:t xml:space="preserve">two </w:t>
            </w:r>
            <w:r w:rsidR="003578DE" w:rsidRPr="006A2413">
              <w:rPr>
                <w:sz w:val="20"/>
                <w:szCs w:val="20"/>
              </w:rPr>
              <w:t>i</w:t>
            </w:r>
            <w:r w:rsidR="00BA0CDF" w:rsidRPr="006A2413">
              <w:rPr>
                <w:color w:val="000000"/>
                <w:sz w:val="20"/>
                <w:szCs w:val="20"/>
              </w:rPr>
              <w:t>ce</w:t>
            </w:r>
            <w:r w:rsidR="000B1B48" w:rsidRPr="006A2413">
              <w:rPr>
                <w:color w:val="000000"/>
                <w:sz w:val="20"/>
                <w:szCs w:val="20"/>
              </w:rPr>
              <w:t>-</w:t>
            </w:r>
            <w:r w:rsidR="00BA0CDF" w:rsidRPr="006A2413">
              <w:rPr>
                <w:color w:val="000000"/>
                <w:sz w:val="20"/>
                <w:szCs w:val="20"/>
              </w:rPr>
              <w:t>making machine</w:t>
            </w:r>
            <w:r w:rsidR="00836DA7" w:rsidRPr="006A2413">
              <w:rPr>
                <w:color w:val="000000"/>
                <w:sz w:val="20"/>
                <w:szCs w:val="20"/>
              </w:rPr>
              <w:t>s (US $4</w:t>
            </w:r>
            <w:r w:rsidR="00645DBC">
              <w:rPr>
                <w:color w:val="000000"/>
                <w:sz w:val="20"/>
                <w:szCs w:val="20"/>
              </w:rPr>
              <w:t>7</w:t>
            </w:r>
            <w:r w:rsidR="00836DA7" w:rsidRPr="006A2413">
              <w:rPr>
                <w:color w:val="000000"/>
                <w:sz w:val="20"/>
                <w:szCs w:val="20"/>
              </w:rPr>
              <w:t>,000)</w:t>
            </w:r>
            <w:r w:rsidR="00205A4D" w:rsidRPr="006A2413">
              <w:rPr>
                <w:color w:val="000000"/>
                <w:sz w:val="20"/>
                <w:szCs w:val="20"/>
              </w:rPr>
              <w:t>,</w:t>
            </w:r>
            <w:r w:rsidR="00B86382" w:rsidRPr="006A2413">
              <w:rPr>
                <w:sz w:val="20"/>
                <w:szCs w:val="20"/>
              </w:rPr>
              <w:t xml:space="preserve"> installation and commissioning of the units</w:t>
            </w:r>
            <w:r w:rsidR="00A024FA" w:rsidRPr="006A2413">
              <w:rPr>
                <w:color w:val="000000"/>
                <w:sz w:val="20"/>
                <w:szCs w:val="20"/>
              </w:rPr>
              <w:t>;</w:t>
            </w:r>
            <w:r w:rsidR="00B86382" w:rsidRPr="006A2413">
              <w:rPr>
                <w:sz w:val="20"/>
                <w:szCs w:val="20"/>
              </w:rPr>
              <w:t xml:space="preserve"> monitoring and verification of energy efficiency and operational performance against the baseline</w:t>
            </w:r>
            <w:r w:rsidR="00E36720" w:rsidRPr="006A2413">
              <w:rPr>
                <w:sz w:val="20"/>
                <w:szCs w:val="20"/>
              </w:rPr>
              <w:t xml:space="preserve"> (</w:t>
            </w:r>
            <w:r w:rsidR="00E36720" w:rsidRPr="006A2413">
              <w:rPr>
                <w:color w:val="000000"/>
                <w:sz w:val="20"/>
                <w:szCs w:val="20"/>
              </w:rPr>
              <w:t>US $3,000)</w:t>
            </w:r>
            <w:r w:rsidR="006E4D82" w:rsidRPr="006A2413">
              <w:rPr>
                <w:color w:val="000000"/>
                <w:sz w:val="20"/>
                <w:szCs w:val="20"/>
              </w:rPr>
              <w:t>;</w:t>
            </w:r>
            <w:r w:rsidR="00B86382" w:rsidRPr="006A2413">
              <w:rPr>
                <w:sz w:val="20"/>
                <w:szCs w:val="20"/>
              </w:rPr>
              <w:t xml:space="preserve"> and dissemination of results through stakeholder workshops to promote replication and inform future investments</w:t>
            </w:r>
            <w:r w:rsidR="00431AE0" w:rsidRPr="006A2413">
              <w:rPr>
                <w:sz w:val="20"/>
                <w:szCs w:val="20"/>
              </w:rPr>
              <w:t xml:space="preserve"> </w:t>
            </w:r>
            <w:r w:rsidR="006E4D82" w:rsidRPr="006A2413">
              <w:rPr>
                <w:sz w:val="20"/>
                <w:szCs w:val="20"/>
              </w:rPr>
              <w:t>(</w:t>
            </w:r>
            <w:r w:rsidR="00431AE0" w:rsidRPr="006A2413">
              <w:rPr>
                <w:color w:val="000000"/>
                <w:sz w:val="20"/>
                <w:szCs w:val="20"/>
              </w:rPr>
              <w:t>US $4,000</w:t>
            </w:r>
            <w:r w:rsidR="006E4D82" w:rsidRPr="006A2413">
              <w:rPr>
                <w:color w:val="000000"/>
                <w:sz w:val="20"/>
                <w:szCs w:val="20"/>
              </w:rPr>
              <w:t>)</w:t>
            </w:r>
            <w:r w:rsidR="00B86382" w:rsidRPr="006A2413">
              <w:rPr>
                <w:sz w:val="20"/>
                <w:szCs w:val="20"/>
              </w:rPr>
              <w:t>.</w:t>
            </w:r>
          </w:p>
        </w:tc>
        <w:tc>
          <w:tcPr>
            <w:tcW w:w="543" w:type="pct"/>
          </w:tcPr>
          <w:p w14:paraId="6C769F43" w14:textId="01E67766" w:rsidR="00B86382" w:rsidRPr="006A2413" w:rsidRDefault="009E0F37" w:rsidP="009302FB">
            <w:pPr>
              <w:shd w:val="clear" w:color="auto" w:fill="FFFFFF" w:themeFill="background1"/>
              <w:spacing w:before="20" w:after="20"/>
              <w:jc w:val="right"/>
              <w:rPr>
                <w:color w:val="000000"/>
                <w:sz w:val="20"/>
                <w:szCs w:val="20"/>
              </w:rPr>
            </w:pPr>
            <w:r w:rsidRPr="006A2413">
              <w:rPr>
                <w:color w:val="000000"/>
                <w:sz w:val="20"/>
                <w:szCs w:val="20"/>
              </w:rPr>
              <w:t>60,000</w:t>
            </w:r>
          </w:p>
        </w:tc>
        <w:tc>
          <w:tcPr>
            <w:tcW w:w="466" w:type="pct"/>
          </w:tcPr>
          <w:p w14:paraId="1DC8C275"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3,000</w:t>
            </w:r>
          </w:p>
        </w:tc>
      </w:tr>
      <w:tr w:rsidR="00E64991" w:rsidRPr="006A2413" w14:paraId="420CE23C" w14:textId="77777777" w:rsidTr="0027592A">
        <w:trPr>
          <w:trHeight w:val="282"/>
        </w:trPr>
        <w:tc>
          <w:tcPr>
            <w:tcW w:w="3990" w:type="pct"/>
            <w:gridSpan w:val="2"/>
            <w:tcBorders>
              <w:bottom w:val="single" w:sz="4" w:space="0" w:color="auto"/>
            </w:tcBorders>
          </w:tcPr>
          <w:p w14:paraId="4C8FB832" w14:textId="00124A9D" w:rsidR="00E64991" w:rsidRPr="006A2413" w:rsidRDefault="00E64991" w:rsidP="00225CCD">
            <w:pPr>
              <w:shd w:val="clear" w:color="auto" w:fill="FFFFFF" w:themeFill="background1"/>
              <w:spacing w:before="20" w:after="20"/>
              <w:jc w:val="left"/>
              <w:rPr>
                <w:sz w:val="20"/>
                <w:szCs w:val="20"/>
              </w:rPr>
            </w:pPr>
            <w:r w:rsidRPr="006A2413">
              <w:rPr>
                <w:rFonts w:asciiTheme="majorBidi" w:hAnsiTheme="majorBidi" w:cstheme="majorBidi"/>
                <w:b/>
                <w:bCs/>
                <w:sz w:val="20"/>
                <w:szCs w:val="20"/>
              </w:rPr>
              <w:t>Sub total</w:t>
            </w:r>
          </w:p>
        </w:tc>
        <w:tc>
          <w:tcPr>
            <w:tcW w:w="543" w:type="pct"/>
          </w:tcPr>
          <w:p w14:paraId="409A2C2F" w14:textId="31D1FD52" w:rsidR="00E64991" w:rsidRPr="006A2413" w:rsidRDefault="00E64991" w:rsidP="009302FB">
            <w:pPr>
              <w:shd w:val="clear" w:color="auto" w:fill="FFFFFF" w:themeFill="background1"/>
              <w:spacing w:before="20" w:after="20"/>
              <w:jc w:val="right"/>
              <w:rPr>
                <w:color w:val="000000"/>
                <w:sz w:val="20"/>
                <w:szCs w:val="20"/>
              </w:rPr>
            </w:pPr>
            <w:r w:rsidRPr="006A2413">
              <w:rPr>
                <w:b/>
                <w:iCs/>
                <w:color w:val="000000"/>
                <w:sz w:val="20"/>
                <w:szCs w:val="20"/>
              </w:rPr>
              <w:t>490,000</w:t>
            </w:r>
          </w:p>
        </w:tc>
        <w:tc>
          <w:tcPr>
            <w:tcW w:w="466" w:type="pct"/>
          </w:tcPr>
          <w:p w14:paraId="759DCEA1" w14:textId="5FF011DF" w:rsidR="00E64991" w:rsidRPr="006A2413" w:rsidRDefault="00E64991" w:rsidP="009302FB">
            <w:pPr>
              <w:shd w:val="clear" w:color="auto" w:fill="FFFFFF" w:themeFill="background1"/>
              <w:spacing w:before="20" w:after="20"/>
              <w:jc w:val="right"/>
              <w:rPr>
                <w:color w:val="000000"/>
                <w:sz w:val="20"/>
                <w:szCs w:val="20"/>
              </w:rPr>
            </w:pPr>
            <w:r w:rsidRPr="006A2413">
              <w:rPr>
                <w:b/>
                <w:iCs/>
                <w:color w:val="000000"/>
                <w:sz w:val="20"/>
                <w:szCs w:val="20"/>
              </w:rPr>
              <w:t>23,000</w:t>
            </w:r>
          </w:p>
        </w:tc>
      </w:tr>
      <w:tr w:rsidR="00E64991" w:rsidRPr="006A2413" w14:paraId="6FED0502" w14:textId="77777777" w:rsidTr="0027592A">
        <w:trPr>
          <w:trHeight w:val="242"/>
        </w:trPr>
        <w:tc>
          <w:tcPr>
            <w:tcW w:w="3990" w:type="pct"/>
            <w:gridSpan w:val="2"/>
            <w:tcBorders>
              <w:bottom w:val="single" w:sz="4" w:space="0" w:color="auto"/>
            </w:tcBorders>
          </w:tcPr>
          <w:p w14:paraId="388D3D13" w14:textId="4ABB63BF" w:rsidR="00E64991" w:rsidRPr="006A2413" w:rsidRDefault="00E64991" w:rsidP="00225CCD">
            <w:pPr>
              <w:shd w:val="clear" w:color="auto" w:fill="FFFFFF" w:themeFill="background1"/>
              <w:spacing w:before="20" w:after="20"/>
              <w:jc w:val="left"/>
              <w:rPr>
                <w:sz w:val="20"/>
                <w:szCs w:val="20"/>
              </w:rPr>
            </w:pPr>
            <w:r w:rsidRPr="006A2413">
              <w:rPr>
                <w:b/>
                <w:sz w:val="20"/>
                <w:szCs w:val="20"/>
              </w:rPr>
              <w:lastRenderedPageBreak/>
              <w:t>Subtotal for activities</w:t>
            </w:r>
          </w:p>
        </w:tc>
        <w:tc>
          <w:tcPr>
            <w:tcW w:w="543" w:type="pct"/>
            <w:vAlign w:val="center"/>
          </w:tcPr>
          <w:p w14:paraId="1D6CC737" w14:textId="09D98B47" w:rsidR="00E64991" w:rsidRPr="006A2413" w:rsidRDefault="00E64991" w:rsidP="009302FB">
            <w:pPr>
              <w:shd w:val="clear" w:color="auto" w:fill="FFFFFF" w:themeFill="background1"/>
              <w:spacing w:before="20" w:after="20"/>
              <w:jc w:val="right"/>
              <w:rPr>
                <w:sz w:val="20"/>
                <w:szCs w:val="20"/>
              </w:rPr>
            </w:pPr>
            <w:r w:rsidRPr="006A2413">
              <w:rPr>
                <w:b/>
                <w:sz w:val="20"/>
                <w:szCs w:val="20"/>
              </w:rPr>
              <w:t>1,333,152</w:t>
            </w:r>
          </w:p>
        </w:tc>
        <w:tc>
          <w:tcPr>
            <w:tcW w:w="466" w:type="pct"/>
            <w:vAlign w:val="center"/>
          </w:tcPr>
          <w:p w14:paraId="71233D21" w14:textId="79C0DBCF" w:rsidR="00E64991" w:rsidRPr="006A2413" w:rsidRDefault="00E64991" w:rsidP="009302FB">
            <w:pPr>
              <w:shd w:val="clear" w:color="auto" w:fill="FFFFFF" w:themeFill="background1"/>
              <w:spacing w:before="20" w:after="20"/>
              <w:jc w:val="right"/>
              <w:rPr>
                <w:sz w:val="20"/>
                <w:szCs w:val="20"/>
              </w:rPr>
            </w:pPr>
            <w:r w:rsidRPr="006A2413">
              <w:rPr>
                <w:b/>
                <w:sz w:val="20"/>
                <w:szCs w:val="20"/>
              </w:rPr>
              <w:t>146,000</w:t>
            </w:r>
          </w:p>
        </w:tc>
      </w:tr>
      <w:tr w:rsidR="00B86382" w:rsidRPr="006A2413" w14:paraId="20282533" w14:textId="77777777" w:rsidTr="00225CCD">
        <w:trPr>
          <w:trHeight w:val="242"/>
        </w:trPr>
        <w:tc>
          <w:tcPr>
            <w:tcW w:w="310" w:type="pct"/>
            <w:tcBorders>
              <w:bottom w:val="single" w:sz="4" w:space="0" w:color="auto"/>
            </w:tcBorders>
          </w:tcPr>
          <w:p w14:paraId="21B052D2" w14:textId="2A0F2395" w:rsidR="00B86382" w:rsidRPr="006A2413" w:rsidRDefault="00E64991" w:rsidP="00225CCD">
            <w:pPr>
              <w:shd w:val="clear" w:color="auto" w:fill="FFFFFF" w:themeFill="background1"/>
              <w:spacing w:before="20" w:after="20"/>
              <w:jc w:val="left"/>
              <w:rPr>
                <w:b/>
                <w:bCs/>
                <w:color w:val="000000"/>
                <w:sz w:val="20"/>
                <w:szCs w:val="20"/>
              </w:rPr>
            </w:pPr>
            <w:r w:rsidRPr="006A2413">
              <w:rPr>
                <w:b/>
                <w:bCs/>
                <w:color w:val="000000"/>
                <w:sz w:val="20"/>
                <w:szCs w:val="20"/>
              </w:rPr>
              <w:t>4</w:t>
            </w:r>
          </w:p>
        </w:tc>
        <w:tc>
          <w:tcPr>
            <w:tcW w:w="3680" w:type="pct"/>
            <w:tcBorders>
              <w:bottom w:val="single" w:sz="4" w:space="0" w:color="auto"/>
            </w:tcBorders>
          </w:tcPr>
          <w:p w14:paraId="3806FCA8" w14:textId="2260FFBB" w:rsidR="00B86382" w:rsidRPr="006A2413" w:rsidRDefault="00B86382" w:rsidP="009302FB">
            <w:pPr>
              <w:shd w:val="clear" w:color="auto" w:fill="FFFFFF" w:themeFill="background1"/>
              <w:spacing w:before="20" w:after="20"/>
              <w:rPr>
                <w:sz w:val="20"/>
                <w:szCs w:val="20"/>
              </w:rPr>
            </w:pPr>
            <w:r w:rsidRPr="006A2413">
              <w:rPr>
                <w:b/>
                <w:bCs/>
                <w:color w:val="000000"/>
                <w:sz w:val="20"/>
                <w:szCs w:val="20"/>
              </w:rPr>
              <w:t>Project management and coordination</w:t>
            </w:r>
            <w:r w:rsidR="001709FE" w:rsidRPr="006A2413">
              <w:rPr>
                <w:b/>
                <w:bCs/>
                <w:color w:val="000000"/>
                <w:sz w:val="20"/>
                <w:szCs w:val="20"/>
              </w:rPr>
              <w:t xml:space="preserve"> </w:t>
            </w:r>
            <w:r w:rsidR="0092581C" w:rsidRPr="006A2413">
              <w:rPr>
                <w:color w:val="000000"/>
                <w:sz w:val="20"/>
                <w:szCs w:val="20"/>
              </w:rPr>
              <w:t>(see paragraph 23 below)</w:t>
            </w:r>
          </w:p>
        </w:tc>
        <w:tc>
          <w:tcPr>
            <w:tcW w:w="543" w:type="pct"/>
          </w:tcPr>
          <w:p w14:paraId="7F1778B7" w14:textId="7072DBD1"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133,315</w:t>
            </w:r>
          </w:p>
        </w:tc>
        <w:tc>
          <w:tcPr>
            <w:tcW w:w="466" w:type="pct"/>
          </w:tcPr>
          <w:p w14:paraId="427F13D2" w14:textId="0167E1A8"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14,600</w:t>
            </w:r>
          </w:p>
        </w:tc>
      </w:tr>
      <w:tr w:rsidR="00E64991" w:rsidRPr="006A2413" w14:paraId="15F3BE9B" w14:textId="77777777" w:rsidTr="0027592A">
        <w:trPr>
          <w:trHeight w:val="225"/>
        </w:trPr>
        <w:tc>
          <w:tcPr>
            <w:tcW w:w="3990" w:type="pct"/>
            <w:gridSpan w:val="2"/>
            <w:tcBorders>
              <w:top w:val="single" w:sz="4" w:space="0" w:color="auto"/>
              <w:left w:val="single" w:sz="4" w:space="0" w:color="auto"/>
              <w:bottom w:val="single" w:sz="4" w:space="0" w:color="auto"/>
              <w:right w:val="nil"/>
            </w:tcBorders>
          </w:tcPr>
          <w:p w14:paraId="5E1BD2F7" w14:textId="7459A199" w:rsidR="00E64991" w:rsidRPr="006A2413" w:rsidRDefault="00E64991" w:rsidP="0086399C">
            <w:pPr>
              <w:jc w:val="left"/>
              <w:rPr>
                <w:b/>
                <w:sz w:val="20"/>
                <w:szCs w:val="20"/>
              </w:rPr>
            </w:pPr>
            <w:r w:rsidRPr="006A2413">
              <w:rPr>
                <w:b/>
                <w:bCs/>
                <w:sz w:val="20"/>
                <w:szCs w:val="20"/>
              </w:rPr>
              <w:t>Total</w:t>
            </w:r>
          </w:p>
        </w:tc>
        <w:tc>
          <w:tcPr>
            <w:tcW w:w="543" w:type="pct"/>
            <w:tcBorders>
              <w:left w:val="single" w:sz="4" w:space="0" w:color="auto"/>
            </w:tcBorders>
          </w:tcPr>
          <w:p w14:paraId="6C792B9D" w14:textId="77777777" w:rsidR="00E64991" w:rsidRPr="006A2413" w:rsidRDefault="00E64991" w:rsidP="009302FB">
            <w:pPr>
              <w:shd w:val="clear" w:color="auto" w:fill="FFFFFF" w:themeFill="background1"/>
              <w:jc w:val="right"/>
              <w:rPr>
                <w:b/>
                <w:bCs/>
                <w:sz w:val="20"/>
                <w:szCs w:val="20"/>
              </w:rPr>
            </w:pPr>
            <w:r w:rsidRPr="006A2413">
              <w:rPr>
                <w:b/>
                <w:color w:val="000000"/>
                <w:sz w:val="20"/>
                <w:szCs w:val="20"/>
              </w:rPr>
              <w:t>1,466,467</w:t>
            </w:r>
          </w:p>
        </w:tc>
        <w:tc>
          <w:tcPr>
            <w:tcW w:w="466" w:type="pct"/>
          </w:tcPr>
          <w:p w14:paraId="7F8B16B9" w14:textId="77777777" w:rsidR="00E64991" w:rsidRPr="006A2413" w:rsidRDefault="00E64991" w:rsidP="009302FB">
            <w:pPr>
              <w:shd w:val="clear" w:color="auto" w:fill="FFFFFF" w:themeFill="background1"/>
              <w:jc w:val="right"/>
              <w:rPr>
                <w:b/>
                <w:bCs/>
                <w:sz w:val="20"/>
                <w:szCs w:val="20"/>
              </w:rPr>
            </w:pPr>
            <w:r w:rsidRPr="006A2413">
              <w:rPr>
                <w:b/>
                <w:color w:val="000000"/>
                <w:sz w:val="20"/>
                <w:szCs w:val="20"/>
              </w:rPr>
              <w:t>160,600</w:t>
            </w:r>
          </w:p>
        </w:tc>
      </w:tr>
    </w:tbl>
    <w:p w14:paraId="7CE165CD" w14:textId="77777777" w:rsidR="00563DA8" w:rsidRPr="006A2413" w:rsidRDefault="00563DA8" w:rsidP="000A0A91">
      <w:pPr>
        <w:keepNext/>
        <w:spacing w:before="240" w:after="240"/>
        <w:rPr>
          <w:i/>
          <w:iCs/>
        </w:rPr>
      </w:pPr>
      <w:bookmarkStart w:id="10" w:name="_Hlk126915749"/>
      <w:bookmarkEnd w:id="8"/>
      <w:r w:rsidRPr="006A2413">
        <w:rPr>
          <w:i/>
          <w:iCs/>
        </w:rPr>
        <w:t>Project implementation and monitoring</w:t>
      </w:r>
    </w:p>
    <w:bookmarkEnd w:id="10"/>
    <w:p w14:paraId="6F1DC8C4" w14:textId="5803E08E" w:rsidR="00563DA8" w:rsidRPr="006A2413" w:rsidRDefault="00563DA8" w:rsidP="00D02A35">
      <w:pPr>
        <w:pStyle w:val="Heading1"/>
        <w:rPr>
          <w:color w:val="000000"/>
        </w:rPr>
      </w:pPr>
      <w:r w:rsidRPr="006A2413">
        <w:t xml:space="preserve">The system established under stages I and II of the HPMP will continue into </w:t>
      </w:r>
      <w:r w:rsidR="00E71700" w:rsidRPr="006A2413">
        <w:t>stage III</w:t>
      </w:r>
      <w:r w:rsidRPr="006A2413">
        <w:t xml:space="preserve">, with the NOU and </w:t>
      </w:r>
      <w:r w:rsidR="00E71700" w:rsidRPr="006A2413">
        <w:t>UNIDO</w:t>
      </w:r>
      <w:r w:rsidRPr="006A2413">
        <w:t xml:space="preserve"> monitoring activities, reporting on progress, and working with stakeholders to phase out HCFCs. The cost of those activities amounts to US $</w:t>
      </w:r>
      <w:r w:rsidR="005841CA" w:rsidRPr="006A2413">
        <w:rPr>
          <w:color w:val="000000"/>
        </w:rPr>
        <w:t xml:space="preserve">133,315 </w:t>
      </w:r>
      <w:r w:rsidRPr="006A2413">
        <w:t xml:space="preserve">for </w:t>
      </w:r>
      <w:r w:rsidR="00E71700" w:rsidRPr="006A2413">
        <w:t>UNIDO</w:t>
      </w:r>
      <w:r w:rsidRPr="006A2413">
        <w:t>, including consultants (US $</w:t>
      </w:r>
      <w:r w:rsidR="00635478" w:rsidRPr="006A2413">
        <w:rPr>
          <w:color w:val="000000"/>
        </w:rPr>
        <w:t>48,100</w:t>
      </w:r>
      <w:r w:rsidRPr="006A2413">
        <w:t>), travel (US $</w:t>
      </w:r>
      <w:r w:rsidR="008E22FF" w:rsidRPr="006A2413">
        <w:t>28,000</w:t>
      </w:r>
      <w:r w:rsidRPr="006A2413">
        <w:t xml:space="preserve">), meetings and </w:t>
      </w:r>
      <w:r w:rsidR="00E44B35" w:rsidRPr="006A2413">
        <w:t>consultations</w:t>
      </w:r>
      <w:r w:rsidRPr="006A2413">
        <w:t xml:space="preserve"> </w:t>
      </w:r>
      <w:bookmarkStart w:id="11" w:name="_Hlk190692798"/>
      <w:r w:rsidRPr="006A2413">
        <w:t>(US $</w:t>
      </w:r>
      <w:r w:rsidR="008E22FF" w:rsidRPr="006A2413">
        <w:rPr>
          <w:color w:val="000000"/>
        </w:rPr>
        <w:t>28,000</w:t>
      </w:r>
      <w:r w:rsidRPr="006A2413">
        <w:t>)</w:t>
      </w:r>
      <w:bookmarkEnd w:id="11"/>
      <w:r w:rsidRPr="006A2413">
        <w:t xml:space="preserve">, </w:t>
      </w:r>
      <w:r w:rsidR="005C4409" w:rsidRPr="006A2413">
        <w:rPr>
          <w:color w:val="000000"/>
          <w:lang w:val="en-GB"/>
        </w:rPr>
        <w:t>monitoring and reporting</w:t>
      </w:r>
      <w:r w:rsidR="005C4409" w:rsidRPr="006A2413">
        <w:t xml:space="preserve"> </w:t>
      </w:r>
      <w:r w:rsidRPr="006A2413">
        <w:t>(US $</w:t>
      </w:r>
      <w:r w:rsidR="006D57A5" w:rsidRPr="006A2413">
        <w:t>18,600</w:t>
      </w:r>
      <w:r w:rsidRPr="006A2413">
        <w:t>)</w:t>
      </w:r>
      <w:r w:rsidR="0063284D" w:rsidRPr="006A2413">
        <w:t xml:space="preserve"> and other costs (US $</w:t>
      </w:r>
      <w:r w:rsidR="00261BA2" w:rsidRPr="006A2413">
        <w:rPr>
          <w:color w:val="000000"/>
        </w:rPr>
        <w:t>10,</w:t>
      </w:r>
      <w:r w:rsidR="00DB770C" w:rsidRPr="006A2413">
        <w:rPr>
          <w:color w:val="000000"/>
        </w:rPr>
        <w:t>615</w:t>
      </w:r>
      <w:r w:rsidR="00634637" w:rsidRPr="006A2413">
        <w:rPr>
          <w:color w:val="000000"/>
        </w:rPr>
        <w:t>).</w:t>
      </w:r>
    </w:p>
    <w:p w14:paraId="2740AF84" w14:textId="77777777" w:rsidR="00530B5C" w:rsidRPr="006A2413" w:rsidRDefault="00530B5C" w:rsidP="00530B5C">
      <w:pPr>
        <w:keepNext/>
        <w:spacing w:after="240"/>
        <w:outlineLvl w:val="0"/>
        <w:rPr>
          <w:u w:val="single"/>
        </w:rPr>
      </w:pPr>
      <w:r w:rsidRPr="006A2413">
        <w:rPr>
          <w:u w:val="single"/>
        </w:rPr>
        <w:t>Total cost of stage III of the HCFC phase-out management plan</w:t>
      </w:r>
    </w:p>
    <w:p w14:paraId="779A28F3" w14:textId="16064734" w:rsidR="00530B5C" w:rsidRPr="006A2413" w:rsidRDefault="00530B5C" w:rsidP="00530B5C">
      <w:pPr>
        <w:pStyle w:val="Heading1"/>
      </w:pPr>
      <w:r w:rsidRPr="006A2413">
        <w:t>The total cost of stage III of the HPMP for Morocco has been estimated at US $</w:t>
      </w:r>
      <w:r w:rsidRPr="006A2413">
        <w:rPr>
          <w:color w:val="000000"/>
        </w:rPr>
        <w:t>1,466,467</w:t>
      </w:r>
      <w:r w:rsidRPr="006A2413">
        <w:t xml:space="preserve"> (plus agency support costs), as originally submitted, for achieving a 100 per cent reduction by 2030. The proposed activities and cost breakdown are summarized in table </w:t>
      </w:r>
      <w:r w:rsidR="002D64D0" w:rsidRPr="006A2413">
        <w:t>3</w:t>
      </w:r>
      <w:r w:rsidRPr="006A2413">
        <w:t xml:space="preserve"> above.</w:t>
      </w:r>
    </w:p>
    <w:p w14:paraId="50B97EE0" w14:textId="77777777" w:rsidR="00530B5C" w:rsidRPr="006A2413" w:rsidRDefault="00530B5C" w:rsidP="00530B5C">
      <w:pPr>
        <w:pStyle w:val="Heading1"/>
        <w:keepNext/>
        <w:numPr>
          <w:ilvl w:val="0"/>
          <w:numId w:val="0"/>
        </w:numPr>
        <w:spacing w:before="240"/>
      </w:pPr>
      <w:r w:rsidRPr="006A2413">
        <w:rPr>
          <w:u w:val="single"/>
        </w:rPr>
        <w:t>Implementation plan for the first tranche of stage III of the HCFC phase-out management plan</w:t>
      </w:r>
    </w:p>
    <w:p w14:paraId="72EDC8E3" w14:textId="35063C7C" w:rsidR="00530B5C" w:rsidRPr="006A2413" w:rsidRDefault="00530B5C" w:rsidP="007B64EB">
      <w:pPr>
        <w:pStyle w:val="Heading1"/>
        <w:rPr>
          <w:b/>
        </w:rPr>
      </w:pPr>
      <w:r w:rsidRPr="006A2413">
        <w:t>The first funding tranche of stage III of the HPMP in the total amount of US $</w:t>
      </w:r>
      <w:r w:rsidRPr="006A2413">
        <w:rPr>
          <w:bCs/>
          <w:color w:val="000000"/>
        </w:rPr>
        <w:t>160,600</w:t>
      </w:r>
      <w:r w:rsidRPr="006A2413">
        <w:rPr>
          <w:b/>
          <w:color w:val="000000"/>
        </w:rPr>
        <w:t xml:space="preserve"> </w:t>
      </w:r>
      <w:r w:rsidRPr="006A2413">
        <w:t xml:space="preserve">will be implemented during June </w:t>
      </w:r>
      <w:r w:rsidRPr="006A2413">
        <w:rPr>
          <w:shd w:val="clear" w:color="auto" w:fill="FFFFFF" w:themeFill="background1"/>
        </w:rPr>
        <w:t>2026 to June 2027.</w:t>
      </w:r>
      <w:r w:rsidRPr="006A2413">
        <w:t xml:space="preserve"> Detailed information on the activities included in the first tranche, indicating adjustments made and the level of funds agreed, is presented in table </w:t>
      </w:r>
      <w:r w:rsidR="004A0B62" w:rsidRPr="006A2413">
        <w:t>4</w:t>
      </w:r>
      <w:r w:rsidRPr="006A2413">
        <w:t xml:space="preserve"> below.</w:t>
      </w:r>
    </w:p>
    <w:p w14:paraId="09FF3183" w14:textId="2E2BFFAC" w:rsidR="00563DA8" w:rsidRPr="006A2413" w:rsidRDefault="00563DA8" w:rsidP="007C7E8B">
      <w:pPr>
        <w:pStyle w:val="Heading1"/>
        <w:keepNext/>
        <w:numPr>
          <w:ilvl w:val="0"/>
          <w:numId w:val="0"/>
        </w:numPr>
        <w:spacing w:before="360"/>
        <w:jc w:val="center"/>
        <w:rPr>
          <w:b/>
        </w:rPr>
      </w:pPr>
      <w:bookmarkStart w:id="12" w:name="_Hlk126916095"/>
      <w:r w:rsidRPr="006A2413">
        <w:rPr>
          <w:b/>
        </w:rPr>
        <w:t>SECRETARIAT’S COMMENTS AND RECOMMENDATION</w:t>
      </w:r>
    </w:p>
    <w:p w14:paraId="1E1B2E35" w14:textId="77777777" w:rsidR="00563DA8" w:rsidRPr="006A2413" w:rsidRDefault="00563DA8" w:rsidP="006A77D7">
      <w:pPr>
        <w:keepNext/>
        <w:spacing w:after="240"/>
        <w:rPr>
          <w:b/>
        </w:rPr>
      </w:pPr>
      <w:r w:rsidRPr="006A2413">
        <w:rPr>
          <w:b/>
        </w:rPr>
        <w:t>COMMENTS</w:t>
      </w:r>
    </w:p>
    <w:p w14:paraId="4866C459" w14:textId="2A12B9F1" w:rsidR="00E46164" w:rsidRPr="006A2413" w:rsidRDefault="009152EC" w:rsidP="006A77D7">
      <w:pPr>
        <w:keepNext/>
        <w:spacing w:after="240"/>
        <w:rPr>
          <w:b/>
        </w:rPr>
      </w:pPr>
      <w:r w:rsidRPr="006A2413">
        <w:rPr>
          <w:b/>
        </w:rPr>
        <w:t>Stage II of the HPMP</w:t>
      </w:r>
    </w:p>
    <w:p w14:paraId="615786A0" w14:textId="75FC7065" w:rsidR="00430CAB" w:rsidRPr="006A2413" w:rsidRDefault="00430CAB" w:rsidP="007D39F7">
      <w:pPr>
        <w:pStyle w:val="Heading1"/>
      </w:pPr>
      <w:r w:rsidRPr="006A2413">
        <w:t>The Secretariat noted that</w:t>
      </w:r>
      <w:r w:rsidR="00EA1D36" w:rsidRPr="006A2413">
        <w:t xml:space="preserve"> </w:t>
      </w:r>
      <w:r w:rsidRPr="006A2413">
        <w:t>the country</w:t>
      </w:r>
      <w:r w:rsidR="00694288" w:rsidRPr="006A2413">
        <w:t xml:space="preserve">’s HCFC consumption </w:t>
      </w:r>
      <w:r w:rsidR="008C6830" w:rsidRPr="006A2413">
        <w:t xml:space="preserve">for 2025 </w:t>
      </w:r>
      <w:r w:rsidRPr="006A2413">
        <w:t>is in line with the target specified in the Agreement between the country and the Executive Committee</w:t>
      </w:r>
      <w:r w:rsidR="008C6830" w:rsidRPr="006A2413">
        <w:t xml:space="preserve">, that </w:t>
      </w:r>
      <w:r w:rsidR="00200CD9" w:rsidRPr="006A2413">
        <w:t>substantive progress has been made in preparation</w:t>
      </w:r>
      <w:r w:rsidR="009B08A5" w:rsidRPr="006A2413">
        <w:t xml:space="preserve"> f</w:t>
      </w:r>
      <w:r w:rsidR="00B4537C" w:rsidRPr="006A2413">
        <w:t>or</w:t>
      </w:r>
      <w:r w:rsidR="009B08A5" w:rsidRPr="006A2413">
        <w:t xml:space="preserve"> </w:t>
      </w:r>
      <w:r w:rsidR="00EA476A" w:rsidRPr="006A2413">
        <w:t xml:space="preserve">implementation of </w:t>
      </w:r>
      <w:r w:rsidR="009B08A5" w:rsidRPr="006A2413">
        <w:t>the fourth tranche approved at the 96</w:t>
      </w:r>
      <w:r w:rsidR="009B08A5" w:rsidRPr="006A2413">
        <w:rPr>
          <w:vertAlign w:val="superscript"/>
        </w:rPr>
        <w:t>th</w:t>
      </w:r>
      <w:r w:rsidR="009B08A5" w:rsidRPr="006A2413">
        <w:t xml:space="preserve"> meeting </w:t>
      </w:r>
      <w:r w:rsidR="009E6D23" w:rsidRPr="006A2413">
        <w:t xml:space="preserve">and </w:t>
      </w:r>
      <w:r w:rsidR="00833968" w:rsidRPr="006A2413">
        <w:t xml:space="preserve">the </w:t>
      </w:r>
      <w:r w:rsidR="009E6D23" w:rsidRPr="006A2413">
        <w:t>remaining activities</w:t>
      </w:r>
      <w:r w:rsidR="00396CE5" w:rsidRPr="006A2413">
        <w:t xml:space="preserve"> </w:t>
      </w:r>
      <w:r w:rsidR="00833968" w:rsidRPr="006A2413">
        <w:t xml:space="preserve">from </w:t>
      </w:r>
      <w:r w:rsidR="00396CE5" w:rsidRPr="006A2413">
        <w:t>previous tranches</w:t>
      </w:r>
      <w:r w:rsidR="00EA493C" w:rsidRPr="006A2413">
        <w:t xml:space="preserve">, and that UNIDO </w:t>
      </w:r>
      <w:r w:rsidR="00433949" w:rsidRPr="006A2413">
        <w:t xml:space="preserve">confirmed that </w:t>
      </w:r>
      <w:r w:rsidR="003778CB" w:rsidRPr="006A2413">
        <w:t>all remaining activities will be implemented in an e</w:t>
      </w:r>
      <w:r w:rsidR="00B55FCD" w:rsidRPr="006A2413">
        <w:t>xpeditious manner</w:t>
      </w:r>
      <w:r w:rsidR="000E2E4A" w:rsidRPr="006A2413">
        <w:t xml:space="preserve">. </w:t>
      </w:r>
      <w:r w:rsidR="0011709D" w:rsidRPr="006A2413">
        <w:t>T</w:t>
      </w:r>
      <w:r w:rsidRPr="006A2413">
        <w:t xml:space="preserve">he Secretariat considers that the requested extension of implementation of the HPMP </w:t>
      </w:r>
      <w:r w:rsidR="0011709D" w:rsidRPr="006A2413">
        <w:t xml:space="preserve">to 31 December 2027 </w:t>
      </w:r>
      <w:r w:rsidRPr="006A2413">
        <w:t xml:space="preserve">would </w:t>
      </w:r>
      <w:r w:rsidR="009F2E6F" w:rsidRPr="006A2413">
        <w:t xml:space="preserve">facilitate </w:t>
      </w:r>
      <w:r w:rsidR="00F66EE3" w:rsidRPr="006A2413">
        <w:t xml:space="preserve">the country to </w:t>
      </w:r>
      <w:r w:rsidRPr="006A2413">
        <w:t>complet</w:t>
      </w:r>
      <w:r w:rsidR="00F66EE3" w:rsidRPr="006A2413">
        <w:t>e</w:t>
      </w:r>
      <w:r w:rsidR="00D0464E" w:rsidRPr="006A2413">
        <w:t xml:space="preserve"> </w:t>
      </w:r>
      <w:r w:rsidR="00C52633" w:rsidRPr="006A2413">
        <w:t xml:space="preserve">all </w:t>
      </w:r>
      <w:r w:rsidRPr="006A2413">
        <w:t>the remaini</w:t>
      </w:r>
      <w:r w:rsidR="0024157D" w:rsidRPr="006A2413">
        <w:t>ng activities</w:t>
      </w:r>
      <w:r w:rsidRPr="006A2413">
        <w:t>.</w:t>
      </w:r>
    </w:p>
    <w:p w14:paraId="42D530F5" w14:textId="69D43254" w:rsidR="009152EC" w:rsidRPr="006A2413" w:rsidRDefault="009152EC" w:rsidP="006A77D7">
      <w:pPr>
        <w:keepNext/>
        <w:spacing w:after="240"/>
        <w:rPr>
          <w:b/>
        </w:rPr>
      </w:pPr>
      <w:r w:rsidRPr="006A2413">
        <w:rPr>
          <w:b/>
        </w:rPr>
        <w:t>Stage III of the HPMP</w:t>
      </w:r>
    </w:p>
    <w:bookmarkEnd w:id="12"/>
    <w:p w14:paraId="13C862E6" w14:textId="42F62333" w:rsidR="00563DA8" w:rsidRPr="006A2413" w:rsidRDefault="00563DA8" w:rsidP="001161CD">
      <w:pPr>
        <w:pStyle w:val="Heading1"/>
      </w:pPr>
      <w:r w:rsidRPr="006A2413">
        <w:t xml:space="preserve">The Secretariat reviewed </w:t>
      </w:r>
      <w:r w:rsidR="00E71700" w:rsidRPr="006A2413">
        <w:t>stage III</w:t>
      </w:r>
      <w:r w:rsidRPr="006A2413">
        <w:t xml:space="preserve"> of the HPMP </w:t>
      </w:r>
      <w:proofErr w:type="gramStart"/>
      <w:r w:rsidRPr="006A2413">
        <w:t>in light of</w:t>
      </w:r>
      <w:proofErr w:type="gramEnd"/>
      <w:r w:rsidRPr="006A2413">
        <w:t xml:space="preserve"> stages</w:t>
      </w:r>
      <w:r w:rsidR="001A25EE" w:rsidRPr="006A2413">
        <w:t> </w:t>
      </w:r>
      <w:r w:rsidRPr="006A2413">
        <w:t>I and II,</w:t>
      </w:r>
      <w:r w:rsidR="00E942A1" w:rsidRPr="006A2413">
        <w:t xml:space="preserve"> stage I of the </w:t>
      </w:r>
      <w:r w:rsidR="006A2413" w:rsidRPr="006A2413">
        <w:t>KIP, the</w:t>
      </w:r>
      <w:r w:rsidRPr="006A2413">
        <w:t xml:space="preserve"> policies and guidelines of the Multilateral Fund, including the criteria for funding HCFC phase-out in the consumption sector for stage II of HPMPs (decisions 74/50</w:t>
      </w:r>
      <w:r w:rsidR="002E6A57" w:rsidRPr="006A2413">
        <w:t>,</w:t>
      </w:r>
      <w:r w:rsidRPr="006A2413">
        <w:t xml:space="preserve"> 90/31), and the 202</w:t>
      </w:r>
      <w:r w:rsidR="002132EE" w:rsidRPr="006A2413">
        <w:t>6</w:t>
      </w:r>
      <w:r w:rsidRPr="006A2413">
        <w:t>–202</w:t>
      </w:r>
      <w:r w:rsidR="002132EE" w:rsidRPr="006A2413">
        <w:t>8</w:t>
      </w:r>
      <w:r w:rsidRPr="006A2413">
        <w:t xml:space="preserve"> business plan of the Multilateral Fund.</w:t>
      </w:r>
    </w:p>
    <w:p w14:paraId="0986DB83" w14:textId="40658EA0" w:rsidR="00563DA8" w:rsidRPr="006A2413" w:rsidRDefault="00563DA8" w:rsidP="006A77D7">
      <w:pPr>
        <w:keepNext/>
        <w:spacing w:after="240"/>
        <w:rPr>
          <w:u w:val="single"/>
        </w:rPr>
      </w:pPr>
      <w:bookmarkStart w:id="13" w:name="_Hlk126916105"/>
      <w:r w:rsidRPr="006A2413">
        <w:rPr>
          <w:u w:val="single"/>
        </w:rPr>
        <w:t>Overarching strategy</w:t>
      </w:r>
    </w:p>
    <w:bookmarkEnd w:id="13"/>
    <w:p w14:paraId="159FEEC9" w14:textId="2A51C5CA" w:rsidR="00563DA8" w:rsidRPr="006A2413" w:rsidRDefault="00563DA8" w:rsidP="00E74B5F">
      <w:pPr>
        <w:pStyle w:val="Heading1"/>
      </w:pPr>
      <w:r w:rsidRPr="006A2413">
        <w:t xml:space="preserve">The Government of </w:t>
      </w:r>
      <w:r w:rsidR="00E71700" w:rsidRPr="006A2413">
        <w:t>Morocco</w:t>
      </w:r>
      <w:r w:rsidRPr="006A2413">
        <w:t xml:space="preserve"> proposes to meet the 100 per cent reduction of its HCFC baseline consumption by </w:t>
      </w:r>
      <w:r w:rsidR="00C32C93" w:rsidRPr="006A2413">
        <w:t>2030</w:t>
      </w:r>
      <w:r w:rsidRPr="006A2413">
        <w:t xml:space="preserve">, and to maintain a maximum annual consumption of HCFCs in the period of 2030 to </w:t>
      </w:r>
      <w:r w:rsidRPr="006A2413">
        <w:lastRenderedPageBreak/>
        <w:t>2040 at a level consistent with Article 5, paragraph 8 ter(e)(</w:t>
      </w:r>
      <w:proofErr w:type="spellStart"/>
      <w:r w:rsidRPr="006A2413">
        <w:t>i</w:t>
      </w:r>
      <w:proofErr w:type="spellEnd"/>
      <w:r w:rsidRPr="006A2413">
        <w:t>), of the Montreal Protocol.</w:t>
      </w:r>
      <w:r w:rsidRPr="006A2413">
        <w:rPr>
          <w:vertAlign w:val="superscript"/>
        </w:rPr>
        <w:footnoteReference w:id="14"/>
      </w:r>
      <w:r w:rsidRPr="006A2413">
        <w:t xml:space="preserve"> </w:t>
      </w:r>
      <w:r w:rsidR="00E74B5F" w:rsidRPr="006A2413">
        <w:t xml:space="preserve">The first two stages of Morocco’s HPMP successfully phased out HCFC-22 in manufacturing and HCFC-141b in the foam sector, leaving remaining consumption concentrated in the RAC servicing sector, particularly in the fisheries sub-sector, </w:t>
      </w:r>
      <w:r w:rsidR="00053064" w:rsidRPr="006A2413">
        <w:t xml:space="preserve">as key economic segment in </w:t>
      </w:r>
      <w:r w:rsidR="00D34802" w:rsidRPr="006A2413">
        <w:t>Morocco</w:t>
      </w:r>
      <w:r w:rsidR="00053064" w:rsidRPr="006A2413">
        <w:t xml:space="preserve">, which </w:t>
      </w:r>
      <w:r w:rsidR="00D34802" w:rsidRPr="006A2413">
        <w:t xml:space="preserve">relies heavily on refrigeration across </w:t>
      </w:r>
      <w:r w:rsidR="00770EC8" w:rsidRPr="006A2413">
        <w:t>its</w:t>
      </w:r>
      <w:r w:rsidR="00D34802" w:rsidRPr="006A2413">
        <w:t xml:space="preserve"> value chain </w:t>
      </w:r>
      <w:r w:rsidR="00770EC8" w:rsidRPr="006A2413">
        <w:t xml:space="preserve">and </w:t>
      </w:r>
      <w:r w:rsidR="00E74B5F" w:rsidRPr="006A2413">
        <w:t xml:space="preserve">accounts for </w:t>
      </w:r>
      <w:r w:rsidR="00DD4E9C" w:rsidRPr="006A2413">
        <w:rPr>
          <w:color w:val="000000"/>
          <w:lang w:val="en-GB"/>
        </w:rPr>
        <w:t xml:space="preserve">49.8 per cent of </w:t>
      </w:r>
      <w:r w:rsidR="00E1635F" w:rsidRPr="006A2413">
        <w:rPr>
          <w:color w:val="000000"/>
          <w:lang w:val="en-GB"/>
        </w:rPr>
        <w:t>the country’s</w:t>
      </w:r>
      <w:r w:rsidR="00DD4E9C" w:rsidRPr="006A2413">
        <w:rPr>
          <w:color w:val="000000"/>
          <w:lang w:val="en-GB"/>
        </w:rPr>
        <w:t xml:space="preserve"> remaining HCFC-22 consumption</w:t>
      </w:r>
      <w:r w:rsidR="00E74B5F" w:rsidRPr="006A2413">
        <w:t xml:space="preserve"> with high leakage rates </w:t>
      </w:r>
      <w:r w:rsidR="00446941" w:rsidRPr="006A2413">
        <w:t xml:space="preserve">especially </w:t>
      </w:r>
      <w:r w:rsidR="00E74B5F" w:rsidRPr="006A2413">
        <w:t xml:space="preserve">in fishing vessels. The transition to low-GWP alternatives is hindered by technical, economic, and safety barriers, although market trends are shifting toward greener solutions. Stage III </w:t>
      </w:r>
      <w:r w:rsidR="005710EE" w:rsidRPr="006A2413">
        <w:t xml:space="preserve">is designed to </w:t>
      </w:r>
      <w:r w:rsidR="00E74B5F" w:rsidRPr="006A2413">
        <w:t>addresses these challenges through an integrated approach</w:t>
      </w:r>
      <w:r w:rsidR="00A57C8D" w:rsidRPr="006A2413">
        <w:t xml:space="preserve"> </w:t>
      </w:r>
      <w:r w:rsidR="009908B7" w:rsidRPr="006A2413">
        <w:t>on strengthening</w:t>
      </w:r>
      <w:r w:rsidR="00E74B5F" w:rsidRPr="006A2413">
        <w:t xml:space="preserve"> regulatory controls, enhancing technical capacity and servicing infrastructure, and implementing targeted demonstration projects in the fisheries sector to promote adoption of low-GWP technologies and support long-term sustainability.</w:t>
      </w:r>
    </w:p>
    <w:p w14:paraId="43F410BC" w14:textId="5BF2B61D" w:rsidR="004165D8" w:rsidRPr="006A2413" w:rsidRDefault="004165D8" w:rsidP="004165D8">
      <w:pPr>
        <w:pStyle w:val="Heading1"/>
      </w:pPr>
      <w:r w:rsidRPr="006A2413">
        <w:t>The Government of Morrocco also commit</w:t>
      </w:r>
      <w:r w:rsidR="000739BA" w:rsidRPr="006A2413">
        <w:t>s</w:t>
      </w:r>
      <w:r w:rsidR="00F07B4F" w:rsidRPr="006A2413">
        <w:t xml:space="preserve"> to </w:t>
      </w:r>
      <w:r w:rsidR="009B2C26" w:rsidRPr="006A2413">
        <w:t xml:space="preserve">reduce </w:t>
      </w:r>
      <w:r w:rsidR="00264682" w:rsidRPr="006A2413">
        <w:t xml:space="preserve">the remaining </w:t>
      </w:r>
      <w:r w:rsidR="0035363F" w:rsidRPr="006A2413">
        <w:t>HCFCs</w:t>
      </w:r>
      <w:r w:rsidR="000739BA" w:rsidRPr="006A2413">
        <w:t xml:space="preserve"> in a</w:t>
      </w:r>
      <w:r w:rsidR="00264682" w:rsidRPr="006A2413">
        <w:t>n accelerated</w:t>
      </w:r>
      <w:r w:rsidR="00882428" w:rsidRPr="006A2413">
        <w:t xml:space="preserve"> </w:t>
      </w:r>
      <w:r w:rsidR="000739BA" w:rsidRPr="006A2413">
        <w:t>manner,</w:t>
      </w:r>
      <w:r w:rsidR="005E7E9B" w:rsidRPr="006A2413">
        <w:t xml:space="preserve"> by </w:t>
      </w:r>
      <w:r w:rsidR="00D426EC" w:rsidRPr="006A2413">
        <w:t>76</w:t>
      </w:r>
      <w:r w:rsidR="005E7E9B" w:rsidRPr="006A2413">
        <w:t xml:space="preserve"> per cent </w:t>
      </w:r>
      <w:r w:rsidR="00BF14C8" w:rsidRPr="006A2413">
        <w:t xml:space="preserve">of the country’s baseline </w:t>
      </w:r>
      <w:r w:rsidR="002864C3" w:rsidRPr="006A2413">
        <w:t>by</w:t>
      </w:r>
      <w:r w:rsidR="00BF14C8" w:rsidRPr="006A2413">
        <w:t xml:space="preserve"> </w:t>
      </w:r>
      <w:r w:rsidR="005C6FE2" w:rsidRPr="006A2413">
        <w:t xml:space="preserve">2027, </w:t>
      </w:r>
      <w:r w:rsidR="00EC1429" w:rsidRPr="006A2413">
        <w:t>84</w:t>
      </w:r>
      <w:r w:rsidR="005C6FE2" w:rsidRPr="006A2413">
        <w:t xml:space="preserve"> per cent </w:t>
      </w:r>
      <w:r w:rsidR="002864C3" w:rsidRPr="006A2413">
        <w:t>by</w:t>
      </w:r>
      <w:r w:rsidR="005C6FE2" w:rsidRPr="006A2413">
        <w:t xml:space="preserve"> 2028</w:t>
      </w:r>
      <w:r w:rsidR="00022D7D" w:rsidRPr="006A2413">
        <w:t xml:space="preserve"> and </w:t>
      </w:r>
      <w:r w:rsidR="00D83523" w:rsidRPr="006A2413">
        <w:t>92</w:t>
      </w:r>
      <w:r w:rsidR="00022D7D" w:rsidRPr="006A2413">
        <w:t xml:space="preserve"> per cent by 2029.</w:t>
      </w:r>
      <w:r w:rsidR="000739BA" w:rsidRPr="006A2413">
        <w:t xml:space="preserve"> </w:t>
      </w:r>
    </w:p>
    <w:p w14:paraId="117C1FE7" w14:textId="62461A8D" w:rsidR="00BB10FB" w:rsidRPr="006A2413" w:rsidRDefault="00563DA8" w:rsidP="003A1F27">
      <w:pPr>
        <w:pStyle w:val="Heading1"/>
      </w:pPr>
      <w:r w:rsidRPr="006A2413">
        <w:t xml:space="preserve">In line with decision 86/51, to allow for consideration of the final tranche of its HPMP, the Government of </w:t>
      </w:r>
      <w:r w:rsidR="00E71700" w:rsidRPr="006A2413">
        <w:t>Morocco</w:t>
      </w:r>
      <w:r w:rsidRPr="006A2413">
        <w:t xml:space="preserve"> agreed to submit a detailed description of the regulatory and policy framework in place to implement measures to ensure that HCFC consumption is in compliance with paragraph 8 ter(e)(</w:t>
      </w:r>
      <w:proofErr w:type="spellStart"/>
      <w:r w:rsidRPr="006A2413">
        <w:t>i</w:t>
      </w:r>
      <w:proofErr w:type="spellEnd"/>
      <w:r w:rsidRPr="006A2413">
        <w:t xml:space="preserve">) of Article 5 of the Montreal Protocol for the period 2030–2040, and, if </w:t>
      </w:r>
      <w:r w:rsidR="00E71700" w:rsidRPr="006A2413">
        <w:t>Morocco</w:t>
      </w:r>
      <w:r w:rsidRPr="006A2413">
        <w:t xml:space="preserve"> intend</w:t>
      </w:r>
      <w:r w:rsidR="009854AA" w:rsidRPr="006A2413">
        <w:t>ed</w:t>
      </w:r>
      <w:r w:rsidRPr="006A2413">
        <w:t xml:space="preserve"> to have consumption </w:t>
      </w:r>
      <w:r w:rsidR="009854AA" w:rsidRPr="006A2413">
        <w:t>in</w:t>
      </w:r>
      <w:r w:rsidRPr="006A2413">
        <w:t xml:space="preserve"> the period 2030–2040, in line with paragraph 8 ter(e)(</w:t>
      </w:r>
      <w:proofErr w:type="spellStart"/>
      <w:r w:rsidRPr="006A2413">
        <w:t>i</w:t>
      </w:r>
      <w:proofErr w:type="spellEnd"/>
      <w:r w:rsidRPr="006A2413">
        <w:t>) of Article 5 of the Montreal Protocol, proposed modifications to its Agreement with the Executive Committee covering the period beyond 2030.</w:t>
      </w:r>
    </w:p>
    <w:p w14:paraId="72C35195" w14:textId="77777777" w:rsidR="00563DA8" w:rsidRPr="006A2413" w:rsidRDefault="00563DA8" w:rsidP="006A77D7">
      <w:pPr>
        <w:pStyle w:val="Heading1"/>
        <w:keepNext/>
        <w:numPr>
          <w:ilvl w:val="0"/>
          <w:numId w:val="0"/>
        </w:numPr>
        <w:spacing w:before="240"/>
      </w:pPr>
      <w:bookmarkStart w:id="14" w:name="_Hlk126916111"/>
      <w:r w:rsidRPr="006A2413">
        <w:rPr>
          <w:u w:val="single"/>
        </w:rPr>
        <w:t>Legal framework</w:t>
      </w:r>
    </w:p>
    <w:p w14:paraId="6E135E1A" w14:textId="2BC6D82D" w:rsidR="004F0723" w:rsidRPr="006A2413" w:rsidRDefault="006A77D7" w:rsidP="00DA41E6">
      <w:pPr>
        <w:pStyle w:val="Heading1"/>
        <w:rPr>
          <w:u w:val="single"/>
        </w:rPr>
      </w:pPr>
      <w:r w:rsidRPr="006A2413">
        <w:t xml:space="preserve">The Government of </w:t>
      </w:r>
      <w:r w:rsidR="00E71700" w:rsidRPr="006A2413">
        <w:t>Morocco</w:t>
      </w:r>
      <w:r w:rsidRPr="006A2413">
        <w:t xml:space="preserve"> has issued HCFC import quota for 2026 at</w:t>
      </w:r>
      <w:r w:rsidR="00E87C49" w:rsidRPr="006A2413">
        <w:t xml:space="preserve"> 16.56</w:t>
      </w:r>
      <w:r w:rsidRPr="006A2413">
        <w:t xml:space="preserve"> ODP tonnes, which is </w:t>
      </w:r>
      <w:r w:rsidR="00584BF0" w:rsidRPr="006A2413">
        <w:t xml:space="preserve">slightly </w:t>
      </w:r>
      <w:r w:rsidRPr="006A2413">
        <w:t>lower than the Montreal Protocol control targets.</w:t>
      </w:r>
      <w:r w:rsidR="004F0723" w:rsidRPr="006A2413">
        <w:rPr>
          <w:u w:val="single"/>
        </w:rPr>
        <w:t xml:space="preserve"> </w:t>
      </w:r>
    </w:p>
    <w:p w14:paraId="61938CBB" w14:textId="7EBE8579" w:rsidR="004F0723" w:rsidRPr="006A2413" w:rsidRDefault="004F0723" w:rsidP="004F0723">
      <w:pPr>
        <w:keepNext/>
        <w:spacing w:after="240"/>
        <w:outlineLvl w:val="0"/>
        <w:rPr>
          <w:u w:val="single"/>
        </w:rPr>
      </w:pPr>
      <w:r w:rsidRPr="006A2413">
        <w:rPr>
          <w:u w:val="single"/>
        </w:rPr>
        <w:t>Sector distribution of HCFCs</w:t>
      </w:r>
    </w:p>
    <w:p w14:paraId="5CF47F5D" w14:textId="33FBC324" w:rsidR="00503280" w:rsidRPr="006A2413" w:rsidRDefault="009B51DD" w:rsidP="0010615C">
      <w:pPr>
        <w:pStyle w:val="Heading1"/>
        <w:rPr>
          <w:lang w:bidi="ar-EG"/>
        </w:rPr>
      </w:pPr>
      <w:r w:rsidRPr="006A2413">
        <w:rPr>
          <w:lang w:bidi="ar-EG"/>
        </w:rPr>
        <w:t xml:space="preserve">In relation to the Secretariat’s enquiry requesting additional analysis of the fisheries sector, UNIDO provided details outlining that the installed capacities in fishing cold chain in Morocco as concentrated in major fishing ports including Agadir, Safi, </w:t>
      </w:r>
      <w:proofErr w:type="gramStart"/>
      <w:r w:rsidRPr="006A2413">
        <w:rPr>
          <w:lang w:bidi="ar-EG"/>
        </w:rPr>
        <w:t>Tan-Tan</w:t>
      </w:r>
      <w:proofErr w:type="gramEnd"/>
      <w:r w:rsidRPr="006A2413">
        <w:rPr>
          <w:lang w:bidi="ar-EG"/>
        </w:rPr>
        <w:t xml:space="preserve">, Dakhla, and </w:t>
      </w:r>
      <w:proofErr w:type="spellStart"/>
      <w:r w:rsidRPr="006A2413">
        <w:rPr>
          <w:lang w:bidi="ar-EG"/>
        </w:rPr>
        <w:t>Nador</w:t>
      </w:r>
      <w:proofErr w:type="spellEnd"/>
      <w:r w:rsidRPr="006A2413">
        <w:rPr>
          <w:lang w:bidi="ar-EG"/>
        </w:rPr>
        <w:t xml:space="preserve">. </w:t>
      </w:r>
      <w:r w:rsidR="00C43A96" w:rsidRPr="006A2413">
        <w:rPr>
          <w:lang w:bidi="ar-EG"/>
        </w:rPr>
        <w:t xml:space="preserve">A total of </w:t>
      </w:r>
      <w:r w:rsidRPr="006A2413">
        <w:rPr>
          <w:lang w:bidi="ar-EG"/>
        </w:rPr>
        <w:t xml:space="preserve">321 trawlers with HCFC-22-based refrigeration systems </w:t>
      </w:r>
      <w:r w:rsidR="007325A2" w:rsidRPr="006A2413">
        <w:rPr>
          <w:lang w:bidi="ar-EG"/>
        </w:rPr>
        <w:t xml:space="preserve">were </w:t>
      </w:r>
      <w:r w:rsidRPr="006A2413">
        <w:rPr>
          <w:lang w:bidi="ar-EG"/>
        </w:rPr>
        <w:t xml:space="preserve">identified during the preparation of the project, representing an estimated 93 per cent of the trawler fleet, while coastal fishing vessels (estimated as 1,808 units) are not equipped with on-board refrigeration systems. As for </w:t>
      </w:r>
      <w:r w:rsidR="00DF1BD0" w:rsidRPr="006A2413">
        <w:rPr>
          <w:lang w:bidi="ar-EG"/>
        </w:rPr>
        <w:t>s</w:t>
      </w:r>
      <w:r w:rsidRPr="006A2413">
        <w:rPr>
          <w:lang w:bidi="ar-EG"/>
        </w:rPr>
        <w:t xml:space="preserve">hore-based fisheries </w:t>
      </w:r>
      <w:r w:rsidR="0010615C" w:rsidRPr="006A2413">
        <w:rPr>
          <w:lang w:bidi="ar-EG"/>
        </w:rPr>
        <w:t>facilities, 414</w:t>
      </w:r>
      <w:r w:rsidRPr="006A2413">
        <w:rPr>
          <w:lang w:bidi="ar-EG"/>
        </w:rPr>
        <w:t xml:space="preserve"> processing establishments </w:t>
      </w:r>
      <w:r w:rsidR="00D91DF2" w:rsidRPr="006A2413">
        <w:rPr>
          <w:lang w:bidi="ar-EG"/>
        </w:rPr>
        <w:t>were</w:t>
      </w:r>
      <w:r w:rsidRPr="006A2413">
        <w:rPr>
          <w:lang w:bidi="ar-EG"/>
        </w:rPr>
        <w:t xml:space="preserve"> identified as part of the industrial refrigeration category in the proposal. An estimated 50 per cent of these establishments operate on HCFC-22, accounting for approximately 21 </w:t>
      </w:r>
      <w:r w:rsidR="00E373ED" w:rsidRPr="006A2413">
        <w:rPr>
          <w:lang w:bidi="ar-EG"/>
        </w:rPr>
        <w:t>mt</w:t>
      </w:r>
      <w:r w:rsidRPr="006A2413">
        <w:rPr>
          <w:lang w:bidi="ar-EG"/>
        </w:rPr>
        <w:t xml:space="preserve"> of the total 155.8 </w:t>
      </w:r>
      <w:r w:rsidR="00E373ED" w:rsidRPr="006A2413">
        <w:rPr>
          <w:lang w:bidi="ar-EG"/>
        </w:rPr>
        <w:t>mt</w:t>
      </w:r>
      <w:r w:rsidRPr="006A2413">
        <w:rPr>
          <w:lang w:bidi="ar-EG"/>
        </w:rPr>
        <w:t xml:space="preserve"> fisheries consumption. The rest are mainly relying on HFC</w:t>
      </w:r>
      <w:r w:rsidR="00E373ED" w:rsidRPr="006A2413">
        <w:rPr>
          <w:lang w:bidi="ar-EG"/>
        </w:rPr>
        <w:t>-</w:t>
      </w:r>
      <w:r w:rsidRPr="006A2413">
        <w:rPr>
          <w:lang w:bidi="ar-EG"/>
        </w:rPr>
        <w:t xml:space="preserve">based technologies and less than 5 per cent use ammonia. A comprehensive survey and report about cold chain capacities in fisheries sector is </w:t>
      </w:r>
      <w:r w:rsidR="008B7DFC" w:rsidRPr="006A2413">
        <w:rPr>
          <w:lang w:bidi="ar-EG"/>
        </w:rPr>
        <w:t xml:space="preserve">being </w:t>
      </w:r>
      <w:r w:rsidRPr="006A2413">
        <w:rPr>
          <w:lang w:bidi="ar-EG"/>
        </w:rPr>
        <w:t>develop</w:t>
      </w:r>
      <w:r w:rsidR="008B7DFC" w:rsidRPr="006A2413">
        <w:rPr>
          <w:lang w:bidi="ar-EG"/>
        </w:rPr>
        <w:t>ed</w:t>
      </w:r>
      <w:r w:rsidRPr="006A2413">
        <w:rPr>
          <w:lang w:bidi="ar-EG"/>
        </w:rPr>
        <w:t xml:space="preserve"> under stage II </w:t>
      </w:r>
      <w:r w:rsidR="0009569B" w:rsidRPr="006A2413">
        <w:rPr>
          <w:lang w:bidi="ar-EG"/>
        </w:rPr>
        <w:t xml:space="preserve">of </w:t>
      </w:r>
      <w:r w:rsidRPr="006A2413">
        <w:rPr>
          <w:lang w:bidi="ar-EG"/>
        </w:rPr>
        <w:t>the HPMP which will provide detailed disaggregated data by application type, installed capacity, and refrigerant profile.</w:t>
      </w:r>
    </w:p>
    <w:p w14:paraId="0C8EB8EE" w14:textId="367574EE" w:rsidR="000C0814" w:rsidRPr="006A2413" w:rsidRDefault="00392FEF" w:rsidP="004F0723">
      <w:pPr>
        <w:numPr>
          <w:ilvl w:val="0"/>
          <w:numId w:val="1"/>
        </w:numPr>
        <w:spacing w:after="240"/>
        <w:outlineLvl w:val="0"/>
      </w:pPr>
      <w:r w:rsidRPr="006A2413">
        <w:t xml:space="preserve">The Secretariat enquired about the large remaining population of </w:t>
      </w:r>
      <w:r w:rsidR="00D4387F" w:rsidRPr="006A2413">
        <w:t>HCFC-22</w:t>
      </w:r>
      <w:r w:rsidR="00E373ED" w:rsidRPr="006A2413">
        <w:t>-</w:t>
      </w:r>
      <w:r w:rsidR="00D4387F" w:rsidRPr="006A2413">
        <w:t xml:space="preserve">based </w:t>
      </w:r>
      <w:r w:rsidRPr="006A2413">
        <w:t xml:space="preserve">residential AC units </w:t>
      </w:r>
      <w:r w:rsidR="00D4387F" w:rsidRPr="006A2413">
        <w:t xml:space="preserve">(370,000) </w:t>
      </w:r>
      <w:r w:rsidRPr="006A2413">
        <w:t xml:space="preserve">compared to </w:t>
      </w:r>
      <w:r w:rsidR="00286D31" w:rsidRPr="006A2413">
        <w:t>estimate</w:t>
      </w:r>
      <w:r w:rsidR="00A60951" w:rsidRPr="006A2413">
        <w:t>s</w:t>
      </w:r>
      <w:r w:rsidR="00286D31" w:rsidRPr="006A2413">
        <w:t xml:space="preserve"> at the </w:t>
      </w:r>
      <w:r w:rsidRPr="006A2413">
        <w:t xml:space="preserve">time of submitting </w:t>
      </w:r>
      <w:r w:rsidR="0009569B" w:rsidRPr="006A2413">
        <w:t>s</w:t>
      </w:r>
      <w:r w:rsidR="00B13A8E" w:rsidRPr="006A2413">
        <w:t xml:space="preserve">tage II </w:t>
      </w:r>
      <w:r w:rsidR="0009569B" w:rsidRPr="006A2413">
        <w:rPr>
          <w:lang w:bidi="ar-EG"/>
        </w:rPr>
        <w:t xml:space="preserve">of the HPMP </w:t>
      </w:r>
      <w:r w:rsidR="00286D31" w:rsidRPr="006A2413">
        <w:t xml:space="preserve">(340,600 in </w:t>
      </w:r>
      <w:r w:rsidR="00D316B9" w:rsidRPr="006A2413">
        <w:t>2021</w:t>
      </w:r>
      <w:r w:rsidR="00286D31" w:rsidRPr="006A2413">
        <w:t>)</w:t>
      </w:r>
      <w:r w:rsidR="00816483" w:rsidRPr="006A2413">
        <w:t>.</w:t>
      </w:r>
      <w:r w:rsidR="00545F42" w:rsidRPr="006A2413">
        <w:t xml:space="preserve"> UNIDO clarified </w:t>
      </w:r>
      <w:r w:rsidR="00AE2002" w:rsidRPr="006A2413">
        <w:t xml:space="preserve">that the capacity to best estimate the population equipment </w:t>
      </w:r>
      <w:r w:rsidR="00590E10" w:rsidRPr="006A2413">
        <w:t xml:space="preserve">during the </w:t>
      </w:r>
      <w:r w:rsidR="00CD2109" w:rsidRPr="006A2413">
        <w:t>preparation</w:t>
      </w:r>
      <w:r w:rsidR="00CD2109" w:rsidRPr="006A2413" w:rsidDel="00AE2002">
        <w:t xml:space="preserve"> </w:t>
      </w:r>
      <w:r w:rsidR="00CD2109" w:rsidRPr="006A2413">
        <w:t xml:space="preserve">of the proposal </w:t>
      </w:r>
      <w:r w:rsidR="00AE2002" w:rsidRPr="006A2413">
        <w:t>improved</w:t>
      </w:r>
      <w:r w:rsidR="00590E10" w:rsidRPr="006A2413">
        <w:t>, comp</w:t>
      </w:r>
      <w:r w:rsidR="00E44327" w:rsidRPr="006A2413">
        <w:t>a</w:t>
      </w:r>
      <w:r w:rsidR="00590E10" w:rsidRPr="006A2413">
        <w:t xml:space="preserve">red to </w:t>
      </w:r>
      <w:r w:rsidR="00A60951" w:rsidRPr="006A2413">
        <w:t xml:space="preserve">the </w:t>
      </w:r>
      <w:r w:rsidR="00590E10" w:rsidRPr="006A2413">
        <w:t xml:space="preserve">previous stage, </w:t>
      </w:r>
      <w:r w:rsidR="00AE2002" w:rsidRPr="006A2413">
        <w:t xml:space="preserve">through advanced data collection and </w:t>
      </w:r>
      <w:r w:rsidR="00F16EDF" w:rsidRPr="006A2413">
        <w:t>the thorough conduct</w:t>
      </w:r>
      <w:r w:rsidR="00A60951" w:rsidRPr="006A2413">
        <w:t xml:space="preserve"> of</w:t>
      </w:r>
      <w:r w:rsidR="00F16EDF" w:rsidRPr="006A2413">
        <w:t xml:space="preserve"> </w:t>
      </w:r>
      <w:r w:rsidR="00AE2002" w:rsidRPr="006A2413">
        <w:t>national survey</w:t>
      </w:r>
      <w:r w:rsidR="00882873" w:rsidRPr="006A2413">
        <w:t xml:space="preserve">. Furthermore, </w:t>
      </w:r>
      <w:r w:rsidR="00545F42" w:rsidRPr="006A2413">
        <w:t xml:space="preserve">the MEPS regulation, which became mandatory in September </w:t>
      </w:r>
      <w:r w:rsidR="00545F42" w:rsidRPr="006A2413">
        <w:lastRenderedPageBreak/>
        <w:t>2025, formalised this market transition away from HCFC-22</w:t>
      </w:r>
      <w:r w:rsidR="005D57C5" w:rsidRPr="006A2413">
        <w:t xml:space="preserve">. </w:t>
      </w:r>
      <w:r w:rsidR="0053011F" w:rsidRPr="006A2413">
        <w:t>I</w:t>
      </w:r>
      <w:r w:rsidR="008219DB" w:rsidRPr="006A2413">
        <w:t xml:space="preserve">mports of HCFC-22-based </w:t>
      </w:r>
      <w:r w:rsidR="005A4444" w:rsidRPr="006A2413">
        <w:t>A</w:t>
      </w:r>
      <w:r w:rsidR="00A35C85" w:rsidRPr="006A2413">
        <w:t>C</w:t>
      </w:r>
      <w:r w:rsidR="005A4444" w:rsidRPr="006A2413">
        <w:t xml:space="preserve"> </w:t>
      </w:r>
      <w:r w:rsidR="008219DB" w:rsidRPr="006A2413">
        <w:t xml:space="preserve">equipment </w:t>
      </w:r>
      <w:r w:rsidR="00507233" w:rsidRPr="006A2413">
        <w:t xml:space="preserve">stopped since </w:t>
      </w:r>
      <w:r w:rsidR="008219DB" w:rsidRPr="006A2413">
        <w:t xml:space="preserve">2023 </w:t>
      </w:r>
      <w:r w:rsidR="00507233" w:rsidRPr="006A2413">
        <w:t>by most of importers</w:t>
      </w:r>
      <w:r w:rsidR="009752D6" w:rsidRPr="006A2413">
        <w:t xml:space="preserve">, </w:t>
      </w:r>
      <w:r w:rsidR="003536E9" w:rsidRPr="006A2413">
        <w:t>although</w:t>
      </w:r>
      <w:r w:rsidR="009752D6" w:rsidRPr="006A2413">
        <w:t xml:space="preserve"> </w:t>
      </w:r>
      <w:r w:rsidR="008219DB" w:rsidRPr="006A2413">
        <w:t xml:space="preserve">sales of remaining stock continued until 2024. </w:t>
      </w:r>
    </w:p>
    <w:p w14:paraId="7318A56A" w14:textId="15A7FE65" w:rsidR="00563DA8" w:rsidRPr="006A2413" w:rsidRDefault="00563DA8" w:rsidP="006A77D7">
      <w:pPr>
        <w:keepNext/>
        <w:spacing w:after="240"/>
      </w:pPr>
      <w:bookmarkStart w:id="15" w:name="_Hlk126916116"/>
      <w:bookmarkEnd w:id="14"/>
      <w:r w:rsidRPr="006A2413">
        <w:rPr>
          <w:u w:val="single"/>
        </w:rPr>
        <w:t>Technical and cost-related issues</w:t>
      </w:r>
      <w:r w:rsidRPr="006A2413">
        <w:t xml:space="preserve"> </w:t>
      </w:r>
    </w:p>
    <w:p w14:paraId="538CB793" w14:textId="3A007FFB" w:rsidR="00513D8C" w:rsidRPr="006A2413" w:rsidRDefault="00A54F51" w:rsidP="006A77D7">
      <w:pPr>
        <w:keepNext/>
        <w:spacing w:after="240"/>
        <w:rPr>
          <w:i/>
          <w:iCs/>
        </w:rPr>
      </w:pPr>
      <w:r w:rsidRPr="006A2413">
        <w:rPr>
          <w:i/>
          <w:iCs/>
        </w:rPr>
        <w:t xml:space="preserve">Component 1: </w:t>
      </w:r>
      <w:r w:rsidR="004A749F" w:rsidRPr="006A2413">
        <w:rPr>
          <w:i/>
          <w:iCs/>
        </w:rPr>
        <w:t>Regulatory framework and control mechanism</w:t>
      </w:r>
    </w:p>
    <w:p w14:paraId="06F8ECC4" w14:textId="6C218069" w:rsidR="0010615C" w:rsidRPr="006A2413" w:rsidRDefault="00F85B1F" w:rsidP="00DA41E6">
      <w:pPr>
        <w:pStyle w:val="Heading1"/>
        <w:keepNext/>
        <w:rPr>
          <w:i/>
          <w:iCs/>
        </w:rPr>
      </w:pPr>
      <w:bookmarkStart w:id="16" w:name="_Hlk226998153"/>
      <w:r w:rsidRPr="006A2413">
        <w:t>The Secretariat enquired about the reasons for not conducting regular training of customs officers since the last training held in 2019, particularly in view of the regulatory frameworks established since then, updates to H</w:t>
      </w:r>
      <w:r w:rsidR="001E5F22" w:rsidRPr="006A2413">
        <w:t xml:space="preserve">armonized </w:t>
      </w:r>
      <w:r w:rsidRPr="006A2413">
        <w:t>S</w:t>
      </w:r>
      <w:r w:rsidR="001E5F22" w:rsidRPr="006A2413">
        <w:t>ystem</w:t>
      </w:r>
      <w:r w:rsidRPr="006A2413">
        <w:t xml:space="preserve"> codes and evolving controlled-substance trade trends. UNIDO explained that </w:t>
      </w:r>
      <w:r w:rsidR="00001FDA" w:rsidRPr="006A2413">
        <w:t xml:space="preserve">continuation of the </w:t>
      </w:r>
      <w:r w:rsidR="00A23463" w:rsidRPr="006A2413">
        <w:t xml:space="preserve">training </w:t>
      </w:r>
      <w:r w:rsidR="00780B07" w:rsidRPr="006A2413">
        <w:t xml:space="preserve">was affected by </w:t>
      </w:r>
      <w:r w:rsidRPr="006A2413">
        <w:t>the COVID-19 pandemic</w:t>
      </w:r>
      <w:r w:rsidR="00780B07" w:rsidRPr="006A2413">
        <w:t xml:space="preserve"> period for several years </w:t>
      </w:r>
      <w:r w:rsidR="003A545A" w:rsidRPr="006A2413">
        <w:t>and</w:t>
      </w:r>
      <w:r w:rsidR="00780B07" w:rsidRPr="006A2413">
        <w:t xml:space="preserve"> it took time to rebuild </w:t>
      </w:r>
      <w:r w:rsidR="00685A64" w:rsidRPr="006A2413">
        <w:t>the training program</w:t>
      </w:r>
      <w:r w:rsidR="003E34ED" w:rsidRPr="006A2413">
        <w:t>me</w:t>
      </w:r>
      <w:r w:rsidR="00685A64" w:rsidRPr="006A2413">
        <w:t xml:space="preserve"> which </w:t>
      </w:r>
      <w:r w:rsidR="00457EB1" w:rsidRPr="006A2413">
        <w:t xml:space="preserve">is being resumed </w:t>
      </w:r>
      <w:r w:rsidR="00235A78" w:rsidRPr="006A2413">
        <w:t xml:space="preserve">now </w:t>
      </w:r>
      <w:r w:rsidR="00002842" w:rsidRPr="006A2413">
        <w:t xml:space="preserve">under stage II of the HPMP and will be further </w:t>
      </w:r>
      <w:r w:rsidR="00584A44" w:rsidRPr="006A2413">
        <w:t>strengthened</w:t>
      </w:r>
      <w:r w:rsidR="00002842" w:rsidRPr="006A2413">
        <w:t xml:space="preserve"> </w:t>
      </w:r>
      <w:r w:rsidR="00051AB0" w:rsidRPr="006A2413">
        <w:t xml:space="preserve">with </w:t>
      </w:r>
      <w:r w:rsidR="00584A44" w:rsidRPr="006A2413">
        <w:t xml:space="preserve">activities under </w:t>
      </w:r>
      <w:r w:rsidR="007B5574" w:rsidRPr="006A2413">
        <w:t xml:space="preserve">stage I of the </w:t>
      </w:r>
      <w:r w:rsidR="00584A44" w:rsidRPr="006A2413">
        <w:t>KIP</w:t>
      </w:r>
      <w:r w:rsidR="00001FDA" w:rsidRPr="006A2413">
        <w:t>.</w:t>
      </w:r>
      <w:r w:rsidRPr="006A2413">
        <w:t xml:space="preserve"> Nevertheless, Morocco’s customs enforcement of ODS import controls remained operational through the continuous application of the licensing and quota system</w:t>
      </w:r>
      <w:r w:rsidR="00B42CC9" w:rsidRPr="006A2413">
        <w:t>, e</w:t>
      </w:r>
      <w:r w:rsidRPr="006A2413">
        <w:t>nforcement was also supported by the integration of the BADR</w:t>
      </w:r>
      <w:r w:rsidR="00B905A4" w:rsidRPr="006A2413">
        <w:rPr>
          <w:rStyle w:val="FootnoteReference"/>
        </w:rPr>
        <w:footnoteReference w:id="15"/>
      </w:r>
      <w:r w:rsidRPr="006A2413">
        <w:t xml:space="preserve"> electronic customs platform with the </w:t>
      </w:r>
      <w:proofErr w:type="spellStart"/>
      <w:r w:rsidRPr="006A2413">
        <w:t>PortNet</w:t>
      </w:r>
      <w:proofErr w:type="spellEnd"/>
      <w:r w:rsidRPr="006A2413">
        <w:t xml:space="preserve"> single-window system, enabling systematic screening of refrigerant imports at points of entry, as well as by the market surveillance mechanism operated by the Ministry of Industry and Trade, which continued to function without interruption.</w:t>
      </w:r>
    </w:p>
    <w:bookmarkEnd w:id="16"/>
    <w:p w14:paraId="0E9FBE50" w14:textId="5313A2E7" w:rsidR="00F93D5C" w:rsidRPr="006A2413" w:rsidRDefault="00F93D5C" w:rsidP="0010615C">
      <w:pPr>
        <w:pStyle w:val="Heading1"/>
        <w:keepNext/>
        <w:numPr>
          <w:ilvl w:val="0"/>
          <w:numId w:val="0"/>
        </w:numPr>
        <w:rPr>
          <w:i/>
          <w:iCs/>
        </w:rPr>
      </w:pPr>
      <w:r w:rsidRPr="006A2413">
        <w:rPr>
          <w:i/>
          <w:iCs/>
        </w:rPr>
        <w:t>Component 2: Capacity</w:t>
      </w:r>
      <w:r w:rsidR="00A60951" w:rsidRPr="006A2413">
        <w:rPr>
          <w:i/>
          <w:iCs/>
        </w:rPr>
        <w:noBreakHyphen/>
      </w:r>
      <w:r w:rsidRPr="006A2413">
        <w:rPr>
          <w:i/>
          <w:iCs/>
        </w:rPr>
        <w:t>building</w:t>
      </w:r>
      <w:r w:rsidR="007050B0" w:rsidRPr="006A2413">
        <w:rPr>
          <w:i/>
          <w:iCs/>
        </w:rPr>
        <w:t xml:space="preserve"> for RAC sector</w:t>
      </w:r>
    </w:p>
    <w:p w14:paraId="74ABE681" w14:textId="7EE0E765" w:rsidR="002A2897" w:rsidRPr="006A2413" w:rsidRDefault="00B361DB" w:rsidP="00790241">
      <w:pPr>
        <w:pStyle w:val="Heading1"/>
      </w:pPr>
      <w:r w:rsidRPr="006A2413">
        <w:t>In relation to the</w:t>
      </w:r>
      <w:r w:rsidR="00BD4106" w:rsidRPr="006A2413">
        <w:t xml:space="preserve"> proposed </w:t>
      </w:r>
      <w:r w:rsidR="00CA20A1" w:rsidRPr="006A2413">
        <w:t xml:space="preserve">RAC training that includes </w:t>
      </w:r>
      <w:r w:rsidR="009F162D" w:rsidRPr="006A2413">
        <w:t>a target of 700 technicians</w:t>
      </w:r>
      <w:r w:rsidR="000D304C" w:rsidRPr="006A2413">
        <w:t xml:space="preserve"> and </w:t>
      </w:r>
      <w:r w:rsidR="001D1AC5" w:rsidRPr="006A2413">
        <w:t>noting th</w:t>
      </w:r>
      <w:r w:rsidR="007300DE" w:rsidRPr="006A2413">
        <w:t>e significant remaining training under stage II of the HPMP</w:t>
      </w:r>
      <w:r w:rsidR="00426FF6" w:rsidRPr="006A2413">
        <w:t xml:space="preserve">, </w:t>
      </w:r>
      <w:r w:rsidR="007300DE" w:rsidRPr="006A2413">
        <w:t>as well as</w:t>
      </w:r>
      <w:r w:rsidR="001D1AC5" w:rsidRPr="006A2413">
        <w:t xml:space="preserve"> </w:t>
      </w:r>
      <w:r w:rsidR="00AB08D3" w:rsidRPr="006A2413">
        <w:t xml:space="preserve">similar training under </w:t>
      </w:r>
      <w:r w:rsidR="00576A54" w:rsidRPr="006A2413">
        <w:t xml:space="preserve">stage I of the </w:t>
      </w:r>
      <w:r w:rsidR="00AB08D3" w:rsidRPr="006A2413">
        <w:t xml:space="preserve">KIP and </w:t>
      </w:r>
      <w:r w:rsidR="00022FE6" w:rsidRPr="006A2413">
        <w:t>the energy efficiency</w:t>
      </w:r>
      <w:r w:rsidR="00BA28F7" w:rsidRPr="006A2413">
        <w:t xml:space="preserve"> p</w:t>
      </w:r>
      <w:r w:rsidR="00CA1175" w:rsidRPr="006A2413">
        <w:t>ilot project approved</w:t>
      </w:r>
      <w:r w:rsidR="00B80F27" w:rsidRPr="006A2413">
        <w:t xml:space="preserve"> under decision 91/65</w:t>
      </w:r>
      <w:r w:rsidR="00F648A4" w:rsidRPr="006A2413">
        <w:t>,</w:t>
      </w:r>
      <w:r w:rsidR="00B00B55" w:rsidRPr="006A2413">
        <w:rPr>
          <w:rStyle w:val="FootnoteReference"/>
        </w:rPr>
        <w:footnoteReference w:id="16"/>
      </w:r>
      <w:r w:rsidR="00F13E67" w:rsidRPr="006A2413">
        <w:t xml:space="preserve"> the Secretariat enquired whether the </w:t>
      </w:r>
      <w:r w:rsidR="00B00B55" w:rsidRPr="006A2413">
        <w:t xml:space="preserve">training </w:t>
      </w:r>
      <w:r w:rsidR="00F13E67" w:rsidRPr="006A2413">
        <w:t xml:space="preserve">target was realistic within the implementation period of </w:t>
      </w:r>
      <w:r w:rsidR="001930E9" w:rsidRPr="006A2413">
        <w:t>stage III</w:t>
      </w:r>
      <w:r w:rsidR="004D555C" w:rsidRPr="006A2413">
        <w:t xml:space="preserve"> of the HPMP</w:t>
      </w:r>
      <w:r w:rsidR="001930E9" w:rsidRPr="006A2413">
        <w:t xml:space="preserve">. </w:t>
      </w:r>
      <w:r w:rsidR="00AA39D1" w:rsidRPr="006A2413">
        <w:t xml:space="preserve">UNIDO clarified that the original target of 700 technicians under stage III was based on an estimated 40,000 RAC technicians in Morocco, including about 30 per cent working in the informal sector. However, given the substantial ongoing training under the </w:t>
      </w:r>
      <w:r w:rsidR="009F7010" w:rsidRPr="006A2413">
        <w:t xml:space="preserve">different </w:t>
      </w:r>
      <w:r w:rsidR="00AA39D1" w:rsidRPr="006A2413">
        <w:t>HPMP</w:t>
      </w:r>
      <w:r w:rsidR="00745510" w:rsidRPr="006A2413">
        <w:t xml:space="preserve"> stages</w:t>
      </w:r>
      <w:r w:rsidR="00AA39D1" w:rsidRPr="006A2413">
        <w:t>, stage I of the KIP and the energy-efficiency</w:t>
      </w:r>
      <w:r w:rsidR="0046671C" w:rsidRPr="006A2413">
        <w:t xml:space="preserve"> project</w:t>
      </w:r>
      <w:r w:rsidR="00AA39D1" w:rsidRPr="006A2413">
        <w:t xml:space="preserve">, </w:t>
      </w:r>
      <w:r w:rsidR="00BB0851" w:rsidRPr="006A2413">
        <w:t xml:space="preserve">and following consultation with the Government of Morocco, </w:t>
      </w:r>
      <w:r w:rsidR="00A25ED8" w:rsidRPr="006A2413">
        <w:t xml:space="preserve">it </w:t>
      </w:r>
      <w:r w:rsidR="00F461FC" w:rsidRPr="006A2413">
        <w:t>is</w:t>
      </w:r>
      <w:r w:rsidR="00AA39D1" w:rsidRPr="006A2413">
        <w:t xml:space="preserve"> </w:t>
      </w:r>
      <w:r w:rsidR="00587A87" w:rsidRPr="006A2413">
        <w:t>propose</w:t>
      </w:r>
      <w:r w:rsidR="00F461FC" w:rsidRPr="006A2413">
        <w:t>d</w:t>
      </w:r>
      <w:r w:rsidR="00AA39D1" w:rsidRPr="006A2413">
        <w:t xml:space="preserve"> to reduce the stage III target to approximately 350 technicians, with a revised budget of US $88,000 for </w:t>
      </w:r>
      <w:r w:rsidR="00750444" w:rsidRPr="006A2413">
        <w:t>a</w:t>
      </w:r>
      <w:r w:rsidR="00AA39D1" w:rsidRPr="006A2413">
        <w:t xml:space="preserve">ctivity 2.3. </w:t>
      </w:r>
    </w:p>
    <w:p w14:paraId="7CF3CADA" w14:textId="62CC0503" w:rsidR="00AA39D1" w:rsidRPr="006A2413" w:rsidRDefault="00790241" w:rsidP="00790241">
      <w:pPr>
        <w:pStyle w:val="Heading1"/>
      </w:pPr>
      <w:r w:rsidRPr="006A2413">
        <w:t>The Secretariat</w:t>
      </w:r>
      <w:r w:rsidR="000E6CA8" w:rsidRPr="006A2413">
        <w:t xml:space="preserve"> further</w:t>
      </w:r>
      <w:r w:rsidRPr="006A2413">
        <w:t xml:space="preserve"> requested clarification on the certification of technicians trained before the RAC certification system becomes operational and </w:t>
      </w:r>
      <w:r w:rsidR="00890AB8" w:rsidRPr="006A2413">
        <w:t xml:space="preserve">what would be the overall targets under all ongoing </w:t>
      </w:r>
      <w:r w:rsidR="0010615C" w:rsidRPr="006A2413">
        <w:t>projects</w:t>
      </w:r>
      <w:r w:rsidR="00DD16D4" w:rsidRPr="006A2413">
        <w:t>.</w:t>
      </w:r>
      <w:r w:rsidRPr="006A2413">
        <w:t xml:space="preserve"> </w:t>
      </w:r>
      <w:r w:rsidR="00AA39D1" w:rsidRPr="006A2413">
        <w:t>UNIDO</w:t>
      </w:r>
      <w:r w:rsidR="00D309E4" w:rsidRPr="006A2413">
        <w:t xml:space="preserve"> elaborated that</w:t>
      </w:r>
      <w:r w:rsidR="00AA39D1" w:rsidRPr="006A2413">
        <w:t xml:space="preserve"> the national certification system for RAC technicians is expected to become operational in 2026, after which </w:t>
      </w:r>
      <w:r w:rsidR="00D309E4" w:rsidRPr="006A2413">
        <w:t>a</w:t>
      </w:r>
      <w:r w:rsidR="00AA39D1" w:rsidRPr="006A2413">
        <w:t xml:space="preserve">ctivity 2.3 will be aligned with certification requirements. Any technicians trained before the system is operational will have their prior training recognized </w:t>
      </w:r>
      <w:r w:rsidR="00396380" w:rsidRPr="006A2413">
        <w:t xml:space="preserve">and arrangements will be considered to test and certify them within the established </w:t>
      </w:r>
      <w:r w:rsidR="0010615C" w:rsidRPr="006A2413">
        <w:t xml:space="preserve">scheme. </w:t>
      </w:r>
      <w:r w:rsidR="00890AB8" w:rsidRPr="006A2413">
        <w:t>The o</w:t>
      </w:r>
      <w:r w:rsidR="00AA39D1" w:rsidRPr="006A2413">
        <w:t>verall</w:t>
      </w:r>
      <w:r w:rsidR="00890AB8" w:rsidRPr="006A2413">
        <w:t xml:space="preserve"> target </w:t>
      </w:r>
      <w:r w:rsidR="005B528C" w:rsidRPr="006A2413">
        <w:t xml:space="preserve">under stages II and III of HPMP and stage I of KIP includes </w:t>
      </w:r>
      <w:r w:rsidR="00664A2B" w:rsidRPr="006A2413">
        <w:t xml:space="preserve">technical </w:t>
      </w:r>
      <w:r w:rsidR="00D01463" w:rsidRPr="006A2413">
        <w:t xml:space="preserve">support </w:t>
      </w:r>
      <w:r w:rsidR="005B528C" w:rsidRPr="006A2413">
        <w:t xml:space="preserve">to </w:t>
      </w:r>
      <w:r w:rsidR="00AA39D1" w:rsidRPr="006A2413">
        <w:t xml:space="preserve">17 centres </w:t>
      </w:r>
      <w:r w:rsidR="00664A2B" w:rsidRPr="006A2413">
        <w:t xml:space="preserve">and training </w:t>
      </w:r>
      <w:r w:rsidR="00AA39D1" w:rsidRPr="006A2413">
        <w:t xml:space="preserve">2,020 technicians </w:t>
      </w:r>
      <w:r w:rsidR="00D01463" w:rsidRPr="006A2413">
        <w:t xml:space="preserve">which </w:t>
      </w:r>
      <w:r w:rsidR="00AA39D1" w:rsidRPr="006A2413">
        <w:t>represents approximately 5 per cent of Morocco’s estimated RAC workforce.</w:t>
      </w:r>
    </w:p>
    <w:p w14:paraId="1B71768B" w14:textId="5E56C69F" w:rsidR="00EE23F2" w:rsidRPr="006A2413" w:rsidRDefault="00360D66" w:rsidP="00360D66">
      <w:pPr>
        <w:pStyle w:val="Heading1"/>
      </w:pPr>
      <w:r w:rsidRPr="006A2413">
        <w:t>Regarding the RRR scheme, the Secretariat enquired about the request to procure additional equipment under stage III, given that the reclamation centre has not yet been established or made operational. The Secretariat also requested a summary of the feasibility study, including the expected quantities to be reclaimed, the proposed business model</w:t>
      </w:r>
      <w:r w:rsidR="00F73776" w:rsidRPr="006A2413">
        <w:t xml:space="preserve"> and capacities to have an independent testing </w:t>
      </w:r>
      <w:r w:rsidR="005003F5" w:rsidRPr="006A2413">
        <w:t>lab, and</w:t>
      </w:r>
      <w:r w:rsidRPr="006A2413">
        <w:t xml:space="preserve"> whether Morocco intends to ban non-refillable cylinders. </w:t>
      </w:r>
      <w:r w:rsidR="00D02E14" w:rsidRPr="006A2413">
        <w:t>UNIDO</w:t>
      </w:r>
      <w:r w:rsidRPr="006A2413">
        <w:t xml:space="preserve"> explained that </w:t>
      </w:r>
      <w:r w:rsidR="0040512E" w:rsidRPr="006A2413">
        <w:t>s</w:t>
      </w:r>
      <w:r w:rsidRPr="006A2413">
        <w:t xml:space="preserve">tage II </w:t>
      </w:r>
      <w:r w:rsidR="00663F32" w:rsidRPr="006A2413">
        <w:t>of the HPMP</w:t>
      </w:r>
      <w:r w:rsidRPr="006A2413">
        <w:t xml:space="preserve"> funded the foundational work, including the techno-economic feasibility study, 50 recovery machines for servicing workshops, and the selection of a host company in Casablanca, but did not fund equipment for the reclamation centre itself. The centre will be made operational through the reclamation machines funded under stage I of the KIP and the supporting infrastructure proposed under stage III, including storage, logistics, quality-control laboratory and cylinder-cleaning equipment, as well as additional recovery </w:t>
      </w:r>
      <w:r w:rsidRPr="006A2413">
        <w:lastRenderedPageBreak/>
        <w:t>equipment for servicing companies and the fisheries sector. The beneficiary company will co-finance infrastructure, civil works and initial operating costs.</w:t>
      </w:r>
    </w:p>
    <w:p w14:paraId="1D303D2B" w14:textId="083AA9F2" w:rsidR="00360D66" w:rsidRPr="006A2413" w:rsidRDefault="00360D66" w:rsidP="00360D66">
      <w:pPr>
        <w:pStyle w:val="Heading1"/>
      </w:pPr>
      <w:r w:rsidRPr="006A2413">
        <w:t xml:space="preserve">The feasibility study concluded that the scheme is technically viable and financially sustainable, with an initial expected processing capacity of around 30 metric tonnes per year of used refrigerant, mainly HCFC-22, increasing as the recovery network develops. Morocco will also consider banning non-refillable cylinders as part of the regulatory measures to be developed during stage III. The feasibility study has been completed and is under technical review, and the Government of Morocco agreed </w:t>
      </w:r>
      <w:r w:rsidR="00B150AF" w:rsidRPr="006A2413">
        <w:t>to submit</w:t>
      </w:r>
      <w:r w:rsidRPr="006A2413">
        <w:t xml:space="preserve"> the finalized study to the Secretariat </w:t>
      </w:r>
      <w:r w:rsidR="00B150AF" w:rsidRPr="006A2413">
        <w:t>latest by</w:t>
      </w:r>
      <w:r w:rsidRPr="006A2413">
        <w:t xml:space="preserve"> the </w:t>
      </w:r>
      <w:r w:rsidR="00B150AF" w:rsidRPr="006A2413">
        <w:t xml:space="preserve">submission of the </w:t>
      </w:r>
      <w:r w:rsidRPr="006A2413">
        <w:t>second tranche of stage III</w:t>
      </w:r>
      <w:r w:rsidR="00B150AF" w:rsidRPr="006A2413">
        <w:t xml:space="preserve"> of the HPMP</w:t>
      </w:r>
      <w:r w:rsidRPr="006A2413">
        <w:t>.</w:t>
      </w:r>
    </w:p>
    <w:p w14:paraId="5A1F533A" w14:textId="4495691F" w:rsidR="00610855" w:rsidRPr="006A2413" w:rsidRDefault="00610855" w:rsidP="001C3232">
      <w:pPr>
        <w:pStyle w:val="Heading1"/>
      </w:pPr>
      <w:r w:rsidRPr="006A2413">
        <w:t xml:space="preserve">Regarding the proposed business model for the reclamation centre and the arrangements for independent testing of reclaimed refrigerants, UNIDO </w:t>
      </w:r>
      <w:r w:rsidR="004C118B" w:rsidRPr="006A2413">
        <w:t>emphasised</w:t>
      </w:r>
      <w:r w:rsidRPr="006A2413">
        <w:t xml:space="preserve"> that reclaimed refrigerants must meet </w:t>
      </w:r>
      <w:r w:rsidR="008B6D15" w:rsidRPr="006A2413">
        <w:t xml:space="preserve">Air-conditioning, Heating, and Refrigeration Institute </w:t>
      </w:r>
      <w:r w:rsidR="007B082E" w:rsidRPr="006A2413">
        <w:t xml:space="preserve">(AHRI) Standard </w:t>
      </w:r>
      <w:r w:rsidRPr="006A2413">
        <w:t xml:space="preserve">700 before being reintroduced into the market. Primary quality control will be carried out at the RRR centre using the gas chromatograph and Karl Fischer moisture tester to be procured under </w:t>
      </w:r>
      <w:r w:rsidR="00AE5D7C" w:rsidRPr="006A2413">
        <w:t>a</w:t>
      </w:r>
      <w:r w:rsidRPr="006A2413">
        <w:t xml:space="preserve">ctivity 2.5, supported by a refrigerant identifier for </w:t>
      </w:r>
      <w:r w:rsidR="00FB6598" w:rsidRPr="006A2413">
        <w:br/>
      </w:r>
      <w:r w:rsidRPr="006A2413">
        <w:t>field-level verification of incoming material. Given the technical constraints of routine third-party refrigerant testing, including the need for refrigerant-specific calibration standards, validated testing methods and regular calibration cycles, the quality assurance framework will focus on independent oversight of the testing methods rather than duplicate testing</w:t>
      </w:r>
      <w:r w:rsidR="003629DB" w:rsidRPr="006A2413">
        <w:t xml:space="preserve"> </w:t>
      </w:r>
      <w:r w:rsidR="005A35A2" w:rsidRPr="006A2413">
        <w:t xml:space="preserve">which </w:t>
      </w:r>
      <w:r w:rsidR="004A5CC3" w:rsidRPr="006A2413">
        <w:t xml:space="preserve">will be </w:t>
      </w:r>
      <w:r w:rsidRPr="006A2413">
        <w:t>ensured through validation of analytical methods and calibration procedures</w:t>
      </w:r>
      <w:r w:rsidR="00855EC7" w:rsidRPr="006A2413">
        <w:rPr>
          <w:rStyle w:val="FootnoteReference"/>
        </w:rPr>
        <w:footnoteReference w:id="17"/>
      </w:r>
      <w:r w:rsidR="00F14FE0" w:rsidRPr="006A2413">
        <w:t>.</w:t>
      </w:r>
    </w:p>
    <w:p w14:paraId="15CEE5C7" w14:textId="0741BF59" w:rsidR="00D7330A" w:rsidRPr="006A2413" w:rsidRDefault="007059C7">
      <w:pPr>
        <w:pStyle w:val="Heading1"/>
        <w:keepNext/>
        <w:rPr>
          <w:i/>
          <w:iCs/>
        </w:rPr>
      </w:pPr>
      <w:r w:rsidRPr="006A2413">
        <w:t xml:space="preserve">The Secretariat </w:t>
      </w:r>
      <w:r w:rsidR="003C68A5" w:rsidRPr="006A2413">
        <w:t xml:space="preserve">requested clarification on the relevance of the IEC </w:t>
      </w:r>
      <w:r w:rsidR="00D07531" w:rsidRPr="006A2413">
        <w:t xml:space="preserve">technology in the hospitality sector, </w:t>
      </w:r>
      <w:r w:rsidR="003C68A5" w:rsidRPr="006A2413">
        <w:t xml:space="preserve">given that </w:t>
      </w:r>
      <w:r w:rsidR="00251AC7" w:rsidRPr="006A2413">
        <w:t xml:space="preserve">AC </w:t>
      </w:r>
      <w:r w:rsidR="003C68A5" w:rsidRPr="006A2413">
        <w:t xml:space="preserve">is not a main HCFC-consuming </w:t>
      </w:r>
      <w:r w:rsidR="00D7330A" w:rsidRPr="006A2413">
        <w:t>sector and</w:t>
      </w:r>
      <w:r w:rsidR="003C68A5" w:rsidRPr="006A2413">
        <w:t xml:space="preserve"> sought further information on Morocco’s climatic zones and the potential local use of IEC technology. UNIDO explained that, although </w:t>
      </w:r>
      <w:r w:rsidR="00251AC7" w:rsidRPr="006A2413">
        <w:t>AC</w:t>
      </w:r>
      <w:r w:rsidR="00D7330A" w:rsidRPr="006A2413">
        <w:t xml:space="preserve"> </w:t>
      </w:r>
      <w:r w:rsidR="003C68A5" w:rsidRPr="006A2413">
        <w:t>represents a smaller share of HCFC-22 consumption than refrigeration, it remains relevant, particularly in hotels and commercial buildings still using HCFC-22 systems. DX-assisted IEC offers a not-in-kind cooling solution that can significantly reduce reliance on chemical refrigerants and achieve high energy savings under hot and dry conditions</w:t>
      </w:r>
      <w:r w:rsidR="00EA1938" w:rsidRPr="006A2413">
        <w:t>.</w:t>
      </w:r>
      <w:r w:rsidR="00D7330A" w:rsidRPr="006A2413">
        <w:t xml:space="preserve"> </w:t>
      </w:r>
      <w:r w:rsidR="003C68A5" w:rsidRPr="006A2413">
        <w:t>Mor</w:t>
      </w:r>
      <w:r w:rsidR="00E91F33" w:rsidRPr="006A2413">
        <w:t>occo</w:t>
      </w:r>
      <w:r w:rsidR="003C68A5" w:rsidRPr="006A2413">
        <w:t xml:space="preserve"> has diverse climatic zones, and climatic suitability will be a key criterion for selecting the pilot site. The selected DX-assisted configuration, using an evaporative cooling stage supported by a small R-290 direct-expansion unit, will ensure performance during periods of higher humidity or peak cooling demand.</w:t>
      </w:r>
    </w:p>
    <w:p w14:paraId="2AFBB9DD" w14:textId="12FA82D8" w:rsidR="007050B0" w:rsidRPr="006A2413" w:rsidRDefault="007050B0" w:rsidP="00514ED9">
      <w:pPr>
        <w:pStyle w:val="Heading1"/>
        <w:keepNext/>
        <w:numPr>
          <w:ilvl w:val="0"/>
          <w:numId w:val="0"/>
        </w:numPr>
        <w:rPr>
          <w:i/>
          <w:iCs/>
        </w:rPr>
      </w:pPr>
      <w:r w:rsidRPr="006A2413">
        <w:rPr>
          <w:i/>
          <w:iCs/>
        </w:rPr>
        <w:t xml:space="preserve">Component 3: </w:t>
      </w:r>
      <w:r w:rsidR="009B756E" w:rsidRPr="006A2413">
        <w:rPr>
          <w:i/>
          <w:iCs/>
        </w:rPr>
        <w:t>Support to the f</w:t>
      </w:r>
      <w:r w:rsidRPr="006A2413">
        <w:rPr>
          <w:i/>
          <w:iCs/>
        </w:rPr>
        <w:t xml:space="preserve">isheries </w:t>
      </w:r>
      <w:r w:rsidR="009B756E" w:rsidRPr="006A2413">
        <w:rPr>
          <w:i/>
          <w:iCs/>
        </w:rPr>
        <w:t>sector</w:t>
      </w:r>
    </w:p>
    <w:p w14:paraId="696B097A" w14:textId="45E438DC" w:rsidR="007825C0" w:rsidRPr="006A2413" w:rsidRDefault="007825C0" w:rsidP="0010615C">
      <w:pPr>
        <w:pStyle w:val="Heading1"/>
      </w:pPr>
      <w:r w:rsidRPr="006A2413">
        <w:t>UNIDO welcomed the Secretariat’s suggestion to institutionalize technical support for the fisheries sector through a Fisheries RAC Technology Hub</w:t>
      </w:r>
      <w:r w:rsidR="00292131" w:rsidRPr="006A2413">
        <w:t>, to consolidate sector-related technical assistance and ensure that the outcomes, knowledge and capacity-building activities developed under the pilot demonstrations are sustained beyond the lifetime of the project</w:t>
      </w:r>
      <w:r w:rsidR="00E0268F" w:rsidRPr="006A2413">
        <w:t xml:space="preserve">. </w:t>
      </w:r>
      <w:r w:rsidRPr="006A2413">
        <w:t xml:space="preserve">In line with this recommendation, </w:t>
      </w:r>
      <w:r w:rsidR="002E5B5F" w:rsidRPr="006A2413">
        <w:t xml:space="preserve">a new </w:t>
      </w:r>
      <w:r w:rsidR="004C7E54" w:rsidRPr="006A2413">
        <w:t>a</w:t>
      </w:r>
      <w:r w:rsidRPr="006A2413">
        <w:t>ctivity</w:t>
      </w:r>
      <w:r w:rsidR="00FE75D3" w:rsidRPr="006A2413">
        <w:t> </w:t>
      </w:r>
      <w:r w:rsidRPr="006A2413">
        <w:t>3.</w:t>
      </w:r>
      <w:r w:rsidR="002E5B5F" w:rsidRPr="006A2413">
        <w:t>5</w:t>
      </w:r>
      <w:r w:rsidRPr="006A2413">
        <w:t xml:space="preserve">, </w:t>
      </w:r>
      <w:r w:rsidR="004C7E54" w:rsidRPr="006A2413">
        <w:t xml:space="preserve">related to the </w:t>
      </w:r>
      <w:r w:rsidR="00292131" w:rsidRPr="006A2413">
        <w:t>e</w:t>
      </w:r>
      <w:r w:rsidRPr="006A2413">
        <w:t xml:space="preserve">stablishment of a coordination mechanism for RAC fisheries technologies, is proposed, with a budget of US $10,000 reallocated from </w:t>
      </w:r>
      <w:r w:rsidR="00E0268F" w:rsidRPr="006A2413">
        <w:t>a</w:t>
      </w:r>
      <w:r w:rsidRPr="006A2413">
        <w:t xml:space="preserve">ctivity 2.3, related to RAC technician training. The activity will support the identification and formalization of a coordination mechanism involving relevant stakeholders, building, where possible, on existing fisheries infrastructure and institutional arrangements. It will </w:t>
      </w:r>
      <w:r w:rsidR="00B14543" w:rsidRPr="006A2413">
        <w:t>assist in</w:t>
      </w:r>
      <w:r w:rsidRPr="006A2413">
        <w:t xml:space="preserve"> </w:t>
      </w:r>
      <w:r w:rsidR="00425511" w:rsidRPr="006A2413">
        <w:t xml:space="preserve">consolidating the technical support </w:t>
      </w:r>
      <w:r w:rsidR="00B14543" w:rsidRPr="006A2413">
        <w:t>elements</w:t>
      </w:r>
      <w:r w:rsidR="00425511" w:rsidRPr="006A2413">
        <w:t xml:space="preserve"> under the </w:t>
      </w:r>
      <w:r w:rsidRPr="006A2413">
        <w:t>fisheries-related demonstration activities</w:t>
      </w:r>
      <w:r w:rsidR="00B14543" w:rsidRPr="006A2413">
        <w:t xml:space="preserve"> </w:t>
      </w:r>
      <w:r w:rsidR="005910D3" w:rsidRPr="006A2413">
        <w:t>including knowledge</w:t>
      </w:r>
      <w:r w:rsidRPr="006A2413">
        <w:t xml:space="preserve"> dissemination, stakeholder engagement and sector-specific training, thereby helping to sustain capacity-building beyond the project’s lifetime. The scope and composition of the mechanism will be defined based on the findings of the fisheries sectoral study currently being implemented under the second tranche of stage II of the HPMP</w:t>
      </w:r>
      <w:r w:rsidR="00B57733" w:rsidRPr="006A2413">
        <w:t xml:space="preserve"> and capitalizing on existing </w:t>
      </w:r>
      <w:r w:rsidR="006C4D4F" w:rsidRPr="006A2413">
        <w:t xml:space="preserve">fishing </w:t>
      </w:r>
      <w:r w:rsidR="00D668F5" w:rsidRPr="006A2413">
        <w:t>institutional</w:t>
      </w:r>
      <w:r w:rsidR="006C4D4F" w:rsidRPr="006A2413">
        <w:t xml:space="preserve"> </w:t>
      </w:r>
      <w:r w:rsidR="00554955" w:rsidRPr="006A2413">
        <w:t xml:space="preserve">setups </w:t>
      </w:r>
      <w:r w:rsidR="00D668F5" w:rsidRPr="006A2413">
        <w:t xml:space="preserve">of the Ministry of </w:t>
      </w:r>
      <w:r w:rsidR="0010615C" w:rsidRPr="006A2413">
        <w:t>Agriculture, Maritime Fisheries, Rural Development, Water and Forests.</w:t>
      </w:r>
    </w:p>
    <w:p w14:paraId="2C285DE6" w14:textId="335D6CF5" w:rsidR="00F93D5C" w:rsidRPr="006A2413" w:rsidRDefault="00C4558C" w:rsidP="00C4558C">
      <w:pPr>
        <w:pStyle w:val="Heading1"/>
      </w:pPr>
      <w:r w:rsidRPr="006A2413">
        <w:lastRenderedPageBreak/>
        <w:t xml:space="preserve">UNIDO clarified to the Secretariat that the selection of </w:t>
      </w:r>
      <w:r w:rsidR="00EF3936" w:rsidRPr="006A2413">
        <w:t>R</w:t>
      </w:r>
      <w:r w:rsidRPr="006A2413">
        <w:t>-290, rather than ammonia, for ice production facilities, reflects the operational profile and scale of the targeted segment. While ammonia is a proven and energy-efficient refrigerant for ice production, the proposed demonstration, at approximately 3</w:t>
      </w:r>
      <w:r w:rsidR="00EF3936" w:rsidRPr="006A2413">
        <w:t> </w:t>
      </w:r>
      <w:r w:rsidRPr="006A2413">
        <w:t xml:space="preserve">tonnes of ice per day, requires a technology that is more comparable to the existing HCFC-22 equipment being replaced. </w:t>
      </w:r>
      <w:r w:rsidR="00EF3936" w:rsidRPr="006A2413">
        <w:t>R</w:t>
      </w:r>
      <w:r w:rsidRPr="006A2413">
        <w:t>-290 monobloc units are self-contained and can be maintained under standard RAC servicing arrangements, with flammability risks managed through compliance with IEC 60335-2-89. The objective of the demonstration is therefore to validate a technology pathway that fish processing enterprises can replicate independently through normal commercial procurement without requiring the specialized engineering, industrial safety infrastructure or dedicated maintenance contracts associated with ammonia systems at this scale.</w:t>
      </w:r>
    </w:p>
    <w:p w14:paraId="53A4A954" w14:textId="2657DA60" w:rsidR="00D17529" w:rsidRPr="006A2413" w:rsidRDefault="00594365" w:rsidP="00D17529">
      <w:pPr>
        <w:pStyle w:val="Heading1"/>
      </w:pPr>
      <w:r w:rsidRPr="006A2413">
        <w:t>In line with decision 92/36(g), UNIDO will submit final reports on the implementation of the en</w:t>
      </w:r>
      <w:r w:rsidR="00F9381A" w:rsidRPr="006A2413">
        <w:t>d</w:t>
      </w:r>
      <w:r w:rsidR="00F9381A" w:rsidRPr="006A2413">
        <w:noBreakHyphen/>
      </w:r>
      <w:r w:rsidRPr="006A2413">
        <w:t>user demonstration projects included in stage III of the HPMP, including the HCFC phase-out and energy-efficiency gains achieved.</w:t>
      </w:r>
    </w:p>
    <w:p w14:paraId="487CE066" w14:textId="44E55AE7" w:rsidR="009B756E" w:rsidRPr="006A2413" w:rsidRDefault="00CE08EB" w:rsidP="00F93D5C">
      <w:pPr>
        <w:keepNext/>
        <w:spacing w:after="240"/>
        <w:rPr>
          <w:i/>
          <w:iCs/>
        </w:rPr>
      </w:pPr>
      <w:r w:rsidRPr="006A2413">
        <w:rPr>
          <w:i/>
          <w:iCs/>
        </w:rPr>
        <w:t>Component 4: Leak detection and monitoring</w:t>
      </w:r>
    </w:p>
    <w:p w14:paraId="01100B2D" w14:textId="5DC1B417" w:rsidR="0046525B" w:rsidRPr="006A2413" w:rsidRDefault="0046525B" w:rsidP="0036776D">
      <w:pPr>
        <w:pStyle w:val="Heading1"/>
      </w:pPr>
      <w:r w:rsidRPr="006A2413">
        <w:t xml:space="preserve">Following a thorough discussion between the Secretariat and UNIDO, and in view of the importance of emissions reduction during </w:t>
      </w:r>
      <w:r w:rsidR="00223B69" w:rsidRPr="006A2413">
        <w:t xml:space="preserve">stage III of the HPMP as well as </w:t>
      </w:r>
      <w:r w:rsidRPr="006A2413">
        <w:t xml:space="preserve">post-2030 maintenance period, </w:t>
      </w:r>
      <w:r w:rsidR="00C614AF" w:rsidRPr="006A2413">
        <w:t xml:space="preserve">where supply of </w:t>
      </w:r>
      <w:r w:rsidR="00861C28" w:rsidRPr="006A2413">
        <w:t xml:space="preserve">virgin </w:t>
      </w:r>
      <w:r w:rsidRPr="006A2413">
        <w:t xml:space="preserve">HCFC-22 </w:t>
      </w:r>
      <w:r w:rsidR="00861C28" w:rsidRPr="006A2413">
        <w:t>will be very limited to the service tail allowance,</w:t>
      </w:r>
      <w:r w:rsidR="00BE2BDF" w:rsidRPr="006A2413">
        <w:t xml:space="preserve"> </w:t>
      </w:r>
      <w:r w:rsidRPr="006A2413">
        <w:t>UNIDO and the Government of Morocco welcomed the Secretariat’s suggestion to develop a dedicated leak detection and monitoring component</w:t>
      </w:r>
      <w:r w:rsidR="000D7BD5" w:rsidRPr="006A2413">
        <w:t>, which is</w:t>
      </w:r>
      <w:r w:rsidRPr="006A2413">
        <w:t xml:space="preserve"> added as </w:t>
      </w:r>
      <w:r w:rsidR="0042749B" w:rsidRPr="006A2413">
        <w:t>c</w:t>
      </w:r>
      <w:r w:rsidRPr="006A2413">
        <w:t xml:space="preserve">omponent 4 </w:t>
      </w:r>
      <w:r w:rsidR="0092391A" w:rsidRPr="006A2413">
        <w:t>with a total budget of US $102,000</w:t>
      </w:r>
      <w:r w:rsidR="00BE2BDF" w:rsidRPr="006A2413">
        <w:t xml:space="preserve">. </w:t>
      </w:r>
      <w:r w:rsidR="00073E96" w:rsidRPr="006A2413">
        <w:t>This component</w:t>
      </w:r>
      <w:r w:rsidR="00C161AD" w:rsidRPr="006A2413">
        <w:t xml:space="preserve"> </w:t>
      </w:r>
      <w:r w:rsidRPr="006A2413">
        <w:t xml:space="preserve">is designed to establish a robust, evidence-based foundation for integrating leak monitoring into servicing practices and the regulatory framework for the post-2030 period. </w:t>
      </w:r>
      <w:r w:rsidR="001E36B2" w:rsidRPr="006A2413">
        <w:t>It</w:t>
      </w:r>
      <w:r w:rsidRPr="006A2413">
        <w:t xml:space="preserve"> will </w:t>
      </w:r>
      <w:r w:rsidR="001E36B2" w:rsidRPr="006A2413">
        <w:t>also</w:t>
      </w:r>
      <w:r w:rsidRPr="006A2413">
        <w:t xml:space="preserve"> include </w:t>
      </w:r>
      <w:r w:rsidR="005910D3" w:rsidRPr="006A2413">
        <w:t>the activity</w:t>
      </w:r>
      <w:r w:rsidRPr="006A2413">
        <w:t xml:space="preserve"> 1.2, related to the national assessment for developing a consumption management strategy for the maintenance </w:t>
      </w:r>
      <w:r w:rsidR="00EA047E" w:rsidRPr="006A2413">
        <w:t>post 2030</w:t>
      </w:r>
      <w:r w:rsidRPr="006A2413">
        <w:t xml:space="preserve"> period, with a budget of US $25,000, together with </w:t>
      </w:r>
      <w:r w:rsidR="000D3BE6" w:rsidRPr="006A2413">
        <w:t xml:space="preserve">the </w:t>
      </w:r>
      <w:r w:rsidRPr="006A2413">
        <w:t xml:space="preserve">new </w:t>
      </w:r>
      <w:r w:rsidR="000D3BE6" w:rsidRPr="006A2413">
        <w:t>proposed</w:t>
      </w:r>
      <w:r w:rsidRPr="006A2413">
        <w:t xml:space="preserve"> activities funded through the reallocation of US $77,000 from the technician training budget under </w:t>
      </w:r>
      <w:r w:rsidR="0042749B" w:rsidRPr="006A2413">
        <w:t>a</w:t>
      </w:r>
      <w:r w:rsidRPr="006A2413">
        <w:t xml:space="preserve">ctivity 2.3, which has been revised from US $175,000 to US $88,000. The revised activity structure and tranche breakdown reflecting these adjustments are presented in table </w:t>
      </w:r>
      <w:r w:rsidR="00F128C5" w:rsidRPr="006A2413">
        <w:t>4</w:t>
      </w:r>
      <w:r w:rsidRPr="006A2413">
        <w:t>. Component 4 is structured around four sub-activities, as follows:</w:t>
      </w:r>
    </w:p>
    <w:p w14:paraId="0CB94956" w14:textId="4323A519" w:rsidR="00866AFE" w:rsidRPr="006A2413" w:rsidRDefault="00866AFE" w:rsidP="00E102A3">
      <w:pPr>
        <w:pStyle w:val="Heading2"/>
        <w:rPr>
          <w:lang w:val="en-GB"/>
        </w:rPr>
      </w:pPr>
      <w:r w:rsidRPr="006A2413">
        <w:rPr>
          <w:i/>
          <w:iCs/>
          <w:lang w:val="en-GB"/>
        </w:rPr>
        <w:t>Sector-specific leakage rate study</w:t>
      </w:r>
      <w:r w:rsidRPr="006A2413">
        <w:rPr>
          <w:lang w:val="en-GB"/>
        </w:rPr>
        <w:t xml:space="preserve">: Field characterisation of HCFC-22 leakage rates across the commercial refrigeration, industrial refrigeration, fisheries refrigeration and tourism AC sub-sectors, drawing in particular on data from operators that have already deployed leak detection systems on a voluntary basis, and producing Morocco-specific leakage rate data by sector and equipment type to inform both the demonstration design and the national consumption management strategy </w:t>
      </w:r>
      <w:r w:rsidR="0078348D" w:rsidRPr="006A2413">
        <w:rPr>
          <w:lang w:val="en-GB"/>
        </w:rPr>
        <w:t>;</w:t>
      </w:r>
    </w:p>
    <w:p w14:paraId="3B3F1054" w14:textId="507BEFF3" w:rsidR="00866AFE" w:rsidRPr="006A2413" w:rsidRDefault="00866AFE" w:rsidP="005911E7">
      <w:pPr>
        <w:pStyle w:val="Heading2"/>
      </w:pPr>
      <w:r w:rsidRPr="006A2413">
        <w:rPr>
          <w:i/>
          <w:iCs/>
        </w:rPr>
        <w:t>Demonstration and pilot record-keeping:</w:t>
      </w:r>
      <w:r w:rsidRPr="006A2413">
        <w:t xml:space="preserve"> Demonstration of leak detection and monitoring systems at four to five sites in the commercial refrigeration, industrial refrigeration, fisheries refrigeration and/or AC tourism sub-sectors. The activity will cover installation and commissioning of permanent leak detection equipment, monitoring of refrigerant consumption and energy performance after installation, establishment of pilot refrigerant consumption logbooks and record-keeping tools at the demonstration sites, and documentation of operational and economic outcomes</w:t>
      </w:r>
      <w:r w:rsidR="005911E7" w:rsidRPr="006A2413">
        <w:t>;</w:t>
      </w:r>
      <w:r w:rsidRPr="006A2413">
        <w:t xml:space="preserve"> </w:t>
      </w:r>
    </w:p>
    <w:p w14:paraId="7D62472B" w14:textId="3F1E6E16" w:rsidR="00866AFE" w:rsidRPr="006A2413" w:rsidRDefault="00866AFE" w:rsidP="00E102A3">
      <w:pPr>
        <w:pStyle w:val="Heading2"/>
      </w:pPr>
      <w:r w:rsidRPr="006A2413">
        <w:rPr>
          <w:i/>
          <w:iCs/>
        </w:rPr>
        <w:t xml:space="preserve">National consumption management strategy for the maintenance period: </w:t>
      </w:r>
      <w:r w:rsidRPr="006A2413">
        <w:t xml:space="preserve">This activity, previously proposed as </w:t>
      </w:r>
      <w:r w:rsidR="00C81CAB" w:rsidRPr="006A2413">
        <w:t>a</w:t>
      </w:r>
      <w:r w:rsidRPr="006A2413">
        <w:t xml:space="preserve">ctivity 1.2 under </w:t>
      </w:r>
      <w:r w:rsidR="00C81CAB" w:rsidRPr="006A2413">
        <w:t>c</w:t>
      </w:r>
      <w:r w:rsidRPr="006A2413">
        <w:t xml:space="preserve">omponent 1, is integrated into </w:t>
      </w:r>
      <w:r w:rsidR="00C81CAB" w:rsidRPr="006A2413">
        <w:t>c</w:t>
      </w:r>
      <w:r w:rsidRPr="006A2413">
        <w:t xml:space="preserve">omponent 4 so that the consumption management strategy is directly informed by the sector-specific leakage data and demonstration outcomes generated under </w:t>
      </w:r>
      <w:r w:rsidR="005004F0" w:rsidRPr="006A2413">
        <w:t>a</w:t>
      </w:r>
      <w:r w:rsidRPr="006A2413">
        <w:t xml:space="preserve">ctivities 4.1 and 4.2. The activity will consist of: analysing the remaining HCFC-22 servicing demand and installed base expected after 2030; reviewing the existing regulatory, institutional and enforcement framework and identifying gaps requiring action before 1 January 2030; translating the demonstration outcomes into operational recommendations for replication; and </w:t>
      </w:r>
      <w:r w:rsidRPr="006A2413">
        <w:rPr>
          <w:rFonts w:eastAsia="Calibri"/>
          <w:lang w:val="en-GB"/>
        </w:rPr>
        <w:t xml:space="preserve">developing </w:t>
      </w:r>
      <w:r w:rsidRPr="006A2413">
        <w:rPr>
          <w:rFonts w:eastAsia="Calibri"/>
          <w:lang w:val="en-GB"/>
        </w:rPr>
        <w:lastRenderedPageBreak/>
        <w:t>a practical consumption management strategy for 2030–2040, including roles, responsibilities, monitoring, verification and risk-mitigation measures if post-2030 consumption is expected</w:t>
      </w:r>
      <w:r w:rsidR="00407929" w:rsidRPr="006A2413">
        <w:t>;</w:t>
      </w:r>
      <w:r w:rsidR="00925EC7" w:rsidRPr="006A2413">
        <w:t xml:space="preserve"> </w:t>
      </w:r>
      <w:r w:rsidR="00407929" w:rsidRPr="006A2413">
        <w:t xml:space="preserve">and </w:t>
      </w:r>
    </w:p>
    <w:p w14:paraId="3E5148F6" w14:textId="2229C235" w:rsidR="00866AFE" w:rsidRPr="006A2413" w:rsidRDefault="00866AFE" w:rsidP="00E102A3">
      <w:pPr>
        <w:pStyle w:val="Heading2"/>
      </w:pPr>
      <w:r w:rsidRPr="006A2413">
        <w:rPr>
          <w:i/>
          <w:iCs/>
        </w:rPr>
        <w:t>Training and dissemination</w:t>
      </w:r>
      <w:r w:rsidRPr="006A2413">
        <w:t>: Capacity-building of technicians and end</w:t>
      </w:r>
      <w:r w:rsidR="00420089" w:rsidRPr="006A2413">
        <w:t xml:space="preserve"> </w:t>
      </w:r>
      <w:r w:rsidRPr="006A2413">
        <w:t xml:space="preserve">users on leak detection methodologies, refrigerant logbook-keeping and the use of permanent leak detection equipment, complemented by targeted workshops with professional associations, </w:t>
      </w:r>
      <w:r w:rsidRPr="006A2413">
        <w:rPr>
          <w:rFonts w:eastAsia="MS Gothic"/>
        </w:rPr>
        <w:t xml:space="preserve">AMPF, </w:t>
      </w:r>
      <w:r w:rsidR="00D33E22" w:rsidRPr="006A2413">
        <w:rPr>
          <w:rFonts w:eastAsia="MS Gothic"/>
        </w:rPr>
        <w:t xml:space="preserve">Moroccan Federation of Industries for the processing and Valorization of Fishery Products </w:t>
      </w:r>
      <w:r w:rsidRPr="006A2413">
        <w:t>and end-user federations to promote replication beyond the demonstration sites</w:t>
      </w:r>
      <w:r w:rsidR="00C9463C" w:rsidRPr="006A2413">
        <w:t>.</w:t>
      </w:r>
      <w:r w:rsidRPr="006A2413">
        <w:t xml:space="preserve"> </w:t>
      </w:r>
    </w:p>
    <w:p w14:paraId="5179EC62" w14:textId="755267EA" w:rsidR="002A09D0" w:rsidRPr="006A2413" w:rsidRDefault="00A32E91" w:rsidP="0066736C">
      <w:pPr>
        <w:pStyle w:val="Heading1"/>
      </w:pPr>
      <w:r w:rsidRPr="006A2413">
        <w:t xml:space="preserve">Following the discussion with the Secretariat, </w:t>
      </w:r>
      <w:r w:rsidR="00EF6356" w:rsidRPr="006A2413">
        <w:t xml:space="preserve">UNIDO will </w:t>
      </w:r>
      <w:r w:rsidR="00D3126B" w:rsidRPr="006A2413">
        <w:t xml:space="preserve">provide </w:t>
      </w:r>
      <w:r w:rsidRPr="006A2413">
        <w:t xml:space="preserve">a </w:t>
      </w:r>
      <w:r w:rsidR="00D22AF8" w:rsidRPr="006A2413">
        <w:t>detailed workplan</w:t>
      </w:r>
      <w:r w:rsidR="00513448" w:rsidRPr="006A2413">
        <w:t xml:space="preserve">, including a suggested list of tools and activities for sub-activities (b) and (c) above, when submitting the second tranche of </w:t>
      </w:r>
      <w:r w:rsidR="006F13A6" w:rsidRPr="006A2413">
        <w:t>s</w:t>
      </w:r>
      <w:r w:rsidR="00513448" w:rsidRPr="006A2413">
        <w:t xml:space="preserve">tage III of the HPMP based on the outcomes of the sector-specific leakage rate study. </w:t>
      </w:r>
    </w:p>
    <w:p w14:paraId="01B47172" w14:textId="1FAB5C74" w:rsidR="005525A3" w:rsidRPr="006A2413" w:rsidRDefault="005525A3" w:rsidP="005525A3">
      <w:pPr>
        <w:pStyle w:val="Heading1"/>
        <w:numPr>
          <w:ilvl w:val="0"/>
          <w:numId w:val="0"/>
        </w:numPr>
        <w:rPr>
          <w:i/>
          <w:iCs/>
        </w:rPr>
      </w:pPr>
      <w:r w:rsidRPr="006A2413">
        <w:rPr>
          <w:i/>
          <w:iCs/>
        </w:rPr>
        <w:t xml:space="preserve">Project management and coordination unit </w:t>
      </w:r>
    </w:p>
    <w:p w14:paraId="0270D5E5" w14:textId="0DF98864" w:rsidR="005525A3" w:rsidRPr="006A2413" w:rsidRDefault="005525A3" w:rsidP="005525A3">
      <w:pPr>
        <w:pStyle w:val="Heading1"/>
      </w:pPr>
      <w:r w:rsidRPr="006A2413">
        <w:t xml:space="preserve">Based on the discussion between the Secretariat and UNIDO, the project management unit budget for the whole stage III </w:t>
      </w:r>
      <w:r w:rsidR="00821C8C" w:rsidRPr="006A2413">
        <w:t xml:space="preserve">was revised and </w:t>
      </w:r>
      <w:r w:rsidR="00B27D43" w:rsidRPr="006A2413">
        <w:t xml:space="preserve">agreed </w:t>
      </w:r>
      <w:r w:rsidR="00EA1E71" w:rsidRPr="006A2413">
        <w:t>at</w:t>
      </w:r>
      <w:r w:rsidR="001357DF" w:rsidRPr="006A2413">
        <w:t xml:space="preserve"> </w:t>
      </w:r>
      <w:r w:rsidRPr="006A2413">
        <w:t>US $106,652 instead of US $133,315; including consultants (US $</w:t>
      </w:r>
      <w:r w:rsidR="003D1CD4" w:rsidRPr="006A2413">
        <w:t>38,400</w:t>
      </w:r>
      <w:r w:rsidRPr="006A2413">
        <w:t>), travel (US $</w:t>
      </w:r>
      <w:r w:rsidR="003D1CD4" w:rsidRPr="006A2413">
        <w:rPr>
          <w:color w:val="000000"/>
        </w:rPr>
        <w:t>22,400</w:t>
      </w:r>
      <w:r w:rsidRPr="006A2413">
        <w:t>), meetings and consultations (US $</w:t>
      </w:r>
      <w:r w:rsidR="003D1CD4" w:rsidRPr="006A2413">
        <w:rPr>
          <w:color w:val="000000"/>
        </w:rPr>
        <w:t>22,400</w:t>
      </w:r>
      <w:r w:rsidRPr="006A2413">
        <w:t xml:space="preserve">), </w:t>
      </w:r>
      <w:r w:rsidRPr="006A2413">
        <w:rPr>
          <w:color w:val="000000"/>
          <w:lang w:val="en-GB"/>
        </w:rPr>
        <w:t>monitoring and reporting</w:t>
      </w:r>
      <w:r w:rsidRPr="006A2413">
        <w:t xml:space="preserve"> (US $</w:t>
      </w:r>
      <w:r w:rsidR="003D1CD4" w:rsidRPr="006A2413">
        <w:rPr>
          <w:color w:val="000000"/>
        </w:rPr>
        <w:t>14,900</w:t>
      </w:r>
      <w:r w:rsidRPr="006A2413">
        <w:t>) and other costs (US $</w:t>
      </w:r>
      <w:r w:rsidR="003D1CD4" w:rsidRPr="006A2413">
        <w:rPr>
          <w:color w:val="000000"/>
        </w:rPr>
        <w:t>8,5</w:t>
      </w:r>
      <w:r w:rsidR="00EA11D2" w:rsidRPr="006A2413">
        <w:rPr>
          <w:color w:val="000000"/>
        </w:rPr>
        <w:t>52</w:t>
      </w:r>
      <w:r w:rsidRPr="006A2413">
        <w:rPr>
          <w:color w:val="000000"/>
        </w:rPr>
        <w:t>).</w:t>
      </w:r>
    </w:p>
    <w:p w14:paraId="53097325" w14:textId="37D1D3AF" w:rsidR="002A09D0" w:rsidRPr="006A2413" w:rsidRDefault="002A09D0" w:rsidP="002A09D0">
      <w:pPr>
        <w:pStyle w:val="Heading1"/>
        <w:numPr>
          <w:ilvl w:val="0"/>
          <w:numId w:val="0"/>
        </w:numPr>
        <w:rPr>
          <w:i/>
          <w:iCs/>
        </w:rPr>
      </w:pPr>
      <w:r w:rsidRPr="006A2413">
        <w:rPr>
          <w:i/>
          <w:iCs/>
        </w:rPr>
        <w:t>Revised project costs</w:t>
      </w:r>
    </w:p>
    <w:p w14:paraId="37055B22" w14:textId="08260918" w:rsidR="0014735D" w:rsidRPr="006A2413" w:rsidRDefault="00EA11D2" w:rsidP="00EA11D2">
      <w:pPr>
        <w:pStyle w:val="Heading1"/>
      </w:pPr>
      <w:r w:rsidRPr="006A2413">
        <w:t xml:space="preserve">Following discussions on the various project components, </w:t>
      </w:r>
      <w:r w:rsidR="00E630F8" w:rsidRPr="006A2413">
        <w:t>UNIDO</w:t>
      </w:r>
      <w:r w:rsidR="00E97C6F" w:rsidRPr="006A2413">
        <w:t xml:space="preserve">, </w:t>
      </w:r>
      <w:r w:rsidRPr="006A2413">
        <w:t xml:space="preserve">in consultation with the Government of Morocco, agreed to </w:t>
      </w:r>
      <w:r w:rsidR="007F41CE" w:rsidRPr="006A2413">
        <w:t>reduce the technician training budget under activity 2.3, from US</w:t>
      </w:r>
      <w:r w:rsidR="00D439CA" w:rsidRPr="006A2413">
        <w:t> </w:t>
      </w:r>
      <w:r w:rsidR="007F41CE" w:rsidRPr="006A2413">
        <w:t>$175,000 to US $88,000</w:t>
      </w:r>
      <w:r w:rsidR="000625BF" w:rsidRPr="006A2413">
        <w:t xml:space="preserve"> by </w:t>
      </w:r>
      <w:r w:rsidR="001357DF" w:rsidRPr="006A2413">
        <w:t>reducing</w:t>
      </w:r>
      <w:r w:rsidR="00F73AC0" w:rsidRPr="006A2413">
        <w:t xml:space="preserve"> </w:t>
      </w:r>
      <w:r w:rsidR="00C430C9" w:rsidRPr="006A2413">
        <w:t xml:space="preserve">the target technicians to be trained </w:t>
      </w:r>
      <w:r w:rsidR="00B27D43" w:rsidRPr="006A2413">
        <w:t>from 700 to 350</w:t>
      </w:r>
      <w:r w:rsidR="00DD1CEC" w:rsidRPr="006A2413">
        <w:t>.</w:t>
      </w:r>
      <w:r w:rsidR="000625BF" w:rsidRPr="006A2413">
        <w:t xml:space="preserve"> </w:t>
      </w:r>
      <w:r w:rsidR="00DD1CEC" w:rsidRPr="006A2413">
        <w:t>The</w:t>
      </w:r>
      <w:r w:rsidR="000F6FA2" w:rsidRPr="006A2413">
        <w:t xml:space="preserve"> resul</w:t>
      </w:r>
      <w:r w:rsidR="00B27D43" w:rsidRPr="006A2413">
        <w:t>ting</w:t>
      </w:r>
      <w:r w:rsidR="000F6FA2" w:rsidRPr="006A2413">
        <w:t xml:space="preserve"> </w:t>
      </w:r>
      <w:r w:rsidR="00185FA0" w:rsidRPr="006A2413">
        <w:t>saving</w:t>
      </w:r>
      <w:r w:rsidR="00612C9A" w:rsidRPr="006A2413">
        <w:t>s</w:t>
      </w:r>
      <w:r w:rsidR="00185FA0" w:rsidRPr="006A2413">
        <w:t xml:space="preserve"> </w:t>
      </w:r>
      <w:r w:rsidR="00B27D43" w:rsidRPr="006A2413">
        <w:t>of</w:t>
      </w:r>
      <w:r w:rsidR="00AB7D55" w:rsidRPr="006A2413">
        <w:t xml:space="preserve"> </w:t>
      </w:r>
      <w:r w:rsidR="006B41B3" w:rsidRPr="006A2413">
        <w:t xml:space="preserve">US $87,000 </w:t>
      </w:r>
      <w:r w:rsidR="002B6F24" w:rsidRPr="006A2413">
        <w:t>will be used to create</w:t>
      </w:r>
      <w:r w:rsidR="00831F75" w:rsidRPr="006A2413">
        <w:t xml:space="preserve"> </w:t>
      </w:r>
      <w:r w:rsidR="00716E56" w:rsidRPr="006A2413">
        <w:t xml:space="preserve">a </w:t>
      </w:r>
      <w:r w:rsidR="003954DA" w:rsidRPr="006A2413">
        <w:t>new sub-activity under component 3 for the</w:t>
      </w:r>
      <w:r w:rsidR="003954DA" w:rsidRPr="006A2413">
        <w:rPr>
          <w:sz w:val="20"/>
          <w:szCs w:val="20"/>
        </w:rPr>
        <w:t xml:space="preserve"> </w:t>
      </w:r>
      <w:r w:rsidR="003954DA" w:rsidRPr="006A2413">
        <w:t>establishment of a coordination mechanism for RAC fisheries technologies (US $10,000)</w:t>
      </w:r>
      <w:r w:rsidR="002062AF" w:rsidRPr="006A2413">
        <w:t xml:space="preserve">, and </w:t>
      </w:r>
      <w:r w:rsidR="002B6F24" w:rsidRPr="006A2413">
        <w:t xml:space="preserve">to </w:t>
      </w:r>
      <w:r w:rsidR="001838C4" w:rsidRPr="006A2413">
        <w:t>add a new component to develop a dedicated leak detection and monitoring</w:t>
      </w:r>
      <w:r w:rsidR="0061485F" w:rsidRPr="006A2413">
        <w:t>. This new co</w:t>
      </w:r>
      <w:r w:rsidR="00511E3E" w:rsidRPr="006A2413">
        <w:t>mponent will have a</w:t>
      </w:r>
      <w:r w:rsidR="001838C4" w:rsidRPr="006A2413">
        <w:t xml:space="preserve"> </w:t>
      </w:r>
      <w:r w:rsidR="00B5341C" w:rsidRPr="006A2413">
        <w:t xml:space="preserve">total of US $102,000, </w:t>
      </w:r>
      <w:r w:rsidR="00511E3E" w:rsidRPr="006A2413">
        <w:t xml:space="preserve">comprising </w:t>
      </w:r>
      <w:r w:rsidR="00C34D7C" w:rsidRPr="006A2413">
        <w:t xml:space="preserve">of </w:t>
      </w:r>
      <w:r w:rsidR="00511E3E" w:rsidRPr="006A2413">
        <w:t>US</w:t>
      </w:r>
      <w:r w:rsidR="007E70A4" w:rsidRPr="006A2413">
        <w:t xml:space="preserve"> $77,000 from the reallocated savings and </w:t>
      </w:r>
      <w:r w:rsidR="00A71FE1" w:rsidRPr="006A2413">
        <w:t>activity 1.2 (US $25,000)</w:t>
      </w:r>
      <w:r w:rsidR="00D529EE" w:rsidRPr="006A2413">
        <w:t>,</w:t>
      </w:r>
      <w:r w:rsidR="00A71FE1" w:rsidRPr="006A2413">
        <w:t xml:space="preserve"> related to the national assessment for developing a consumption management strategy for the maintenance post 2030 period</w:t>
      </w:r>
      <w:r w:rsidR="00D529EE" w:rsidRPr="006A2413">
        <w:t>,</w:t>
      </w:r>
      <w:r w:rsidR="00CC3814" w:rsidRPr="006A2413">
        <w:t xml:space="preserve"> which will</w:t>
      </w:r>
      <w:r w:rsidR="00D529EE" w:rsidRPr="006A2413">
        <w:t xml:space="preserve"> </w:t>
      </w:r>
      <w:r w:rsidR="00CC3814" w:rsidRPr="006A2413">
        <w:t>be</w:t>
      </w:r>
      <w:r w:rsidR="00D529EE" w:rsidRPr="006A2413">
        <w:t xml:space="preserve"> moved to be part of the new component.</w:t>
      </w:r>
      <w:r w:rsidR="00A71FE1" w:rsidRPr="006A2413">
        <w:t xml:space="preserve"> </w:t>
      </w:r>
    </w:p>
    <w:p w14:paraId="02F00C9E" w14:textId="432A4D07" w:rsidR="00D52EBA" w:rsidRPr="006A2413" w:rsidRDefault="00D52EBA" w:rsidP="00872617">
      <w:bookmarkStart w:id="17" w:name="_Hlk126916178"/>
      <w:bookmarkEnd w:id="15"/>
      <w:r w:rsidRPr="006A2413">
        <w:rPr>
          <w:b/>
          <w:bCs/>
        </w:rPr>
        <w:t xml:space="preserve">Table </w:t>
      </w:r>
      <w:r w:rsidR="002D64D0" w:rsidRPr="006A2413">
        <w:rPr>
          <w:b/>
          <w:bCs/>
        </w:rPr>
        <w:t>4</w:t>
      </w:r>
      <w:r w:rsidRPr="006A2413">
        <w:rPr>
          <w:b/>
          <w:bCs/>
        </w:rPr>
        <w:t xml:space="preserve">: </w:t>
      </w:r>
      <w:r w:rsidR="00872617" w:rsidRPr="006A2413">
        <w:rPr>
          <w:b/>
          <w:bCs/>
        </w:rPr>
        <w:t xml:space="preserve">Servicing sector activities and their costs under stage III of the HPMP </w:t>
      </w:r>
      <w:r w:rsidRPr="006A2413">
        <w:rPr>
          <w:b/>
          <w:bCs/>
        </w:rPr>
        <w:t>for Morocco</w:t>
      </w:r>
      <w:r w:rsidR="00872617" w:rsidRPr="006A2413">
        <w:rPr>
          <w:b/>
          <w:bCs/>
        </w:rPr>
        <w:t xml:space="preserve"> as agreed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29" w:type="dxa"/>
          <w:bottom w:w="29" w:type="dxa"/>
          <w:right w:w="29" w:type="dxa"/>
        </w:tblCellMar>
        <w:tblLook w:val="04A0" w:firstRow="1" w:lastRow="0" w:firstColumn="1" w:lastColumn="0" w:noHBand="0" w:noVBand="1"/>
      </w:tblPr>
      <w:tblGrid>
        <w:gridCol w:w="420"/>
        <w:gridCol w:w="5812"/>
        <w:gridCol w:w="1560"/>
        <w:gridCol w:w="1558"/>
      </w:tblGrid>
      <w:tr w:rsidR="007F0202" w:rsidRPr="006A2413" w14:paraId="6D081FF9" w14:textId="77777777" w:rsidTr="00DF4A2E">
        <w:trPr>
          <w:tblHeader/>
        </w:trPr>
        <w:tc>
          <w:tcPr>
            <w:tcW w:w="225" w:type="pct"/>
            <w:vAlign w:val="center"/>
          </w:tcPr>
          <w:p w14:paraId="02C2657C" w14:textId="77777777" w:rsidR="007F0202" w:rsidRPr="006A2413" w:rsidRDefault="007F0202" w:rsidP="007F0202">
            <w:pPr>
              <w:pStyle w:val="TableHeading"/>
              <w:spacing w:after="0" w:line="240" w:lineRule="auto"/>
              <w:rPr>
                <w:sz w:val="20"/>
                <w:szCs w:val="20"/>
              </w:rPr>
            </w:pPr>
            <w:r w:rsidRPr="006A2413">
              <w:rPr>
                <w:sz w:val="20"/>
                <w:szCs w:val="20"/>
              </w:rPr>
              <w:t>#</w:t>
            </w:r>
          </w:p>
        </w:tc>
        <w:tc>
          <w:tcPr>
            <w:tcW w:w="3108" w:type="pct"/>
            <w:vAlign w:val="center"/>
          </w:tcPr>
          <w:p w14:paraId="76BBE4C4" w14:textId="77777777" w:rsidR="007F0202" w:rsidRPr="006A2413" w:rsidRDefault="007F0202" w:rsidP="007F0202">
            <w:pPr>
              <w:pStyle w:val="TableHeading"/>
              <w:spacing w:after="0" w:line="240" w:lineRule="auto"/>
              <w:rPr>
                <w:sz w:val="20"/>
                <w:szCs w:val="20"/>
              </w:rPr>
            </w:pPr>
            <w:r w:rsidRPr="006A2413">
              <w:rPr>
                <w:sz w:val="20"/>
                <w:szCs w:val="20"/>
              </w:rPr>
              <w:t>Activity</w:t>
            </w:r>
          </w:p>
        </w:tc>
        <w:tc>
          <w:tcPr>
            <w:tcW w:w="834" w:type="pct"/>
          </w:tcPr>
          <w:p w14:paraId="21441F2E" w14:textId="7BBD908B" w:rsidR="007F0202" w:rsidRPr="006A2413" w:rsidRDefault="007F0202" w:rsidP="007F0202">
            <w:pPr>
              <w:pStyle w:val="TableHeading"/>
              <w:spacing w:after="0" w:line="240" w:lineRule="auto"/>
              <w:rPr>
                <w:sz w:val="20"/>
                <w:szCs w:val="20"/>
              </w:rPr>
            </w:pPr>
            <w:r w:rsidRPr="006A2413">
              <w:t xml:space="preserve">Original (US $) </w:t>
            </w:r>
          </w:p>
        </w:tc>
        <w:tc>
          <w:tcPr>
            <w:tcW w:w="833" w:type="pct"/>
          </w:tcPr>
          <w:p w14:paraId="661B7B59" w14:textId="7E250E3E" w:rsidR="007F0202" w:rsidRPr="006A2413" w:rsidRDefault="0047745C" w:rsidP="007F0202">
            <w:pPr>
              <w:pStyle w:val="TableHeading"/>
              <w:spacing w:after="0" w:line="240" w:lineRule="auto"/>
              <w:rPr>
                <w:sz w:val="20"/>
                <w:szCs w:val="20"/>
              </w:rPr>
            </w:pPr>
            <w:r w:rsidRPr="006A2413">
              <w:t>Revised</w:t>
            </w:r>
            <w:r w:rsidR="007F0202" w:rsidRPr="006A2413">
              <w:t xml:space="preserve"> (US $) </w:t>
            </w:r>
          </w:p>
        </w:tc>
      </w:tr>
      <w:tr w:rsidR="004E73AA" w:rsidRPr="006A2413" w14:paraId="2E48DAE3" w14:textId="77777777" w:rsidTr="004E06B7">
        <w:tc>
          <w:tcPr>
            <w:tcW w:w="5000" w:type="pct"/>
            <w:gridSpan w:val="4"/>
            <w:vAlign w:val="center"/>
          </w:tcPr>
          <w:p w14:paraId="6BBF8B1D" w14:textId="77777777" w:rsidR="004E73AA" w:rsidRPr="006A2413" w:rsidRDefault="004E73AA" w:rsidP="00563467">
            <w:pPr>
              <w:pStyle w:val="TableContents"/>
              <w:spacing w:after="0" w:line="240" w:lineRule="auto"/>
              <w:rPr>
                <w:sz w:val="20"/>
                <w:szCs w:val="20"/>
              </w:rPr>
            </w:pPr>
            <w:r w:rsidRPr="006A2413">
              <w:rPr>
                <w:rStyle w:val="Strong"/>
                <w:sz w:val="20"/>
                <w:szCs w:val="20"/>
              </w:rPr>
              <w:t>Component 1: Regulatory framework and control mechanism</w:t>
            </w:r>
          </w:p>
        </w:tc>
      </w:tr>
      <w:tr w:rsidR="0047745C" w:rsidRPr="006A2413" w14:paraId="0FA451D6" w14:textId="77777777" w:rsidTr="00DF4A2E">
        <w:tc>
          <w:tcPr>
            <w:tcW w:w="225" w:type="pct"/>
            <w:vAlign w:val="center"/>
          </w:tcPr>
          <w:p w14:paraId="3C01F9FA" w14:textId="77777777" w:rsidR="0047745C" w:rsidRPr="006A2413" w:rsidRDefault="0047745C" w:rsidP="0047745C">
            <w:pPr>
              <w:pStyle w:val="TableContents"/>
              <w:spacing w:after="0" w:line="240" w:lineRule="auto"/>
              <w:jc w:val="center"/>
              <w:rPr>
                <w:sz w:val="20"/>
                <w:szCs w:val="20"/>
              </w:rPr>
            </w:pPr>
            <w:r w:rsidRPr="006A2413">
              <w:rPr>
                <w:sz w:val="20"/>
                <w:szCs w:val="20"/>
              </w:rPr>
              <w:t>1.1</w:t>
            </w:r>
          </w:p>
        </w:tc>
        <w:tc>
          <w:tcPr>
            <w:tcW w:w="3108" w:type="pct"/>
            <w:vAlign w:val="center"/>
          </w:tcPr>
          <w:p w14:paraId="32DFB88C" w14:textId="77777777" w:rsidR="0047745C" w:rsidRPr="006A2413" w:rsidRDefault="0047745C" w:rsidP="0047745C">
            <w:pPr>
              <w:pStyle w:val="TableContents"/>
              <w:spacing w:after="0" w:line="240" w:lineRule="auto"/>
              <w:ind w:left="57" w:right="113"/>
              <w:rPr>
                <w:sz w:val="20"/>
                <w:szCs w:val="20"/>
              </w:rPr>
            </w:pPr>
            <w:r w:rsidRPr="006A2413">
              <w:rPr>
                <w:sz w:val="20"/>
                <w:szCs w:val="20"/>
              </w:rPr>
              <w:t>Regulatory support</w:t>
            </w:r>
          </w:p>
        </w:tc>
        <w:tc>
          <w:tcPr>
            <w:tcW w:w="834" w:type="pct"/>
          </w:tcPr>
          <w:p w14:paraId="4BB7ACB3" w14:textId="5A5C946F" w:rsidR="0047745C" w:rsidRPr="006A2413" w:rsidRDefault="0047745C"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12,052</w:t>
            </w:r>
          </w:p>
        </w:tc>
        <w:tc>
          <w:tcPr>
            <w:tcW w:w="833" w:type="pct"/>
            <w:vAlign w:val="center"/>
          </w:tcPr>
          <w:p w14:paraId="606920B3" w14:textId="0E16517F" w:rsidR="0047745C" w:rsidRPr="006A2413" w:rsidRDefault="0047745C" w:rsidP="00521F64">
            <w:pPr>
              <w:pStyle w:val="TableContents"/>
              <w:spacing w:after="0" w:line="240" w:lineRule="auto"/>
              <w:ind w:right="113"/>
              <w:jc w:val="right"/>
              <w:rPr>
                <w:sz w:val="20"/>
                <w:szCs w:val="20"/>
              </w:rPr>
            </w:pPr>
            <w:r w:rsidRPr="006A2413">
              <w:rPr>
                <w:sz w:val="20"/>
                <w:szCs w:val="20"/>
              </w:rPr>
              <w:t>12,052</w:t>
            </w:r>
          </w:p>
        </w:tc>
      </w:tr>
      <w:tr w:rsidR="004673FA" w:rsidRPr="006A2413" w14:paraId="7747D92A" w14:textId="77777777" w:rsidTr="00DF4A2E">
        <w:tc>
          <w:tcPr>
            <w:tcW w:w="225" w:type="pct"/>
            <w:vAlign w:val="center"/>
          </w:tcPr>
          <w:p w14:paraId="61F7C621" w14:textId="64802372" w:rsidR="004673FA" w:rsidRPr="006A2413" w:rsidRDefault="004673FA" w:rsidP="0047745C">
            <w:pPr>
              <w:pStyle w:val="TableContents"/>
              <w:spacing w:after="0" w:line="240" w:lineRule="auto"/>
              <w:jc w:val="center"/>
              <w:rPr>
                <w:sz w:val="20"/>
                <w:szCs w:val="20"/>
              </w:rPr>
            </w:pPr>
            <w:r w:rsidRPr="006A2413">
              <w:rPr>
                <w:sz w:val="20"/>
                <w:szCs w:val="20"/>
              </w:rPr>
              <w:t>1.2</w:t>
            </w:r>
          </w:p>
        </w:tc>
        <w:tc>
          <w:tcPr>
            <w:tcW w:w="3108" w:type="pct"/>
            <w:vAlign w:val="center"/>
          </w:tcPr>
          <w:p w14:paraId="7978D027" w14:textId="5B202F17" w:rsidR="004673FA" w:rsidRPr="006A2413" w:rsidRDefault="00D6475C" w:rsidP="0047745C">
            <w:pPr>
              <w:pStyle w:val="TableContents"/>
              <w:spacing w:after="0" w:line="240" w:lineRule="auto"/>
              <w:ind w:left="57" w:right="113"/>
              <w:rPr>
                <w:sz w:val="20"/>
                <w:szCs w:val="20"/>
              </w:rPr>
            </w:pPr>
            <w:r w:rsidRPr="006A2413">
              <w:rPr>
                <w:color w:val="000000"/>
                <w:sz w:val="20"/>
                <w:szCs w:val="20"/>
              </w:rPr>
              <w:t>National assessment to develop a consumption management strategy</w:t>
            </w:r>
            <w:r w:rsidR="00DF4A2E" w:rsidRPr="006A2413">
              <w:rPr>
                <w:color w:val="000000"/>
                <w:sz w:val="20"/>
                <w:szCs w:val="20"/>
              </w:rPr>
              <w:t xml:space="preserve"> during the maintenance period</w:t>
            </w:r>
          </w:p>
        </w:tc>
        <w:tc>
          <w:tcPr>
            <w:tcW w:w="834" w:type="pct"/>
          </w:tcPr>
          <w:p w14:paraId="2AD66526" w14:textId="06CB3526" w:rsidR="004673FA" w:rsidRPr="006A2413" w:rsidRDefault="00FD1EB7" w:rsidP="00521F64">
            <w:pPr>
              <w:pStyle w:val="TableContents"/>
              <w:spacing w:after="0" w:line="240" w:lineRule="auto"/>
              <w:ind w:right="113"/>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25,000</w:t>
            </w:r>
          </w:p>
        </w:tc>
        <w:tc>
          <w:tcPr>
            <w:tcW w:w="833" w:type="pct"/>
            <w:vAlign w:val="center"/>
          </w:tcPr>
          <w:p w14:paraId="7DF33BBE" w14:textId="51F4FFAE" w:rsidR="004673FA" w:rsidRPr="006A2413" w:rsidRDefault="00AD1093" w:rsidP="00521F64">
            <w:pPr>
              <w:pStyle w:val="TableContents"/>
              <w:spacing w:after="0" w:line="240" w:lineRule="auto"/>
              <w:ind w:right="113"/>
              <w:jc w:val="right"/>
              <w:rPr>
                <w:sz w:val="20"/>
                <w:szCs w:val="20"/>
              </w:rPr>
            </w:pPr>
            <w:r w:rsidRPr="006A2413">
              <w:rPr>
                <w:sz w:val="20"/>
                <w:szCs w:val="20"/>
              </w:rPr>
              <w:t>-</w:t>
            </w:r>
          </w:p>
        </w:tc>
      </w:tr>
      <w:tr w:rsidR="0047745C" w:rsidRPr="006A2413" w14:paraId="7E82E238" w14:textId="77777777" w:rsidTr="00DF4A2E">
        <w:tc>
          <w:tcPr>
            <w:tcW w:w="225" w:type="pct"/>
            <w:vAlign w:val="center"/>
          </w:tcPr>
          <w:p w14:paraId="2DE44AB9" w14:textId="06F11122" w:rsidR="0047745C" w:rsidRPr="006A2413" w:rsidRDefault="0047745C" w:rsidP="0047745C">
            <w:pPr>
              <w:pStyle w:val="TableContents"/>
              <w:spacing w:after="0" w:line="240" w:lineRule="auto"/>
              <w:jc w:val="center"/>
              <w:rPr>
                <w:sz w:val="20"/>
                <w:szCs w:val="20"/>
              </w:rPr>
            </w:pPr>
            <w:r w:rsidRPr="006A2413">
              <w:rPr>
                <w:sz w:val="20"/>
                <w:szCs w:val="20"/>
              </w:rPr>
              <w:t>1.</w:t>
            </w:r>
            <w:r w:rsidR="004673FA" w:rsidRPr="006A2413">
              <w:rPr>
                <w:sz w:val="20"/>
                <w:szCs w:val="20"/>
              </w:rPr>
              <w:t>3</w:t>
            </w:r>
          </w:p>
        </w:tc>
        <w:tc>
          <w:tcPr>
            <w:tcW w:w="3108" w:type="pct"/>
            <w:vAlign w:val="center"/>
          </w:tcPr>
          <w:p w14:paraId="2A1355BA" w14:textId="77777777" w:rsidR="0047745C" w:rsidRPr="006A2413" w:rsidRDefault="0047745C" w:rsidP="0047745C">
            <w:pPr>
              <w:pStyle w:val="TableContents"/>
              <w:spacing w:after="0" w:line="240" w:lineRule="auto"/>
              <w:ind w:left="57" w:right="113"/>
              <w:rPr>
                <w:sz w:val="20"/>
                <w:szCs w:val="20"/>
              </w:rPr>
            </w:pPr>
            <w:r w:rsidRPr="006A2413">
              <w:rPr>
                <w:sz w:val="20"/>
                <w:szCs w:val="20"/>
              </w:rPr>
              <w:t>Provision of identifiers to customs officers</w:t>
            </w:r>
          </w:p>
        </w:tc>
        <w:tc>
          <w:tcPr>
            <w:tcW w:w="834" w:type="pct"/>
          </w:tcPr>
          <w:p w14:paraId="42CC9517" w14:textId="3793ADF1" w:rsidR="0047745C" w:rsidRPr="006A2413" w:rsidRDefault="00B16733"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36</w:t>
            </w:r>
            <w:r w:rsidR="0047745C" w:rsidRPr="006A2413">
              <w:rPr>
                <w:rFonts w:asciiTheme="majorBidi" w:hAnsiTheme="majorBidi" w:cstheme="majorBidi"/>
                <w:color w:val="000000"/>
                <w:sz w:val="20"/>
                <w:szCs w:val="20"/>
              </w:rPr>
              <w:t>,000</w:t>
            </w:r>
          </w:p>
        </w:tc>
        <w:tc>
          <w:tcPr>
            <w:tcW w:w="833" w:type="pct"/>
            <w:vAlign w:val="center"/>
          </w:tcPr>
          <w:p w14:paraId="3D806900" w14:textId="23EDDEA4" w:rsidR="0047745C" w:rsidRPr="006A2413" w:rsidRDefault="0047745C" w:rsidP="00521F64">
            <w:pPr>
              <w:pStyle w:val="TableContents"/>
              <w:spacing w:after="0" w:line="240" w:lineRule="auto"/>
              <w:ind w:right="113"/>
              <w:jc w:val="right"/>
              <w:rPr>
                <w:sz w:val="20"/>
                <w:szCs w:val="20"/>
              </w:rPr>
            </w:pPr>
            <w:r w:rsidRPr="006A2413">
              <w:rPr>
                <w:sz w:val="20"/>
                <w:szCs w:val="20"/>
              </w:rPr>
              <w:t>36,000</w:t>
            </w:r>
          </w:p>
        </w:tc>
      </w:tr>
      <w:tr w:rsidR="0047745C" w:rsidRPr="006A2413" w14:paraId="0C47B263" w14:textId="77777777" w:rsidTr="00DF4A2E">
        <w:tc>
          <w:tcPr>
            <w:tcW w:w="225" w:type="pct"/>
            <w:vAlign w:val="center"/>
          </w:tcPr>
          <w:p w14:paraId="7E2D8CDB" w14:textId="2FF7B5EE" w:rsidR="0047745C" w:rsidRPr="006A2413" w:rsidRDefault="0047745C" w:rsidP="0047745C">
            <w:pPr>
              <w:pStyle w:val="TableContents"/>
              <w:spacing w:after="0" w:line="240" w:lineRule="auto"/>
              <w:jc w:val="center"/>
              <w:rPr>
                <w:sz w:val="20"/>
                <w:szCs w:val="20"/>
              </w:rPr>
            </w:pPr>
            <w:r w:rsidRPr="006A2413">
              <w:rPr>
                <w:sz w:val="20"/>
                <w:szCs w:val="20"/>
              </w:rPr>
              <w:t>1.</w:t>
            </w:r>
            <w:r w:rsidR="004673FA" w:rsidRPr="006A2413">
              <w:rPr>
                <w:sz w:val="20"/>
                <w:szCs w:val="20"/>
              </w:rPr>
              <w:t>4</w:t>
            </w:r>
          </w:p>
        </w:tc>
        <w:tc>
          <w:tcPr>
            <w:tcW w:w="3108" w:type="pct"/>
            <w:vAlign w:val="center"/>
          </w:tcPr>
          <w:p w14:paraId="348199FB" w14:textId="77777777" w:rsidR="0047745C" w:rsidRPr="006A2413" w:rsidRDefault="0047745C" w:rsidP="0047745C">
            <w:pPr>
              <w:pStyle w:val="TableContents"/>
              <w:spacing w:after="0" w:line="240" w:lineRule="auto"/>
              <w:ind w:left="57" w:right="113"/>
              <w:rPr>
                <w:sz w:val="20"/>
                <w:szCs w:val="20"/>
              </w:rPr>
            </w:pPr>
            <w:r w:rsidRPr="006A2413">
              <w:rPr>
                <w:sz w:val="20"/>
                <w:szCs w:val="20"/>
              </w:rPr>
              <w:t>Training for customs officers</w:t>
            </w:r>
          </w:p>
        </w:tc>
        <w:tc>
          <w:tcPr>
            <w:tcW w:w="834" w:type="pct"/>
          </w:tcPr>
          <w:p w14:paraId="6AFD05BA" w14:textId="4DEE29CC" w:rsidR="0047745C" w:rsidRPr="006A2413" w:rsidRDefault="006D11C0"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25</w:t>
            </w:r>
            <w:r w:rsidR="0047745C" w:rsidRPr="006A2413">
              <w:rPr>
                <w:rFonts w:asciiTheme="majorBidi" w:hAnsiTheme="majorBidi" w:cstheme="majorBidi"/>
                <w:color w:val="000000"/>
                <w:sz w:val="20"/>
                <w:szCs w:val="20"/>
              </w:rPr>
              <w:t>,000</w:t>
            </w:r>
          </w:p>
        </w:tc>
        <w:tc>
          <w:tcPr>
            <w:tcW w:w="833" w:type="pct"/>
            <w:vAlign w:val="center"/>
          </w:tcPr>
          <w:p w14:paraId="07D19EB8" w14:textId="7659B1E8" w:rsidR="0047745C" w:rsidRPr="006A2413" w:rsidRDefault="0047745C" w:rsidP="00521F64">
            <w:pPr>
              <w:pStyle w:val="TableContents"/>
              <w:spacing w:after="0" w:line="240" w:lineRule="auto"/>
              <w:ind w:right="113"/>
              <w:jc w:val="right"/>
              <w:rPr>
                <w:sz w:val="20"/>
                <w:szCs w:val="20"/>
              </w:rPr>
            </w:pPr>
            <w:r w:rsidRPr="006A2413">
              <w:rPr>
                <w:sz w:val="20"/>
                <w:szCs w:val="20"/>
              </w:rPr>
              <w:t>25,000</w:t>
            </w:r>
          </w:p>
        </w:tc>
      </w:tr>
      <w:tr w:rsidR="0047745C" w:rsidRPr="006A2413" w14:paraId="32478261" w14:textId="77777777" w:rsidTr="00DF4A2E">
        <w:tc>
          <w:tcPr>
            <w:tcW w:w="3333" w:type="pct"/>
            <w:gridSpan w:val="2"/>
            <w:vAlign w:val="center"/>
          </w:tcPr>
          <w:p w14:paraId="35932AD3" w14:textId="77777777" w:rsidR="0047745C" w:rsidRPr="006A2413" w:rsidRDefault="0047745C" w:rsidP="0047745C">
            <w:pPr>
              <w:pStyle w:val="TableContents"/>
              <w:spacing w:after="0" w:line="240" w:lineRule="auto"/>
              <w:rPr>
                <w:b/>
                <w:bCs/>
                <w:sz w:val="20"/>
                <w:szCs w:val="20"/>
              </w:rPr>
            </w:pPr>
            <w:r w:rsidRPr="006A2413">
              <w:rPr>
                <w:b/>
                <w:bCs/>
                <w:sz w:val="20"/>
                <w:szCs w:val="20"/>
              </w:rPr>
              <w:t>Subtotal</w:t>
            </w:r>
          </w:p>
        </w:tc>
        <w:tc>
          <w:tcPr>
            <w:tcW w:w="834" w:type="pct"/>
            <w:vAlign w:val="center"/>
          </w:tcPr>
          <w:p w14:paraId="69DEB698" w14:textId="6F998F3F" w:rsidR="0047745C" w:rsidRPr="006A2413" w:rsidRDefault="00AD1093" w:rsidP="00521F64">
            <w:pPr>
              <w:pStyle w:val="TableContents"/>
              <w:spacing w:after="0" w:line="240" w:lineRule="auto"/>
              <w:ind w:right="113"/>
              <w:jc w:val="right"/>
              <w:rPr>
                <w:sz w:val="20"/>
                <w:szCs w:val="20"/>
              </w:rPr>
            </w:pPr>
            <w:r w:rsidRPr="006A2413">
              <w:rPr>
                <w:rFonts w:asciiTheme="majorBidi" w:hAnsiTheme="majorBidi" w:cstheme="majorBidi"/>
                <w:b/>
                <w:bCs/>
                <w:sz w:val="20"/>
                <w:szCs w:val="20"/>
              </w:rPr>
              <w:t>98,052</w:t>
            </w:r>
          </w:p>
        </w:tc>
        <w:tc>
          <w:tcPr>
            <w:tcW w:w="833" w:type="pct"/>
            <w:vAlign w:val="center"/>
          </w:tcPr>
          <w:p w14:paraId="200FCC2C" w14:textId="4439EDEC" w:rsidR="0047745C" w:rsidRPr="006A2413" w:rsidRDefault="0063499D" w:rsidP="00521F64">
            <w:pPr>
              <w:pStyle w:val="TableContents"/>
              <w:spacing w:after="0" w:line="240" w:lineRule="auto"/>
              <w:ind w:right="113"/>
              <w:jc w:val="right"/>
              <w:rPr>
                <w:sz w:val="20"/>
                <w:szCs w:val="20"/>
              </w:rPr>
            </w:pPr>
            <w:r w:rsidRPr="006A2413">
              <w:rPr>
                <w:rStyle w:val="Strong"/>
                <w:iCs/>
              </w:rPr>
              <w:fldChar w:fldCharType="begin"/>
            </w:r>
            <w:r w:rsidRPr="006A2413">
              <w:rPr>
                <w:rStyle w:val="Strong"/>
                <w:iCs/>
              </w:rPr>
              <w:instrText xml:space="preserve"> =SUM(ABOVE) </w:instrText>
            </w:r>
            <w:r w:rsidRPr="006A2413">
              <w:rPr>
                <w:rStyle w:val="Strong"/>
                <w:iCs/>
              </w:rPr>
              <w:fldChar w:fldCharType="separate"/>
            </w:r>
            <w:r w:rsidRPr="006A2413">
              <w:rPr>
                <w:rStyle w:val="Strong"/>
                <w:iCs/>
              </w:rPr>
              <w:t>73</w:t>
            </w:r>
            <w:r w:rsidRPr="006A2413">
              <w:rPr>
                <w:rStyle w:val="Strong"/>
                <w:iCs/>
                <w:noProof/>
              </w:rPr>
              <w:t>,052</w:t>
            </w:r>
            <w:r w:rsidRPr="006A2413">
              <w:rPr>
                <w:rStyle w:val="Strong"/>
                <w:iCs/>
              </w:rPr>
              <w:fldChar w:fldCharType="end"/>
            </w:r>
          </w:p>
        </w:tc>
      </w:tr>
      <w:tr w:rsidR="0047745C" w:rsidRPr="006A2413" w14:paraId="45589685" w14:textId="77777777" w:rsidTr="004E06B7">
        <w:tc>
          <w:tcPr>
            <w:tcW w:w="5000" w:type="pct"/>
            <w:gridSpan w:val="4"/>
            <w:vAlign w:val="center"/>
          </w:tcPr>
          <w:p w14:paraId="00692D13" w14:textId="785F961A" w:rsidR="0047745C" w:rsidRPr="006A2413" w:rsidRDefault="0047745C" w:rsidP="0047745C">
            <w:pPr>
              <w:pStyle w:val="TableContents"/>
              <w:spacing w:after="0" w:line="240" w:lineRule="auto"/>
              <w:rPr>
                <w:sz w:val="20"/>
                <w:szCs w:val="20"/>
              </w:rPr>
            </w:pPr>
            <w:r w:rsidRPr="006A2413">
              <w:rPr>
                <w:rStyle w:val="Strong"/>
                <w:sz w:val="20"/>
                <w:szCs w:val="20"/>
              </w:rPr>
              <w:t>Component 2: Capacity building for RAC sector</w:t>
            </w:r>
          </w:p>
        </w:tc>
      </w:tr>
      <w:tr w:rsidR="0047745C" w:rsidRPr="006A2413" w14:paraId="7ECDCCD5" w14:textId="77777777" w:rsidTr="00DF4A2E">
        <w:tc>
          <w:tcPr>
            <w:tcW w:w="225" w:type="pct"/>
            <w:vAlign w:val="center"/>
          </w:tcPr>
          <w:p w14:paraId="72933BD0" w14:textId="77777777" w:rsidR="0047745C" w:rsidRPr="006A2413" w:rsidRDefault="0047745C" w:rsidP="0047745C">
            <w:pPr>
              <w:pStyle w:val="TableContents"/>
              <w:spacing w:after="0" w:line="240" w:lineRule="auto"/>
              <w:jc w:val="center"/>
              <w:rPr>
                <w:sz w:val="20"/>
                <w:szCs w:val="20"/>
              </w:rPr>
            </w:pPr>
            <w:r w:rsidRPr="006A2413">
              <w:rPr>
                <w:sz w:val="20"/>
                <w:szCs w:val="20"/>
              </w:rPr>
              <w:t>2.1</w:t>
            </w:r>
          </w:p>
        </w:tc>
        <w:tc>
          <w:tcPr>
            <w:tcW w:w="3108" w:type="pct"/>
            <w:vAlign w:val="center"/>
          </w:tcPr>
          <w:p w14:paraId="156A900E" w14:textId="77777777" w:rsidR="0047745C" w:rsidRPr="006A2413" w:rsidRDefault="0047745C" w:rsidP="0047745C">
            <w:pPr>
              <w:pStyle w:val="TableContents"/>
              <w:spacing w:after="0" w:line="240" w:lineRule="auto"/>
              <w:ind w:right="57"/>
              <w:rPr>
                <w:sz w:val="20"/>
                <w:szCs w:val="20"/>
              </w:rPr>
            </w:pPr>
            <w:r w:rsidRPr="006A2413">
              <w:rPr>
                <w:sz w:val="20"/>
                <w:szCs w:val="20"/>
              </w:rPr>
              <w:t>Provision of equipment and tools for RAC training institutes</w:t>
            </w:r>
          </w:p>
        </w:tc>
        <w:tc>
          <w:tcPr>
            <w:tcW w:w="834" w:type="pct"/>
            <w:vAlign w:val="center"/>
          </w:tcPr>
          <w:p w14:paraId="3425155F" w14:textId="5F4656CB" w:rsidR="0047745C" w:rsidRPr="006A2413" w:rsidRDefault="00BE54E4" w:rsidP="00521F64">
            <w:pPr>
              <w:pStyle w:val="TableContents"/>
              <w:spacing w:after="0" w:line="240" w:lineRule="auto"/>
              <w:ind w:right="113"/>
              <w:jc w:val="right"/>
              <w:rPr>
                <w:sz w:val="20"/>
                <w:szCs w:val="20"/>
              </w:rPr>
            </w:pPr>
            <w:r w:rsidRPr="006A2413">
              <w:rPr>
                <w:color w:val="000000"/>
                <w:sz w:val="20"/>
                <w:szCs w:val="20"/>
              </w:rPr>
              <w:t>150,000</w:t>
            </w:r>
          </w:p>
        </w:tc>
        <w:tc>
          <w:tcPr>
            <w:tcW w:w="833" w:type="pct"/>
            <w:vAlign w:val="center"/>
          </w:tcPr>
          <w:p w14:paraId="0DB19E67" w14:textId="56D513CD" w:rsidR="0047745C" w:rsidRPr="006A2413" w:rsidRDefault="0047745C" w:rsidP="0047745C">
            <w:pPr>
              <w:pStyle w:val="TableContents"/>
              <w:spacing w:after="0" w:line="240" w:lineRule="auto"/>
              <w:ind w:right="113"/>
              <w:jc w:val="right"/>
              <w:rPr>
                <w:sz w:val="20"/>
                <w:szCs w:val="20"/>
              </w:rPr>
            </w:pPr>
            <w:r w:rsidRPr="006A2413">
              <w:rPr>
                <w:sz w:val="20"/>
                <w:szCs w:val="20"/>
              </w:rPr>
              <w:t>150,000</w:t>
            </w:r>
          </w:p>
        </w:tc>
      </w:tr>
      <w:tr w:rsidR="0047745C" w:rsidRPr="006A2413" w14:paraId="7203AB97" w14:textId="77777777" w:rsidTr="00DF4A2E">
        <w:tc>
          <w:tcPr>
            <w:tcW w:w="225" w:type="pct"/>
            <w:vAlign w:val="center"/>
          </w:tcPr>
          <w:p w14:paraId="38380F4D" w14:textId="77777777" w:rsidR="0047745C" w:rsidRPr="006A2413" w:rsidRDefault="0047745C" w:rsidP="0047745C">
            <w:pPr>
              <w:pStyle w:val="TableContents"/>
              <w:spacing w:after="0" w:line="240" w:lineRule="auto"/>
              <w:jc w:val="center"/>
              <w:rPr>
                <w:sz w:val="20"/>
                <w:szCs w:val="20"/>
              </w:rPr>
            </w:pPr>
            <w:r w:rsidRPr="006A2413">
              <w:rPr>
                <w:sz w:val="20"/>
                <w:szCs w:val="20"/>
              </w:rPr>
              <w:t>2.2</w:t>
            </w:r>
          </w:p>
        </w:tc>
        <w:tc>
          <w:tcPr>
            <w:tcW w:w="3108" w:type="pct"/>
            <w:vAlign w:val="center"/>
          </w:tcPr>
          <w:p w14:paraId="59AFC3A1" w14:textId="77777777" w:rsidR="0047745C" w:rsidRPr="006A2413" w:rsidRDefault="0047745C" w:rsidP="0047745C">
            <w:pPr>
              <w:pStyle w:val="TableContents"/>
              <w:spacing w:after="0" w:line="240" w:lineRule="auto"/>
              <w:ind w:right="57"/>
              <w:rPr>
                <w:sz w:val="20"/>
                <w:szCs w:val="20"/>
              </w:rPr>
            </w:pPr>
            <w:r w:rsidRPr="006A2413">
              <w:rPr>
                <w:sz w:val="20"/>
                <w:szCs w:val="20"/>
              </w:rPr>
              <w:t>Training of trainers</w:t>
            </w:r>
          </w:p>
        </w:tc>
        <w:tc>
          <w:tcPr>
            <w:tcW w:w="834" w:type="pct"/>
            <w:vAlign w:val="center"/>
          </w:tcPr>
          <w:p w14:paraId="46F0DC57" w14:textId="10531B65" w:rsidR="0047745C" w:rsidRPr="006A2413" w:rsidRDefault="00BE54E4" w:rsidP="00521F64">
            <w:pPr>
              <w:pStyle w:val="TableContents"/>
              <w:spacing w:after="0" w:line="240" w:lineRule="auto"/>
              <w:ind w:right="113"/>
              <w:jc w:val="right"/>
              <w:rPr>
                <w:sz w:val="20"/>
                <w:szCs w:val="20"/>
              </w:rPr>
            </w:pPr>
            <w:r w:rsidRPr="006A2413">
              <w:rPr>
                <w:sz w:val="20"/>
                <w:szCs w:val="20"/>
              </w:rPr>
              <w:t>56,100</w:t>
            </w:r>
          </w:p>
        </w:tc>
        <w:tc>
          <w:tcPr>
            <w:tcW w:w="833" w:type="pct"/>
            <w:vAlign w:val="center"/>
          </w:tcPr>
          <w:p w14:paraId="2141E22E" w14:textId="1F2772FB" w:rsidR="0047745C" w:rsidRPr="006A2413" w:rsidRDefault="0047745C" w:rsidP="0047745C">
            <w:pPr>
              <w:pStyle w:val="TableContents"/>
              <w:spacing w:after="0" w:line="240" w:lineRule="auto"/>
              <w:ind w:right="113"/>
              <w:jc w:val="right"/>
              <w:rPr>
                <w:sz w:val="20"/>
                <w:szCs w:val="20"/>
              </w:rPr>
            </w:pPr>
            <w:r w:rsidRPr="006A2413">
              <w:rPr>
                <w:sz w:val="20"/>
                <w:szCs w:val="20"/>
              </w:rPr>
              <w:t>56,100</w:t>
            </w:r>
          </w:p>
        </w:tc>
      </w:tr>
      <w:tr w:rsidR="0047745C" w:rsidRPr="006A2413" w14:paraId="463BB4DE" w14:textId="77777777" w:rsidTr="00DF4A2E">
        <w:tc>
          <w:tcPr>
            <w:tcW w:w="225" w:type="pct"/>
            <w:vAlign w:val="center"/>
          </w:tcPr>
          <w:p w14:paraId="11DABAE4" w14:textId="77777777" w:rsidR="0047745C" w:rsidRPr="006A2413" w:rsidRDefault="0047745C" w:rsidP="0047745C">
            <w:pPr>
              <w:pStyle w:val="TableContents"/>
              <w:spacing w:after="0" w:line="240" w:lineRule="auto"/>
              <w:jc w:val="center"/>
              <w:rPr>
                <w:sz w:val="20"/>
                <w:szCs w:val="20"/>
              </w:rPr>
            </w:pPr>
            <w:r w:rsidRPr="006A2413">
              <w:rPr>
                <w:sz w:val="20"/>
                <w:szCs w:val="20"/>
              </w:rPr>
              <w:t>2.3</w:t>
            </w:r>
          </w:p>
        </w:tc>
        <w:tc>
          <w:tcPr>
            <w:tcW w:w="3108" w:type="pct"/>
            <w:vAlign w:val="center"/>
          </w:tcPr>
          <w:p w14:paraId="0F407A33" w14:textId="77777777" w:rsidR="0047745C" w:rsidRPr="006A2413" w:rsidRDefault="0047745C" w:rsidP="0047745C">
            <w:pPr>
              <w:pStyle w:val="TableContents"/>
              <w:spacing w:after="0" w:line="240" w:lineRule="auto"/>
              <w:ind w:right="57"/>
              <w:rPr>
                <w:sz w:val="20"/>
                <w:szCs w:val="20"/>
              </w:rPr>
            </w:pPr>
            <w:r w:rsidRPr="006A2413">
              <w:rPr>
                <w:sz w:val="20"/>
                <w:szCs w:val="20"/>
              </w:rPr>
              <w:t>Training of RAC technicians</w:t>
            </w:r>
          </w:p>
        </w:tc>
        <w:tc>
          <w:tcPr>
            <w:tcW w:w="834" w:type="pct"/>
            <w:vAlign w:val="center"/>
          </w:tcPr>
          <w:p w14:paraId="379CA0F0" w14:textId="711E8099" w:rsidR="0047745C" w:rsidRPr="006A2413" w:rsidRDefault="00A410BA" w:rsidP="00521F64">
            <w:pPr>
              <w:pStyle w:val="TableContents"/>
              <w:spacing w:after="0" w:line="240" w:lineRule="auto"/>
              <w:ind w:right="113"/>
              <w:jc w:val="right"/>
              <w:rPr>
                <w:sz w:val="20"/>
                <w:szCs w:val="20"/>
              </w:rPr>
            </w:pPr>
            <w:r w:rsidRPr="006A2413">
              <w:rPr>
                <w:color w:val="000000"/>
                <w:sz w:val="20"/>
                <w:szCs w:val="20"/>
              </w:rPr>
              <w:t>175,000</w:t>
            </w:r>
          </w:p>
        </w:tc>
        <w:tc>
          <w:tcPr>
            <w:tcW w:w="833" w:type="pct"/>
            <w:vAlign w:val="center"/>
          </w:tcPr>
          <w:p w14:paraId="0ED6E9B0" w14:textId="2EF30339" w:rsidR="0047745C" w:rsidRPr="006A2413" w:rsidRDefault="0047745C" w:rsidP="0047745C">
            <w:pPr>
              <w:pStyle w:val="TableContents"/>
              <w:spacing w:after="0" w:line="240" w:lineRule="auto"/>
              <w:ind w:right="113"/>
              <w:jc w:val="right"/>
              <w:rPr>
                <w:sz w:val="20"/>
                <w:szCs w:val="20"/>
              </w:rPr>
            </w:pPr>
            <w:r w:rsidRPr="006A2413">
              <w:rPr>
                <w:sz w:val="20"/>
                <w:szCs w:val="20"/>
              </w:rPr>
              <w:t>8</w:t>
            </w:r>
            <w:r w:rsidR="00B05E90" w:rsidRPr="006A2413">
              <w:rPr>
                <w:sz w:val="20"/>
                <w:szCs w:val="20"/>
              </w:rPr>
              <w:t>8</w:t>
            </w:r>
            <w:r w:rsidRPr="006A2413">
              <w:rPr>
                <w:sz w:val="20"/>
                <w:szCs w:val="20"/>
              </w:rPr>
              <w:t>,000</w:t>
            </w:r>
          </w:p>
        </w:tc>
      </w:tr>
      <w:tr w:rsidR="0047745C" w:rsidRPr="006A2413" w14:paraId="1880E828" w14:textId="77777777" w:rsidTr="00DF4A2E">
        <w:tc>
          <w:tcPr>
            <w:tcW w:w="225" w:type="pct"/>
            <w:vAlign w:val="center"/>
          </w:tcPr>
          <w:p w14:paraId="7B967466" w14:textId="77777777" w:rsidR="0047745C" w:rsidRPr="006A2413" w:rsidRDefault="0047745C" w:rsidP="0047745C">
            <w:pPr>
              <w:pStyle w:val="TableContents"/>
              <w:spacing w:after="0" w:line="240" w:lineRule="auto"/>
              <w:jc w:val="center"/>
              <w:rPr>
                <w:sz w:val="20"/>
                <w:szCs w:val="20"/>
              </w:rPr>
            </w:pPr>
            <w:r w:rsidRPr="006A2413">
              <w:rPr>
                <w:sz w:val="20"/>
                <w:szCs w:val="20"/>
              </w:rPr>
              <w:t>2.4</w:t>
            </w:r>
          </w:p>
        </w:tc>
        <w:tc>
          <w:tcPr>
            <w:tcW w:w="3108" w:type="pct"/>
            <w:vAlign w:val="center"/>
          </w:tcPr>
          <w:p w14:paraId="55FC5F65" w14:textId="4AF589E3" w:rsidR="0047745C" w:rsidRPr="006A2413" w:rsidRDefault="0047745C" w:rsidP="0047745C">
            <w:pPr>
              <w:pStyle w:val="TableContents"/>
              <w:spacing w:after="0" w:line="240" w:lineRule="auto"/>
              <w:ind w:left="57" w:right="113"/>
              <w:rPr>
                <w:sz w:val="20"/>
                <w:szCs w:val="20"/>
              </w:rPr>
            </w:pPr>
            <w:r w:rsidRPr="006A2413">
              <w:rPr>
                <w:sz w:val="20"/>
                <w:szCs w:val="20"/>
              </w:rPr>
              <w:t xml:space="preserve">Provision of equipment and tools for RAC servicing companies </w:t>
            </w:r>
          </w:p>
        </w:tc>
        <w:tc>
          <w:tcPr>
            <w:tcW w:w="834" w:type="pct"/>
            <w:vAlign w:val="center"/>
          </w:tcPr>
          <w:p w14:paraId="4DE486B9" w14:textId="0947FDA4" w:rsidR="0047745C" w:rsidRPr="006A2413" w:rsidRDefault="00DF61EA" w:rsidP="00521F64">
            <w:pPr>
              <w:pStyle w:val="TableContents"/>
              <w:spacing w:after="0" w:line="240" w:lineRule="auto"/>
              <w:ind w:right="113"/>
              <w:jc w:val="right"/>
              <w:rPr>
                <w:sz w:val="20"/>
                <w:szCs w:val="20"/>
              </w:rPr>
            </w:pPr>
            <w:r w:rsidRPr="006A2413">
              <w:rPr>
                <w:color w:val="000000"/>
                <w:sz w:val="20"/>
                <w:szCs w:val="20"/>
              </w:rPr>
              <w:t>154,000</w:t>
            </w:r>
          </w:p>
        </w:tc>
        <w:tc>
          <w:tcPr>
            <w:tcW w:w="833" w:type="pct"/>
            <w:vAlign w:val="center"/>
          </w:tcPr>
          <w:p w14:paraId="531149A9" w14:textId="5E5C8BCB" w:rsidR="0047745C" w:rsidRPr="006A2413" w:rsidRDefault="0047745C" w:rsidP="0047745C">
            <w:pPr>
              <w:pStyle w:val="TableContents"/>
              <w:spacing w:after="0" w:line="240" w:lineRule="auto"/>
              <w:ind w:right="113"/>
              <w:jc w:val="right"/>
              <w:rPr>
                <w:sz w:val="20"/>
                <w:szCs w:val="20"/>
              </w:rPr>
            </w:pPr>
            <w:r w:rsidRPr="006A2413">
              <w:rPr>
                <w:sz w:val="20"/>
                <w:szCs w:val="20"/>
              </w:rPr>
              <w:t>154,000</w:t>
            </w:r>
          </w:p>
        </w:tc>
      </w:tr>
      <w:tr w:rsidR="0047745C" w:rsidRPr="006A2413" w14:paraId="0CECC25C" w14:textId="77777777" w:rsidTr="00DF4A2E">
        <w:tc>
          <w:tcPr>
            <w:tcW w:w="225" w:type="pct"/>
            <w:vAlign w:val="center"/>
          </w:tcPr>
          <w:p w14:paraId="2456FCEE" w14:textId="77777777" w:rsidR="0047745C" w:rsidRPr="006A2413" w:rsidRDefault="0047745C" w:rsidP="0047745C">
            <w:pPr>
              <w:pStyle w:val="TableContents"/>
              <w:spacing w:after="0" w:line="240" w:lineRule="auto"/>
              <w:jc w:val="center"/>
              <w:rPr>
                <w:sz w:val="20"/>
                <w:szCs w:val="20"/>
              </w:rPr>
            </w:pPr>
            <w:r w:rsidRPr="006A2413">
              <w:rPr>
                <w:sz w:val="20"/>
                <w:szCs w:val="20"/>
              </w:rPr>
              <w:t>2.5</w:t>
            </w:r>
          </w:p>
        </w:tc>
        <w:tc>
          <w:tcPr>
            <w:tcW w:w="3108" w:type="pct"/>
            <w:vAlign w:val="center"/>
          </w:tcPr>
          <w:p w14:paraId="38320B5B" w14:textId="77777777" w:rsidR="0047745C" w:rsidRPr="006A2413" w:rsidRDefault="0047745C" w:rsidP="0047745C">
            <w:pPr>
              <w:pStyle w:val="TableContents"/>
              <w:spacing w:after="0" w:line="240" w:lineRule="auto"/>
              <w:ind w:left="57" w:right="113"/>
              <w:rPr>
                <w:sz w:val="20"/>
                <w:szCs w:val="20"/>
              </w:rPr>
            </w:pPr>
            <w:proofErr w:type="spellStart"/>
            <w:r w:rsidRPr="006A2413">
              <w:rPr>
                <w:sz w:val="20"/>
                <w:szCs w:val="20"/>
              </w:rPr>
              <w:t>Operationalisation</w:t>
            </w:r>
            <w:proofErr w:type="spellEnd"/>
            <w:r w:rsidRPr="006A2413">
              <w:rPr>
                <w:sz w:val="20"/>
                <w:szCs w:val="20"/>
              </w:rPr>
              <w:t xml:space="preserve"> and equipment of the RRR </w:t>
            </w:r>
            <w:proofErr w:type="spellStart"/>
            <w:r w:rsidRPr="006A2413">
              <w:rPr>
                <w:sz w:val="20"/>
                <w:szCs w:val="20"/>
              </w:rPr>
              <w:t>centre</w:t>
            </w:r>
            <w:proofErr w:type="spellEnd"/>
          </w:p>
        </w:tc>
        <w:tc>
          <w:tcPr>
            <w:tcW w:w="834" w:type="pct"/>
            <w:vAlign w:val="center"/>
          </w:tcPr>
          <w:p w14:paraId="72EA742D" w14:textId="732BC197" w:rsidR="0047745C" w:rsidRPr="006A2413" w:rsidRDefault="00DF61EA" w:rsidP="00521F64">
            <w:pPr>
              <w:pStyle w:val="TableContents"/>
              <w:spacing w:after="0" w:line="240" w:lineRule="auto"/>
              <w:ind w:right="113"/>
              <w:jc w:val="right"/>
              <w:rPr>
                <w:sz w:val="20"/>
                <w:szCs w:val="20"/>
              </w:rPr>
            </w:pPr>
            <w:r w:rsidRPr="006A2413">
              <w:rPr>
                <w:sz w:val="20"/>
                <w:szCs w:val="20"/>
              </w:rPr>
              <w:t>150,000</w:t>
            </w:r>
          </w:p>
        </w:tc>
        <w:tc>
          <w:tcPr>
            <w:tcW w:w="833" w:type="pct"/>
            <w:vAlign w:val="center"/>
          </w:tcPr>
          <w:p w14:paraId="2777E58D" w14:textId="07C878FB" w:rsidR="0047745C" w:rsidRPr="006A2413" w:rsidRDefault="0047745C" w:rsidP="0047745C">
            <w:pPr>
              <w:pStyle w:val="TableContents"/>
              <w:spacing w:after="0" w:line="240" w:lineRule="auto"/>
              <w:ind w:right="113"/>
              <w:jc w:val="right"/>
              <w:rPr>
                <w:sz w:val="20"/>
                <w:szCs w:val="20"/>
              </w:rPr>
            </w:pPr>
            <w:r w:rsidRPr="006A2413">
              <w:rPr>
                <w:sz w:val="20"/>
                <w:szCs w:val="20"/>
              </w:rPr>
              <w:t>150,000</w:t>
            </w:r>
          </w:p>
        </w:tc>
      </w:tr>
      <w:tr w:rsidR="0047745C" w:rsidRPr="006A2413" w14:paraId="73CED5DE" w14:textId="77777777" w:rsidTr="00DF4A2E">
        <w:tc>
          <w:tcPr>
            <w:tcW w:w="225" w:type="pct"/>
            <w:vAlign w:val="center"/>
          </w:tcPr>
          <w:p w14:paraId="71E8F5C5" w14:textId="77777777" w:rsidR="0047745C" w:rsidRPr="006A2413" w:rsidRDefault="0047745C" w:rsidP="0047745C">
            <w:pPr>
              <w:pStyle w:val="TableContents"/>
              <w:spacing w:after="0" w:line="240" w:lineRule="auto"/>
              <w:jc w:val="center"/>
              <w:rPr>
                <w:sz w:val="20"/>
                <w:szCs w:val="20"/>
              </w:rPr>
            </w:pPr>
            <w:r w:rsidRPr="006A2413">
              <w:rPr>
                <w:sz w:val="20"/>
                <w:szCs w:val="20"/>
              </w:rPr>
              <w:t>2.6</w:t>
            </w:r>
          </w:p>
        </w:tc>
        <w:tc>
          <w:tcPr>
            <w:tcW w:w="3108" w:type="pct"/>
            <w:vAlign w:val="center"/>
          </w:tcPr>
          <w:p w14:paraId="1129892B" w14:textId="77777777" w:rsidR="0047745C" w:rsidRPr="006A2413" w:rsidRDefault="0047745C" w:rsidP="0047745C">
            <w:pPr>
              <w:pStyle w:val="TableContents"/>
              <w:spacing w:after="0" w:line="240" w:lineRule="auto"/>
              <w:ind w:left="57" w:right="113"/>
              <w:rPr>
                <w:sz w:val="20"/>
                <w:szCs w:val="20"/>
              </w:rPr>
            </w:pPr>
            <w:r w:rsidRPr="006A2413">
              <w:rPr>
                <w:sz w:val="20"/>
                <w:szCs w:val="20"/>
              </w:rPr>
              <w:t>Showcasing DX-assisted IEC technology to the hospitality sector</w:t>
            </w:r>
          </w:p>
        </w:tc>
        <w:tc>
          <w:tcPr>
            <w:tcW w:w="834" w:type="pct"/>
            <w:vAlign w:val="center"/>
          </w:tcPr>
          <w:p w14:paraId="0180012E" w14:textId="42D8FAA6" w:rsidR="0047745C" w:rsidRPr="006A2413" w:rsidRDefault="008250FA" w:rsidP="00521F64">
            <w:pPr>
              <w:pStyle w:val="TableContents"/>
              <w:spacing w:after="0" w:line="240" w:lineRule="auto"/>
              <w:ind w:right="113"/>
              <w:jc w:val="right"/>
              <w:rPr>
                <w:sz w:val="20"/>
                <w:szCs w:val="20"/>
              </w:rPr>
            </w:pPr>
            <w:r w:rsidRPr="006A2413">
              <w:rPr>
                <w:sz w:val="20"/>
                <w:szCs w:val="20"/>
              </w:rPr>
              <w:t>60,000</w:t>
            </w:r>
          </w:p>
        </w:tc>
        <w:tc>
          <w:tcPr>
            <w:tcW w:w="833" w:type="pct"/>
            <w:vAlign w:val="center"/>
          </w:tcPr>
          <w:p w14:paraId="26B9EAEC" w14:textId="1BD22FF8" w:rsidR="0047745C" w:rsidRPr="006A2413" w:rsidRDefault="0047745C" w:rsidP="0047745C">
            <w:pPr>
              <w:pStyle w:val="TableContents"/>
              <w:spacing w:after="0" w:line="240" w:lineRule="auto"/>
              <w:ind w:right="113"/>
              <w:jc w:val="right"/>
              <w:rPr>
                <w:sz w:val="20"/>
                <w:szCs w:val="20"/>
              </w:rPr>
            </w:pPr>
            <w:r w:rsidRPr="006A2413">
              <w:rPr>
                <w:sz w:val="20"/>
                <w:szCs w:val="20"/>
              </w:rPr>
              <w:t>60,000</w:t>
            </w:r>
          </w:p>
        </w:tc>
      </w:tr>
      <w:tr w:rsidR="0047745C" w:rsidRPr="006A2413" w14:paraId="77EBC6F8" w14:textId="77777777" w:rsidTr="00DF4A2E">
        <w:tc>
          <w:tcPr>
            <w:tcW w:w="3333" w:type="pct"/>
            <w:gridSpan w:val="2"/>
            <w:vAlign w:val="center"/>
          </w:tcPr>
          <w:p w14:paraId="60EF979D" w14:textId="77777777" w:rsidR="0047745C" w:rsidRPr="006A2413" w:rsidRDefault="0047745C" w:rsidP="0047745C">
            <w:pPr>
              <w:pStyle w:val="TableContents"/>
              <w:spacing w:after="0" w:line="240" w:lineRule="auto"/>
              <w:rPr>
                <w:sz w:val="20"/>
                <w:szCs w:val="20"/>
              </w:rPr>
            </w:pPr>
            <w:r w:rsidRPr="006A2413">
              <w:rPr>
                <w:b/>
                <w:bCs/>
                <w:sz w:val="20"/>
                <w:szCs w:val="20"/>
              </w:rPr>
              <w:t>Subtotal</w:t>
            </w:r>
          </w:p>
        </w:tc>
        <w:tc>
          <w:tcPr>
            <w:tcW w:w="834" w:type="pct"/>
            <w:vAlign w:val="center"/>
          </w:tcPr>
          <w:p w14:paraId="62984683" w14:textId="3A9FB6CE" w:rsidR="0047745C" w:rsidRPr="006A2413" w:rsidRDefault="003D71B7" w:rsidP="00521F64">
            <w:pPr>
              <w:pStyle w:val="TableContents"/>
              <w:spacing w:after="0" w:line="240" w:lineRule="auto"/>
              <w:ind w:right="113"/>
              <w:jc w:val="right"/>
              <w:rPr>
                <w:sz w:val="20"/>
                <w:szCs w:val="20"/>
              </w:rPr>
            </w:pPr>
            <w:r w:rsidRPr="006A2413">
              <w:rPr>
                <w:b/>
                <w:iCs/>
                <w:color w:val="000000"/>
                <w:sz w:val="20"/>
                <w:szCs w:val="20"/>
              </w:rPr>
              <w:t>745,100</w:t>
            </w:r>
          </w:p>
        </w:tc>
        <w:tc>
          <w:tcPr>
            <w:tcW w:w="833" w:type="pct"/>
            <w:vAlign w:val="center"/>
          </w:tcPr>
          <w:p w14:paraId="06D5FFB0" w14:textId="12577E0D" w:rsidR="0047745C" w:rsidRPr="006A2413" w:rsidRDefault="00D57A13" w:rsidP="0047745C">
            <w:pPr>
              <w:pStyle w:val="TableContents"/>
              <w:spacing w:after="0" w:line="240" w:lineRule="auto"/>
              <w:ind w:right="113"/>
              <w:jc w:val="right"/>
              <w:rPr>
                <w:sz w:val="20"/>
                <w:szCs w:val="20"/>
              </w:rPr>
            </w:pPr>
            <w:r w:rsidRPr="006A2413">
              <w:rPr>
                <w:rStyle w:val="Strong"/>
                <w:iCs/>
                <w:sz w:val="20"/>
                <w:szCs w:val="20"/>
              </w:rPr>
              <w:t>658,100</w:t>
            </w:r>
          </w:p>
        </w:tc>
      </w:tr>
      <w:tr w:rsidR="0047745C" w:rsidRPr="006A2413" w14:paraId="5E39770D" w14:textId="77777777" w:rsidTr="004E06B7">
        <w:tc>
          <w:tcPr>
            <w:tcW w:w="5000" w:type="pct"/>
            <w:gridSpan w:val="4"/>
            <w:vAlign w:val="center"/>
          </w:tcPr>
          <w:p w14:paraId="2B3D0019" w14:textId="33E8346F" w:rsidR="0047745C" w:rsidRPr="006A2413" w:rsidRDefault="0047745C" w:rsidP="006A2413">
            <w:pPr>
              <w:pStyle w:val="TableContents"/>
              <w:keepNext/>
              <w:widowControl/>
              <w:spacing w:after="0" w:line="240" w:lineRule="auto"/>
              <w:rPr>
                <w:sz w:val="20"/>
                <w:szCs w:val="20"/>
              </w:rPr>
            </w:pPr>
            <w:r w:rsidRPr="006A2413">
              <w:rPr>
                <w:rStyle w:val="Strong"/>
                <w:sz w:val="20"/>
                <w:szCs w:val="20"/>
              </w:rPr>
              <w:lastRenderedPageBreak/>
              <w:t>Component 3: Fisheries Sector</w:t>
            </w:r>
          </w:p>
        </w:tc>
      </w:tr>
      <w:tr w:rsidR="004000EF" w:rsidRPr="006A2413" w14:paraId="48C84D67" w14:textId="77777777" w:rsidTr="00955957">
        <w:tc>
          <w:tcPr>
            <w:tcW w:w="225" w:type="pct"/>
            <w:vAlign w:val="center"/>
          </w:tcPr>
          <w:p w14:paraId="06A3642D" w14:textId="2125E500"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1</w:t>
            </w:r>
          </w:p>
        </w:tc>
        <w:tc>
          <w:tcPr>
            <w:tcW w:w="3108" w:type="pct"/>
            <w:vAlign w:val="center"/>
          </w:tcPr>
          <w:p w14:paraId="4546C42D" w14:textId="77777777" w:rsidR="004000EF" w:rsidRPr="006A2413" w:rsidRDefault="004000EF" w:rsidP="004000EF">
            <w:pPr>
              <w:pStyle w:val="TableContents"/>
              <w:spacing w:after="0" w:line="240" w:lineRule="auto"/>
              <w:ind w:left="57" w:right="113"/>
              <w:rPr>
                <w:sz w:val="20"/>
                <w:szCs w:val="20"/>
              </w:rPr>
            </w:pPr>
            <w:r w:rsidRPr="006A2413">
              <w:rPr>
                <w:sz w:val="20"/>
                <w:szCs w:val="20"/>
              </w:rPr>
              <w:t>Demonstration of HCFC-22 retrofit with R-453A on fishing vessels</w:t>
            </w:r>
          </w:p>
        </w:tc>
        <w:tc>
          <w:tcPr>
            <w:tcW w:w="834" w:type="pct"/>
          </w:tcPr>
          <w:p w14:paraId="46E0C42B" w14:textId="16BA8615" w:rsidR="004000EF" w:rsidRPr="006A2413" w:rsidRDefault="004000EF" w:rsidP="003047CF">
            <w:pPr>
              <w:pStyle w:val="TableContents"/>
              <w:spacing w:after="0" w:line="240" w:lineRule="auto"/>
              <w:ind w:right="113"/>
              <w:jc w:val="right"/>
              <w:rPr>
                <w:sz w:val="20"/>
                <w:szCs w:val="20"/>
              </w:rPr>
            </w:pPr>
            <w:r w:rsidRPr="006A2413">
              <w:rPr>
                <w:sz w:val="20"/>
                <w:szCs w:val="20"/>
              </w:rPr>
              <w:t>220,000</w:t>
            </w:r>
          </w:p>
        </w:tc>
        <w:tc>
          <w:tcPr>
            <w:tcW w:w="833" w:type="pct"/>
            <w:vAlign w:val="center"/>
          </w:tcPr>
          <w:p w14:paraId="37D28CF3" w14:textId="2FE5EF37" w:rsidR="004000EF" w:rsidRPr="006A2413" w:rsidRDefault="004000EF" w:rsidP="003047CF">
            <w:pPr>
              <w:pStyle w:val="TableContents"/>
              <w:spacing w:after="0" w:line="240" w:lineRule="auto"/>
              <w:ind w:right="113"/>
              <w:jc w:val="right"/>
              <w:rPr>
                <w:sz w:val="20"/>
                <w:szCs w:val="20"/>
              </w:rPr>
            </w:pPr>
            <w:r w:rsidRPr="006A2413">
              <w:rPr>
                <w:sz w:val="20"/>
                <w:szCs w:val="20"/>
              </w:rPr>
              <w:t>220,000</w:t>
            </w:r>
          </w:p>
        </w:tc>
      </w:tr>
      <w:tr w:rsidR="004000EF" w:rsidRPr="006A2413" w14:paraId="6A09CF82" w14:textId="77777777" w:rsidTr="006A2413">
        <w:tc>
          <w:tcPr>
            <w:tcW w:w="225" w:type="pct"/>
            <w:vAlign w:val="center"/>
          </w:tcPr>
          <w:p w14:paraId="474E4675" w14:textId="45CF0059"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2</w:t>
            </w:r>
          </w:p>
        </w:tc>
        <w:tc>
          <w:tcPr>
            <w:tcW w:w="3108" w:type="pct"/>
            <w:vAlign w:val="center"/>
          </w:tcPr>
          <w:p w14:paraId="20F1BF69" w14:textId="77777777" w:rsidR="004000EF" w:rsidRPr="006A2413" w:rsidRDefault="004000EF" w:rsidP="004000EF">
            <w:pPr>
              <w:pStyle w:val="TableContents"/>
              <w:spacing w:after="0" w:line="240" w:lineRule="auto"/>
              <w:ind w:left="57" w:right="113"/>
              <w:rPr>
                <w:sz w:val="20"/>
                <w:szCs w:val="20"/>
              </w:rPr>
            </w:pPr>
            <w:r w:rsidRPr="006A2413">
              <w:rPr>
                <w:sz w:val="20"/>
                <w:szCs w:val="20"/>
              </w:rPr>
              <w:t>Demonstration of ammonia-based freezing tunnel for fish processing facilities</w:t>
            </w:r>
          </w:p>
        </w:tc>
        <w:tc>
          <w:tcPr>
            <w:tcW w:w="834" w:type="pct"/>
          </w:tcPr>
          <w:p w14:paraId="7548EEDE" w14:textId="0CB68B74" w:rsidR="004000EF" w:rsidRPr="006A2413" w:rsidRDefault="004000EF" w:rsidP="003047CF">
            <w:pPr>
              <w:pStyle w:val="TableContents"/>
              <w:spacing w:after="0" w:line="240" w:lineRule="auto"/>
              <w:ind w:right="113"/>
              <w:jc w:val="right"/>
              <w:rPr>
                <w:sz w:val="20"/>
                <w:szCs w:val="20"/>
              </w:rPr>
            </w:pPr>
            <w:r w:rsidRPr="006A2413">
              <w:rPr>
                <w:sz w:val="20"/>
                <w:szCs w:val="20"/>
              </w:rPr>
              <w:t>120,000</w:t>
            </w:r>
          </w:p>
        </w:tc>
        <w:tc>
          <w:tcPr>
            <w:tcW w:w="833" w:type="pct"/>
          </w:tcPr>
          <w:p w14:paraId="0A009EAE" w14:textId="41DF2497" w:rsidR="004000EF" w:rsidRPr="006A2413" w:rsidRDefault="004000EF" w:rsidP="00420089">
            <w:pPr>
              <w:pStyle w:val="TableContents"/>
              <w:spacing w:after="0" w:line="240" w:lineRule="auto"/>
              <w:ind w:right="113"/>
              <w:jc w:val="right"/>
              <w:rPr>
                <w:sz w:val="20"/>
                <w:szCs w:val="20"/>
              </w:rPr>
            </w:pPr>
            <w:r w:rsidRPr="006A2413">
              <w:rPr>
                <w:sz w:val="20"/>
                <w:szCs w:val="20"/>
              </w:rPr>
              <w:t>120,000</w:t>
            </w:r>
          </w:p>
        </w:tc>
      </w:tr>
      <w:tr w:rsidR="004000EF" w:rsidRPr="006A2413" w14:paraId="57D26239" w14:textId="77777777" w:rsidTr="006A2413">
        <w:tc>
          <w:tcPr>
            <w:tcW w:w="225" w:type="pct"/>
            <w:vAlign w:val="center"/>
          </w:tcPr>
          <w:p w14:paraId="156A8E36" w14:textId="314D3DE2"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3</w:t>
            </w:r>
          </w:p>
        </w:tc>
        <w:tc>
          <w:tcPr>
            <w:tcW w:w="3108" w:type="pct"/>
            <w:vAlign w:val="center"/>
          </w:tcPr>
          <w:p w14:paraId="33DE7B3E" w14:textId="77777777" w:rsidR="004000EF" w:rsidRPr="006A2413" w:rsidRDefault="004000EF" w:rsidP="004000EF">
            <w:pPr>
              <w:pStyle w:val="TableContents"/>
              <w:spacing w:after="0" w:line="240" w:lineRule="auto"/>
              <w:ind w:left="57" w:right="113"/>
              <w:rPr>
                <w:sz w:val="20"/>
                <w:szCs w:val="20"/>
              </w:rPr>
            </w:pPr>
            <w:r w:rsidRPr="006A2413">
              <w:rPr>
                <w:sz w:val="20"/>
                <w:szCs w:val="20"/>
              </w:rPr>
              <w:t>Demonstration of HC-290 cold room refrigeration units in fisheries cold storage facilities</w:t>
            </w:r>
          </w:p>
        </w:tc>
        <w:tc>
          <w:tcPr>
            <w:tcW w:w="834" w:type="pct"/>
          </w:tcPr>
          <w:p w14:paraId="792ADA41" w14:textId="5210A0FB" w:rsidR="004000EF" w:rsidRPr="006A2413" w:rsidRDefault="004000EF" w:rsidP="003047CF">
            <w:pPr>
              <w:pStyle w:val="TableContents"/>
              <w:spacing w:after="0" w:line="240" w:lineRule="auto"/>
              <w:ind w:right="113"/>
              <w:jc w:val="right"/>
              <w:rPr>
                <w:sz w:val="20"/>
                <w:szCs w:val="20"/>
              </w:rPr>
            </w:pPr>
            <w:r w:rsidRPr="006A2413">
              <w:rPr>
                <w:sz w:val="20"/>
                <w:szCs w:val="20"/>
              </w:rPr>
              <w:t>90,000</w:t>
            </w:r>
          </w:p>
        </w:tc>
        <w:tc>
          <w:tcPr>
            <w:tcW w:w="833" w:type="pct"/>
          </w:tcPr>
          <w:p w14:paraId="7C03DC8E" w14:textId="0C27BD43" w:rsidR="004000EF" w:rsidRPr="006A2413" w:rsidRDefault="004000EF" w:rsidP="003047CF">
            <w:pPr>
              <w:pStyle w:val="TableContents"/>
              <w:spacing w:after="0" w:line="240" w:lineRule="auto"/>
              <w:ind w:right="113"/>
              <w:jc w:val="right"/>
              <w:rPr>
                <w:sz w:val="20"/>
                <w:szCs w:val="20"/>
              </w:rPr>
            </w:pPr>
            <w:r w:rsidRPr="006A2413">
              <w:rPr>
                <w:sz w:val="20"/>
                <w:szCs w:val="20"/>
              </w:rPr>
              <w:t>90,000</w:t>
            </w:r>
          </w:p>
        </w:tc>
      </w:tr>
      <w:tr w:rsidR="004000EF" w:rsidRPr="006A2413" w14:paraId="478445B9" w14:textId="77777777" w:rsidTr="00955957">
        <w:tc>
          <w:tcPr>
            <w:tcW w:w="225" w:type="pct"/>
            <w:vAlign w:val="center"/>
          </w:tcPr>
          <w:p w14:paraId="3D0F03CB" w14:textId="7B4BE1FC"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4</w:t>
            </w:r>
          </w:p>
        </w:tc>
        <w:tc>
          <w:tcPr>
            <w:tcW w:w="3108" w:type="pct"/>
            <w:vAlign w:val="center"/>
          </w:tcPr>
          <w:p w14:paraId="0411497B" w14:textId="77777777" w:rsidR="004000EF" w:rsidRPr="006A2413" w:rsidRDefault="004000EF" w:rsidP="004000EF">
            <w:pPr>
              <w:pStyle w:val="TableContents"/>
              <w:spacing w:after="0" w:line="240" w:lineRule="auto"/>
              <w:ind w:left="57" w:right="113"/>
              <w:rPr>
                <w:sz w:val="20"/>
                <w:szCs w:val="20"/>
              </w:rPr>
            </w:pPr>
            <w:r w:rsidRPr="006A2413">
              <w:rPr>
                <w:sz w:val="20"/>
                <w:szCs w:val="20"/>
              </w:rPr>
              <w:t>Demonstration of HC-290 ice production machines</w:t>
            </w:r>
          </w:p>
        </w:tc>
        <w:tc>
          <w:tcPr>
            <w:tcW w:w="834" w:type="pct"/>
          </w:tcPr>
          <w:p w14:paraId="263CB925" w14:textId="62FC8DBB" w:rsidR="004000EF" w:rsidRPr="006A2413" w:rsidRDefault="004000EF" w:rsidP="003047CF">
            <w:pPr>
              <w:pStyle w:val="TableContents"/>
              <w:spacing w:after="0" w:line="240" w:lineRule="auto"/>
              <w:ind w:right="113"/>
              <w:jc w:val="right"/>
              <w:rPr>
                <w:sz w:val="20"/>
                <w:szCs w:val="20"/>
              </w:rPr>
            </w:pPr>
            <w:r w:rsidRPr="006A2413">
              <w:rPr>
                <w:sz w:val="20"/>
                <w:szCs w:val="20"/>
              </w:rPr>
              <w:t>60,000</w:t>
            </w:r>
          </w:p>
        </w:tc>
        <w:tc>
          <w:tcPr>
            <w:tcW w:w="833" w:type="pct"/>
            <w:vAlign w:val="center"/>
          </w:tcPr>
          <w:p w14:paraId="02978288" w14:textId="39867716" w:rsidR="004000EF" w:rsidRPr="006A2413" w:rsidRDefault="004000EF" w:rsidP="003047CF">
            <w:pPr>
              <w:pStyle w:val="TableContents"/>
              <w:spacing w:after="0" w:line="240" w:lineRule="auto"/>
              <w:ind w:right="113"/>
              <w:jc w:val="right"/>
              <w:rPr>
                <w:sz w:val="20"/>
                <w:szCs w:val="20"/>
              </w:rPr>
            </w:pPr>
            <w:r w:rsidRPr="006A2413">
              <w:rPr>
                <w:sz w:val="20"/>
                <w:szCs w:val="20"/>
              </w:rPr>
              <w:t>60,000</w:t>
            </w:r>
          </w:p>
        </w:tc>
      </w:tr>
      <w:tr w:rsidR="00F87750" w:rsidRPr="006A2413" w14:paraId="7031BD09" w14:textId="77777777" w:rsidTr="006A2413">
        <w:tc>
          <w:tcPr>
            <w:tcW w:w="225" w:type="pct"/>
            <w:vAlign w:val="center"/>
          </w:tcPr>
          <w:p w14:paraId="287906B8" w14:textId="77777777" w:rsidR="00F87750" w:rsidRPr="006A2413" w:rsidRDefault="00F87750" w:rsidP="00EF03CD">
            <w:pPr>
              <w:pStyle w:val="TableContents"/>
              <w:spacing w:after="0" w:line="240" w:lineRule="auto"/>
              <w:jc w:val="center"/>
              <w:rPr>
                <w:sz w:val="20"/>
                <w:szCs w:val="20"/>
              </w:rPr>
            </w:pPr>
            <w:r w:rsidRPr="006A2413">
              <w:rPr>
                <w:sz w:val="20"/>
                <w:szCs w:val="20"/>
              </w:rPr>
              <w:t>3.5</w:t>
            </w:r>
          </w:p>
        </w:tc>
        <w:tc>
          <w:tcPr>
            <w:tcW w:w="3108" w:type="pct"/>
            <w:vAlign w:val="center"/>
          </w:tcPr>
          <w:p w14:paraId="46039058" w14:textId="77777777" w:rsidR="00F87750" w:rsidRPr="006A2413" w:rsidRDefault="00F87750" w:rsidP="00EF03CD">
            <w:pPr>
              <w:pStyle w:val="TableContents"/>
              <w:spacing w:after="0" w:line="240" w:lineRule="auto"/>
              <w:ind w:left="57" w:right="113"/>
              <w:rPr>
                <w:sz w:val="20"/>
                <w:szCs w:val="20"/>
              </w:rPr>
            </w:pPr>
            <w:r w:rsidRPr="006A2413">
              <w:rPr>
                <w:sz w:val="20"/>
                <w:szCs w:val="20"/>
              </w:rPr>
              <w:t>Establishment of a coordination mechanism for RAC fisheries technologies</w:t>
            </w:r>
          </w:p>
        </w:tc>
        <w:tc>
          <w:tcPr>
            <w:tcW w:w="834" w:type="pct"/>
          </w:tcPr>
          <w:p w14:paraId="11C54F19" w14:textId="77777777" w:rsidR="00F87750" w:rsidRPr="006A2413" w:rsidRDefault="00F87750" w:rsidP="00EF03CD">
            <w:pPr>
              <w:pStyle w:val="TableContents"/>
              <w:spacing w:after="0" w:line="240" w:lineRule="auto"/>
              <w:jc w:val="right"/>
              <w:rPr>
                <w:sz w:val="20"/>
                <w:szCs w:val="20"/>
              </w:rPr>
            </w:pPr>
            <w:r w:rsidRPr="006A2413">
              <w:rPr>
                <w:sz w:val="20"/>
                <w:szCs w:val="20"/>
              </w:rPr>
              <w:t>-</w:t>
            </w:r>
          </w:p>
        </w:tc>
        <w:tc>
          <w:tcPr>
            <w:tcW w:w="833" w:type="pct"/>
          </w:tcPr>
          <w:p w14:paraId="59781E5D" w14:textId="77777777" w:rsidR="00F87750" w:rsidRPr="006A2413" w:rsidRDefault="00F87750" w:rsidP="00EF03CD">
            <w:pPr>
              <w:pStyle w:val="TableContents"/>
              <w:spacing w:after="0" w:line="240" w:lineRule="auto"/>
              <w:ind w:right="113"/>
              <w:jc w:val="right"/>
              <w:rPr>
                <w:sz w:val="20"/>
                <w:szCs w:val="20"/>
              </w:rPr>
            </w:pPr>
            <w:r w:rsidRPr="006A2413">
              <w:rPr>
                <w:sz w:val="20"/>
                <w:szCs w:val="20"/>
              </w:rPr>
              <w:t>10,000</w:t>
            </w:r>
          </w:p>
        </w:tc>
      </w:tr>
      <w:tr w:rsidR="004000EF" w:rsidRPr="006A2413" w14:paraId="3D04B570" w14:textId="77777777" w:rsidTr="00DF4A2E">
        <w:tc>
          <w:tcPr>
            <w:tcW w:w="3333" w:type="pct"/>
            <w:gridSpan w:val="2"/>
            <w:vAlign w:val="center"/>
          </w:tcPr>
          <w:p w14:paraId="3873A7CB" w14:textId="77777777" w:rsidR="004000EF" w:rsidRPr="006A2413" w:rsidRDefault="004000EF" w:rsidP="004000EF">
            <w:pPr>
              <w:pStyle w:val="TableContents"/>
              <w:spacing w:after="0" w:line="240" w:lineRule="auto"/>
              <w:rPr>
                <w:sz w:val="20"/>
                <w:szCs w:val="20"/>
              </w:rPr>
            </w:pPr>
            <w:r w:rsidRPr="006A2413">
              <w:rPr>
                <w:b/>
                <w:bCs/>
                <w:sz w:val="20"/>
                <w:szCs w:val="20"/>
              </w:rPr>
              <w:t>Subtotal</w:t>
            </w:r>
          </w:p>
        </w:tc>
        <w:tc>
          <w:tcPr>
            <w:tcW w:w="834" w:type="pct"/>
            <w:vAlign w:val="center"/>
          </w:tcPr>
          <w:p w14:paraId="47F8EB91" w14:textId="1C205B7C" w:rsidR="004000EF" w:rsidRPr="006A2413" w:rsidRDefault="003047CF" w:rsidP="00521F64">
            <w:pPr>
              <w:pStyle w:val="TableContents"/>
              <w:spacing w:after="0" w:line="240" w:lineRule="auto"/>
              <w:ind w:right="113"/>
              <w:jc w:val="right"/>
              <w:rPr>
                <w:sz w:val="20"/>
                <w:szCs w:val="20"/>
              </w:rPr>
            </w:pPr>
            <w:r w:rsidRPr="006A2413">
              <w:rPr>
                <w:b/>
                <w:iCs/>
                <w:color w:val="000000"/>
                <w:sz w:val="20"/>
                <w:szCs w:val="20"/>
              </w:rPr>
              <w:t>490,000</w:t>
            </w:r>
          </w:p>
        </w:tc>
        <w:tc>
          <w:tcPr>
            <w:tcW w:w="833" w:type="pct"/>
            <w:vAlign w:val="center"/>
          </w:tcPr>
          <w:p w14:paraId="3371E4D4" w14:textId="08866807" w:rsidR="004000EF" w:rsidRPr="006A2413" w:rsidRDefault="004000EF" w:rsidP="00521F64">
            <w:pPr>
              <w:pStyle w:val="TableContents"/>
              <w:spacing w:after="0" w:line="240" w:lineRule="auto"/>
              <w:ind w:right="113"/>
              <w:jc w:val="right"/>
              <w:rPr>
                <w:sz w:val="20"/>
                <w:szCs w:val="20"/>
              </w:rPr>
            </w:pPr>
            <w:r w:rsidRPr="006A2413">
              <w:rPr>
                <w:rStyle w:val="Strong"/>
                <w:sz w:val="20"/>
                <w:szCs w:val="20"/>
              </w:rPr>
              <w:t>500,000</w:t>
            </w:r>
          </w:p>
        </w:tc>
      </w:tr>
      <w:tr w:rsidR="004000EF" w:rsidRPr="006A2413" w14:paraId="461C1C8C" w14:textId="77777777" w:rsidTr="004E06B7">
        <w:tc>
          <w:tcPr>
            <w:tcW w:w="5000" w:type="pct"/>
            <w:gridSpan w:val="4"/>
            <w:vAlign w:val="center"/>
          </w:tcPr>
          <w:p w14:paraId="78B15523" w14:textId="77777777" w:rsidR="004000EF" w:rsidRPr="006A2413" w:rsidRDefault="004000EF" w:rsidP="004000EF">
            <w:pPr>
              <w:pStyle w:val="TableContents"/>
              <w:spacing w:after="0" w:line="240" w:lineRule="auto"/>
              <w:rPr>
                <w:sz w:val="20"/>
                <w:szCs w:val="20"/>
              </w:rPr>
            </w:pPr>
            <w:r w:rsidRPr="006A2413">
              <w:rPr>
                <w:rStyle w:val="Strong"/>
                <w:sz w:val="20"/>
                <w:szCs w:val="20"/>
              </w:rPr>
              <w:t>Component 4: Leak detection and monitoring</w:t>
            </w:r>
          </w:p>
        </w:tc>
      </w:tr>
      <w:tr w:rsidR="004000EF" w:rsidRPr="006A2413" w14:paraId="25006B74" w14:textId="77777777" w:rsidTr="00DF4A2E">
        <w:tc>
          <w:tcPr>
            <w:tcW w:w="225" w:type="pct"/>
            <w:vAlign w:val="center"/>
          </w:tcPr>
          <w:p w14:paraId="3F7FF203" w14:textId="77777777" w:rsidR="004000EF" w:rsidRPr="006A2413" w:rsidRDefault="004000EF" w:rsidP="004000EF">
            <w:pPr>
              <w:pStyle w:val="TableContents"/>
              <w:spacing w:after="0" w:line="240" w:lineRule="auto"/>
              <w:jc w:val="center"/>
              <w:rPr>
                <w:sz w:val="20"/>
                <w:szCs w:val="20"/>
              </w:rPr>
            </w:pPr>
            <w:r w:rsidRPr="006A2413">
              <w:rPr>
                <w:sz w:val="20"/>
                <w:szCs w:val="20"/>
              </w:rPr>
              <w:t>4.1</w:t>
            </w:r>
          </w:p>
        </w:tc>
        <w:tc>
          <w:tcPr>
            <w:tcW w:w="3108" w:type="pct"/>
            <w:vAlign w:val="center"/>
          </w:tcPr>
          <w:p w14:paraId="2A743E0C" w14:textId="77777777" w:rsidR="004000EF" w:rsidRPr="006A2413" w:rsidRDefault="004000EF" w:rsidP="004000EF">
            <w:pPr>
              <w:pStyle w:val="TableContents"/>
              <w:spacing w:after="0" w:line="240" w:lineRule="auto"/>
              <w:ind w:left="57"/>
              <w:rPr>
                <w:sz w:val="20"/>
                <w:szCs w:val="20"/>
              </w:rPr>
            </w:pPr>
            <w:r w:rsidRPr="006A2413">
              <w:rPr>
                <w:sz w:val="20"/>
                <w:szCs w:val="20"/>
              </w:rPr>
              <w:t>Sector-specific leakage rate study</w:t>
            </w:r>
          </w:p>
        </w:tc>
        <w:tc>
          <w:tcPr>
            <w:tcW w:w="834" w:type="pct"/>
            <w:vAlign w:val="center"/>
          </w:tcPr>
          <w:p w14:paraId="487D2DD9" w14:textId="7705F8AE"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33" w:type="pct"/>
            <w:vAlign w:val="center"/>
          </w:tcPr>
          <w:p w14:paraId="0554AF5C" w14:textId="010702B4" w:rsidR="004000EF" w:rsidRPr="006A2413" w:rsidRDefault="004000EF" w:rsidP="004000EF">
            <w:pPr>
              <w:pStyle w:val="TableContents"/>
              <w:spacing w:after="0" w:line="240" w:lineRule="auto"/>
              <w:ind w:right="57"/>
              <w:jc w:val="right"/>
              <w:rPr>
                <w:sz w:val="20"/>
                <w:szCs w:val="20"/>
              </w:rPr>
            </w:pPr>
            <w:r w:rsidRPr="006A2413">
              <w:rPr>
                <w:sz w:val="20"/>
                <w:szCs w:val="20"/>
              </w:rPr>
              <w:t>12,000</w:t>
            </w:r>
          </w:p>
        </w:tc>
      </w:tr>
      <w:tr w:rsidR="004000EF" w:rsidRPr="006A2413" w14:paraId="79974CB3" w14:textId="77777777" w:rsidTr="00DF4A2E">
        <w:trPr>
          <w:trHeight w:val="117"/>
        </w:trPr>
        <w:tc>
          <w:tcPr>
            <w:tcW w:w="225" w:type="pct"/>
            <w:vAlign w:val="center"/>
          </w:tcPr>
          <w:p w14:paraId="1C27142A" w14:textId="77777777" w:rsidR="004000EF" w:rsidRPr="006A2413" w:rsidRDefault="004000EF" w:rsidP="004000EF">
            <w:pPr>
              <w:pStyle w:val="TableContents"/>
              <w:spacing w:after="0" w:line="240" w:lineRule="auto"/>
              <w:jc w:val="center"/>
              <w:rPr>
                <w:sz w:val="20"/>
                <w:szCs w:val="20"/>
              </w:rPr>
            </w:pPr>
            <w:r w:rsidRPr="006A2413">
              <w:rPr>
                <w:sz w:val="20"/>
                <w:szCs w:val="20"/>
              </w:rPr>
              <w:t>4.2</w:t>
            </w:r>
          </w:p>
        </w:tc>
        <w:tc>
          <w:tcPr>
            <w:tcW w:w="3108" w:type="pct"/>
            <w:vAlign w:val="center"/>
          </w:tcPr>
          <w:p w14:paraId="223D4CA0" w14:textId="77777777" w:rsidR="004000EF" w:rsidRPr="006A2413" w:rsidRDefault="004000EF" w:rsidP="004000EF">
            <w:pPr>
              <w:pStyle w:val="TableContents"/>
              <w:spacing w:after="0" w:line="240" w:lineRule="auto"/>
              <w:ind w:left="57"/>
              <w:rPr>
                <w:sz w:val="20"/>
                <w:szCs w:val="20"/>
              </w:rPr>
            </w:pPr>
            <w:r w:rsidRPr="006A2413">
              <w:rPr>
                <w:sz w:val="20"/>
                <w:szCs w:val="20"/>
              </w:rPr>
              <w:t>Demonstration and pilot record-keeping</w:t>
            </w:r>
          </w:p>
        </w:tc>
        <w:tc>
          <w:tcPr>
            <w:tcW w:w="834" w:type="pct"/>
            <w:vAlign w:val="center"/>
          </w:tcPr>
          <w:p w14:paraId="24B166E6" w14:textId="3B223049"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33" w:type="pct"/>
            <w:vAlign w:val="center"/>
          </w:tcPr>
          <w:p w14:paraId="44C5580D" w14:textId="54314ECC" w:rsidR="004000EF" w:rsidRPr="006A2413" w:rsidRDefault="004000EF" w:rsidP="004000EF">
            <w:pPr>
              <w:pStyle w:val="TableContents"/>
              <w:spacing w:after="0" w:line="240" w:lineRule="auto"/>
              <w:ind w:right="57"/>
              <w:jc w:val="right"/>
              <w:rPr>
                <w:sz w:val="20"/>
                <w:szCs w:val="20"/>
              </w:rPr>
            </w:pPr>
            <w:r w:rsidRPr="006A2413">
              <w:rPr>
                <w:sz w:val="20"/>
                <w:szCs w:val="20"/>
              </w:rPr>
              <w:t>50,000</w:t>
            </w:r>
          </w:p>
        </w:tc>
      </w:tr>
      <w:tr w:rsidR="004000EF" w:rsidRPr="006A2413" w14:paraId="7F03FADF" w14:textId="77777777" w:rsidTr="00DF4A2E">
        <w:tc>
          <w:tcPr>
            <w:tcW w:w="225" w:type="pct"/>
            <w:vAlign w:val="center"/>
          </w:tcPr>
          <w:p w14:paraId="3C666125" w14:textId="77777777" w:rsidR="004000EF" w:rsidRPr="006A2413" w:rsidRDefault="004000EF" w:rsidP="004000EF">
            <w:pPr>
              <w:pStyle w:val="TableContents"/>
              <w:spacing w:after="0" w:line="240" w:lineRule="auto"/>
              <w:jc w:val="center"/>
              <w:rPr>
                <w:sz w:val="20"/>
                <w:szCs w:val="20"/>
              </w:rPr>
            </w:pPr>
            <w:r w:rsidRPr="006A2413">
              <w:rPr>
                <w:sz w:val="20"/>
                <w:szCs w:val="20"/>
              </w:rPr>
              <w:t>4.3</w:t>
            </w:r>
          </w:p>
        </w:tc>
        <w:tc>
          <w:tcPr>
            <w:tcW w:w="3108" w:type="pct"/>
            <w:vAlign w:val="center"/>
          </w:tcPr>
          <w:p w14:paraId="3EA9947E" w14:textId="77777777" w:rsidR="004000EF" w:rsidRPr="006A2413" w:rsidRDefault="004000EF" w:rsidP="004000EF">
            <w:pPr>
              <w:pStyle w:val="TableContents"/>
              <w:spacing w:after="0" w:line="240" w:lineRule="auto"/>
              <w:ind w:left="57" w:right="57"/>
              <w:rPr>
                <w:sz w:val="20"/>
                <w:szCs w:val="20"/>
              </w:rPr>
            </w:pPr>
            <w:r w:rsidRPr="006A2413">
              <w:rPr>
                <w:sz w:val="20"/>
                <w:szCs w:val="20"/>
              </w:rPr>
              <w:t>National consumption management strategy for the maintenance period</w:t>
            </w:r>
          </w:p>
        </w:tc>
        <w:tc>
          <w:tcPr>
            <w:tcW w:w="834" w:type="pct"/>
            <w:vAlign w:val="center"/>
          </w:tcPr>
          <w:p w14:paraId="0AB28DA1" w14:textId="29A32AC6"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33" w:type="pct"/>
            <w:vAlign w:val="center"/>
          </w:tcPr>
          <w:p w14:paraId="7EF00385" w14:textId="1F155BB2" w:rsidR="004000EF" w:rsidRPr="006A2413" w:rsidRDefault="004000EF" w:rsidP="004000EF">
            <w:pPr>
              <w:pStyle w:val="TableContents"/>
              <w:spacing w:after="0" w:line="240" w:lineRule="auto"/>
              <w:ind w:right="57"/>
              <w:jc w:val="right"/>
              <w:rPr>
                <w:sz w:val="20"/>
                <w:szCs w:val="20"/>
              </w:rPr>
            </w:pPr>
            <w:r w:rsidRPr="006A2413">
              <w:rPr>
                <w:sz w:val="20"/>
                <w:szCs w:val="20"/>
              </w:rPr>
              <w:t>25,000</w:t>
            </w:r>
          </w:p>
        </w:tc>
      </w:tr>
      <w:tr w:rsidR="004000EF" w:rsidRPr="006A2413" w14:paraId="6E9F6F7A" w14:textId="77777777" w:rsidTr="00DF4A2E">
        <w:tc>
          <w:tcPr>
            <w:tcW w:w="225" w:type="pct"/>
            <w:vAlign w:val="center"/>
          </w:tcPr>
          <w:p w14:paraId="56BC4501" w14:textId="77777777" w:rsidR="004000EF" w:rsidRPr="006A2413" w:rsidRDefault="004000EF" w:rsidP="004000EF">
            <w:pPr>
              <w:pStyle w:val="TableContents"/>
              <w:spacing w:after="0" w:line="240" w:lineRule="auto"/>
              <w:jc w:val="center"/>
              <w:rPr>
                <w:sz w:val="20"/>
                <w:szCs w:val="20"/>
              </w:rPr>
            </w:pPr>
            <w:r w:rsidRPr="006A2413">
              <w:rPr>
                <w:sz w:val="20"/>
                <w:szCs w:val="20"/>
              </w:rPr>
              <w:t>4.4</w:t>
            </w:r>
          </w:p>
        </w:tc>
        <w:tc>
          <w:tcPr>
            <w:tcW w:w="3108" w:type="pct"/>
            <w:vAlign w:val="center"/>
          </w:tcPr>
          <w:p w14:paraId="0FB02B48" w14:textId="77777777" w:rsidR="004000EF" w:rsidRPr="006A2413" w:rsidRDefault="004000EF" w:rsidP="004000EF">
            <w:pPr>
              <w:pStyle w:val="TableContents"/>
              <w:spacing w:after="0" w:line="240" w:lineRule="auto"/>
              <w:ind w:left="57"/>
              <w:rPr>
                <w:sz w:val="20"/>
                <w:szCs w:val="20"/>
              </w:rPr>
            </w:pPr>
            <w:r w:rsidRPr="006A2413">
              <w:rPr>
                <w:sz w:val="20"/>
                <w:szCs w:val="20"/>
              </w:rPr>
              <w:t>Training and dissemination</w:t>
            </w:r>
          </w:p>
        </w:tc>
        <w:tc>
          <w:tcPr>
            <w:tcW w:w="834" w:type="pct"/>
            <w:vAlign w:val="center"/>
          </w:tcPr>
          <w:p w14:paraId="74791C8E" w14:textId="73ACC7FE"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33" w:type="pct"/>
            <w:vAlign w:val="center"/>
          </w:tcPr>
          <w:p w14:paraId="654964A7" w14:textId="6265774F" w:rsidR="004000EF" w:rsidRPr="006A2413" w:rsidRDefault="004000EF" w:rsidP="004000EF">
            <w:pPr>
              <w:pStyle w:val="TableContents"/>
              <w:spacing w:after="0" w:line="240" w:lineRule="auto"/>
              <w:ind w:right="57"/>
              <w:jc w:val="right"/>
              <w:rPr>
                <w:sz w:val="20"/>
                <w:szCs w:val="20"/>
              </w:rPr>
            </w:pPr>
            <w:r w:rsidRPr="006A2413">
              <w:rPr>
                <w:sz w:val="20"/>
                <w:szCs w:val="20"/>
              </w:rPr>
              <w:t>15,000</w:t>
            </w:r>
          </w:p>
        </w:tc>
      </w:tr>
      <w:tr w:rsidR="004000EF" w:rsidRPr="006A2413" w14:paraId="56ABC4E7" w14:textId="699F0E74" w:rsidTr="00DF4A2E">
        <w:tc>
          <w:tcPr>
            <w:tcW w:w="3333" w:type="pct"/>
            <w:gridSpan w:val="2"/>
            <w:vAlign w:val="center"/>
          </w:tcPr>
          <w:p w14:paraId="75847C46" w14:textId="77777777" w:rsidR="004000EF" w:rsidRPr="006A2413" w:rsidRDefault="004000EF" w:rsidP="004000EF">
            <w:pPr>
              <w:pStyle w:val="TableContents"/>
              <w:spacing w:after="0" w:line="240" w:lineRule="auto"/>
              <w:rPr>
                <w:sz w:val="20"/>
                <w:szCs w:val="20"/>
              </w:rPr>
            </w:pPr>
            <w:r w:rsidRPr="006A2413">
              <w:rPr>
                <w:b/>
                <w:bCs/>
                <w:sz w:val="20"/>
                <w:szCs w:val="20"/>
              </w:rPr>
              <w:t>Subtotal</w:t>
            </w:r>
          </w:p>
        </w:tc>
        <w:tc>
          <w:tcPr>
            <w:tcW w:w="834" w:type="pct"/>
            <w:vAlign w:val="center"/>
          </w:tcPr>
          <w:p w14:paraId="76A08B6D" w14:textId="16A53661" w:rsidR="004000EF" w:rsidRPr="006A2413" w:rsidRDefault="004000EF" w:rsidP="004000EF">
            <w:pPr>
              <w:pStyle w:val="TableContents"/>
              <w:spacing w:after="0" w:line="240" w:lineRule="auto"/>
              <w:ind w:right="57"/>
              <w:jc w:val="right"/>
              <w:rPr>
                <w:sz w:val="20"/>
                <w:szCs w:val="20"/>
              </w:rPr>
            </w:pPr>
          </w:p>
        </w:tc>
        <w:tc>
          <w:tcPr>
            <w:tcW w:w="833" w:type="pct"/>
            <w:vAlign w:val="center"/>
          </w:tcPr>
          <w:p w14:paraId="0811DA80" w14:textId="1F799711" w:rsidR="004000EF" w:rsidRPr="006A2413" w:rsidRDefault="004000EF" w:rsidP="004000EF">
            <w:pPr>
              <w:pStyle w:val="TableContents"/>
              <w:spacing w:after="0" w:line="240" w:lineRule="auto"/>
              <w:ind w:right="57"/>
              <w:jc w:val="right"/>
              <w:rPr>
                <w:sz w:val="20"/>
                <w:szCs w:val="20"/>
              </w:rPr>
            </w:pPr>
            <w:r w:rsidRPr="006A2413">
              <w:rPr>
                <w:rStyle w:val="Strong"/>
                <w:sz w:val="20"/>
                <w:szCs w:val="20"/>
              </w:rPr>
              <w:t>102,000</w:t>
            </w:r>
          </w:p>
        </w:tc>
      </w:tr>
      <w:tr w:rsidR="004000EF" w:rsidRPr="006A2413" w14:paraId="56598EB4" w14:textId="77777777" w:rsidTr="00DF4A2E">
        <w:tc>
          <w:tcPr>
            <w:tcW w:w="3333" w:type="pct"/>
            <w:gridSpan w:val="2"/>
            <w:vAlign w:val="center"/>
          </w:tcPr>
          <w:p w14:paraId="16ADC54F" w14:textId="77777777" w:rsidR="004000EF" w:rsidRPr="006A2413" w:rsidRDefault="004000EF" w:rsidP="004000EF">
            <w:pPr>
              <w:pStyle w:val="TableContents"/>
              <w:spacing w:after="0" w:line="240" w:lineRule="auto"/>
              <w:rPr>
                <w:sz w:val="20"/>
                <w:szCs w:val="20"/>
              </w:rPr>
            </w:pPr>
            <w:r w:rsidRPr="006A2413">
              <w:rPr>
                <w:b/>
                <w:bCs/>
                <w:sz w:val="20"/>
                <w:szCs w:val="20"/>
              </w:rPr>
              <w:t>Subtotal for activities</w:t>
            </w:r>
          </w:p>
        </w:tc>
        <w:tc>
          <w:tcPr>
            <w:tcW w:w="834" w:type="pct"/>
            <w:vAlign w:val="center"/>
          </w:tcPr>
          <w:p w14:paraId="2377370D" w14:textId="77777777" w:rsidR="004000EF" w:rsidRPr="006A2413" w:rsidRDefault="004000EF" w:rsidP="004000EF">
            <w:pPr>
              <w:pStyle w:val="TableContents"/>
              <w:spacing w:after="0" w:line="240" w:lineRule="auto"/>
              <w:ind w:right="57"/>
              <w:jc w:val="right"/>
              <w:rPr>
                <w:sz w:val="20"/>
                <w:szCs w:val="20"/>
              </w:rPr>
            </w:pPr>
            <w:r w:rsidRPr="006A2413">
              <w:rPr>
                <w:rStyle w:val="Strong"/>
                <w:sz w:val="20"/>
                <w:szCs w:val="20"/>
              </w:rPr>
              <w:t>1,333,152</w:t>
            </w:r>
          </w:p>
        </w:tc>
        <w:tc>
          <w:tcPr>
            <w:tcW w:w="833" w:type="pct"/>
            <w:vAlign w:val="center"/>
          </w:tcPr>
          <w:p w14:paraId="2F87AEE9" w14:textId="7880A362" w:rsidR="004000EF" w:rsidRPr="006A2413" w:rsidRDefault="00DD0FE2" w:rsidP="004000EF">
            <w:pPr>
              <w:pStyle w:val="TableContents"/>
              <w:spacing w:after="0" w:line="240" w:lineRule="auto"/>
              <w:ind w:right="57"/>
              <w:jc w:val="right"/>
              <w:rPr>
                <w:sz w:val="20"/>
                <w:szCs w:val="20"/>
              </w:rPr>
            </w:pPr>
            <w:r w:rsidRPr="006A2413">
              <w:rPr>
                <w:rStyle w:val="Strong"/>
                <w:sz w:val="20"/>
                <w:szCs w:val="20"/>
              </w:rPr>
              <w:t>1,333,152</w:t>
            </w:r>
          </w:p>
        </w:tc>
      </w:tr>
      <w:tr w:rsidR="004000EF" w:rsidRPr="006A2413" w14:paraId="6429C12A" w14:textId="77777777" w:rsidTr="00DF4A2E">
        <w:tc>
          <w:tcPr>
            <w:tcW w:w="225" w:type="pct"/>
            <w:vAlign w:val="center"/>
          </w:tcPr>
          <w:p w14:paraId="44C479DD" w14:textId="77777777" w:rsidR="004000EF" w:rsidRPr="006A2413" w:rsidRDefault="004000EF" w:rsidP="004000EF">
            <w:pPr>
              <w:pStyle w:val="TableContents"/>
              <w:spacing w:after="0" w:line="240" w:lineRule="auto"/>
              <w:jc w:val="center"/>
              <w:rPr>
                <w:sz w:val="20"/>
                <w:szCs w:val="20"/>
              </w:rPr>
            </w:pPr>
            <w:r w:rsidRPr="006A2413">
              <w:rPr>
                <w:sz w:val="20"/>
                <w:szCs w:val="20"/>
              </w:rPr>
              <w:t>5.1</w:t>
            </w:r>
          </w:p>
        </w:tc>
        <w:tc>
          <w:tcPr>
            <w:tcW w:w="3108" w:type="pct"/>
            <w:vAlign w:val="center"/>
          </w:tcPr>
          <w:p w14:paraId="4083F165" w14:textId="77777777" w:rsidR="004000EF" w:rsidRPr="006A2413" w:rsidRDefault="004000EF" w:rsidP="004000EF">
            <w:pPr>
              <w:pStyle w:val="TableContents"/>
              <w:spacing w:after="0" w:line="240" w:lineRule="auto"/>
              <w:rPr>
                <w:sz w:val="20"/>
                <w:szCs w:val="20"/>
              </w:rPr>
            </w:pPr>
            <w:r w:rsidRPr="006A2413">
              <w:rPr>
                <w:sz w:val="20"/>
                <w:szCs w:val="20"/>
              </w:rPr>
              <w:t>Project management and coordination (8%)</w:t>
            </w:r>
          </w:p>
        </w:tc>
        <w:tc>
          <w:tcPr>
            <w:tcW w:w="834" w:type="pct"/>
            <w:vAlign w:val="center"/>
          </w:tcPr>
          <w:p w14:paraId="20D08EED" w14:textId="6EB3E473" w:rsidR="004000EF" w:rsidRPr="006A2413" w:rsidRDefault="00F646B2" w:rsidP="004000EF">
            <w:pPr>
              <w:pStyle w:val="TableContents"/>
              <w:spacing w:after="0" w:line="240" w:lineRule="auto"/>
              <w:ind w:right="57"/>
              <w:jc w:val="right"/>
              <w:rPr>
                <w:sz w:val="20"/>
                <w:szCs w:val="20"/>
              </w:rPr>
            </w:pPr>
            <w:r w:rsidRPr="006A2413">
              <w:rPr>
                <w:color w:val="000000"/>
                <w:sz w:val="20"/>
                <w:szCs w:val="20"/>
              </w:rPr>
              <w:t>133,315</w:t>
            </w:r>
          </w:p>
        </w:tc>
        <w:tc>
          <w:tcPr>
            <w:tcW w:w="833" w:type="pct"/>
            <w:vAlign w:val="center"/>
          </w:tcPr>
          <w:p w14:paraId="7C07EEC3" w14:textId="5C580966" w:rsidR="004000EF" w:rsidRPr="006A2413" w:rsidRDefault="00CB7E45" w:rsidP="004000EF">
            <w:pPr>
              <w:pStyle w:val="TableContents"/>
              <w:spacing w:after="0" w:line="240" w:lineRule="auto"/>
              <w:ind w:right="57"/>
              <w:jc w:val="right"/>
              <w:rPr>
                <w:sz w:val="20"/>
                <w:szCs w:val="20"/>
              </w:rPr>
            </w:pPr>
            <w:r w:rsidRPr="006A2413">
              <w:rPr>
                <w:sz w:val="20"/>
                <w:szCs w:val="20"/>
              </w:rPr>
              <w:t>106,652</w:t>
            </w:r>
          </w:p>
        </w:tc>
      </w:tr>
      <w:tr w:rsidR="004000EF" w:rsidRPr="006A2413" w14:paraId="76F8810E" w14:textId="77777777" w:rsidTr="00DF4A2E">
        <w:tc>
          <w:tcPr>
            <w:tcW w:w="3333" w:type="pct"/>
            <w:gridSpan w:val="2"/>
            <w:vAlign w:val="center"/>
          </w:tcPr>
          <w:p w14:paraId="30E46311" w14:textId="77777777" w:rsidR="004000EF" w:rsidRPr="006A2413" w:rsidRDefault="004000EF" w:rsidP="004000EF">
            <w:pPr>
              <w:pStyle w:val="TableContents"/>
              <w:spacing w:after="0" w:line="240" w:lineRule="auto"/>
              <w:rPr>
                <w:sz w:val="20"/>
                <w:szCs w:val="20"/>
              </w:rPr>
            </w:pPr>
            <w:r w:rsidRPr="006A2413">
              <w:rPr>
                <w:rStyle w:val="Strong"/>
                <w:sz w:val="20"/>
                <w:szCs w:val="20"/>
              </w:rPr>
              <w:t>Total</w:t>
            </w:r>
          </w:p>
        </w:tc>
        <w:tc>
          <w:tcPr>
            <w:tcW w:w="834" w:type="pct"/>
            <w:vAlign w:val="center"/>
          </w:tcPr>
          <w:p w14:paraId="44B951DA" w14:textId="30341E52" w:rsidR="004000EF" w:rsidRPr="006A2413" w:rsidRDefault="000F3BE2" w:rsidP="004000EF">
            <w:pPr>
              <w:pStyle w:val="TableContents"/>
              <w:spacing w:after="0" w:line="240" w:lineRule="auto"/>
              <w:ind w:right="57"/>
              <w:jc w:val="right"/>
              <w:rPr>
                <w:sz w:val="20"/>
                <w:szCs w:val="20"/>
              </w:rPr>
            </w:pPr>
            <w:r w:rsidRPr="006A2413">
              <w:rPr>
                <w:b/>
                <w:color w:val="000000"/>
                <w:sz w:val="20"/>
                <w:szCs w:val="20"/>
              </w:rPr>
              <w:t>1,466,467</w:t>
            </w:r>
          </w:p>
        </w:tc>
        <w:tc>
          <w:tcPr>
            <w:tcW w:w="833" w:type="pct"/>
            <w:vAlign w:val="center"/>
          </w:tcPr>
          <w:p w14:paraId="1485E766" w14:textId="622DE85B" w:rsidR="004000EF" w:rsidRPr="006A2413" w:rsidRDefault="00CB7E45" w:rsidP="004000EF">
            <w:pPr>
              <w:pStyle w:val="TableContents"/>
              <w:spacing w:after="0" w:line="240" w:lineRule="auto"/>
              <w:ind w:right="57"/>
              <w:jc w:val="right"/>
              <w:rPr>
                <w:sz w:val="20"/>
                <w:szCs w:val="20"/>
              </w:rPr>
            </w:pPr>
            <w:r w:rsidRPr="006A2413">
              <w:rPr>
                <w:rStyle w:val="Strong"/>
                <w:sz w:val="20"/>
                <w:szCs w:val="20"/>
              </w:rPr>
              <w:t>1,439,804</w:t>
            </w:r>
          </w:p>
        </w:tc>
      </w:tr>
    </w:tbl>
    <w:p w14:paraId="2FF83A3D" w14:textId="77777777" w:rsidR="00681747" w:rsidRPr="006A2413" w:rsidRDefault="00681747" w:rsidP="00681747">
      <w:pPr>
        <w:keepNext/>
        <w:spacing w:before="240" w:after="240"/>
        <w:outlineLvl w:val="0"/>
        <w:rPr>
          <w:u w:val="single"/>
        </w:rPr>
      </w:pPr>
      <w:r w:rsidRPr="006A2413">
        <w:rPr>
          <w:u w:val="single"/>
        </w:rPr>
        <w:t>Total project cost</w:t>
      </w:r>
    </w:p>
    <w:p w14:paraId="5525B9A2" w14:textId="2AE6D09E" w:rsidR="00681747" w:rsidRPr="006A2413" w:rsidRDefault="00681747" w:rsidP="00261C7E">
      <w:pPr>
        <w:pStyle w:val="Heading1"/>
      </w:pPr>
      <w:r w:rsidRPr="006A2413">
        <w:t>The total cost of stage III of the HPMP amounts to US $</w:t>
      </w:r>
      <w:r w:rsidR="001115C8" w:rsidRPr="006A2413">
        <w:rPr>
          <w:rStyle w:val="Strong"/>
          <w:b w:val="0"/>
          <w:bCs w:val="0"/>
        </w:rPr>
        <w:t>1,333,152</w:t>
      </w:r>
      <w:r w:rsidRPr="006A2413">
        <w:t>,</w:t>
      </w:r>
      <w:r w:rsidRPr="006A2413">
        <w:rPr>
          <w:color w:val="000000"/>
        </w:rPr>
        <w:t xml:space="preserve"> </w:t>
      </w:r>
      <w:r w:rsidRPr="006A2413">
        <w:t xml:space="preserve">based on decision 74/50(c)(xii) on the eligible funding level for a </w:t>
      </w:r>
      <w:r w:rsidR="00261C7E" w:rsidRPr="006A2413">
        <w:t>non-low-volume-consuming country</w:t>
      </w:r>
      <w:r w:rsidR="001115C8" w:rsidRPr="006A2413">
        <w:t>, plus US $106,652</w:t>
      </w:r>
      <w:r w:rsidR="000D0A20" w:rsidRPr="006A2413">
        <w:t xml:space="preserve"> for</w:t>
      </w:r>
      <w:r w:rsidR="007A65AF" w:rsidRPr="006A2413">
        <w:t xml:space="preserve"> project monitoring and implementation</w:t>
      </w:r>
      <w:r w:rsidRPr="006A2413">
        <w:t>. The funding for the first tranche was revised and agreed including US $</w:t>
      </w:r>
      <w:r w:rsidRPr="006A2413">
        <w:rPr>
          <w:rStyle w:val="Strong"/>
          <w:b w:val="0"/>
          <w:bCs w:val="0"/>
        </w:rPr>
        <w:t xml:space="preserve">165,240 </w:t>
      </w:r>
      <w:r w:rsidRPr="006A2413">
        <w:t>for activities of the HPMP.</w:t>
      </w:r>
    </w:p>
    <w:p w14:paraId="5F0883E0" w14:textId="77777777" w:rsidR="00DB0E8F" w:rsidRPr="006A2413" w:rsidRDefault="00DB0E8F" w:rsidP="00DB0E8F">
      <w:pPr>
        <w:keepNext/>
        <w:spacing w:before="240" w:after="240"/>
      </w:pPr>
      <w:r w:rsidRPr="006A2413">
        <w:rPr>
          <w:u w:val="single"/>
        </w:rPr>
        <w:t>Agreed implementation plan for the first tranche of stage III of the HCFC phase-out management plan</w:t>
      </w:r>
    </w:p>
    <w:p w14:paraId="705A9B66" w14:textId="6DC34CEA" w:rsidR="00DB0E8F" w:rsidRPr="006A2413" w:rsidRDefault="00852D44" w:rsidP="003A1F27">
      <w:pPr>
        <w:pStyle w:val="Heading1"/>
      </w:pPr>
      <w:r w:rsidRPr="006A2413">
        <w:t xml:space="preserve">Considering the reallocation of </w:t>
      </w:r>
      <w:r w:rsidR="00262F49" w:rsidRPr="006A2413">
        <w:t>budget line</w:t>
      </w:r>
      <w:r w:rsidR="001F78B5" w:rsidRPr="006A2413">
        <w:t>s among</w:t>
      </w:r>
      <w:r w:rsidR="00262F49" w:rsidRPr="006A2413">
        <w:t xml:space="preserve"> different activities and the </w:t>
      </w:r>
      <w:r w:rsidR="00FF03E6" w:rsidRPr="006A2413">
        <w:t>addition of component 4</w:t>
      </w:r>
      <w:r w:rsidR="00F607AA" w:rsidRPr="006A2413">
        <w:t>,</w:t>
      </w:r>
      <w:r w:rsidR="00FF03E6" w:rsidRPr="006A2413">
        <w:t xml:space="preserve"> as </w:t>
      </w:r>
      <w:r w:rsidR="0083358D" w:rsidRPr="006A2413">
        <w:t>described</w:t>
      </w:r>
      <w:r w:rsidR="00FF03E6" w:rsidRPr="006A2413">
        <w:t xml:space="preserve"> </w:t>
      </w:r>
      <w:r w:rsidR="001F78B5" w:rsidRPr="006A2413">
        <w:t>in</w:t>
      </w:r>
      <w:r w:rsidR="0083358D" w:rsidRPr="006A2413">
        <w:t xml:space="preserve"> paragraphs </w:t>
      </w:r>
      <w:r w:rsidR="0031642E" w:rsidRPr="006A2413">
        <w:t xml:space="preserve">33 </w:t>
      </w:r>
      <w:r w:rsidR="0083358D" w:rsidRPr="006A2413">
        <w:t>to 4</w:t>
      </w:r>
      <w:r w:rsidR="0066736C" w:rsidRPr="006A2413">
        <w:t>4</w:t>
      </w:r>
      <w:r w:rsidR="0083358D" w:rsidRPr="006A2413">
        <w:t xml:space="preserve"> above, </w:t>
      </w:r>
      <w:r w:rsidRPr="006A2413">
        <w:t>the funding distribution for the first tranche of stage III has been revised accordingly. The agreed plan of action will include the following activities:</w:t>
      </w:r>
    </w:p>
    <w:p w14:paraId="1EE2C87D" w14:textId="3F673392" w:rsidR="00F66F98" w:rsidRPr="006A2413" w:rsidRDefault="00E110E9" w:rsidP="00F66F98">
      <w:pPr>
        <w:pStyle w:val="Heading2"/>
        <w:rPr>
          <w:rFonts w:asciiTheme="majorBidi" w:hAnsiTheme="majorBidi" w:cstheme="majorBidi"/>
          <w:color w:val="000000"/>
        </w:rPr>
      </w:pPr>
      <w:r w:rsidRPr="006A2413">
        <w:rPr>
          <w:rStyle w:val="Strong"/>
          <w:b w:val="0"/>
          <w:bCs w:val="0"/>
          <w:i/>
          <w:iCs/>
        </w:rPr>
        <w:t>Regulatory framework and control mechanism</w:t>
      </w:r>
      <w:r w:rsidR="00261C7E" w:rsidRPr="006A2413">
        <w:rPr>
          <w:rStyle w:val="Strong"/>
          <w:b w:val="0"/>
          <w:bCs w:val="0"/>
          <w:i/>
          <w:iCs/>
        </w:rPr>
        <w:t xml:space="preserve">: </w:t>
      </w:r>
      <w:r w:rsidR="00833501" w:rsidRPr="006A2413">
        <w:rPr>
          <w:rStyle w:val="Strong"/>
          <w:b w:val="0"/>
          <w:bCs w:val="0"/>
        </w:rPr>
        <w:t>Organiz</w:t>
      </w:r>
      <w:r w:rsidR="003E6D71" w:rsidRPr="006A2413">
        <w:rPr>
          <w:rStyle w:val="Strong"/>
          <w:b w:val="0"/>
          <w:bCs w:val="0"/>
        </w:rPr>
        <w:t>e</w:t>
      </w:r>
      <w:r w:rsidR="00833501" w:rsidRPr="006A2413">
        <w:rPr>
          <w:rStyle w:val="Strong"/>
          <w:b w:val="0"/>
          <w:bCs w:val="0"/>
        </w:rPr>
        <w:t xml:space="preserve"> </w:t>
      </w:r>
      <w:r w:rsidR="001F17A0" w:rsidRPr="006A2413">
        <w:rPr>
          <w:rStyle w:val="Strong"/>
          <w:b w:val="0"/>
          <w:bCs w:val="0"/>
        </w:rPr>
        <w:t>two</w:t>
      </w:r>
      <w:r w:rsidR="00833501" w:rsidRPr="006A2413">
        <w:rPr>
          <w:rStyle w:val="Strong"/>
          <w:b w:val="0"/>
          <w:bCs w:val="0"/>
        </w:rPr>
        <w:t xml:space="preserve"> </w:t>
      </w:r>
      <w:r w:rsidR="00555EAA" w:rsidRPr="006A2413">
        <w:rPr>
          <w:color w:val="000000"/>
        </w:rPr>
        <w:t xml:space="preserve">coordination meetings with relevant public authorities and private-sector stakeholders </w:t>
      </w:r>
      <w:r w:rsidR="00C81018" w:rsidRPr="006A2413">
        <w:rPr>
          <w:color w:val="000000"/>
        </w:rPr>
        <w:t>(</w:t>
      </w:r>
      <w:r w:rsidR="00C81018" w:rsidRPr="006A2413">
        <w:t>US $</w:t>
      </w:r>
      <w:r w:rsidR="00C81018" w:rsidRPr="006A2413">
        <w:rPr>
          <w:rFonts w:asciiTheme="majorBidi" w:hAnsiTheme="majorBidi" w:cstheme="majorBidi"/>
          <w:color w:val="000000"/>
        </w:rPr>
        <w:t>3,000);</w:t>
      </w:r>
    </w:p>
    <w:p w14:paraId="5DDFC2D1" w14:textId="41519F7D" w:rsidR="00C81018" w:rsidRPr="006A2413" w:rsidRDefault="003E6D71" w:rsidP="00F81478">
      <w:pPr>
        <w:pStyle w:val="Heading2"/>
      </w:pPr>
      <w:r w:rsidRPr="006A2413">
        <w:rPr>
          <w:i/>
          <w:iCs/>
          <w:lang w:val="en-US"/>
        </w:rPr>
        <w:t xml:space="preserve">Capacity building for RAC sector: </w:t>
      </w:r>
      <w:r w:rsidR="007C2898" w:rsidRPr="006A2413">
        <w:t xml:space="preserve">Conduct </w:t>
      </w:r>
      <w:r w:rsidR="007C2898" w:rsidRPr="006A2413">
        <w:rPr>
          <w:rStyle w:val="Strong"/>
          <w:b w:val="0"/>
          <w:bCs w:val="0"/>
        </w:rPr>
        <w:t>five</w:t>
      </w:r>
      <w:r w:rsidR="007C2898" w:rsidRPr="006A2413">
        <w:t xml:space="preserve"> training sessions for </w:t>
      </w:r>
      <w:r w:rsidR="007C2898" w:rsidRPr="006A2413">
        <w:rPr>
          <w:rStyle w:val="Strong"/>
          <w:b w:val="0"/>
          <w:bCs w:val="0"/>
        </w:rPr>
        <w:t>80</w:t>
      </w:r>
      <w:r w:rsidR="007C2898" w:rsidRPr="006A2413">
        <w:t xml:space="preserve"> RAC technicians combining theoretical </w:t>
      </w:r>
      <w:r w:rsidR="009163D3" w:rsidRPr="006A2413">
        <w:t>instruction</w:t>
      </w:r>
      <w:r w:rsidR="007C2898" w:rsidRPr="006A2413">
        <w:t xml:space="preserve"> with practical demonstrations to strengthen and update competencies in line with evolving technologies and regulatory requirements; provision of equipment and tools for </w:t>
      </w:r>
      <w:r w:rsidR="007C2898" w:rsidRPr="006A2413">
        <w:rPr>
          <w:rStyle w:val="Strong"/>
          <w:b w:val="0"/>
          <w:bCs w:val="0"/>
        </w:rPr>
        <w:t>11</w:t>
      </w:r>
      <w:r w:rsidR="007C2898" w:rsidRPr="006A2413">
        <w:t xml:space="preserve"> RAC servicing companies to strengthen their capacity for the sound management of refrigerants; recruit a national consultant to assess and confirm the specific requirements of each company; and showcasing DX-assisted IEC technology to the hospitality sector, including one </w:t>
      </w:r>
      <w:r w:rsidR="007C2898" w:rsidRPr="006A2413">
        <w:rPr>
          <w:rFonts w:eastAsia="Arial"/>
          <w:lang w:val="en-GB"/>
        </w:rPr>
        <w:t>coordination meeting with national stakeholders, selection of the beneficiary enterprise, and engagement of a national consultant to conduct a technical assessment of the existing HCFC-based system at the pilot site</w:t>
      </w:r>
      <w:r w:rsidR="007C2898" w:rsidRPr="006A2413">
        <w:t> </w:t>
      </w:r>
      <w:r w:rsidR="00F81478" w:rsidRPr="006A2413">
        <w:t xml:space="preserve"> </w:t>
      </w:r>
      <w:r w:rsidR="00C37731" w:rsidRPr="006A2413">
        <w:t>(US $105,000);</w:t>
      </w:r>
    </w:p>
    <w:p w14:paraId="71721666" w14:textId="1A941C43" w:rsidR="00C81018" w:rsidRPr="006A2413" w:rsidRDefault="00796787" w:rsidP="006A2413">
      <w:pPr>
        <w:pStyle w:val="Heading2"/>
        <w:keepNext/>
        <w:widowControl/>
        <w:rPr>
          <w:rFonts w:asciiTheme="majorBidi" w:hAnsiTheme="majorBidi" w:cstheme="majorBidi"/>
          <w:color w:val="000000"/>
        </w:rPr>
      </w:pPr>
      <w:r w:rsidRPr="006A2413">
        <w:rPr>
          <w:i/>
          <w:iCs/>
        </w:rPr>
        <w:t xml:space="preserve">Fisheries sector: </w:t>
      </w:r>
      <w:r w:rsidR="007C2898" w:rsidRPr="006A2413">
        <w:t xml:space="preserve">Establish a coordination mechanism for RAC fisheries technologies, including two coordination meetings; demonstration of HCFC-22 retrofit to R-453A on fishing vessels, including the engagement of a national consultant to assess and select </w:t>
      </w:r>
      <w:r w:rsidR="007C2898" w:rsidRPr="006A2413">
        <w:lastRenderedPageBreak/>
        <w:t xml:space="preserve">beneficiary vessels and to conduct a </w:t>
      </w:r>
      <w:r w:rsidR="007C2898" w:rsidRPr="006A2413">
        <w:rPr>
          <w:rFonts w:eastAsia="Arial"/>
          <w:lang w:val="en-GB"/>
        </w:rPr>
        <w:t>technical assessment of selected vessels' refrigeration systems</w:t>
      </w:r>
      <w:r w:rsidR="007C2898" w:rsidRPr="006A2413">
        <w:t xml:space="preserve">; demonstration of ammonia-based freezing tunnel for fish processing facilities including a coordination meeting with national stakeholders and selection of the beneficiary enterprise; demonstration of </w:t>
      </w:r>
      <w:r w:rsidR="0031642E" w:rsidRPr="006A2413">
        <w:t>R</w:t>
      </w:r>
      <w:r w:rsidR="007C2898" w:rsidRPr="006A2413">
        <w:t xml:space="preserve">-290 cold room refrigeration units in fisheries cold storage facilities, including one coordination meeting with national stakeholders and selection of two beneficiary enterprises; demonstration of </w:t>
      </w:r>
      <w:r w:rsidR="0031642E" w:rsidRPr="006A2413">
        <w:t>R</w:t>
      </w:r>
      <w:r w:rsidR="007C2898" w:rsidRPr="006A2413">
        <w:t>-290 ice production machines including a coordination meeting with national stakeholders and selection of the beneficiary enterprise(US $</w:t>
      </w:r>
      <w:r w:rsidR="007C2898" w:rsidRPr="006A2413">
        <w:rPr>
          <w:rFonts w:asciiTheme="majorBidi" w:hAnsiTheme="majorBidi" w:cstheme="majorBidi"/>
          <w:color w:val="000000"/>
        </w:rPr>
        <w:t>33,000)</w:t>
      </w:r>
      <w:r w:rsidR="007C2898" w:rsidRPr="006A2413">
        <w:t xml:space="preserve">; </w:t>
      </w:r>
    </w:p>
    <w:p w14:paraId="59F1721A" w14:textId="69DA48E1" w:rsidR="003B3064" w:rsidRPr="006A2413" w:rsidRDefault="00D547DA">
      <w:pPr>
        <w:pStyle w:val="Heading2"/>
        <w:rPr>
          <w:lang w:val="en-US"/>
        </w:rPr>
      </w:pPr>
      <w:r w:rsidRPr="006A2413">
        <w:rPr>
          <w:i/>
          <w:iCs/>
          <w:lang w:val="en-US"/>
        </w:rPr>
        <w:t xml:space="preserve">Leak detection and monitoring: </w:t>
      </w:r>
      <w:r w:rsidRPr="006A2413">
        <w:rPr>
          <w:lang w:val="en-US"/>
        </w:rPr>
        <w:t>Conduct a sector specific leakage rate study (</w:t>
      </w:r>
      <w:r w:rsidRPr="006A2413">
        <w:t>US $</w:t>
      </w:r>
      <w:r w:rsidRPr="006A2413">
        <w:rPr>
          <w:rFonts w:asciiTheme="majorBidi" w:hAnsiTheme="majorBidi" w:cstheme="majorBidi"/>
          <w:color w:val="000000"/>
        </w:rPr>
        <w:t>12,000)</w:t>
      </w:r>
      <w:r w:rsidR="003B3064" w:rsidRPr="006A2413">
        <w:rPr>
          <w:rFonts w:asciiTheme="majorBidi" w:hAnsiTheme="majorBidi" w:cstheme="majorBidi"/>
          <w:color w:val="000000"/>
        </w:rPr>
        <w:t xml:space="preserve">; and </w:t>
      </w:r>
    </w:p>
    <w:p w14:paraId="4A9B5C05" w14:textId="005718C2" w:rsidR="00D547DA" w:rsidRPr="006A2413" w:rsidRDefault="004211B9" w:rsidP="0031642E">
      <w:pPr>
        <w:pStyle w:val="Heading2"/>
        <w:rPr>
          <w:lang w:val="en-US"/>
        </w:rPr>
      </w:pPr>
      <w:r w:rsidRPr="006A2413">
        <w:t>Project management and coordination</w:t>
      </w:r>
      <w:r w:rsidR="000B6A2E" w:rsidRPr="006A2413">
        <w:t xml:space="preserve"> (US $1</w:t>
      </w:r>
      <w:r w:rsidR="00DF39B5" w:rsidRPr="006A2413">
        <w:t>2</w:t>
      </w:r>
      <w:r w:rsidR="000B6A2E" w:rsidRPr="006A2413">
        <w:t>,2</w:t>
      </w:r>
      <w:r w:rsidR="00F46540" w:rsidRPr="006A2413">
        <w:t>4</w:t>
      </w:r>
      <w:r w:rsidR="000B6A2E" w:rsidRPr="006A2413">
        <w:t>0)</w:t>
      </w:r>
      <w:r w:rsidR="00190EB4" w:rsidRPr="006A2413">
        <w:rPr>
          <w:rFonts w:asciiTheme="majorBidi" w:hAnsiTheme="majorBidi" w:cstheme="majorBidi"/>
          <w:color w:val="000000"/>
        </w:rPr>
        <w:t>.</w:t>
      </w:r>
    </w:p>
    <w:p w14:paraId="31D72D0D" w14:textId="360F8947" w:rsidR="00563DA8" w:rsidRPr="006A2413" w:rsidRDefault="00563DA8" w:rsidP="00806D40">
      <w:pPr>
        <w:keepNext/>
        <w:shd w:val="clear" w:color="auto" w:fill="FFFFFF" w:themeFill="background1"/>
        <w:spacing w:after="240"/>
        <w:outlineLvl w:val="0"/>
        <w:rPr>
          <w:bCs/>
          <w:u w:val="single"/>
        </w:rPr>
      </w:pPr>
      <w:r w:rsidRPr="006A2413">
        <w:rPr>
          <w:bCs/>
          <w:u w:val="single"/>
        </w:rPr>
        <w:t>Co-financing</w:t>
      </w:r>
    </w:p>
    <w:p w14:paraId="48E34ADF" w14:textId="415CF6A7" w:rsidR="00585A93" w:rsidRPr="006A2413" w:rsidRDefault="00585A93" w:rsidP="003A1F27">
      <w:pPr>
        <w:pStyle w:val="Heading1"/>
        <w:rPr>
          <w:bCs/>
          <w:u w:val="single"/>
        </w:rPr>
      </w:pPr>
      <w:r w:rsidRPr="006A2413">
        <w:t>At present, no co-financing grants have been secured for stage III of the HPMP; however, several stakeholders will provide in-kind contributions to support implementation. These include the beneficiary company hosting the RRR centre</w:t>
      </w:r>
      <w:r w:rsidR="00706FFD" w:rsidRPr="006A2413">
        <w:t xml:space="preserve"> </w:t>
      </w:r>
      <w:r w:rsidRPr="006A2413">
        <w:t xml:space="preserve">which will co-finance infrastructure, civil </w:t>
      </w:r>
      <w:r w:rsidR="002919C8" w:rsidRPr="006A2413">
        <w:rPr>
          <w:color w:val="000000"/>
          <w:lang w:val="en-GB"/>
        </w:rPr>
        <w:t>engineering</w:t>
      </w:r>
      <w:r w:rsidR="002919C8" w:rsidRPr="006A2413">
        <w:t xml:space="preserve"> </w:t>
      </w:r>
      <w:r w:rsidRPr="006A2413">
        <w:t>works, recovery equipment, and initial operating costs; vessel owners participating in retrofit demonstrations</w:t>
      </w:r>
      <w:r w:rsidR="00706FFD" w:rsidRPr="006A2413">
        <w:t xml:space="preserve">, </w:t>
      </w:r>
      <w:r w:rsidRPr="006A2413">
        <w:t>who will cover additional costs such as R-453A refrigerant and system repairs beyond retrofit requirements; beneficiaries of demonstration activities in the ice-making and cold storage subsectors</w:t>
      </w:r>
      <w:r w:rsidR="00B64FC5" w:rsidRPr="006A2413">
        <w:t xml:space="preserve">, </w:t>
      </w:r>
      <w:r w:rsidRPr="006A2413">
        <w:t>who will finance land, civil works, site adaptations</w:t>
      </w:r>
      <w:r w:rsidR="00447CF0">
        <w:t xml:space="preserve">, support environmentally disposal practices for equipment refrigerants </w:t>
      </w:r>
      <w:r w:rsidRPr="006A2413">
        <w:t xml:space="preserve">and, where feasible, additional system replacements to promote replication; and training institutions and sector stakeholders, including OFPPT and AMPF, which will contribute </w:t>
      </w:r>
      <w:r w:rsidR="00B64FC5" w:rsidRPr="006A2413">
        <w:t xml:space="preserve">in providing </w:t>
      </w:r>
      <w:r w:rsidRPr="006A2413">
        <w:t>training facilities, infrastructure, and technical expertise.</w:t>
      </w:r>
    </w:p>
    <w:p w14:paraId="30E4EEC8" w14:textId="7BF0330C" w:rsidR="00563DA8" w:rsidRPr="006A2413" w:rsidRDefault="00563DA8" w:rsidP="00585A93">
      <w:pPr>
        <w:pStyle w:val="Heading1"/>
        <w:numPr>
          <w:ilvl w:val="0"/>
          <w:numId w:val="0"/>
        </w:numPr>
        <w:rPr>
          <w:bCs/>
          <w:u w:val="single"/>
        </w:rPr>
      </w:pPr>
      <w:r w:rsidRPr="006A2413">
        <w:rPr>
          <w:bCs/>
          <w:u w:val="single"/>
        </w:rPr>
        <w:t>202</w:t>
      </w:r>
      <w:r w:rsidR="009854AA" w:rsidRPr="006A2413">
        <w:rPr>
          <w:bCs/>
          <w:u w:val="single"/>
        </w:rPr>
        <w:t>6</w:t>
      </w:r>
      <w:r w:rsidRPr="006A2413">
        <w:rPr>
          <w:bCs/>
          <w:u w:val="single"/>
        </w:rPr>
        <w:t>–202</w:t>
      </w:r>
      <w:r w:rsidR="009854AA" w:rsidRPr="006A2413">
        <w:rPr>
          <w:bCs/>
          <w:u w:val="single"/>
        </w:rPr>
        <w:t>8</w:t>
      </w:r>
      <w:r w:rsidRPr="006A2413">
        <w:rPr>
          <w:bCs/>
          <w:u w:val="single"/>
        </w:rPr>
        <w:t xml:space="preserve"> draft business plan of the Multilateral Fund</w:t>
      </w:r>
    </w:p>
    <w:p w14:paraId="59A93F0E" w14:textId="3B386D33" w:rsidR="00563DA8" w:rsidRPr="006A2413" w:rsidRDefault="00E71700" w:rsidP="00882B4F">
      <w:pPr>
        <w:pStyle w:val="Heading1"/>
      </w:pPr>
      <w:r w:rsidRPr="006A2413">
        <w:t>UNIDO</w:t>
      </w:r>
      <w:r w:rsidR="00563DA8" w:rsidRPr="006A2413">
        <w:t xml:space="preserve"> is requesting US $</w:t>
      </w:r>
      <w:r w:rsidR="002A5429" w:rsidRPr="006A2413">
        <w:rPr>
          <w:rStyle w:val="Strong"/>
          <w:b w:val="0"/>
          <w:bCs w:val="0"/>
        </w:rPr>
        <w:t>1,439,804</w:t>
      </w:r>
      <w:r w:rsidR="00563DA8" w:rsidRPr="006A2413">
        <w:rPr>
          <w:b/>
          <w:bCs/>
        </w:rPr>
        <w:t>,</w:t>
      </w:r>
      <w:r w:rsidR="00563DA8" w:rsidRPr="006A2413">
        <w:t xml:space="preserve"> plus agency support costs, for the implementation of </w:t>
      </w:r>
      <w:r w:rsidRPr="006A2413">
        <w:t>stage</w:t>
      </w:r>
      <w:r w:rsidR="00CD7F07" w:rsidRPr="006A2413">
        <w:t> </w:t>
      </w:r>
      <w:r w:rsidRPr="006A2413">
        <w:t>III</w:t>
      </w:r>
      <w:r w:rsidR="00563DA8" w:rsidRPr="006A2413">
        <w:t xml:space="preserve"> of the HPMP for </w:t>
      </w:r>
      <w:r w:rsidRPr="006A2413">
        <w:t>Morocco</w:t>
      </w:r>
      <w:r w:rsidR="009854AA" w:rsidRPr="006A2413">
        <w:t>.</w:t>
      </w:r>
      <w:r w:rsidR="00563DA8" w:rsidRPr="006A2413">
        <w:t xml:space="preserve"> </w:t>
      </w:r>
      <w:r w:rsidR="009854AA" w:rsidRPr="006A2413">
        <w:t>The total requested value of US $</w:t>
      </w:r>
      <w:r w:rsidR="002A5429" w:rsidRPr="006A2413">
        <w:rPr>
          <w:rStyle w:val="Strong"/>
          <w:b w:val="0"/>
          <w:bCs w:val="0"/>
        </w:rPr>
        <w:t>1,</w:t>
      </w:r>
      <w:r w:rsidR="002F7BC1" w:rsidRPr="006A2413">
        <w:rPr>
          <w:rStyle w:val="Strong"/>
          <w:b w:val="0"/>
          <w:bCs w:val="0"/>
        </w:rPr>
        <w:t>384,584</w:t>
      </w:r>
      <w:r w:rsidR="009854AA" w:rsidRPr="006A2413">
        <w:t>, including agency support costs for the period of 2026–2028, is US $</w:t>
      </w:r>
      <w:r w:rsidR="006C6B6C" w:rsidRPr="006A2413">
        <w:rPr>
          <w:rStyle w:val="Strong"/>
          <w:b w:val="0"/>
          <w:bCs w:val="0"/>
        </w:rPr>
        <w:t xml:space="preserve"> 18,077 </w:t>
      </w:r>
      <w:r w:rsidR="00D71051" w:rsidRPr="006A2413">
        <w:t>below the</w:t>
      </w:r>
      <w:r w:rsidR="009854AA" w:rsidRPr="006A2413">
        <w:t xml:space="preserve"> amount in the business plan</w:t>
      </w:r>
      <w:r w:rsidR="00563DA8" w:rsidRPr="006A2413">
        <w:t>.</w:t>
      </w:r>
    </w:p>
    <w:p w14:paraId="4CE4D21A" w14:textId="77777777" w:rsidR="00563DA8" w:rsidRPr="006A2413" w:rsidRDefault="00563DA8" w:rsidP="001161CD">
      <w:pPr>
        <w:keepNext/>
        <w:spacing w:after="240"/>
        <w:rPr>
          <w:iCs/>
          <w:u w:val="single"/>
        </w:rPr>
      </w:pPr>
      <w:r w:rsidRPr="006A2413">
        <w:rPr>
          <w:iCs/>
          <w:u w:val="single"/>
        </w:rPr>
        <w:t>Gender policy implementation</w:t>
      </w:r>
    </w:p>
    <w:p w14:paraId="331500D3" w14:textId="6AA1E65B" w:rsidR="008B5528" w:rsidRPr="006A2413" w:rsidRDefault="00CC2793" w:rsidP="00CC2793">
      <w:pPr>
        <w:pStyle w:val="Heading1"/>
      </w:pPr>
      <w:r w:rsidRPr="006A2413">
        <w:t xml:space="preserve">In line with decisions 84/92(d), 90/48(c), and 92/40(b), the Government of </w:t>
      </w:r>
      <w:r w:rsidR="008B5528" w:rsidRPr="006A2413">
        <w:t>Morocco</w:t>
      </w:r>
      <w:r w:rsidRPr="006A2413">
        <w:t xml:space="preserve"> has incorporated the Multilateral Fund gender policy into the project preparation and formulation for stage II</w:t>
      </w:r>
      <w:r w:rsidR="008B5528" w:rsidRPr="006A2413">
        <w:t>I</w:t>
      </w:r>
      <w:r w:rsidRPr="006A2413">
        <w:t xml:space="preserve"> of the HPMP</w:t>
      </w:r>
      <w:r w:rsidR="008B5528" w:rsidRPr="006A2413">
        <w:t xml:space="preserve">. </w:t>
      </w:r>
      <w:r w:rsidR="00041948" w:rsidRPr="006A2413">
        <w:t xml:space="preserve">During stage II, awareness-raising events attracted 380 participants from the RAC sector, of whom 10 per cent were women, and a dedicated side event on women in the refrigeration sector was organized in 2024. Building on this momentum, stage III will </w:t>
      </w:r>
      <w:r w:rsidR="004475BE" w:rsidRPr="006A2413">
        <w:t>continue implementing t</w:t>
      </w:r>
      <w:r w:rsidR="00AB2157" w:rsidRPr="006A2413">
        <w:t>he policy</w:t>
      </w:r>
      <w:r w:rsidR="00041948" w:rsidRPr="006A2413">
        <w:t xml:space="preserve"> across all components through targeted measures, including prioritizing the allocation of tools and equipment to women technicians where appropriate, collecting </w:t>
      </w:r>
      <w:r w:rsidR="0013255B" w:rsidRPr="006A2413">
        <w:t>sex</w:t>
      </w:r>
      <w:r w:rsidR="00041948" w:rsidRPr="006A2413">
        <w:t xml:space="preserve">-disaggregated data to track participation, and establishing specific targets and indicators, including an initial target of 10 per cent women’s participation in training programmes for customs and enforcement officers and RAC technicians. UNIDO and the NOU will be responsible for monitoring progress against these targets and reporting on performance indicators at each tranche request, while the NOU will continue to promote women’s participation in customs training, technician training and </w:t>
      </w:r>
      <w:r w:rsidR="00BE34B5" w:rsidRPr="006A2413">
        <w:t xml:space="preserve">small medium </w:t>
      </w:r>
      <w:r w:rsidR="005B37FB" w:rsidRPr="006A2413">
        <w:t xml:space="preserve">enterprises </w:t>
      </w:r>
      <w:r w:rsidR="00041948" w:rsidRPr="006A2413">
        <w:t>programmes and raise awareness among stakeholders on the gender policy of the Multilateral Fund throughout implementation.</w:t>
      </w:r>
      <w:r w:rsidR="00677883" w:rsidRPr="006A2413">
        <w:t xml:space="preserve"> The HPMP also supported World Refrigeration Day events in 2023 and 2024, attended by 180 and more than 200 representatives of the Moroccan RAC sector, respectively, with around 10 per cent female participation. </w:t>
      </w:r>
    </w:p>
    <w:p w14:paraId="1DE2100E" w14:textId="7463FF73" w:rsidR="00E638BE" w:rsidRPr="006A2413" w:rsidRDefault="00563DA8" w:rsidP="0057075F">
      <w:pPr>
        <w:keepNext/>
        <w:spacing w:after="240"/>
        <w:rPr>
          <w:u w:val="single"/>
        </w:rPr>
      </w:pPr>
      <w:r w:rsidRPr="006A2413">
        <w:rPr>
          <w:u w:val="single"/>
        </w:rPr>
        <w:lastRenderedPageBreak/>
        <w:t>Sustainability of the HCFC phase-out and assessment of risks</w:t>
      </w:r>
    </w:p>
    <w:p w14:paraId="69262FF6" w14:textId="4E805B81" w:rsidR="0057075F" w:rsidRPr="006A2413" w:rsidRDefault="007A0878" w:rsidP="007A0878">
      <w:pPr>
        <w:pStyle w:val="Heading1"/>
      </w:pPr>
      <w:r w:rsidRPr="006A2413">
        <w:t xml:space="preserve">The implementation of stage III of the HPMP in Morocco has identified several key risks, including the limited uptake of low-GWP alternatives due to safety concerns or unfamiliarity among technicians and end-users; this will be mitigated through demonstration projects and the integration of alternative refrigerant handling into OFPPT curricula. </w:t>
      </w:r>
      <w:r w:rsidR="00623EA4" w:rsidRPr="006A2413">
        <w:t xml:space="preserve">A further </w:t>
      </w:r>
      <w:r w:rsidRPr="006A2413">
        <w:t>risk relates to insufficient refrigerant recovery volumes to ensure the viability of RRR operations, which will be addressed by the rising cost of virgin refrigerants and the phase-out of HCFC-22 imports by 2030. Additional risks include weak enforcement capacity at borders and within the servicing sector, delays in the procurement and delivery of specialized equipment, and limited private sector engagement in replicating demonstration project outcomes. These risks will be mitigated through the integration of HCFC controls into routine customs inspection protocols and strengthened coordination between customs authorities and the NOU, the early identification of qualified suppliers and the use of established UNIDO procurement procedures, and targeted outreach through industry associations and sector workshops, including co-financing arrangements to reduce barriers to enterprise adoption.</w:t>
      </w:r>
    </w:p>
    <w:p w14:paraId="73D391F8" w14:textId="3F0CF368" w:rsidR="00CB1D56" w:rsidRPr="006A2413" w:rsidRDefault="00CB1D56" w:rsidP="007677D5">
      <w:pPr>
        <w:pStyle w:val="Heading1"/>
      </w:pPr>
      <w:r w:rsidRPr="006A2413">
        <w:t xml:space="preserve">The risk of reversion to HCFC-22 in the fishing vessel refrigeration sector due to limited availability of R-453A, will be mitigated by establishing dedicated import quotas to ensure sufficient supply. Finally, resistance from fishing vessel operators due to retrofit costs and operational downtime which will be </w:t>
      </w:r>
      <w:r w:rsidR="00716668" w:rsidRPr="006A2413">
        <w:t>addressed</w:t>
      </w:r>
      <w:r w:rsidRPr="006A2413">
        <w:t xml:space="preserve"> </w:t>
      </w:r>
      <w:proofErr w:type="gramStart"/>
      <w:r w:rsidRPr="006A2413">
        <w:t>by the use of</w:t>
      </w:r>
      <w:proofErr w:type="gramEnd"/>
      <w:r w:rsidRPr="006A2413">
        <w:t xml:space="preserve"> R-453A technology that does not require oil changes or major modifications, aligning retrofit schedules with seasonal fishing closures, and clearly communicating long</w:t>
      </w:r>
      <w:r w:rsidR="00612C9A" w:rsidRPr="006A2413">
        <w:noBreakHyphen/>
      </w:r>
      <w:r w:rsidRPr="006A2413">
        <w:t>term cost savings and regulatory compliance obligations.</w:t>
      </w:r>
    </w:p>
    <w:p w14:paraId="6D9ADAA2" w14:textId="77368290" w:rsidR="00EA699A" w:rsidRPr="006A2413" w:rsidRDefault="00EA699A" w:rsidP="00EA699A">
      <w:pPr>
        <w:pStyle w:val="Heading1"/>
      </w:pPr>
      <w:r w:rsidRPr="006A2413">
        <w:t>The sustainability of the results of stage III of the HPMP will be ensured through a combination of regulatory enforcement, institutional strengthening, and long-term capacity-building measures. The roll</w:t>
      </w:r>
      <w:r w:rsidR="008377A7" w:rsidRPr="006A2413">
        <w:noBreakHyphen/>
      </w:r>
      <w:r w:rsidRPr="006A2413">
        <w:t>out of the technician certification system will equip the workforce with the necessary skills to safely handle alternative refrigerants, while strengthened HCFC import controls</w:t>
      </w:r>
      <w:r w:rsidR="007A0878" w:rsidRPr="006A2413">
        <w:t xml:space="preserve"> </w:t>
      </w:r>
      <w:r w:rsidRPr="006A2413">
        <w:t>supported by targeted training for customs and enforcement officers</w:t>
      </w:r>
      <w:r w:rsidR="00EB415B" w:rsidRPr="006A2413">
        <w:t xml:space="preserve">. </w:t>
      </w:r>
      <w:r w:rsidR="007A5C54" w:rsidRPr="006A2413">
        <w:t>Further s</w:t>
      </w:r>
      <w:r w:rsidRPr="006A2413">
        <w:t>ustainability will be enhanced through the operationalisation of refrigerant RRR activities, including equipping servicing companies to increase recovery volumes and supply quality-assured reclaimed refrigerants, thereby progressively reducing reliance on virgin refrigerants. In addition, demonstration projects implemented under stage III are expected to catalyse wider replication across the servicing and end-user sectors, ensuring long-term impact beyond the project’s duration.</w:t>
      </w:r>
    </w:p>
    <w:p w14:paraId="3E90B3DB" w14:textId="136D562E" w:rsidR="00AA25A2" w:rsidRPr="006A2413" w:rsidRDefault="00AA25A2" w:rsidP="00AA25A2">
      <w:pPr>
        <w:pStyle w:val="Heading1"/>
      </w:pPr>
      <w:r w:rsidRPr="006A2413">
        <w:t xml:space="preserve">The introduction of </w:t>
      </w:r>
      <w:r w:rsidR="00F615E0" w:rsidRPr="006A2413">
        <w:t xml:space="preserve">and </w:t>
      </w:r>
      <w:r w:rsidR="00063CD1" w:rsidRPr="006A2413">
        <w:t xml:space="preserve">an </w:t>
      </w:r>
      <w:r w:rsidR="00F615E0" w:rsidRPr="006A2413">
        <w:t xml:space="preserve">overarching </w:t>
      </w:r>
      <w:r w:rsidRPr="006A2413">
        <w:t xml:space="preserve">leak </w:t>
      </w:r>
      <w:r w:rsidR="00201EEB" w:rsidRPr="006A2413">
        <w:t xml:space="preserve">detection and </w:t>
      </w:r>
      <w:r w:rsidR="00333417" w:rsidRPr="006A2413">
        <w:t>monitoring</w:t>
      </w:r>
      <w:r w:rsidR="00201EEB" w:rsidRPr="006A2413">
        <w:t xml:space="preserve"> component </w:t>
      </w:r>
      <w:r w:rsidR="0088146B" w:rsidRPr="006A2413">
        <w:t xml:space="preserve">that offer </w:t>
      </w:r>
      <w:r w:rsidR="00D3754D" w:rsidRPr="006A2413">
        <w:t>background validated analysis</w:t>
      </w:r>
      <w:r w:rsidR="005B156D" w:rsidRPr="006A2413">
        <w:t xml:space="preserve"> and leakage rate study, the </w:t>
      </w:r>
      <w:r w:rsidR="00B35FE8" w:rsidRPr="006A2413">
        <w:t>demonstration</w:t>
      </w:r>
      <w:r w:rsidR="005B156D" w:rsidRPr="006A2413">
        <w:t xml:space="preserve"> of real leak monitoring and detection practices and</w:t>
      </w:r>
      <w:r w:rsidR="00B35FE8" w:rsidRPr="006A2413">
        <w:t xml:space="preserve"> techniques, </w:t>
      </w:r>
      <w:r w:rsidR="00963B50" w:rsidRPr="006A2413">
        <w:t xml:space="preserve">development of </w:t>
      </w:r>
      <w:r w:rsidR="00837A36" w:rsidRPr="006A2413">
        <w:t xml:space="preserve">dedicated </w:t>
      </w:r>
      <w:r w:rsidR="004061E1" w:rsidRPr="006A2413">
        <w:t xml:space="preserve">management plan and logging practices, and </w:t>
      </w:r>
      <w:r w:rsidR="00036CCF" w:rsidRPr="006A2413">
        <w:t xml:space="preserve">specialized training; all will support in ensuring </w:t>
      </w:r>
      <w:r w:rsidR="001E33B7" w:rsidRPr="006A2413">
        <w:t xml:space="preserve">transforming the servicing sector practice towards </w:t>
      </w:r>
      <w:r w:rsidR="001054A7" w:rsidRPr="006A2413">
        <w:t>sustainable</w:t>
      </w:r>
      <w:r w:rsidR="001E33B7" w:rsidRPr="006A2413">
        <w:t xml:space="preserve"> and less emissio</w:t>
      </w:r>
      <w:r w:rsidR="00DA3C74" w:rsidRPr="006A2413">
        <w:t xml:space="preserve">n approach and significantly mitigate risks associated with </w:t>
      </w:r>
      <w:r w:rsidR="001054A7" w:rsidRPr="006A2413">
        <w:t xml:space="preserve">continuing </w:t>
      </w:r>
      <w:r w:rsidR="00DF1D95" w:rsidRPr="006A2413">
        <w:t>improper</w:t>
      </w:r>
      <w:r w:rsidR="001E49B5" w:rsidRPr="006A2413">
        <w:t xml:space="preserve"> </w:t>
      </w:r>
      <w:r w:rsidR="00DF1D95" w:rsidRPr="006A2413">
        <w:t>practices by operators and service providers.</w:t>
      </w:r>
      <w:r w:rsidR="001054A7" w:rsidRPr="006A2413">
        <w:t xml:space="preserve"> </w:t>
      </w:r>
      <w:r w:rsidR="002122BE" w:rsidRPr="006A2413">
        <w:t xml:space="preserve"> </w:t>
      </w:r>
    </w:p>
    <w:p w14:paraId="3D4EF933" w14:textId="4443B069" w:rsidR="00563DA8" w:rsidRPr="006A2413" w:rsidRDefault="00563DA8" w:rsidP="00514ED9">
      <w:pPr>
        <w:keepNext/>
        <w:spacing w:after="240"/>
        <w:rPr>
          <w:u w:val="single"/>
        </w:rPr>
      </w:pPr>
      <w:r w:rsidRPr="006A2413">
        <w:rPr>
          <w:u w:val="single"/>
        </w:rPr>
        <w:t>Impact on the climate</w:t>
      </w:r>
    </w:p>
    <w:bookmarkEnd w:id="17"/>
    <w:p w14:paraId="17C7DFFC" w14:textId="1CAE443C" w:rsidR="001B51EB" w:rsidRPr="006A2413" w:rsidRDefault="00563DA8" w:rsidP="005064C3">
      <w:pPr>
        <w:pStyle w:val="Heading1"/>
        <w:rPr>
          <w:color w:val="000000"/>
        </w:rPr>
      </w:pPr>
      <w:r w:rsidRPr="006A2413">
        <w:t>The activities proposed in the servicing sector, includ</w:t>
      </w:r>
      <w:r w:rsidR="00656D96" w:rsidRPr="006A2413">
        <w:t>ing</w:t>
      </w:r>
      <w:r w:rsidRPr="006A2413">
        <w:t xml:space="preserve"> better </w:t>
      </w:r>
      <w:r w:rsidR="00A96B59" w:rsidRPr="006A2413">
        <w:t xml:space="preserve">refrigerant </w:t>
      </w:r>
      <w:r w:rsidRPr="006A2413">
        <w:t xml:space="preserve">containment through training and provision of equipment, will reduce the </w:t>
      </w:r>
      <w:r w:rsidR="00A96B59" w:rsidRPr="006A2413">
        <w:t>use</w:t>
      </w:r>
      <w:r w:rsidRPr="006A2413">
        <w:t xml:space="preserve"> of HCFC</w:t>
      </w:r>
      <w:r w:rsidRPr="006A2413">
        <w:noBreakHyphen/>
        <w:t>22 in servicing. Each kilogram of HCFC</w:t>
      </w:r>
      <w:r w:rsidR="00307395" w:rsidRPr="006A2413">
        <w:noBreakHyphen/>
      </w:r>
      <w:r w:rsidRPr="006A2413">
        <w:t>22 not emitted due to better refrigeration practices results in the savings of approximately 1.8 CO</w:t>
      </w:r>
      <w:r w:rsidRPr="006A2413">
        <w:rPr>
          <w:vertAlign w:val="subscript"/>
        </w:rPr>
        <w:t>2</w:t>
      </w:r>
      <w:r w:rsidR="00307395" w:rsidRPr="006A2413">
        <w:noBreakHyphen/>
      </w:r>
      <w:r w:rsidRPr="006A2413">
        <w:t>equivalent tonnes. A calculation of the impact on the climate was provided in the HPMP</w:t>
      </w:r>
      <w:r w:rsidR="005071ED" w:rsidRPr="006A2413">
        <w:t>.</w:t>
      </w:r>
      <w:r w:rsidR="00285725" w:rsidRPr="006A2413" w:rsidDel="00285725">
        <w:t xml:space="preserve"> </w:t>
      </w:r>
      <w:r w:rsidRPr="006A2413">
        <w:t xml:space="preserve">The activities planned by </w:t>
      </w:r>
      <w:r w:rsidR="00E71700" w:rsidRPr="006A2413">
        <w:t>Morocco</w:t>
      </w:r>
      <w:r w:rsidRPr="006A2413">
        <w:t xml:space="preserve">, including its efforts </w:t>
      </w:r>
      <w:r w:rsidR="0034239C" w:rsidRPr="006A2413">
        <w:t xml:space="preserve">in strengthening </w:t>
      </w:r>
      <w:r w:rsidR="007002C8" w:rsidRPr="006A2413">
        <w:t xml:space="preserve">the </w:t>
      </w:r>
      <w:r w:rsidR="0034239C" w:rsidRPr="006A2413">
        <w:t xml:space="preserve">regulatory </w:t>
      </w:r>
      <w:r w:rsidR="002C435E" w:rsidRPr="006A2413">
        <w:t>controls, enhancing</w:t>
      </w:r>
      <w:r w:rsidR="0034239C" w:rsidRPr="006A2413">
        <w:t xml:space="preserve"> technical capacity and servicing infrastructure, and implementing targeted demonstration projects in the fisheries sector to promote adoption of low-GWP technologies</w:t>
      </w:r>
      <w:r w:rsidRPr="006A2413">
        <w:t>, indicate</w:t>
      </w:r>
      <w:r w:rsidR="00B92E41" w:rsidRPr="006A2413">
        <w:t>s</w:t>
      </w:r>
      <w:r w:rsidRPr="006A2413">
        <w:t xml:space="preserve"> that the implementation of the HPMP will reduce </w:t>
      </w:r>
      <w:r w:rsidR="000D2902" w:rsidRPr="006A2413">
        <w:t xml:space="preserve">refrigerant </w:t>
      </w:r>
      <w:r w:rsidRPr="006A2413">
        <w:t xml:space="preserve">emissions in the atmosphere, resulting in climate benefits. </w:t>
      </w:r>
      <w:bookmarkStart w:id="18" w:name="_Hlk126916245"/>
    </w:p>
    <w:p w14:paraId="31EF47A7" w14:textId="16034DAF" w:rsidR="00563DA8" w:rsidRPr="006A2413" w:rsidRDefault="00563DA8" w:rsidP="006A2413">
      <w:pPr>
        <w:pStyle w:val="Heading1"/>
        <w:keepNext/>
        <w:numPr>
          <w:ilvl w:val="0"/>
          <w:numId w:val="0"/>
        </w:numPr>
        <w:rPr>
          <w:bCs/>
          <w:u w:val="single"/>
        </w:rPr>
      </w:pPr>
      <w:r w:rsidRPr="006A2413">
        <w:rPr>
          <w:bCs/>
          <w:u w:val="single"/>
        </w:rPr>
        <w:lastRenderedPageBreak/>
        <w:t>Draft Agreement</w:t>
      </w:r>
    </w:p>
    <w:bookmarkEnd w:id="18"/>
    <w:p w14:paraId="439C9CAC" w14:textId="3B48E5A8" w:rsidR="00563DA8" w:rsidRPr="006A2413" w:rsidRDefault="00563DA8" w:rsidP="006A2413">
      <w:pPr>
        <w:pStyle w:val="Heading1"/>
        <w:keepNext/>
      </w:pPr>
      <w:r w:rsidRPr="006A2413">
        <w:t xml:space="preserve">A draft Agreement between the Government of </w:t>
      </w:r>
      <w:r w:rsidR="00E71700" w:rsidRPr="006A2413">
        <w:t>Morocco</w:t>
      </w:r>
      <w:r w:rsidRPr="006A2413">
        <w:t xml:space="preserve"> and the Executive Committee for </w:t>
      </w:r>
      <w:r w:rsidR="00E71700" w:rsidRPr="006A2413">
        <w:t>stage</w:t>
      </w:r>
      <w:r w:rsidR="00285725" w:rsidRPr="006A2413">
        <w:t> </w:t>
      </w:r>
      <w:r w:rsidR="00E71700" w:rsidRPr="006A2413">
        <w:t>III</w:t>
      </w:r>
      <w:r w:rsidRPr="006A2413">
        <w:t xml:space="preserve"> of the HPMP is contained in annex I to the present document.</w:t>
      </w:r>
    </w:p>
    <w:p w14:paraId="6A334581" w14:textId="77777777" w:rsidR="00563DA8" w:rsidRPr="006A2413" w:rsidRDefault="00563DA8" w:rsidP="001161CD">
      <w:pPr>
        <w:keepNext/>
        <w:autoSpaceDE w:val="0"/>
        <w:autoSpaceDN w:val="0"/>
        <w:adjustRightInd w:val="0"/>
        <w:spacing w:before="360" w:after="240"/>
        <w:outlineLvl w:val="0"/>
        <w:rPr>
          <w:b/>
        </w:rPr>
      </w:pPr>
      <w:bookmarkStart w:id="19" w:name="_Hlk126916251"/>
      <w:r w:rsidRPr="006A2413">
        <w:rPr>
          <w:b/>
        </w:rPr>
        <w:t>RECOMMENDATION</w:t>
      </w:r>
    </w:p>
    <w:bookmarkEnd w:id="19"/>
    <w:p w14:paraId="755A1CFD" w14:textId="77777777" w:rsidR="00563DA8" w:rsidRPr="006A2413" w:rsidRDefault="00563DA8" w:rsidP="001161CD">
      <w:pPr>
        <w:pStyle w:val="Heading1"/>
        <w:keepNext/>
      </w:pPr>
      <w:r w:rsidRPr="006A2413">
        <w:t>The Executive Committee may wish to consider:</w:t>
      </w:r>
    </w:p>
    <w:p w14:paraId="304784FA" w14:textId="54721352" w:rsidR="00D71189" w:rsidRPr="006A2413" w:rsidRDefault="00FA0FBE" w:rsidP="00502446">
      <w:pPr>
        <w:spacing w:after="240"/>
        <w:ind w:firstLine="720"/>
        <w:rPr>
          <w:u w:val="single"/>
        </w:rPr>
      </w:pPr>
      <w:r w:rsidRPr="006A2413">
        <w:rPr>
          <w:u w:val="single"/>
        </w:rPr>
        <w:t>Stage II of the HCFC phase-out management plan</w:t>
      </w:r>
    </w:p>
    <w:p w14:paraId="33F0F157" w14:textId="653DE40D" w:rsidR="004141A4" w:rsidRPr="006A2413" w:rsidRDefault="0058672E" w:rsidP="0058672E">
      <w:pPr>
        <w:pStyle w:val="Heading2"/>
      </w:pPr>
      <w:r w:rsidRPr="006A2413">
        <w:t>Noting t</w:t>
      </w:r>
      <w:r w:rsidR="00D71189" w:rsidRPr="006A2413">
        <w:t xml:space="preserve">he progress report on the implementation </w:t>
      </w:r>
      <w:r w:rsidR="00A02E61" w:rsidRPr="006A2413">
        <w:t>of</w:t>
      </w:r>
      <w:r w:rsidR="00D303E6" w:rsidRPr="006A2413">
        <w:t xml:space="preserve"> </w:t>
      </w:r>
      <w:r w:rsidR="00D71189" w:rsidRPr="006A2413">
        <w:t>all the remaining activities in the previously approved tranches</w:t>
      </w:r>
      <w:r w:rsidR="00A02E61" w:rsidRPr="006A2413">
        <w:t xml:space="preserve"> and the work</w:t>
      </w:r>
      <w:r w:rsidR="00D303E6" w:rsidRPr="006A2413">
        <w:t xml:space="preserve"> programmes associated with the final tranche</w:t>
      </w:r>
      <w:r w:rsidR="00D71189" w:rsidRPr="006A2413">
        <w:t xml:space="preserve"> of stage II of the HCFC phase-out management plan (HPMP) for Morocco;</w:t>
      </w:r>
    </w:p>
    <w:p w14:paraId="40C81FD3" w14:textId="42A180F7" w:rsidR="004141A4" w:rsidRPr="006A2413" w:rsidRDefault="0058672E" w:rsidP="001C6F6F">
      <w:pPr>
        <w:pStyle w:val="Heading2"/>
      </w:pPr>
      <w:r w:rsidRPr="006A2413">
        <w:t>Approving</w:t>
      </w:r>
      <w:r w:rsidR="0037341A" w:rsidRPr="006A2413">
        <w:t xml:space="preserve">, on an exceptional basis, and on the understanding that no further extension would be approved, the extension to </w:t>
      </w:r>
      <w:r w:rsidR="007E1939" w:rsidRPr="006A2413">
        <w:t>31 December 2027</w:t>
      </w:r>
      <w:r w:rsidR="00471498" w:rsidRPr="006A2413">
        <w:t xml:space="preserve"> </w:t>
      </w:r>
      <w:r w:rsidR="0037341A" w:rsidRPr="006A2413">
        <w:t>of the completion date of the project referred to in subparagraph (a) above;</w:t>
      </w:r>
    </w:p>
    <w:p w14:paraId="3B6D44A3" w14:textId="44F3DC73" w:rsidR="000A19A3" w:rsidRPr="006A2413" w:rsidRDefault="000A19A3" w:rsidP="00D45D02">
      <w:pPr>
        <w:pStyle w:val="Heading2"/>
        <w:widowControl/>
      </w:pPr>
      <w:r w:rsidRPr="006A2413">
        <w:t>Requesting the Government of Morocco and UNIDO to submit on a yearly basis, a progress report on the implementation of all the remaining activities in the previously approved tranches and the work programmes associated with the final tranche through completion of the project, verification reports until approval of stage III, and the project completion report to the first meeting of the Executive Committee in 2028.</w:t>
      </w:r>
    </w:p>
    <w:p w14:paraId="28775FD3" w14:textId="567A1382" w:rsidR="004141A4" w:rsidRPr="006A2413" w:rsidRDefault="004141A4" w:rsidP="00D45D02">
      <w:pPr>
        <w:spacing w:after="240"/>
        <w:ind w:firstLine="720"/>
        <w:rPr>
          <w:u w:val="single"/>
        </w:rPr>
      </w:pPr>
      <w:r w:rsidRPr="006A2413">
        <w:rPr>
          <w:u w:val="single"/>
        </w:rPr>
        <w:t>Stage III of the HCFC phase-out management plan</w:t>
      </w:r>
    </w:p>
    <w:p w14:paraId="1D170EC6" w14:textId="59EDCA60" w:rsidR="00563DA8" w:rsidRPr="006A2413" w:rsidRDefault="00563DA8" w:rsidP="001161CD">
      <w:pPr>
        <w:pStyle w:val="Heading2"/>
        <w:widowControl/>
      </w:pPr>
      <w:r w:rsidRPr="006A2413">
        <w:t xml:space="preserve">Approving, in principle, </w:t>
      </w:r>
      <w:r w:rsidR="00E71700" w:rsidRPr="006A2413">
        <w:t>stage III</w:t>
      </w:r>
      <w:r w:rsidRPr="006A2413">
        <w:t xml:space="preserve"> of the HCFC phase-out management plan (HPMP) for </w:t>
      </w:r>
      <w:r w:rsidR="00E71700" w:rsidRPr="006A2413">
        <w:t>Morocco</w:t>
      </w:r>
      <w:r w:rsidRPr="006A2413">
        <w:t xml:space="preserve"> for the period from 202</w:t>
      </w:r>
      <w:r w:rsidR="009854AA" w:rsidRPr="006A2413">
        <w:t>6</w:t>
      </w:r>
      <w:r w:rsidRPr="006A2413">
        <w:t xml:space="preserve"> to 2030 for the complete phase-out of HCFC consumption, in the amount of US $</w:t>
      </w:r>
      <w:r w:rsidR="00B411B9" w:rsidRPr="006A2413">
        <w:rPr>
          <w:rStyle w:val="Strong"/>
          <w:b w:val="0"/>
          <w:bCs w:val="0"/>
        </w:rPr>
        <w:t>1,439,804</w:t>
      </w:r>
      <w:r w:rsidRPr="006A2413">
        <w:t>, plus agency support costs of US $</w:t>
      </w:r>
      <w:r w:rsidR="004E6D5B" w:rsidRPr="006A2413">
        <w:t>100,786</w:t>
      </w:r>
      <w:r w:rsidRPr="006A2413">
        <w:t xml:space="preserve">, for </w:t>
      </w:r>
      <w:r w:rsidR="00E71700" w:rsidRPr="006A2413">
        <w:t>UNIDO</w:t>
      </w:r>
      <w:r w:rsidRPr="006A2413">
        <w:t>, on the understanding that no more funding from the Multilateral Fund will be provided for the phase-out of HCFCs;</w:t>
      </w:r>
    </w:p>
    <w:p w14:paraId="11F9A93B" w14:textId="7A54D38F" w:rsidR="00563DA8" w:rsidRPr="006A2413" w:rsidRDefault="00563DA8" w:rsidP="000675B1">
      <w:pPr>
        <w:pStyle w:val="Heading2"/>
        <w:widowControl/>
      </w:pPr>
      <w:r w:rsidRPr="006A2413">
        <w:t xml:space="preserve">Noting the commitment of the Government of </w:t>
      </w:r>
      <w:r w:rsidR="00E71700" w:rsidRPr="006A2413">
        <w:t>Morocco</w:t>
      </w:r>
      <w:r w:rsidRPr="006A2413">
        <w:t xml:space="preserve"> to completely phase out HCFCs by 1 </w:t>
      </w:r>
      <w:r w:rsidR="00910F5A" w:rsidRPr="006A2413">
        <w:t>January 2030</w:t>
      </w:r>
      <w:r w:rsidRPr="006A2413">
        <w:t xml:space="preserve">, and that HCFCs will not be imported after that date, </w:t>
      </w:r>
      <w:r w:rsidRPr="006A2413">
        <w:rPr>
          <w:lang w:val="en-GB"/>
        </w:rPr>
        <w:t>except for those allowed for a servicing tail between 2030 and</w:t>
      </w:r>
      <w:r w:rsidR="00222D4D" w:rsidRPr="006A2413">
        <w:rPr>
          <w:lang w:val="en-GB"/>
        </w:rPr>
        <w:t> </w:t>
      </w:r>
      <w:r w:rsidRPr="006A2413">
        <w:rPr>
          <w:lang w:val="en-GB"/>
        </w:rPr>
        <w:t>2040, where required, consistent with the provisions of the Montreal Protocol;</w:t>
      </w:r>
    </w:p>
    <w:p w14:paraId="31DE0830" w14:textId="534CCF06" w:rsidR="00563DA8" w:rsidRPr="006A2413" w:rsidRDefault="00563DA8" w:rsidP="001161CD">
      <w:pPr>
        <w:pStyle w:val="Heading2"/>
        <w:widowControl/>
      </w:pPr>
      <w:r w:rsidRPr="006A2413">
        <w:t xml:space="preserve">Deducting </w:t>
      </w:r>
      <w:r w:rsidR="00311789" w:rsidRPr="006A2413">
        <w:t>16.69</w:t>
      </w:r>
      <w:r w:rsidRPr="006A2413">
        <w:t xml:space="preserve"> ODP tonnes of HCFCs from the remaining HCFC consumption eligible for funding;</w:t>
      </w:r>
    </w:p>
    <w:p w14:paraId="2DECE56B" w14:textId="7BDFB07E" w:rsidR="00563DA8" w:rsidRPr="006A2413" w:rsidRDefault="00563DA8" w:rsidP="001161CD">
      <w:pPr>
        <w:numPr>
          <w:ilvl w:val="1"/>
          <w:numId w:val="1"/>
        </w:numPr>
        <w:spacing w:after="240"/>
        <w:outlineLvl w:val="1"/>
      </w:pPr>
      <w:r w:rsidRPr="006A2413">
        <w:t xml:space="preserve">Approving the draft Agreement between the Government of </w:t>
      </w:r>
      <w:r w:rsidR="00E71700" w:rsidRPr="006A2413">
        <w:t>Morocco</w:t>
      </w:r>
      <w:r w:rsidRPr="006A2413">
        <w:t xml:space="preserve"> and the Executive Committee for the reduction in consumption of HCFCs, in accordance with </w:t>
      </w:r>
      <w:r w:rsidR="00E71700" w:rsidRPr="006A2413">
        <w:t>stage III</w:t>
      </w:r>
      <w:r w:rsidRPr="006A2413">
        <w:t xml:space="preserve"> of the HPMP, contained in annex I to the present document;</w:t>
      </w:r>
    </w:p>
    <w:p w14:paraId="641924A8" w14:textId="0AF04C1C" w:rsidR="00B05998" w:rsidRPr="006A2413" w:rsidRDefault="00B05998" w:rsidP="00A46AEC">
      <w:pPr>
        <w:numPr>
          <w:ilvl w:val="1"/>
          <w:numId w:val="1"/>
        </w:numPr>
        <w:spacing w:after="240"/>
        <w:outlineLvl w:val="1"/>
      </w:pPr>
      <w:r w:rsidRPr="006A2413">
        <w:t>Requesting the Government of Mor</w:t>
      </w:r>
      <w:r w:rsidR="00A46AEC" w:rsidRPr="006A2413">
        <w:t>occo and UNIDO to report on the outcomes of the fisheries study</w:t>
      </w:r>
      <w:r w:rsidR="00EF1188" w:rsidRPr="006A2413">
        <w:t>, the feasibility study of the</w:t>
      </w:r>
      <w:r w:rsidR="00690706">
        <w:t xml:space="preserve"> recovery, recycling, and reclamation </w:t>
      </w:r>
      <w:r w:rsidR="00A46AEC" w:rsidRPr="006A2413">
        <w:t>and the sector-specific leakage rate study when submitting the second tranche</w:t>
      </w:r>
      <w:r w:rsidR="0056304B" w:rsidRPr="006A2413">
        <w:t>;</w:t>
      </w:r>
    </w:p>
    <w:p w14:paraId="7831975B" w14:textId="6B56939B" w:rsidR="00CF4814" w:rsidRPr="006A2413" w:rsidRDefault="00CF4814" w:rsidP="00091B7D">
      <w:pPr>
        <w:numPr>
          <w:ilvl w:val="1"/>
          <w:numId w:val="1"/>
        </w:numPr>
        <w:spacing w:after="240"/>
        <w:outlineLvl w:val="1"/>
      </w:pPr>
      <w:r w:rsidRPr="006A2413">
        <w:t xml:space="preserve">Noting that, upon completion of the end-user projects included in stage III of the HPMP, </w:t>
      </w:r>
      <w:r w:rsidR="00455304" w:rsidRPr="006A2413">
        <w:t>UNIDO</w:t>
      </w:r>
      <w:r w:rsidRPr="006A2413">
        <w:t xml:space="preserve"> will submit a final report on their implementation in line with decision 92/36(g), including the HCFC phase-out and energy-efficiency gains achieved;</w:t>
      </w:r>
    </w:p>
    <w:p w14:paraId="7429F463" w14:textId="0131B50E" w:rsidR="00563DA8" w:rsidRPr="006A2413" w:rsidRDefault="00563DA8" w:rsidP="001161CD">
      <w:pPr>
        <w:numPr>
          <w:ilvl w:val="1"/>
          <w:numId w:val="1"/>
        </w:numPr>
        <w:spacing w:after="240"/>
        <w:outlineLvl w:val="1"/>
      </w:pPr>
      <w:r w:rsidRPr="006A2413">
        <w:lastRenderedPageBreak/>
        <w:t xml:space="preserve">That, to allow for consideration of the final tranche of its HPMP, the Government of </w:t>
      </w:r>
      <w:r w:rsidR="00E71700" w:rsidRPr="006A2413">
        <w:t>Morocco</w:t>
      </w:r>
      <w:r w:rsidRPr="006A2413">
        <w:t xml:space="preserve"> should submit:</w:t>
      </w:r>
    </w:p>
    <w:p w14:paraId="089174DA" w14:textId="5FA769D1" w:rsidR="00563DA8" w:rsidRPr="006A2413" w:rsidRDefault="00563DA8" w:rsidP="001161CD">
      <w:pPr>
        <w:numPr>
          <w:ilvl w:val="2"/>
          <w:numId w:val="1"/>
        </w:numPr>
        <w:spacing w:after="240"/>
        <w:outlineLvl w:val="2"/>
      </w:pPr>
      <w:r w:rsidRPr="006A2413">
        <w:t xml:space="preserve">A detailed description of the regulatory and policy framework in place to implement measures to ensure that HCFC consumption </w:t>
      </w:r>
      <w:proofErr w:type="gramStart"/>
      <w:r w:rsidRPr="006A2413">
        <w:t>was in compliance with</w:t>
      </w:r>
      <w:proofErr w:type="gramEnd"/>
      <w:r w:rsidRPr="006A2413">
        <w:t xml:space="preserve"> paragraph 8 ter(e)(</w:t>
      </w:r>
      <w:proofErr w:type="spellStart"/>
      <w:r w:rsidRPr="006A2413">
        <w:t>i</w:t>
      </w:r>
      <w:proofErr w:type="spellEnd"/>
      <w:r w:rsidRPr="006A2413">
        <w:t>) of Article 5 of the Montreal Protocol for the period</w:t>
      </w:r>
      <w:r w:rsidR="00D423D4" w:rsidRPr="006A2413">
        <w:br/>
      </w:r>
      <w:r w:rsidRPr="006A2413">
        <w:t>2030–</w:t>
      </w:r>
      <w:r w:rsidR="00216C39" w:rsidRPr="006A2413">
        <w:t>2040; and</w:t>
      </w:r>
    </w:p>
    <w:p w14:paraId="413E322C" w14:textId="6DDE9D4B" w:rsidR="00C165A1" w:rsidRPr="006A2413" w:rsidRDefault="00563DA8" w:rsidP="00806D40">
      <w:pPr>
        <w:pStyle w:val="Heading3"/>
        <w:widowControl/>
      </w:pPr>
      <w:r w:rsidRPr="006A2413">
        <w:t xml:space="preserve">If </w:t>
      </w:r>
      <w:r w:rsidR="00E71700" w:rsidRPr="006A2413">
        <w:t>Morocco</w:t>
      </w:r>
      <w:r w:rsidRPr="006A2413">
        <w:t xml:space="preserve"> were intending to have consumption during the period 2030–2040, in line with paragraph 8 ter(e)(</w:t>
      </w:r>
      <w:proofErr w:type="spellStart"/>
      <w:r w:rsidRPr="006A2413">
        <w:t>i</w:t>
      </w:r>
      <w:proofErr w:type="spellEnd"/>
      <w:r w:rsidRPr="006A2413">
        <w:t>) of Article 5 of the Montreal Protocol, proposed modifications to its Agreement with the Executive Committee covering the period beyond 2030;</w:t>
      </w:r>
      <w:r w:rsidR="00900ABA" w:rsidRPr="006A2413">
        <w:t xml:space="preserve"> and</w:t>
      </w:r>
    </w:p>
    <w:p w14:paraId="5ECCD966" w14:textId="26EB44EA" w:rsidR="00563DA8" w:rsidRPr="006A2413" w:rsidRDefault="00563DA8" w:rsidP="001161CD">
      <w:pPr>
        <w:numPr>
          <w:ilvl w:val="1"/>
          <w:numId w:val="1"/>
        </w:numPr>
        <w:spacing w:after="240"/>
        <w:outlineLvl w:val="1"/>
      </w:pPr>
      <w:r w:rsidRPr="006A2413">
        <w:t xml:space="preserve">Approving the first tranche of </w:t>
      </w:r>
      <w:r w:rsidR="00E71700" w:rsidRPr="006A2413">
        <w:t>stage III</w:t>
      </w:r>
      <w:r w:rsidRPr="006A2413">
        <w:t xml:space="preserve"> of the HPMP for </w:t>
      </w:r>
      <w:r w:rsidR="00E71700" w:rsidRPr="006A2413">
        <w:t>Morocco</w:t>
      </w:r>
      <w:r w:rsidRPr="006A2413">
        <w:t>, and the corresponding tranche implementation plan, in the amount of US $</w:t>
      </w:r>
      <w:r w:rsidR="004C020B" w:rsidRPr="006A2413">
        <w:rPr>
          <w:rStyle w:val="Strong"/>
          <w:b w:val="0"/>
          <w:bCs w:val="0"/>
        </w:rPr>
        <w:t>165,240</w:t>
      </w:r>
      <w:r w:rsidRPr="006A2413">
        <w:t>, plus agency support costs of US $</w:t>
      </w:r>
      <w:r w:rsidR="004C020B" w:rsidRPr="006A2413">
        <w:rPr>
          <w:color w:val="000000"/>
        </w:rPr>
        <w:t>11,56</w:t>
      </w:r>
      <w:r w:rsidR="004D6136" w:rsidRPr="006A2413">
        <w:rPr>
          <w:color w:val="000000"/>
        </w:rPr>
        <w:t>7</w:t>
      </w:r>
      <w:r w:rsidRPr="006A2413">
        <w:t>,</w:t>
      </w:r>
      <w:r w:rsidRPr="006A2413">
        <w:rPr>
          <w:color w:val="000000"/>
        </w:rPr>
        <w:t xml:space="preserve"> </w:t>
      </w:r>
      <w:r w:rsidRPr="006A2413">
        <w:t xml:space="preserve">for </w:t>
      </w:r>
      <w:r w:rsidR="00E71700" w:rsidRPr="006A2413">
        <w:t>UNIDO</w:t>
      </w:r>
      <w:r w:rsidRPr="006A2413">
        <w:t>.</w:t>
      </w:r>
    </w:p>
    <w:p w14:paraId="7C5CFA1B" w14:textId="5637A9F7" w:rsidR="00563DA8" w:rsidRPr="006A2413" w:rsidRDefault="00563DA8" w:rsidP="001161CD">
      <w:pPr>
        <w:sectPr w:rsidR="00563DA8" w:rsidRPr="006A2413" w:rsidSect="00563DA8">
          <w:headerReference w:type="first" r:id="rId21"/>
          <w:footerReference w:type="first" r:id="rId22"/>
          <w:pgSz w:w="12240" w:h="15840" w:code="1"/>
          <w:pgMar w:top="720" w:right="1440" w:bottom="864" w:left="1440" w:header="720" w:footer="475" w:gutter="0"/>
          <w:cols w:space="720"/>
          <w:titlePg/>
        </w:sectPr>
      </w:pPr>
      <w:r w:rsidRPr="006A2413">
        <w:t>.</w:t>
      </w:r>
    </w:p>
    <w:p w14:paraId="15F3CBCE" w14:textId="77777777" w:rsidR="00563DA8" w:rsidRPr="006A2413" w:rsidRDefault="00563DA8" w:rsidP="001161CD">
      <w:pPr>
        <w:spacing w:after="240"/>
        <w:jc w:val="center"/>
        <w:rPr>
          <w:b/>
          <w:bCs/>
        </w:rPr>
      </w:pPr>
      <w:r w:rsidRPr="006A2413">
        <w:rPr>
          <w:b/>
          <w:bCs/>
        </w:rPr>
        <w:lastRenderedPageBreak/>
        <w:t>Annex I</w:t>
      </w:r>
    </w:p>
    <w:p w14:paraId="44DE6A30" w14:textId="1C80AF78" w:rsidR="00563DA8" w:rsidRPr="006A2413" w:rsidRDefault="00563DA8" w:rsidP="001161CD">
      <w:pPr>
        <w:jc w:val="center"/>
        <w:rPr>
          <w:b/>
        </w:rPr>
      </w:pPr>
      <w:r w:rsidRPr="006A2413">
        <w:rPr>
          <w:b/>
        </w:rPr>
        <w:t xml:space="preserve">DRAFT AGREEMENT BETWEEN THE GOVERNMENT OF </w:t>
      </w:r>
      <w:r w:rsidR="00E71700" w:rsidRPr="006A2413">
        <w:rPr>
          <w:b/>
        </w:rPr>
        <w:t>MOROCCO</w:t>
      </w:r>
      <w:r w:rsidRPr="006A2413">
        <w:rPr>
          <w:b/>
        </w:rPr>
        <w:br/>
        <w:t>AND THE EXECUTIVE COMMITTEE OF THE MULTILATERAL FUND</w:t>
      </w:r>
      <w:r w:rsidRPr="006A2413">
        <w:rPr>
          <w:b/>
        </w:rPr>
        <w:br/>
        <w:t>FOR THE REDUCTION IN CONSUMPTION OF HYDROCHLOROFLUOROCARBONS</w:t>
      </w:r>
      <w:r w:rsidRPr="006A2413">
        <w:rPr>
          <w:b/>
        </w:rPr>
        <w:br/>
        <w:t>IN ACCORDANCE WITH STAGE III OF THE HCFC PHASE-OUT MANAGEMENT PLAN</w:t>
      </w:r>
    </w:p>
    <w:p w14:paraId="239C90CD" w14:textId="77777777" w:rsidR="00563DA8" w:rsidRPr="006A2413" w:rsidRDefault="00563DA8" w:rsidP="001161CD">
      <w:pPr>
        <w:keepNext/>
        <w:spacing w:before="240" w:after="240"/>
        <w:rPr>
          <w:b/>
        </w:rPr>
      </w:pPr>
      <w:r w:rsidRPr="006A2413">
        <w:rPr>
          <w:b/>
        </w:rPr>
        <w:t>Purpose</w:t>
      </w:r>
    </w:p>
    <w:p w14:paraId="486BC863" w14:textId="555936CB" w:rsidR="00563DA8" w:rsidRPr="006A2413" w:rsidRDefault="00563DA8" w:rsidP="003034AF">
      <w:pPr>
        <w:pStyle w:val="Heading1"/>
        <w:numPr>
          <w:ilvl w:val="0"/>
          <w:numId w:val="15"/>
        </w:numPr>
      </w:pPr>
      <w:r w:rsidRPr="006A2413">
        <w:t xml:space="preserve">This Agreement represents the understanding of the Government of </w:t>
      </w:r>
      <w:r w:rsidR="00E71700" w:rsidRPr="006A2413">
        <w:t>Morocco</w:t>
      </w:r>
      <w:r w:rsidRPr="006A2413">
        <w:t xml:space="preserve"> (the “Country”) and the Executive Committee with respect to the reduction of controlled use of the ozone</w:t>
      </w:r>
      <w:r w:rsidRPr="006A2413">
        <w:noBreakHyphen/>
        <w:t xml:space="preserve">depleting substances (ODS) set out in Appendix 1-A (“The Substances”) to a sustained level of </w:t>
      </w:r>
      <w:r w:rsidR="00F378C3" w:rsidRPr="006A2413">
        <w:t>0</w:t>
      </w:r>
      <w:r w:rsidR="006D68F9" w:rsidRPr="006A2413">
        <w:t>.</w:t>
      </w:r>
      <w:r w:rsidR="00817F34" w:rsidRPr="006A2413">
        <w:t xml:space="preserve">00 </w:t>
      </w:r>
      <w:r w:rsidRPr="006A2413">
        <w:t xml:space="preserve">ODP tonnes by </w:t>
      </w:r>
      <w:r w:rsidR="00EF3A20" w:rsidRPr="006A2413">
        <w:rPr>
          <w:color w:val="000000"/>
          <w:lang w:val="en-GB"/>
        </w:rPr>
        <w:t xml:space="preserve">1 January 2030 </w:t>
      </w:r>
      <w:r w:rsidRPr="006A2413">
        <w:t>in compliance with Montreal Protocol schedule.</w:t>
      </w:r>
    </w:p>
    <w:p w14:paraId="69F3557B" w14:textId="34FD8F1A" w:rsidR="00563DA8" w:rsidRPr="006A2413" w:rsidRDefault="00563DA8" w:rsidP="001161CD">
      <w:pPr>
        <w:pStyle w:val="Heading1"/>
      </w:pPr>
      <w:r w:rsidRPr="006A2413">
        <w:t>The Country agrees to meet the annual consumption limits of the Substances as set out in row 1.2 of Appendix 2</w:t>
      </w:r>
      <w:r w:rsidRPr="006A2413">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t>
      </w:r>
      <w:r w:rsidR="009F6581" w:rsidRPr="006A2413">
        <w:t>w</w:t>
      </w:r>
      <w:r w:rsidR="0045349A" w:rsidRPr="006A2413">
        <w:t>s</w:t>
      </w:r>
      <w:r w:rsidR="00A1509F" w:rsidRPr="006A2413">
        <w:t xml:space="preserve"> </w:t>
      </w:r>
      <w:r w:rsidRPr="006A2413">
        <w:t xml:space="preserve">4.1.3, </w:t>
      </w:r>
      <w:r w:rsidR="00051061" w:rsidRPr="006A2413">
        <w:t xml:space="preserve">4.2.3 and 4.3.3 </w:t>
      </w:r>
      <w:r w:rsidRPr="006A2413">
        <w:t>(remaining consumption eligible for funding).</w:t>
      </w:r>
    </w:p>
    <w:p w14:paraId="37232F85" w14:textId="77777777" w:rsidR="00563DA8" w:rsidRPr="006A2413" w:rsidRDefault="00563DA8" w:rsidP="001161CD">
      <w:pPr>
        <w:pStyle w:val="Heading1"/>
      </w:pPr>
      <w:r w:rsidRPr="006A2413">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BE2C101" w14:textId="50103CC9" w:rsidR="00563DA8" w:rsidRPr="006A2413" w:rsidRDefault="00563DA8" w:rsidP="001161CD">
      <w:pPr>
        <w:pStyle w:val="Heading1"/>
      </w:pPr>
      <w:r w:rsidRPr="006A2413">
        <w:t xml:space="preserve">The Country agrees to implement this Agreement in accordance with </w:t>
      </w:r>
      <w:r w:rsidR="00E71700" w:rsidRPr="006A2413">
        <w:t>stage III</w:t>
      </w:r>
      <w:r w:rsidRPr="006A2413">
        <w:t xml:space="preserve"> of the HCFC phase</w:t>
      </w:r>
      <w:r w:rsidRPr="006A2413">
        <w:noBreakHyphen/>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6A2413">
        <w:t>aforementioned verification</w:t>
      </w:r>
      <w:proofErr w:type="gramEnd"/>
      <w:r w:rsidRPr="006A2413">
        <w:t xml:space="preserve"> will be commissioned by the relevant bilateral or implementing agency.</w:t>
      </w:r>
    </w:p>
    <w:p w14:paraId="25132C57" w14:textId="77777777" w:rsidR="00563DA8" w:rsidRPr="006A2413" w:rsidRDefault="00563DA8" w:rsidP="001161CD">
      <w:pPr>
        <w:keepNext/>
        <w:spacing w:after="240"/>
        <w:rPr>
          <w:b/>
        </w:rPr>
      </w:pPr>
      <w:r w:rsidRPr="006A2413">
        <w:rPr>
          <w:b/>
        </w:rPr>
        <w:t>Conditions for funding release</w:t>
      </w:r>
    </w:p>
    <w:p w14:paraId="6B98CB70" w14:textId="77777777" w:rsidR="00563DA8" w:rsidRPr="006A2413" w:rsidRDefault="00563DA8" w:rsidP="001161CD">
      <w:pPr>
        <w:pStyle w:val="Heading1"/>
      </w:pPr>
      <w:r w:rsidRPr="006A2413">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FC16C9D" w14:textId="77777777" w:rsidR="00563DA8" w:rsidRPr="006A2413" w:rsidRDefault="00563DA8" w:rsidP="001161CD">
      <w:pPr>
        <w:pStyle w:val="Heading2"/>
        <w:widowControl/>
        <w:tabs>
          <w:tab w:val="clear" w:pos="0"/>
          <w:tab w:val="num" w:pos="-720"/>
        </w:tabs>
      </w:pPr>
      <w:r w:rsidRPr="006A2413">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A70B6A7" w14:textId="77777777" w:rsidR="00563DA8" w:rsidRPr="006A2413" w:rsidRDefault="00563DA8" w:rsidP="001161CD">
      <w:pPr>
        <w:pStyle w:val="Heading2"/>
        <w:widowControl/>
        <w:tabs>
          <w:tab w:val="clear" w:pos="0"/>
          <w:tab w:val="num" w:pos="-720"/>
        </w:tabs>
      </w:pPr>
      <w:r w:rsidRPr="006A2413">
        <w:t>That the meeting of these Targets has been independently verified for all relevant years, unless the Executive Committee decided that such verification would not be required;</w:t>
      </w:r>
    </w:p>
    <w:p w14:paraId="711BE28E" w14:textId="77777777" w:rsidR="00563DA8" w:rsidRPr="006A2413" w:rsidRDefault="00563DA8" w:rsidP="001161CD">
      <w:pPr>
        <w:pStyle w:val="Heading2"/>
        <w:widowControl/>
        <w:tabs>
          <w:tab w:val="clear" w:pos="0"/>
          <w:tab w:val="num" w:pos="-720"/>
        </w:tabs>
      </w:pPr>
      <w:r w:rsidRPr="006A2413">
        <w:t>That the Country had submitted a Tranche Implementation Report in the form of Appendix 4</w:t>
      </w:r>
      <w:r w:rsidRPr="006A2413">
        <w:noBreakHyphen/>
        <w:t xml:space="preserve">A (“Format of Tranche Implementation Reports and Plans”) covering each previous calendar year; that it had achieved a significant level of implementation of </w:t>
      </w:r>
      <w:r w:rsidRPr="006A2413">
        <w:lastRenderedPageBreak/>
        <w:t>activities initiated with previously approved tranches; and that the rate of disbursement of funding available from the previously approved tranche was more than 20 per cent; and</w:t>
      </w:r>
    </w:p>
    <w:p w14:paraId="55CF6323" w14:textId="77777777" w:rsidR="00563DA8" w:rsidRPr="006A2413" w:rsidRDefault="00563DA8" w:rsidP="001161CD">
      <w:pPr>
        <w:pStyle w:val="Heading2"/>
        <w:widowControl/>
        <w:tabs>
          <w:tab w:val="clear" w:pos="0"/>
          <w:tab w:val="num" w:pos="-720"/>
        </w:tabs>
      </w:pPr>
      <w:r w:rsidRPr="006A2413">
        <w:t>That the Country has submitted a Tranche Implementation Plan in the form of Appendix 4</w:t>
      </w:r>
      <w:r w:rsidRPr="006A2413">
        <w:noBreakHyphen/>
        <w:t>A covering each calendar year until and including the year for which the funding schedule foresees the submission of the next tranche or, in case of the final tranche, until completion of all activities foreseen.</w:t>
      </w:r>
    </w:p>
    <w:p w14:paraId="101B11CE" w14:textId="77777777" w:rsidR="00563DA8" w:rsidRPr="006A2413" w:rsidRDefault="00563DA8" w:rsidP="001161CD">
      <w:pPr>
        <w:keepNext/>
        <w:spacing w:before="240" w:after="240"/>
        <w:rPr>
          <w:b/>
        </w:rPr>
      </w:pPr>
      <w:r w:rsidRPr="006A2413">
        <w:rPr>
          <w:b/>
        </w:rPr>
        <w:t>Monitoring</w:t>
      </w:r>
    </w:p>
    <w:p w14:paraId="7986C860" w14:textId="77777777" w:rsidR="00563DA8" w:rsidRPr="006A2413" w:rsidRDefault="00563DA8" w:rsidP="001161CD">
      <w:pPr>
        <w:pStyle w:val="Heading1"/>
      </w:pPr>
      <w:r w:rsidRPr="006A2413">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2C20216" w14:textId="77777777" w:rsidR="00563DA8" w:rsidRPr="006A2413" w:rsidRDefault="00563DA8" w:rsidP="001161CD">
      <w:pPr>
        <w:keepNext/>
        <w:spacing w:before="240" w:after="240"/>
        <w:rPr>
          <w:b/>
        </w:rPr>
      </w:pPr>
      <w:r w:rsidRPr="006A2413">
        <w:rPr>
          <w:b/>
        </w:rPr>
        <w:t>Flexibility in the reallocation of funds</w:t>
      </w:r>
    </w:p>
    <w:p w14:paraId="27D6DF89" w14:textId="77777777" w:rsidR="00563DA8" w:rsidRPr="006A2413" w:rsidRDefault="00563DA8" w:rsidP="001161CD">
      <w:pPr>
        <w:pStyle w:val="Heading1"/>
      </w:pPr>
      <w:r w:rsidRPr="006A2413">
        <w:t xml:space="preserve">The Executive Committee agrees that the Country may have the flexibility to reallocate part or </w:t>
      </w:r>
      <w:proofErr w:type="gramStart"/>
      <w:r w:rsidRPr="006A2413">
        <w:t>all of</w:t>
      </w:r>
      <w:proofErr w:type="gramEnd"/>
      <w:r w:rsidRPr="006A2413">
        <w:t xml:space="preserve"> the approved funds, according to the evolving circumstances to achieve the smoothest reduction of consumption and phase-out of the Substances specified in Appendix 1-A:</w:t>
      </w:r>
    </w:p>
    <w:p w14:paraId="794A4091" w14:textId="77777777" w:rsidR="00563DA8" w:rsidRPr="006A2413" w:rsidRDefault="00563DA8" w:rsidP="001161CD">
      <w:pPr>
        <w:pStyle w:val="Heading2"/>
        <w:widowControl/>
        <w:tabs>
          <w:tab w:val="clear" w:pos="0"/>
          <w:tab w:val="num" w:pos="-720"/>
        </w:tabs>
      </w:pPr>
      <w:r w:rsidRPr="006A2413">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09BE48D" w14:textId="77777777" w:rsidR="00563DA8" w:rsidRPr="006A2413" w:rsidRDefault="00563DA8" w:rsidP="001161CD">
      <w:pPr>
        <w:pStyle w:val="Heading3"/>
        <w:widowControl/>
      </w:pPr>
      <w:r w:rsidRPr="006A2413">
        <w:t>Issues potentially concerning the rules and policies of the Multilateral Fund;</w:t>
      </w:r>
    </w:p>
    <w:p w14:paraId="679BC206" w14:textId="77777777" w:rsidR="00563DA8" w:rsidRPr="006A2413" w:rsidRDefault="00563DA8" w:rsidP="001161CD">
      <w:pPr>
        <w:pStyle w:val="Heading3"/>
        <w:widowControl/>
      </w:pPr>
      <w:r w:rsidRPr="006A2413">
        <w:t>Changes which would modify any clause of this Agreement;</w:t>
      </w:r>
    </w:p>
    <w:p w14:paraId="5D6F40FC" w14:textId="77777777" w:rsidR="00563DA8" w:rsidRPr="006A2413" w:rsidRDefault="00563DA8" w:rsidP="001161CD">
      <w:pPr>
        <w:pStyle w:val="Heading3"/>
        <w:widowControl/>
      </w:pPr>
      <w:r w:rsidRPr="006A2413">
        <w:t>Changes in the annual levels of funding allocated to individual bilateral or implementing agencies for the different tranches;</w:t>
      </w:r>
    </w:p>
    <w:p w14:paraId="101CF777" w14:textId="77777777" w:rsidR="00563DA8" w:rsidRPr="006A2413" w:rsidRDefault="00563DA8" w:rsidP="001161CD">
      <w:pPr>
        <w:pStyle w:val="Heading3"/>
        <w:widowControl/>
      </w:pPr>
      <w:r w:rsidRPr="006A2413">
        <w:t>Provision of funding for activities not included in the current endorsed Tranche Implementation Plan, or removal of an activity in the Tranche Implementation Plan, with a cost greater than 30 per cent of the total cost of the last approved tranche;</w:t>
      </w:r>
    </w:p>
    <w:p w14:paraId="424E43A2" w14:textId="77777777" w:rsidR="00563DA8" w:rsidRPr="006A2413" w:rsidRDefault="00563DA8" w:rsidP="001161CD">
      <w:pPr>
        <w:pStyle w:val="Heading3"/>
        <w:widowControl/>
      </w:pPr>
      <w:r w:rsidRPr="006A2413">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F85688E" w14:textId="77777777" w:rsidR="00563DA8" w:rsidRPr="006A2413" w:rsidRDefault="00563DA8" w:rsidP="001161CD">
      <w:pPr>
        <w:pStyle w:val="Heading2"/>
        <w:widowControl/>
        <w:tabs>
          <w:tab w:val="clear" w:pos="0"/>
          <w:tab w:val="num" w:pos="-720"/>
        </w:tabs>
      </w:pPr>
      <w:r w:rsidRPr="006A2413">
        <w:t>Reallocations not categorized as major changes may be incorporated in the approved Tranche Implementation Plan, under implementation at the time, and reported to the Executive Committee in the subsequent Tranche Implementation Report;</w:t>
      </w:r>
      <w:r w:rsidR="00D423D4" w:rsidRPr="006A2413">
        <w:t xml:space="preserve"> and</w:t>
      </w:r>
    </w:p>
    <w:p w14:paraId="6B294CAA" w14:textId="77777777" w:rsidR="00563DA8" w:rsidRPr="006A2413" w:rsidRDefault="00563DA8" w:rsidP="001161CD">
      <w:pPr>
        <w:pStyle w:val="Heading2"/>
        <w:widowControl/>
        <w:tabs>
          <w:tab w:val="clear" w:pos="0"/>
          <w:tab w:val="num" w:pos="-720"/>
        </w:tabs>
      </w:pPr>
      <w:r w:rsidRPr="006A2413">
        <w:t>Any remaining funds held by the bilateral or implementing agencies or the Country under the Plan will be returned to the Multilateral Fund upon completion of the last tranche foreseen under this Agreement.</w:t>
      </w:r>
    </w:p>
    <w:p w14:paraId="2A6EF4C5" w14:textId="77777777" w:rsidR="00563DA8" w:rsidRPr="006A2413" w:rsidRDefault="00563DA8" w:rsidP="001161CD">
      <w:pPr>
        <w:keepNext/>
        <w:spacing w:before="240" w:after="240"/>
        <w:rPr>
          <w:b/>
        </w:rPr>
      </w:pPr>
      <w:r w:rsidRPr="006A2413">
        <w:rPr>
          <w:b/>
        </w:rPr>
        <w:lastRenderedPageBreak/>
        <w:t>Considerations for the refrigeration servicing sector</w:t>
      </w:r>
    </w:p>
    <w:p w14:paraId="7DB10068" w14:textId="77777777" w:rsidR="00563DA8" w:rsidRPr="006A2413" w:rsidRDefault="00563DA8" w:rsidP="001161CD">
      <w:pPr>
        <w:pStyle w:val="Heading1"/>
      </w:pPr>
      <w:r w:rsidRPr="006A2413">
        <w:t>Specific attention will be paid to the execution of the activities in the refrigeration servicing sector included in the Plan, in particular:</w:t>
      </w:r>
    </w:p>
    <w:p w14:paraId="0A6983A1" w14:textId="77777777" w:rsidR="00563DA8" w:rsidRPr="006A2413" w:rsidRDefault="00563DA8" w:rsidP="001161CD">
      <w:pPr>
        <w:pStyle w:val="Heading2"/>
        <w:widowControl/>
        <w:tabs>
          <w:tab w:val="clear" w:pos="0"/>
          <w:tab w:val="num" w:pos="-720"/>
        </w:tabs>
      </w:pPr>
      <w:r w:rsidRPr="006A2413">
        <w:t>The Country would use the flexibility available under this Agreement to address specific needs that might arise during project implementation; and</w:t>
      </w:r>
    </w:p>
    <w:p w14:paraId="0CEB760F" w14:textId="77777777" w:rsidR="00563DA8" w:rsidRPr="006A2413" w:rsidRDefault="00563DA8" w:rsidP="001161CD">
      <w:pPr>
        <w:pStyle w:val="Heading2"/>
        <w:widowControl/>
        <w:tabs>
          <w:tab w:val="clear" w:pos="0"/>
          <w:tab w:val="num" w:pos="-720"/>
        </w:tabs>
      </w:pPr>
      <w:r w:rsidRPr="006A2413">
        <w:t>The Country and relevant bilateral and/or implementing agencies would take into consideration relevant decisions on the refrigeration servicing sector during the implementation of the Plan.</w:t>
      </w:r>
    </w:p>
    <w:p w14:paraId="401CC443" w14:textId="77777777" w:rsidR="00563DA8" w:rsidRPr="006A2413" w:rsidRDefault="00563DA8" w:rsidP="001161CD">
      <w:pPr>
        <w:keepNext/>
        <w:spacing w:before="240" w:after="240"/>
        <w:rPr>
          <w:b/>
        </w:rPr>
      </w:pPr>
      <w:r w:rsidRPr="006A2413">
        <w:rPr>
          <w:b/>
        </w:rPr>
        <w:t>Bilateral and implementing agencies</w:t>
      </w:r>
    </w:p>
    <w:p w14:paraId="2AA21BA1" w14:textId="10188C42" w:rsidR="00563DA8" w:rsidRPr="006A2413" w:rsidRDefault="00563DA8" w:rsidP="001161CD">
      <w:pPr>
        <w:pStyle w:val="Heading1"/>
      </w:pPr>
      <w:r w:rsidRPr="006A2413">
        <w:t xml:space="preserve">The Country agrees to assume overall responsibility for the management and implementation of this Agreement and of all activities undertaken by it or on its behalf to fulfil the obligations under this Agreement. </w:t>
      </w:r>
      <w:r w:rsidR="00E71700" w:rsidRPr="006A2413">
        <w:t>UNIDO</w:t>
      </w:r>
      <w:r w:rsidRPr="006A2413">
        <w:t xml:space="preserve"> has agreed to be the lead implementing agency (the “Lead IA”) in respect of the Country’s activities under this Agreement. The Country agrees to evaluations, which might be carried out under the evaluation work programmes of the Multilateral Fund or under the evaluation programme of the Lead IA taking part in this Agreement.</w:t>
      </w:r>
    </w:p>
    <w:p w14:paraId="280AA870" w14:textId="6DA9E5F0" w:rsidR="00563DA8" w:rsidRPr="006A2413" w:rsidRDefault="00563DA8" w:rsidP="001161CD">
      <w:pPr>
        <w:pStyle w:val="Heading1"/>
      </w:pPr>
      <w:r w:rsidRPr="006A2413">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rsidRPr="006A2413">
        <w:noBreakHyphen/>
        <w:t>A.</w:t>
      </w:r>
    </w:p>
    <w:p w14:paraId="3BEC85F6" w14:textId="77777777" w:rsidR="00563DA8" w:rsidRPr="006A2413" w:rsidRDefault="00563DA8" w:rsidP="001161CD">
      <w:pPr>
        <w:keepNext/>
        <w:spacing w:before="240" w:after="240"/>
        <w:rPr>
          <w:b/>
        </w:rPr>
      </w:pPr>
      <w:r w:rsidRPr="006A2413">
        <w:rPr>
          <w:b/>
        </w:rPr>
        <w:t>Non-compliance with the Agreement</w:t>
      </w:r>
    </w:p>
    <w:p w14:paraId="7BDC0DD3" w14:textId="4A06DCF9" w:rsidR="00563DA8" w:rsidRPr="006A2413" w:rsidRDefault="00563DA8" w:rsidP="001161CD">
      <w:pPr>
        <w:pStyle w:val="Heading1"/>
        <w:spacing w:before="240"/>
      </w:pPr>
      <w:r w:rsidRPr="006A2413">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6A2413">
        <w:t>all of</w:t>
      </w:r>
      <w:proofErr w:type="gramEnd"/>
      <w:r w:rsidRPr="006A2413">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r w:rsidR="003453BF" w:rsidRPr="006A2413">
        <w:t>Agreement and</w:t>
      </w:r>
      <w:r w:rsidRPr="006A2413">
        <w:t xml:space="preserve"> take related decisions. Once decisions are taken, the specific case of non-compliance with this Agreement will not be an impediment for the provision of funding for future tranches as per paragraph 5 above.</w:t>
      </w:r>
    </w:p>
    <w:p w14:paraId="440B413A" w14:textId="77777777" w:rsidR="00563DA8" w:rsidRPr="006A2413" w:rsidRDefault="00563DA8" w:rsidP="001161CD">
      <w:pPr>
        <w:pStyle w:val="Heading1"/>
      </w:pPr>
      <w:r w:rsidRPr="006A2413">
        <w:t xml:space="preserve">The Funding of this Agreement will not be modified </w:t>
      </w:r>
      <w:proofErr w:type="gramStart"/>
      <w:r w:rsidRPr="006A2413">
        <w:t>on the basis of</w:t>
      </w:r>
      <w:proofErr w:type="gramEnd"/>
      <w:r w:rsidRPr="006A2413">
        <w:t xml:space="preserve"> any future Executive Committee decisions that may affect the funding of any other consumption sector projects or any other related activities in the Country.</w:t>
      </w:r>
    </w:p>
    <w:p w14:paraId="7ED2255C" w14:textId="7E783EA6" w:rsidR="00563DA8" w:rsidRPr="006A2413" w:rsidRDefault="00563DA8" w:rsidP="001161CD">
      <w:pPr>
        <w:pStyle w:val="Heading1"/>
      </w:pPr>
      <w:r w:rsidRPr="006A2413">
        <w:t>The Country will comply with any reasonable request of the Executive Committee</w:t>
      </w:r>
      <w:r w:rsidR="000478FB" w:rsidRPr="006A2413">
        <w:t xml:space="preserve"> and</w:t>
      </w:r>
      <w:r w:rsidRPr="006A2413">
        <w:t xml:space="preserve"> the Lead</w:t>
      </w:r>
      <w:r w:rsidR="000478FB" w:rsidRPr="006A2413">
        <w:t> </w:t>
      </w:r>
      <w:r w:rsidRPr="006A2413">
        <w:t xml:space="preserve">IA to facilitate implementation of this Agreement. </w:t>
      </w:r>
      <w:proofErr w:type="gramStart"/>
      <w:r w:rsidRPr="006A2413">
        <w:t>In particular, it</w:t>
      </w:r>
      <w:proofErr w:type="gramEnd"/>
      <w:r w:rsidRPr="006A2413">
        <w:t xml:space="preserve"> will provide the Lead IA with access to the information necessary to verify compliance with this Agreement.</w:t>
      </w:r>
    </w:p>
    <w:p w14:paraId="5EF02BB6" w14:textId="77777777" w:rsidR="00563DA8" w:rsidRPr="006A2413" w:rsidRDefault="00563DA8" w:rsidP="001161CD">
      <w:pPr>
        <w:keepNext/>
        <w:spacing w:before="240" w:after="240"/>
        <w:rPr>
          <w:b/>
        </w:rPr>
      </w:pPr>
      <w:r w:rsidRPr="006A2413">
        <w:rPr>
          <w:b/>
        </w:rPr>
        <w:t>Date of completion</w:t>
      </w:r>
    </w:p>
    <w:p w14:paraId="3EC9D788" w14:textId="77777777" w:rsidR="00563DA8" w:rsidRPr="006A2413" w:rsidRDefault="00563DA8" w:rsidP="001161CD">
      <w:pPr>
        <w:pStyle w:val="Heading1"/>
        <w:spacing w:before="240"/>
      </w:pPr>
      <w:r w:rsidRPr="006A2413">
        <w:t xml:space="preserve">The completion of the Plan and the associated Agreement will take place at the end of the year following the last year for which a maximum allowable total consumption level has been specified in </w:t>
      </w:r>
      <w:r w:rsidRPr="006A2413">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05E6441" w14:textId="77777777" w:rsidR="00563DA8" w:rsidRPr="006A2413" w:rsidRDefault="00563DA8" w:rsidP="001161CD">
      <w:pPr>
        <w:keepNext/>
        <w:spacing w:before="240" w:after="240"/>
      </w:pPr>
      <w:r w:rsidRPr="006A2413">
        <w:rPr>
          <w:b/>
        </w:rPr>
        <w:t>Validity</w:t>
      </w:r>
    </w:p>
    <w:p w14:paraId="20390860" w14:textId="77777777" w:rsidR="00563DA8" w:rsidRPr="006A2413" w:rsidRDefault="00563DA8" w:rsidP="001161CD">
      <w:pPr>
        <w:pStyle w:val="Heading1"/>
        <w:spacing w:before="240"/>
      </w:pPr>
      <w:proofErr w:type="gramStart"/>
      <w:r w:rsidRPr="006A2413">
        <w:t>All of</w:t>
      </w:r>
      <w:proofErr w:type="gramEnd"/>
      <w:r w:rsidRPr="006A2413">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70320E4" w14:textId="77777777" w:rsidR="00563DA8" w:rsidRPr="006A2413" w:rsidRDefault="00563DA8" w:rsidP="001161CD">
      <w:pPr>
        <w:pStyle w:val="Heading1"/>
      </w:pPr>
      <w:r w:rsidRPr="006A2413">
        <w:t>This Agreement may be modified or terminated only by mutual written agreement between the Government of the Country and the Executive Committee of the Multilateral Fund.</w:t>
      </w:r>
    </w:p>
    <w:p w14:paraId="5E11B8BF" w14:textId="77777777" w:rsidR="00563DA8" w:rsidRPr="006A2413" w:rsidRDefault="00563DA8" w:rsidP="001161CD">
      <w:pPr>
        <w:pStyle w:val="Heading1"/>
        <w:keepNext/>
        <w:numPr>
          <w:ilvl w:val="0"/>
          <w:numId w:val="0"/>
        </w:numPr>
        <w:spacing w:before="360" w:after="360"/>
        <w:rPr>
          <w:b/>
        </w:rPr>
      </w:pPr>
      <w:r w:rsidRPr="006A2413">
        <w:rPr>
          <w:b/>
        </w:rPr>
        <w:t>APPENDICES</w:t>
      </w:r>
    </w:p>
    <w:p w14:paraId="68E96322" w14:textId="77777777" w:rsidR="00563DA8" w:rsidRPr="006A2413" w:rsidRDefault="00563DA8" w:rsidP="001161CD">
      <w:pPr>
        <w:pStyle w:val="Heading1"/>
        <w:keepNext/>
        <w:numPr>
          <w:ilvl w:val="0"/>
          <w:numId w:val="0"/>
        </w:numPr>
        <w:spacing w:before="360"/>
        <w:rPr>
          <w:b/>
        </w:rPr>
      </w:pPr>
      <w:r w:rsidRPr="006A2413">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563DA8" w:rsidRPr="006A2413" w14:paraId="5BE73657" w14:textId="77777777" w:rsidTr="003E7F06">
        <w:trPr>
          <w:trHeight w:val="413"/>
          <w:tblHeader/>
        </w:trPr>
        <w:tc>
          <w:tcPr>
            <w:tcW w:w="1250" w:type="pct"/>
            <w:vAlign w:val="center"/>
          </w:tcPr>
          <w:p w14:paraId="5C8CF0D5" w14:textId="77777777" w:rsidR="00563DA8" w:rsidRPr="006A2413" w:rsidRDefault="00563DA8" w:rsidP="001161CD">
            <w:pPr>
              <w:keepNext/>
              <w:jc w:val="center"/>
              <w:rPr>
                <w:sz w:val="20"/>
                <w:szCs w:val="20"/>
              </w:rPr>
            </w:pPr>
            <w:r w:rsidRPr="006A2413">
              <w:rPr>
                <w:sz w:val="20"/>
                <w:szCs w:val="20"/>
              </w:rPr>
              <w:t>Substance</w:t>
            </w:r>
          </w:p>
        </w:tc>
        <w:tc>
          <w:tcPr>
            <w:tcW w:w="1250" w:type="pct"/>
            <w:vAlign w:val="center"/>
          </w:tcPr>
          <w:p w14:paraId="26000149" w14:textId="77777777" w:rsidR="00563DA8" w:rsidRPr="006A2413" w:rsidRDefault="00563DA8" w:rsidP="001161CD">
            <w:pPr>
              <w:keepNext/>
              <w:jc w:val="center"/>
              <w:rPr>
                <w:sz w:val="20"/>
                <w:szCs w:val="20"/>
              </w:rPr>
            </w:pPr>
            <w:r w:rsidRPr="006A2413">
              <w:rPr>
                <w:sz w:val="20"/>
                <w:szCs w:val="20"/>
              </w:rPr>
              <w:t>Annex</w:t>
            </w:r>
          </w:p>
        </w:tc>
        <w:tc>
          <w:tcPr>
            <w:tcW w:w="1212" w:type="pct"/>
            <w:vAlign w:val="center"/>
          </w:tcPr>
          <w:p w14:paraId="693E0231" w14:textId="77777777" w:rsidR="00563DA8" w:rsidRPr="006A2413" w:rsidRDefault="00563DA8" w:rsidP="001161CD">
            <w:pPr>
              <w:keepNext/>
              <w:jc w:val="center"/>
              <w:rPr>
                <w:sz w:val="20"/>
                <w:szCs w:val="20"/>
              </w:rPr>
            </w:pPr>
            <w:r w:rsidRPr="006A2413">
              <w:rPr>
                <w:sz w:val="20"/>
                <w:szCs w:val="20"/>
              </w:rPr>
              <w:t>Group</w:t>
            </w:r>
          </w:p>
        </w:tc>
        <w:tc>
          <w:tcPr>
            <w:tcW w:w="1288" w:type="pct"/>
            <w:vAlign w:val="center"/>
          </w:tcPr>
          <w:p w14:paraId="0AE7063E" w14:textId="77777777" w:rsidR="00563DA8" w:rsidRPr="006A2413" w:rsidRDefault="00563DA8" w:rsidP="001161CD">
            <w:pPr>
              <w:keepNext/>
              <w:jc w:val="center"/>
              <w:rPr>
                <w:sz w:val="20"/>
                <w:szCs w:val="20"/>
              </w:rPr>
            </w:pPr>
            <w:r w:rsidRPr="006A2413">
              <w:rPr>
                <w:sz w:val="20"/>
                <w:szCs w:val="20"/>
              </w:rPr>
              <w:t>Starting point for aggregate reductions in consumption (ODP tonnes)</w:t>
            </w:r>
          </w:p>
        </w:tc>
      </w:tr>
      <w:tr w:rsidR="00563DA8" w:rsidRPr="006A2413" w14:paraId="25D581D6" w14:textId="77777777" w:rsidTr="003E7F06">
        <w:tc>
          <w:tcPr>
            <w:tcW w:w="1250" w:type="pct"/>
          </w:tcPr>
          <w:p w14:paraId="501C7BD3" w14:textId="77777777" w:rsidR="00563DA8" w:rsidRPr="006A2413" w:rsidRDefault="00563DA8" w:rsidP="001161CD">
            <w:pPr>
              <w:keepNext/>
              <w:rPr>
                <w:sz w:val="20"/>
                <w:szCs w:val="20"/>
              </w:rPr>
            </w:pPr>
            <w:r w:rsidRPr="006A2413">
              <w:rPr>
                <w:sz w:val="20"/>
                <w:szCs w:val="20"/>
              </w:rPr>
              <w:t>HCFC-22</w:t>
            </w:r>
          </w:p>
        </w:tc>
        <w:tc>
          <w:tcPr>
            <w:tcW w:w="1250" w:type="pct"/>
            <w:vAlign w:val="center"/>
          </w:tcPr>
          <w:p w14:paraId="6FC72DC8" w14:textId="77777777" w:rsidR="00563DA8" w:rsidRPr="006A2413" w:rsidRDefault="00563DA8" w:rsidP="001161CD">
            <w:pPr>
              <w:keepNext/>
              <w:jc w:val="center"/>
              <w:rPr>
                <w:sz w:val="20"/>
                <w:szCs w:val="20"/>
              </w:rPr>
            </w:pPr>
            <w:r w:rsidRPr="006A2413">
              <w:rPr>
                <w:sz w:val="20"/>
                <w:szCs w:val="20"/>
              </w:rPr>
              <w:t>C</w:t>
            </w:r>
          </w:p>
        </w:tc>
        <w:tc>
          <w:tcPr>
            <w:tcW w:w="1212" w:type="pct"/>
            <w:vAlign w:val="center"/>
          </w:tcPr>
          <w:p w14:paraId="47345395" w14:textId="77777777" w:rsidR="00563DA8" w:rsidRPr="006A2413" w:rsidRDefault="00563DA8" w:rsidP="001161CD">
            <w:pPr>
              <w:keepNext/>
              <w:jc w:val="center"/>
              <w:rPr>
                <w:sz w:val="20"/>
                <w:szCs w:val="20"/>
              </w:rPr>
            </w:pPr>
            <w:r w:rsidRPr="006A2413">
              <w:rPr>
                <w:sz w:val="20"/>
                <w:szCs w:val="20"/>
              </w:rPr>
              <w:t>I</w:t>
            </w:r>
          </w:p>
        </w:tc>
        <w:tc>
          <w:tcPr>
            <w:tcW w:w="1288" w:type="pct"/>
            <w:shd w:val="clear" w:color="auto" w:fill="FFFFFF" w:themeFill="background1"/>
          </w:tcPr>
          <w:p w14:paraId="3D7753C5" w14:textId="7A70F82B" w:rsidR="00563DA8" w:rsidRPr="006A2413" w:rsidRDefault="009018B3" w:rsidP="001161CD">
            <w:pPr>
              <w:keepNext/>
              <w:jc w:val="right"/>
              <w:rPr>
                <w:sz w:val="20"/>
                <w:szCs w:val="20"/>
              </w:rPr>
            </w:pPr>
            <w:r w:rsidRPr="006A2413">
              <w:rPr>
                <w:sz w:val="20"/>
                <w:szCs w:val="20"/>
              </w:rPr>
              <w:t>45.88</w:t>
            </w:r>
          </w:p>
        </w:tc>
      </w:tr>
      <w:tr w:rsidR="00563DA8" w:rsidRPr="006A2413" w14:paraId="5F0173C1" w14:textId="77777777" w:rsidTr="003E7F06">
        <w:tblPrEx>
          <w:tblLook w:val="0000" w:firstRow="0" w:lastRow="0" w:firstColumn="0" w:lastColumn="0" w:noHBand="0" w:noVBand="0"/>
        </w:tblPrEx>
        <w:tc>
          <w:tcPr>
            <w:tcW w:w="1250" w:type="pct"/>
          </w:tcPr>
          <w:p w14:paraId="3B6ED807" w14:textId="77777777" w:rsidR="00563DA8" w:rsidRPr="006A2413" w:rsidRDefault="00563DA8" w:rsidP="001161CD">
            <w:pPr>
              <w:rPr>
                <w:sz w:val="20"/>
                <w:szCs w:val="20"/>
              </w:rPr>
            </w:pPr>
            <w:r w:rsidRPr="006A2413">
              <w:rPr>
                <w:sz w:val="20"/>
                <w:szCs w:val="20"/>
              </w:rPr>
              <w:t>HCFC-141b</w:t>
            </w:r>
          </w:p>
        </w:tc>
        <w:tc>
          <w:tcPr>
            <w:tcW w:w="1250" w:type="pct"/>
            <w:vAlign w:val="center"/>
          </w:tcPr>
          <w:p w14:paraId="26626A4C" w14:textId="77777777" w:rsidR="00563DA8" w:rsidRPr="006A2413" w:rsidRDefault="00563DA8" w:rsidP="001161CD">
            <w:pPr>
              <w:jc w:val="center"/>
              <w:rPr>
                <w:sz w:val="20"/>
                <w:szCs w:val="20"/>
              </w:rPr>
            </w:pPr>
            <w:r w:rsidRPr="006A2413">
              <w:rPr>
                <w:sz w:val="20"/>
                <w:szCs w:val="20"/>
              </w:rPr>
              <w:t>C</w:t>
            </w:r>
          </w:p>
        </w:tc>
        <w:tc>
          <w:tcPr>
            <w:tcW w:w="1212" w:type="pct"/>
            <w:vAlign w:val="center"/>
          </w:tcPr>
          <w:p w14:paraId="2894B2B6" w14:textId="77777777" w:rsidR="00563DA8" w:rsidRPr="006A2413" w:rsidRDefault="00563DA8" w:rsidP="001161CD">
            <w:pPr>
              <w:jc w:val="center"/>
              <w:rPr>
                <w:sz w:val="20"/>
                <w:szCs w:val="20"/>
              </w:rPr>
            </w:pPr>
            <w:r w:rsidRPr="006A2413">
              <w:rPr>
                <w:sz w:val="20"/>
                <w:szCs w:val="20"/>
              </w:rPr>
              <w:t>I</w:t>
            </w:r>
          </w:p>
        </w:tc>
        <w:tc>
          <w:tcPr>
            <w:tcW w:w="1288" w:type="pct"/>
            <w:shd w:val="clear" w:color="auto" w:fill="FFFFFF" w:themeFill="background1"/>
          </w:tcPr>
          <w:p w14:paraId="6B98C66F" w14:textId="04C57E94" w:rsidR="00563DA8" w:rsidRPr="006A2413" w:rsidRDefault="009018B3" w:rsidP="001161CD">
            <w:pPr>
              <w:jc w:val="right"/>
              <w:rPr>
                <w:sz w:val="20"/>
                <w:szCs w:val="20"/>
              </w:rPr>
            </w:pPr>
            <w:r w:rsidRPr="006A2413">
              <w:rPr>
                <w:sz w:val="20"/>
                <w:szCs w:val="20"/>
              </w:rPr>
              <w:t>14.01</w:t>
            </w:r>
          </w:p>
        </w:tc>
      </w:tr>
      <w:tr w:rsidR="00D423D4" w:rsidRPr="006A2413" w14:paraId="70523A0C" w14:textId="77777777" w:rsidTr="003E7F06">
        <w:tblPrEx>
          <w:tblLook w:val="0000" w:firstRow="0" w:lastRow="0" w:firstColumn="0" w:lastColumn="0" w:noHBand="0" w:noVBand="0"/>
        </w:tblPrEx>
        <w:tc>
          <w:tcPr>
            <w:tcW w:w="3712" w:type="pct"/>
            <w:gridSpan w:val="3"/>
          </w:tcPr>
          <w:p w14:paraId="621DAB30" w14:textId="77777777" w:rsidR="00D423D4" w:rsidRPr="006A2413" w:rsidRDefault="00D423D4" w:rsidP="001161CD">
            <w:pPr>
              <w:jc w:val="left"/>
              <w:rPr>
                <w:sz w:val="20"/>
              </w:rPr>
            </w:pPr>
            <w:r w:rsidRPr="006A2413">
              <w:rPr>
                <w:b/>
                <w:sz w:val="20"/>
              </w:rPr>
              <w:t>Subtotal</w:t>
            </w:r>
          </w:p>
        </w:tc>
        <w:tc>
          <w:tcPr>
            <w:tcW w:w="1288" w:type="pct"/>
          </w:tcPr>
          <w:p w14:paraId="273D28C8" w14:textId="132BF235" w:rsidR="00D423D4" w:rsidRPr="006A2413" w:rsidRDefault="009018B3" w:rsidP="001161CD">
            <w:pPr>
              <w:jc w:val="right"/>
              <w:rPr>
                <w:b/>
                <w:bCs/>
                <w:sz w:val="20"/>
              </w:rPr>
            </w:pPr>
            <w:r w:rsidRPr="006A2413">
              <w:rPr>
                <w:b/>
                <w:bCs/>
                <w:sz w:val="20"/>
              </w:rPr>
              <w:t>59.89</w:t>
            </w:r>
          </w:p>
        </w:tc>
      </w:tr>
      <w:tr w:rsidR="00D423D4" w:rsidRPr="006A2413" w14:paraId="55187027" w14:textId="77777777" w:rsidTr="003E7F06">
        <w:tblPrEx>
          <w:tblLook w:val="0000" w:firstRow="0" w:lastRow="0" w:firstColumn="0" w:lastColumn="0" w:noHBand="0" w:noVBand="0"/>
        </w:tblPrEx>
        <w:tc>
          <w:tcPr>
            <w:tcW w:w="3712" w:type="pct"/>
            <w:gridSpan w:val="3"/>
            <w:vAlign w:val="center"/>
          </w:tcPr>
          <w:p w14:paraId="1D89E3CF" w14:textId="77777777" w:rsidR="00D423D4" w:rsidRPr="006A2413" w:rsidRDefault="00D423D4" w:rsidP="009F6581">
            <w:pPr>
              <w:keepNext/>
              <w:jc w:val="left"/>
              <w:rPr>
                <w:sz w:val="20"/>
              </w:rPr>
            </w:pPr>
            <w:r w:rsidRPr="006A2413">
              <w:rPr>
                <w:sz w:val="20"/>
              </w:rPr>
              <w:t>HCFC-141b contained in imported pre</w:t>
            </w:r>
            <w:r w:rsidRPr="006A2413">
              <w:rPr>
                <w:sz w:val="20"/>
              </w:rPr>
              <w:noBreakHyphen/>
              <w:t>blended polyols</w:t>
            </w:r>
          </w:p>
        </w:tc>
        <w:tc>
          <w:tcPr>
            <w:tcW w:w="1288" w:type="pct"/>
          </w:tcPr>
          <w:p w14:paraId="4DF54302" w14:textId="29E0B4D5" w:rsidR="00D423D4" w:rsidRPr="006A2413" w:rsidRDefault="009018B3" w:rsidP="001161CD">
            <w:pPr>
              <w:jc w:val="right"/>
              <w:rPr>
                <w:sz w:val="20"/>
                <w:szCs w:val="20"/>
              </w:rPr>
            </w:pPr>
            <w:r w:rsidRPr="006A2413">
              <w:rPr>
                <w:sz w:val="20"/>
                <w:szCs w:val="20"/>
              </w:rPr>
              <w:t>7.90</w:t>
            </w:r>
          </w:p>
        </w:tc>
      </w:tr>
      <w:tr w:rsidR="00D423D4" w:rsidRPr="006A2413" w14:paraId="1DE7E324" w14:textId="77777777" w:rsidTr="003E7F06">
        <w:tc>
          <w:tcPr>
            <w:tcW w:w="3712" w:type="pct"/>
            <w:gridSpan w:val="3"/>
          </w:tcPr>
          <w:p w14:paraId="25936C80" w14:textId="77777777" w:rsidR="00D423D4" w:rsidRPr="006A2413" w:rsidRDefault="00D423D4" w:rsidP="001161CD">
            <w:pPr>
              <w:pStyle w:val="Default"/>
              <w:widowControl/>
              <w:rPr>
                <w:sz w:val="20"/>
                <w:szCs w:val="20"/>
                <w:lang w:val="en-GB"/>
              </w:rPr>
            </w:pPr>
            <w:r w:rsidRPr="006A2413">
              <w:rPr>
                <w:b/>
                <w:bCs/>
                <w:sz w:val="20"/>
                <w:szCs w:val="20"/>
                <w:lang w:val="en-GB"/>
              </w:rPr>
              <w:t>Total</w:t>
            </w:r>
          </w:p>
        </w:tc>
        <w:tc>
          <w:tcPr>
            <w:tcW w:w="1288" w:type="pct"/>
            <w:shd w:val="clear" w:color="auto" w:fill="FFFFFF" w:themeFill="background1"/>
          </w:tcPr>
          <w:p w14:paraId="23B6264B" w14:textId="3D452EAA" w:rsidR="00D423D4" w:rsidRPr="006A2413" w:rsidRDefault="009018B3" w:rsidP="001161CD">
            <w:pPr>
              <w:pStyle w:val="Default"/>
              <w:widowControl/>
              <w:jc w:val="right"/>
              <w:rPr>
                <w:b/>
                <w:sz w:val="20"/>
                <w:lang w:val="en-GB"/>
              </w:rPr>
            </w:pPr>
            <w:r w:rsidRPr="006A2413">
              <w:rPr>
                <w:b/>
                <w:sz w:val="20"/>
                <w:lang w:val="en-GB"/>
              </w:rPr>
              <w:t>67.79</w:t>
            </w:r>
          </w:p>
        </w:tc>
      </w:tr>
    </w:tbl>
    <w:p w14:paraId="64019206" w14:textId="77777777" w:rsidR="00563DA8" w:rsidRPr="006A2413" w:rsidRDefault="00563DA8" w:rsidP="001161CD">
      <w:pPr>
        <w:pStyle w:val="Heading1"/>
        <w:keepNext/>
        <w:numPr>
          <w:ilvl w:val="0"/>
          <w:numId w:val="0"/>
        </w:numPr>
        <w:spacing w:before="360"/>
        <w:rPr>
          <w:b/>
        </w:rPr>
      </w:pPr>
      <w:r w:rsidRPr="006A2413">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3614"/>
        <w:gridCol w:w="820"/>
        <w:gridCol w:w="971"/>
        <w:gridCol w:w="748"/>
        <w:gridCol w:w="787"/>
        <w:gridCol w:w="870"/>
        <w:gridCol w:w="970"/>
      </w:tblGrid>
      <w:tr w:rsidR="00563DA8" w:rsidRPr="006A2413" w14:paraId="030D18B4" w14:textId="77777777" w:rsidTr="00D65368">
        <w:trPr>
          <w:cantSplit/>
          <w:trHeight w:val="98"/>
          <w:tblHeader/>
          <w:jc w:val="center"/>
        </w:trPr>
        <w:tc>
          <w:tcPr>
            <w:tcW w:w="305" w:type="pct"/>
            <w:hideMark/>
          </w:tcPr>
          <w:p w14:paraId="2B4BE7FE"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Row</w:t>
            </w:r>
          </w:p>
        </w:tc>
        <w:tc>
          <w:tcPr>
            <w:tcW w:w="1933" w:type="pct"/>
            <w:hideMark/>
          </w:tcPr>
          <w:p w14:paraId="1A0FBFC3"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Particulars</w:t>
            </w:r>
          </w:p>
        </w:tc>
        <w:tc>
          <w:tcPr>
            <w:tcW w:w="439" w:type="pct"/>
            <w:shd w:val="clear" w:color="auto" w:fill="FFFFFF" w:themeFill="background1"/>
            <w:hideMark/>
          </w:tcPr>
          <w:p w14:paraId="693C5010"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202</w:t>
            </w:r>
            <w:r w:rsidR="00D423D4" w:rsidRPr="006A2413">
              <w:rPr>
                <w:b/>
                <w:bCs/>
                <w:color w:val="000000"/>
                <w:sz w:val="20"/>
                <w:szCs w:val="20"/>
                <w:lang w:eastAsia="en-CA"/>
              </w:rPr>
              <w:t>6</w:t>
            </w:r>
          </w:p>
        </w:tc>
        <w:tc>
          <w:tcPr>
            <w:tcW w:w="519" w:type="pct"/>
            <w:shd w:val="clear" w:color="auto" w:fill="FFFFFF" w:themeFill="background1"/>
            <w:hideMark/>
          </w:tcPr>
          <w:p w14:paraId="49D866CE"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202</w:t>
            </w:r>
            <w:r w:rsidR="00D423D4" w:rsidRPr="006A2413">
              <w:rPr>
                <w:b/>
                <w:bCs/>
                <w:color w:val="000000"/>
                <w:sz w:val="20"/>
                <w:szCs w:val="20"/>
                <w:lang w:eastAsia="en-CA"/>
              </w:rPr>
              <w:t>7</w:t>
            </w:r>
          </w:p>
        </w:tc>
        <w:tc>
          <w:tcPr>
            <w:tcW w:w="400" w:type="pct"/>
            <w:shd w:val="clear" w:color="auto" w:fill="FFFFFF" w:themeFill="background1"/>
            <w:hideMark/>
          </w:tcPr>
          <w:p w14:paraId="0DECC362" w14:textId="77777777" w:rsidR="00563DA8" w:rsidRPr="006A2413" w:rsidRDefault="00D423D4" w:rsidP="001161CD">
            <w:pPr>
              <w:keepNext/>
              <w:keepLines/>
              <w:jc w:val="center"/>
              <w:rPr>
                <w:b/>
                <w:bCs/>
                <w:color w:val="000000"/>
                <w:sz w:val="20"/>
                <w:szCs w:val="20"/>
                <w:lang w:eastAsia="en-CA"/>
              </w:rPr>
            </w:pPr>
            <w:r w:rsidRPr="006A2413">
              <w:rPr>
                <w:b/>
                <w:bCs/>
                <w:color w:val="000000"/>
                <w:sz w:val="20"/>
                <w:szCs w:val="20"/>
                <w:lang w:eastAsia="en-CA"/>
              </w:rPr>
              <w:t>2028</w:t>
            </w:r>
          </w:p>
        </w:tc>
        <w:tc>
          <w:tcPr>
            <w:tcW w:w="421" w:type="pct"/>
            <w:shd w:val="clear" w:color="auto" w:fill="FFFFFF" w:themeFill="background1"/>
            <w:hideMark/>
          </w:tcPr>
          <w:p w14:paraId="4F103236" w14:textId="77777777" w:rsidR="00563DA8" w:rsidRPr="006A2413" w:rsidRDefault="00D423D4" w:rsidP="001161CD">
            <w:pPr>
              <w:keepNext/>
              <w:keepLines/>
              <w:jc w:val="center"/>
              <w:rPr>
                <w:b/>
                <w:bCs/>
                <w:color w:val="000000"/>
                <w:sz w:val="20"/>
                <w:szCs w:val="20"/>
                <w:lang w:eastAsia="en-CA"/>
              </w:rPr>
            </w:pPr>
            <w:r w:rsidRPr="006A2413">
              <w:rPr>
                <w:b/>
                <w:bCs/>
                <w:color w:val="000000"/>
                <w:sz w:val="20"/>
                <w:szCs w:val="20"/>
                <w:lang w:eastAsia="en-CA"/>
              </w:rPr>
              <w:t>2029</w:t>
            </w:r>
          </w:p>
        </w:tc>
        <w:tc>
          <w:tcPr>
            <w:tcW w:w="465" w:type="pct"/>
            <w:shd w:val="clear" w:color="auto" w:fill="FFFFFF" w:themeFill="background1"/>
            <w:hideMark/>
          </w:tcPr>
          <w:p w14:paraId="3B631084"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2030</w:t>
            </w:r>
          </w:p>
        </w:tc>
        <w:tc>
          <w:tcPr>
            <w:tcW w:w="519" w:type="pct"/>
            <w:shd w:val="clear" w:color="auto" w:fill="FFFFFF" w:themeFill="background1"/>
            <w:hideMark/>
          </w:tcPr>
          <w:p w14:paraId="627D7C0E" w14:textId="77777777" w:rsidR="00563DA8" w:rsidRPr="006A2413" w:rsidRDefault="00563DA8" w:rsidP="001161CD">
            <w:pPr>
              <w:keepNext/>
              <w:keepLines/>
              <w:jc w:val="center"/>
              <w:rPr>
                <w:b/>
                <w:bCs/>
                <w:color w:val="000000"/>
                <w:sz w:val="20"/>
                <w:szCs w:val="20"/>
                <w:lang w:eastAsia="en-CA"/>
              </w:rPr>
            </w:pPr>
            <w:r w:rsidRPr="006A2413">
              <w:rPr>
                <w:b/>
                <w:bCs/>
                <w:color w:val="000000"/>
                <w:sz w:val="20"/>
                <w:szCs w:val="20"/>
                <w:lang w:eastAsia="en-CA"/>
              </w:rPr>
              <w:t>Total</w:t>
            </w:r>
          </w:p>
        </w:tc>
      </w:tr>
      <w:tr w:rsidR="004E13FD" w:rsidRPr="006A2413" w14:paraId="16FFB95C" w14:textId="77777777" w:rsidTr="00D65368">
        <w:trPr>
          <w:trHeight w:val="408"/>
          <w:jc w:val="center"/>
        </w:trPr>
        <w:tc>
          <w:tcPr>
            <w:tcW w:w="305" w:type="pct"/>
            <w:hideMark/>
          </w:tcPr>
          <w:p w14:paraId="28796F48" w14:textId="77777777" w:rsidR="004E13FD" w:rsidRPr="006A2413" w:rsidRDefault="004E13FD" w:rsidP="004E13FD">
            <w:pPr>
              <w:keepNext/>
              <w:keepLines/>
              <w:jc w:val="left"/>
              <w:rPr>
                <w:color w:val="000000"/>
                <w:sz w:val="20"/>
                <w:szCs w:val="20"/>
                <w:lang w:eastAsia="en-CA"/>
              </w:rPr>
            </w:pPr>
            <w:r w:rsidRPr="006A2413">
              <w:rPr>
                <w:color w:val="000000"/>
                <w:sz w:val="20"/>
                <w:szCs w:val="20"/>
                <w:lang w:eastAsia="en-CA"/>
              </w:rPr>
              <w:t>1.1</w:t>
            </w:r>
          </w:p>
        </w:tc>
        <w:tc>
          <w:tcPr>
            <w:tcW w:w="1933" w:type="pct"/>
            <w:hideMark/>
          </w:tcPr>
          <w:p w14:paraId="55AEF858" w14:textId="77777777" w:rsidR="004E13FD" w:rsidRPr="006A2413" w:rsidRDefault="004E13FD" w:rsidP="004E13FD">
            <w:pPr>
              <w:keepNext/>
              <w:keepLines/>
              <w:jc w:val="left"/>
              <w:rPr>
                <w:color w:val="000000"/>
                <w:sz w:val="20"/>
                <w:szCs w:val="20"/>
                <w:lang w:eastAsia="en-CA"/>
              </w:rPr>
            </w:pPr>
            <w:r w:rsidRPr="006A2413">
              <w:rPr>
                <w:color w:val="000000"/>
                <w:sz w:val="20"/>
                <w:szCs w:val="20"/>
                <w:lang w:eastAsia="en-CA"/>
              </w:rPr>
              <w:t>Montreal Protocol reduction schedule of Annex C, Group I substances (ODP tonnes)</w:t>
            </w:r>
          </w:p>
        </w:tc>
        <w:tc>
          <w:tcPr>
            <w:tcW w:w="439" w:type="pct"/>
            <w:shd w:val="clear" w:color="auto" w:fill="FFFFFF" w:themeFill="background1"/>
            <w:vAlign w:val="center"/>
          </w:tcPr>
          <w:p w14:paraId="347A3AFC" w14:textId="11BB98AC" w:rsidR="004E13FD" w:rsidRPr="006A2413" w:rsidRDefault="004E13FD" w:rsidP="004E13FD">
            <w:pPr>
              <w:keepNext/>
              <w:keepLines/>
              <w:jc w:val="right"/>
              <w:rPr>
                <w:color w:val="000000"/>
                <w:sz w:val="20"/>
                <w:szCs w:val="20"/>
                <w:lang w:eastAsia="en-CA"/>
              </w:rPr>
            </w:pPr>
            <w:r w:rsidRPr="006A2413">
              <w:rPr>
                <w:color w:val="000000"/>
                <w:sz w:val="20"/>
                <w:szCs w:val="20"/>
              </w:rPr>
              <w:t>16.69</w:t>
            </w:r>
          </w:p>
        </w:tc>
        <w:tc>
          <w:tcPr>
            <w:tcW w:w="519" w:type="pct"/>
            <w:shd w:val="clear" w:color="auto" w:fill="FFFFFF" w:themeFill="background1"/>
            <w:vAlign w:val="center"/>
          </w:tcPr>
          <w:p w14:paraId="5035A86B" w14:textId="64DCBEC5" w:rsidR="004E13FD" w:rsidRPr="006A2413" w:rsidRDefault="004E13FD" w:rsidP="004E13FD">
            <w:pPr>
              <w:keepNext/>
              <w:keepLines/>
              <w:jc w:val="right"/>
              <w:rPr>
                <w:color w:val="000000"/>
                <w:sz w:val="20"/>
                <w:szCs w:val="20"/>
                <w:lang w:eastAsia="en-CA"/>
              </w:rPr>
            </w:pPr>
            <w:r w:rsidRPr="006A2413">
              <w:rPr>
                <w:color w:val="000000"/>
                <w:sz w:val="20"/>
                <w:szCs w:val="20"/>
              </w:rPr>
              <w:t>16.69</w:t>
            </w:r>
          </w:p>
        </w:tc>
        <w:tc>
          <w:tcPr>
            <w:tcW w:w="400" w:type="pct"/>
            <w:shd w:val="clear" w:color="auto" w:fill="FFFFFF" w:themeFill="background1"/>
            <w:vAlign w:val="center"/>
          </w:tcPr>
          <w:p w14:paraId="358AE6AA" w14:textId="038F85EE" w:rsidR="004E13FD" w:rsidRPr="006A2413" w:rsidRDefault="004E13FD" w:rsidP="004E13FD">
            <w:pPr>
              <w:keepNext/>
              <w:keepLines/>
              <w:jc w:val="right"/>
              <w:rPr>
                <w:color w:val="000000"/>
                <w:sz w:val="20"/>
                <w:szCs w:val="20"/>
                <w:lang w:eastAsia="en-CA"/>
              </w:rPr>
            </w:pPr>
            <w:r w:rsidRPr="006A2413">
              <w:rPr>
                <w:color w:val="000000"/>
                <w:sz w:val="20"/>
                <w:szCs w:val="20"/>
              </w:rPr>
              <w:t>16.69</w:t>
            </w:r>
          </w:p>
        </w:tc>
        <w:tc>
          <w:tcPr>
            <w:tcW w:w="421" w:type="pct"/>
            <w:shd w:val="clear" w:color="auto" w:fill="FFFFFF" w:themeFill="background1"/>
            <w:vAlign w:val="center"/>
          </w:tcPr>
          <w:p w14:paraId="2CBFE0C6" w14:textId="3411A054" w:rsidR="004E13FD" w:rsidRPr="006A2413" w:rsidRDefault="004E13FD" w:rsidP="004E13FD">
            <w:pPr>
              <w:keepNext/>
              <w:keepLines/>
              <w:jc w:val="right"/>
              <w:rPr>
                <w:color w:val="000000"/>
                <w:sz w:val="20"/>
                <w:szCs w:val="20"/>
                <w:lang w:eastAsia="en-CA"/>
              </w:rPr>
            </w:pPr>
            <w:r w:rsidRPr="006A2413">
              <w:rPr>
                <w:color w:val="000000"/>
                <w:sz w:val="20"/>
                <w:szCs w:val="20"/>
              </w:rPr>
              <w:t>16.69</w:t>
            </w:r>
          </w:p>
        </w:tc>
        <w:tc>
          <w:tcPr>
            <w:tcW w:w="465" w:type="pct"/>
            <w:shd w:val="clear" w:color="auto" w:fill="FFFFFF" w:themeFill="background1"/>
            <w:vAlign w:val="center"/>
          </w:tcPr>
          <w:p w14:paraId="581EDDAD" w14:textId="23407814" w:rsidR="004E13FD" w:rsidRPr="006A2413" w:rsidRDefault="004E13FD" w:rsidP="004E13FD">
            <w:pPr>
              <w:keepNext/>
              <w:keepLines/>
              <w:jc w:val="right"/>
              <w:rPr>
                <w:color w:val="000000"/>
                <w:sz w:val="20"/>
                <w:szCs w:val="20"/>
                <w:lang w:eastAsia="en-CA"/>
              </w:rPr>
            </w:pPr>
            <w:r w:rsidRPr="006A2413">
              <w:rPr>
                <w:color w:val="000000"/>
                <w:sz w:val="20"/>
                <w:szCs w:val="20"/>
              </w:rPr>
              <w:t>0.00</w:t>
            </w:r>
          </w:p>
        </w:tc>
        <w:tc>
          <w:tcPr>
            <w:tcW w:w="519" w:type="pct"/>
            <w:shd w:val="clear" w:color="auto" w:fill="FFFFFF" w:themeFill="background1"/>
          </w:tcPr>
          <w:p w14:paraId="332B1635" w14:textId="77777777" w:rsidR="004E13FD" w:rsidRPr="006A2413" w:rsidRDefault="004E13FD" w:rsidP="004E13FD">
            <w:pPr>
              <w:keepNext/>
              <w:keepLines/>
              <w:jc w:val="right"/>
              <w:rPr>
                <w:color w:val="000000"/>
                <w:sz w:val="20"/>
                <w:szCs w:val="20"/>
                <w:lang w:eastAsia="en-CA"/>
              </w:rPr>
            </w:pPr>
            <w:r w:rsidRPr="006A2413">
              <w:rPr>
                <w:color w:val="000000"/>
                <w:sz w:val="20"/>
                <w:szCs w:val="20"/>
                <w:lang w:eastAsia="en-CA"/>
              </w:rPr>
              <w:t>n/a</w:t>
            </w:r>
          </w:p>
        </w:tc>
      </w:tr>
      <w:tr w:rsidR="00D94B40" w:rsidRPr="006A2413" w14:paraId="2738C9B7" w14:textId="77777777" w:rsidTr="00D65368">
        <w:trPr>
          <w:trHeight w:val="408"/>
          <w:jc w:val="center"/>
        </w:trPr>
        <w:tc>
          <w:tcPr>
            <w:tcW w:w="305" w:type="pct"/>
            <w:hideMark/>
          </w:tcPr>
          <w:p w14:paraId="6B76CA8C" w14:textId="77777777" w:rsidR="00D94B40" w:rsidRPr="006A2413" w:rsidRDefault="00D94B40" w:rsidP="00D94B40">
            <w:pPr>
              <w:jc w:val="left"/>
              <w:rPr>
                <w:color w:val="000000"/>
                <w:sz w:val="20"/>
                <w:szCs w:val="20"/>
                <w:lang w:eastAsia="en-CA"/>
              </w:rPr>
            </w:pPr>
            <w:r w:rsidRPr="006A2413">
              <w:rPr>
                <w:color w:val="000000"/>
                <w:sz w:val="20"/>
                <w:szCs w:val="20"/>
                <w:lang w:eastAsia="en-CA"/>
              </w:rPr>
              <w:t>1.2</w:t>
            </w:r>
          </w:p>
        </w:tc>
        <w:tc>
          <w:tcPr>
            <w:tcW w:w="1933" w:type="pct"/>
            <w:hideMark/>
          </w:tcPr>
          <w:p w14:paraId="47454BAE" w14:textId="77777777" w:rsidR="00D94B40" w:rsidRPr="006A2413" w:rsidRDefault="00D94B40" w:rsidP="00D94B40">
            <w:pPr>
              <w:jc w:val="left"/>
              <w:rPr>
                <w:color w:val="000000"/>
                <w:sz w:val="20"/>
                <w:szCs w:val="20"/>
                <w:lang w:eastAsia="en-CA"/>
              </w:rPr>
            </w:pPr>
            <w:r w:rsidRPr="006A2413">
              <w:rPr>
                <w:color w:val="000000"/>
                <w:sz w:val="20"/>
                <w:szCs w:val="20"/>
                <w:lang w:eastAsia="en-CA"/>
              </w:rPr>
              <w:t>Maximum allowable total consumption of Annex C, Group I substances (ODP tonnes)</w:t>
            </w:r>
          </w:p>
        </w:tc>
        <w:tc>
          <w:tcPr>
            <w:tcW w:w="439" w:type="pct"/>
            <w:shd w:val="clear" w:color="auto" w:fill="FFFFFF" w:themeFill="background1"/>
            <w:vAlign w:val="center"/>
          </w:tcPr>
          <w:p w14:paraId="48751E90" w14:textId="0C7132F1" w:rsidR="00D94B40" w:rsidRPr="006A2413" w:rsidRDefault="00D94B40" w:rsidP="00D94B40">
            <w:pPr>
              <w:jc w:val="right"/>
              <w:rPr>
                <w:color w:val="000000"/>
                <w:sz w:val="20"/>
                <w:szCs w:val="20"/>
                <w:lang w:eastAsia="en-CA"/>
              </w:rPr>
            </w:pPr>
            <w:r w:rsidRPr="006A2413">
              <w:rPr>
                <w:color w:val="000000"/>
                <w:sz w:val="20"/>
                <w:szCs w:val="20"/>
              </w:rPr>
              <w:t>16.69</w:t>
            </w:r>
          </w:p>
        </w:tc>
        <w:tc>
          <w:tcPr>
            <w:tcW w:w="519" w:type="pct"/>
            <w:shd w:val="clear" w:color="auto" w:fill="FFFFFF" w:themeFill="background1"/>
            <w:vAlign w:val="center"/>
          </w:tcPr>
          <w:p w14:paraId="502257AC" w14:textId="6DBBEFA3" w:rsidR="00D94B40" w:rsidRPr="006A2413" w:rsidRDefault="00D94B40" w:rsidP="00D94B40">
            <w:pPr>
              <w:jc w:val="right"/>
              <w:rPr>
                <w:color w:val="000000"/>
                <w:sz w:val="20"/>
                <w:szCs w:val="20"/>
                <w:lang w:eastAsia="en-CA"/>
              </w:rPr>
            </w:pPr>
            <w:r w:rsidRPr="006A2413">
              <w:rPr>
                <w:color w:val="000000"/>
                <w:sz w:val="20"/>
                <w:szCs w:val="20"/>
              </w:rPr>
              <w:t>12.52</w:t>
            </w:r>
          </w:p>
        </w:tc>
        <w:tc>
          <w:tcPr>
            <w:tcW w:w="400" w:type="pct"/>
            <w:shd w:val="clear" w:color="auto" w:fill="FFFFFF" w:themeFill="background1"/>
            <w:vAlign w:val="center"/>
          </w:tcPr>
          <w:p w14:paraId="508A47C3" w14:textId="5DE520DF" w:rsidR="00D94B40" w:rsidRPr="006A2413" w:rsidRDefault="00D94B40" w:rsidP="00D94B40">
            <w:pPr>
              <w:jc w:val="right"/>
              <w:rPr>
                <w:color w:val="000000"/>
                <w:sz w:val="20"/>
                <w:szCs w:val="20"/>
                <w:lang w:eastAsia="en-CA"/>
              </w:rPr>
            </w:pPr>
            <w:r w:rsidRPr="006A2413">
              <w:rPr>
                <w:color w:val="000000"/>
                <w:sz w:val="20"/>
                <w:szCs w:val="20"/>
              </w:rPr>
              <w:t>8.35</w:t>
            </w:r>
          </w:p>
        </w:tc>
        <w:tc>
          <w:tcPr>
            <w:tcW w:w="421" w:type="pct"/>
            <w:shd w:val="clear" w:color="auto" w:fill="FFFFFF" w:themeFill="background1"/>
            <w:vAlign w:val="center"/>
          </w:tcPr>
          <w:p w14:paraId="63EFDB5B" w14:textId="3A2AF124" w:rsidR="00D94B40" w:rsidRPr="006A2413" w:rsidRDefault="00D94B40" w:rsidP="00D94B40">
            <w:pPr>
              <w:jc w:val="right"/>
              <w:rPr>
                <w:color w:val="000000"/>
                <w:sz w:val="20"/>
                <w:szCs w:val="20"/>
                <w:lang w:eastAsia="en-CA"/>
              </w:rPr>
            </w:pPr>
            <w:r w:rsidRPr="006A2413">
              <w:rPr>
                <w:color w:val="000000"/>
                <w:sz w:val="20"/>
                <w:szCs w:val="20"/>
              </w:rPr>
              <w:t>4.17</w:t>
            </w:r>
          </w:p>
        </w:tc>
        <w:tc>
          <w:tcPr>
            <w:tcW w:w="465" w:type="pct"/>
            <w:shd w:val="clear" w:color="auto" w:fill="FFFFFF" w:themeFill="background1"/>
            <w:vAlign w:val="center"/>
          </w:tcPr>
          <w:p w14:paraId="03BF11E5" w14:textId="1C71BBA9" w:rsidR="00D94B40" w:rsidRPr="006A2413" w:rsidRDefault="00D94B40" w:rsidP="00D94B40">
            <w:pPr>
              <w:jc w:val="right"/>
              <w:rPr>
                <w:color w:val="000000"/>
                <w:sz w:val="20"/>
                <w:szCs w:val="20"/>
                <w:lang w:eastAsia="en-CA"/>
              </w:rPr>
            </w:pPr>
            <w:r w:rsidRPr="006A2413">
              <w:rPr>
                <w:color w:val="000000"/>
                <w:sz w:val="20"/>
                <w:szCs w:val="20"/>
              </w:rPr>
              <w:t>0.00</w:t>
            </w:r>
          </w:p>
        </w:tc>
        <w:tc>
          <w:tcPr>
            <w:tcW w:w="519" w:type="pct"/>
            <w:shd w:val="clear" w:color="auto" w:fill="FFFFFF" w:themeFill="background1"/>
          </w:tcPr>
          <w:p w14:paraId="541E3DE1" w14:textId="77777777" w:rsidR="00D94B40" w:rsidRPr="006A2413" w:rsidRDefault="00D94B40" w:rsidP="00D94B40">
            <w:pPr>
              <w:jc w:val="right"/>
              <w:rPr>
                <w:color w:val="000000"/>
                <w:sz w:val="20"/>
                <w:szCs w:val="20"/>
                <w:lang w:eastAsia="en-CA"/>
              </w:rPr>
            </w:pPr>
            <w:r w:rsidRPr="006A2413">
              <w:rPr>
                <w:color w:val="000000"/>
                <w:sz w:val="20"/>
                <w:szCs w:val="20"/>
                <w:lang w:eastAsia="en-CA"/>
              </w:rPr>
              <w:t>n/a</w:t>
            </w:r>
          </w:p>
        </w:tc>
      </w:tr>
      <w:tr w:rsidR="005B3FFC" w:rsidRPr="006A2413" w14:paraId="3664A6FA" w14:textId="77777777" w:rsidTr="00D65368">
        <w:trPr>
          <w:trHeight w:val="116"/>
          <w:jc w:val="center"/>
        </w:trPr>
        <w:tc>
          <w:tcPr>
            <w:tcW w:w="305" w:type="pct"/>
            <w:hideMark/>
          </w:tcPr>
          <w:p w14:paraId="489F3750" w14:textId="77777777" w:rsidR="005B3FFC" w:rsidRPr="006A2413" w:rsidRDefault="005B3FFC" w:rsidP="005B3FFC">
            <w:pPr>
              <w:jc w:val="left"/>
              <w:rPr>
                <w:color w:val="000000"/>
                <w:sz w:val="20"/>
                <w:szCs w:val="20"/>
                <w:lang w:eastAsia="en-CA"/>
              </w:rPr>
            </w:pPr>
            <w:r w:rsidRPr="006A2413">
              <w:rPr>
                <w:color w:val="000000"/>
                <w:sz w:val="20"/>
                <w:szCs w:val="20"/>
                <w:lang w:eastAsia="en-CA"/>
              </w:rPr>
              <w:t>2.1</w:t>
            </w:r>
          </w:p>
        </w:tc>
        <w:tc>
          <w:tcPr>
            <w:tcW w:w="1933" w:type="pct"/>
            <w:hideMark/>
          </w:tcPr>
          <w:p w14:paraId="1F19DCFE" w14:textId="3BFBC0AC" w:rsidR="005B3FFC" w:rsidRPr="006A2413" w:rsidRDefault="005B3FFC" w:rsidP="005B3FFC">
            <w:pPr>
              <w:jc w:val="left"/>
              <w:rPr>
                <w:color w:val="000000"/>
                <w:sz w:val="20"/>
                <w:szCs w:val="20"/>
                <w:lang w:eastAsia="en-CA"/>
              </w:rPr>
            </w:pPr>
            <w:r w:rsidRPr="006A2413">
              <w:rPr>
                <w:color w:val="000000"/>
                <w:sz w:val="20"/>
                <w:szCs w:val="20"/>
                <w:lang w:eastAsia="en-CA"/>
              </w:rPr>
              <w:t>Lead IA (UNIDO) agreed funding (US $)</w:t>
            </w:r>
          </w:p>
        </w:tc>
        <w:tc>
          <w:tcPr>
            <w:tcW w:w="439" w:type="pct"/>
            <w:shd w:val="clear" w:color="auto" w:fill="FFFFFF" w:themeFill="background1"/>
            <w:vAlign w:val="center"/>
          </w:tcPr>
          <w:p w14:paraId="3E3FC973" w14:textId="5321D6E5" w:rsidR="005B3FFC" w:rsidRPr="006A2413" w:rsidRDefault="005B3FFC" w:rsidP="005B3FFC">
            <w:pPr>
              <w:jc w:val="right"/>
              <w:rPr>
                <w:color w:val="000000"/>
                <w:sz w:val="20"/>
                <w:szCs w:val="20"/>
                <w:lang w:eastAsia="en-CA"/>
              </w:rPr>
            </w:pPr>
            <w:r w:rsidRPr="006A2413">
              <w:rPr>
                <w:color w:val="000000"/>
                <w:sz w:val="20"/>
                <w:szCs w:val="20"/>
              </w:rPr>
              <w:t>165,240</w:t>
            </w:r>
          </w:p>
        </w:tc>
        <w:tc>
          <w:tcPr>
            <w:tcW w:w="519" w:type="pct"/>
            <w:shd w:val="clear" w:color="auto" w:fill="FFFFFF" w:themeFill="background1"/>
            <w:vAlign w:val="center"/>
          </w:tcPr>
          <w:p w14:paraId="30201E10" w14:textId="654FD304" w:rsidR="005B3FFC" w:rsidRPr="006A2413" w:rsidRDefault="005B3FFC" w:rsidP="005B3FFC">
            <w:pPr>
              <w:jc w:val="right"/>
              <w:rPr>
                <w:color w:val="000000"/>
                <w:sz w:val="20"/>
                <w:szCs w:val="20"/>
                <w:lang w:eastAsia="en-CA"/>
              </w:rPr>
            </w:pPr>
            <w:r w:rsidRPr="006A2413">
              <w:rPr>
                <w:color w:val="000000"/>
                <w:sz w:val="20"/>
                <w:szCs w:val="20"/>
              </w:rPr>
              <w:t>1,128,764</w:t>
            </w:r>
          </w:p>
        </w:tc>
        <w:tc>
          <w:tcPr>
            <w:tcW w:w="400" w:type="pct"/>
            <w:shd w:val="clear" w:color="auto" w:fill="FFFFFF" w:themeFill="background1"/>
            <w:vAlign w:val="center"/>
          </w:tcPr>
          <w:p w14:paraId="5B2E2B1F" w14:textId="55C6E489" w:rsidR="005B3FFC" w:rsidRPr="006A2413" w:rsidRDefault="005B3FFC" w:rsidP="005B3FFC">
            <w:pPr>
              <w:jc w:val="right"/>
              <w:rPr>
                <w:color w:val="000000"/>
                <w:sz w:val="20"/>
                <w:szCs w:val="20"/>
                <w:lang w:eastAsia="en-CA"/>
              </w:rPr>
            </w:pPr>
            <w:r w:rsidRPr="006A2413">
              <w:rPr>
                <w:b/>
                <w:bCs/>
                <w:color w:val="000000"/>
                <w:sz w:val="20"/>
                <w:szCs w:val="20"/>
              </w:rPr>
              <w:t>-</w:t>
            </w:r>
          </w:p>
        </w:tc>
        <w:tc>
          <w:tcPr>
            <w:tcW w:w="421" w:type="pct"/>
            <w:shd w:val="clear" w:color="auto" w:fill="FFFFFF" w:themeFill="background1"/>
            <w:vAlign w:val="center"/>
          </w:tcPr>
          <w:p w14:paraId="15391FE7" w14:textId="4A3A317D" w:rsidR="005B3FFC" w:rsidRPr="006A2413" w:rsidRDefault="005B3FFC" w:rsidP="005B3FFC">
            <w:pPr>
              <w:jc w:val="right"/>
              <w:rPr>
                <w:color w:val="000000"/>
                <w:sz w:val="20"/>
                <w:szCs w:val="20"/>
                <w:lang w:eastAsia="en-CA"/>
              </w:rPr>
            </w:pPr>
            <w:r w:rsidRPr="006A2413">
              <w:rPr>
                <w:b/>
                <w:bCs/>
                <w:color w:val="000000"/>
                <w:sz w:val="20"/>
                <w:szCs w:val="20"/>
              </w:rPr>
              <w:t>-</w:t>
            </w:r>
          </w:p>
        </w:tc>
        <w:tc>
          <w:tcPr>
            <w:tcW w:w="465" w:type="pct"/>
            <w:shd w:val="clear" w:color="auto" w:fill="FFFFFF" w:themeFill="background1"/>
            <w:vAlign w:val="center"/>
          </w:tcPr>
          <w:p w14:paraId="4B899A03" w14:textId="427573AD" w:rsidR="005B3FFC" w:rsidRPr="006A2413" w:rsidRDefault="005B3FFC" w:rsidP="005B3FFC">
            <w:pPr>
              <w:jc w:val="right"/>
              <w:rPr>
                <w:color w:val="000000"/>
                <w:sz w:val="20"/>
                <w:szCs w:val="20"/>
                <w:lang w:eastAsia="en-CA"/>
              </w:rPr>
            </w:pPr>
            <w:r w:rsidRPr="006A2413">
              <w:rPr>
                <w:color w:val="000000"/>
                <w:sz w:val="20"/>
                <w:szCs w:val="20"/>
                <w:lang w:val="en-US"/>
              </w:rPr>
              <w:t>145,800</w:t>
            </w:r>
            <w:r w:rsidRPr="006A2413">
              <w:rPr>
                <w:color w:val="000000"/>
                <w:sz w:val="20"/>
                <w:szCs w:val="20"/>
              </w:rPr>
              <w:t> </w:t>
            </w:r>
          </w:p>
        </w:tc>
        <w:tc>
          <w:tcPr>
            <w:tcW w:w="519" w:type="pct"/>
            <w:shd w:val="clear" w:color="auto" w:fill="FFFFFF" w:themeFill="background1"/>
            <w:vAlign w:val="center"/>
          </w:tcPr>
          <w:p w14:paraId="78E64EA9" w14:textId="6A608EE0" w:rsidR="005B3FFC" w:rsidRPr="006A2413" w:rsidRDefault="005B3FFC" w:rsidP="005B3FFC">
            <w:pPr>
              <w:jc w:val="right"/>
              <w:rPr>
                <w:color w:val="000000"/>
                <w:sz w:val="20"/>
                <w:szCs w:val="20"/>
                <w:lang w:eastAsia="en-CA"/>
              </w:rPr>
            </w:pPr>
            <w:r w:rsidRPr="006A2413">
              <w:rPr>
                <w:sz w:val="20"/>
              </w:rPr>
              <w:t>1,439,804</w:t>
            </w:r>
          </w:p>
        </w:tc>
      </w:tr>
      <w:tr w:rsidR="00571CDB" w:rsidRPr="006A2413" w14:paraId="2B9017C4" w14:textId="77777777" w:rsidTr="00D65368">
        <w:trPr>
          <w:trHeight w:val="56"/>
          <w:jc w:val="center"/>
        </w:trPr>
        <w:tc>
          <w:tcPr>
            <w:tcW w:w="305" w:type="pct"/>
            <w:hideMark/>
          </w:tcPr>
          <w:p w14:paraId="4E6688C8" w14:textId="77777777" w:rsidR="00571CDB" w:rsidRPr="006A2413" w:rsidRDefault="00571CDB" w:rsidP="00571CDB">
            <w:pPr>
              <w:jc w:val="left"/>
              <w:rPr>
                <w:color w:val="000000"/>
                <w:sz w:val="20"/>
                <w:szCs w:val="20"/>
                <w:lang w:eastAsia="en-CA"/>
              </w:rPr>
            </w:pPr>
            <w:r w:rsidRPr="006A2413">
              <w:rPr>
                <w:color w:val="000000"/>
                <w:sz w:val="20"/>
                <w:szCs w:val="20"/>
                <w:lang w:eastAsia="en-CA"/>
              </w:rPr>
              <w:t>2.2</w:t>
            </w:r>
          </w:p>
        </w:tc>
        <w:tc>
          <w:tcPr>
            <w:tcW w:w="1933" w:type="pct"/>
            <w:hideMark/>
          </w:tcPr>
          <w:p w14:paraId="4E9A30D4" w14:textId="77777777" w:rsidR="00571CDB" w:rsidRPr="006A2413" w:rsidRDefault="00571CDB" w:rsidP="00571CDB">
            <w:pPr>
              <w:jc w:val="left"/>
              <w:rPr>
                <w:color w:val="000000"/>
                <w:sz w:val="20"/>
                <w:szCs w:val="20"/>
                <w:lang w:eastAsia="en-CA"/>
              </w:rPr>
            </w:pPr>
            <w:r w:rsidRPr="006A2413">
              <w:rPr>
                <w:color w:val="000000"/>
                <w:sz w:val="20"/>
                <w:szCs w:val="20"/>
                <w:lang w:eastAsia="en-CA"/>
              </w:rPr>
              <w:t>Support costs for Lead IA (US $)</w:t>
            </w:r>
          </w:p>
        </w:tc>
        <w:tc>
          <w:tcPr>
            <w:tcW w:w="439" w:type="pct"/>
            <w:shd w:val="clear" w:color="auto" w:fill="FFFFFF" w:themeFill="background1"/>
            <w:vAlign w:val="center"/>
          </w:tcPr>
          <w:p w14:paraId="0C501C7F" w14:textId="6EE2B80B" w:rsidR="00571CDB" w:rsidRPr="006A2413" w:rsidRDefault="00571CDB" w:rsidP="00571CDB">
            <w:pPr>
              <w:jc w:val="right"/>
              <w:rPr>
                <w:color w:val="000000"/>
                <w:sz w:val="20"/>
                <w:szCs w:val="20"/>
                <w:lang w:eastAsia="en-CA"/>
              </w:rPr>
            </w:pPr>
            <w:r w:rsidRPr="006A2413">
              <w:rPr>
                <w:color w:val="000000"/>
                <w:sz w:val="20"/>
                <w:szCs w:val="20"/>
              </w:rPr>
              <w:t>11,56</w:t>
            </w:r>
            <w:r w:rsidR="00AA141D" w:rsidRPr="006A2413">
              <w:rPr>
                <w:color w:val="000000"/>
                <w:sz w:val="20"/>
                <w:szCs w:val="20"/>
              </w:rPr>
              <w:t>7</w:t>
            </w:r>
          </w:p>
        </w:tc>
        <w:tc>
          <w:tcPr>
            <w:tcW w:w="519" w:type="pct"/>
            <w:shd w:val="clear" w:color="auto" w:fill="FFFFFF" w:themeFill="background1"/>
            <w:vAlign w:val="center"/>
          </w:tcPr>
          <w:p w14:paraId="7861E1B1" w14:textId="288717DD" w:rsidR="00571CDB" w:rsidRPr="006A2413" w:rsidRDefault="00571CDB" w:rsidP="00571CDB">
            <w:pPr>
              <w:jc w:val="right"/>
              <w:rPr>
                <w:color w:val="000000"/>
                <w:sz w:val="20"/>
                <w:szCs w:val="20"/>
                <w:lang w:eastAsia="en-CA"/>
              </w:rPr>
            </w:pPr>
            <w:r w:rsidRPr="006A2413">
              <w:rPr>
                <w:sz w:val="20"/>
              </w:rPr>
              <w:t>79,013</w:t>
            </w:r>
          </w:p>
        </w:tc>
        <w:tc>
          <w:tcPr>
            <w:tcW w:w="400" w:type="pct"/>
            <w:shd w:val="clear" w:color="auto" w:fill="FFFFFF" w:themeFill="background1"/>
            <w:vAlign w:val="center"/>
          </w:tcPr>
          <w:p w14:paraId="5E1C2DEC" w14:textId="2298F030" w:rsidR="00571CDB" w:rsidRPr="006A2413" w:rsidRDefault="00571CDB" w:rsidP="00571CDB">
            <w:pPr>
              <w:jc w:val="right"/>
              <w:rPr>
                <w:color w:val="000000"/>
                <w:sz w:val="20"/>
                <w:szCs w:val="20"/>
                <w:lang w:eastAsia="en-CA"/>
              </w:rPr>
            </w:pPr>
            <w:r w:rsidRPr="006A2413">
              <w:rPr>
                <w:color w:val="000000"/>
                <w:sz w:val="20"/>
                <w:szCs w:val="20"/>
              </w:rPr>
              <w:t>-</w:t>
            </w:r>
          </w:p>
        </w:tc>
        <w:tc>
          <w:tcPr>
            <w:tcW w:w="421" w:type="pct"/>
            <w:shd w:val="clear" w:color="auto" w:fill="FFFFFF" w:themeFill="background1"/>
            <w:vAlign w:val="center"/>
          </w:tcPr>
          <w:p w14:paraId="7A1AA2DA" w14:textId="604337FA" w:rsidR="00571CDB" w:rsidRPr="006A2413" w:rsidRDefault="00571CDB" w:rsidP="00571CDB">
            <w:pPr>
              <w:jc w:val="right"/>
              <w:rPr>
                <w:color w:val="000000"/>
                <w:sz w:val="20"/>
                <w:szCs w:val="20"/>
                <w:lang w:eastAsia="en-CA"/>
              </w:rPr>
            </w:pPr>
            <w:r w:rsidRPr="006A2413">
              <w:rPr>
                <w:color w:val="000000"/>
                <w:sz w:val="20"/>
                <w:szCs w:val="20"/>
              </w:rPr>
              <w:t>-</w:t>
            </w:r>
          </w:p>
        </w:tc>
        <w:tc>
          <w:tcPr>
            <w:tcW w:w="465" w:type="pct"/>
            <w:shd w:val="clear" w:color="auto" w:fill="FFFFFF" w:themeFill="background1"/>
            <w:vAlign w:val="center"/>
          </w:tcPr>
          <w:p w14:paraId="6AE68984" w14:textId="4A1413E6" w:rsidR="00571CDB" w:rsidRPr="006A2413" w:rsidRDefault="00571CDB" w:rsidP="00571CDB">
            <w:pPr>
              <w:jc w:val="right"/>
              <w:rPr>
                <w:color w:val="000000"/>
                <w:sz w:val="20"/>
                <w:szCs w:val="20"/>
                <w:lang w:eastAsia="en-CA"/>
              </w:rPr>
            </w:pPr>
            <w:r w:rsidRPr="006A2413">
              <w:rPr>
                <w:sz w:val="20"/>
              </w:rPr>
              <w:t>10,206</w:t>
            </w:r>
          </w:p>
        </w:tc>
        <w:tc>
          <w:tcPr>
            <w:tcW w:w="519" w:type="pct"/>
            <w:shd w:val="clear" w:color="auto" w:fill="FFFFFF" w:themeFill="background1"/>
            <w:vAlign w:val="center"/>
          </w:tcPr>
          <w:p w14:paraId="293684C4" w14:textId="2BE27112" w:rsidR="00571CDB" w:rsidRPr="006A2413" w:rsidRDefault="00571CDB" w:rsidP="00571CDB">
            <w:pPr>
              <w:jc w:val="right"/>
              <w:rPr>
                <w:color w:val="000000"/>
                <w:sz w:val="20"/>
                <w:szCs w:val="20"/>
                <w:lang w:eastAsia="en-CA"/>
              </w:rPr>
            </w:pPr>
            <w:r w:rsidRPr="006A2413">
              <w:rPr>
                <w:sz w:val="20"/>
              </w:rPr>
              <w:t>100,78</w:t>
            </w:r>
            <w:r w:rsidR="008C0F6A" w:rsidRPr="006A2413">
              <w:rPr>
                <w:sz w:val="20"/>
              </w:rPr>
              <w:t>6</w:t>
            </w:r>
          </w:p>
        </w:tc>
      </w:tr>
      <w:tr w:rsidR="00A64FF3" w:rsidRPr="006A2413" w14:paraId="679FB218" w14:textId="77777777" w:rsidTr="00D65368">
        <w:trPr>
          <w:trHeight w:val="62"/>
          <w:jc w:val="center"/>
        </w:trPr>
        <w:tc>
          <w:tcPr>
            <w:tcW w:w="305" w:type="pct"/>
            <w:hideMark/>
          </w:tcPr>
          <w:p w14:paraId="1269C20C" w14:textId="77777777" w:rsidR="00A64FF3" w:rsidRPr="006A2413" w:rsidRDefault="00A64FF3" w:rsidP="00A64FF3">
            <w:pPr>
              <w:jc w:val="left"/>
              <w:rPr>
                <w:color w:val="000000"/>
                <w:sz w:val="20"/>
                <w:szCs w:val="20"/>
                <w:lang w:eastAsia="en-CA"/>
              </w:rPr>
            </w:pPr>
            <w:r w:rsidRPr="006A2413">
              <w:rPr>
                <w:color w:val="000000"/>
                <w:sz w:val="20"/>
                <w:szCs w:val="20"/>
                <w:lang w:eastAsia="en-CA"/>
              </w:rPr>
              <w:t>3.1</w:t>
            </w:r>
          </w:p>
        </w:tc>
        <w:tc>
          <w:tcPr>
            <w:tcW w:w="1933" w:type="pct"/>
            <w:hideMark/>
          </w:tcPr>
          <w:p w14:paraId="7E45F1D0" w14:textId="77777777" w:rsidR="00A64FF3" w:rsidRPr="006A2413" w:rsidRDefault="00A64FF3" w:rsidP="00A64FF3">
            <w:pPr>
              <w:jc w:val="left"/>
              <w:rPr>
                <w:color w:val="000000"/>
                <w:sz w:val="20"/>
                <w:szCs w:val="20"/>
                <w:lang w:eastAsia="en-CA"/>
              </w:rPr>
            </w:pPr>
            <w:r w:rsidRPr="006A2413">
              <w:rPr>
                <w:color w:val="000000"/>
                <w:sz w:val="20"/>
                <w:szCs w:val="20"/>
                <w:lang w:eastAsia="en-CA"/>
              </w:rPr>
              <w:t>Total agreed funding (US $)</w:t>
            </w:r>
          </w:p>
        </w:tc>
        <w:tc>
          <w:tcPr>
            <w:tcW w:w="439" w:type="pct"/>
            <w:shd w:val="clear" w:color="auto" w:fill="FFFFFF" w:themeFill="background1"/>
            <w:vAlign w:val="center"/>
          </w:tcPr>
          <w:p w14:paraId="5C5AC640" w14:textId="70EB1B79" w:rsidR="00A64FF3" w:rsidRPr="006A2413" w:rsidRDefault="00A64FF3" w:rsidP="00A64FF3">
            <w:pPr>
              <w:jc w:val="right"/>
              <w:rPr>
                <w:color w:val="000000"/>
                <w:sz w:val="20"/>
                <w:szCs w:val="20"/>
                <w:lang w:eastAsia="en-CA"/>
              </w:rPr>
            </w:pPr>
            <w:r w:rsidRPr="006A2413">
              <w:rPr>
                <w:color w:val="000000"/>
                <w:sz w:val="20"/>
                <w:szCs w:val="20"/>
              </w:rPr>
              <w:t>165,240</w:t>
            </w:r>
          </w:p>
        </w:tc>
        <w:tc>
          <w:tcPr>
            <w:tcW w:w="519" w:type="pct"/>
            <w:shd w:val="clear" w:color="auto" w:fill="FFFFFF" w:themeFill="background1"/>
            <w:vAlign w:val="center"/>
          </w:tcPr>
          <w:p w14:paraId="217471AC" w14:textId="73437717" w:rsidR="00A64FF3" w:rsidRPr="006A2413" w:rsidRDefault="00A64FF3" w:rsidP="00A64FF3">
            <w:pPr>
              <w:jc w:val="right"/>
              <w:rPr>
                <w:color w:val="000000"/>
                <w:sz w:val="20"/>
                <w:szCs w:val="20"/>
                <w:lang w:eastAsia="en-CA"/>
              </w:rPr>
            </w:pPr>
            <w:r w:rsidRPr="006A2413">
              <w:rPr>
                <w:color w:val="000000"/>
                <w:sz w:val="20"/>
                <w:szCs w:val="20"/>
              </w:rPr>
              <w:t>1,128,764</w:t>
            </w:r>
          </w:p>
        </w:tc>
        <w:tc>
          <w:tcPr>
            <w:tcW w:w="400" w:type="pct"/>
            <w:shd w:val="clear" w:color="auto" w:fill="FFFFFF" w:themeFill="background1"/>
            <w:vAlign w:val="center"/>
          </w:tcPr>
          <w:p w14:paraId="0B39A6F5" w14:textId="5ED6FC93" w:rsidR="00A64FF3" w:rsidRPr="006A2413" w:rsidRDefault="00A64FF3" w:rsidP="00A64FF3">
            <w:pPr>
              <w:jc w:val="right"/>
              <w:rPr>
                <w:color w:val="000000"/>
                <w:sz w:val="20"/>
                <w:szCs w:val="20"/>
                <w:lang w:eastAsia="en-CA"/>
              </w:rPr>
            </w:pPr>
            <w:r w:rsidRPr="006A2413">
              <w:rPr>
                <w:b/>
                <w:bCs/>
                <w:color w:val="000000"/>
                <w:sz w:val="20"/>
                <w:szCs w:val="20"/>
              </w:rPr>
              <w:t>-</w:t>
            </w:r>
          </w:p>
        </w:tc>
        <w:tc>
          <w:tcPr>
            <w:tcW w:w="421" w:type="pct"/>
            <w:shd w:val="clear" w:color="auto" w:fill="FFFFFF" w:themeFill="background1"/>
            <w:vAlign w:val="center"/>
          </w:tcPr>
          <w:p w14:paraId="3DC6C5D1" w14:textId="78A46EBD" w:rsidR="00A64FF3" w:rsidRPr="006A2413" w:rsidRDefault="00A64FF3" w:rsidP="00A64FF3">
            <w:pPr>
              <w:jc w:val="right"/>
              <w:rPr>
                <w:color w:val="000000"/>
                <w:sz w:val="20"/>
                <w:szCs w:val="20"/>
                <w:lang w:eastAsia="en-CA"/>
              </w:rPr>
            </w:pPr>
            <w:r w:rsidRPr="006A2413">
              <w:rPr>
                <w:b/>
                <w:bCs/>
                <w:color w:val="000000"/>
                <w:sz w:val="20"/>
                <w:szCs w:val="20"/>
              </w:rPr>
              <w:t>-</w:t>
            </w:r>
          </w:p>
        </w:tc>
        <w:tc>
          <w:tcPr>
            <w:tcW w:w="465" w:type="pct"/>
            <w:shd w:val="clear" w:color="auto" w:fill="FFFFFF" w:themeFill="background1"/>
            <w:vAlign w:val="center"/>
          </w:tcPr>
          <w:p w14:paraId="0D9FC157" w14:textId="52C20636" w:rsidR="00A64FF3" w:rsidRPr="006A2413" w:rsidRDefault="00A64FF3" w:rsidP="00A64FF3">
            <w:pPr>
              <w:jc w:val="right"/>
              <w:rPr>
                <w:color w:val="000000"/>
                <w:sz w:val="20"/>
                <w:szCs w:val="20"/>
                <w:lang w:eastAsia="en-CA"/>
              </w:rPr>
            </w:pPr>
            <w:r w:rsidRPr="006A2413">
              <w:rPr>
                <w:color w:val="000000"/>
                <w:sz w:val="20"/>
                <w:szCs w:val="20"/>
                <w:lang w:val="en-US"/>
              </w:rPr>
              <w:t>145,800</w:t>
            </w:r>
            <w:r w:rsidRPr="006A2413">
              <w:rPr>
                <w:color w:val="000000"/>
                <w:sz w:val="20"/>
                <w:szCs w:val="20"/>
              </w:rPr>
              <w:t> </w:t>
            </w:r>
          </w:p>
        </w:tc>
        <w:tc>
          <w:tcPr>
            <w:tcW w:w="519" w:type="pct"/>
            <w:shd w:val="clear" w:color="auto" w:fill="FFFFFF" w:themeFill="background1"/>
            <w:vAlign w:val="center"/>
          </w:tcPr>
          <w:p w14:paraId="44C8D4FC" w14:textId="41B76C7E" w:rsidR="00A64FF3" w:rsidRPr="006A2413" w:rsidRDefault="00A64FF3" w:rsidP="00A64FF3">
            <w:pPr>
              <w:jc w:val="right"/>
              <w:rPr>
                <w:color w:val="000000"/>
                <w:sz w:val="20"/>
                <w:szCs w:val="20"/>
                <w:lang w:eastAsia="en-CA"/>
              </w:rPr>
            </w:pPr>
            <w:r w:rsidRPr="006A2413">
              <w:rPr>
                <w:sz w:val="20"/>
              </w:rPr>
              <w:t>1,439,804</w:t>
            </w:r>
          </w:p>
        </w:tc>
      </w:tr>
      <w:tr w:rsidR="00B07A6C" w:rsidRPr="006A2413" w14:paraId="0687B4D5" w14:textId="77777777" w:rsidTr="00D65368">
        <w:trPr>
          <w:trHeight w:val="62"/>
          <w:jc w:val="center"/>
        </w:trPr>
        <w:tc>
          <w:tcPr>
            <w:tcW w:w="305" w:type="pct"/>
            <w:hideMark/>
          </w:tcPr>
          <w:p w14:paraId="748027CB" w14:textId="77777777" w:rsidR="00B07A6C" w:rsidRPr="006A2413" w:rsidRDefault="00B07A6C" w:rsidP="00B07A6C">
            <w:pPr>
              <w:jc w:val="left"/>
              <w:rPr>
                <w:color w:val="000000"/>
                <w:sz w:val="20"/>
                <w:szCs w:val="20"/>
                <w:lang w:eastAsia="en-CA"/>
              </w:rPr>
            </w:pPr>
            <w:r w:rsidRPr="006A2413">
              <w:rPr>
                <w:color w:val="000000"/>
                <w:sz w:val="20"/>
                <w:szCs w:val="20"/>
                <w:lang w:eastAsia="en-CA"/>
              </w:rPr>
              <w:t>3.2</w:t>
            </w:r>
          </w:p>
        </w:tc>
        <w:tc>
          <w:tcPr>
            <w:tcW w:w="1933" w:type="pct"/>
            <w:hideMark/>
          </w:tcPr>
          <w:p w14:paraId="73839838" w14:textId="77777777" w:rsidR="00B07A6C" w:rsidRPr="006A2413" w:rsidRDefault="00B07A6C" w:rsidP="00B07A6C">
            <w:pPr>
              <w:jc w:val="left"/>
              <w:rPr>
                <w:color w:val="000000"/>
                <w:sz w:val="20"/>
                <w:szCs w:val="20"/>
                <w:lang w:eastAsia="en-CA"/>
              </w:rPr>
            </w:pPr>
            <w:r w:rsidRPr="006A2413">
              <w:rPr>
                <w:color w:val="000000"/>
                <w:sz w:val="20"/>
                <w:szCs w:val="20"/>
                <w:lang w:eastAsia="en-CA"/>
              </w:rPr>
              <w:t>Total support costs (US $)</w:t>
            </w:r>
          </w:p>
        </w:tc>
        <w:tc>
          <w:tcPr>
            <w:tcW w:w="439" w:type="pct"/>
            <w:shd w:val="clear" w:color="auto" w:fill="FFFFFF" w:themeFill="background1"/>
            <w:vAlign w:val="center"/>
          </w:tcPr>
          <w:p w14:paraId="1A7397C1" w14:textId="0ABB60FB" w:rsidR="00B07A6C" w:rsidRPr="006A2413" w:rsidRDefault="00B07A6C" w:rsidP="00B07A6C">
            <w:pPr>
              <w:jc w:val="right"/>
              <w:rPr>
                <w:color w:val="000000"/>
                <w:sz w:val="20"/>
                <w:szCs w:val="20"/>
                <w:lang w:eastAsia="en-CA"/>
              </w:rPr>
            </w:pPr>
            <w:r w:rsidRPr="006A2413">
              <w:rPr>
                <w:color w:val="000000"/>
                <w:sz w:val="20"/>
                <w:szCs w:val="20"/>
              </w:rPr>
              <w:t>11,56</w:t>
            </w:r>
            <w:r w:rsidR="00AA141D" w:rsidRPr="006A2413">
              <w:rPr>
                <w:color w:val="000000"/>
                <w:sz w:val="20"/>
                <w:szCs w:val="20"/>
              </w:rPr>
              <w:t>7</w:t>
            </w:r>
          </w:p>
        </w:tc>
        <w:tc>
          <w:tcPr>
            <w:tcW w:w="519" w:type="pct"/>
            <w:shd w:val="clear" w:color="auto" w:fill="FFFFFF" w:themeFill="background1"/>
            <w:vAlign w:val="center"/>
          </w:tcPr>
          <w:p w14:paraId="5F9180E2" w14:textId="26DC96CD" w:rsidR="00B07A6C" w:rsidRPr="006A2413" w:rsidRDefault="00B07A6C" w:rsidP="00B07A6C">
            <w:pPr>
              <w:jc w:val="right"/>
              <w:rPr>
                <w:color w:val="000000"/>
                <w:sz w:val="20"/>
                <w:szCs w:val="20"/>
                <w:lang w:eastAsia="en-CA"/>
              </w:rPr>
            </w:pPr>
            <w:r w:rsidRPr="006A2413">
              <w:rPr>
                <w:sz w:val="20"/>
              </w:rPr>
              <w:t>79,013</w:t>
            </w:r>
          </w:p>
        </w:tc>
        <w:tc>
          <w:tcPr>
            <w:tcW w:w="400" w:type="pct"/>
            <w:shd w:val="clear" w:color="auto" w:fill="FFFFFF" w:themeFill="background1"/>
            <w:vAlign w:val="center"/>
          </w:tcPr>
          <w:p w14:paraId="6C0A39A9" w14:textId="7A8879EF" w:rsidR="00B07A6C" w:rsidRPr="006A2413" w:rsidRDefault="00B07A6C" w:rsidP="00B07A6C">
            <w:pPr>
              <w:jc w:val="right"/>
              <w:rPr>
                <w:color w:val="000000"/>
                <w:sz w:val="20"/>
                <w:szCs w:val="20"/>
                <w:lang w:eastAsia="en-CA"/>
              </w:rPr>
            </w:pPr>
            <w:r w:rsidRPr="006A2413">
              <w:rPr>
                <w:color w:val="000000"/>
                <w:sz w:val="20"/>
                <w:szCs w:val="20"/>
              </w:rPr>
              <w:t>-</w:t>
            </w:r>
          </w:p>
        </w:tc>
        <w:tc>
          <w:tcPr>
            <w:tcW w:w="421" w:type="pct"/>
            <w:shd w:val="clear" w:color="auto" w:fill="FFFFFF" w:themeFill="background1"/>
            <w:vAlign w:val="center"/>
          </w:tcPr>
          <w:p w14:paraId="5F53073F" w14:textId="60BAC520" w:rsidR="00B07A6C" w:rsidRPr="006A2413" w:rsidRDefault="00B07A6C" w:rsidP="00B07A6C">
            <w:pPr>
              <w:jc w:val="right"/>
              <w:rPr>
                <w:color w:val="000000"/>
                <w:sz w:val="20"/>
                <w:szCs w:val="20"/>
                <w:lang w:eastAsia="en-CA"/>
              </w:rPr>
            </w:pPr>
            <w:r w:rsidRPr="006A2413">
              <w:rPr>
                <w:color w:val="000000"/>
                <w:sz w:val="20"/>
                <w:szCs w:val="20"/>
              </w:rPr>
              <w:t>-</w:t>
            </w:r>
          </w:p>
        </w:tc>
        <w:tc>
          <w:tcPr>
            <w:tcW w:w="465" w:type="pct"/>
            <w:shd w:val="clear" w:color="auto" w:fill="FFFFFF" w:themeFill="background1"/>
            <w:vAlign w:val="center"/>
          </w:tcPr>
          <w:p w14:paraId="0F49E9A9" w14:textId="4C8CD5EE" w:rsidR="00B07A6C" w:rsidRPr="006A2413" w:rsidRDefault="00B07A6C" w:rsidP="00B07A6C">
            <w:pPr>
              <w:jc w:val="right"/>
              <w:rPr>
                <w:color w:val="000000"/>
                <w:sz w:val="20"/>
                <w:szCs w:val="20"/>
                <w:lang w:eastAsia="en-CA"/>
              </w:rPr>
            </w:pPr>
            <w:r w:rsidRPr="006A2413">
              <w:rPr>
                <w:sz w:val="20"/>
              </w:rPr>
              <w:t>10,206</w:t>
            </w:r>
          </w:p>
        </w:tc>
        <w:tc>
          <w:tcPr>
            <w:tcW w:w="519" w:type="pct"/>
            <w:shd w:val="clear" w:color="auto" w:fill="FFFFFF" w:themeFill="background1"/>
            <w:vAlign w:val="center"/>
          </w:tcPr>
          <w:p w14:paraId="2195AFD8" w14:textId="2C73D5EF" w:rsidR="00B07A6C" w:rsidRPr="006A2413" w:rsidRDefault="00B07A6C" w:rsidP="00B07A6C">
            <w:pPr>
              <w:jc w:val="right"/>
              <w:rPr>
                <w:color w:val="000000"/>
                <w:sz w:val="20"/>
                <w:szCs w:val="20"/>
                <w:lang w:eastAsia="en-CA"/>
              </w:rPr>
            </w:pPr>
            <w:r w:rsidRPr="006A2413">
              <w:rPr>
                <w:sz w:val="20"/>
              </w:rPr>
              <w:t>100,78</w:t>
            </w:r>
            <w:r w:rsidR="008C0F6A" w:rsidRPr="006A2413">
              <w:rPr>
                <w:sz w:val="20"/>
              </w:rPr>
              <w:t>6</w:t>
            </w:r>
          </w:p>
        </w:tc>
      </w:tr>
      <w:tr w:rsidR="00A01157" w:rsidRPr="006A2413" w14:paraId="4ED89ADE" w14:textId="77777777" w:rsidTr="00D65368">
        <w:trPr>
          <w:trHeight w:val="53"/>
          <w:jc w:val="center"/>
        </w:trPr>
        <w:tc>
          <w:tcPr>
            <w:tcW w:w="305" w:type="pct"/>
            <w:hideMark/>
          </w:tcPr>
          <w:p w14:paraId="1F310E2C" w14:textId="77777777" w:rsidR="00A01157" w:rsidRPr="006A2413" w:rsidRDefault="00A01157" w:rsidP="00A01157">
            <w:pPr>
              <w:jc w:val="left"/>
              <w:rPr>
                <w:color w:val="000000"/>
                <w:sz w:val="20"/>
                <w:szCs w:val="20"/>
                <w:lang w:eastAsia="en-CA"/>
              </w:rPr>
            </w:pPr>
            <w:r w:rsidRPr="006A2413">
              <w:rPr>
                <w:color w:val="000000"/>
                <w:sz w:val="20"/>
                <w:szCs w:val="20"/>
                <w:lang w:eastAsia="en-CA"/>
              </w:rPr>
              <w:t>3.3</w:t>
            </w:r>
          </w:p>
        </w:tc>
        <w:tc>
          <w:tcPr>
            <w:tcW w:w="1933" w:type="pct"/>
            <w:hideMark/>
          </w:tcPr>
          <w:p w14:paraId="37F969B4" w14:textId="77777777" w:rsidR="00A01157" w:rsidRPr="006A2413" w:rsidRDefault="00A01157" w:rsidP="00A01157">
            <w:pPr>
              <w:jc w:val="left"/>
              <w:rPr>
                <w:color w:val="000000"/>
                <w:sz w:val="20"/>
                <w:szCs w:val="20"/>
                <w:lang w:eastAsia="en-CA"/>
              </w:rPr>
            </w:pPr>
            <w:r w:rsidRPr="006A2413">
              <w:rPr>
                <w:color w:val="000000"/>
                <w:sz w:val="20"/>
                <w:szCs w:val="20"/>
                <w:lang w:eastAsia="en-CA"/>
              </w:rPr>
              <w:t>Total agreed costs (US $)</w:t>
            </w:r>
          </w:p>
        </w:tc>
        <w:tc>
          <w:tcPr>
            <w:tcW w:w="439" w:type="pct"/>
            <w:shd w:val="clear" w:color="auto" w:fill="FFFFFF" w:themeFill="background1"/>
            <w:vAlign w:val="center"/>
          </w:tcPr>
          <w:p w14:paraId="7658EF4F" w14:textId="51842EB6" w:rsidR="00A01157" w:rsidRPr="006A2413" w:rsidRDefault="00A01157" w:rsidP="00A01157">
            <w:pPr>
              <w:jc w:val="right"/>
              <w:rPr>
                <w:color w:val="000000"/>
                <w:sz w:val="20"/>
                <w:szCs w:val="20"/>
                <w:lang w:eastAsia="en-CA"/>
              </w:rPr>
            </w:pPr>
            <w:r w:rsidRPr="006A2413">
              <w:rPr>
                <w:color w:val="000000"/>
                <w:sz w:val="20"/>
                <w:szCs w:val="20"/>
              </w:rPr>
              <w:t>176,80</w:t>
            </w:r>
            <w:r w:rsidR="00D62BAE" w:rsidRPr="006A2413">
              <w:rPr>
                <w:color w:val="000000"/>
                <w:sz w:val="20"/>
                <w:szCs w:val="20"/>
              </w:rPr>
              <w:t>7</w:t>
            </w:r>
          </w:p>
        </w:tc>
        <w:tc>
          <w:tcPr>
            <w:tcW w:w="519" w:type="pct"/>
            <w:shd w:val="clear" w:color="auto" w:fill="FFFFFF" w:themeFill="background1"/>
            <w:vAlign w:val="center"/>
          </w:tcPr>
          <w:p w14:paraId="4CE1B07F" w14:textId="2D5B967A" w:rsidR="00A01157" w:rsidRPr="006A2413" w:rsidRDefault="00A01157" w:rsidP="00A01157">
            <w:pPr>
              <w:jc w:val="right"/>
              <w:rPr>
                <w:color w:val="000000"/>
                <w:sz w:val="20"/>
                <w:szCs w:val="20"/>
                <w:lang w:eastAsia="en-CA"/>
              </w:rPr>
            </w:pPr>
            <w:r w:rsidRPr="006A2413">
              <w:rPr>
                <w:sz w:val="20"/>
              </w:rPr>
              <w:t>1,207,777</w:t>
            </w:r>
          </w:p>
        </w:tc>
        <w:tc>
          <w:tcPr>
            <w:tcW w:w="400" w:type="pct"/>
            <w:shd w:val="clear" w:color="auto" w:fill="FFFFFF" w:themeFill="background1"/>
            <w:vAlign w:val="center"/>
          </w:tcPr>
          <w:p w14:paraId="093CC94A" w14:textId="71D6F5E8" w:rsidR="00A01157" w:rsidRPr="006A2413" w:rsidRDefault="00A01157" w:rsidP="00A01157">
            <w:pPr>
              <w:jc w:val="right"/>
              <w:rPr>
                <w:color w:val="000000"/>
                <w:sz w:val="20"/>
                <w:szCs w:val="20"/>
                <w:lang w:eastAsia="en-CA"/>
              </w:rPr>
            </w:pPr>
            <w:r w:rsidRPr="006A2413">
              <w:rPr>
                <w:color w:val="000000"/>
                <w:sz w:val="20"/>
                <w:szCs w:val="20"/>
              </w:rPr>
              <w:t>-</w:t>
            </w:r>
          </w:p>
        </w:tc>
        <w:tc>
          <w:tcPr>
            <w:tcW w:w="421" w:type="pct"/>
            <w:shd w:val="clear" w:color="auto" w:fill="FFFFFF" w:themeFill="background1"/>
            <w:vAlign w:val="center"/>
          </w:tcPr>
          <w:p w14:paraId="7C02C47E" w14:textId="5EA4B021" w:rsidR="00A01157" w:rsidRPr="006A2413" w:rsidRDefault="00A01157" w:rsidP="00A01157">
            <w:pPr>
              <w:jc w:val="right"/>
              <w:rPr>
                <w:color w:val="000000"/>
                <w:sz w:val="20"/>
                <w:szCs w:val="20"/>
                <w:lang w:eastAsia="en-CA"/>
              </w:rPr>
            </w:pPr>
            <w:r w:rsidRPr="006A2413">
              <w:rPr>
                <w:color w:val="000000"/>
                <w:sz w:val="20"/>
                <w:szCs w:val="20"/>
              </w:rPr>
              <w:t>-</w:t>
            </w:r>
          </w:p>
        </w:tc>
        <w:tc>
          <w:tcPr>
            <w:tcW w:w="465" w:type="pct"/>
            <w:shd w:val="clear" w:color="auto" w:fill="FFFFFF" w:themeFill="background1"/>
            <w:vAlign w:val="center"/>
          </w:tcPr>
          <w:p w14:paraId="113900D9" w14:textId="391C8C18" w:rsidR="00A01157" w:rsidRPr="006A2413" w:rsidRDefault="00A01157" w:rsidP="00A01157">
            <w:pPr>
              <w:jc w:val="right"/>
              <w:rPr>
                <w:color w:val="000000"/>
                <w:sz w:val="20"/>
                <w:szCs w:val="20"/>
                <w:lang w:eastAsia="en-CA"/>
              </w:rPr>
            </w:pPr>
            <w:r w:rsidRPr="006A2413">
              <w:rPr>
                <w:sz w:val="20"/>
              </w:rPr>
              <w:t>156,006</w:t>
            </w:r>
          </w:p>
        </w:tc>
        <w:tc>
          <w:tcPr>
            <w:tcW w:w="519" w:type="pct"/>
            <w:shd w:val="clear" w:color="auto" w:fill="FFFFFF" w:themeFill="background1"/>
            <w:vAlign w:val="center"/>
          </w:tcPr>
          <w:p w14:paraId="52E24E09" w14:textId="5700D86E" w:rsidR="00A01157" w:rsidRPr="006A2413" w:rsidRDefault="00A01157" w:rsidP="00A01157">
            <w:pPr>
              <w:jc w:val="right"/>
              <w:rPr>
                <w:color w:val="000000"/>
                <w:sz w:val="20"/>
                <w:szCs w:val="20"/>
                <w:lang w:eastAsia="en-CA"/>
              </w:rPr>
            </w:pPr>
            <w:r w:rsidRPr="006A2413">
              <w:rPr>
                <w:sz w:val="20"/>
              </w:rPr>
              <w:t>1,540,5</w:t>
            </w:r>
            <w:r w:rsidR="00D62BAE" w:rsidRPr="006A2413">
              <w:rPr>
                <w:sz w:val="20"/>
              </w:rPr>
              <w:t>90</w:t>
            </w:r>
          </w:p>
        </w:tc>
      </w:tr>
      <w:tr w:rsidR="0043387F" w:rsidRPr="006A2413" w14:paraId="12ADE503" w14:textId="77777777" w:rsidTr="00D65368">
        <w:trPr>
          <w:trHeight w:val="53"/>
          <w:jc w:val="center"/>
        </w:trPr>
        <w:tc>
          <w:tcPr>
            <w:tcW w:w="305" w:type="pct"/>
            <w:hideMark/>
          </w:tcPr>
          <w:p w14:paraId="66BA0A31" w14:textId="77777777" w:rsidR="0043387F" w:rsidRPr="006A2413" w:rsidRDefault="0043387F" w:rsidP="0043387F">
            <w:pPr>
              <w:jc w:val="left"/>
              <w:rPr>
                <w:color w:val="000000"/>
                <w:sz w:val="20"/>
                <w:szCs w:val="20"/>
                <w:lang w:eastAsia="en-CA"/>
              </w:rPr>
            </w:pPr>
            <w:r w:rsidRPr="006A2413">
              <w:rPr>
                <w:color w:val="000000"/>
                <w:sz w:val="20"/>
                <w:szCs w:val="20"/>
                <w:lang w:eastAsia="en-CA"/>
              </w:rPr>
              <w:t>4.1.1</w:t>
            </w:r>
          </w:p>
        </w:tc>
        <w:tc>
          <w:tcPr>
            <w:tcW w:w="4176" w:type="pct"/>
            <w:gridSpan w:val="6"/>
            <w:hideMark/>
          </w:tcPr>
          <w:p w14:paraId="0A25E7F3" w14:textId="2FA902D2" w:rsidR="0043387F" w:rsidRPr="006A2413" w:rsidRDefault="0043387F" w:rsidP="0043387F">
            <w:pPr>
              <w:jc w:val="left"/>
              <w:rPr>
                <w:color w:val="000000"/>
                <w:sz w:val="20"/>
                <w:szCs w:val="20"/>
                <w:lang w:eastAsia="en-CA"/>
              </w:rPr>
            </w:pPr>
            <w:r w:rsidRPr="006A2413">
              <w:rPr>
                <w:color w:val="000000"/>
                <w:sz w:val="20"/>
                <w:szCs w:val="20"/>
                <w:lang w:eastAsia="en-CA"/>
              </w:rPr>
              <w:t>Total phase-out of HCFC</w:t>
            </w:r>
            <w:r w:rsidRPr="006A2413">
              <w:rPr>
                <w:color w:val="000000"/>
                <w:sz w:val="20"/>
                <w:szCs w:val="20"/>
                <w:lang w:eastAsia="en-CA"/>
              </w:rPr>
              <w:noBreakHyphen/>
              <w:t>22 agreed to be achieved under this Agreement (ODP tonnes)</w:t>
            </w:r>
          </w:p>
        </w:tc>
        <w:tc>
          <w:tcPr>
            <w:tcW w:w="519" w:type="pct"/>
            <w:shd w:val="clear" w:color="auto" w:fill="FFFFFF" w:themeFill="background1"/>
          </w:tcPr>
          <w:p w14:paraId="6B400933" w14:textId="57A23E32" w:rsidR="0043387F" w:rsidRPr="006A2413" w:rsidRDefault="00F93C72" w:rsidP="0043387F">
            <w:pPr>
              <w:jc w:val="right"/>
              <w:rPr>
                <w:color w:val="000000"/>
                <w:sz w:val="20"/>
                <w:szCs w:val="20"/>
                <w:lang w:eastAsia="en-CA"/>
              </w:rPr>
            </w:pPr>
            <w:r w:rsidRPr="006A2413">
              <w:rPr>
                <w:color w:val="000000"/>
                <w:sz w:val="20"/>
                <w:szCs w:val="20"/>
                <w:lang w:val="en-GB"/>
              </w:rPr>
              <w:t>1</w:t>
            </w:r>
            <w:r w:rsidR="00642E37" w:rsidRPr="006A2413">
              <w:rPr>
                <w:color w:val="000000"/>
                <w:sz w:val="20"/>
                <w:szCs w:val="20"/>
                <w:lang w:val="en-GB"/>
              </w:rPr>
              <w:t>6</w:t>
            </w:r>
            <w:r w:rsidRPr="006A2413">
              <w:rPr>
                <w:color w:val="000000"/>
                <w:sz w:val="20"/>
                <w:szCs w:val="20"/>
                <w:lang w:val="en-GB"/>
              </w:rPr>
              <w:t>.</w:t>
            </w:r>
            <w:r w:rsidR="00240C70" w:rsidRPr="006A2413">
              <w:rPr>
                <w:color w:val="000000"/>
                <w:sz w:val="20"/>
                <w:szCs w:val="20"/>
                <w:lang w:val="en-GB"/>
              </w:rPr>
              <w:t>69</w:t>
            </w:r>
          </w:p>
        </w:tc>
      </w:tr>
      <w:tr w:rsidR="0043387F" w:rsidRPr="006A2413" w14:paraId="54A55D1E" w14:textId="77777777" w:rsidTr="00D65368">
        <w:trPr>
          <w:trHeight w:val="116"/>
          <w:jc w:val="center"/>
        </w:trPr>
        <w:tc>
          <w:tcPr>
            <w:tcW w:w="305" w:type="pct"/>
            <w:hideMark/>
          </w:tcPr>
          <w:p w14:paraId="343764C1" w14:textId="77777777" w:rsidR="0043387F" w:rsidRPr="006A2413" w:rsidRDefault="0043387F" w:rsidP="0043387F">
            <w:pPr>
              <w:jc w:val="left"/>
              <w:rPr>
                <w:color w:val="000000"/>
                <w:sz w:val="20"/>
                <w:szCs w:val="20"/>
                <w:lang w:eastAsia="en-CA"/>
              </w:rPr>
            </w:pPr>
            <w:r w:rsidRPr="006A2413">
              <w:rPr>
                <w:color w:val="000000"/>
                <w:sz w:val="20"/>
                <w:szCs w:val="20"/>
                <w:lang w:eastAsia="en-CA"/>
              </w:rPr>
              <w:t>4.1.2</w:t>
            </w:r>
          </w:p>
        </w:tc>
        <w:tc>
          <w:tcPr>
            <w:tcW w:w="4176" w:type="pct"/>
            <w:gridSpan w:val="6"/>
            <w:hideMark/>
          </w:tcPr>
          <w:p w14:paraId="4C211096" w14:textId="28D00165" w:rsidR="0043387F" w:rsidRPr="006A2413" w:rsidRDefault="0043387F" w:rsidP="0043387F">
            <w:pPr>
              <w:jc w:val="left"/>
              <w:rPr>
                <w:color w:val="000000"/>
                <w:sz w:val="20"/>
                <w:szCs w:val="20"/>
                <w:lang w:eastAsia="en-CA"/>
              </w:rPr>
            </w:pPr>
            <w:r w:rsidRPr="006A2413">
              <w:rPr>
                <w:color w:val="000000"/>
                <w:sz w:val="20"/>
                <w:szCs w:val="20"/>
                <w:lang w:eastAsia="en-CA"/>
              </w:rPr>
              <w:t>Phase-out of HCFC</w:t>
            </w:r>
            <w:r w:rsidRPr="006A2413">
              <w:rPr>
                <w:color w:val="000000"/>
                <w:sz w:val="20"/>
                <w:szCs w:val="20"/>
                <w:lang w:eastAsia="en-CA"/>
              </w:rPr>
              <w:noBreakHyphen/>
              <w:t>22 to be achieved in previous stages (ODP tonnes)</w:t>
            </w:r>
          </w:p>
        </w:tc>
        <w:tc>
          <w:tcPr>
            <w:tcW w:w="519" w:type="pct"/>
            <w:shd w:val="clear" w:color="auto" w:fill="FFFFFF" w:themeFill="background1"/>
          </w:tcPr>
          <w:p w14:paraId="2B86277B" w14:textId="4C30112A" w:rsidR="0043387F" w:rsidRPr="006A2413" w:rsidRDefault="00C76AEC" w:rsidP="0043387F">
            <w:pPr>
              <w:jc w:val="right"/>
              <w:rPr>
                <w:color w:val="000000"/>
                <w:sz w:val="20"/>
                <w:szCs w:val="20"/>
                <w:lang w:eastAsia="en-CA"/>
              </w:rPr>
            </w:pPr>
            <w:r w:rsidRPr="006A2413">
              <w:rPr>
                <w:color w:val="000000"/>
                <w:sz w:val="20"/>
                <w:szCs w:val="20"/>
                <w:lang w:val="en-GB"/>
              </w:rPr>
              <w:t>29.19</w:t>
            </w:r>
          </w:p>
        </w:tc>
      </w:tr>
      <w:tr w:rsidR="0043387F" w:rsidRPr="006A2413" w14:paraId="52C6FDD7" w14:textId="77777777" w:rsidTr="00D65368">
        <w:trPr>
          <w:trHeight w:val="98"/>
          <w:jc w:val="center"/>
        </w:trPr>
        <w:tc>
          <w:tcPr>
            <w:tcW w:w="305" w:type="pct"/>
            <w:hideMark/>
          </w:tcPr>
          <w:p w14:paraId="66F23405" w14:textId="77777777" w:rsidR="0043387F" w:rsidRPr="006A2413" w:rsidRDefault="0043387F" w:rsidP="0043387F">
            <w:pPr>
              <w:jc w:val="left"/>
              <w:rPr>
                <w:color w:val="000000"/>
                <w:sz w:val="20"/>
                <w:szCs w:val="20"/>
                <w:lang w:eastAsia="en-CA"/>
              </w:rPr>
            </w:pPr>
            <w:r w:rsidRPr="006A2413">
              <w:rPr>
                <w:color w:val="000000"/>
                <w:sz w:val="20"/>
                <w:szCs w:val="20"/>
                <w:lang w:eastAsia="en-CA"/>
              </w:rPr>
              <w:t>4.1.3</w:t>
            </w:r>
          </w:p>
        </w:tc>
        <w:tc>
          <w:tcPr>
            <w:tcW w:w="4176" w:type="pct"/>
            <w:gridSpan w:val="6"/>
            <w:hideMark/>
          </w:tcPr>
          <w:p w14:paraId="74C281C6" w14:textId="2D67A61B" w:rsidR="0043387F" w:rsidRPr="006A2413" w:rsidRDefault="0043387F" w:rsidP="0043387F">
            <w:pPr>
              <w:jc w:val="left"/>
              <w:rPr>
                <w:color w:val="000000"/>
                <w:sz w:val="20"/>
                <w:szCs w:val="20"/>
                <w:lang w:eastAsia="en-CA"/>
              </w:rPr>
            </w:pPr>
            <w:r w:rsidRPr="006A2413">
              <w:rPr>
                <w:color w:val="000000"/>
                <w:sz w:val="20"/>
                <w:szCs w:val="20"/>
                <w:lang w:eastAsia="en-CA"/>
              </w:rPr>
              <w:t>Remaining eligible consumption for HCFC</w:t>
            </w:r>
            <w:r w:rsidRPr="006A2413">
              <w:rPr>
                <w:color w:val="000000"/>
                <w:sz w:val="20"/>
                <w:szCs w:val="20"/>
                <w:lang w:eastAsia="en-CA"/>
              </w:rPr>
              <w:noBreakHyphen/>
              <w:t>22 (ODP tonnes)</w:t>
            </w:r>
          </w:p>
        </w:tc>
        <w:tc>
          <w:tcPr>
            <w:tcW w:w="519" w:type="pct"/>
            <w:shd w:val="clear" w:color="auto" w:fill="FFFFFF" w:themeFill="background1"/>
          </w:tcPr>
          <w:p w14:paraId="64F98097" w14:textId="4366AEDD" w:rsidR="0043387F" w:rsidRPr="006A2413" w:rsidRDefault="0043387F" w:rsidP="0043387F">
            <w:pPr>
              <w:jc w:val="right"/>
              <w:rPr>
                <w:color w:val="000000"/>
                <w:sz w:val="20"/>
                <w:szCs w:val="20"/>
                <w:lang w:eastAsia="en-CA"/>
              </w:rPr>
            </w:pPr>
            <w:r w:rsidRPr="006A2413">
              <w:rPr>
                <w:color w:val="000000"/>
                <w:sz w:val="20"/>
                <w:szCs w:val="20"/>
                <w:lang w:eastAsia="en-CA"/>
              </w:rPr>
              <w:t>0.00</w:t>
            </w:r>
          </w:p>
        </w:tc>
      </w:tr>
      <w:tr w:rsidR="0043387F" w:rsidRPr="006A2413" w14:paraId="3947ED84" w14:textId="77777777" w:rsidTr="00D65368">
        <w:trPr>
          <w:trHeight w:val="89"/>
          <w:jc w:val="center"/>
        </w:trPr>
        <w:tc>
          <w:tcPr>
            <w:tcW w:w="305" w:type="pct"/>
            <w:hideMark/>
          </w:tcPr>
          <w:p w14:paraId="37050AE8" w14:textId="77777777" w:rsidR="0043387F" w:rsidRPr="006A2413" w:rsidRDefault="0043387F" w:rsidP="0043387F">
            <w:pPr>
              <w:jc w:val="left"/>
              <w:rPr>
                <w:color w:val="000000"/>
                <w:sz w:val="20"/>
                <w:szCs w:val="20"/>
                <w:lang w:eastAsia="en-CA"/>
              </w:rPr>
            </w:pPr>
            <w:r w:rsidRPr="006A2413">
              <w:rPr>
                <w:color w:val="000000"/>
                <w:sz w:val="20"/>
                <w:szCs w:val="20"/>
                <w:lang w:eastAsia="en-CA"/>
              </w:rPr>
              <w:t>4.2.1</w:t>
            </w:r>
          </w:p>
        </w:tc>
        <w:tc>
          <w:tcPr>
            <w:tcW w:w="4176" w:type="pct"/>
            <w:gridSpan w:val="6"/>
            <w:hideMark/>
          </w:tcPr>
          <w:p w14:paraId="57802C0A" w14:textId="55C8E711" w:rsidR="0043387F" w:rsidRPr="006A2413" w:rsidRDefault="0043387F" w:rsidP="0043387F">
            <w:pPr>
              <w:jc w:val="left"/>
              <w:rPr>
                <w:color w:val="000000"/>
                <w:sz w:val="20"/>
                <w:szCs w:val="20"/>
                <w:lang w:eastAsia="en-CA"/>
              </w:rPr>
            </w:pPr>
            <w:r w:rsidRPr="006A2413">
              <w:rPr>
                <w:color w:val="000000"/>
                <w:sz w:val="20"/>
                <w:szCs w:val="20"/>
                <w:lang w:eastAsia="en-CA"/>
              </w:rPr>
              <w:t>Total phase-out of HCFC</w:t>
            </w:r>
            <w:r w:rsidRPr="006A2413">
              <w:rPr>
                <w:color w:val="000000"/>
                <w:sz w:val="20"/>
                <w:szCs w:val="20"/>
                <w:lang w:eastAsia="en-CA"/>
              </w:rPr>
              <w:noBreakHyphen/>
              <w:t>141b agreed to be achieved under this Agreement (ODP tonnes)</w:t>
            </w:r>
          </w:p>
        </w:tc>
        <w:tc>
          <w:tcPr>
            <w:tcW w:w="519" w:type="pct"/>
            <w:shd w:val="clear" w:color="auto" w:fill="FFFFFF" w:themeFill="background1"/>
          </w:tcPr>
          <w:p w14:paraId="6B265997" w14:textId="5DD10955" w:rsidR="0043387F" w:rsidRPr="006A2413" w:rsidRDefault="0043387F" w:rsidP="0043387F">
            <w:pPr>
              <w:jc w:val="right"/>
              <w:rPr>
                <w:color w:val="000000"/>
                <w:sz w:val="20"/>
                <w:szCs w:val="20"/>
                <w:lang w:eastAsia="en-CA"/>
              </w:rPr>
            </w:pPr>
            <w:r w:rsidRPr="006A2413">
              <w:rPr>
                <w:color w:val="000000"/>
                <w:sz w:val="20"/>
                <w:szCs w:val="20"/>
                <w:lang w:eastAsia="en-CA"/>
              </w:rPr>
              <w:t>0.00</w:t>
            </w:r>
          </w:p>
        </w:tc>
      </w:tr>
      <w:tr w:rsidR="0043387F" w:rsidRPr="006A2413" w14:paraId="1920A215" w14:textId="77777777" w:rsidTr="00D65368">
        <w:trPr>
          <w:trHeight w:val="71"/>
          <w:jc w:val="center"/>
        </w:trPr>
        <w:tc>
          <w:tcPr>
            <w:tcW w:w="305" w:type="pct"/>
            <w:hideMark/>
          </w:tcPr>
          <w:p w14:paraId="176FBDF1" w14:textId="77777777" w:rsidR="0043387F" w:rsidRPr="006A2413" w:rsidRDefault="0043387F" w:rsidP="0043387F">
            <w:pPr>
              <w:jc w:val="left"/>
              <w:rPr>
                <w:color w:val="000000"/>
                <w:sz w:val="20"/>
                <w:szCs w:val="20"/>
                <w:lang w:eastAsia="en-CA"/>
              </w:rPr>
            </w:pPr>
            <w:r w:rsidRPr="006A2413">
              <w:rPr>
                <w:color w:val="000000"/>
                <w:sz w:val="20"/>
                <w:szCs w:val="20"/>
                <w:lang w:eastAsia="en-CA"/>
              </w:rPr>
              <w:t>4.2.2</w:t>
            </w:r>
          </w:p>
        </w:tc>
        <w:tc>
          <w:tcPr>
            <w:tcW w:w="4176" w:type="pct"/>
            <w:gridSpan w:val="6"/>
            <w:hideMark/>
          </w:tcPr>
          <w:p w14:paraId="34D689FD" w14:textId="76208F51" w:rsidR="0043387F" w:rsidRPr="006A2413" w:rsidRDefault="0043387F" w:rsidP="0043387F">
            <w:pPr>
              <w:jc w:val="left"/>
              <w:rPr>
                <w:color w:val="000000"/>
                <w:sz w:val="20"/>
                <w:szCs w:val="20"/>
                <w:lang w:eastAsia="en-CA"/>
              </w:rPr>
            </w:pPr>
            <w:r w:rsidRPr="006A2413">
              <w:rPr>
                <w:color w:val="000000"/>
                <w:sz w:val="20"/>
                <w:szCs w:val="20"/>
                <w:lang w:eastAsia="en-CA"/>
              </w:rPr>
              <w:t>Phase-out of HCFC</w:t>
            </w:r>
            <w:r w:rsidRPr="006A2413">
              <w:rPr>
                <w:color w:val="000000"/>
                <w:sz w:val="20"/>
                <w:szCs w:val="20"/>
                <w:lang w:eastAsia="en-CA"/>
              </w:rPr>
              <w:noBreakHyphen/>
              <w:t>141b to be achieved in previous stages (ODP tonnes)</w:t>
            </w:r>
          </w:p>
        </w:tc>
        <w:tc>
          <w:tcPr>
            <w:tcW w:w="519" w:type="pct"/>
            <w:shd w:val="clear" w:color="auto" w:fill="FFFFFF" w:themeFill="background1"/>
          </w:tcPr>
          <w:p w14:paraId="257874AC" w14:textId="0D5978C7" w:rsidR="0043387F" w:rsidRPr="006A2413" w:rsidRDefault="00262C73" w:rsidP="0043387F">
            <w:pPr>
              <w:jc w:val="right"/>
              <w:rPr>
                <w:color w:val="000000"/>
                <w:sz w:val="20"/>
                <w:szCs w:val="20"/>
                <w:lang w:eastAsia="en-CA"/>
              </w:rPr>
            </w:pPr>
            <w:r w:rsidRPr="006A2413">
              <w:rPr>
                <w:color w:val="000000"/>
                <w:sz w:val="20"/>
                <w:szCs w:val="20"/>
                <w:lang w:eastAsia="en-CA"/>
              </w:rPr>
              <w:t>14.01</w:t>
            </w:r>
          </w:p>
        </w:tc>
      </w:tr>
      <w:tr w:rsidR="0043387F" w:rsidRPr="006A2413" w14:paraId="79D183E6" w14:textId="77777777" w:rsidTr="00D65368">
        <w:trPr>
          <w:trHeight w:val="134"/>
          <w:jc w:val="center"/>
        </w:trPr>
        <w:tc>
          <w:tcPr>
            <w:tcW w:w="305" w:type="pct"/>
            <w:hideMark/>
          </w:tcPr>
          <w:p w14:paraId="13F6D0EE" w14:textId="77777777" w:rsidR="0043387F" w:rsidRPr="006A2413" w:rsidRDefault="0043387F" w:rsidP="0043387F">
            <w:pPr>
              <w:jc w:val="left"/>
              <w:rPr>
                <w:color w:val="000000"/>
                <w:sz w:val="20"/>
                <w:szCs w:val="20"/>
                <w:lang w:eastAsia="en-CA"/>
              </w:rPr>
            </w:pPr>
            <w:r w:rsidRPr="006A2413">
              <w:rPr>
                <w:color w:val="000000"/>
                <w:sz w:val="20"/>
                <w:szCs w:val="20"/>
                <w:lang w:eastAsia="en-CA"/>
              </w:rPr>
              <w:t>4.2.3</w:t>
            </w:r>
          </w:p>
        </w:tc>
        <w:tc>
          <w:tcPr>
            <w:tcW w:w="4176" w:type="pct"/>
            <w:gridSpan w:val="6"/>
            <w:hideMark/>
          </w:tcPr>
          <w:p w14:paraId="7EB9F101" w14:textId="7DB28586" w:rsidR="0043387F" w:rsidRPr="006A2413" w:rsidRDefault="0043387F" w:rsidP="0043387F">
            <w:pPr>
              <w:jc w:val="left"/>
              <w:rPr>
                <w:color w:val="000000"/>
                <w:sz w:val="20"/>
                <w:szCs w:val="20"/>
                <w:lang w:eastAsia="en-CA"/>
              </w:rPr>
            </w:pPr>
            <w:r w:rsidRPr="006A2413">
              <w:rPr>
                <w:color w:val="000000"/>
                <w:sz w:val="20"/>
                <w:szCs w:val="20"/>
                <w:lang w:eastAsia="en-CA"/>
              </w:rPr>
              <w:t>Remaining eligible consumption for HCFC</w:t>
            </w:r>
            <w:r w:rsidRPr="006A2413">
              <w:rPr>
                <w:color w:val="000000"/>
                <w:sz w:val="20"/>
                <w:szCs w:val="20"/>
                <w:lang w:eastAsia="en-CA"/>
              </w:rPr>
              <w:noBreakHyphen/>
              <w:t>141b (ODP tonnes)</w:t>
            </w:r>
          </w:p>
        </w:tc>
        <w:tc>
          <w:tcPr>
            <w:tcW w:w="519" w:type="pct"/>
            <w:shd w:val="clear" w:color="auto" w:fill="FFFFFF" w:themeFill="background1"/>
          </w:tcPr>
          <w:p w14:paraId="3E5FBC8F" w14:textId="09A49207" w:rsidR="0043387F" w:rsidRPr="006A2413" w:rsidRDefault="0043387F" w:rsidP="0043387F">
            <w:pPr>
              <w:jc w:val="right"/>
              <w:rPr>
                <w:color w:val="000000"/>
                <w:sz w:val="20"/>
                <w:szCs w:val="20"/>
                <w:lang w:eastAsia="en-CA"/>
              </w:rPr>
            </w:pPr>
            <w:r w:rsidRPr="006A2413">
              <w:rPr>
                <w:color w:val="000000"/>
                <w:sz w:val="20"/>
                <w:szCs w:val="20"/>
                <w:lang w:eastAsia="en-CA"/>
              </w:rPr>
              <w:t>0.00</w:t>
            </w:r>
          </w:p>
        </w:tc>
      </w:tr>
      <w:tr w:rsidR="0043387F" w:rsidRPr="006A2413" w14:paraId="1481960A" w14:textId="77777777" w:rsidTr="00D65368">
        <w:trPr>
          <w:trHeight w:val="53"/>
          <w:jc w:val="center"/>
        </w:trPr>
        <w:tc>
          <w:tcPr>
            <w:tcW w:w="305" w:type="pct"/>
            <w:hideMark/>
          </w:tcPr>
          <w:p w14:paraId="75BE1978" w14:textId="77777777" w:rsidR="0043387F" w:rsidRPr="006A2413" w:rsidRDefault="0043387F" w:rsidP="0043387F">
            <w:pPr>
              <w:jc w:val="left"/>
              <w:rPr>
                <w:color w:val="000000"/>
                <w:sz w:val="20"/>
                <w:szCs w:val="20"/>
                <w:lang w:eastAsia="en-CA"/>
              </w:rPr>
            </w:pPr>
            <w:r w:rsidRPr="006A2413">
              <w:rPr>
                <w:color w:val="000000"/>
                <w:sz w:val="20"/>
                <w:szCs w:val="20"/>
                <w:lang w:eastAsia="en-CA"/>
              </w:rPr>
              <w:t>4.3.1</w:t>
            </w:r>
          </w:p>
        </w:tc>
        <w:tc>
          <w:tcPr>
            <w:tcW w:w="4176" w:type="pct"/>
            <w:gridSpan w:val="6"/>
            <w:hideMark/>
          </w:tcPr>
          <w:p w14:paraId="18E407CF" w14:textId="77777777" w:rsidR="0043387F" w:rsidRPr="006A2413" w:rsidRDefault="0043387F" w:rsidP="0043387F">
            <w:pPr>
              <w:jc w:val="left"/>
              <w:rPr>
                <w:color w:val="000000"/>
                <w:sz w:val="20"/>
                <w:szCs w:val="20"/>
                <w:lang w:eastAsia="en-CA"/>
              </w:rPr>
            </w:pPr>
            <w:r w:rsidRPr="006A2413">
              <w:rPr>
                <w:color w:val="000000"/>
                <w:sz w:val="20"/>
                <w:szCs w:val="20"/>
                <w:lang w:eastAsia="en-CA"/>
              </w:rPr>
              <w:t>Total phase-out of HCFC-141b contained in imported pre-blended polyols agreed to be achieved under this Agreement (ODP tonnes)</w:t>
            </w:r>
          </w:p>
        </w:tc>
        <w:tc>
          <w:tcPr>
            <w:tcW w:w="519" w:type="pct"/>
          </w:tcPr>
          <w:p w14:paraId="7F0C435F" w14:textId="5E5CBB0C" w:rsidR="0043387F" w:rsidRPr="006A2413" w:rsidRDefault="0043387F" w:rsidP="0043387F">
            <w:pPr>
              <w:jc w:val="right"/>
              <w:rPr>
                <w:color w:val="000000"/>
                <w:sz w:val="20"/>
                <w:szCs w:val="20"/>
                <w:lang w:eastAsia="en-CA"/>
              </w:rPr>
            </w:pPr>
            <w:r w:rsidRPr="006A2413">
              <w:rPr>
                <w:color w:val="000000"/>
                <w:sz w:val="20"/>
                <w:szCs w:val="20"/>
                <w:lang w:eastAsia="en-CA"/>
              </w:rPr>
              <w:t>0.00</w:t>
            </w:r>
          </w:p>
        </w:tc>
      </w:tr>
      <w:tr w:rsidR="0043387F" w:rsidRPr="006A2413" w14:paraId="4EFF3CF2" w14:textId="77777777" w:rsidTr="00D65368">
        <w:trPr>
          <w:trHeight w:val="107"/>
          <w:jc w:val="center"/>
        </w:trPr>
        <w:tc>
          <w:tcPr>
            <w:tcW w:w="305" w:type="pct"/>
            <w:hideMark/>
          </w:tcPr>
          <w:p w14:paraId="4A65C14B" w14:textId="77777777" w:rsidR="0043387F" w:rsidRPr="006A2413" w:rsidRDefault="0043387F" w:rsidP="0043387F">
            <w:pPr>
              <w:jc w:val="left"/>
              <w:rPr>
                <w:color w:val="000000"/>
                <w:sz w:val="20"/>
                <w:szCs w:val="20"/>
                <w:lang w:eastAsia="en-CA"/>
              </w:rPr>
            </w:pPr>
            <w:r w:rsidRPr="006A2413">
              <w:rPr>
                <w:color w:val="000000"/>
                <w:sz w:val="20"/>
                <w:szCs w:val="20"/>
                <w:lang w:eastAsia="en-CA"/>
              </w:rPr>
              <w:t>4.3.2</w:t>
            </w:r>
          </w:p>
        </w:tc>
        <w:tc>
          <w:tcPr>
            <w:tcW w:w="4176" w:type="pct"/>
            <w:gridSpan w:val="6"/>
            <w:hideMark/>
          </w:tcPr>
          <w:p w14:paraId="3CB534E9" w14:textId="28A1AFFA" w:rsidR="0043387F" w:rsidRPr="006A2413" w:rsidRDefault="0043387F" w:rsidP="0043387F">
            <w:pPr>
              <w:jc w:val="left"/>
              <w:rPr>
                <w:color w:val="000000"/>
                <w:sz w:val="20"/>
                <w:szCs w:val="20"/>
                <w:lang w:eastAsia="en-CA"/>
              </w:rPr>
            </w:pPr>
            <w:r w:rsidRPr="006A2413">
              <w:rPr>
                <w:color w:val="000000"/>
                <w:sz w:val="20"/>
                <w:szCs w:val="20"/>
                <w:lang w:eastAsia="en-CA"/>
              </w:rPr>
              <w:t>Phase-out of HCFC-141b contained in imported pre-blended polyols to be achieved in previous stages (ODP tonnes)</w:t>
            </w:r>
          </w:p>
        </w:tc>
        <w:tc>
          <w:tcPr>
            <w:tcW w:w="519" w:type="pct"/>
          </w:tcPr>
          <w:p w14:paraId="0EBBA03F" w14:textId="7AA8C236" w:rsidR="0043387F" w:rsidRPr="006A2413" w:rsidRDefault="0043387F" w:rsidP="0043387F">
            <w:pPr>
              <w:jc w:val="right"/>
              <w:rPr>
                <w:color w:val="000000"/>
                <w:sz w:val="20"/>
                <w:szCs w:val="20"/>
                <w:lang w:eastAsia="en-CA"/>
              </w:rPr>
            </w:pPr>
            <w:r w:rsidRPr="006A2413">
              <w:rPr>
                <w:color w:val="000000"/>
                <w:sz w:val="20"/>
                <w:szCs w:val="20"/>
                <w:lang w:eastAsia="en-CA"/>
              </w:rPr>
              <w:t>7.90</w:t>
            </w:r>
          </w:p>
        </w:tc>
      </w:tr>
      <w:tr w:rsidR="0043387F" w:rsidRPr="006A2413" w14:paraId="3529402B" w14:textId="77777777" w:rsidTr="00D65368">
        <w:trPr>
          <w:trHeight w:val="98"/>
          <w:jc w:val="center"/>
        </w:trPr>
        <w:tc>
          <w:tcPr>
            <w:tcW w:w="305" w:type="pct"/>
            <w:hideMark/>
          </w:tcPr>
          <w:p w14:paraId="30D1E243" w14:textId="77777777" w:rsidR="0043387F" w:rsidRPr="006A2413" w:rsidRDefault="0043387F" w:rsidP="0043387F">
            <w:pPr>
              <w:keepNext/>
              <w:jc w:val="left"/>
              <w:rPr>
                <w:color w:val="000000"/>
                <w:sz w:val="20"/>
                <w:szCs w:val="20"/>
                <w:lang w:eastAsia="en-CA"/>
              </w:rPr>
            </w:pPr>
            <w:r w:rsidRPr="006A2413">
              <w:rPr>
                <w:color w:val="000000"/>
                <w:sz w:val="20"/>
                <w:szCs w:val="20"/>
                <w:lang w:eastAsia="en-CA"/>
              </w:rPr>
              <w:lastRenderedPageBreak/>
              <w:t>4.3.3</w:t>
            </w:r>
          </w:p>
        </w:tc>
        <w:tc>
          <w:tcPr>
            <w:tcW w:w="4176" w:type="pct"/>
            <w:gridSpan w:val="6"/>
            <w:hideMark/>
          </w:tcPr>
          <w:p w14:paraId="7EE1EFB7" w14:textId="77777777" w:rsidR="0043387F" w:rsidRPr="006A2413" w:rsidRDefault="0043387F" w:rsidP="0043387F">
            <w:pPr>
              <w:keepNext/>
              <w:jc w:val="left"/>
              <w:rPr>
                <w:color w:val="000000"/>
                <w:sz w:val="20"/>
                <w:szCs w:val="20"/>
                <w:lang w:eastAsia="en-CA"/>
              </w:rPr>
            </w:pPr>
            <w:r w:rsidRPr="006A2413">
              <w:rPr>
                <w:color w:val="000000"/>
                <w:sz w:val="20"/>
                <w:szCs w:val="20"/>
                <w:lang w:eastAsia="en-CA"/>
              </w:rPr>
              <w:t>Remaining eligible consumption for HCFC-141b contained in imported pre-blended polyols (ODP tonnes)</w:t>
            </w:r>
          </w:p>
        </w:tc>
        <w:tc>
          <w:tcPr>
            <w:tcW w:w="519" w:type="pct"/>
          </w:tcPr>
          <w:p w14:paraId="3CB63558" w14:textId="6E94EF77" w:rsidR="0043387F" w:rsidRPr="006A2413" w:rsidRDefault="0043387F" w:rsidP="0043387F">
            <w:pPr>
              <w:keepNext/>
              <w:jc w:val="right"/>
              <w:rPr>
                <w:color w:val="000000"/>
                <w:sz w:val="20"/>
                <w:szCs w:val="20"/>
                <w:lang w:eastAsia="en-CA"/>
              </w:rPr>
            </w:pPr>
            <w:r w:rsidRPr="006A2413">
              <w:rPr>
                <w:color w:val="000000"/>
                <w:sz w:val="20"/>
                <w:szCs w:val="20"/>
                <w:lang w:eastAsia="en-CA"/>
              </w:rPr>
              <w:t>0.00</w:t>
            </w:r>
          </w:p>
        </w:tc>
      </w:tr>
    </w:tbl>
    <w:p w14:paraId="0A8F8B3D" w14:textId="40580B90" w:rsidR="00563DA8" w:rsidRPr="006A2413" w:rsidRDefault="00563DA8" w:rsidP="00E64D1C">
      <w:pPr>
        <w:pStyle w:val="normal1"/>
        <w:spacing w:line="240" w:lineRule="auto"/>
        <w:ind w:right="58"/>
        <w:rPr>
          <w:color w:val="000000"/>
          <w:sz w:val="20"/>
          <w:szCs w:val="20"/>
        </w:rPr>
      </w:pPr>
      <w:r w:rsidRPr="006A2413">
        <w:rPr>
          <w:sz w:val="20"/>
          <w:szCs w:val="20"/>
        </w:rPr>
        <w:t xml:space="preserve">* Date of completion of </w:t>
      </w:r>
      <w:r w:rsidR="00E71700" w:rsidRPr="006A2413">
        <w:rPr>
          <w:sz w:val="20"/>
          <w:szCs w:val="20"/>
        </w:rPr>
        <w:t>stage II</w:t>
      </w:r>
      <w:r w:rsidRPr="006A2413">
        <w:rPr>
          <w:sz w:val="20"/>
          <w:szCs w:val="20"/>
        </w:rPr>
        <w:t xml:space="preserve"> as per </w:t>
      </w:r>
      <w:r w:rsidR="00E71700" w:rsidRPr="006A2413">
        <w:rPr>
          <w:sz w:val="20"/>
          <w:szCs w:val="20"/>
        </w:rPr>
        <w:t>stage II</w:t>
      </w:r>
      <w:r w:rsidRPr="006A2413">
        <w:rPr>
          <w:sz w:val="20"/>
          <w:szCs w:val="20"/>
        </w:rPr>
        <w:t xml:space="preserve"> Agreement: </w:t>
      </w:r>
      <w:r w:rsidR="002B569B" w:rsidRPr="006A2413">
        <w:rPr>
          <w:sz w:val="20"/>
          <w:szCs w:val="20"/>
        </w:rPr>
        <w:t>31 December 2026</w:t>
      </w:r>
      <w:r w:rsidR="00A1509F" w:rsidRPr="006A2413">
        <w:rPr>
          <w:sz w:val="20"/>
          <w:szCs w:val="20"/>
        </w:rPr>
        <w:t xml:space="preserve">. </w:t>
      </w:r>
      <w:r w:rsidR="00CB6170" w:rsidRPr="006A2413">
        <w:rPr>
          <w:sz w:val="20"/>
          <w:szCs w:val="20"/>
        </w:rPr>
        <w:t xml:space="preserve">Extension to </w:t>
      </w:r>
      <w:r w:rsidR="00ED0E58" w:rsidRPr="006A2413">
        <w:rPr>
          <w:rFonts w:eastAsia="Times New Roman" w:cs="Times New Roman"/>
          <w:sz w:val="20"/>
          <w:szCs w:val="20"/>
          <w:lang w:val="en-GB"/>
        </w:rPr>
        <w:t>31</w:t>
      </w:r>
      <w:r w:rsidR="004E4C95" w:rsidRPr="006A2413">
        <w:rPr>
          <w:rFonts w:eastAsia="Times New Roman" w:cs="Times New Roman"/>
          <w:sz w:val="20"/>
          <w:szCs w:val="20"/>
          <w:lang w:val="en-GB"/>
        </w:rPr>
        <w:t xml:space="preserve"> </w:t>
      </w:r>
      <w:r w:rsidR="00ED0E58" w:rsidRPr="006A2413">
        <w:rPr>
          <w:rFonts w:eastAsia="Times New Roman" w:cs="Times New Roman"/>
          <w:sz w:val="20"/>
          <w:szCs w:val="20"/>
          <w:lang w:val="en-GB"/>
        </w:rPr>
        <w:t>December 2027</w:t>
      </w:r>
      <w:r w:rsidR="00CB6170" w:rsidRPr="006A2413">
        <w:rPr>
          <w:rFonts w:eastAsia="Times New Roman" w:cs="Times New Roman"/>
          <w:sz w:val="20"/>
          <w:szCs w:val="20"/>
          <w:lang w:val="en-GB"/>
        </w:rPr>
        <w:t xml:space="preserve"> is being requested at the present meeting</w:t>
      </w:r>
      <w:r w:rsidR="00ED0E58" w:rsidRPr="006A2413">
        <w:rPr>
          <w:rFonts w:eastAsia="Times New Roman" w:cs="Times New Roman"/>
          <w:sz w:val="20"/>
          <w:szCs w:val="20"/>
          <w:lang w:val="en-GB"/>
        </w:rPr>
        <w:t>.</w:t>
      </w:r>
    </w:p>
    <w:p w14:paraId="3FDD5FED" w14:textId="77777777" w:rsidR="00563DA8" w:rsidRPr="006A2413" w:rsidRDefault="00563DA8" w:rsidP="001161CD">
      <w:pPr>
        <w:keepNext/>
        <w:spacing w:before="360" w:after="240"/>
        <w:rPr>
          <w:b/>
        </w:rPr>
      </w:pPr>
      <w:r w:rsidRPr="006A2413">
        <w:rPr>
          <w:b/>
        </w:rPr>
        <w:t>APPENDIX 3-A: FUNDING APPROVAL SCHEDULE</w:t>
      </w:r>
    </w:p>
    <w:p w14:paraId="2AB5ECDA" w14:textId="2E3B3DB4" w:rsidR="00563DA8" w:rsidRPr="006A2413" w:rsidRDefault="00563DA8" w:rsidP="003034AF">
      <w:pPr>
        <w:pStyle w:val="Heading1"/>
        <w:numPr>
          <w:ilvl w:val="0"/>
          <w:numId w:val="12"/>
        </w:numPr>
      </w:pPr>
      <w:r w:rsidRPr="006A2413">
        <w:t>Funding for the future tranches will be considered for approval at the first</w:t>
      </w:r>
      <w:r w:rsidR="00CE775E" w:rsidRPr="006A2413">
        <w:t xml:space="preserve"> </w:t>
      </w:r>
      <w:r w:rsidRPr="006A2413">
        <w:t>meeting of the year specified in Appendix 2-A.</w:t>
      </w:r>
    </w:p>
    <w:p w14:paraId="204C344C" w14:textId="77777777" w:rsidR="00563DA8" w:rsidRPr="006A2413" w:rsidRDefault="00563DA8" w:rsidP="001161CD">
      <w:pPr>
        <w:keepNext/>
        <w:spacing w:before="360" w:after="240"/>
        <w:rPr>
          <w:b/>
        </w:rPr>
      </w:pPr>
      <w:r w:rsidRPr="006A2413">
        <w:rPr>
          <w:b/>
        </w:rPr>
        <w:t>APPENDIX 4-A: FORMAT OF TRANCHE IMPLEMENTATION REPORTS AND PLANS</w:t>
      </w:r>
    </w:p>
    <w:p w14:paraId="267F1DEE" w14:textId="77777777" w:rsidR="00563DA8" w:rsidRPr="006A2413" w:rsidRDefault="00563DA8" w:rsidP="003034AF">
      <w:pPr>
        <w:pStyle w:val="Heading1"/>
        <w:numPr>
          <w:ilvl w:val="0"/>
          <w:numId w:val="13"/>
        </w:numPr>
      </w:pPr>
      <w:r w:rsidRPr="006A2413">
        <w:t>The submission of the Tranche Implementation Report and Plans for each tranche request will consist of five parts:</w:t>
      </w:r>
    </w:p>
    <w:p w14:paraId="75ABF086" w14:textId="77777777" w:rsidR="00563DA8" w:rsidRPr="006A2413" w:rsidRDefault="00563DA8" w:rsidP="001161CD">
      <w:pPr>
        <w:pStyle w:val="Heading2"/>
        <w:widowControl/>
      </w:pPr>
      <w:r w:rsidRPr="006A2413">
        <w:t xml:space="preserve">A narrative report, with data provided by tranche, describing the progress achieved since the previous report, reflecting the situation of the Country </w:t>
      </w:r>
      <w:proofErr w:type="gramStart"/>
      <w:r w:rsidRPr="006A2413">
        <w:t>in regard to</w:t>
      </w:r>
      <w:proofErr w:type="gramEnd"/>
      <w:r w:rsidRPr="006A2413">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6037464E" w14:textId="77777777" w:rsidR="00563DA8" w:rsidRPr="006A2413" w:rsidRDefault="00563DA8" w:rsidP="001161CD">
      <w:pPr>
        <w:pStyle w:val="Heading2"/>
        <w:widowControl/>
        <w:tabs>
          <w:tab w:val="clear" w:pos="0"/>
          <w:tab w:val="num" w:pos="-720"/>
        </w:tabs>
      </w:pPr>
      <w:r w:rsidRPr="006A2413">
        <w:t xml:space="preserve">An independent verification report of the Plan results and the consumption of the Substances, as per subparagraph 5(b) of the Agreement. If not decided otherwise by the Executive Committee, such a verification </w:t>
      </w:r>
      <w:proofErr w:type="gramStart"/>
      <w:r w:rsidRPr="006A2413">
        <w:t>has to</w:t>
      </w:r>
      <w:proofErr w:type="gramEnd"/>
      <w:r w:rsidRPr="006A2413">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43910177" w14:textId="77777777" w:rsidR="00563DA8" w:rsidRPr="006A2413" w:rsidRDefault="00563DA8" w:rsidP="001161CD">
      <w:pPr>
        <w:pStyle w:val="Heading2"/>
        <w:widowControl/>
        <w:tabs>
          <w:tab w:val="clear" w:pos="0"/>
          <w:tab w:val="num" w:pos="-720"/>
        </w:tabs>
      </w:pPr>
      <w:r w:rsidRPr="006A2413">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6A2413">
        <w:t>taking into account</w:t>
      </w:r>
      <w:proofErr w:type="gramEnd"/>
      <w:r w:rsidRPr="006A2413">
        <w:t xml:space="preserve"> experiences made and progress achieved in the implementation of earlier tranches; the data in the plan will be provided by calendar year. The description should also include a reference to </w:t>
      </w:r>
      <w:proofErr w:type="gramStart"/>
      <w:r w:rsidRPr="006A2413">
        <w:t>the overall Plan</w:t>
      </w:r>
      <w:proofErr w:type="gramEnd"/>
      <w:r w:rsidRPr="006A2413">
        <w:t xml:space="preserve"> and progress achieved, as well as any possible changes to </w:t>
      </w:r>
      <w:proofErr w:type="gramStart"/>
      <w:r w:rsidRPr="006A2413">
        <w:t>the overall Plan</w:t>
      </w:r>
      <w:proofErr w:type="gramEnd"/>
      <w:r w:rsidRPr="006A2413">
        <w:t xml:space="preserve"> that are foreseen. The description should also specify and explain in detail such changes to </w:t>
      </w:r>
      <w:proofErr w:type="gramStart"/>
      <w:r w:rsidRPr="006A2413">
        <w:t>the overall plan</w:t>
      </w:r>
      <w:proofErr w:type="gramEnd"/>
      <w:r w:rsidRPr="006A2413">
        <w:t>. This description of future activities can be submitted as a part of the same document as the narrative report under subparagraph (</w:t>
      </w:r>
      <w:r w:rsidR="00BA030D" w:rsidRPr="006A2413">
        <w:t>a</w:t>
      </w:r>
      <w:r w:rsidRPr="006A2413">
        <w:t>) above;</w:t>
      </w:r>
    </w:p>
    <w:p w14:paraId="2CF217FC" w14:textId="77777777" w:rsidR="00563DA8" w:rsidRPr="006A2413" w:rsidRDefault="00563DA8" w:rsidP="001161CD">
      <w:pPr>
        <w:pStyle w:val="Heading2"/>
        <w:widowControl/>
        <w:tabs>
          <w:tab w:val="clear" w:pos="0"/>
          <w:tab w:val="num" w:pos="-720"/>
        </w:tabs>
      </w:pPr>
      <w:r w:rsidRPr="006A2413">
        <w:t>A set of quantitative information for all Tranche Implementation Reports and Plans, submitted through an online database; and</w:t>
      </w:r>
    </w:p>
    <w:p w14:paraId="5E8EEBA6" w14:textId="77777777" w:rsidR="00563DA8" w:rsidRPr="006A2413" w:rsidRDefault="00563DA8" w:rsidP="001161CD">
      <w:pPr>
        <w:pStyle w:val="Heading2"/>
        <w:widowControl/>
        <w:tabs>
          <w:tab w:val="clear" w:pos="0"/>
          <w:tab w:val="num" w:pos="-720"/>
        </w:tabs>
      </w:pPr>
      <w:r w:rsidRPr="006A2413">
        <w:t>An Executive Summary of about five paragraphs, summarizing the information of the above subparagraphs 1(a) to 1(d).</w:t>
      </w:r>
    </w:p>
    <w:p w14:paraId="2BF315A0" w14:textId="77777777" w:rsidR="00563DA8" w:rsidRPr="006A2413" w:rsidRDefault="00563DA8" w:rsidP="001161CD">
      <w:pPr>
        <w:pStyle w:val="Heading1"/>
      </w:pPr>
      <w:proofErr w:type="gramStart"/>
      <w:r w:rsidRPr="006A2413">
        <w:lastRenderedPageBreak/>
        <w:t>In the event that</w:t>
      </w:r>
      <w:proofErr w:type="gramEnd"/>
      <w:r w:rsidRPr="006A2413">
        <w:t xml:space="preserve"> in a particular year two stages of the Plan are being implemented in parallel, the following considerations should be taken in preparing the Tranche Implementation Reports and Plans:</w:t>
      </w:r>
    </w:p>
    <w:p w14:paraId="27915832" w14:textId="77777777" w:rsidR="00563DA8" w:rsidRPr="006A2413" w:rsidRDefault="00563DA8" w:rsidP="001161CD">
      <w:pPr>
        <w:pStyle w:val="Heading2"/>
        <w:widowControl/>
        <w:tabs>
          <w:tab w:val="clear" w:pos="0"/>
          <w:tab w:val="num" w:pos="-720"/>
        </w:tabs>
      </w:pPr>
      <w:r w:rsidRPr="006A2413">
        <w:t>The Tranche Implementation Reports and Plans referred to as part of this Agreement, will exclusively refer to activities and funds covered by this Agreement; and</w:t>
      </w:r>
    </w:p>
    <w:p w14:paraId="0DF12B11" w14:textId="77777777" w:rsidR="00563DA8" w:rsidRPr="006A2413" w:rsidRDefault="00563DA8" w:rsidP="001161CD">
      <w:pPr>
        <w:pStyle w:val="Heading2"/>
        <w:widowControl/>
        <w:tabs>
          <w:tab w:val="clear" w:pos="0"/>
          <w:tab w:val="num" w:pos="-720"/>
        </w:tabs>
      </w:pPr>
      <w:r w:rsidRPr="006A2413">
        <w:t>If the stages under implementation have different HCFC consumption targets under Appendix 2</w:t>
      </w:r>
      <w:r w:rsidRPr="006A2413">
        <w:noBreakHyphen/>
        <w:t>A of each Agreement in a particular year, the lower HCFC consumption target will be used as reference for compliance with these Agreements and will be the basis for the independent verification.</w:t>
      </w:r>
    </w:p>
    <w:p w14:paraId="780DE7CA" w14:textId="77777777" w:rsidR="00563DA8" w:rsidRPr="006A2413" w:rsidRDefault="00563DA8" w:rsidP="001161CD">
      <w:pPr>
        <w:keepNext/>
        <w:spacing w:before="360" w:after="240"/>
        <w:rPr>
          <w:b/>
        </w:rPr>
      </w:pPr>
      <w:r w:rsidRPr="006A2413">
        <w:rPr>
          <w:b/>
        </w:rPr>
        <w:t>APPENDIX 5-A: MONITORING INSTITUTIONS AND ROLES</w:t>
      </w:r>
    </w:p>
    <w:p w14:paraId="79EA1F5A" w14:textId="19469BDE" w:rsidR="00BC2E55" w:rsidRPr="006A2413" w:rsidRDefault="00BC2E55" w:rsidP="003034AF">
      <w:pPr>
        <w:pStyle w:val="Heading1"/>
        <w:numPr>
          <w:ilvl w:val="0"/>
          <w:numId w:val="16"/>
        </w:numPr>
      </w:pPr>
      <w:r w:rsidRPr="006A2413">
        <w:rPr>
          <w:lang w:val="en-GB"/>
        </w:rPr>
        <w:t>The National Ozone Unit (NOU) of the Country is responsible for monitoring the progress of implementation of activities in the Plan. </w:t>
      </w:r>
    </w:p>
    <w:p w14:paraId="25C1B6E8" w14:textId="77777777" w:rsidR="00BC2E55" w:rsidRPr="006A2413" w:rsidRDefault="00BC2E55" w:rsidP="00BC2E55">
      <w:pPr>
        <w:pStyle w:val="Heading1"/>
      </w:pPr>
      <w:r w:rsidRPr="006A2413">
        <w:rPr>
          <w:lang w:val="en-GB"/>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HCFC consumption verification undertaken by the Lead IA. </w:t>
      </w:r>
    </w:p>
    <w:p w14:paraId="1392BBD3" w14:textId="77777777" w:rsidR="00BC2E55" w:rsidRPr="006A2413" w:rsidRDefault="00BC2E55" w:rsidP="00BC2E55">
      <w:pPr>
        <w:pStyle w:val="Heading1"/>
      </w:pPr>
      <w:r w:rsidRPr="006A2413">
        <w:rPr>
          <w:lang w:val="en-GB"/>
        </w:rPr>
        <w:t xml:space="preserve">The Ministry of </w:t>
      </w:r>
      <w:r w:rsidRPr="006A2413">
        <w:rPr>
          <w:rStyle w:val="Strong"/>
          <w:b w:val="0"/>
          <w:bCs w:val="0"/>
          <w:color w:val="000000"/>
          <w:lang w:val="en-GB"/>
        </w:rPr>
        <w:t>Industry and Trade</w:t>
      </w:r>
      <w:r w:rsidRPr="006A2413">
        <w:rPr>
          <w:lang w:val="en-GB"/>
        </w:rPr>
        <w:t xml:space="preserve"> in the Country will be responsible for the sustainability of consumption reduction targets achieved through the agreement. </w:t>
      </w:r>
    </w:p>
    <w:p w14:paraId="45411FA8" w14:textId="77777777" w:rsidR="00563DA8" w:rsidRPr="006A2413" w:rsidRDefault="00563DA8" w:rsidP="001161CD">
      <w:pPr>
        <w:keepNext/>
        <w:spacing w:before="360" w:after="240"/>
        <w:rPr>
          <w:b/>
        </w:rPr>
      </w:pPr>
      <w:r w:rsidRPr="006A2413">
        <w:rPr>
          <w:b/>
        </w:rPr>
        <w:t>APPENDIX 6-A: ROLE OF THE LEAD IMPLEMENTING AGENCY</w:t>
      </w:r>
    </w:p>
    <w:p w14:paraId="6E684599" w14:textId="77777777" w:rsidR="00563DA8" w:rsidRPr="006A2413" w:rsidRDefault="00563DA8" w:rsidP="003034AF">
      <w:pPr>
        <w:pStyle w:val="Heading1"/>
        <w:numPr>
          <w:ilvl w:val="0"/>
          <w:numId w:val="14"/>
        </w:numPr>
      </w:pPr>
      <w:r w:rsidRPr="006A2413">
        <w:t>The Lead IA will be responsible for a range of activities, including at least the following:</w:t>
      </w:r>
    </w:p>
    <w:p w14:paraId="3142E90E" w14:textId="77777777" w:rsidR="00563DA8" w:rsidRPr="006A2413" w:rsidRDefault="00563DA8" w:rsidP="001161CD">
      <w:pPr>
        <w:pStyle w:val="Heading2"/>
        <w:widowControl/>
      </w:pPr>
      <w:r w:rsidRPr="006A2413">
        <w:t>Ensuring performance and financial verification in accordance with this Agreement and with its specific internal procedures and requirements as set out in the Country’s Plan;</w:t>
      </w:r>
    </w:p>
    <w:p w14:paraId="6EF39C45" w14:textId="77777777" w:rsidR="00563DA8" w:rsidRPr="006A2413" w:rsidRDefault="00563DA8" w:rsidP="001161CD">
      <w:pPr>
        <w:pStyle w:val="Heading2"/>
        <w:widowControl/>
        <w:tabs>
          <w:tab w:val="clear" w:pos="0"/>
          <w:tab w:val="num" w:pos="-720"/>
        </w:tabs>
      </w:pPr>
      <w:r w:rsidRPr="006A2413">
        <w:t>Assisting the Country in preparation of the Tranche Implementation Reports and Plans as per Appendix 4</w:t>
      </w:r>
      <w:r w:rsidRPr="006A2413">
        <w:noBreakHyphen/>
        <w:t>A;</w:t>
      </w:r>
    </w:p>
    <w:p w14:paraId="12BEE946" w14:textId="77777777" w:rsidR="00563DA8" w:rsidRPr="006A2413" w:rsidRDefault="00563DA8" w:rsidP="001161CD">
      <w:pPr>
        <w:pStyle w:val="Heading2"/>
        <w:widowControl/>
        <w:tabs>
          <w:tab w:val="clear" w:pos="0"/>
          <w:tab w:val="num" w:pos="-720"/>
        </w:tabs>
      </w:pPr>
      <w:r w:rsidRPr="006A2413">
        <w:t>Providing independent verification to the Executive Committee that the Targets have been met and associated tranche activities have been completed as indicated in the Tranche Implementation Plan consistent with Appendix 4-A;</w:t>
      </w:r>
    </w:p>
    <w:p w14:paraId="4107CC9D" w14:textId="77777777" w:rsidR="00563DA8" w:rsidRPr="006A2413" w:rsidRDefault="00563DA8" w:rsidP="001161CD">
      <w:pPr>
        <w:pStyle w:val="Heading2"/>
        <w:widowControl/>
        <w:tabs>
          <w:tab w:val="clear" w:pos="0"/>
          <w:tab w:val="num" w:pos="-720"/>
        </w:tabs>
      </w:pPr>
      <w:r w:rsidRPr="006A2413">
        <w:t xml:space="preserve">Ensuring that the experiences and progress is reflected in updates of </w:t>
      </w:r>
      <w:proofErr w:type="gramStart"/>
      <w:r w:rsidRPr="006A2413">
        <w:t>the overall plan</w:t>
      </w:r>
      <w:proofErr w:type="gramEnd"/>
      <w:r w:rsidRPr="006A2413">
        <w:t xml:space="preserve"> and in future Tranche Implementation Plans consistent with subparagraphs 1(c) and 1(d) of Appendix 4</w:t>
      </w:r>
      <w:r w:rsidRPr="006A2413">
        <w:noBreakHyphen/>
        <w:t>A;</w:t>
      </w:r>
    </w:p>
    <w:p w14:paraId="634186FD" w14:textId="083BD130" w:rsidR="00563DA8" w:rsidRPr="006A2413" w:rsidRDefault="00563DA8" w:rsidP="001161CD">
      <w:pPr>
        <w:pStyle w:val="Heading2"/>
        <w:widowControl/>
        <w:tabs>
          <w:tab w:val="clear" w:pos="0"/>
          <w:tab w:val="num" w:pos="-720"/>
        </w:tabs>
      </w:pPr>
      <w:r w:rsidRPr="006A2413">
        <w:t xml:space="preserve">Fulfilling the reporting requirements for the Tranche Implementation Reports and Plans and </w:t>
      </w:r>
      <w:proofErr w:type="gramStart"/>
      <w:r w:rsidRPr="006A2413">
        <w:t>the overall plan</w:t>
      </w:r>
      <w:proofErr w:type="gramEnd"/>
      <w:r w:rsidRPr="006A2413">
        <w:t xml:space="preserve"> as specified in Appendix 4-A for submission to the Executive Committee;</w:t>
      </w:r>
    </w:p>
    <w:p w14:paraId="63E47D96" w14:textId="77777777" w:rsidR="00563DA8" w:rsidRPr="006A2413" w:rsidRDefault="00563DA8" w:rsidP="001161CD">
      <w:pPr>
        <w:pStyle w:val="Heading2"/>
        <w:widowControl/>
        <w:tabs>
          <w:tab w:val="clear" w:pos="0"/>
          <w:tab w:val="num" w:pos="-720"/>
        </w:tabs>
      </w:pPr>
      <w:r w:rsidRPr="006A2413">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FB2CFFD" w14:textId="77777777" w:rsidR="00563DA8" w:rsidRPr="006A2413" w:rsidRDefault="00563DA8" w:rsidP="001161CD">
      <w:pPr>
        <w:pStyle w:val="Heading2"/>
        <w:widowControl/>
        <w:tabs>
          <w:tab w:val="clear" w:pos="0"/>
          <w:tab w:val="num" w:pos="-720"/>
        </w:tabs>
      </w:pPr>
      <w:r w:rsidRPr="006A2413">
        <w:t>Ensuring that appropriate independent technical experts carry out the technical reviews;</w:t>
      </w:r>
    </w:p>
    <w:p w14:paraId="19E1F75A" w14:textId="77777777" w:rsidR="00563DA8" w:rsidRPr="006A2413" w:rsidRDefault="00563DA8" w:rsidP="001161CD">
      <w:pPr>
        <w:pStyle w:val="Heading2"/>
        <w:widowControl/>
        <w:tabs>
          <w:tab w:val="clear" w:pos="0"/>
          <w:tab w:val="num" w:pos="-720"/>
        </w:tabs>
      </w:pPr>
      <w:r w:rsidRPr="006A2413">
        <w:lastRenderedPageBreak/>
        <w:t>Carrying out required supervision missions;</w:t>
      </w:r>
    </w:p>
    <w:p w14:paraId="1A60ABFB" w14:textId="77777777" w:rsidR="00A724D7" w:rsidRPr="006A2413" w:rsidRDefault="00563DA8" w:rsidP="00A724D7">
      <w:pPr>
        <w:pStyle w:val="Heading2"/>
        <w:widowControl/>
        <w:tabs>
          <w:tab w:val="clear" w:pos="0"/>
          <w:tab w:val="num" w:pos="-720"/>
        </w:tabs>
      </w:pPr>
      <w:r w:rsidRPr="006A2413">
        <w:t>Ensuring the presence of an operating mechanism to allow effective, transparent implementation of the Tranche Implementation Plan and accurate data reporting;</w:t>
      </w:r>
    </w:p>
    <w:p w14:paraId="7D5DD6E1" w14:textId="6B82F793" w:rsidR="00A724D7" w:rsidRPr="006A2413" w:rsidRDefault="00A724D7" w:rsidP="00A724D7">
      <w:pPr>
        <w:pStyle w:val="Heading2"/>
        <w:widowControl/>
        <w:tabs>
          <w:tab w:val="clear" w:pos="0"/>
          <w:tab w:val="num" w:pos="-720"/>
        </w:tabs>
      </w:pPr>
      <w:r w:rsidRPr="006A2413">
        <w:rPr>
          <w:color w:val="000000"/>
          <w:lang w:val="en-GB"/>
        </w:rPr>
        <w:t>Ensuring appropriate sequence of activities;</w:t>
      </w:r>
    </w:p>
    <w:p w14:paraId="5AFF8EF9" w14:textId="5BDC214E" w:rsidR="00563DA8" w:rsidRPr="006A2413" w:rsidRDefault="00563DA8" w:rsidP="001161CD">
      <w:pPr>
        <w:pStyle w:val="Heading2"/>
        <w:widowControl/>
        <w:tabs>
          <w:tab w:val="clear" w:pos="0"/>
          <w:tab w:val="num" w:pos="-720"/>
        </w:tabs>
      </w:pPr>
      <w:r w:rsidRPr="006A2413">
        <w:t>In case of reductions in funding for failure to comply in accordance with paragraph 11 of the Agreement, to determine, in consultation with the Country</w:t>
      </w:r>
      <w:r w:rsidR="006769CE" w:rsidRPr="006A2413">
        <w:t>,</w:t>
      </w:r>
      <w:r w:rsidRPr="006A2413">
        <w:t xml:space="preserve"> the allocation of the reductions to the different budget items and to the funding of the Lead IA;</w:t>
      </w:r>
    </w:p>
    <w:p w14:paraId="191CBC67" w14:textId="77777777" w:rsidR="00563DA8" w:rsidRPr="006A2413" w:rsidRDefault="00563DA8" w:rsidP="001161CD">
      <w:pPr>
        <w:pStyle w:val="Heading2"/>
        <w:widowControl/>
        <w:tabs>
          <w:tab w:val="clear" w:pos="0"/>
          <w:tab w:val="num" w:pos="-720"/>
        </w:tabs>
      </w:pPr>
      <w:r w:rsidRPr="006A2413">
        <w:t>Ensuring that disbursements made to the Country are based on the use of the indicators;</w:t>
      </w:r>
    </w:p>
    <w:p w14:paraId="7E747C01" w14:textId="2880462F" w:rsidR="00563DA8" w:rsidRPr="006A2413" w:rsidRDefault="00563DA8" w:rsidP="001161CD">
      <w:pPr>
        <w:pStyle w:val="Heading2"/>
        <w:widowControl/>
        <w:tabs>
          <w:tab w:val="clear" w:pos="0"/>
          <w:tab w:val="num" w:pos="-720"/>
        </w:tabs>
      </w:pPr>
      <w:proofErr w:type="gramStart"/>
      <w:r w:rsidRPr="006A2413">
        <w:t>Providing assistance</w:t>
      </w:r>
      <w:proofErr w:type="gramEnd"/>
      <w:r w:rsidRPr="006A2413">
        <w:t xml:space="preserve"> with policy, management and technical support when required;</w:t>
      </w:r>
      <w:r w:rsidR="00514ED9" w:rsidRPr="006A2413">
        <w:t xml:space="preserve"> </w:t>
      </w:r>
      <w:r w:rsidR="00CA7D3A" w:rsidRPr="006A2413">
        <w:t>and</w:t>
      </w:r>
    </w:p>
    <w:p w14:paraId="2D1C129E" w14:textId="77777777" w:rsidR="00563DA8" w:rsidRPr="006A2413" w:rsidRDefault="00563DA8" w:rsidP="001161CD">
      <w:pPr>
        <w:pStyle w:val="Heading2"/>
        <w:widowControl/>
        <w:tabs>
          <w:tab w:val="clear" w:pos="0"/>
          <w:tab w:val="num" w:pos="-720"/>
        </w:tabs>
      </w:pPr>
      <w:r w:rsidRPr="006A2413">
        <w:t>Timely releasing funds to the Country/participating enterprises for completing the activities related to the project.</w:t>
      </w:r>
    </w:p>
    <w:p w14:paraId="2903016E" w14:textId="77777777" w:rsidR="00563DA8" w:rsidRPr="006A2413" w:rsidRDefault="00563DA8" w:rsidP="001161CD">
      <w:pPr>
        <w:pStyle w:val="Heading1"/>
      </w:pPr>
      <w:r w:rsidRPr="006A2413">
        <w:t xml:space="preserve">After consultation with the Country and </w:t>
      </w:r>
      <w:proofErr w:type="gramStart"/>
      <w:r w:rsidRPr="006A2413">
        <w:t>taking into account</w:t>
      </w:r>
      <w:proofErr w:type="gramEnd"/>
      <w:r w:rsidRPr="006A2413">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3FA4E2A7" w14:textId="77777777" w:rsidR="00563DA8" w:rsidRPr="006A2413" w:rsidRDefault="00563DA8" w:rsidP="001161CD">
      <w:pPr>
        <w:keepNext/>
        <w:spacing w:before="360" w:after="240"/>
        <w:rPr>
          <w:b/>
        </w:rPr>
      </w:pPr>
      <w:r w:rsidRPr="006A2413">
        <w:rPr>
          <w:b/>
        </w:rPr>
        <w:t>APPENDIX 7-A: REDUCTIONS IN FUNDING FOR FAILURE TO COMPLY</w:t>
      </w:r>
    </w:p>
    <w:p w14:paraId="3397E980" w14:textId="111BA20F" w:rsidR="00563DA8" w:rsidRPr="006A2413" w:rsidRDefault="00563DA8" w:rsidP="003034AF">
      <w:pPr>
        <w:pStyle w:val="Heading1"/>
        <w:numPr>
          <w:ilvl w:val="0"/>
          <w:numId w:val="11"/>
        </w:numPr>
      </w:pPr>
      <w:r w:rsidRPr="006A2413">
        <w:t>In accordance with paragraph 11 of the Agreement, the amount of funding provided may be reduced by US $</w:t>
      </w:r>
      <w:r w:rsidR="00562DE1" w:rsidRPr="006A2413">
        <w:t>173</w:t>
      </w:r>
      <w:r w:rsidR="00562DE1" w:rsidRPr="006A2413">
        <w:rPr>
          <w:color w:val="000000"/>
          <w:lang w:val="en-GB"/>
        </w:rPr>
        <w:t xml:space="preserve"> </w:t>
      </w:r>
      <w:r w:rsidRPr="006A2413">
        <w:t>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5E59C41" w14:textId="77777777" w:rsidR="00563DA8" w:rsidRPr="006A2413" w:rsidRDefault="00563DA8" w:rsidP="001161CD">
      <w:pPr>
        <w:pStyle w:val="Heading1"/>
      </w:pPr>
      <w:r w:rsidRPr="006A2413">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855921D" w14:textId="238FDA52" w:rsidR="00563DA8" w:rsidRPr="00FD3268" w:rsidRDefault="00563DA8" w:rsidP="00514ED9">
      <w:pPr>
        <w:pStyle w:val="Heading1"/>
        <w:numPr>
          <w:ilvl w:val="0"/>
          <w:numId w:val="0"/>
        </w:num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9B0D30" w14:paraId="6740863B" w14:textId="77777777" w:rsidTr="00222D4D">
        <w:tc>
          <w:tcPr>
            <w:tcW w:w="999" w:type="pct"/>
          </w:tcPr>
          <w:p w14:paraId="45D32812" w14:textId="77777777" w:rsidR="00563DA8" w:rsidRPr="009B0D30" w:rsidRDefault="00563DA8" w:rsidP="001161CD"/>
        </w:tc>
        <w:tc>
          <w:tcPr>
            <w:tcW w:w="1000" w:type="pct"/>
          </w:tcPr>
          <w:p w14:paraId="50B50398" w14:textId="77777777" w:rsidR="00563DA8" w:rsidRPr="009B0D30" w:rsidRDefault="00563DA8" w:rsidP="001161CD"/>
        </w:tc>
        <w:tc>
          <w:tcPr>
            <w:tcW w:w="1000" w:type="pct"/>
            <w:tcBorders>
              <w:bottom w:val="single" w:sz="4" w:space="0" w:color="auto"/>
            </w:tcBorders>
          </w:tcPr>
          <w:p w14:paraId="4B57BBE1" w14:textId="77777777" w:rsidR="00563DA8" w:rsidRPr="009B0D30" w:rsidRDefault="00563DA8" w:rsidP="001161CD"/>
        </w:tc>
        <w:tc>
          <w:tcPr>
            <w:tcW w:w="1000" w:type="pct"/>
          </w:tcPr>
          <w:p w14:paraId="7FCF8286" w14:textId="77777777" w:rsidR="00563DA8" w:rsidRPr="009B0D30" w:rsidRDefault="00563DA8" w:rsidP="001161CD"/>
        </w:tc>
        <w:tc>
          <w:tcPr>
            <w:tcW w:w="1001" w:type="pct"/>
          </w:tcPr>
          <w:p w14:paraId="56CF3C13" w14:textId="77777777" w:rsidR="00563DA8" w:rsidRPr="009B0D30" w:rsidRDefault="00563DA8" w:rsidP="001161CD"/>
        </w:tc>
      </w:tr>
    </w:tbl>
    <w:p w14:paraId="316A83C4" w14:textId="77777777" w:rsidR="00563DA8" w:rsidRPr="00FB73CA" w:rsidRDefault="00563DA8" w:rsidP="001161CD">
      <w:pPr>
        <w:jc w:val="center"/>
        <w:rPr>
          <w:sz w:val="16"/>
        </w:rPr>
      </w:pPr>
    </w:p>
    <w:sectPr w:rsidR="00563DA8" w:rsidRPr="00FB73CA" w:rsidSect="00563DA8">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62479" w14:textId="77777777" w:rsidR="0058211C" w:rsidRDefault="0058211C" w:rsidP="004A504B">
      <w:r>
        <w:separator/>
      </w:r>
    </w:p>
  </w:endnote>
  <w:endnote w:type="continuationSeparator" w:id="0">
    <w:p w14:paraId="585CF5C3" w14:textId="77777777" w:rsidR="0058211C" w:rsidRDefault="0058211C" w:rsidP="004A504B">
      <w:r>
        <w:continuationSeparator/>
      </w:r>
    </w:p>
  </w:endnote>
  <w:endnote w:type="continuationNotice" w:id="1">
    <w:p w14:paraId="06B657D7" w14:textId="77777777" w:rsidR="0058211C" w:rsidRDefault="00582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oto Sans Devanagari">
    <w:charset w:val="00"/>
    <w:family w:val="swiss"/>
    <w:pitch w:val="variable"/>
    <w:sig w:usb0="80008023" w:usb1="00002046"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5F4F"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25F4"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A0E0"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471677F5" w14:textId="77777777" w:rsidR="00563DA8" w:rsidRDefault="00563D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04CFE4" w14:textId="77777777" w:rsidR="00563DA8" w:rsidRPr="00EB66A4" w:rsidRDefault="00563DA8"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94075"/>
      <w:docPartObj>
        <w:docPartGallery w:val="Page Numbers (Bottom of Page)"/>
        <w:docPartUnique/>
      </w:docPartObj>
    </w:sdtPr>
    <w:sdtEndPr>
      <w:rPr>
        <w:noProof/>
      </w:rPr>
    </w:sdtEndPr>
    <w:sdtContent>
      <w:p w14:paraId="3F97FCBF" w14:textId="38A3FA2F" w:rsidR="00DA217A" w:rsidRDefault="00DA21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5D41F6" w14:textId="77777777" w:rsidR="00DA217A" w:rsidRPr="00EB66A4" w:rsidRDefault="00DA217A" w:rsidP="00DA217A">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5F6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AAA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FE4368"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45FB" w14:textId="77777777" w:rsidR="0058211C" w:rsidRDefault="0058211C" w:rsidP="004A504B">
      <w:r>
        <w:separator/>
      </w:r>
    </w:p>
  </w:footnote>
  <w:footnote w:type="continuationSeparator" w:id="0">
    <w:p w14:paraId="2B387B20" w14:textId="77777777" w:rsidR="0058211C" w:rsidRDefault="0058211C" w:rsidP="004A504B">
      <w:r>
        <w:continuationSeparator/>
      </w:r>
    </w:p>
  </w:footnote>
  <w:footnote w:type="continuationNotice" w:id="1">
    <w:p w14:paraId="73364D0B" w14:textId="77777777" w:rsidR="0058211C" w:rsidRDefault="0058211C"/>
  </w:footnote>
  <w:footnote w:id="2">
    <w:p w14:paraId="2484287A" w14:textId="77777777"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FC7182">
        <w:rPr>
          <w:lang w:val="en-US"/>
        </w:rPr>
        <w:t>8</w:t>
      </w:r>
      <w:r w:rsidRPr="001E1147">
        <w:rPr>
          <w:lang w:val="en-US"/>
        </w:rPr>
        <w:t>/1</w:t>
      </w:r>
    </w:p>
  </w:footnote>
  <w:footnote w:id="3">
    <w:p w14:paraId="7D11855E" w14:textId="007EC506" w:rsidR="00563DA8" w:rsidRPr="00996241" w:rsidRDefault="00563DA8" w:rsidP="00BE2DAA">
      <w:pPr>
        <w:pStyle w:val="FootnoteText"/>
      </w:pPr>
      <w:r w:rsidRPr="00FE3307">
        <w:rPr>
          <w:rStyle w:val="FootnoteReference"/>
        </w:rPr>
        <w:footnoteRef/>
      </w:r>
      <w:r w:rsidRPr="00FE3307">
        <w:t xml:space="preserve"> </w:t>
      </w:r>
      <w:r w:rsidRPr="009931F4">
        <w:t xml:space="preserve">As per the letter of </w:t>
      </w:r>
      <w:r w:rsidR="00A23CC4" w:rsidRPr="00A23CC4">
        <w:t>2 March</w:t>
      </w:r>
      <w:r w:rsidR="00467CD8" w:rsidRPr="00A23CC4">
        <w:t xml:space="preserve"> </w:t>
      </w:r>
      <w:r w:rsidRPr="00996241">
        <w:t>202</w:t>
      </w:r>
      <w:r w:rsidR="009C7DD7">
        <w:t>6</w:t>
      </w:r>
      <w:r>
        <w:t xml:space="preserve"> </w:t>
      </w:r>
      <w:r w:rsidRPr="00996241">
        <w:t xml:space="preserve">from the Ministry of </w:t>
      </w:r>
      <w:r w:rsidR="00F86554">
        <w:t>Industry and Trade</w:t>
      </w:r>
      <w:r w:rsidRPr="00996241">
        <w:t xml:space="preserve"> of </w:t>
      </w:r>
      <w:r w:rsidR="00E71700" w:rsidRPr="00E71700">
        <w:t>Morocco</w:t>
      </w:r>
      <w:r w:rsidRPr="00996241">
        <w:t xml:space="preserve"> to </w:t>
      </w:r>
      <w:r w:rsidR="00E71700" w:rsidRPr="00E71700">
        <w:t>UNIDO</w:t>
      </w:r>
      <w:r w:rsidRPr="00996241">
        <w:t>.</w:t>
      </w:r>
    </w:p>
  </w:footnote>
  <w:footnote w:id="4">
    <w:p w14:paraId="53DD53D3" w14:textId="471EC431" w:rsidR="00563DA8" w:rsidRPr="00BE34B5" w:rsidRDefault="00563DA8" w:rsidP="00BE2DAA">
      <w:pPr>
        <w:pStyle w:val="FootnoteText"/>
      </w:pPr>
      <w:r>
        <w:rPr>
          <w:rStyle w:val="FootnoteReference"/>
        </w:rPr>
        <w:footnoteRef/>
      </w:r>
      <w:r w:rsidRPr="00BE34B5">
        <w:t xml:space="preserve"> Decision </w:t>
      </w:r>
      <w:r w:rsidR="00D5622F" w:rsidRPr="00BE34B5">
        <w:t>88/5</w:t>
      </w:r>
      <w:r w:rsidR="002B2A13" w:rsidRPr="00BE34B5">
        <w:t>2</w:t>
      </w:r>
    </w:p>
  </w:footnote>
  <w:footnote w:id="5">
    <w:p w14:paraId="6CE5A2B6" w14:textId="7AA92E3D" w:rsidR="00563DA8" w:rsidRPr="00BE34B5" w:rsidRDefault="00563DA8" w:rsidP="00BE2DAA">
      <w:pPr>
        <w:pStyle w:val="FootnoteText"/>
      </w:pPr>
      <w:r w:rsidRPr="00FC3D87">
        <w:rPr>
          <w:rStyle w:val="FootnoteReference"/>
        </w:rPr>
        <w:footnoteRef/>
      </w:r>
      <w:r w:rsidRPr="00BE34B5">
        <w:t xml:space="preserve"> Decision</w:t>
      </w:r>
      <w:r w:rsidR="00C01B1E" w:rsidRPr="00BE34B5">
        <w:t xml:space="preserve"> 91/54</w:t>
      </w:r>
    </w:p>
  </w:footnote>
  <w:footnote w:id="6">
    <w:p w14:paraId="7A4964FB" w14:textId="10110D93" w:rsidR="004D7EFB" w:rsidRPr="004D7EFB" w:rsidRDefault="004D7EFB">
      <w:pPr>
        <w:pStyle w:val="FootnoteText"/>
      </w:pPr>
      <w:r>
        <w:rPr>
          <w:rStyle w:val="FootnoteReference"/>
        </w:rPr>
        <w:footnoteRef/>
      </w:r>
      <w:r w:rsidRPr="004D7EFB">
        <w:t xml:space="preserve"> </w:t>
      </w:r>
      <w:r>
        <w:rPr>
          <w:lang w:val="en-US"/>
        </w:rPr>
        <w:t xml:space="preserve">As contained in annex IX of document </w:t>
      </w:r>
      <w:r w:rsidRPr="006F79E7">
        <w:t>UNEP/</w:t>
      </w:r>
      <w:proofErr w:type="spellStart"/>
      <w:r w:rsidRPr="006F79E7">
        <w:t>OzL.Pro</w:t>
      </w:r>
      <w:proofErr w:type="spellEnd"/>
      <w:r w:rsidRPr="006F79E7">
        <w:t>/ExCom/96/66</w:t>
      </w:r>
      <w:r>
        <w:t>, requesting</w:t>
      </w:r>
      <w:r w:rsidRPr="00716A66">
        <w:t xml:space="preserve"> the Government</w:t>
      </w:r>
      <w:r>
        <w:t xml:space="preserve"> of Morocco</w:t>
      </w:r>
      <w:r w:rsidRPr="00716A66">
        <w:t xml:space="preserve"> and UNIDO to submit on a yearly basis, a progress report on the implementation of all the remaining activities in the previously approved tranches and the work programmes associated with the final tranche through completion of the project, verification reports until approval of stage III, and the project completion report to the first meeting of the Executive Committee in 2027</w:t>
      </w:r>
      <w:r>
        <w:t>.</w:t>
      </w:r>
    </w:p>
  </w:footnote>
  <w:footnote w:id="7">
    <w:p w14:paraId="05BD3E13" w14:textId="1DD05A4D" w:rsidR="008A4FD1" w:rsidRPr="00EB0D25" w:rsidRDefault="008A4FD1">
      <w:pPr>
        <w:pStyle w:val="FootnoteText"/>
        <w:rPr>
          <w:lang w:val="fr-FR"/>
        </w:rPr>
      </w:pPr>
      <w:r>
        <w:rPr>
          <w:rStyle w:val="FootnoteReference"/>
        </w:rPr>
        <w:footnoteRef/>
      </w:r>
      <w:r w:rsidRPr="00991296">
        <w:rPr>
          <w:lang w:val="fr-FR"/>
        </w:rPr>
        <w:t xml:space="preserve"> Assistant au Dédouanement des </w:t>
      </w:r>
      <w:r w:rsidR="00EB0D25">
        <w:rPr>
          <w:lang w:val="fr-FR"/>
        </w:rPr>
        <w:t>M</w:t>
      </w:r>
      <w:r w:rsidRPr="00EB0D25">
        <w:rPr>
          <w:lang w:val="fr-FR"/>
        </w:rPr>
        <w:t>archandises à l'Importation en Ligne</w:t>
      </w:r>
      <w:r w:rsidR="00EB0D25">
        <w:rPr>
          <w:lang w:val="fr-FR"/>
        </w:rPr>
        <w:t>.</w:t>
      </w:r>
    </w:p>
  </w:footnote>
  <w:footnote w:id="8">
    <w:p w14:paraId="6BC938E2" w14:textId="3983981A" w:rsidR="001C6406" w:rsidRPr="001C6406" w:rsidRDefault="001C6406">
      <w:pPr>
        <w:pStyle w:val="FootnoteText"/>
      </w:pPr>
      <w:r w:rsidRPr="001C6406">
        <w:rPr>
          <w:rStyle w:val="FootnoteReference"/>
        </w:rPr>
        <w:footnoteRef/>
      </w:r>
      <w:r w:rsidRPr="001C6406">
        <w:t xml:space="preserve"> Decision 91/54(c)(</w:t>
      </w:r>
      <w:proofErr w:type="spellStart"/>
      <w:r w:rsidRPr="001C6406">
        <w:t>i</w:t>
      </w:r>
      <w:proofErr w:type="spellEnd"/>
      <w:r w:rsidRPr="001C6406">
        <w:t>)</w:t>
      </w:r>
    </w:p>
  </w:footnote>
  <w:footnote w:id="9">
    <w:p w14:paraId="42D7FDFD" w14:textId="1A5FB3C0" w:rsidR="00B33AAE" w:rsidRPr="00514ED9" w:rsidRDefault="00B33AAE" w:rsidP="00991296">
      <w:pPr>
        <w:pStyle w:val="BodyText"/>
        <w:spacing w:after="0"/>
        <w:rPr>
          <w:lang w:val="en-GB"/>
        </w:rPr>
      </w:pPr>
      <w:r>
        <w:rPr>
          <w:rStyle w:val="FootnoteReference"/>
        </w:rPr>
        <w:footnoteRef/>
      </w:r>
      <w:r w:rsidR="005201ED" w:rsidRPr="00340AE9">
        <w:rPr>
          <w:color w:val="000000"/>
          <w:sz w:val="20"/>
          <w:szCs w:val="20"/>
          <w:lang w:val="en-GB"/>
        </w:rPr>
        <w:t xml:space="preserve">NM 14.2.302 (2019) </w:t>
      </w:r>
      <w:r w:rsidR="00091B51" w:rsidRPr="00091B51">
        <w:rPr>
          <w:color w:val="000000"/>
          <w:sz w:val="20"/>
          <w:szCs w:val="20"/>
        </w:rPr>
        <w:t>minimum energy efficiency and mandatory labeling requirements for household and similar electrical air conditioners</w:t>
      </w:r>
      <w:r w:rsidR="005201ED" w:rsidRPr="00340AE9">
        <w:rPr>
          <w:color w:val="000000"/>
          <w:sz w:val="20"/>
          <w:szCs w:val="20"/>
          <w:lang w:val="en-GB"/>
        </w:rPr>
        <w:t>.</w:t>
      </w:r>
    </w:p>
  </w:footnote>
  <w:footnote w:id="10">
    <w:p w14:paraId="6F6F9F39" w14:textId="77777777" w:rsidR="00713367" w:rsidRPr="00C94556" w:rsidRDefault="00713367" w:rsidP="00E43983">
      <w:pPr>
        <w:pStyle w:val="FootnoteText"/>
        <w:rPr>
          <w:lang w:val="fr-FR"/>
        </w:rPr>
      </w:pPr>
      <w:r>
        <w:rPr>
          <w:rStyle w:val="FootnoteReference"/>
        </w:rPr>
        <w:footnoteRef/>
      </w:r>
      <w:r w:rsidRPr="00C94556">
        <w:rPr>
          <w:lang w:val="fr-FR"/>
        </w:rPr>
        <w:t xml:space="preserve"> Guichet Unique National des Procédures du Commerce Extérieur</w:t>
      </w:r>
      <w:r>
        <w:rPr>
          <w:lang w:val="fr-FR"/>
        </w:rPr>
        <w:t>.</w:t>
      </w:r>
    </w:p>
  </w:footnote>
  <w:footnote w:id="11">
    <w:p w14:paraId="74D13354" w14:textId="76FDE682" w:rsidR="005E3F84" w:rsidRPr="00D8524F" w:rsidRDefault="005E3F84">
      <w:pPr>
        <w:pStyle w:val="FootnoteText"/>
      </w:pPr>
      <w:r>
        <w:rPr>
          <w:rStyle w:val="FootnoteReference"/>
        </w:rPr>
        <w:footnoteRef/>
      </w:r>
      <w:r>
        <w:t xml:space="preserve"> </w:t>
      </w:r>
      <w:r w:rsidRPr="00D8524F">
        <w:rPr>
          <w:rFonts w:eastAsia="MS Mincho"/>
        </w:rPr>
        <w:t>Vocational Training and Employment Promotion</w:t>
      </w:r>
    </w:p>
  </w:footnote>
  <w:footnote w:id="12">
    <w:p w14:paraId="309157A6" w14:textId="458C37E5" w:rsidR="009D2474" w:rsidRPr="009D2474" w:rsidRDefault="009D2474">
      <w:pPr>
        <w:pStyle w:val="FootnoteText"/>
      </w:pPr>
      <w:r w:rsidRPr="00D8524F">
        <w:rPr>
          <w:rStyle w:val="FootnoteReference"/>
        </w:rPr>
        <w:footnoteRef/>
      </w:r>
      <w:r w:rsidRPr="00D8524F">
        <w:t xml:space="preserve"> Including </w:t>
      </w:r>
      <w:r w:rsidR="002B146F" w:rsidRPr="00D8524F">
        <w:rPr>
          <w:color w:val="000000"/>
          <w:lang w:val="en-GB"/>
        </w:rPr>
        <w:t xml:space="preserve">ATEX recovery station, </w:t>
      </w:r>
      <w:r w:rsidR="00A12AA8" w:rsidRPr="00D8524F">
        <w:rPr>
          <w:color w:val="000000"/>
          <w:lang w:val="en-GB"/>
        </w:rPr>
        <w:t>digital manifold,</w:t>
      </w:r>
      <w:r w:rsidR="00F37F90" w:rsidRPr="00D8524F">
        <w:rPr>
          <w:color w:val="000000"/>
          <w:lang w:val="en-GB"/>
        </w:rPr>
        <w:t xml:space="preserve"> recovery cylinder,</w:t>
      </w:r>
      <w:r w:rsidR="006E1A3C" w:rsidRPr="00D8524F">
        <w:rPr>
          <w:color w:val="000000"/>
          <w:lang w:val="en-GB"/>
        </w:rPr>
        <w:t xml:space="preserve"> HCFC and HFC leak detector</w:t>
      </w:r>
      <w:r w:rsidR="00434A88" w:rsidRPr="00D8524F">
        <w:rPr>
          <w:color w:val="000000"/>
          <w:lang w:val="en-GB"/>
        </w:rPr>
        <w:t>, vacuum gauge,</w:t>
      </w:r>
      <w:r w:rsidR="00AE4BA2" w:rsidRPr="00D8524F">
        <w:rPr>
          <w:color w:val="000000"/>
          <w:lang w:val="en-GB"/>
        </w:rPr>
        <w:t xml:space="preserve"> ATEX vacuum pump.</w:t>
      </w:r>
    </w:p>
  </w:footnote>
  <w:footnote w:id="13">
    <w:p w14:paraId="7C141CAC" w14:textId="263EC45D" w:rsidR="00AE4BA2" w:rsidRPr="00AE4BA2" w:rsidRDefault="00AE4BA2">
      <w:pPr>
        <w:pStyle w:val="FootnoteText"/>
      </w:pPr>
      <w:r w:rsidRPr="006A2413">
        <w:rPr>
          <w:rStyle w:val="FootnoteReference"/>
        </w:rPr>
        <w:footnoteRef/>
      </w:r>
      <w:r w:rsidRPr="006A2413">
        <w:t xml:space="preserve"> Including </w:t>
      </w:r>
      <w:r w:rsidR="004C163C" w:rsidRPr="006A2413">
        <w:rPr>
          <w:color w:val="000000"/>
          <w:lang w:val="en-GB"/>
        </w:rPr>
        <w:t xml:space="preserve">1,000 lbs. storage tanks, </w:t>
      </w:r>
      <w:r w:rsidR="001D77F9" w:rsidRPr="006A2413">
        <w:rPr>
          <w:color w:val="000000"/>
          <w:lang w:val="en-GB"/>
        </w:rPr>
        <w:t>transfer pump for recovered/contaminated refrigerant,</w:t>
      </w:r>
      <w:r w:rsidR="00C10260" w:rsidRPr="006A2413">
        <w:rPr>
          <w:color w:val="000000"/>
          <w:lang w:val="en-GB"/>
        </w:rPr>
        <w:t xml:space="preserve"> recovery unit with filter module,</w:t>
      </w:r>
      <w:r w:rsidR="00F574A5" w:rsidRPr="006A2413">
        <w:rPr>
          <w:color w:val="000000"/>
          <w:lang w:val="en-GB"/>
        </w:rPr>
        <w:t xml:space="preserve"> refrigerant identifier,</w:t>
      </w:r>
      <w:r w:rsidR="00C13133" w:rsidRPr="006A2413">
        <w:rPr>
          <w:color w:val="000000"/>
          <w:lang w:val="en-GB"/>
        </w:rPr>
        <w:t xml:space="preserve"> </w:t>
      </w:r>
      <w:r w:rsidR="00FF1DAD" w:rsidRPr="006A2413">
        <w:rPr>
          <w:color w:val="000000"/>
          <w:lang w:val="en-GB"/>
        </w:rPr>
        <w:t>g</w:t>
      </w:r>
      <w:r w:rsidR="00C13133" w:rsidRPr="006A2413">
        <w:rPr>
          <w:color w:val="000000"/>
          <w:lang w:val="en-GB"/>
        </w:rPr>
        <w:t>as chromatograph,</w:t>
      </w:r>
      <w:r w:rsidR="00426A37" w:rsidRPr="006A2413">
        <w:rPr>
          <w:color w:val="000000"/>
          <w:lang w:val="en-GB"/>
        </w:rPr>
        <w:t xml:space="preserve"> Karl Fischer moisture tester,</w:t>
      </w:r>
      <w:r w:rsidR="008817B3" w:rsidRPr="006A2413">
        <w:rPr>
          <w:color w:val="000000"/>
          <w:lang w:val="en-GB"/>
        </w:rPr>
        <w:t xml:space="preserve"> </w:t>
      </w:r>
      <w:r w:rsidR="00FF1DAD" w:rsidRPr="006A2413">
        <w:rPr>
          <w:color w:val="000000"/>
          <w:lang w:val="en-GB"/>
        </w:rPr>
        <w:t>h</w:t>
      </w:r>
      <w:r w:rsidR="008817B3" w:rsidRPr="006A2413">
        <w:rPr>
          <w:color w:val="000000"/>
          <w:lang w:val="en-GB"/>
        </w:rPr>
        <w:t>ot water dispenser,</w:t>
      </w:r>
      <w:r w:rsidR="001B536A" w:rsidRPr="006A2413">
        <w:rPr>
          <w:color w:val="000000"/>
          <w:lang w:val="en-GB"/>
        </w:rPr>
        <w:t xml:space="preserve"> </w:t>
      </w:r>
      <w:r w:rsidR="00FF1DAD" w:rsidRPr="006A2413">
        <w:rPr>
          <w:color w:val="000000"/>
          <w:lang w:val="en-GB"/>
        </w:rPr>
        <w:t>r</w:t>
      </w:r>
      <w:r w:rsidR="001B536A" w:rsidRPr="006A2413">
        <w:rPr>
          <w:color w:val="000000"/>
          <w:lang w:val="en-GB"/>
        </w:rPr>
        <w:t xml:space="preserve">ack for cylinder washing </w:t>
      </w:r>
      <w:r w:rsidR="00FF1DAD" w:rsidRPr="006A2413">
        <w:rPr>
          <w:color w:val="000000"/>
          <w:lang w:val="en-GB"/>
        </w:rPr>
        <w:t>and</w:t>
      </w:r>
      <w:r w:rsidR="001B536A" w:rsidRPr="006A2413">
        <w:rPr>
          <w:color w:val="000000"/>
          <w:lang w:val="en-GB"/>
        </w:rPr>
        <w:t xml:space="preserve"> drying installation,</w:t>
      </w:r>
      <w:r w:rsidR="008E708A" w:rsidRPr="006A2413">
        <w:rPr>
          <w:color w:val="000000"/>
          <w:lang w:val="en-GB"/>
        </w:rPr>
        <w:t xml:space="preserve"> </w:t>
      </w:r>
      <w:r w:rsidR="00FF1DAD" w:rsidRPr="006A2413">
        <w:rPr>
          <w:color w:val="000000"/>
          <w:lang w:val="en-GB"/>
        </w:rPr>
        <w:t>i</w:t>
      </w:r>
      <w:r w:rsidR="008E708A" w:rsidRPr="006A2413">
        <w:rPr>
          <w:color w:val="000000"/>
          <w:lang w:val="en-GB"/>
        </w:rPr>
        <w:t>ndustrial vacuum pump for evacuation of cleaned cylinders.</w:t>
      </w:r>
    </w:p>
  </w:footnote>
  <w:footnote w:id="14">
    <w:p w14:paraId="40A010E2" w14:textId="77777777" w:rsidR="00563DA8" w:rsidRPr="00016AE6" w:rsidRDefault="00563DA8"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w:t>
      </w:r>
      <w:r w:rsidR="009854AA">
        <w:t xml:space="preserve"> </w:t>
      </w:r>
      <w:r>
        <w:t>per cent of the HCFC baseline.</w:t>
      </w:r>
    </w:p>
  </w:footnote>
  <w:footnote w:id="15">
    <w:p w14:paraId="2CEBC291" w14:textId="65B608B6" w:rsidR="00B905A4" w:rsidRPr="00A35C85" w:rsidRDefault="00B905A4">
      <w:pPr>
        <w:pStyle w:val="FootnoteText"/>
        <w:rPr>
          <w:lang w:val="fr-FR"/>
        </w:rPr>
      </w:pPr>
      <w:r>
        <w:rPr>
          <w:rStyle w:val="FootnoteReference"/>
        </w:rPr>
        <w:footnoteRef/>
      </w:r>
      <w:r w:rsidRPr="000B1B02">
        <w:rPr>
          <w:lang w:val="fr-FR"/>
        </w:rPr>
        <w:t xml:space="preserve"> </w:t>
      </w:r>
      <w:r w:rsidR="000B1B02" w:rsidRPr="00A35C85">
        <w:rPr>
          <w:lang w:val="fr-FR"/>
        </w:rPr>
        <w:t xml:space="preserve">Base Automatisée des Douanes en </w:t>
      </w:r>
      <w:r w:rsidR="00297521" w:rsidRPr="00A35C85">
        <w:rPr>
          <w:lang w:val="fr-FR"/>
        </w:rPr>
        <w:t>Réseau</w:t>
      </w:r>
    </w:p>
  </w:footnote>
  <w:footnote w:id="16">
    <w:p w14:paraId="387A207A" w14:textId="5A82B67D" w:rsidR="00B00B55" w:rsidRPr="004D5F0A" w:rsidRDefault="00B00B55">
      <w:pPr>
        <w:pStyle w:val="FootnoteText"/>
      </w:pPr>
      <w:r w:rsidRPr="00A35C85">
        <w:rPr>
          <w:rStyle w:val="FootnoteReference"/>
        </w:rPr>
        <w:footnoteRef/>
      </w:r>
      <w:r w:rsidRPr="00A35C85">
        <w:t xml:space="preserve"> Decision </w:t>
      </w:r>
      <w:r w:rsidR="00B11B32" w:rsidRPr="00A35C85">
        <w:t>97/77</w:t>
      </w:r>
    </w:p>
  </w:footnote>
  <w:footnote w:id="17">
    <w:p w14:paraId="69C6ED6D" w14:textId="797384CD" w:rsidR="00855EC7" w:rsidRPr="00514ED9" w:rsidRDefault="00855EC7" w:rsidP="00CD03E2">
      <w:pPr>
        <w:pStyle w:val="FootnoteText"/>
        <w:rPr>
          <w:lang w:val="en-GB"/>
        </w:rPr>
      </w:pPr>
      <w:r w:rsidRPr="00D13A24">
        <w:rPr>
          <w:rStyle w:val="FootnoteReference"/>
        </w:rPr>
        <w:footnoteRef/>
      </w:r>
      <w:r w:rsidRPr="00D13A24">
        <w:t xml:space="preserve"> </w:t>
      </w:r>
      <w:r w:rsidRPr="00376E55">
        <w:rPr>
          <w:rFonts w:asciiTheme="majorBidi" w:hAnsiTheme="majorBidi" w:cstheme="majorBidi"/>
        </w:rPr>
        <w:t>Through</w:t>
      </w:r>
      <w:r w:rsidR="00CD03E2" w:rsidRPr="00376E55">
        <w:rPr>
          <w:rFonts w:asciiTheme="majorBidi" w:hAnsiTheme="majorBidi" w:cstheme="majorBidi"/>
          <w:color w:val="222222"/>
          <w:sz w:val="22"/>
          <w:szCs w:val="22"/>
          <w:shd w:val="clear" w:color="auto" w:fill="FFFFFF"/>
        </w:rPr>
        <w:t xml:space="preserve"> </w:t>
      </w:r>
      <w:r w:rsidR="004D5F0A" w:rsidRPr="00376E55">
        <w:rPr>
          <w:rFonts w:asciiTheme="majorBidi" w:hAnsiTheme="majorBidi" w:cstheme="majorBidi"/>
        </w:rPr>
        <w:t>t</w:t>
      </w:r>
      <w:r w:rsidR="00CD03E2" w:rsidRPr="00376E55">
        <w:rPr>
          <w:rFonts w:asciiTheme="majorBidi" w:hAnsiTheme="majorBidi" w:cstheme="majorBidi"/>
        </w:rPr>
        <w:t xml:space="preserve">he Moroccan Accreditation Service </w:t>
      </w:r>
      <w:r w:rsidR="00CB7EF9" w:rsidRPr="00376E55">
        <w:rPr>
          <w:rFonts w:asciiTheme="majorBidi" w:hAnsiTheme="majorBidi" w:cstheme="majorBidi"/>
        </w:rPr>
        <w:t>(SEMAC</w:t>
      </w:r>
      <w:r w:rsidR="00CD03E2" w:rsidRPr="00376E55">
        <w:rPr>
          <w:rFonts w:asciiTheme="majorBidi" w:hAnsiTheme="majorBidi" w:cstheme="majorBidi"/>
        </w:rPr>
        <w:t>)</w:t>
      </w:r>
      <w:r w:rsidRPr="00376E55">
        <w:rPr>
          <w:rFonts w:asciiTheme="majorBidi" w:hAnsiTheme="majorBidi" w:cstheme="majorBidi"/>
        </w:rPr>
        <w:t xml:space="preserve"> accreditation under ISO/IEC 17025 or periodic audits by an accredited inspection body in Morocco, such as Bureau Veritas or </w:t>
      </w:r>
      <w:r w:rsidR="005A01FF" w:rsidRPr="00376E55">
        <w:rPr>
          <w:rFonts w:asciiTheme="majorBidi" w:hAnsiTheme="majorBidi" w:cstheme="majorBidi"/>
        </w:rPr>
        <w:t>Genera</w:t>
      </w:r>
      <w:r w:rsidR="007F121B" w:rsidRPr="00376E55">
        <w:rPr>
          <w:rFonts w:asciiTheme="majorBidi" w:hAnsiTheme="majorBidi" w:cstheme="majorBidi"/>
        </w:rPr>
        <w:t>l Surveillance Company.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08A7" w14:textId="3D0BAB0E" w:rsidR="00563DA8" w:rsidRPr="009B0D30" w:rsidRDefault="008440C4" w:rsidP="00BE2DAA">
    <w:r>
      <w:fldChar w:fldCharType="begin"/>
    </w:r>
    <w:r>
      <w:instrText xml:space="preserve"> DOCPROPERTY "Document number"  \* MERGEFORMAT </w:instrText>
    </w:r>
    <w:r>
      <w:fldChar w:fldCharType="separate"/>
    </w:r>
    <w:r>
      <w:t>UNEP/</w:t>
    </w:r>
    <w:proofErr w:type="spellStart"/>
    <w:r>
      <w:t>OzL.Pro</w:t>
    </w:r>
    <w:proofErr w:type="spellEnd"/>
    <w:r>
      <w:t>/ExCom/98/40</w:t>
    </w:r>
    <w:r>
      <w:fldChar w:fldCharType="end"/>
    </w:r>
  </w:p>
  <w:p w14:paraId="7513E487" w14:textId="77777777" w:rsidR="00563DA8" w:rsidRPr="0033525D" w:rsidRDefault="00563DA8"/>
  <w:p w14:paraId="17330489"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E1F9" w14:textId="009B436B" w:rsidR="00563DA8" w:rsidRPr="009B0D30" w:rsidRDefault="00316EA2"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/ExCom/98/40</w:t>
    </w:r>
    <w:r>
      <w:fldChar w:fldCharType="end"/>
    </w:r>
  </w:p>
  <w:p w14:paraId="5B61F2D5" w14:textId="77777777" w:rsidR="00563DA8" w:rsidRPr="0033525D" w:rsidRDefault="00563DA8">
    <w:pPr>
      <w:jc w:val="right"/>
    </w:pPr>
  </w:p>
  <w:p w14:paraId="57ADCC5D" w14:textId="77777777" w:rsidR="00563DA8" w:rsidRPr="0033525D" w:rsidRDefault="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2086" w14:textId="0633AECA" w:rsidR="009B1598" w:rsidRDefault="009B1598" w:rsidP="00DA41E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22AD" w14:textId="77777777" w:rsidR="00FE1BE6" w:rsidRPr="009B0D30" w:rsidRDefault="00FE1BE6" w:rsidP="00FE1BE6">
    <w:pPr>
      <w:jc w:val="right"/>
    </w:pPr>
    <w:r>
      <w:fldChar w:fldCharType="begin"/>
    </w:r>
    <w:r>
      <w:instrText xml:space="preserve"> DOCPROPERTY "Document number"  \* MERGEFORMAT </w:instrText>
    </w:r>
    <w:r>
      <w:fldChar w:fldCharType="separate"/>
    </w:r>
    <w:r>
      <w:t>UNEP/</w:t>
    </w:r>
    <w:proofErr w:type="spellStart"/>
    <w:r>
      <w:t>OzL.Pro</w:t>
    </w:r>
    <w:proofErr w:type="spellEnd"/>
    <w:r>
      <w:t>/ExCom/98/40</w:t>
    </w:r>
    <w:r>
      <w:fldChar w:fldCharType="end"/>
    </w:r>
  </w:p>
  <w:p w14:paraId="20101560" w14:textId="77777777" w:rsidR="00FE1BE6" w:rsidRDefault="00FE1BE6" w:rsidP="00DA41E6">
    <w:pPr>
      <w:pStyle w:val="Header"/>
      <w:jc w:val="right"/>
    </w:pPr>
  </w:p>
  <w:p w14:paraId="66EFCC37" w14:textId="77777777" w:rsidR="00FE1BE6" w:rsidRDefault="00FE1BE6" w:rsidP="00DA41E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6790" w14:textId="313EE524" w:rsidR="00DC6A10" w:rsidRPr="0033525D" w:rsidRDefault="00FA2344">
    <w:r>
      <w:fldChar w:fldCharType="begin"/>
    </w:r>
    <w:r>
      <w:instrText xml:space="preserve"> DOCPROPERTY "Document number"  \* MERGEFORMAT </w:instrText>
    </w:r>
    <w:r>
      <w:fldChar w:fldCharType="separate"/>
    </w:r>
    <w:r>
      <w:t>UNEP/</w:t>
    </w:r>
    <w:proofErr w:type="spellStart"/>
    <w:r>
      <w:t>OzL.Pro</w:t>
    </w:r>
    <w:proofErr w:type="spellEnd"/>
    <w:r>
      <w:t>/ExCom/98/40</w:t>
    </w:r>
    <w:r>
      <w:fldChar w:fldCharType="end"/>
    </w:r>
  </w:p>
  <w:p w14:paraId="3EA6E1C5" w14:textId="77777777" w:rsidR="00DC6A10" w:rsidRPr="0033525D" w:rsidRDefault="00563DA8">
    <w:r>
      <w:t>Annex I</w:t>
    </w:r>
  </w:p>
  <w:p w14:paraId="23300FF8"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2F8AE" w14:textId="4C0EFF8A" w:rsidR="00DC6A10" w:rsidRPr="0033525D" w:rsidRDefault="00FA2344" w:rsidP="00563DA8">
    <w:pPr>
      <w:jc w:val="right"/>
    </w:pPr>
    <w:r>
      <w:fldChar w:fldCharType="begin"/>
    </w:r>
    <w:r>
      <w:instrText xml:space="preserve"> DOCPROPERTY "Document number"  \* MERGEFORMAT </w:instrText>
    </w:r>
    <w:r>
      <w:fldChar w:fldCharType="separate"/>
    </w:r>
    <w:r>
      <w:t>UNEP/</w:t>
    </w:r>
    <w:proofErr w:type="spellStart"/>
    <w:r>
      <w:t>OzL.Pro</w:t>
    </w:r>
    <w:proofErr w:type="spellEnd"/>
    <w:r>
      <w:t>/ExCom/98/40</w:t>
    </w:r>
    <w:r>
      <w:fldChar w:fldCharType="end"/>
    </w:r>
  </w:p>
  <w:p w14:paraId="428B07F9" w14:textId="77777777" w:rsidR="00DC6A10" w:rsidRPr="0033525D" w:rsidRDefault="00563DA8" w:rsidP="00563DA8">
    <w:pPr>
      <w:jc w:val="right"/>
    </w:pPr>
    <w:r>
      <w:t>Annex I</w:t>
    </w:r>
  </w:p>
  <w:p w14:paraId="6ABDB059" w14:textId="77777777" w:rsidR="00DC6A10" w:rsidRPr="0033525D" w:rsidRDefault="00DC6A10" w:rsidP="00563DA8">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F279"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B28D30A"/>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val="0"/>
        <w:sz w:val="22"/>
        <w:szCs w:val="22"/>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E75CB1"/>
    <w:multiLevelType w:val="hybridMultilevel"/>
    <w:tmpl w:val="BB9E295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33A0991"/>
    <w:multiLevelType w:val="multilevel"/>
    <w:tmpl w:val="486602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MT Extra" w:hAnsi="MT Extra" w:cs="MT Extra"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1084386D"/>
    <w:multiLevelType w:val="multilevel"/>
    <w:tmpl w:val="CF9299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1C13048"/>
    <w:multiLevelType w:val="multilevel"/>
    <w:tmpl w:val="DE8E9A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A84CBF"/>
    <w:multiLevelType w:val="multilevel"/>
    <w:tmpl w:val="F06AB560"/>
    <w:lvl w:ilvl="0">
      <w:start w:val="1"/>
      <w:numFmt w:val="upperRoman"/>
      <w:lvlText w:val="%1."/>
      <w:lvlJc w:val="right"/>
      <w:pPr>
        <w:tabs>
          <w:tab w:val="num" w:pos="0"/>
        </w:tabs>
        <w:ind w:left="720" w:hanging="360"/>
      </w:pPr>
    </w:lvl>
    <w:lvl w:ilvl="1">
      <w:start w:val="1"/>
      <w:numFmt w:val="decimal"/>
      <w:lvlText w:val="%1.%2."/>
      <w:lvlJc w:val="right"/>
      <w:pPr>
        <w:tabs>
          <w:tab w:val="num" w:pos="0"/>
        </w:tabs>
        <w:ind w:left="864" w:hanging="360"/>
      </w:pPr>
      <w:rPr>
        <w:rFonts w:ascii="Times New Roman" w:hAnsi="Times New Roman"/>
        <w:b/>
        <w:bCs/>
      </w:rPr>
    </w:lvl>
    <w:lvl w:ilvl="2">
      <w:start w:val="1"/>
      <w:numFmt w:val="decimal"/>
      <w:lvlText w:val="%1.%2.%3."/>
      <w:lvlJc w:val="right"/>
      <w:pPr>
        <w:tabs>
          <w:tab w:val="num" w:pos="0"/>
        </w:tabs>
        <w:ind w:left="1728" w:hanging="360"/>
      </w:pPr>
      <w:rPr>
        <w:rFonts w:ascii="Times New Roman" w:eastAsia="Times New Roman" w:hAnsi="Times New Roman" w:cs="Times New Roman"/>
        <w:b/>
        <w:sz w:val="22"/>
        <w:szCs w:val="22"/>
        <w:u w:val="none"/>
      </w:rPr>
    </w:lvl>
    <w:lvl w:ilvl="3">
      <w:start w:val="1"/>
      <w:numFmt w:val="lowerLetter"/>
      <w:lvlText w:val="(%4)"/>
      <w:lvlJc w:val="right"/>
      <w:pPr>
        <w:tabs>
          <w:tab w:val="num" w:pos="0"/>
        </w:tabs>
        <w:ind w:left="2304" w:hanging="360"/>
      </w:pPr>
      <w:rPr>
        <w:b/>
        <w:bCs/>
      </w:rPr>
    </w:lvl>
    <w:lvl w:ilvl="4">
      <w:start w:val="1"/>
      <w:numFmt w:val="decimal"/>
      <w:lvlText w:val="%1.%2.%3.%4.%5."/>
      <w:lvlJc w:val="right"/>
      <w:pPr>
        <w:tabs>
          <w:tab w:val="num" w:pos="0"/>
        </w:tabs>
        <w:ind w:left="3600" w:hanging="360"/>
      </w:pPr>
      <w:rPr>
        <w:u w:val="none"/>
      </w:rPr>
    </w:lvl>
    <w:lvl w:ilvl="5">
      <w:start w:val="1"/>
      <w:numFmt w:val="decimal"/>
      <w:lvlText w:val="%1.%2.%3.%4.%5.%6."/>
      <w:lvlJc w:val="right"/>
      <w:pPr>
        <w:tabs>
          <w:tab w:val="num" w:pos="0"/>
        </w:tabs>
        <w:ind w:left="4320" w:hanging="360"/>
      </w:pPr>
      <w:rPr>
        <w:u w:val="none"/>
      </w:rPr>
    </w:lvl>
    <w:lvl w:ilvl="6">
      <w:start w:val="1"/>
      <w:numFmt w:val="decimal"/>
      <w:lvlText w:val="%1.%2.%3.%4.%5.%6.%7."/>
      <w:lvlJc w:val="right"/>
      <w:pPr>
        <w:tabs>
          <w:tab w:val="num" w:pos="0"/>
        </w:tabs>
        <w:ind w:left="5040" w:hanging="360"/>
      </w:pPr>
      <w:rPr>
        <w:u w:val="none"/>
      </w:rPr>
    </w:lvl>
    <w:lvl w:ilvl="7">
      <w:start w:val="1"/>
      <w:numFmt w:val="decimal"/>
      <w:lvlText w:val="%1.%2.%3.%4.%5.%6.%7.%8."/>
      <w:lvlJc w:val="right"/>
      <w:pPr>
        <w:tabs>
          <w:tab w:val="num" w:pos="0"/>
        </w:tabs>
        <w:ind w:left="5760" w:hanging="360"/>
      </w:pPr>
      <w:rPr>
        <w:u w:val="none"/>
      </w:rPr>
    </w:lvl>
    <w:lvl w:ilvl="8">
      <w:start w:val="1"/>
      <w:numFmt w:val="decimal"/>
      <w:lvlText w:val="%1.%2.%3.%4.%5.%6.%7.%8.%9."/>
      <w:lvlJc w:val="right"/>
      <w:pPr>
        <w:tabs>
          <w:tab w:val="num" w:pos="0"/>
        </w:tabs>
        <w:ind w:left="6480" w:hanging="360"/>
      </w:pPr>
      <w:rPr>
        <w:u w:val="none"/>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8577593"/>
    <w:multiLevelType w:val="multilevel"/>
    <w:tmpl w:val="D42C45DA"/>
    <w:lvl w:ilvl="0">
      <w:start w:val="1"/>
      <w:numFmt w:val="decimal"/>
      <w:lvlText w:val="%1."/>
      <w:lvlJc w:val="left"/>
      <w:pPr>
        <w:tabs>
          <w:tab w:val="num" w:pos="0"/>
        </w:tabs>
        <w:ind w:left="360" w:hanging="360"/>
      </w:pPr>
      <w:rPr>
        <w:u w:val="none"/>
      </w:rPr>
    </w:lvl>
    <w:lvl w:ilvl="1">
      <w:start w:val="1"/>
      <w:numFmt w:val="lowerLetter"/>
      <w:lvlText w:val="(%2)"/>
      <w:lvlJc w:val="left"/>
      <w:pPr>
        <w:tabs>
          <w:tab w:val="num" w:pos="0"/>
        </w:tabs>
        <w:ind w:left="792" w:hanging="432"/>
      </w:pPr>
      <w:rPr>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lowerRoman"/>
      <w:lvlText w:val="(%9)"/>
      <w:lvlJc w:val="left"/>
      <w:pPr>
        <w:tabs>
          <w:tab w:val="num" w:pos="0"/>
        </w:tabs>
        <w:ind w:left="6408" w:hanging="706"/>
      </w:pPr>
      <w:rPr>
        <w:u w:val="none"/>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DCB7FD5"/>
    <w:multiLevelType w:val="multilevel"/>
    <w:tmpl w:val="A23E9E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MT Extra" w:hAnsi="MT Extra" w:cs="MT Extra"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2" w15:restartNumberingAfterBreak="0">
    <w:nsid w:val="5FD4054B"/>
    <w:multiLevelType w:val="hybridMultilevel"/>
    <w:tmpl w:val="03D8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0376E5F"/>
    <w:multiLevelType w:val="multilevel"/>
    <w:tmpl w:val="21644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CAE0B07"/>
    <w:multiLevelType w:val="multilevel"/>
    <w:tmpl w:val="21644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6F26557E"/>
    <w:multiLevelType w:val="multilevel"/>
    <w:tmpl w:val="239A44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70B479E8"/>
    <w:multiLevelType w:val="multilevel"/>
    <w:tmpl w:val="F78A005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5F68A4"/>
    <w:multiLevelType w:val="hybridMultilevel"/>
    <w:tmpl w:val="5412A2D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45942AE"/>
    <w:multiLevelType w:val="multilevel"/>
    <w:tmpl w:val="E91C8EF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76D3565A"/>
    <w:multiLevelType w:val="multilevel"/>
    <w:tmpl w:val="FE8862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5"/>
  </w:num>
  <w:num w:numId="6" w16cid:durableId="299306927">
    <w:abstractNumId w:val="9"/>
  </w:num>
  <w:num w:numId="7" w16cid:durableId="559828470">
    <w:abstractNumId w:val="10"/>
  </w:num>
  <w:num w:numId="8" w16cid:durableId="1488010068">
    <w:abstractNumId w:val="20"/>
  </w:num>
  <w:num w:numId="9" w16cid:durableId="444007775">
    <w:abstractNumId w:val="7"/>
  </w:num>
  <w:num w:numId="10" w16cid:durableId="2081637436">
    <w:abstractNumId w:val="12"/>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0059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518717">
    <w:abstractNumId w:val="17"/>
  </w:num>
  <w:num w:numId="18" w16cid:durableId="150489015">
    <w:abstractNumId w:val="1"/>
  </w:num>
  <w:num w:numId="19" w16cid:durableId="1108038248">
    <w:abstractNumId w:val="6"/>
  </w:num>
  <w:num w:numId="20" w16cid:durableId="1350527368">
    <w:abstractNumId w:val="13"/>
  </w:num>
  <w:num w:numId="21" w16cid:durableId="1350793685">
    <w:abstractNumId w:val="3"/>
  </w:num>
  <w:num w:numId="22" w16cid:durableId="981428167">
    <w:abstractNumId w:val="14"/>
  </w:num>
  <w:num w:numId="23" w16cid:durableId="18555675">
    <w:abstractNumId w:val="18"/>
  </w:num>
  <w:num w:numId="24" w16cid:durableId="459232026">
    <w:abstractNumId w:val="15"/>
  </w:num>
  <w:num w:numId="25" w16cid:durableId="1141121237">
    <w:abstractNumId w:val="16"/>
  </w:num>
  <w:num w:numId="26" w16cid:durableId="1685740401">
    <w:abstractNumId w:val="8"/>
  </w:num>
  <w:num w:numId="27" w16cid:durableId="2116627454">
    <w:abstractNumId w:val="4"/>
  </w:num>
  <w:num w:numId="28" w16cid:durableId="722022204">
    <w:abstractNumId w:val="2"/>
  </w:num>
  <w:num w:numId="29" w16cid:durableId="440538846">
    <w:abstractNumId w:val="0"/>
  </w:num>
  <w:num w:numId="30" w16cid:durableId="223377517">
    <w:abstractNumId w:val="19"/>
  </w:num>
  <w:num w:numId="31" w16cid:durableId="1089429595">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B6FB6"/>
    <w:rsid w:val="000003C1"/>
    <w:rsid w:val="00000482"/>
    <w:rsid w:val="000004AF"/>
    <w:rsid w:val="00000C69"/>
    <w:rsid w:val="00000FED"/>
    <w:rsid w:val="00001DF1"/>
    <w:rsid w:val="00001FDA"/>
    <w:rsid w:val="000021B6"/>
    <w:rsid w:val="00002259"/>
    <w:rsid w:val="000023CF"/>
    <w:rsid w:val="00002842"/>
    <w:rsid w:val="00002D1D"/>
    <w:rsid w:val="00003155"/>
    <w:rsid w:val="00003926"/>
    <w:rsid w:val="00003CB1"/>
    <w:rsid w:val="00003FFE"/>
    <w:rsid w:val="000041B1"/>
    <w:rsid w:val="0000434E"/>
    <w:rsid w:val="00004627"/>
    <w:rsid w:val="00005746"/>
    <w:rsid w:val="000060E2"/>
    <w:rsid w:val="00006FA3"/>
    <w:rsid w:val="00007AAC"/>
    <w:rsid w:val="0001028E"/>
    <w:rsid w:val="00010907"/>
    <w:rsid w:val="00011487"/>
    <w:rsid w:val="00011DF8"/>
    <w:rsid w:val="000131DA"/>
    <w:rsid w:val="0001348F"/>
    <w:rsid w:val="00013AA0"/>
    <w:rsid w:val="00015ADB"/>
    <w:rsid w:val="00016159"/>
    <w:rsid w:val="0001699C"/>
    <w:rsid w:val="000211A9"/>
    <w:rsid w:val="00021238"/>
    <w:rsid w:val="00021C78"/>
    <w:rsid w:val="00022071"/>
    <w:rsid w:val="00022B68"/>
    <w:rsid w:val="00022D7D"/>
    <w:rsid w:val="00022F5D"/>
    <w:rsid w:val="00022F94"/>
    <w:rsid w:val="00022FE6"/>
    <w:rsid w:val="00023223"/>
    <w:rsid w:val="0002353B"/>
    <w:rsid w:val="00023583"/>
    <w:rsid w:val="00024E58"/>
    <w:rsid w:val="000258F6"/>
    <w:rsid w:val="00027AAC"/>
    <w:rsid w:val="00031260"/>
    <w:rsid w:val="0003166D"/>
    <w:rsid w:val="000319BF"/>
    <w:rsid w:val="000324B1"/>
    <w:rsid w:val="000331DB"/>
    <w:rsid w:val="00033480"/>
    <w:rsid w:val="000336E0"/>
    <w:rsid w:val="000351D8"/>
    <w:rsid w:val="00035533"/>
    <w:rsid w:val="00035951"/>
    <w:rsid w:val="0003595B"/>
    <w:rsid w:val="000359A3"/>
    <w:rsid w:val="0003681A"/>
    <w:rsid w:val="00036875"/>
    <w:rsid w:val="00036BEE"/>
    <w:rsid w:val="00036CCF"/>
    <w:rsid w:val="000372B7"/>
    <w:rsid w:val="0003784D"/>
    <w:rsid w:val="0003798F"/>
    <w:rsid w:val="0004066C"/>
    <w:rsid w:val="000407C3"/>
    <w:rsid w:val="00040C42"/>
    <w:rsid w:val="00040C57"/>
    <w:rsid w:val="00040F9C"/>
    <w:rsid w:val="00041430"/>
    <w:rsid w:val="00041948"/>
    <w:rsid w:val="00042C06"/>
    <w:rsid w:val="0004340B"/>
    <w:rsid w:val="00043530"/>
    <w:rsid w:val="000435B5"/>
    <w:rsid w:val="00046125"/>
    <w:rsid w:val="0004674B"/>
    <w:rsid w:val="00046C62"/>
    <w:rsid w:val="000473AF"/>
    <w:rsid w:val="000474C0"/>
    <w:rsid w:val="000478FB"/>
    <w:rsid w:val="00050C5E"/>
    <w:rsid w:val="00050F6E"/>
    <w:rsid w:val="00051061"/>
    <w:rsid w:val="000513DE"/>
    <w:rsid w:val="00051AB0"/>
    <w:rsid w:val="00051AD1"/>
    <w:rsid w:val="00052254"/>
    <w:rsid w:val="000527E1"/>
    <w:rsid w:val="00052A5E"/>
    <w:rsid w:val="00053064"/>
    <w:rsid w:val="0005318D"/>
    <w:rsid w:val="0005338B"/>
    <w:rsid w:val="00053A74"/>
    <w:rsid w:val="000543C6"/>
    <w:rsid w:val="000547B4"/>
    <w:rsid w:val="0005485E"/>
    <w:rsid w:val="00054C3E"/>
    <w:rsid w:val="00054CDE"/>
    <w:rsid w:val="00054D0B"/>
    <w:rsid w:val="000550AE"/>
    <w:rsid w:val="00055A22"/>
    <w:rsid w:val="00057052"/>
    <w:rsid w:val="00057C97"/>
    <w:rsid w:val="000606DA"/>
    <w:rsid w:val="000606EB"/>
    <w:rsid w:val="000609E4"/>
    <w:rsid w:val="00060A83"/>
    <w:rsid w:val="00061EC2"/>
    <w:rsid w:val="0006201B"/>
    <w:rsid w:val="000625BF"/>
    <w:rsid w:val="00062FEB"/>
    <w:rsid w:val="000630D5"/>
    <w:rsid w:val="00063224"/>
    <w:rsid w:val="000633D6"/>
    <w:rsid w:val="00063CD1"/>
    <w:rsid w:val="00063DDD"/>
    <w:rsid w:val="00064B69"/>
    <w:rsid w:val="000658F4"/>
    <w:rsid w:val="00065CF4"/>
    <w:rsid w:val="0006692F"/>
    <w:rsid w:val="00066CE8"/>
    <w:rsid w:val="000675B1"/>
    <w:rsid w:val="00067A2F"/>
    <w:rsid w:val="00070F8E"/>
    <w:rsid w:val="00070FA6"/>
    <w:rsid w:val="00071CEE"/>
    <w:rsid w:val="000731F8"/>
    <w:rsid w:val="000732E9"/>
    <w:rsid w:val="000734DC"/>
    <w:rsid w:val="000739BA"/>
    <w:rsid w:val="00073E96"/>
    <w:rsid w:val="00074EC0"/>
    <w:rsid w:val="000756A7"/>
    <w:rsid w:val="00075B76"/>
    <w:rsid w:val="00075D7D"/>
    <w:rsid w:val="00076A74"/>
    <w:rsid w:val="00077DE4"/>
    <w:rsid w:val="00080D3C"/>
    <w:rsid w:val="00080E93"/>
    <w:rsid w:val="00080ED0"/>
    <w:rsid w:val="00081AC2"/>
    <w:rsid w:val="00082A4D"/>
    <w:rsid w:val="00082F89"/>
    <w:rsid w:val="00084DB5"/>
    <w:rsid w:val="00085411"/>
    <w:rsid w:val="00085B8F"/>
    <w:rsid w:val="00086F15"/>
    <w:rsid w:val="000879E2"/>
    <w:rsid w:val="00090481"/>
    <w:rsid w:val="00091B51"/>
    <w:rsid w:val="00091B7D"/>
    <w:rsid w:val="00091FC1"/>
    <w:rsid w:val="0009211C"/>
    <w:rsid w:val="00092C94"/>
    <w:rsid w:val="00093281"/>
    <w:rsid w:val="0009341A"/>
    <w:rsid w:val="00094592"/>
    <w:rsid w:val="00094BD1"/>
    <w:rsid w:val="00094DFB"/>
    <w:rsid w:val="00095655"/>
    <w:rsid w:val="0009569B"/>
    <w:rsid w:val="00095946"/>
    <w:rsid w:val="000971C6"/>
    <w:rsid w:val="000973EE"/>
    <w:rsid w:val="00097776"/>
    <w:rsid w:val="00097A8E"/>
    <w:rsid w:val="00097D0E"/>
    <w:rsid w:val="000A0085"/>
    <w:rsid w:val="000A066C"/>
    <w:rsid w:val="000A07B2"/>
    <w:rsid w:val="000A0A91"/>
    <w:rsid w:val="000A1450"/>
    <w:rsid w:val="000A19A3"/>
    <w:rsid w:val="000A2781"/>
    <w:rsid w:val="000A27DA"/>
    <w:rsid w:val="000A2E04"/>
    <w:rsid w:val="000A3826"/>
    <w:rsid w:val="000A450A"/>
    <w:rsid w:val="000A4D39"/>
    <w:rsid w:val="000A6C26"/>
    <w:rsid w:val="000B0046"/>
    <w:rsid w:val="000B0117"/>
    <w:rsid w:val="000B0C9A"/>
    <w:rsid w:val="000B19FA"/>
    <w:rsid w:val="000B1B02"/>
    <w:rsid w:val="000B1B48"/>
    <w:rsid w:val="000B1B98"/>
    <w:rsid w:val="000B3115"/>
    <w:rsid w:val="000B338A"/>
    <w:rsid w:val="000B36C8"/>
    <w:rsid w:val="000B398B"/>
    <w:rsid w:val="000B42DD"/>
    <w:rsid w:val="000B55A0"/>
    <w:rsid w:val="000B5B6A"/>
    <w:rsid w:val="000B5D41"/>
    <w:rsid w:val="000B60D9"/>
    <w:rsid w:val="000B6A2E"/>
    <w:rsid w:val="000B6CCF"/>
    <w:rsid w:val="000B7CBF"/>
    <w:rsid w:val="000C046A"/>
    <w:rsid w:val="000C0814"/>
    <w:rsid w:val="000C0D42"/>
    <w:rsid w:val="000C190D"/>
    <w:rsid w:val="000C20B1"/>
    <w:rsid w:val="000C432D"/>
    <w:rsid w:val="000C43D4"/>
    <w:rsid w:val="000C43E8"/>
    <w:rsid w:val="000C4E63"/>
    <w:rsid w:val="000C547B"/>
    <w:rsid w:val="000C5E99"/>
    <w:rsid w:val="000C6D4C"/>
    <w:rsid w:val="000C7EA4"/>
    <w:rsid w:val="000D0275"/>
    <w:rsid w:val="000D02AD"/>
    <w:rsid w:val="000D06CC"/>
    <w:rsid w:val="000D0A20"/>
    <w:rsid w:val="000D141E"/>
    <w:rsid w:val="000D16FB"/>
    <w:rsid w:val="000D2035"/>
    <w:rsid w:val="000D2058"/>
    <w:rsid w:val="000D2771"/>
    <w:rsid w:val="000D2902"/>
    <w:rsid w:val="000D304C"/>
    <w:rsid w:val="000D3BE6"/>
    <w:rsid w:val="000D3D53"/>
    <w:rsid w:val="000D52A4"/>
    <w:rsid w:val="000D5342"/>
    <w:rsid w:val="000D5505"/>
    <w:rsid w:val="000D5697"/>
    <w:rsid w:val="000D58B8"/>
    <w:rsid w:val="000D5E48"/>
    <w:rsid w:val="000D5E93"/>
    <w:rsid w:val="000D60FB"/>
    <w:rsid w:val="000D7BD5"/>
    <w:rsid w:val="000D7E99"/>
    <w:rsid w:val="000D7F1B"/>
    <w:rsid w:val="000E01DC"/>
    <w:rsid w:val="000E06FA"/>
    <w:rsid w:val="000E07BC"/>
    <w:rsid w:val="000E0AC3"/>
    <w:rsid w:val="000E11E0"/>
    <w:rsid w:val="000E1F2E"/>
    <w:rsid w:val="000E2E21"/>
    <w:rsid w:val="000E2E4A"/>
    <w:rsid w:val="000E387A"/>
    <w:rsid w:val="000E38BD"/>
    <w:rsid w:val="000E420D"/>
    <w:rsid w:val="000E4678"/>
    <w:rsid w:val="000E4ECD"/>
    <w:rsid w:val="000E5234"/>
    <w:rsid w:val="000E590D"/>
    <w:rsid w:val="000E6CA8"/>
    <w:rsid w:val="000E6ED8"/>
    <w:rsid w:val="000E7B22"/>
    <w:rsid w:val="000F0039"/>
    <w:rsid w:val="000F03FA"/>
    <w:rsid w:val="000F0580"/>
    <w:rsid w:val="000F1CD4"/>
    <w:rsid w:val="000F1D68"/>
    <w:rsid w:val="000F2282"/>
    <w:rsid w:val="000F2404"/>
    <w:rsid w:val="000F2D78"/>
    <w:rsid w:val="000F367F"/>
    <w:rsid w:val="000F377F"/>
    <w:rsid w:val="000F3B87"/>
    <w:rsid w:val="000F3BE2"/>
    <w:rsid w:val="000F3C51"/>
    <w:rsid w:val="000F4069"/>
    <w:rsid w:val="000F4103"/>
    <w:rsid w:val="000F461A"/>
    <w:rsid w:val="000F6FA2"/>
    <w:rsid w:val="000F70A7"/>
    <w:rsid w:val="00100A21"/>
    <w:rsid w:val="001021F4"/>
    <w:rsid w:val="001032F8"/>
    <w:rsid w:val="001040FE"/>
    <w:rsid w:val="00104AD4"/>
    <w:rsid w:val="001054A7"/>
    <w:rsid w:val="0010615C"/>
    <w:rsid w:val="00106452"/>
    <w:rsid w:val="0010737D"/>
    <w:rsid w:val="00107C73"/>
    <w:rsid w:val="0011052A"/>
    <w:rsid w:val="00110929"/>
    <w:rsid w:val="001112D0"/>
    <w:rsid w:val="001115C8"/>
    <w:rsid w:val="0011168B"/>
    <w:rsid w:val="00111A5C"/>
    <w:rsid w:val="00112C90"/>
    <w:rsid w:val="00112D1D"/>
    <w:rsid w:val="00113CCA"/>
    <w:rsid w:val="00114062"/>
    <w:rsid w:val="001161CD"/>
    <w:rsid w:val="0011648A"/>
    <w:rsid w:val="001164D9"/>
    <w:rsid w:val="00116999"/>
    <w:rsid w:val="00116A81"/>
    <w:rsid w:val="0011709D"/>
    <w:rsid w:val="0011767B"/>
    <w:rsid w:val="001178F3"/>
    <w:rsid w:val="00117CF6"/>
    <w:rsid w:val="0012006D"/>
    <w:rsid w:val="00120B99"/>
    <w:rsid w:val="001212BA"/>
    <w:rsid w:val="00122779"/>
    <w:rsid w:val="00122C83"/>
    <w:rsid w:val="00122D04"/>
    <w:rsid w:val="00122F25"/>
    <w:rsid w:val="00123592"/>
    <w:rsid w:val="001239A5"/>
    <w:rsid w:val="00123E9C"/>
    <w:rsid w:val="001243B2"/>
    <w:rsid w:val="00124499"/>
    <w:rsid w:val="0012485D"/>
    <w:rsid w:val="00124A8B"/>
    <w:rsid w:val="00124AF7"/>
    <w:rsid w:val="00125564"/>
    <w:rsid w:val="001263DC"/>
    <w:rsid w:val="00126B03"/>
    <w:rsid w:val="00126B4D"/>
    <w:rsid w:val="00126D25"/>
    <w:rsid w:val="00126EB6"/>
    <w:rsid w:val="0012718D"/>
    <w:rsid w:val="00127C86"/>
    <w:rsid w:val="001316BA"/>
    <w:rsid w:val="0013177E"/>
    <w:rsid w:val="00131B76"/>
    <w:rsid w:val="00132273"/>
    <w:rsid w:val="001324D5"/>
    <w:rsid w:val="0013255B"/>
    <w:rsid w:val="00132656"/>
    <w:rsid w:val="00132888"/>
    <w:rsid w:val="001328A5"/>
    <w:rsid w:val="00133636"/>
    <w:rsid w:val="00133DC3"/>
    <w:rsid w:val="00134D25"/>
    <w:rsid w:val="00134FBE"/>
    <w:rsid w:val="00135102"/>
    <w:rsid w:val="0013531F"/>
    <w:rsid w:val="001357DF"/>
    <w:rsid w:val="00135960"/>
    <w:rsid w:val="00135980"/>
    <w:rsid w:val="00136B1A"/>
    <w:rsid w:val="001374EA"/>
    <w:rsid w:val="0013786F"/>
    <w:rsid w:val="00141216"/>
    <w:rsid w:val="0014127E"/>
    <w:rsid w:val="00141382"/>
    <w:rsid w:val="00141482"/>
    <w:rsid w:val="00141A54"/>
    <w:rsid w:val="00142DD9"/>
    <w:rsid w:val="00143863"/>
    <w:rsid w:val="00144D2A"/>
    <w:rsid w:val="001456C7"/>
    <w:rsid w:val="0014628A"/>
    <w:rsid w:val="001468FA"/>
    <w:rsid w:val="0014705A"/>
    <w:rsid w:val="0014735D"/>
    <w:rsid w:val="001475D1"/>
    <w:rsid w:val="001478BD"/>
    <w:rsid w:val="00147DC9"/>
    <w:rsid w:val="00150423"/>
    <w:rsid w:val="00150D2F"/>
    <w:rsid w:val="00151640"/>
    <w:rsid w:val="00151AF0"/>
    <w:rsid w:val="00151F86"/>
    <w:rsid w:val="001523B3"/>
    <w:rsid w:val="0015444A"/>
    <w:rsid w:val="0015454F"/>
    <w:rsid w:val="0015474A"/>
    <w:rsid w:val="001549A4"/>
    <w:rsid w:val="001549CA"/>
    <w:rsid w:val="00154B57"/>
    <w:rsid w:val="00155576"/>
    <w:rsid w:val="00155E65"/>
    <w:rsid w:val="00156E26"/>
    <w:rsid w:val="0015757E"/>
    <w:rsid w:val="001618A8"/>
    <w:rsid w:val="00161C5D"/>
    <w:rsid w:val="0016205E"/>
    <w:rsid w:val="0016283D"/>
    <w:rsid w:val="00162D57"/>
    <w:rsid w:val="00163928"/>
    <w:rsid w:val="001645F8"/>
    <w:rsid w:val="001646D4"/>
    <w:rsid w:val="00164719"/>
    <w:rsid w:val="00165020"/>
    <w:rsid w:val="00165506"/>
    <w:rsid w:val="00165F55"/>
    <w:rsid w:val="00166CE4"/>
    <w:rsid w:val="00166FC4"/>
    <w:rsid w:val="001677AC"/>
    <w:rsid w:val="001701EE"/>
    <w:rsid w:val="001709FE"/>
    <w:rsid w:val="00170C68"/>
    <w:rsid w:val="001710DB"/>
    <w:rsid w:val="0017158D"/>
    <w:rsid w:val="0017292F"/>
    <w:rsid w:val="001729A8"/>
    <w:rsid w:val="00173161"/>
    <w:rsid w:val="00173845"/>
    <w:rsid w:val="0017419A"/>
    <w:rsid w:val="001746DC"/>
    <w:rsid w:val="00175045"/>
    <w:rsid w:val="001751B7"/>
    <w:rsid w:val="00176B46"/>
    <w:rsid w:val="00177C9F"/>
    <w:rsid w:val="00177CD2"/>
    <w:rsid w:val="0018004B"/>
    <w:rsid w:val="001804EA"/>
    <w:rsid w:val="00180C1A"/>
    <w:rsid w:val="00183115"/>
    <w:rsid w:val="001838C4"/>
    <w:rsid w:val="00183B7B"/>
    <w:rsid w:val="00184F05"/>
    <w:rsid w:val="00185F44"/>
    <w:rsid w:val="00185FA0"/>
    <w:rsid w:val="00186682"/>
    <w:rsid w:val="001874AC"/>
    <w:rsid w:val="001876AA"/>
    <w:rsid w:val="00190961"/>
    <w:rsid w:val="00190A61"/>
    <w:rsid w:val="00190DB4"/>
    <w:rsid w:val="00190EB4"/>
    <w:rsid w:val="00191854"/>
    <w:rsid w:val="00191C95"/>
    <w:rsid w:val="00192949"/>
    <w:rsid w:val="00193061"/>
    <w:rsid w:val="001930E9"/>
    <w:rsid w:val="001935CF"/>
    <w:rsid w:val="00193BB3"/>
    <w:rsid w:val="00193DB8"/>
    <w:rsid w:val="00194878"/>
    <w:rsid w:val="00194FC8"/>
    <w:rsid w:val="0019509B"/>
    <w:rsid w:val="00195D6F"/>
    <w:rsid w:val="00196380"/>
    <w:rsid w:val="0019650D"/>
    <w:rsid w:val="001968FB"/>
    <w:rsid w:val="00196904"/>
    <w:rsid w:val="00196A57"/>
    <w:rsid w:val="00197179"/>
    <w:rsid w:val="00197986"/>
    <w:rsid w:val="001A0015"/>
    <w:rsid w:val="001A07F1"/>
    <w:rsid w:val="001A16CC"/>
    <w:rsid w:val="001A2215"/>
    <w:rsid w:val="001A259B"/>
    <w:rsid w:val="001A25EE"/>
    <w:rsid w:val="001A3342"/>
    <w:rsid w:val="001A3E3D"/>
    <w:rsid w:val="001A3E8B"/>
    <w:rsid w:val="001A40EC"/>
    <w:rsid w:val="001A4BB4"/>
    <w:rsid w:val="001A4C5C"/>
    <w:rsid w:val="001A5FA0"/>
    <w:rsid w:val="001A667F"/>
    <w:rsid w:val="001A6869"/>
    <w:rsid w:val="001A6903"/>
    <w:rsid w:val="001A7049"/>
    <w:rsid w:val="001A71AA"/>
    <w:rsid w:val="001A769C"/>
    <w:rsid w:val="001A7BF7"/>
    <w:rsid w:val="001B0158"/>
    <w:rsid w:val="001B1437"/>
    <w:rsid w:val="001B1E40"/>
    <w:rsid w:val="001B1FE7"/>
    <w:rsid w:val="001B2A27"/>
    <w:rsid w:val="001B2A51"/>
    <w:rsid w:val="001B2A90"/>
    <w:rsid w:val="001B3697"/>
    <w:rsid w:val="001B3DB7"/>
    <w:rsid w:val="001B409A"/>
    <w:rsid w:val="001B40B0"/>
    <w:rsid w:val="001B4529"/>
    <w:rsid w:val="001B453B"/>
    <w:rsid w:val="001B51EB"/>
    <w:rsid w:val="001B536A"/>
    <w:rsid w:val="001B5D25"/>
    <w:rsid w:val="001B7590"/>
    <w:rsid w:val="001C0279"/>
    <w:rsid w:val="001C1801"/>
    <w:rsid w:val="001C1D03"/>
    <w:rsid w:val="001C2104"/>
    <w:rsid w:val="001C3232"/>
    <w:rsid w:val="001C3E71"/>
    <w:rsid w:val="001C3F33"/>
    <w:rsid w:val="001C42B0"/>
    <w:rsid w:val="001C4416"/>
    <w:rsid w:val="001C4594"/>
    <w:rsid w:val="001C515A"/>
    <w:rsid w:val="001C62C6"/>
    <w:rsid w:val="001C6406"/>
    <w:rsid w:val="001C6688"/>
    <w:rsid w:val="001C6F6F"/>
    <w:rsid w:val="001C764E"/>
    <w:rsid w:val="001C7CB7"/>
    <w:rsid w:val="001C7F34"/>
    <w:rsid w:val="001D09A4"/>
    <w:rsid w:val="001D102F"/>
    <w:rsid w:val="001D1267"/>
    <w:rsid w:val="001D12BA"/>
    <w:rsid w:val="001D1AC5"/>
    <w:rsid w:val="001D1B21"/>
    <w:rsid w:val="001D2F45"/>
    <w:rsid w:val="001D3E36"/>
    <w:rsid w:val="001D45C7"/>
    <w:rsid w:val="001D5F17"/>
    <w:rsid w:val="001D77F9"/>
    <w:rsid w:val="001D7A18"/>
    <w:rsid w:val="001D7FFC"/>
    <w:rsid w:val="001E09F3"/>
    <w:rsid w:val="001E1052"/>
    <w:rsid w:val="001E1A1A"/>
    <w:rsid w:val="001E1C2B"/>
    <w:rsid w:val="001E1EE3"/>
    <w:rsid w:val="001E2072"/>
    <w:rsid w:val="001E20B0"/>
    <w:rsid w:val="001E21B1"/>
    <w:rsid w:val="001E27FE"/>
    <w:rsid w:val="001E2DD8"/>
    <w:rsid w:val="001E2EB3"/>
    <w:rsid w:val="001E2F93"/>
    <w:rsid w:val="001E31F4"/>
    <w:rsid w:val="001E32C1"/>
    <w:rsid w:val="001E33B7"/>
    <w:rsid w:val="001E3545"/>
    <w:rsid w:val="001E36B2"/>
    <w:rsid w:val="001E4062"/>
    <w:rsid w:val="001E4554"/>
    <w:rsid w:val="001E49B5"/>
    <w:rsid w:val="001E4AE9"/>
    <w:rsid w:val="001E5F22"/>
    <w:rsid w:val="001E5FC0"/>
    <w:rsid w:val="001E61E5"/>
    <w:rsid w:val="001E626E"/>
    <w:rsid w:val="001E6432"/>
    <w:rsid w:val="001E64D7"/>
    <w:rsid w:val="001E7FA9"/>
    <w:rsid w:val="001F0027"/>
    <w:rsid w:val="001F00D4"/>
    <w:rsid w:val="001F08EF"/>
    <w:rsid w:val="001F0BFF"/>
    <w:rsid w:val="001F17A0"/>
    <w:rsid w:val="001F2159"/>
    <w:rsid w:val="001F2CC3"/>
    <w:rsid w:val="001F2DF1"/>
    <w:rsid w:val="001F2E96"/>
    <w:rsid w:val="001F32A4"/>
    <w:rsid w:val="001F33D0"/>
    <w:rsid w:val="001F4A1F"/>
    <w:rsid w:val="001F4F65"/>
    <w:rsid w:val="001F53FD"/>
    <w:rsid w:val="001F5701"/>
    <w:rsid w:val="001F629E"/>
    <w:rsid w:val="001F7111"/>
    <w:rsid w:val="001F78B5"/>
    <w:rsid w:val="001F7B0F"/>
    <w:rsid w:val="002001DA"/>
    <w:rsid w:val="00200495"/>
    <w:rsid w:val="00200CD9"/>
    <w:rsid w:val="00201EEB"/>
    <w:rsid w:val="002026FC"/>
    <w:rsid w:val="00202740"/>
    <w:rsid w:val="00202AAA"/>
    <w:rsid w:val="002034D9"/>
    <w:rsid w:val="0020572E"/>
    <w:rsid w:val="00205A4D"/>
    <w:rsid w:val="00205F32"/>
    <w:rsid w:val="002062AF"/>
    <w:rsid w:val="00206ADB"/>
    <w:rsid w:val="00207398"/>
    <w:rsid w:val="00207499"/>
    <w:rsid w:val="00207670"/>
    <w:rsid w:val="002100A8"/>
    <w:rsid w:val="00210766"/>
    <w:rsid w:val="00210B48"/>
    <w:rsid w:val="00210B8B"/>
    <w:rsid w:val="00211481"/>
    <w:rsid w:val="002114A3"/>
    <w:rsid w:val="00211E0E"/>
    <w:rsid w:val="0021212C"/>
    <w:rsid w:val="002122BE"/>
    <w:rsid w:val="00212355"/>
    <w:rsid w:val="00212976"/>
    <w:rsid w:val="0021304E"/>
    <w:rsid w:val="002132EE"/>
    <w:rsid w:val="00213467"/>
    <w:rsid w:val="0021392F"/>
    <w:rsid w:val="002139E9"/>
    <w:rsid w:val="00213A0B"/>
    <w:rsid w:val="00213EC9"/>
    <w:rsid w:val="002145B6"/>
    <w:rsid w:val="00214863"/>
    <w:rsid w:val="00214C0D"/>
    <w:rsid w:val="00214D73"/>
    <w:rsid w:val="002155B2"/>
    <w:rsid w:val="002156B4"/>
    <w:rsid w:val="002158CC"/>
    <w:rsid w:val="00215BE5"/>
    <w:rsid w:val="00215D2C"/>
    <w:rsid w:val="00216C39"/>
    <w:rsid w:val="00216C91"/>
    <w:rsid w:val="00216E7B"/>
    <w:rsid w:val="00217F0F"/>
    <w:rsid w:val="002200FB"/>
    <w:rsid w:val="0022128A"/>
    <w:rsid w:val="00221F28"/>
    <w:rsid w:val="002229C4"/>
    <w:rsid w:val="00222D4D"/>
    <w:rsid w:val="002230A3"/>
    <w:rsid w:val="00223844"/>
    <w:rsid w:val="002238FB"/>
    <w:rsid w:val="00223B69"/>
    <w:rsid w:val="002246B2"/>
    <w:rsid w:val="00224E0D"/>
    <w:rsid w:val="00224FCD"/>
    <w:rsid w:val="0022502D"/>
    <w:rsid w:val="00225CCD"/>
    <w:rsid w:val="00225CD0"/>
    <w:rsid w:val="00225F85"/>
    <w:rsid w:val="00230812"/>
    <w:rsid w:val="0023100D"/>
    <w:rsid w:val="00232A8F"/>
    <w:rsid w:val="00233FC9"/>
    <w:rsid w:val="00234966"/>
    <w:rsid w:val="00234CCF"/>
    <w:rsid w:val="00234D74"/>
    <w:rsid w:val="00234E04"/>
    <w:rsid w:val="002353AF"/>
    <w:rsid w:val="00235A78"/>
    <w:rsid w:val="00235E0B"/>
    <w:rsid w:val="00236200"/>
    <w:rsid w:val="00236260"/>
    <w:rsid w:val="0023638D"/>
    <w:rsid w:val="0023693D"/>
    <w:rsid w:val="00236FEB"/>
    <w:rsid w:val="00237FB0"/>
    <w:rsid w:val="00240040"/>
    <w:rsid w:val="00240292"/>
    <w:rsid w:val="00240999"/>
    <w:rsid w:val="00240A0B"/>
    <w:rsid w:val="00240C70"/>
    <w:rsid w:val="0024157D"/>
    <w:rsid w:val="00242981"/>
    <w:rsid w:val="00242EBF"/>
    <w:rsid w:val="00243962"/>
    <w:rsid w:val="00243E31"/>
    <w:rsid w:val="00243F32"/>
    <w:rsid w:val="00244376"/>
    <w:rsid w:val="00244AD2"/>
    <w:rsid w:val="002452C6"/>
    <w:rsid w:val="00245678"/>
    <w:rsid w:val="00246C64"/>
    <w:rsid w:val="00246CED"/>
    <w:rsid w:val="00246D2B"/>
    <w:rsid w:val="00247197"/>
    <w:rsid w:val="00247908"/>
    <w:rsid w:val="00247A3E"/>
    <w:rsid w:val="00247A61"/>
    <w:rsid w:val="00247FB4"/>
    <w:rsid w:val="00250956"/>
    <w:rsid w:val="00250DFA"/>
    <w:rsid w:val="00251AC7"/>
    <w:rsid w:val="002520D5"/>
    <w:rsid w:val="002528E0"/>
    <w:rsid w:val="0025290F"/>
    <w:rsid w:val="00252A0D"/>
    <w:rsid w:val="00252F5C"/>
    <w:rsid w:val="00253222"/>
    <w:rsid w:val="002536FE"/>
    <w:rsid w:val="0025386D"/>
    <w:rsid w:val="002551BB"/>
    <w:rsid w:val="002563FC"/>
    <w:rsid w:val="0025686B"/>
    <w:rsid w:val="00256C06"/>
    <w:rsid w:val="00256CAF"/>
    <w:rsid w:val="00256CB9"/>
    <w:rsid w:val="00257265"/>
    <w:rsid w:val="00260FF2"/>
    <w:rsid w:val="002614FE"/>
    <w:rsid w:val="00261BA2"/>
    <w:rsid w:val="00261C13"/>
    <w:rsid w:val="00261C7E"/>
    <w:rsid w:val="00262847"/>
    <w:rsid w:val="00262C73"/>
    <w:rsid w:val="00262E48"/>
    <w:rsid w:val="00262F49"/>
    <w:rsid w:val="0026334B"/>
    <w:rsid w:val="00264682"/>
    <w:rsid w:val="002649DA"/>
    <w:rsid w:val="00265A51"/>
    <w:rsid w:val="00265EC4"/>
    <w:rsid w:val="002665BB"/>
    <w:rsid w:val="00267B9E"/>
    <w:rsid w:val="002709C6"/>
    <w:rsid w:val="0027133E"/>
    <w:rsid w:val="00271B49"/>
    <w:rsid w:val="00272559"/>
    <w:rsid w:val="00273246"/>
    <w:rsid w:val="00274128"/>
    <w:rsid w:val="00274AC4"/>
    <w:rsid w:val="0027592A"/>
    <w:rsid w:val="00275EA1"/>
    <w:rsid w:val="00277DD5"/>
    <w:rsid w:val="00280B55"/>
    <w:rsid w:val="00280C0A"/>
    <w:rsid w:val="00281912"/>
    <w:rsid w:val="00281BB2"/>
    <w:rsid w:val="00282D04"/>
    <w:rsid w:val="00283637"/>
    <w:rsid w:val="00283A7C"/>
    <w:rsid w:val="00283F14"/>
    <w:rsid w:val="00284926"/>
    <w:rsid w:val="00284C01"/>
    <w:rsid w:val="00285725"/>
    <w:rsid w:val="00285CC7"/>
    <w:rsid w:val="0028640D"/>
    <w:rsid w:val="002864C3"/>
    <w:rsid w:val="0028670C"/>
    <w:rsid w:val="00286D31"/>
    <w:rsid w:val="0028756E"/>
    <w:rsid w:val="0028761D"/>
    <w:rsid w:val="00290555"/>
    <w:rsid w:val="002909DF"/>
    <w:rsid w:val="002919C8"/>
    <w:rsid w:val="00292131"/>
    <w:rsid w:val="002921D7"/>
    <w:rsid w:val="00292385"/>
    <w:rsid w:val="00293B78"/>
    <w:rsid w:val="0029430E"/>
    <w:rsid w:val="002943CF"/>
    <w:rsid w:val="00294709"/>
    <w:rsid w:val="00295AFE"/>
    <w:rsid w:val="0029603E"/>
    <w:rsid w:val="00296847"/>
    <w:rsid w:val="002971B7"/>
    <w:rsid w:val="00297521"/>
    <w:rsid w:val="00297670"/>
    <w:rsid w:val="00297991"/>
    <w:rsid w:val="00297CCF"/>
    <w:rsid w:val="002A03C3"/>
    <w:rsid w:val="002A09D0"/>
    <w:rsid w:val="002A0D72"/>
    <w:rsid w:val="002A10EE"/>
    <w:rsid w:val="002A27A0"/>
    <w:rsid w:val="002A2897"/>
    <w:rsid w:val="002A2DDD"/>
    <w:rsid w:val="002A316F"/>
    <w:rsid w:val="002A4946"/>
    <w:rsid w:val="002A4D6E"/>
    <w:rsid w:val="002A4D93"/>
    <w:rsid w:val="002A5429"/>
    <w:rsid w:val="002A5C8A"/>
    <w:rsid w:val="002A60BF"/>
    <w:rsid w:val="002A6CB4"/>
    <w:rsid w:val="002A6D12"/>
    <w:rsid w:val="002A7215"/>
    <w:rsid w:val="002A7733"/>
    <w:rsid w:val="002A7B18"/>
    <w:rsid w:val="002B0314"/>
    <w:rsid w:val="002B0E43"/>
    <w:rsid w:val="002B146F"/>
    <w:rsid w:val="002B1F7B"/>
    <w:rsid w:val="002B254E"/>
    <w:rsid w:val="002B2A13"/>
    <w:rsid w:val="002B2A9A"/>
    <w:rsid w:val="002B3D6B"/>
    <w:rsid w:val="002B418B"/>
    <w:rsid w:val="002B46EC"/>
    <w:rsid w:val="002B4C00"/>
    <w:rsid w:val="002B4CE8"/>
    <w:rsid w:val="002B569B"/>
    <w:rsid w:val="002B61BD"/>
    <w:rsid w:val="002B6F24"/>
    <w:rsid w:val="002B7102"/>
    <w:rsid w:val="002B72E9"/>
    <w:rsid w:val="002B7DA6"/>
    <w:rsid w:val="002C0CA5"/>
    <w:rsid w:val="002C1B61"/>
    <w:rsid w:val="002C1C8D"/>
    <w:rsid w:val="002C1E91"/>
    <w:rsid w:val="002C1EA7"/>
    <w:rsid w:val="002C32FC"/>
    <w:rsid w:val="002C33FF"/>
    <w:rsid w:val="002C3779"/>
    <w:rsid w:val="002C3F7F"/>
    <w:rsid w:val="002C4234"/>
    <w:rsid w:val="002C435E"/>
    <w:rsid w:val="002C4891"/>
    <w:rsid w:val="002C4F5B"/>
    <w:rsid w:val="002C6787"/>
    <w:rsid w:val="002C6E54"/>
    <w:rsid w:val="002C7998"/>
    <w:rsid w:val="002C7D70"/>
    <w:rsid w:val="002D03DB"/>
    <w:rsid w:val="002D17B3"/>
    <w:rsid w:val="002D19E7"/>
    <w:rsid w:val="002D1C4B"/>
    <w:rsid w:val="002D2C8B"/>
    <w:rsid w:val="002D5D9C"/>
    <w:rsid w:val="002D64D0"/>
    <w:rsid w:val="002D723B"/>
    <w:rsid w:val="002D7E4B"/>
    <w:rsid w:val="002E08CE"/>
    <w:rsid w:val="002E35CA"/>
    <w:rsid w:val="002E38C6"/>
    <w:rsid w:val="002E3CF9"/>
    <w:rsid w:val="002E3D0E"/>
    <w:rsid w:val="002E3F78"/>
    <w:rsid w:val="002E55F2"/>
    <w:rsid w:val="002E5B2F"/>
    <w:rsid w:val="002E5B5F"/>
    <w:rsid w:val="002E5D49"/>
    <w:rsid w:val="002E61E7"/>
    <w:rsid w:val="002E6331"/>
    <w:rsid w:val="002E6A51"/>
    <w:rsid w:val="002E6A57"/>
    <w:rsid w:val="002E6DDE"/>
    <w:rsid w:val="002E79B8"/>
    <w:rsid w:val="002E7FE6"/>
    <w:rsid w:val="002F18FB"/>
    <w:rsid w:val="002F1D93"/>
    <w:rsid w:val="002F1E53"/>
    <w:rsid w:val="002F1EF7"/>
    <w:rsid w:val="002F1FDE"/>
    <w:rsid w:val="002F2760"/>
    <w:rsid w:val="002F2B2F"/>
    <w:rsid w:val="002F2CAA"/>
    <w:rsid w:val="002F2D1E"/>
    <w:rsid w:val="002F2E97"/>
    <w:rsid w:val="002F360C"/>
    <w:rsid w:val="002F36F2"/>
    <w:rsid w:val="002F3950"/>
    <w:rsid w:val="002F3C7F"/>
    <w:rsid w:val="002F403F"/>
    <w:rsid w:val="002F482E"/>
    <w:rsid w:val="002F4E61"/>
    <w:rsid w:val="002F5A8E"/>
    <w:rsid w:val="002F6564"/>
    <w:rsid w:val="002F6724"/>
    <w:rsid w:val="002F6C3D"/>
    <w:rsid w:val="002F7BC1"/>
    <w:rsid w:val="0030052C"/>
    <w:rsid w:val="00300BF8"/>
    <w:rsid w:val="00302321"/>
    <w:rsid w:val="00302459"/>
    <w:rsid w:val="003034AF"/>
    <w:rsid w:val="0030415C"/>
    <w:rsid w:val="003047CF"/>
    <w:rsid w:val="00304A55"/>
    <w:rsid w:val="00304B41"/>
    <w:rsid w:val="00305495"/>
    <w:rsid w:val="00305A50"/>
    <w:rsid w:val="00306586"/>
    <w:rsid w:val="003070BB"/>
    <w:rsid w:val="00307395"/>
    <w:rsid w:val="00307B8E"/>
    <w:rsid w:val="00310769"/>
    <w:rsid w:val="00311309"/>
    <w:rsid w:val="00311789"/>
    <w:rsid w:val="00311E25"/>
    <w:rsid w:val="003129F6"/>
    <w:rsid w:val="00313283"/>
    <w:rsid w:val="003144DE"/>
    <w:rsid w:val="003152A4"/>
    <w:rsid w:val="00315664"/>
    <w:rsid w:val="00315746"/>
    <w:rsid w:val="0031642E"/>
    <w:rsid w:val="00316947"/>
    <w:rsid w:val="00316D84"/>
    <w:rsid w:val="00316EA2"/>
    <w:rsid w:val="00317584"/>
    <w:rsid w:val="003202B9"/>
    <w:rsid w:val="0032131B"/>
    <w:rsid w:val="00321721"/>
    <w:rsid w:val="003224A2"/>
    <w:rsid w:val="00322E31"/>
    <w:rsid w:val="0032361A"/>
    <w:rsid w:val="00323D61"/>
    <w:rsid w:val="00323F97"/>
    <w:rsid w:val="00325B54"/>
    <w:rsid w:val="00326022"/>
    <w:rsid w:val="0032638C"/>
    <w:rsid w:val="003266F9"/>
    <w:rsid w:val="00326752"/>
    <w:rsid w:val="0032718F"/>
    <w:rsid w:val="00327727"/>
    <w:rsid w:val="00330395"/>
    <w:rsid w:val="003306E1"/>
    <w:rsid w:val="003310B1"/>
    <w:rsid w:val="003310ED"/>
    <w:rsid w:val="00331921"/>
    <w:rsid w:val="00331A02"/>
    <w:rsid w:val="00331C97"/>
    <w:rsid w:val="003320E4"/>
    <w:rsid w:val="00332538"/>
    <w:rsid w:val="00333417"/>
    <w:rsid w:val="003338B3"/>
    <w:rsid w:val="00334FA0"/>
    <w:rsid w:val="0033525D"/>
    <w:rsid w:val="00336109"/>
    <w:rsid w:val="00336436"/>
    <w:rsid w:val="003364F3"/>
    <w:rsid w:val="003369A5"/>
    <w:rsid w:val="00336ADB"/>
    <w:rsid w:val="00336D1A"/>
    <w:rsid w:val="003377E8"/>
    <w:rsid w:val="00337FB5"/>
    <w:rsid w:val="00340744"/>
    <w:rsid w:val="00340AE9"/>
    <w:rsid w:val="003414F3"/>
    <w:rsid w:val="00341605"/>
    <w:rsid w:val="003417B2"/>
    <w:rsid w:val="00341B14"/>
    <w:rsid w:val="00341BD8"/>
    <w:rsid w:val="0034239C"/>
    <w:rsid w:val="00343862"/>
    <w:rsid w:val="00343EB4"/>
    <w:rsid w:val="00344522"/>
    <w:rsid w:val="0034520C"/>
    <w:rsid w:val="003453BF"/>
    <w:rsid w:val="00345BB5"/>
    <w:rsid w:val="00345C19"/>
    <w:rsid w:val="00346453"/>
    <w:rsid w:val="00346624"/>
    <w:rsid w:val="003471AA"/>
    <w:rsid w:val="003478C3"/>
    <w:rsid w:val="003502EB"/>
    <w:rsid w:val="0035065F"/>
    <w:rsid w:val="003506CD"/>
    <w:rsid w:val="00350897"/>
    <w:rsid w:val="00350FD3"/>
    <w:rsid w:val="00350FE0"/>
    <w:rsid w:val="0035363F"/>
    <w:rsid w:val="003536E9"/>
    <w:rsid w:val="003539D6"/>
    <w:rsid w:val="00353A00"/>
    <w:rsid w:val="00353A99"/>
    <w:rsid w:val="003540B0"/>
    <w:rsid w:val="00354783"/>
    <w:rsid w:val="003549A9"/>
    <w:rsid w:val="00354F2E"/>
    <w:rsid w:val="0035613E"/>
    <w:rsid w:val="00356282"/>
    <w:rsid w:val="00356ABF"/>
    <w:rsid w:val="003574AA"/>
    <w:rsid w:val="003578DE"/>
    <w:rsid w:val="003579F4"/>
    <w:rsid w:val="003608B0"/>
    <w:rsid w:val="00360D66"/>
    <w:rsid w:val="00360D78"/>
    <w:rsid w:val="00360E9D"/>
    <w:rsid w:val="00361780"/>
    <w:rsid w:val="00362067"/>
    <w:rsid w:val="003629DB"/>
    <w:rsid w:val="003635A8"/>
    <w:rsid w:val="00363A12"/>
    <w:rsid w:val="00363EE9"/>
    <w:rsid w:val="003642DC"/>
    <w:rsid w:val="003643E1"/>
    <w:rsid w:val="00364A32"/>
    <w:rsid w:val="00365895"/>
    <w:rsid w:val="0036762A"/>
    <w:rsid w:val="0036776D"/>
    <w:rsid w:val="00367937"/>
    <w:rsid w:val="00367AB9"/>
    <w:rsid w:val="00370E5F"/>
    <w:rsid w:val="00371076"/>
    <w:rsid w:val="00371252"/>
    <w:rsid w:val="003720D5"/>
    <w:rsid w:val="0037295E"/>
    <w:rsid w:val="003729E1"/>
    <w:rsid w:val="00372EB8"/>
    <w:rsid w:val="0037341A"/>
    <w:rsid w:val="00374207"/>
    <w:rsid w:val="00374344"/>
    <w:rsid w:val="00374FDA"/>
    <w:rsid w:val="003750FC"/>
    <w:rsid w:val="00375462"/>
    <w:rsid w:val="003757A7"/>
    <w:rsid w:val="00375B8F"/>
    <w:rsid w:val="00375EA4"/>
    <w:rsid w:val="00376128"/>
    <w:rsid w:val="003768D6"/>
    <w:rsid w:val="00376E55"/>
    <w:rsid w:val="00376EF8"/>
    <w:rsid w:val="00377024"/>
    <w:rsid w:val="0037742E"/>
    <w:rsid w:val="003778CB"/>
    <w:rsid w:val="00377D56"/>
    <w:rsid w:val="00380A72"/>
    <w:rsid w:val="00380B34"/>
    <w:rsid w:val="00381354"/>
    <w:rsid w:val="00381A3F"/>
    <w:rsid w:val="00381BA3"/>
    <w:rsid w:val="003820E7"/>
    <w:rsid w:val="0038245A"/>
    <w:rsid w:val="00382696"/>
    <w:rsid w:val="003837EA"/>
    <w:rsid w:val="00383C42"/>
    <w:rsid w:val="003840E6"/>
    <w:rsid w:val="0038507B"/>
    <w:rsid w:val="003854E1"/>
    <w:rsid w:val="00385954"/>
    <w:rsid w:val="00385CFC"/>
    <w:rsid w:val="00386771"/>
    <w:rsid w:val="00386D80"/>
    <w:rsid w:val="00387552"/>
    <w:rsid w:val="00387C3D"/>
    <w:rsid w:val="00387F60"/>
    <w:rsid w:val="00390031"/>
    <w:rsid w:val="00390123"/>
    <w:rsid w:val="00390271"/>
    <w:rsid w:val="003904AD"/>
    <w:rsid w:val="0039121A"/>
    <w:rsid w:val="00391427"/>
    <w:rsid w:val="00391B7A"/>
    <w:rsid w:val="003920A3"/>
    <w:rsid w:val="00392525"/>
    <w:rsid w:val="00392FEF"/>
    <w:rsid w:val="0039337A"/>
    <w:rsid w:val="00394078"/>
    <w:rsid w:val="00394751"/>
    <w:rsid w:val="00395185"/>
    <w:rsid w:val="003954DA"/>
    <w:rsid w:val="00395A1F"/>
    <w:rsid w:val="00395BF9"/>
    <w:rsid w:val="00396380"/>
    <w:rsid w:val="00396C78"/>
    <w:rsid w:val="00396CE5"/>
    <w:rsid w:val="00396EB3"/>
    <w:rsid w:val="0039764E"/>
    <w:rsid w:val="003A10FF"/>
    <w:rsid w:val="003A1F27"/>
    <w:rsid w:val="003A22F8"/>
    <w:rsid w:val="003A255F"/>
    <w:rsid w:val="003A2B83"/>
    <w:rsid w:val="003A2C6C"/>
    <w:rsid w:val="003A2E90"/>
    <w:rsid w:val="003A3189"/>
    <w:rsid w:val="003A37ED"/>
    <w:rsid w:val="003A3CA7"/>
    <w:rsid w:val="003A4205"/>
    <w:rsid w:val="003A44FB"/>
    <w:rsid w:val="003A4AA3"/>
    <w:rsid w:val="003A4E3A"/>
    <w:rsid w:val="003A545A"/>
    <w:rsid w:val="003A58AB"/>
    <w:rsid w:val="003A5FB5"/>
    <w:rsid w:val="003A671F"/>
    <w:rsid w:val="003A6EA7"/>
    <w:rsid w:val="003B02F7"/>
    <w:rsid w:val="003B0DC7"/>
    <w:rsid w:val="003B0E4C"/>
    <w:rsid w:val="003B1723"/>
    <w:rsid w:val="003B2BB4"/>
    <w:rsid w:val="003B3064"/>
    <w:rsid w:val="003B33BD"/>
    <w:rsid w:val="003B36A8"/>
    <w:rsid w:val="003B4004"/>
    <w:rsid w:val="003B4BA1"/>
    <w:rsid w:val="003B4F7A"/>
    <w:rsid w:val="003B55B7"/>
    <w:rsid w:val="003B569D"/>
    <w:rsid w:val="003B575B"/>
    <w:rsid w:val="003B59C6"/>
    <w:rsid w:val="003B64EF"/>
    <w:rsid w:val="003B717D"/>
    <w:rsid w:val="003B7326"/>
    <w:rsid w:val="003B7AEB"/>
    <w:rsid w:val="003B7C53"/>
    <w:rsid w:val="003C12E7"/>
    <w:rsid w:val="003C16A5"/>
    <w:rsid w:val="003C1795"/>
    <w:rsid w:val="003C2AFA"/>
    <w:rsid w:val="003C2E14"/>
    <w:rsid w:val="003C30CA"/>
    <w:rsid w:val="003C37EF"/>
    <w:rsid w:val="003C3BF5"/>
    <w:rsid w:val="003C3C0E"/>
    <w:rsid w:val="003C3DCF"/>
    <w:rsid w:val="003C3E01"/>
    <w:rsid w:val="003C4370"/>
    <w:rsid w:val="003C4BA7"/>
    <w:rsid w:val="003C67A3"/>
    <w:rsid w:val="003C68A5"/>
    <w:rsid w:val="003C6D4B"/>
    <w:rsid w:val="003C7080"/>
    <w:rsid w:val="003C7AE3"/>
    <w:rsid w:val="003C7D82"/>
    <w:rsid w:val="003D01D8"/>
    <w:rsid w:val="003D06B4"/>
    <w:rsid w:val="003D06DE"/>
    <w:rsid w:val="003D0E3C"/>
    <w:rsid w:val="003D1690"/>
    <w:rsid w:val="003D18C3"/>
    <w:rsid w:val="003D1CD4"/>
    <w:rsid w:val="003D2837"/>
    <w:rsid w:val="003D2E72"/>
    <w:rsid w:val="003D2F0B"/>
    <w:rsid w:val="003D36FB"/>
    <w:rsid w:val="003D37C3"/>
    <w:rsid w:val="003D3EAB"/>
    <w:rsid w:val="003D3F3A"/>
    <w:rsid w:val="003D42A6"/>
    <w:rsid w:val="003D45EC"/>
    <w:rsid w:val="003D4F21"/>
    <w:rsid w:val="003D4FAC"/>
    <w:rsid w:val="003D5F5C"/>
    <w:rsid w:val="003D70D4"/>
    <w:rsid w:val="003D71B7"/>
    <w:rsid w:val="003D73AE"/>
    <w:rsid w:val="003E1885"/>
    <w:rsid w:val="003E21EE"/>
    <w:rsid w:val="003E28A2"/>
    <w:rsid w:val="003E2972"/>
    <w:rsid w:val="003E34ED"/>
    <w:rsid w:val="003E3513"/>
    <w:rsid w:val="003E454C"/>
    <w:rsid w:val="003E482F"/>
    <w:rsid w:val="003E5A3F"/>
    <w:rsid w:val="003E5CC8"/>
    <w:rsid w:val="003E6334"/>
    <w:rsid w:val="003E6641"/>
    <w:rsid w:val="003E686C"/>
    <w:rsid w:val="003E6D71"/>
    <w:rsid w:val="003E6FF5"/>
    <w:rsid w:val="003E7906"/>
    <w:rsid w:val="003E7F06"/>
    <w:rsid w:val="003F000F"/>
    <w:rsid w:val="003F1C9F"/>
    <w:rsid w:val="003F24CF"/>
    <w:rsid w:val="003F2ADC"/>
    <w:rsid w:val="003F34DC"/>
    <w:rsid w:val="003F379B"/>
    <w:rsid w:val="003F3C50"/>
    <w:rsid w:val="003F4AF2"/>
    <w:rsid w:val="003F5A17"/>
    <w:rsid w:val="003F6B5B"/>
    <w:rsid w:val="003F6BF8"/>
    <w:rsid w:val="003F7CB0"/>
    <w:rsid w:val="004000EF"/>
    <w:rsid w:val="004001AC"/>
    <w:rsid w:val="00400627"/>
    <w:rsid w:val="0040241A"/>
    <w:rsid w:val="00402A85"/>
    <w:rsid w:val="004034E5"/>
    <w:rsid w:val="00403A6A"/>
    <w:rsid w:val="00403A78"/>
    <w:rsid w:val="0040458D"/>
    <w:rsid w:val="00404BFA"/>
    <w:rsid w:val="0040512E"/>
    <w:rsid w:val="00405427"/>
    <w:rsid w:val="00405B68"/>
    <w:rsid w:val="00405BFB"/>
    <w:rsid w:val="00405EC8"/>
    <w:rsid w:val="00405F36"/>
    <w:rsid w:val="00406043"/>
    <w:rsid w:val="004061E1"/>
    <w:rsid w:val="00406202"/>
    <w:rsid w:val="00406320"/>
    <w:rsid w:val="00406A6A"/>
    <w:rsid w:val="00406B22"/>
    <w:rsid w:val="00407147"/>
    <w:rsid w:val="004078FA"/>
    <w:rsid w:val="00407929"/>
    <w:rsid w:val="00407AE5"/>
    <w:rsid w:val="00407B85"/>
    <w:rsid w:val="00410B38"/>
    <w:rsid w:val="00410BEE"/>
    <w:rsid w:val="00411E99"/>
    <w:rsid w:val="004126C7"/>
    <w:rsid w:val="004126DC"/>
    <w:rsid w:val="00412806"/>
    <w:rsid w:val="00412DA4"/>
    <w:rsid w:val="00413472"/>
    <w:rsid w:val="00413C44"/>
    <w:rsid w:val="00413EAA"/>
    <w:rsid w:val="004141A4"/>
    <w:rsid w:val="00414505"/>
    <w:rsid w:val="004157D3"/>
    <w:rsid w:val="0041582A"/>
    <w:rsid w:val="00415B8C"/>
    <w:rsid w:val="004160A0"/>
    <w:rsid w:val="004165D8"/>
    <w:rsid w:val="00416A07"/>
    <w:rsid w:val="00416EA5"/>
    <w:rsid w:val="00416FF9"/>
    <w:rsid w:val="004174A4"/>
    <w:rsid w:val="0041756F"/>
    <w:rsid w:val="00417C92"/>
    <w:rsid w:val="00417D3C"/>
    <w:rsid w:val="00417E35"/>
    <w:rsid w:val="00420089"/>
    <w:rsid w:val="00420152"/>
    <w:rsid w:val="0042105B"/>
    <w:rsid w:val="004211B9"/>
    <w:rsid w:val="0042132D"/>
    <w:rsid w:val="0042173D"/>
    <w:rsid w:val="00421BFC"/>
    <w:rsid w:val="00422501"/>
    <w:rsid w:val="00422878"/>
    <w:rsid w:val="0042442A"/>
    <w:rsid w:val="00424B39"/>
    <w:rsid w:val="0042522F"/>
    <w:rsid w:val="00425511"/>
    <w:rsid w:val="0042554C"/>
    <w:rsid w:val="00425760"/>
    <w:rsid w:val="00425775"/>
    <w:rsid w:val="00425CB2"/>
    <w:rsid w:val="00426A37"/>
    <w:rsid w:val="00426CE4"/>
    <w:rsid w:val="00426FF6"/>
    <w:rsid w:val="0042749B"/>
    <w:rsid w:val="00427887"/>
    <w:rsid w:val="00427BE8"/>
    <w:rsid w:val="00430701"/>
    <w:rsid w:val="00430CAB"/>
    <w:rsid w:val="004313A4"/>
    <w:rsid w:val="00431711"/>
    <w:rsid w:val="00431844"/>
    <w:rsid w:val="00431A85"/>
    <w:rsid w:val="00431AE0"/>
    <w:rsid w:val="00431E08"/>
    <w:rsid w:val="004328A7"/>
    <w:rsid w:val="0043387F"/>
    <w:rsid w:val="00433949"/>
    <w:rsid w:val="00434802"/>
    <w:rsid w:val="00434A88"/>
    <w:rsid w:val="00434B6D"/>
    <w:rsid w:val="00434BBE"/>
    <w:rsid w:val="00434BC8"/>
    <w:rsid w:val="00434C74"/>
    <w:rsid w:val="004353E5"/>
    <w:rsid w:val="00435656"/>
    <w:rsid w:val="00435B83"/>
    <w:rsid w:val="00435D7C"/>
    <w:rsid w:val="00435DD5"/>
    <w:rsid w:val="00437090"/>
    <w:rsid w:val="00440316"/>
    <w:rsid w:val="00440D6D"/>
    <w:rsid w:val="00441AFC"/>
    <w:rsid w:val="00442844"/>
    <w:rsid w:val="00442A62"/>
    <w:rsid w:val="0044362A"/>
    <w:rsid w:val="004438C1"/>
    <w:rsid w:val="00443908"/>
    <w:rsid w:val="0044398A"/>
    <w:rsid w:val="00443D20"/>
    <w:rsid w:val="00443FB9"/>
    <w:rsid w:val="00444D34"/>
    <w:rsid w:val="00446941"/>
    <w:rsid w:val="004475BE"/>
    <w:rsid w:val="00447CF0"/>
    <w:rsid w:val="00450C7C"/>
    <w:rsid w:val="00451808"/>
    <w:rsid w:val="00451994"/>
    <w:rsid w:val="00451B61"/>
    <w:rsid w:val="00451F21"/>
    <w:rsid w:val="00452245"/>
    <w:rsid w:val="0045349A"/>
    <w:rsid w:val="004537F1"/>
    <w:rsid w:val="00454113"/>
    <w:rsid w:val="0045466C"/>
    <w:rsid w:val="00454CAB"/>
    <w:rsid w:val="00454E26"/>
    <w:rsid w:val="00455304"/>
    <w:rsid w:val="00456EB4"/>
    <w:rsid w:val="00457372"/>
    <w:rsid w:val="00457827"/>
    <w:rsid w:val="00457AF8"/>
    <w:rsid w:val="00457EB1"/>
    <w:rsid w:val="00457F96"/>
    <w:rsid w:val="004608C2"/>
    <w:rsid w:val="00460BC1"/>
    <w:rsid w:val="00460F29"/>
    <w:rsid w:val="00460FC5"/>
    <w:rsid w:val="00462D47"/>
    <w:rsid w:val="00462E19"/>
    <w:rsid w:val="004638AA"/>
    <w:rsid w:val="0046494F"/>
    <w:rsid w:val="00465037"/>
    <w:rsid w:val="0046525B"/>
    <w:rsid w:val="004656DD"/>
    <w:rsid w:val="00465887"/>
    <w:rsid w:val="00466563"/>
    <w:rsid w:val="0046671C"/>
    <w:rsid w:val="00466A7A"/>
    <w:rsid w:val="004673FA"/>
    <w:rsid w:val="00467710"/>
    <w:rsid w:val="00467CD8"/>
    <w:rsid w:val="00470169"/>
    <w:rsid w:val="00470FF0"/>
    <w:rsid w:val="00471498"/>
    <w:rsid w:val="004714D3"/>
    <w:rsid w:val="004715E6"/>
    <w:rsid w:val="004718F3"/>
    <w:rsid w:val="00472F1E"/>
    <w:rsid w:val="0047333A"/>
    <w:rsid w:val="00474BD8"/>
    <w:rsid w:val="00475040"/>
    <w:rsid w:val="0047515D"/>
    <w:rsid w:val="00475165"/>
    <w:rsid w:val="00475305"/>
    <w:rsid w:val="00476403"/>
    <w:rsid w:val="004765DB"/>
    <w:rsid w:val="0047745C"/>
    <w:rsid w:val="00477550"/>
    <w:rsid w:val="004775F7"/>
    <w:rsid w:val="00477666"/>
    <w:rsid w:val="00480987"/>
    <w:rsid w:val="00481451"/>
    <w:rsid w:val="004815AD"/>
    <w:rsid w:val="0048235B"/>
    <w:rsid w:val="0048257E"/>
    <w:rsid w:val="00483714"/>
    <w:rsid w:val="00483AE9"/>
    <w:rsid w:val="004877F5"/>
    <w:rsid w:val="00487828"/>
    <w:rsid w:val="00487869"/>
    <w:rsid w:val="00487E85"/>
    <w:rsid w:val="004901A2"/>
    <w:rsid w:val="004904FD"/>
    <w:rsid w:val="004907E6"/>
    <w:rsid w:val="00490C06"/>
    <w:rsid w:val="00490E7F"/>
    <w:rsid w:val="00491CC7"/>
    <w:rsid w:val="00491F95"/>
    <w:rsid w:val="00491FD1"/>
    <w:rsid w:val="0049304B"/>
    <w:rsid w:val="0049305F"/>
    <w:rsid w:val="00493D40"/>
    <w:rsid w:val="00493EE3"/>
    <w:rsid w:val="00493F90"/>
    <w:rsid w:val="00494186"/>
    <w:rsid w:val="004941FC"/>
    <w:rsid w:val="00494241"/>
    <w:rsid w:val="00495AAB"/>
    <w:rsid w:val="00495B0F"/>
    <w:rsid w:val="00496416"/>
    <w:rsid w:val="004967B6"/>
    <w:rsid w:val="004968A9"/>
    <w:rsid w:val="00497EC5"/>
    <w:rsid w:val="004A0B62"/>
    <w:rsid w:val="004A352E"/>
    <w:rsid w:val="004A38AF"/>
    <w:rsid w:val="004A4122"/>
    <w:rsid w:val="004A458A"/>
    <w:rsid w:val="004A504B"/>
    <w:rsid w:val="004A523B"/>
    <w:rsid w:val="004A5CC3"/>
    <w:rsid w:val="004A6911"/>
    <w:rsid w:val="004A749F"/>
    <w:rsid w:val="004B0ACD"/>
    <w:rsid w:val="004B13F8"/>
    <w:rsid w:val="004B2885"/>
    <w:rsid w:val="004B30D8"/>
    <w:rsid w:val="004B3652"/>
    <w:rsid w:val="004B3A52"/>
    <w:rsid w:val="004B54E0"/>
    <w:rsid w:val="004B59E0"/>
    <w:rsid w:val="004B6601"/>
    <w:rsid w:val="004B7384"/>
    <w:rsid w:val="004C020B"/>
    <w:rsid w:val="004C0FE3"/>
    <w:rsid w:val="004C118B"/>
    <w:rsid w:val="004C163C"/>
    <w:rsid w:val="004C18E4"/>
    <w:rsid w:val="004C20C8"/>
    <w:rsid w:val="004C2457"/>
    <w:rsid w:val="004C2F16"/>
    <w:rsid w:val="004C36B0"/>
    <w:rsid w:val="004C3832"/>
    <w:rsid w:val="004C4269"/>
    <w:rsid w:val="004C4BC6"/>
    <w:rsid w:val="004C5941"/>
    <w:rsid w:val="004C632C"/>
    <w:rsid w:val="004C7595"/>
    <w:rsid w:val="004C7729"/>
    <w:rsid w:val="004C7CFB"/>
    <w:rsid w:val="004C7E54"/>
    <w:rsid w:val="004D3513"/>
    <w:rsid w:val="004D35F2"/>
    <w:rsid w:val="004D3BBD"/>
    <w:rsid w:val="004D3CC8"/>
    <w:rsid w:val="004D3D02"/>
    <w:rsid w:val="004D3E2B"/>
    <w:rsid w:val="004D5484"/>
    <w:rsid w:val="004D54D5"/>
    <w:rsid w:val="004D555C"/>
    <w:rsid w:val="004D58DF"/>
    <w:rsid w:val="004D5F0A"/>
    <w:rsid w:val="004D6136"/>
    <w:rsid w:val="004D6236"/>
    <w:rsid w:val="004D6B7B"/>
    <w:rsid w:val="004D6C33"/>
    <w:rsid w:val="004D7EFB"/>
    <w:rsid w:val="004D7F27"/>
    <w:rsid w:val="004D7F90"/>
    <w:rsid w:val="004E06B7"/>
    <w:rsid w:val="004E0D2D"/>
    <w:rsid w:val="004E1204"/>
    <w:rsid w:val="004E13FD"/>
    <w:rsid w:val="004E1D57"/>
    <w:rsid w:val="004E2DA8"/>
    <w:rsid w:val="004E2E20"/>
    <w:rsid w:val="004E2FE4"/>
    <w:rsid w:val="004E3938"/>
    <w:rsid w:val="004E3DA3"/>
    <w:rsid w:val="004E40CD"/>
    <w:rsid w:val="004E4243"/>
    <w:rsid w:val="004E4C95"/>
    <w:rsid w:val="004E4DBB"/>
    <w:rsid w:val="004E4E41"/>
    <w:rsid w:val="004E5875"/>
    <w:rsid w:val="004E5C95"/>
    <w:rsid w:val="004E6A3A"/>
    <w:rsid w:val="004E6B87"/>
    <w:rsid w:val="004E6D5B"/>
    <w:rsid w:val="004E73AA"/>
    <w:rsid w:val="004E73DB"/>
    <w:rsid w:val="004E7F9C"/>
    <w:rsid w:val="004F001F"/>
    <w:rsid w:val="004F04EB"/>
    <w:rsid w:val="004F0723"/>
    <w:rsid w:val="004F072C"/>
    <w:rsid w:val="004F0C66"/>
    <w:rsid w:val="004F137E"/>
    <w:rsid w:val="004F2356"/>
    <w:rsid w:val="004F2473"/>
    <w:rsid w:val="004F3493"/>
    <w:rsid w:val="004F3D7F"/>
    <w:rsid w:val="004F5143"/>
    <w:rsid w:val="004F51E7"/>
    <w:rsid w:val="004F5296"/>
    <w:rsid w:val="004F57B5"/>
    <w:rsid w:val="004F650F"/>
    <w:rsid w:val="004F66AD"/>
    <w:rsid w:val="004F66E4"/>
    <w:rsid w:val="004F6B4C"/>
    <w:rsid w:val="004F79A1"/>
    <w:rsid w:val="005003A3"/>
    <w:rsid w:val="005003F5"/>
    <w:rsid w:val="005004F0"/>
    <w:rsid w:val="0050096B"/>
    <w:rsid w:val="00501786"/>
    <w:rsid w:val="00502446"/>
    <w:rsid w:val="00502A6F"/>
    <w:rsid w:val="00503280"/>
    <w:rsid w:val="005040CA"/>
    <w:rsid w:val="00504A80"/>
    <w:rsid w:val="00505E29"/>
    <w:rsid w:val="00506038"/>
    <w:rsid w:val="005064C3"/>
    <w:rsid w:val="005066A0"/>
    <w:rsid w:val="00506792"/>
    <w:rsid w:val="00506D69"/>
    <w:rsid w:val="00506ECB"/>
    <w:rsid w:val="00506FDC"/>
    <w:rsid w:val="005071ED"/>
    <w:rsid w:val="00507233"/>
    <w:rsid w:val="005078EC"/>
    <w:rsid w:val="005079D5"/>
    <w:rsid w:val="00510F23"/>
    <w:rsid w:val="00511A09"/>
    <w:rsid w:val="00511AE9"/>
    <w:rsid w:val="00511E3E"/>
    <w:rsid w:val="00511E95"/>
    <w:rsid w:val="0051202E"/>
    <w:rsid w:val="005122FF"/>
    <w:rsid w:val="00512B09"/>
    <w:rsid w:val="00513448"/>
    <w:rsid w:val="00513D8C"/>
    <w:rsid w:val="00513F36"/>
    <w:rsid w:val="00514898"/>
    <w:rsid w:val="0051490E"/>
    <w:rsid w:val="00514ED9"/>
    <w:rsid w:val="00514F13"/>
    <w:rsid w:val="00515035"/>
    <w:rsid w:val="005151F4"/>
    <w:rsid w:val="00515680"/>
    <w:rsid w:val="0051594D"/>
    <w:rsid w:val="005166C8"/>
    <w:rsid w:val="005167FF"/>
    <w:rsid w:val="00516A00"/>
    <w:rsid w:val="00516D98"/>
    <w:rsid w:val="0051713D"/>
    <w:rsid w:val="005201ED"/>
    <w:rsid w:val="005204EC"/>
    <w:rsid w:val="00520620"/>
    <w:rsid w:val="00520849"/>
    <w:rsid w:val="00520AAC"/>
    <w:rsid w:val="00521809"/>
    <w:rsid w:val="00521F64"/>
    <w:rsid w:val="005220ED"/>
    <w:rsid w:val="005236D9"/>
    <w:rsid w:val="005237D6"/>
    <w:rsid w:val="00523F47"/>
    <w:rsid w:val="00524045"/>
    <w:rsid w:val="005248A3"/>
    <w:rsid w:val="00524CCC"/>
    <w:rsid w:val="00524DFF"/>
    <w:rsid w:val="00525D76"/>
    <w:rsid w:val="00525E6E"/>
    <w:rsid w:val="005265E1"/>
    <w:rsid w:val="00526698"/>
    <w:rsid w:val="00526CEB"/>
    <w:rsid w:val="005273A6"/>
    <w:rsid w:val="0053011F"/>
    <w:rsid w:val="00530398"/>
    <w:rsid w:val="0053045C"/>
    <w:rsid w:val="00530511"/>
    <w:rsid w:val="00530625"/>
    <w:rsid w:val="00530B5C"/>
    <w:rsid w:val="00531FE8"/>
    <w:rsid w:val="005323E0"/>
    <w:rsid w:val="00532CAD"/>
    <w:rsid w:val="005331B3"/>
    <w:rsid w:val="00533711"/>
    <w:rsid w:val="00533796"/>
    <w:rsid w:val="005358B7"/>
    <w:rsid w:val="0053591A"/>
    <w:rsid w:val="00535CD5"/>
    <w:rsid w:val="00535D03"/>
    <w:rsid w:val="00536F05"/>
    <w:rsid w:val="00537343"/>
    <w:rsid w:val="00537A5F"/>
    <w:rsid w:val="00540775"/>
    <w:rsid w:val="00540DF7"/>
    <w:rsid w:val="00541522"/>
    <w:rsid w:val="00541CD4"/>
    <w:rsid w:val="00542658"/>
    <w:rsid w:val="005426AB"/>
    <w:rsid w:val="00542816"/>
    <w:rsid w:val="00543525"/>
    <w:rsid w:val="005458E8"/>
    <w:rsid w:val="00545A64"/>
    <w:rsid w:val="00545E63"/>
    <w:rsid w:val="00545F42"/>
    <w:rsid w:val="00545F44"/>
    <w:rsid w:val="00546186"/>
    <w:rsid w:val="005461B5"/>
    <w:rsid w:val="005466EC"/>
    <w:rsid w:val="0054723E"/>
    <w:rsid w:val="00550333"/>
    <w:rsid w:val="005510E5"/>
    <w:rsid w:val="005516F3"/>
    <w:rsid w:val="00551F15"/>
    <w:rsid w:val="005525A3"/>
    <w:rsid w:val="0055261C"/>
    <w:rsid w:val="005528C0"/>
    <w:rsid w:val="00552BBD"/>
    <w:rsid w:val="00552C37"/>
    <w:rsid w:val="005532A8"/>
    <w:rsid w:val="00553C5A"/>
    <w:rsid w:val="0055472F"/>
    <w:rsid w:val="00554955"/>
    <w:rsid w:val="005555B6"/>
    <w:rsid w:val="00555AA7"/>
    <w:rsid w:val="00555D75"/>
    <w:rsid w:val="00555EAA"/>
    <w:rsid w:val="005564E2"/>
    <w:rsid w:val="00556662"/>
    <w:rsid w:val="005576BF"/>
    <w:rsid w:val="00560029"/>
    <w:rsid w:val="00560382"/>
    <w:rsid w:val="00560DF0"/>
    <w:rsid w:val="00561720"/>
    <w:rsid w:val="00561E2D"/>
    <w:rsid w:val="00562B8C"/>
    <w:rsid w:val="00562DE1"/>
    <w:rsid w:val="00562EBF"/>
    <w:rsid w:val="0056304B"/>
    <w:rsid w:val="00563467"/>
    <w:rsid w:val="00563701"/>
    <w:rsid w:val="00563DA8"/>
    <w:rsid w:val="00564723"/>
    <w:rsid w:val="00564CDE"/>
    <w:rsid w:val="005659E0"/>
    <w:rsid w:val="00565A94"/>
    <w:rsid w:val="0056685F"/>
    <w:rsid w:val="00566927"/>
    <w:rsid w:val="00566ECD"/>
    <w:rsid w:val="0056759C"/>
    <w:rsid w:val="0057075F"/>
    <w:rsid w:val="00570DF1"/>
    <w:rsid w:val="005710EE"/>
    <w:rsid w:val="005713C8"/>
    <w:rsid w:val="00571CDB"/>
    <w:rsid w:val="005720BB"/>
    <w:rsid w:val="005730A4"/>
    <w:rsid w:val="0057387A"/>
    <w:rsid w:val="0057432E"/>
    <w:rsid w:val="005747B2"/>
    <w:rsid w:val="00574D40"/>
    <w:rsid w:val="00574D74"/>
    <w:rsid w:val="0057514B"/>
    <w:rsid w:val="005763F8"/>
    <w:rsid w:val="005764FC"/>
    <w:rsid w:val="00576A54"/>
    <w:rsid w:val="00576F33"/>
    <w:rsid w:val="00580AFF"/>
    <w:rsid w:val="00580C7A"/>
    <w:rsid w:val="005816DF"/>
    <w:rsid w:val="0058182F"/>
    <w:rsid w:val="00581DF1"/>
    <w:rsid w:val="00581E30"/>
    <w:rsid w:val="0058211C"/>
    <w:rsid w:val="00582309"/>
    <w:rsid w:val="0058239C"/>
    <w:rsid w:val="00582509"/>
    <w:rsid w:val="00582F84"/>
    <w:rsid w:val="005834CB"/>
    <w:rsid w:val="005835C3"/>
    <w:rsid w:val="005841CA"/>
    <w:rsid w:val="00584A44"/>
    <w:rsid w:val="00584BF0"/>
    <w:rsid w:val="00584BF9"/>
    <w:rsid w:val="00584ECF"/>
    <w:rsid w:val="00585081"/>
    <w:rsid w:val="00585A93"/>
    <w:rsid w:val="0058672E"/>
    <w:rsid w:val="00587249"/>
    <w:rsid w:val="00587A87"/>
    <w:rsid w:val="00587DEC"/>
    <w:rsid w:val="0059047E"/>
    <w:rsid w:val="00590D52"/>
    <w:rsid w:val="00590E10"/>
    <w:rsid w:val="00590E70"/>
    <w:rsid w:val="005910D3"/>
    <w:rsid w:val="005911E7"/>
    <w:rsid w:val="00591CF1"/>
    <w:rsid w:val="00591FB0"/>
    <w:rsid w:val="00592093"/>
    <w:rsid w:val="00593846"/>
    <w:rsid w:val="005940DE"/>
    <w:rsid w:val="00594365"/>
    <w:rsid w:val="00594B9F"/>
    <w:rsid w:val="0059513E"/>
    <w:rsid w:val="005963E5"/>
    <w:rsid w:val="0059774F"/>
    <w:rsid w:val="0059775C"/>
    <w:rsid w:val="005A0034"/>
    <w:rsid w:val="005A0157"/>
    <w:rsid w:val="005A01FF"/>
    <w:rsid w:val="005A0773"/>
    <w:rsid w:val="005A0797"/>
    <w:rsid w:val="005A116F"/>
    <w:rsid w:val="005A1561"/>
    <w:rsid w:val="005A1CDC"/>
    <w:rsid w:val="005A2DCC"/>
    <w:rsid w:val="005A319E"/>
    <w:rsid w:val="005A3281"/>
    <w:rsid w:val="005A3483"/>
    <w:rsid w:val="005A35A2"/>
    <w:rsid w:val="005A3814"/>
    <w:rsid w:val="005A4444"/>
    <w:rsid w:val="005A449B"/>
    <w:rsid w:val="005A456B"/>
    <w:rsid w:val="005A497D"/>
    <w:rsid w:val="005A4BD4"/>
    <w:rsid w:val="005A534B"/>
    <w:rsid w:val="005A556E"/>
    <w:rsid w:val="005A5717"/>
    <w:rsid w:val="005A5951"/>
    <w:rsid w:val="005A69D8"/>
    <w:rsid w:val="005A6AA4"/>
    <w:rsid w:val="005A6C31"/>
    <w:rsid w:val="005A6CA5"/>
    <w:rsid w:val="005A6D9F"/>
    <w:rsid w:val="005A7DA2"/>
    <w:rsid w:val="005B03C8"/>
    <w:rsid w:val="005B0467"/>
    <w:rsid w:val="005B156D"/>
    <w:rsid w:val="005B25BE"/>
    <w:rsid w:val="005B290E"/>
    <w:rsid w:val="005B2B60"/>
    <w:rsid w:val="005B303A"/>
    <w:rsid w:val="005B324C"/>
    <w:rsid w:val="005B355A"/>
    <w:rsid w:val="005B37FB"/>
    <w:rsid w:val="005B3BC9"/>
    <w:rsid w:val="005B3F70"/>
    <w:rsid w:val="005B3FFC"/>
    <w:rsid w:val="005B48FF"/>
    <w:rsid w:val="005B5061"/>
    <w:rsid w:val="005B528C"/>
    <w:rsid w:val="005B5CB7"/>
    <w:rsid w:val="005B6348"/>
    <w:rsid w:val="005B7802"/>
    <w:rsid w:val="005C13C5"/>
    <w:rsid w:val="005C1C40"/>
    <w:rsid w:val="005C1E32"/>
    <w:rsid w:val="005C2609"/>
    <w:rsid w:val="005C26A8"/>
    <w:rsid w:val="005C2A0C"/>
    <w:rsid w:val="005C2ABD"/>
    <w:rsid w:val="005C2C1E"/>
    <w:rsid w:val="005C2CD7"/>
    <w:rsid w:val="005C4409"/>
    <w:rsid w:val="005C6014"/>
    <w:rsid w:val="005C670D"/>
    <w:rsid w:val="005C6894"/>
    <w:rsid w:val="005C6FE2"/>
    <w:rsid w:val="005C741B"/>
    <w:rsid w:val="005C7C0F"/>
    <w:rsid w:val="005D06A9"/>
    <w:rsid w:val="005D0871"/>
    <w:rsid w:val="005D1BAC"/>
    <w:rsid w:val="005D2F22"/>
    <w:rsid w:val="005D2F9C"/>
    <w:rsid w:val="005D363F"/>
    <w:rsid w:val="005D4439"/>
    <w:rsid w:val="005D56BB"/>
    <w:rsid w:val="005D57C5"/>
    <w:rsid w:val="005D6617"/>
    <w:rsid w:val="005D6D67"/>
    <w:rsid w:val="005D753A"/>
    <w:rsid w:val="005E0509"/>
    <w:rsid w:val="005E0CCF"/>
    <w:rsid w:val="005E13AF"/>
    <w:rsid w:val="005E14D1"/>
    <w:rsid w:val="005E23AD"/>
    <w:rsid w:val="005E24C0"/>
    <w:rsid w:val="005E2A06"/>
    <w:rsid w:val="005E3B46"/>
    <w:rsid w:val="005E3E14"/>
    <w:rsid w:val="005E3F84"/>
    <w:rsid w:val="005E414B"/>
    <w:rsid w:val="005E4355"/>
    <w:rsid w:val="005E4702"/>
    <w:rsid w:val="005E5923"/>
    <w:rsid w:val="005E64FB"/>
    <w:rsid w:val="005E6811"/>
    <w:rsid w:val="005E68BA"/>
    <w:rsid w:val="005E7A15"/>
    <w:rsid w:val="005E7E9B"/>
    <w:rsid w:val="005E7EA6"/>
    <w:rsid w:val="005E7F12"/>
    <w:rsid w:val="005F0426"/>
    <w:rsid w:val="005F12BF"/>
    <w:rsid w:val="005F16ED"/>
    <w:rsid w:val="005F1ED3"/>
    <w:rsid w:val="005F32B4"/>
    <w:rsid w:val="005F35C2"/>
    <w:rsid w:val="005F3861"/>
    <w:rsid w:val="005F396A"/>
    <w:rsid w:val="005F4083"/>
    <w:rsid w:val="005F4104"/>
    <w:rsid w:val="005F5243"/>
    <w:rsid w:val="005F528C"/>
    <w:rsid w:val="005F6049"/>
    <w:rsid w:val="005F797A"/>
    <w:rsid w:val="00600860"/>
    <w:rsid w:val="006008FA"/>
    <w:rsid w:val="00601915"/>
    <w:rsid w:val="0060226E"/>
    <w:rsid w:val="00602CCE"/>
    <w:rsid w:val="00602FF3"/>
    <w:rsid w:val="00604C15"/>
    <w:rsid w:val="00604EFE"/>
    <w:rsid w:val="0060699F"/>
    <w:rsid w:val="00610855"/>
    <w:rsid w:val="0061122A"/>
    <w:rsid w:val="0061155C"/>
    <w:rsid w:val="006115EA"/>
    <w:rsid w:val="006118BA"/>
    <w:rsid w:val="00611EBE"/>
    <w:rsid w:val="00612700"/>
    <w:rsid w:val="006128D8"/>
    <w:rsid w:val="00612C9A"/>
    <w:rsid w:val="00613987"/>
    <w:rsid w:val="00613A2E"/>
    <w:rsid w:val="006145FB"/>
    <w:rsid w:val="0061485F"/>
    <w:rsid w:val="00614F5B"/>
    <w:rsid w:val="006158D5"/>
    <w:rsid w:val="00615CDC"/>
    <w:rsid w:val="00616C60"/>
    <w:rsid w:val="006173FD"/>
    <w:rsid w:val="006178D8"/>
    <w:rsid w:val="00617B26"/>
    <w:rsid w:val="00621526"/>
    <w:rsid w:val="0062197B"/>
    <w:rsid w:val="00622DAA"/>
    <w:rsid w:val="0062328C"/>
    <w:rsid w:val="00623836"/>
    <w:rsid w:val="00623EA4"/>
    <w:rsid w:val="006253D6"/>
    <w:rsid w:val="00625481"/>
    <w:rsid w:val="00625D83"/>
    <w:rsid w:val="00626088"/>
    <w:rsid w:val="006268E5"/>
    <w:rsid w:val="00626BED"/>
    <w:rsid w:val="00627110"/>
    <w:rsid w:val="00627251"/>
    <w:rsid w:val="00627994"/>
    <w:rsid w:val="00630CD6"/>
    <w:rsid w:val="006315C7"/>
    <w:rsid w:val="00631B17"/>
    <w:rsid w:val="00631E92"/>
    <w:rsid w:val="0063284D"/>
    <w:rsid w:val="006329DF"/>
    <w:rsid w:val="00634453"/>
    <w:rsid w:val="00634637"/>
    <w:rsid w:val="0063499D"/>
    <w:rsid w:val="0063518D"/>
    <w:rsid w:val="0063526A"/>
    <w:rsid w:val="00635478"/>
    <w:rsid w:val="006357B6"/>
    <w:rsid w:val="00635EBF"/>
    <w:rsid w:val="0063640F"/>
    <w:rsid w:val="0063712C"/>
    <w:rsid w:val="00637E2B"/>
    <w:rsid w:val="00640EB5"/>
    <w:rsid w:val="0064160D"/>
    <w:rsid w:val="00641A20"/>
    <w:rsid w:val="00642166"/>
    <w:rsid w:val="00642219"/>
    <w:rsid w:val="00642844"/>
    <w:rsid w:val="006428F0"/>
    <w:rsid w:val="00642DCF"/>
    <w:rsid w:val="00642E37"/>
    <w:rsid w:val="00643571"/>
    <w:rsid w:val="006449BC"/>
    <w:rsid w:val="00644CCA"/>
    <w:rsid w:val="00644E5D"/>
    <w:rsid w:val="006450FC"/>
    <w:rsid w:val="0064510B"/>
    <w:rsid w:val="00645DBC"/>
    <w:rsid w:val="00646621"/>
    <w:rsid w:val="00646C70"/>
    <w:rsid w:val="00650012"/>
    <w:rsid w:val="00650871"/>
    <w:rsid w:val="0065100D"/>
    <w:rsid w:val="0065144A"/>
    <w:rsid w:val="00651984"/>
    <w:rsid w:val="006522C4"/>
    <w:rsid w:val="00652497"/>
    <w:rsid w:val="00652BC2"/>
    <w:rsid w:val="00653AD6"/>
    <w:rsid w:val="00653D1B"/>
    <w:rsid w:val="00654E92"/>
    <w:rsid w:val="0065511D"/>
    <w:rsid w:val="00655E56"/>
    <w:rsid w:val="00655ECA"/>
    <w:rsid w:val="00656D96"/>
    <w:rsid w:val="0065713E"/>
    <w:rsid w:val="00657737"/>
    <w:rsid w:val="00660479"/>
    <w:rsid w:val="006610EE"/>
    <w:rsid w:val="0066156C"/>
    <w:rsid w:val="00661783"/>
    <w:rsid w:val="00661E30"/>
    <w:rsid w:val="006623E7"/>
    <w:rsid w:val="00662B80"/>
    <w:rsid w:val="00662BAB"/>
    <w:rsid w:val="00662F60"/>
    <w:rsid w:val="00663D58"/>
    <w:rsid w:val="00663F32"/>
    <w:rsid w:val="00664333"/>
    <w:rsid w:val="00664A2B"/>
    <w:rsid w:val="00664EF5"/>
    <w:rsid w:val="006656E2"/>
    <w:rsid w:val="00665801"/>
    <w:rsid w:val="00666522"/>
    <w:rsid w:val="00666BA5"/>
    <w:rsid w:val="0066736C"/>
    <w:rsid w:val="0066768F"/>
    <w:rsid w:val="0067031A"/>
    <w:rsid w:val="00670C67"/>
    <w:rsid w:val="00670F6C"/>
    <w:rsid w:val="00670FDD"/>
    <w:rsid w:val="00670FF8"/>
    <w:rsid w:val="00671706"/>
    <w:rsid w:val="006717D3"/>
    <w:rsid w:val="006721BD"/>
    <w:rsid w:val="00672987"/>
    <w:rsid w:val="00674C6F"/>
    <w:rsid w:val="00675A21"/>
    <w:rsid w:val="00675C14"/>
    <w:rsid w:val="00675C81"/>
    <w:rsid w:val="006769CE"/>
    <w:rsid w:val="00676CB1"/>
    <w:rsid w:val="00676E58"/>
    <w:rsid w:val="00677011"/>
    <w:rsid w:val="0067704A"/>
    <w:rsid w:val="00677883"/>
    <w:rsid w:val="00677A2B"/>
    <w:rsid w:val="00677C52"/>
    <w:rsid w:val="006809B8"/>
    <w:rsid w:val="00680B3C"/>
    <w:rsid w:val="00680BEB"/>
    <w:rsid w:val="00681189"/>
    <w:rsid w:val="006811F8"/>
    <w:rsid w:val="006812C0"/>
    <w:rsid w:val="00681747"/>
    <w:rsid w:val="00681B02"/>
    <w:rsid w:val="00682142"/>
    <w:rsid w:val="00682537"/>
    <w:rsid w:val="00682A01"/>
    <w:rsid w:val="00682E4F"/>
    <w:rsid w:val="00683047"/>
    <w:rsid w:val="006845B9"/>
    <w:rsid w:val="006846A1"/>
    <w:rsid w:val="00684866"/>
    <w:rsid w:val="00684B9D"/>
    <w:rsid w:val="00684D2A"/>
    <w:rsid w:val="006852C7"/>
    <w:rsid w:val="006852CE"/>
    <w:rsid w:val="00685A64"/>
    <w:rsid w:val="00690706"/>
    <w:rsid w:val="00691BA5"/>
    <w:rsid w:val="00692D14"/>
    <w:rsid w:val="00693277"/>
    <w:rsid w:val="00694288"/>
    <w:rsid w:val="00694D0E"/>
    <w:rsid w:val="006969D8"/>
    <w:rsid w:val="00697920"/>
    <w:rsid w:val="00697E1C"/>
    <w:rsid w:val="006A10E2"/>
    <w:rsid w:val="006A14D9"/>
    <w:rsid w:val="006A2413"/>
    <w:rsid w:val="006A3739"/>
    <w:rsid w:val="006A43C1"/>
    <w:rsid w:val="006A4F04"/>
    <w:rsid w:val="006A50C4"/>
    <w:rsid w:val="006A530A"/>
    <w:rsid w:val="006A5318"/>
    <w:rsid w:val="006A77D7"/>
    <w:rsid w:val="006A7A3B"/>
    <w:rsid w:val="006A7C98"/>
    <w:rsid w:val="006A7D97"/>
    <w:rsid w:val="006B03AE"/>
    <w:rsid w:val="006B0823"/>
    <w:rsid w:val="006B2194"/>
    <w:rsid w:val="006B2562"/>
    <w:rsid w:val="006B2CD9"/>
    <w:rsid w:val="006B2DBA"/>
    <w:rsid w:val="006B3DE0"/>
    <w:rsid w:val="006B41B3"/>
    <w:rsid w:val="006B65C7"/>
    <w:rsid w:val="006B73C7"/>
    <w:rsid w:val="006C03FB"/>
    <w:rsid w:val="006C04EA"/>
    <w:rsid w:val="006C07F5"/>
    <w:rsid w:val="006C0A60"/>
    <w:rsid w:val="006C16A7"/>
    <w:rsid w:val="006C1727"/>
    <w:rsid w:val="006C1BC3"/>
    <w:rsid w:val="006C230D"/>
    <w:rsid w:val="006C2C0C"/>
    <w:rsid w:val="006C32FD"/>
    <w:rsid w:val="006C39CE"/>
    <w:rsid w:val="006C3BFE"/>
    <w:rsid w:val="006C3C13"/>
    <w:rsid w:val="006C4B8C"/>
    <w:rsid w:val="006C4D4F"/>
    <w:rsid w:val="006C5055"/>
    <w:rsid w:val="006C54B1"/>
    <w:rsid w:val="006C5611"/>
    <w:rsid w:val="006C5D4B"/>
    <w:rsid w:val="006C614D"/>
    <w:rsid w:val="006C62AF"/>
    <w:rsid w:val="006C65D2"/>
    <w:rsid w:val="006C6883"/>
    <w:rsid w:val="006C68F2"/>
    <w:rsid w:val="006C6B6C"/>
    <w:rsid w:val="006C723B"/>
    <w:rsid w:val="006D0153"/>
    <w:rsid w:val="006D0184"/>
    <w:rsid w:val="006D03D1"/>
    <w:rsid w:val="006D0628"/>
    <w:rsid w:val="006D0FCC"/>
    <w:rsid w:val="006D11C0"/>
    <w:rsid w:val="006D21F5"/>
    <w:rsid w:val="006D2366"/>
    <w:rsid w:val="006D2A64"/>
    <w:rsid w:val="006D3089"/>
    <w:rsid w:val="006D33AB"/>
    <w:rsid w:val="006D4E47"/>
    <w:rsid w:val="006D57A5"/>
    <w:rsid w:val="006D64F8"/>
    <w:rsid w:val="006D68F9"/>
    <w:rsid w:val="006D6E12"/>
    <w:rsid w:val="006D706F"/>
    <w:rsid w:val="006D7DD1"/>
    <w:rsid w:val="006D7EE5"/>
    <w:rsid w:val="006D7F3F"/>
    <w:rsid w:val="006E0DFD"/>
    <w:rsid w:val="006E126D"/>
    <w:rsid w:val="006E1A3C"/>
    <w:rsid w:val="006E1F1E"/>
    <w:rsid w:val="006E1FC3"/>
    <w:rsid w:val="006E21D6"/>
    <w:rsid w:val="006E2899"/>
    <w:rsid w:val="006E3384"/>
    <w:rsid w:val="006E3629"/>
    <w:rsid w:val="006E399E"/>
    <w:rsid w:val="006E4411"/>
    <w:rsid w:val="006E4769"/>
    <w:rsid w:val="006E4891"/>
    <w:rsid w:val="006E4D82"/>
    <w:rsid w:val="006E5B79"/>
    <w:rsid w:val="006E5EE6"/>
    <w:rsid w:val="006E7213"/>
    <w:rsid w:val="006E7A72"/>
    <w:rsid w:val="006F043C"/>
    <w:rsid w:val="006F071D"/>
    <w:rsid w:val="006F0874"/>
    <w:rsid w:val="006F1130"/>
    <w:rsid w:val="006F13A6"/>
    <w:rsid w:val="006F1F4C"/>
    <w:rsid w:val="006F1FAF"/>
    <w:rsid w:val="006F30B0"/>
    <w:rsid w:val="006F38FA"/>
    <w:rsid w:val="006F4750"/>
    <w:rsid w:val="006F485F"/>
    <w:rsid w:val="006F4DBC"/>
    <w:rsid w:val="006F5074"/>
    <w:rsid w:val="006F50D8"/>
    <w:rsid w:val="006F58C9"/>
    <w:rsid w:val="006F592F"/>
    <w:rsid w:val="006F662F"/>
    <w:rsid w:val="006F6F67"/>
    <w:rsid w:val="006F7050"/>
    <w:rsid w:val="006F765A"/>
    <w:rsid w:val="006F7936"/>
    <w:rsid w:val="006F79E7"/>
    <w:rsid w:val="007002C8"/>
    <w:rsid w:val="00700542"/>
    <w:rsid w:val="00701C9B"/>
    <w:rsid w:val="00704CE9"/>
    <w:rsid w:val="007050B0"/>
    <w:rsid w:val="00705720"/>
    <w:rsid w:val="007059C7"/>
    <w:rsid w:val="00705DE3"/>
    <w:rsid w:val="0070616B"/>
    <w:rsid w:val="00706295"/>
    <w:rsid w:val="00706FDA"/>
    <w:rsid w:val="00706FFD"/>
    <w:rsid w:val="00707043"/>
    <w:rsid w:val="007076F1"/>
    <w:rsid w:val="00707B60"/>
    <w:rsid w:val="0071041D"/>
    <w:rsid w:val="00710BC5"/>
    <w:rsid w:val="00710ED2"/>
    <w:rsid w:val="0071141B"/>
    <w:rsid w:val="00711C56"/>
    <w:rsid w:val="00711F18"/>
    <w:rsid w:val="00711F9A"/>
    <w:rsid w:val="00712E6A"/>
    <w:rsid w:val="00713112"/>
    <w:rsid w:val="00713367"/>
    <w:rsid w:val="00713670"/>
    <w:rsid w:val="00713810"/>
    <w:rsid w:val="007143ED"/>
    <w:rsid w:val="0071451B"/>
    <w:rsid w:val="007158E5"/>
    <w:rsid w:val="007159B0"/>
    <w:rsid w:val="00716544"/>
    <w:rsid w:val="00716668"/>
    <w:rsid w:val="00716A66"/>
    <w:rsid w:val="00716B0F"/>
    <w:rsid w:val="00716C7E"/>
    <w:rsid w:val="00716E56"/>
    <w:rsid w:val="007172C9"/>
    <w:rsid w:val="007173B3"/>
    <w:rsid w:val="007205A5"/>
    <w:rsid w:val="007215DB"/>
    <w:rsid w:val="00721A4C"/>
    <w:rsid w:val="00721E56"/>
    <w:rsid w:val="00721FDD"/>
    <w:rsid w:val="00722067"/>
    <w:rsid w:val="00723D98"/>
    <w:rsid w:val="00724701"/>
    <w:rsid w:val="00724A90"/>
    <w:rsid w:val="00724E67"/>
    <w:rsid w:val="007254F1"/>
    <w:rsid w:val="00725867"/>
    <w:rsid w:val="00725D04"/>
    <w:rsid w:val="00725DB2"/>
    <w:rsid w:val="00726D2E"/>
    <w:rsid w:val="00727B74"/>
    <w:rsid w:val="007300DE"/>
    <w:rsid w:val="007303A5"/>
    <w:rsid w:val="00730763"/>
    <w:rsid w:val="00730B3E"/>
    <w:rsid w:val="00731111"/>
    <w:rsid w:val="007314DC"/>
    <w:rsid w:val="00731545"/>
    <w:rsid w:val="00731F8D"/>
    <w:rsid w:val="00731FE9"/>
    <w:rsid w:val="007320F9"/>
    <w:rsid w:val="007325A2"/>
    <w:rsid w:val="0073268E"/>
    <w:rsid w:val="00732AC2"/>
    <w:rsid w:val="00732EE8"/>
    <w:rsid w:val="00732EF6"/>
    <w:rsid w:val="007332A3"/>
    <w:rsid w:val="00733444"/>
    <w:rsid w:val="00733A53"/>
    <w:rsid w:val="0073420B"/>
    <w:rsid w:val="00734429"/>
    <w:rsid w:val="00735AEC"/>
    <w:rsid w:val="00735E27"/>
    <w:rsid w:val="0073629A"/>
    <w:rsid w:val="00736367"/>
    <w:rsid w:val="00736A8E"/>
    <w:rsid w:val="00740280"/>
    <w:rsid w:val="0074100B"/>
    <w:rsid w:val="00741588"/>
    <w:rsid w:val="007417A5"/>
    <w:rsid w:val="00741975"/>
    <w:rsid w:val="00742FA0"/>
    <w:rsid w:val="0074311A"/>
    <w:rsid w:val="00743250"/>
    <w:rsid w:val="00743C85"/>
    <w:rsid w:val="00744418"/>
    <w:rsid w:val="007448E2"/>
    <w:rsid w:val="00745510"/>
    <w:rsid w:val="00745A88"/>
    <w:rsid w:val="00746EDF"/>
    <w:rsid w:val="00747415"/>
    <w:rsid w:val="007475E1"/>
    <w:rsid w:val="0074760E"/>
    <w:rsid w:val="00747E10"/>
    <w:rsid w:val="007502A8"/>
    <w:rsid w:val="00750387"/>
    <w:rsid w:val="00750444"/>
    <w:rsid w:val="00752DD5"/>
    <w:rsid w:val="0075345E"/>
    <w:rsid w:val="0075462E"/>
    <w:rsid w:val="007548C4"/>
    <w:rsid w:val="00754A30"/>
    <w:rsid w:val="00754ABA"/>
    <w:rsid w:val="00754EDF"/>
    <w:rsid w:val="00755866"/>
    <w:rsid w:val="00755E39"/>
    <w:rsid w:val="00756192"/>
    <w:rsid w:val="00756257"/>
    <w:rsid w:val="00756DDE"/>
    <w:rsid w:val="0075722B"/>
    <w:rsid w:val="00760905"/>
    <w:rsid w:val="007612CE"/>
    <w:rsid w:val="00761A94"/>
    <w:rsid w:val="007624A2"/>
    <w:rsid w:val="007630D8"/>
    <w:rsid w:val="007642A3"/>
    <w:rsid w:val="0076438F"/>
    <w:rsid w:val="00764AAC"/>
    <w:rsid w:val="00765E49"/>
    <w:rsid w:val="007663F8"/>
    <w:rsid w:val="00766A8B"/>
    <w:rsid w:val="00767373"/>
    <w:rsid w:val="007677D5"/>
    <w:rsid w:val="00767A2A"/>
    <w:rsid w:val="007702D8"/>
    <w:rsid w:val="00770DB6"/>
    <w:rsid w:val="00770EC8"/>
    <w:rsid w:val="0077185E"/>
    <w:rsid w:val="00772375"/>
    <w:rsid w:val="00772541"/>
    <w:rsid w:val="0077289D"/>
    <w:rsid w:val="00772F43"/>
    <w:rsid w:val="00773FBE"/>
    <w:rsid w:val="007748E1"/>
    <w:rsid w:val="0077496E"/>
    <w:rsid w:val="00775362"/>
    <w:rsid w:val="00775D09"/>
    <w:rsid w:val="0077727D"/>
    <w:rsid w:val="0077794E"/>
    <w:rsid w:val="007806EF"/>
    <w:rsid w:val="00780900"/>
    <w:rsid w:val="00780B07"/>
    <w:rsid w:val="00780B89"/>
    <w:rsid w:val="00781105"/>
    <w:rsid w:val="00781458"/>
    <w:rsid w:val="00781B92"/>
    <w:rsid w:val="00781C3F"/>
    <w:rsid w:val="0078218C"/>
    <w:rsid w:val="007825C0"/>
    <w:rsid w:val="00782B0D"/>
    <w:rsid w:val="0078348D"/>
    <w:rsid w:val="007834E5"/>
    <w:rsid w:val="0078350C"/>
    <w:rsid w:val="0078458F"/>
    <w:rsid w:val="00784F19"/>
    <w:rsid w:val="00786B53"/>
    <w:rsid w:val="007874D9"/>
    <w:rsid w:val="00787C84"/>
    <w:rsid w:val="00787E4C"/>
    <w:rsid w:val="00790241"/>
    <w:rsid w:val="0079074F"/>
    <w:rsid w:val="00790F8E"/>
    <w:rsid w:val="00791240"/>
    <w:rsid w:val="0079128E"/>
    <w:rsid w:val="007936A4"/>
    <w:rsid w:val="0079371A"/>
    <w:rsid w:val="007939F0"/>
    <w:rsid w:val="00793D90"/>
    <w:rsid w:val="00794048"/>
    <w:rsid w:val="00794668"/>
    <w:rsid w:val="00795324"/>
    <w:rsid w:val="00795E2E"/>
    <w:rsid w:val="00796007"/>
    <w:rsid w:val="00796787"/>
    <w:rsid w:val="007972F4"/>
    <w:rsid w:val="0079781A"/>
    <w:rsid w:val="00797832"/>
    <w:rsid w:val="007A0878"/>
    <w:rsid w:val="007A0B76"/>
    <w:rsid w:val="007A0C3F"/>
    <w:rsid w:val="007A1546"/>
    <w:rsid w:val="007A228C"/>
    <w:rsid w:val="007A2D4F"/>
    <w:rsid w:val="007A368E"/>
    <w:rsid w:val="007A4119"/>
    <w:rsid w:val="007A464E"/>
    <w:rsid w:val="007A4DD1"/>
    <w:rsid w:val="007A5150"/>
    <w:rsid w:val="007A5868"/>
    <w:rsid w:val="007A5991"/>
    <w:rsid w:val="007A5C54"/>
    <w:rsid w:val="007A5FCB"/>
    <w:rsid w:val="007A60E2"/>
    <w:rsid w:val="007A61F1"/>
    <w:rsid w:val="007A65AF"/>
    <w:rsid w:val="007A6D7E"/>
    <w:rsid w:val="007A75CF"/>
    <w:rsid w:val="007B02C1"/>
    <w:rsid w:val="007B04CE"/>
    <w:rsid w:val="007B082E"/>
    <w:rsid w:val="007B0D66"/>
    <w:rsid w:val="007B1305"/>
    <w:rsid w:val="007B1D57"/>
    <w:rsid w:val="007B2497"/>
    <w:rsid w:val="007B250B"/>
    <w:rsid w:val="007B39BF"/>
    <w:rsid w:val="007B40DF"/>
    <w:rsid w:val="007B4BFF"/>
    <w:rsid w:val="007B513B"/>
    <w:rsid w:val="007B5574"/>
    <w:rsid w:val="007B58C4"/>
    <w:rsid w:val="007B5A92"/>
    <w:rsid w:val="007B5E8A"/>
    <w:rsid w:val="007B64EB"/>
    <w:rsid w:val="007B683E"/>
    <w:rsid w:val="007B6871"/>
    <w:rsid w:val="007B6A69"/>
    <w:rsid w:val="007B719B"/>
    <w:rsid w:val="007B7A2F"/>
    <w:rsid w:val="007B7C05"/>
    <w:rsid w:val="007C01C1"/>
    <w:rsid w:val="007C0EEF"/>
    <w:rsid w:val="007C11B1"/>
    <w:rsid w:val="007C1283"/>
    <w:rsid w:val="007C1B2C"/>
    <w:rsid w:val="007C1ED8"/>
    <w:rsid w:val="007C25A1"/>
    <w:rsid w:val="007C2898"/>
    <w:rsid w:val="007C2B69"/>
    <w:rsid w:val="007C32EE"/>
    <w:rsid w:val="007C3A2D"/>
    <w:rsid w:val="007C3D33"/>
    <w:rsid w:val="007C4840"/>
    <w:rsid w:val="007C4D9D"/>
    <w:rsid w:val="007C61BC"/>
    <w:rsid w:val="007C643B"/>
    <w:rsid w:val="007C7446"/>
    <w:rsid w:val="007C7683"/>
    <w:rsid w:val="007C7E8B"/>
    <w:rsid w:val="007D024D"/>
    <w:rsid w:val="007D093D"/>
    <w:rsid w:val="007D0D1C"/>
    <w:rsid w:val="007D0F6E"/>
    <w:rsid w:val="007D12D9"/>
    <w:rsid w:val="007D2351"/>
    <w:rsid w:val="007D294A"/>
    <w:rsid w:val="007D296A"/>
    <w:rsid w:val="007D3399"/>
    <w:rsid w:val="007D4091"/>
    <w:rsid w:val="007D47D2"/>
    <w:rsid w:val="007D4B84"/>
    <w:rsid w:val="007D4F74"/>
    <w:rsid w:val="007D5177"/>
    <w:rsid w:val="007D6114"/>
    <w:rsid w:val="007D6B0E"/>
    <w:rsid w:val="007D6C69"/>
    <w:rsid w:val="007D6EC0"/>
    <w:rsid w:val="007D75CE"/>
    <w:rsid w:val="007D78E7"/>
    <w:rsid w:val="007D7E1D"/>
    <w:rsid w:val="007E0078"/>
    <w:rsid w:val="007E00F0"/>
    <w:rsid w:val="007E07FD"/>
    <w:rsid w:val="007E1691"/>
    <w:rsid w:val="007E1939"/>
    <w:rsid w:val="007E1A8B"/>
    <w:rsid w:val="007E1D1A"/>
    <w:rsid w:val="007E1D22"/>
    <w:rsid w:val="007E2959"/>
    <w:rsid w:val="007E31A9"/>
    <w:rsid w:val="007E330D"/>
    <w:rsid w:val="007E43CB"/>
    <w:rsid w:val="007E44DA"/>
    <w:rsid w:val="007E4EC1"/>
    <w:rsid w:val="007E503C"/>
    <w:rsid w:val="007E56E0"/>
    <w:rsid w:val="007E5BCD"/>
    <w:rsid w:val="007E6BD7"/>
    <w:rsid w:val="007E70A4"/>
    <w:rsid w:val="007E7871"/>
    <w:rsid w:val="007E7B69"/>
    <w:rsid w:val="007F0202"/>
    <w:rsid w:val="007F121B"/>
    <w:rsid w:val="007F19CE"/>
    <w:rsid w:val="007F1BF3"/>
    <w:rsid w:val="007F2203"/>
    <w:rsid w:val="007F22F9"/>
    <w:rsid w:val="007F25F1"/>
    <w:rsid w:val="007F3EFE"/>
    <w:rsid w:val="007F41CE"/>
    <w:rsid w:val="007F48A4"/>
    <w:rsid w:val="007F4FCA"/>
    <w:rsid w:val="007F511B"/>
    <w:rsid w:val="007F57A5"/>
    <w:rsid w:val="007F7394"/>
    <w:rsid w:val="00800410"/>
    <w:rsid w:val="00800BAE"/>
    <w:rsid w:val="00800E50"/>
    <w:rsid w:val="0080134D"/>
    <w:rsid w:val="00802841"/>
    <w:rsid w:val="0080345C"/>
    <w:rsid w:val="00803626"/>
    <w:rsid w:val="008051B3"/>
    <w:rsid w:val="00805919"/>
    <w:rsid w:val="00805B98"/>
    <w:rsid w:val="00805E39"/>
    <w:rsid w:val="00806D40"/>
    <w:rsid w:val="00806EEE"/>
    <w:rsid w:val="00807903"/>
    <w:rsid w:val="00807D6B"/>
    <w:rsid w:val="008117A6"/>
    <w:rsid w:val="00812A23"/>
    <w:rsid w:val="008130C3"/>
    <w:rsid w:val="008141FC"/>
    <w:rsid w:val="00814897"/>
    <w:rsid w:val="00814BE9"/>
    <w:rsid w:val="00814C16"/>
    <w:rsid w:val="008156D7"/>
    <w:rsid w:val="00815CCA"/>
    <w:rsid w:val="00816483"/>
    <w:rsid w:val="00817F34"/>
    <w:rsid w:val="008207CE"/>
    <w:rsid w:val="00820CD1"/>
    <w:rsid w:val="00820E53"/>
    <w:rsid w:val="0082129D"/>
    <w:rsid w:val="008219DB"/>
    <w:rsid w:val="00821C8C"/>
    <w:rsid w:val="00822889"/>
    <w:rsid w:val="00822BCF"/>
    <w:rsid w:val="00822F20"/>
    <w:rsid w:val="0082317C"/>
    <w:rsid w:val="00824722"/>
    <w:rsid w:val="008250FA"/>
    <w:rsid w:val="0082522F"/>
    <w:rsid w:val="00826C64"/>
    <w:rsid w:val="00826FB0"/>
    <w:rsid w:val="00827576"/>
    <w:rsid w:val="00830193"/>
    <w:rsid w:val="00830E13"/>
    <w:rsid w:val="00831219"/>
    <w:rsid w:val="00831979"/>
    <w:rsid w:val="00831CFF"/>
    <w:rsid w:val="00831F75"/>
    <w:rsid w:val="00833501"/>
    <w:rsid w:val="0083358D"/>
    <w:rsid w:val="00833968"/>
    <w:rsid w:val="00833D01"/>
    <w:rsid w:val="0083408B"/>
    <w:rsid w:val="0083429A"/>
    <w:rsid w:val="0083459C"/>
    <w:rsid w:val="00834EBE"/>
    <w:rsid w:val="008350BF"/>
    <w:rsid w:val="008359CD"/>
    <w:rsid w:val="00836B88"/>
    <w:rsid w:val="00836DA7"/>
    <w:rsid w:val="008375D1"/>
    <w:rsid w:val="00837756"/>
    <w:rsid w:val="008377A7"/>
    <w:rsid w:val="00837A36"/>
    <w:rsid w:val="00837DE5"/>
    <w:rsid w:val="00841BAB"/>
    <w:rsid w:val="008421BB"/>
    <w:rsid w:val="008428EB"/>
    <w:rsid w:val="00842CC1"/>
    <w:rsid w:val="008440C4"/>
    <w:rsid w:val="008444E9"/>
    <w:rsid w:val="00844F3C"/>
    <w:rsid w:val="008456E6"/>
    <w:rsid w:val="008458F0"/>
    <w:rsid w:val="00845CA0"/>
    <w:rsid w:val="00845E7A"/>
    <w:rsid w:val="00846483"/>
    <w:rsid w:val="008465A0"/>
    <w:rsid w:val="00846A08"/>
    <w:rsid w:val="00846B39"/>
    <w:rsid w:val="00850972"/>
    <w:rsid w:val="008509FF"/>
    <w:rsid w:val="00850B3D"/>
    <w:rsid w:val="0085106C"/>
    <w:rsid w:val="0085117A"/>
    <w:rsid w:val="00851352"/>
    <w:rsid w:val="008518D3"/>
    <w:rsid w:val="00851EE8"/>
    <w:rsid w:val="008524CD"/>
    <w:rsid w:val="0085279B"/>
    <w:rsid w:val="00852D44"/>
    <w:rsid w:val="00852D76"/>
    <w:rsid w:val="00853715"/>
    <w:rsid w:val="00853A0D"/>
    <w:rsid w:val="008542FA"/>
    <w:rsid w:val="00855EC7"/>
    <w:rsid w:val="0085645E"/>
    <w:rsid w:val="00856B71"/>
    <w:rsid w:val="00857077"/>
    <w:rsid w:val="00857087"/>
    <w:rsid w:val="008573D6"/>
    <w:rsid w:val="0085781A"/>
    <w:rsid w:val="0085790D"/>
    <w:rsid w:val="0086099D"/>
    <w:rsid w:val="00860D62"/>
    <w:rsid w:val="0086130C"/>
    <w:rsid w:val="0086141D"/>
    <w:rsid w:val="0086165F"/>
    <w:rsid w:val="00861C28"/>
    <w:rsid w:val="008626EB"/>
    <w:rsid w:val="00862BF1"/>
    <w:rsid w:val="00863230"/>
    <w:rsid w:val="0086399C"/>
    <w:rsid w:val="00864345"/>
    <w:rsid w:val="00864C62"/>
    <w:rsid w:val="00865BD0"/>
    <w:rsid w:val="0086617F"/>
    <w:rsid w:val="00866215"/>
    <w:rsid w:val="00866AFE"/>
    <w:rsid w:val="00866BDF"/>
    <w:rsid w:val="008675B7"/>
    <w:rsid w:val="00867AF1"/>
    <w:rsid w:val="00867C7A"/>
    <w:rsid w:val="00867DD9"/>
    <w:rsid w:val="008704A8"/>
    <w:rsid w:val="00870AF7"/>
    <w:rsid w:val="00870B8B"/>
    <w:rsid w:val="00870E66"/>
    <w:rsid w:val="008717D8"/>
    <w:rsid w:val="00871FCC"/>
    <w:rsid w:val="008720BB"/>
    <w:rsid w:val="0087215C"/>
    <w:rsid w:val="008722EE"/>
    <w:rsid w:val="00872617"/>
    <w:rsid w:val="008745BE"/>
    <w:rsid w:val="00874E50"/>
    <w:rsid w:val="00875D25"/>
    <w:rsid w:val="00876BE1"/>
    <w:rsid w:val="008770FD"/>
    <w:rsid w:val="0087775F"/>
    <w:rsid w:val="00877D68"/>
    <w:rsid w:val="00877DDF"/>
    <w:rsid w:val="008806FD"/>
    <w:rsid w:val="00880E35"/>
    <w:rsid w:val="008812DD"/>
    <w:rsid w:val="0088146B"/>
    <w:rsid w:val="008817B3"/>
    <w:rsid w:val="00882428"/>
    <w:rsid w:val="00882636"/>
    <w:rsid w:val="00882873"/>
    <w:rsid w:val="00882A33"/>
    <w:rsid w:val="00882A85"/>
    <w:rsid w:val="00882B4F"/>
    <w:rsid w:val="0088333A"/>
    <w:rsid w:val="008847AA"/>
    <w:rsid w:val="0088499D"/>
    <w:rsid w:val="008851B7"/>
    <w:rsid w:val="008853D1"/>
    <w:rsid w:val="00885B05"/>
    <w:rsid w:val="00886C3F"/>
    <w:rsid w:val="00886E80"/>
    <w:rsid w:val="008875FE"/>
    <w:rsid w:val="0088777C"/>
    <w:rsid w:val="00887F8E"/>
    <w:rsid w:val="00887FA1"/>
    <w:rsid w:val="008902BD"/>
    <w:rsid w:val="008907A0"/>
    <w:rsid w:val="00890AB8"/>
    <w:rsid w:val="00892E08"/>
    <w:rsid w:val="00894643"/>
    <w:rsid w:val="0089481D"/>
    <w:rsid w:val="0089527B"/>
    <w:rsid w:val="00895685"/>
    <w:rsid w:val="00896234"/>
    <w:rsid w:val="00896C5C"/>
    <w:rsid w:val="008975D4"/>
    <w:rsid w:val="0089775A"/>
    <w:rsid w:val="00897870"/>
    <w:rsid w:val="00897BAE"/>
    <w:rsid w:val="00897D67"/>
    <w:rsid w:val="00897E43"/>
    <w:rsid w:val="008A07DF"/>
    <w:rsid w:val="008A08A8"/>
    <w:rsid w:val="008A0BBA"/>
    <w:rsid w:val="008A24EF"/>
    <w:rsid w:val="008A267B"/>
    <w:rsid w:val="008A29DE"/>
    <w:rsid w:val="008A2D10"/>
    <w:rsid w:val="008A31DE"/>
    <w:rsid w:val="008A32F0"/>
    <w:rsid w:val="008A368E"/>
    <w:rsid w:val="008A36EB"/>
    <w:rsid w:val="008A37AA"/>
    <w:rsid w:val="008A3ADC"/>
    <w:rsid w:val="008A4025"/>
    <w:rsid w:val="008A4572"/>
    <w:rsid w:val="008A4CF1"/>
    <w:rsid w:val="008A4E13"/>
    <w:rsid w:val="008A4FD0"/>
    <w:rsid w:val="008A4FD1"/>
    <w:rsid w:val="008A53A3"/>
    <w:rsid w:val="008A5A1B"/>
    <w:rsid w:val="008A5F93"/>
    <w:rsid w:val="008A62E0"/>
    <w:rsid w:val="008A63A0"/>
    <w:rsid w:val="008A675E"/>
    <w:rsid w:val="008A69B0"/>
    <w:rsid w:val="008A6DFC"/>
    <w:rsid w:val="008A7F47"/>
    <w:rsid w:val="008B0BC7"/>
    <w:rsid w:val="008B1747"/>
    <w:rsid w:val="008B214B"/>
    <w:rsid w:val="008B3E61"/>
    <w:rsid w:val="008B3E80"/>
    <w:rsid w:val="008B44E7"/>
    <w:rsid w:val="008B450E"/>
    <w:rsid w:val="008B4523"/>
    <w:rsid w:val="008B5528"/>
    <w:rsid w:val="008B5581"/>
    <w:rsid w:val="008B5714"/>
    <w:rsid w:val="008B597A"/>
    <w:rsid w:val="008B59F3"/>
    <w:rsid w:val="008B6A1A"/>
    <w:rsid w:val="008B6A98"/>
    <w:rsid w:val="008B6D15"/>
    <w:rsid w:val="008B6FF1"/>
    <w:rsid w:val="008B7964"/>
    <w:rsid w:val="008B7DFC"/>
    <w:rsid w:val="008C01D4"/>
    <w:rsid w:val="008C0F6A"/>
    <w:rsid w:val="008C14F0"/>
    <w:rsid w:val="008C1524"/>
    <w:rsid w:val="008C222B"/>
    <w:rsid w:val="008C2F4C"/>
    <w:rsid w:val="008C4150"/>
    <w:rsid w:val="008C4AD9"/>
    <w:rsid w:val="008C4F89"/>
    <w:rsid w:val="008C5195"/>
    <w:rsid w:val="008C5343"/>
    <w:rsid w:val="008C5738"/>
    <w:rsid w:val="008C5DE8"/>
    <w:rsid w:val="008C6830"/>
    <w:rsid w:val="008C7647"/>
    <w:rsid w:val="008C7969"/>
    <w:rsid w:val="008C7EAD"/>
    <w:rsid w:val="008D01B8"/>
    <w:rsid w:val="008D0CFE"/>
    <w:rsid w:val="008D1DA6"/>
    <w:rsid w:val="008D2041"/>
    <w:rsid w:val="008D207A"/>
    <w:rsid w:val="008D2C6B"/>
    <w:rsid w:val="008D3990"/>
    <w:rsid w:val="008D3B1F"/>
    <w:rsid w:val="008D45FF"/>
    <w:rsid w:val="008D474B"/>
    <w:rsid w:val="008D4AEB"/>
    <w:rsid w:val="008D4E2D"/>
    <w:rsid w:val="008D5061"/>
    <w:rsid w:val="008D5208"/>
    <w:rsid w:val="008D5C60"/>
    <w:rsid w:val="008D5E05"/>
    <w:rsid w:val="008D6069"/>
    <w:rsid w:val="008D6152"/>
    <w:rsid w:val="008D659C"/>
    <w:rsid w:val="008D6C94"/>
    <w:rsid w:val="008D6F9E"/>
    <w:rsid w:val="008D70E4"/>
    <w:rsid w:val="008D7173"/>
    <w:rsid w:val="008D7611"/>
    <w:rsid w:val="008D785D"/>
    <w:rsid w:val="008D7C7F"/>
    <w:rsid w:val="008E07AB"/>
    <w:rsid w:val="008E156E"/>
    <w:rsid w:val="008E1E68"/>
    <w:rsid w:val="008E22FF"/>
    <w:rsid w:val="008E2421"/>
    <w:rsid w:val="008E2541"/>
    <w:rsid w:val="008E2D8A"/>
    <w:rsid w:val="008E2DD6"/>
    <w:rsid w:val="008E3AC9"/>
    <w:rsid w:val="008E3BEB"/>
    <w:rsid w:val="008E414B"/>
    <w:rsid w:val="008E4905"/>
    <w:rsid w:val="008E56A2"/>
    <w:rsid w:val="008E5707"/>
    <w:rsid w:val="008E57FB"/>
    <w:rsid w:val="008E5912"/>
    <w:rsid w:val="008E5B17"/>
    <w:rsid w:val="008E708A"/>
    <w:rsid w:val="008E7BA9"/>
    <w:rsid w:val="008E7D56"/>
    <w:rsid w:val="008F0AA8"/>
    <w:rsid w:val="008F0EA1"/>
    <w:rsid w:val="008F0F81"/>
    <w:rsid w:val="008F1103"/>
    <w:rsid w:val="008F119D"/>
    <w:rsid w:val="008F194C"/>
    <w:rsid w:val="008F1AAD"/>
    <w:rsid w:val="008F1B41"/>
    <w:rsid w:val="008F2502"/>
    <w:rsid w:val="008F27BF"/>
    <w:rsid w:val="008F2C73"/>
    <w:rsid w:val="008F2E64"/>
    <w:rsid w:val="008F3668"/>
    <w:rsid w:val="008F3DE5"/>
    <w:rsid w:val="008F45ED"/>
    <w:rsid w:val="008F5EC3"/>
    <w:rsid w:val="008F6332"/>
    <w:rsid w:val="008F6896"/>
    <w:rsid w:val="008F781E"/>
    <w:rsid w:val="00900ABA"/>
    <w:rsid w:val="00900E15"/>
    <w:rsid w:val="00901451"/>
    <w:rsid w:val="009018B3"/>
    <w:rsid w:val="009039C5"/>
    <w:rsid w:val="009040EF"/>
    <w:rsid w:val="009041F8"/>
    <w:rsid w:val="009059D2"/>
    <w:rsid w:val="00905A5C"/>
    <w:rsid w:val="00905D74"/>
    <w:rsid w:val="00906B4D"/>
    <w:rsid w:val="00906CCB"/>
    <w:rsid w:val="00906DDE"/>
    <w:rsid w:val="009105C9"/>
    <w:rsid w:val="00910D64"/>
    <w:rsid w:val="00910F5A"/>
    <w:rsid w:val="00911147"/>
    <w:rsid w:val="00911B1C"/>
    <w:rsid w:val="00911B4F"/>
    <w:rsid w:val="00912A8C"/>
    <w:rsid w:val="00913A39"/>
    <w:rsid w:val="009142EC"/>
    <w:rsid w:val="009145E4"/>
    <w:rsid w:val="0091485A"/>
    <w:rsid w:val="009152EC"/>
    <w:rsid w:val="009154C3"/>
    <w:rsid w:val="00915AB0"/>
    <w:rsid w:val="00915DFB"/>
    <w:rsid w:val="009163D3"/>
    <w:rsid w:val="00916608"/>
    <w:rsid w:val="00916A6D"/>
    <w:rsid w:val="009173E0"/>
    <w:rsid w:val="009203C7"/>
    <w:rsid w:val="0092104E"/>
    <w:rsid w:val="0092158F"/>
    <w:rsid w:val="009216D9"/>
    <w:rsid w:val="00921AB1"/>
    <w:rsid w:val="00921B3C"/>
    <w:rsid w:val="0092312A"/>
    <w:rsid w:val="00923302"/>
    <w:rsid w:val="00923540"/>
    <w:rsid w:val="0092391A"/>
    <w:rsid w:val="009245D8"/>
    <w:rsid w:val="00924A4C"/>
    <w:rsid w:val="009251F1"/>
    <w:rsid w:val="009255C2"/>
    <w:rsid w:val="0092581C"/>
    <w:rsid w:val="00925A6C"/>
    <w:rsid w:val="00925EC7"/>
    <w:rsid w:val="00925F6E"/>
    <w:rsid w:val="00926619"/>
    <w:rsid w:val="00926767"/>
    <w:rsid w:val="0093006C"/>
    <w:rsid w:val="0093009B"/>
    <w:rsid w:val="009302AE"/>
    <w:rsid w:val="009302FB"/>
    <w:rsid w:val="009303FC"/>
    <w:rsid w:val="009311ED"/>
    <w:rsid w:val="00933079"/>
    <w:rsid w:val="00935681"/>
    <w:rsid w:val="009361D5"/>
    <w:rsid w:val="009367E9"/>
    <w:rsid w:val="00937781"/>
    <w:rsid w:val="00937A6B"/>
    <w:rsid w:val="00940375"/>
    <w:rsid w:val="00940CBA"/>
    <w:rsid w:val="00941767"/>
    <w:rsid w:val="00941939"/>
    <w:rsid w:val="009428A4"/>
    <w:rsid w:val="00942B1F"/>
    <w:rsid w:val="00942F60"/>
    <w:rsid w:val="009443A8"/>
    <w:rsid w:val="009443DD"/>
    <w:rsid w:val="00944DB4"/>
    <w:rsid w:val="00944E38"/>
    <w:rsid w:val="00945B3C"/>
    <w:rsid w:val="0094627E"/>
    <w:rsid w:val="009465B1"/>
    <w:rsid w:val="0094666E"/>
    <w:rsid w:val="00946CF3"/>
    <w:rsid w:val="00947025"/>
    <w:rsid w:val="009504B6"/>
    <w:rsid w:val="00950812"/>
    <w:rsid w:val="00951FBF"/>
    <w:rsid w:val="00952C84"/>
    <w:rsid w:val="00953139"/>
    <w:rsid w:val="009537F8"/>
    <w:rsid w:val="00953818"/>
    <w:rsid w:val="00953829"/>
    <w:rsid w:val="00954370"/>
    <w:rsid w:val="00954623"/>
    <w:rsid w:val="00954A1B"/>
    <w:rsid w:val="009557B2"/>
    <w:rsid w:val="009558F0"/>
    <w:rsid w:val="00955957"/>
    <w:rsid w:val="009563E2"/>
    <w:rsid w:val="00957706"/>
    <w:rsid w:val="0096010C"/>
    <w:rsid w:val="00960659"/>
    <w:rsid w:val="00963105"/>
    <w:rsid w:val="0096351E"/>
    <w:rsid w:val="00963B50"/>
    <w:rsid w:val="00963C4E"/>
    <w:rsid w:val="00964B02"/>
    <w:rsid w:val="00964F45"/>
    <w:rsid w:val="009659F4"/>
    <w:rsid w:val="009667EF"/>
    <w:rsid w:val="00966AE1"/>
    <w:rsid w:val="00967255"/>
    <w:rsid w:val="0096747D"/>
    <w:rsid w:val="00970171"/>
    <w:rsid w:val="009702C5"/>
    <w:rsid w:val="00970B86"/>
    <w:rsid w:val="00970D60"/>
    <w:rsid w:val="00971BAC"/>
    <w:rsid w:val="00971DA6"/>
    <w:rsid w:val="00972741"/>
    <w:rsid w:val="009729E6"/>
    <w:rsid w:val="00974102"/>
    <w:rsid w:val="0097472D"/>
    <w:rsid w:val="00974849"/>
    <w:rsid w:val="00974C3C"/>
    <w:rsid w:val="009750D8"/>
    <w:rsid w:val="009752D6"/>
    <w:rsid w:val="00975430"/>
    <w:rsid w:val="0097647C"/>
    <w:rsid w:val="0097692E"/>
    <w:rsid w:val="00977A1E"/>
    <w:rsid w:val="00977F1C"/>
    <w:rsid w:val="00977F66"/>
    <w:rsid w:val="00980618"/>
    <w:rsid w:val="009807C4"/>
    <w:rsid w:val="00980D60"/>
    <w:rsid w:val="00981EC4"/>
    <w:rsid w:val="00981F78"/>
    <w:rsid w:val="009827BE"/>
    <w:rsid w:val="009832E9"/>
    <w:rsid w:val="009834E1"/>
    <w:rsid w:val="0098426E"/>
    <w:rsid w:val="009849A9"/>
    <w:rsid w:val="00984BF7"/>
    <w:rsid w:val="009854AA"/>
    <w:rsid w:val="0098605A"/>
    <w:rsid w:val="009860BE"/>
    <w:rsid w:val="00986468"/>
    <w:rsid w:val="00986512"/>
    <w:rsid w:val="00986939"/>
    <w:rsid w:val="009871B1"/>
    <w:rsid w:val="009874D0"/>
    <w:rsid w:val="0098778F"/>
    <w:rsid w:val="00987C53"/>
    <w:rsid w:val="00987CA4"/>
    <w:rsid w:val="009908B7"/>
    <w:rsid w:val="00990934"/>
    <w:rsid w:val="00990941"/>
    <w:rsid w:val="00990F96"/>
    <w:rsid w:val="00991296"/>
    <w:rsid w:val="0099130B"/>
    <w:rsid w:val="00991CD0"/>
    <w:rsid w:val="009922FC"/>
    <w:rsid w:val="00992525"/>
    <w:rsid w:val="009931B1"/>
    <w:rsid w:val="0099390E"/>
    <w:rsid w:val="0099413B"/>
    <w:rsid w:val="009946D5"/>
    <w:rsid w:val="0099483E"/>
    <w:rsid w:val="00994888"/>
    <w:rsid w:val="009948B5"/>
    <w:rsid w:val="009948B8"/>
    <w:rsid w:val="009956BE"/>
    <w:rsid w:val="009960E5"/>
    <w:rsid w:val="009961B4"/>
    <w:rsid w:val="00997D6F"/>
    <w:rsid w:val="009A00E2"/>
    <w:rsid w:val="009A0C57"/>
    <w:rsid w:val="009A13A0"/>
    <w:rsid w:val="009A1857"/>
    <w:rsid w:val="009A1881"/>
    <w:rsid w:val="009A31D8"/>
    <w:rsid w:val="009A40F2"/>
    <w:rsid w:val="009A40F9"/>
    <w:rsid w:val="009A4E7E"/>
    <w:rsid w:val="009A5131"/>
    <w:rsid w:val="009A5610"/>
    <w:rsid w:val="009A6D6E"/>
    <w:rsid w:val="009A7178"/>
    <w:rsid w:val="009A77BF"/>
    <w:rsid w:val="009A7ADC"/>
    <w:rsid w:val="009B08A5"/>
    <w:rsid w:val="009B0D30"/>
    <w:rsid w:val="009B0DF3"/>
    <w:rsid w:val="009B1598"/>
    <w:rsid w:val="009B1AF2"/>
    <w:rsid w:val="009B252E"/>
    <w:rsid w:val="009B2BDC"/>
    <w:rsid w:val="009B2C26"/>
    <w:rsid w:val="009B3238"/>
    <w:rsid w:val="009B3637"/>
    <w:rsid w:val="009B37B4"/>
    <w:rsid w:val="009B4392"/>
    <w:rsid w:val="009B43C7"/>
    <w:rsid w:val="009B51DD"/>
    <w:rsid w:val="009B55FB"/>
    <w:rsid w:val="009B756E"/>
    <w:rsid w:val="009B7AAE"/>
    <w:rsid w:val="009B7D14"/>
    <w:rsid w:val="009C04AE"/>
    <w:rsid w:val="009C0718"/>
    <w:rsid w:val="009C18C3"/>
    <w:rsid w:val="009C19B7"/>
    <w:rsid w:val="009C1B6B"/>
    <w:rsid w:val="009C237E"/>
    <w:rsid w:val="009C261A"/>
    <w:rsid w:val="009C2B23"/>
    <w:rsid w:val="009C2F7A"/>
    <w:rsid w:val="009C35CD"/>
    <w:rsid w:val="009C3CDB"/>
    <w:rsid w:val="009C3F40"/>
    <w:rsid w:val="009C4101"/>
    <w:rsid w:val="009C4725"/>
    <w:rsid w:val="009C48D8"/>
    <w:rsid w:val="009C4B80"/>
    <w:rsid w:val="009C537A"/>
    <w:rsid w:val="009C5ABB"/>
    <w:rsid w:val="009C5EAE"/>
    <w:rsid w:val="009C5FBE"/>
    <w:rsid w:val="009C6871"/>
    <w:rsid w:val="009C7182"/>
    <w:rsid w:val="009C71CD"/>
    <w:rsid w:val="009C793E"/>
    <w:rsid w:val="009C7DD7"/>
    <w:rsid w:val="009D040B"/>
    <w:rsid w:val="009D0D52"/>
    <w:rsid w:val="009D1105"/>
    <w:rsid w:val="009D116C"/>
    <w:rsid w:val="009D1DEA"/>
    <w:rsid w:val="009D21B3"/>
    <w:rsid w:val="009D2474"/>
    <w:rsid w:val="009D2BDD"/>
    <w:rsid w:val="009D2EFE"/>
    <w:rsid w:val="009D31AE"/>
    <w:rsid w:val="009D3382"/>
    <w:rsid w:val="009D372A"/>
    <w:rsid w:val="009D3C50"/>
    <w:rsid w:val="009D3C93"/>
    <w:rsid w:val="009D4DA2"/>
    <w:rsid w:val="009D76CD"/>
    <w:rsid w:val="009D7C51"/>
    <w:rsid w:val="009D7E45"/>
    <w:rsid w:val="009E0205"/>
    <w:rsid w:val="009E02D0"/>
    <w:rsid w:val="009E07C8"/>
    <w:rsid w:val="009E0B36"/>
    <w:rsid w:val="009E0F37"/>
    <w:rsid w:val="009E1949"/>
    <w:rsid w:val="009E196C"/>
    <w:rsid w:val="009E2EB0"/>
    <w:rsid w:val="009E3ABC"/>
    <w:rsid w:val="009E3D96"/>
    <w:rsid w:val="009E4CE6"/>
    <w:rsid w:val="009E4EFF"/>
    <w:rsid w:val="009E512C"/>
    <w:rsid w:val="009E54B9"/>
    <w:rsid w:val="009E5C91"/>
    <w:rsid w:val="009E60D4"/>
    <w:rsid w:val="009E668F"/>
    <w:rsid w:val="009E6A0A"/>
    <w:rsid w:val="009E6D23"/>
    <w:rsid w:val="009E7DCB"/>
    <w:rsid w:val="009F0332"/>
    <w:rsid w:val="009F0918"/>
    <w:rsid w:val="009F162D"/>
    <w:rsid w:val="009F1631"/>
    <w:rsid w:val="009F1E40"/>
    <w:rsid w:val="009F217B"/>
    <w:rsid w:val="009F226D"/>
    <w:rsid w:val="009F2E6F"/>
    <w:rsid w:val="009F36BF"/>
    <w:rsid w:val="009F3734"/>
    <w:rsid w:val="009F3CAD"/>
    <w:rsid w:val="009F3DB3"/>
    <w:rsid w:val="009F412C"/>
    <w:rsid w:val="009F48B6"/>
    <w:rsid w:val="009F55FA"/>
    <w:rsid w:val="009F57BF"/>
    <w:rsid w:val="009F5E36"/>
    <w:rsid w:val="009F6361"/>
    <w:rsid w:val="009F6581"/>
    <w:rsid w:val="009F6F1D"/>
    <w:rsid w:val="009F6FBA"/>
    <w:rsid w:val="009F7010"/>
    <w:rsid w:val="00A00005"/>
    <w:rsid w:val="00A0022A"/>
    <w:rsid w:val="00A00875"/>
    <w:rsid w:val="00A01157"/>
    <w:rsid w:val="00A018D2"/>
    <w:rsid w:val="00A01CAC"/>
    <w:rsid w:val="00A024FA"/>
    <w:rsid w:val="00A02591"/>
    <w:rsid w:val="00A02CDC"/>
    <w:rsid w:val="00A02E61"/>
    <w:rsid w:val="00A0340B"/>
    <w:rsid w:val="00A03F9F"/>
    <w:rsid w:val="00A04B7F"/>
    <w:rsid w:val="00A05B93"/>
    <w:rsid w:val="00A05EB7"/>
    <w:rsid w:val="00A060D0"/>
    <w:rsid w:val="00A06689"/>
    <w:rsid w:val="00A07500"/>
    <w:rsid w:val="00A111B6"/>
    <w:rsid w:val="00A11C27"/>
    <w:rsid w:val="00A12AA8"/>
    <w:rsid w:val="00A12C66"/>
    <w:rsid w:val="00A131F5"/>
    <w:rsid w:val="00A13A83"/>
    <w:rsid w:val="00A145C0"/>
    <w:rsid w:val="00A1509F"/>
    <w:rsid w:val="00A154DD"/>
    <w:rsid w:val="00A162C2"/>
    <w:rsid w:val="00A16EAF"/>
    <w:rsid w:val="00A170AE"/>
    <w:rsid w:val="00A1723F"/>
    <w:rsid w:val="00A178DF"/>
    <w:rsid w:val="00A17A8F"/>
    <w:rsid w:val="00A17B18"/>
    <w:rsid w:val="00A20453"/>
    <w:rsid w:val="00A210BB"/>
    <w:rsid w:val="00A21B21"/>
    <w:rsid w:val="00A23241"/>
    <w:rsid w:val="00A23463"/>
    <w:rsid w:val="00A23CC4"/>
    <w:rsid w:val="00A255FA"/>
    <w:rsid w:val="00A25ED8"/>
    <w:rsid w:val="00A261AD"/>
    <w:rsid w:val="00A26657"/>
    <w:rsid w:val="00A26AC7"/>
    <w:rsid w:val="00A26D27"/>
    <w:rsid w:val="00A272D9"/>
    <w:rsid w:val="00A30372"/>
    <w:rsid w:val="00A303CB"/>
    <w:rsid w:val="00A30D1E"/>
    <w:rsid w:val="00A31232"/>
    <w:rsid w:val="00A317C1"/>
    <w:rsid w:val="00A3286D"/>
    <w:rsid w:val="00A32B53"/>
    <w:rsid w:val="00A32CB7"/>
    <w:rsid w:val="00A32E91"/>
    <w:rsid w:val="00A335E5"/>
    <w:rsid w:val="00A34C4E"/>
    <w:rsid w:val="00A350DA"/>
    <w:rsid w:val="00A35282"/>
    <w:rsid w:val="00A35C3D"/>
    <w:rsid w:val="00A35C85"/>
    <w:rsid w:val="00A35E1E"/>
    <w:rsid w:val="00A36B22"/>
    <w:rsid w:val="00A376EE"/>
    <w:rsid w:val="00A40AF3"/>
    <w:rsid w:val="00A40F50"/>
    <w:rsid w:val="00A410BA"/>
    <w:rsid w:val="00A41845"/>
    <w:rsid w:val="00A41D22"/>
    <w:rsid w:val="00A42A42"/>
    <w:rsid w:val="00A42A99"/>
    <w:rsid w:val="00A42F25"/>
    <w:rsid w:val="00A43037"/>
    <w:rsid w:val="00A438C1"/>
    <w:rsid w:val="00A43905"/>
    <w:rsid w:val="00A43948"/>
    <w:rsid w:val="00A43B58"/>
    <w:rsid w:val="00A440DA"/>
    <w:rsid w:val="00A4437B"/>
    <w:rsid w:val="00A44A75"/>
    <w:rsid w:val="00A45704"/>
    <w:rsid w:val="00A457ED"/>
    <w:rsid w:val="00A461C3"/>
    <w:rsid w:val="00A465E7"/>
    <w:rsid w:val="00A46AEC"/>
    <w:rsid w:val="00A46CA8"/>
    <w:rsid w:val="00A472F5"/>
    <w:rsid w:val="00A47DB5"/>
    <w:rsid w:val="00A5043E"/>
    <w:rsid w:val="00A50848"/>
    <w:rsid w:val="00A51335"/>
    <w:rsid w:val="00A5151A"/>
    <w:rsid w:val="00A51765"/>
    <w:rsid w:val="00A52736"/>
    <w:rsid w:val="00A5290F"/>
    <w:rsid w:val="00A52BFA"/>
    <w:rsid w:val="00A5322C"/>
    <w:rsid w:val="00A536D2"/>
    <w:rsid w:val="00A53AAE"/>
    <w:rsid w:val="00A5404A"/>
    <w:rsid w:val="00A54301"/>
    <w:rsid w:val="00A54F51"/>
    <w:rsid w:val="00A56317"/>
    <w:rsid w:val="00A5665E"/>
    <w:rsid w:val="00A5736F"/>
    <w:rsid w:val="00A578D1"/>
    <w:rsid w:val="00A57C8D"/>
    <w:rsid w:val="00A57E0A"/>
    <w:rsid w:val="00A60800"/>
    <w:rsid w:val="00A60951"/>
    <w:rsid w:val="00A60D1A"/>
    <w:rsid w:val="00A61DEA"/>
    <w:rsid w:val="00A641AA"/>
    <w:rsid w:val="00A64866"/>
    <w:rsid w:val="00A64FF3"/>
    <w:rsid w:val="00A657A9"/>
    <w:rsid w:val="00A65895"/>
    <w:rsid w:val="00A65A75"/>
    <w:rsid w:val="00A65AAD"/>
    <w:rsid w:val="00A65AE9"/>
    <w:rsid w:val="00A65B37"/>
    <w:rsid w:val="00A6674A"/>
    <w:rsid w:val="00A66865"/>
    <w:rsid w:val="00A701C0"/>
    <w:rsid w:val="00A70E53"/>
    <w:rsid w:val="00A71A0F"/>
    <w:rsid w:val="00A71A9F"/>
    <w:rsid w:val="00A71CA8"/>
    <w:rsid w:val="00A71EAA"/>
    <w:rsid w:val="00A71FE1"/>
    <w:rsid w:val="00A724D7"/>
    <w:rsid w:val="00A72AD2"/>
    <w:rsid w:val="00A72E32"/>
    <w:rsid w:val="00A72ED4"/>
    <w:rsid w:val="00A74BE0"/>
    <w:rsid w:val="00A74CFB"/>
    <w:rsid w:val="00A74E83"/>
    <w:rsid w:val="00A752B8"/>
    <w:rsid w:val="00A7649F"/>
    <w:rsid w:val="00A77609"/>
    <w:rsid w:val="00A77919"/>
    <w:rsid w:val="00A805FB"/>
    <w:rsid w:val="00A81CF6"/>
    <w:rsid w:val="00A823F6"/>
    <w:rsid w:val="00A83464"/>
    <w:rsid w:val="00A842B3"/>
    <w:rsid w:val="00A845A6"/>
    <w:rsid w:val="00A84777"/>
    <w:rsid w:val="00A85EE5"/>
    <w:rsid w:val="00A86CCB"/>
    <w:rsid w:val="00A8719E"/>
    <w:rsid w:val="00A90643"/>
    <w:rsid w:val="00A9067B"/>
    <w:rsid w:val="00A909BB"/>
    <w:rsid w:val="00A90E1C"/>
    <w:rsid w:val="00A915D8"/>
    <w:rsid w:val="00A91A3C"/>
    <w:rsid w:val="00A91C49"/>
    <w:rsid w:val="00A92B38"/>
    <w:rsid w:val="00A935E6"/>
    <w:rsid w:val="00A9418C"/>
    <w:rsid w:val="00A94519"/>
    <w:rsid w:val="00A94967"/>
    <w:rsid w:val="00A956A8"/>
    <w:rsid w:val="00A95915"/>
    <w:rsid w:val="00A96B59"/>
    <w:rsid w:val="00A97FA6"/>
    <w:rsid w:val="00AA0A89"/>
    <w:rsid w:val="00AA141D"/>
    <w:rsid w:val="00AA1838"/>
    <w:rsid w:val="00AA2391"/>
    <w:rsid w:val="00AA2499"/>
    <w:rsid w:val="00AA25A2"/>
    <w:rsid w:val="00AA29F0"/>
    <w:rsid w:val="00AA2FA1"/>
    <w:rsid w:val="00AA39D1"/>
    <w:rsid w:val="00AA46A1"/>
    <w:rsid w:val="00AA4963"/>
    <w:rsid w:val="00AA4FE3"/>
    <w:rsid w:val="00AA5368"/>
    <w:rsid w:val="00AA5482"/>
    <w:rsid w:val="00AA549D"/>
    <w:rsid w:val="00AA5699"/>
    <w:rsid w:val="00AA6429"/>
    <w:rsid w:val="00AA6C52"/>
    <w:rsid w:val="00AA7A79"/>
    <w:rsid w:val="00AB08D3"/>
    <w:rsid w:val="00AB0981"/>
    <w:rsid w:val="00AB0E38"/>
    <w:rsid w:val="00AB1FE0"/>
    <w:rsid w:val="00AB2157"/>
    <w:rsid w:val="00AB2235"/>
    <w:rsid w:val="00AB2862"/>
    <w:rsid w:val="00AB2C32"/>
    <w:rsid w:val="00AB3715"/>
    <w:rsid w:val="00AB40FD"/>
    <w:rsid w:val="00AB41A1"/>
    <w:rsid w:val="00AB42F1"/>
    <w:rsid w:val="00AB436E"/>
    <w:rsid w:val="00AB4A2A"/>
    <w:rsid w:val="00AB57FF"/>
    <w:rsid w:val="00AB5D31"/>
    <w:rsid w:val="00AB63AB"/>
    <w:rsid w:val="00AB6689"/>
    <w:rsid w:val="00AB6CD2"/>
    <w:rsid w:val="00AB7263"/>
    <w:rsid w:val="00AB7354"/>
    <w:rsid w:val="00AB7880"/>
    <w:rsid w:val="00AB7D55"/>
    <w:rsid w:val="00AC002F"/>
    <w:rsid w:val="00AC01AA"/>
    <w:rsid w:val="00AC02B0"/>
    <w:rsid w:val="00AC04AD"/>
    <w:rsid w:val="00AC0C31"/>
    <w:rsid w:val="00AC1059"/>
    <w:rsid w:val="00AC1658"/>
    <w:rsid w:val="00AC16BA"/>
    <w:rsid w:val="00AC1C83"/>
    <w:rsid w:val="00AC2093"/>
    <w:rsid w:val="00AC22AC"/>
    <w:rsid w:val="00AC3EE9"/>
    <w:rsid w:val="00AC49E1"/>
    <w:rsid w:val="00AC4F72"/>
    <w:rsid w:val="00AC5017"/>
    <w:rsid w:val="00AC5041"/>
    <w:rsid w:val="00AC57EB"/>
    <w:rsid w:val="00AC5EC0"/>
    <w:rsid w:val="00AC5F5A"/>
    <w:rsid w:val="00AC64DD"/>
    <w:rsid w:val="00AC734A"/>
    <w:rsid w:val="00AC7FAC"/>
    <w:rsid w:val="00AD070E"/>
    <w:rsid w:val="00AD0910"/>
    <w:rsid w:val="00AD1093"/>
    <w:rsid w:val="00AD113B"/>
    <w:rsid w:val="00AD1367"/>
    <w:rsid w:val="00AD16EC"/>
    <w:rsid w:val="00AD2549"/>
    <w:rsid w:val="00AD2903"/>
    <w:rsid w:val="00AD2AFA"/>
    <w:rsid w:val="00AD2C88"/>
    <w:rsid w:val="00AD2D4A"/>
    <w:rsid w:val="00AD3044"/>
    <w:rsid w:val="00AD327D"/>
    <w:rsid w:val="00AD3C6C"/>
    <w:rsid w:val="00AD3FA0"/>
    <w:rsid w:val="00AD54FD"/>
    <w:rsid w:val="00AD6F9A"/>
    <w:rsid w:val="00AD7781"/>
    <w:rsid w:val="00AD78FD"/>
    <w:rsid w:val="00AE1011"/>
    <w:rsid w:val="00AE1848"/>
    <w:rsid w:val="00AE2002"/>
    <w:rsid w:val="00AE29ED"/>
    <w:rsid w:val="00AE2CE7"/>
    <w:rsid w:val="00AE3101"/>
    <w:rsid w:val="00AE39C6"/>
    <w:rsid w:val="00AE44A9"/>
    <w:rsid w:val="00AE4811"/>
    <w:rsid w:val="00AE482E"/>
    <w:rsid w:val="00AE48EC"/>
    <w:rsid w:val="00AE4BA2"/>
    <w:rsid w:val="00AE56E1"/>
    <w:rsid w:val="00AE5D7C"/>
    <w:rsid w:val="00AE615E"/>
    <w:rsid w:val="00AE6372"/>
    <w:rsid w:val="00AE6889"/>
    <w:rsid w:val="00AE71C2"/>
    <w:rsid w:val="00AE75D8"/>
    <w:rsid w:val="00AE77D2"/>
    <w:rsid w:val="00AF1462"/>
    <w:rsid w:val="00AF18D1"/>
    <w:rsid w:val="00AF18D4"/>
    <w:rsid w:val="00AF192B"/>
    <w:rsid w:val="00AF1B39"/>
    <w:rsid w:val="00AF20B5"/>
    <w:rsid w:val="00AF2C5E"/>
    <w:rsid w:val="00AF2E67"/>
    <w:rsid w:val="00AF2FD0"/>
    <w:rsid w:val="00AF496D"/>
    <w:rsid w:val="00AF5626"/>
    <w:rsid w:val="00AF56A8"/>
    <w:rsid w:val="00AF5920"/>
    <w:rsid w:val="00AF5B8A"/>
    <w:rsid w:val="00AF730F"/>
    <w:rsid w:val="00AF741A"/>
    <w:rsid w:val="00AF7878"/>
    <w:rsid w:val="00B00973"/>
    <w:rsid w:val="00B00B55"/>
    <w:rsid w:val="00B00D92"/>
    <w:rsid w:val="00B01ADB"/>
    <w:rsid w:val="00B02EFD"/>
    <w:rsid w:val="00B03035"/>
    <w:rsid w:val="00B0382F"/>
    <w:rsid w:val="00B03F70"/>
    <w:rsid w:val="00B04161"/>
    <w:rsid w:val="00B048D1"/>
    <w:rsid w:val="00B056F9"/>
    <w:rsid w:val="00B05998"/>
    <w:rsid w:val="00B05E90"/>
    <w:rsid w:val="00B06032"/>
    <w:rsid w:val="00B06135"/>
    <w:rsid w:val="00B069D2"/>
    <w:rsid w:val="00B0724B"/>
    <w:rsid w:val="00B07277"/>
    <w:rsid w:val="00B0750D"/>
    <w:rsid w:val="00B07A6C"/>
    <w:rsid w:val="00B10BD7"/>
    <w:rsid w:val="00B10EE7"/>
    <w:rsid w:val="00B116C2"/>
    <w:rsid w:val="00B11A05"/>
    <w:rsid w:val="00B11B30"/>
    <w:rsid w:val="00B11B32"/>
    <w:rsid w:val="00B11E3D"/>
    <w:rsid w:val="00B1216D"/>
    <w:rsid w:val="00B12CA4"/>
    <w:rsid w:val="00B12DDF"/>
    <w:rsid w:val="00B13A8E"/>
    <w:rsid w:val="00B144A3"/>
    <w:rsid w:val="00B14543"/>
    <w:rsid w:val="00B14681"/>
    <w:rsid w:val="00B14D2C"/>
    <w:rsid w:val="00B150AF"/>
    <w:rsid w:val="00B154E8"/>
    <w:rsid w:val="00B15E77"/>
    <w:rsid w:val="00B16733"/>
    <w:rsid w:val="00B17099"/>
    <w:rsid w:val="00B17254"/>
    <w:rsid w:val="00B17A88"/>
    <w:rsid w:val="00B17E82"/>
    <w:rsid w:val="00B2043F"/>
    <w:rsid w:val="00B2123B"/>
    <w:rsid w:val="00B21D7B"/>
    <w:rsid w:val="00B22661"/>
    <w:rsid w:val="00B22AF3"/>
    <w:rsid w:val="00B23856"/>
    <w:rsid w:val="00B23986"/>
    <w:rsid w:val="00B253A5"/>
    <w:rsid w:val="00B26BFA"/>
    <w:rsid w:val="00B26C21"/>
    <w:rsid w:val="00B26E07"/>
    <w:rsid w:val="00B27D43"/>
    <w:rsid w:val="00B30BD2"/>
    <w:rsid w:val="00B314ED"/>
    <w:rsid w:val="00B318E3"/>
    <w:rsid w:val="00B31C82"/>
    <w:rsid w:val="00B323E8"/>
    <w:rsid w:val="00B32517"/>
    <w:rsid w:val="00B32E73"/>
    <w:rsid w:val="00B33AAE"/>
    <w:rsid w:val="00B33F30"/>
    <w:rsid w:val="00B3425F"/>
    <w:rsid w:val="00B344A8"/>
    <w:rsid w:val="00B34C8E"/>
    <w:rsid w:val="00B34F8F"/>
    <w:rsid w:val="00B35662"/>
    <w:rsid w:val="00B356A0"/>
    <w:rsid w:val="00B35FCB"/>
    <w:rsid w:val="00B35FE8"/>
    <w:rsid w:val="00B361DB"/>
    <w:rsid w:val="00B36ED9"/>
    <w:rsid w:val="00B371D3"/>
    <w:rsid w:val="00B37F4D"/>
    <w:rsid w:val="00B37FAB"/>
    <w:rsid w:val="00B40683"/>
    <w:rsid w:val="00B407A0"/>
    <w:rsid w:val="00B40A23"/>
    <w:rsid w:val="00B411B9"/>
    <w:rsid w:val="00B41280"/>
    <w:rsid w:val="00B41FDE"/>
    <w:rsid w:val="00B42034"/>
    <w:rsid w:val="00B423B3"/>
    <w:rsid w:val="00B42555"/>
    <w:rsid w:val="00B42CC9"/>
    <w:rsid w:val="00B42E6D"/>
    <w:rsid w:val="00B43276"/>
    <w:rsid w:val="00B435B4"/>
    <w:rsid w:val="00B43A5D"/>
    <w:rsid w:val="00B44339"/>
    <w:rsid w:val="00B443CB"/>
    <w:rsid w:val="00B444C1"/>
    <w:rsid w:val="00B445D5"/>
    <w:rsid w:val="00B4525F"/>
    <w:rsid w:val="00B4537C"/>
    <w:rsid w:val="00B456E1"/>
    <w:rsid w:val="00B4575A"/>
    <w:rsid w:val="00B46243"/>
    <w:rsid w:val="00B46F5B"/>
    <w:rsid w:val="00B47F0B"/>
    <w:rsid w:val="00B50DE3"/>
    <w:rsid w:val="00B51AB9"/>
    <w:rsid w:val="00B51B47"/>
    <w:rsid w:val="00B51D38"/>
    <w:rsid w:val="00B525A0"/>
    <w:rsid w:val="00B5341C"/>
    <w:rsid w:val="00B54305"/>
    <w:rsid w:val="00B5494E"/>
    <w:rsid w:val="00B5568A"/>
    <w:rsid w:val="00B559D8"/>
    <w:rsid w:val="00B55FCD"/>
    <w:rsid w:val="00B56093"/>
    <w:rsid w:val="00B575BA"/>
    <w:rsid w:val="00B57733"/>
    <w:rsid w:val="00B577EA"/>
    <w:rsid w:val="00B57A6D"/>
    <w:rsid w:val="00B60B5D"/>
    <w:rsid w:val="00B617D5"/>
    <w:rsid w:val="00B61850"/>
    <w:rsid w:val="00B6227B"/>
    <w:rsid w:val="00B6379D"/>
    <w:rsid w:val="00B63D88"/>
    <w:rsid w:val="00B63EB3"/>
    <w:rsid w:val="00B64356"/>
    <w:rsid w:val="00B6487A"/>
    <w:rsid w:val="00B64C2D"/>
    <w:rsid w:val="00B64FC5"/>
    <w:rsid w:val="00B650AC"/>
    <w:rsid w:val="00B65576"/>
    <w:rsid w:val="00B65BCB"/>
    <w:rsid w:val="00B667BD"/>
    <w:rsid w:val="00B668B2"/>
    <w:rsid w:val="00B67883"/>
    <w:rsid w:val="00B678A9"/>
    <w:rsid w:val="00B67F0F"/>
    <w:rsid w:val="00B701A0"/>
    <w:rsid w:val="00B707CC"/>
    <w:rsid w:val="00B7095A"/>
    <w:rsid w:val="00B71608"/>
    <w:rsid w:val="00B71FEB"/>
    <w:rsid w:val="00B7275A"/>
    <w:rsid w:val="00B7277D"/>
    <w:rsid w:val="00B72B96"/>
    <w:rsid w:val="00B7352F"/>
    <w:rsid w:val="00B74447"/>
    <w:rsid w:val="00B74A4A"/>
    <w:rsid w:val="00B74B00"/>
    <w:rsid w:val="00B74DB1"/>
    <w:rsid w:val="00B75336"/>
    <w:rsid w:val="00B753BE"/>
    <w:rsid w:val="00B75DE1"/>
    <w:rsid w:val="00B75F85"/>
    <w:rsid w:val="00B761A3"/>
    <w:rsid w:val="00B76429"/>
    <w:rsid w:val="00B80AF6"/>
    <w:rsid w:val="00B80C84"/>
    <w:rsid w:val="00B80F27"/>
    <w:rsid w:val="00B813C9"/>
    <w:rsid w:val="00B81A45"/>
    <w:rsid w:val="00B81B7E"/>
    <w:rsid w:val="00B82A3D"/>
    <w:rsid w:val="00B83693"/>
    <w:rsid w:val="00B850E4"/>
    <w:rsid w:val="00B8541C"/>
    <w:rsid w:val="00B85776"/>
    <w:rsid w:val="00B85940"/>
    <w:rsid w:val="00B85C1E"/>
    <w:rsid w:val="00B85D7B"/>
    <w:rsid w:val="00B86382"/>
    <w:rsid w:val="00B86471"/>
    <w:rsid w:val="00B86EB7"/>
    <w:rsid w:val="00B902B0"/>
    <w:rsid w:val="00B90370"/>
    <w:rsid w:val="00B903DA"/>
    <w:rsid w:val="00B90536"/>
    <w:rsid w:val="00B90571"/>
    <w:rsid w:val="00B905A4"/>
    <w:rsid w:val="00B90FD5"/>
    <w:rsid w:val="00B91925"/>
    <w:rsid w:val="00B91D9F"/>
    <w:rsid w:val="00B920B6"/>
    <w:rsid w:val="00B920C6"/>
    <w:rsid w:val="00B92E41"/>
    <w:rsid w:val="00B92EF4"/>
    <w:rsid w:val="00B94308"/>
    <w:rsid w:val="00B94D22"/>
    <w:rsid w:val="00B95321"/>
    <w:rsid w:val="00B956D4"/>
    <w:rsid w:val="00B95CA7"/>
    <w:rsid w:val="00B96149"/>
    <w:rsid w:val="00B96CCA"/>
    <w:rsid w:val="00B972F9"/>
    <w:rsid w:val="00B9741E"/>
    <w:rsid w:val="00B97446"/>
    <w:rsid w:val="00BA030D"/>
    <w:rsid w:val="00BA0482"/>
    <w:rsid w:val="00BA0838"/>
    <w:rsid w:val="00BA09F9"/>
    <w:rsid w:val="00BA0CDF"/>
    <w:rsid w:val="00BA10E3"/>
    <w:rsid w:val="00BA1D2B"/>
    <w:rsid w:val="00BA28F7"/>
    <w:rsid w:val="00BA2B55"/>
    <w:rsid w:val="00BA313B"/>
    <w:rsid w:val="00BA33BE"/>
    <w:rsid w:val="00BA3507"/>
    <w:rsid w:val="00BA4E32"/>
    <w:rsid w:val="00BA5E55"/>
    <w:rsid w:val="00BA6236"/>
    <w:rsid w:val="00BA64F1"/>
    <w:rsid w:val="00BA7432"/>
    <w:rsid w:val="00BA7C0C"/>
    <w:rsid w:val="00BA7E25"/>
    <w:rsid w:val="00BB0851"/>
    <w:rsid w:val="00BB0947"/>
    <w:rsid w:val="00BB0AA0"/>
    <w:rsid w:val="00BB10FB"/>
    <w:rsid w:val="00BB1A15"/>
    <w:rsid w:val="00BB2764"/>
    <w:rsid w:val="00BB3403"/>
    <w:rsid w:val="00BB563E"/>
    <w:rsid w:val="00BB58C6"/>
    <w:rsid w:val="00BB5ADF"/>
    <w:rsid w:val="00BB6880"/>
    <w:rsid w:val="00BB6C8B"/>
    <w:rsid w:val="00BB6FB6"/>
    <w:rsid w:val="00BB7414"/>
    <w:rsid w:val="00BB7EB2"/>
    <w:rsid w:val="00BC049C"/>
    <w:rsid w:val="00BC103D"/>
    <w:rsid w:val="00BC10D7"/>
    <w:rsid w:val="00BC18B1"/>
    <w:rsid w:val="00BC1AA0"/>
    <w:rsid w:val="00BC1AF9"/>
    <w:rsid w:val="00BC1F6D"/>
    <w:rsid w:val="00BC2495"/>
    <w:rsid w:val="00BC2B56"/>
    <w:rsid w:val="00BC2E55"/>
    <w:rsid w:val="00BC314A"/>
    <w:rsid w:val="00BC3161"/>
    <w:rsid w:val="00BC4464"/>
    <w:rsid w:val="00BC5068"/>
    <w:rsid w:val="00BC570E"/>
    <w:rsid w:val="00BC6149"/>
    <w:rsid w:val="00BC7062"/>
    <w:rsid w:val="00BC7224"/>
    <w:rsid w:val="00BC7B41"/>
    <w:rsid w:val="00BC7EB9"/>
    <w:rsid w:val="00BD0AEE"/>
    <w:rsid w:val="00BD135C"/>
    <w:rsid w:val="00BD15F2"/>
    <w:rsid w:val="00BD2021"/>
    <w:rsid w:val="00BD2643"/>
    <w:rsid w:val="00BD2CE8"/>
    <w:rsid w:val="00BD2D3E"/>
    <w:rsid w:val="00BD304B"/>
    <w:rsid w:val="00BD30F2"/>
    <w:rsid w:val="00BD3DF4"/>
    <w:rsid w:val="00BD3F28"/>
    <w:rsid w:val="00BD4106"/>
    <w:rsid w:val="00BD45AB"/>
    <w:rsid w:val="00BD4A12"/>
    <w:rsid w:val="00BD55D8"/>
    <w:rsid w:val="00BD56B1"/>
    <w:rsid w:val="00BD5A01"/>
    <w:rsid w:val="00BD6558"/>
    <w:rsid w:val="00BD7E0B"/>
    <w:rsid w:val="00BE0629"/>
    <w:rsid w:val="00BE0F4E"/>
    <w:rsid w:val="00BE10B8"/>
    <w:rsid w:val="00BE1BC0"/>
    <w:rsid w:val="00BE20DD"/>
    <w:rsid w:val="00BE24E8"/>
    <w:rsid w:val="00BE2BDF"/>
    <w:rsid w:val="00BE2DAA"/>
    <w:rsid w:val="00BE34B5"/>
    <w:rsid w:val="00BE3E92"/>
    <w:rsid w:val="00BE46D7"/>
    <w:rsid w:val="00BE4D16"/>
    <w:rsid w:val="00BE54E4"/>
    <w:rsid w:val="00BE58D3"/>
    <w:rsid w:val="00BE63D8"/>
    <w:rsid w:val="00BE6967"/>
    <w:rsid w:val="00BE6CF0"/>
    <w:rsid w:val="00BE6E28"/>
    <w:rsid w:val="00BE7082"/>
    <w:rsid w:val="00BF0EAF"/>
    <w:rsid w:val="00BF14C8"/>
    <w:rsid w:val="00BF2AD7"/>
    <w:rsid w:val="00BF2F76"/>
    <w:rsid w:val="00BF3022"/>
    <w:rsid w:val="00BF3202"/>
    <w:rsid w:val="00BF3214"/>
    <w:rsid w:val="00BF373B"/>
    <w:rsid w:val="00BF475E"/>
    <w:rsid w:val="00BF49A5"/>
    <w:rsid w:val="00BF4C95"/>
    <w:rsid w:val="00BF4E5B"/>
    <w:rsid w:val="00BF52B0"/>
    <w:rsid w:val="00BF5573"/>
    <w:rsid w:val="00BF58B2"/>
    <w:rsid w:val="00BF5F37"/>
    <w:rsid w:val="00BF5FF6"/>
    <w:rsid w:val="00BF6359"/>
    <w:rsid w:val="00BF6462"/>
    <w:rsid w:val="00BF64FF"/>
    <w:rsid w:val="00BF765C"/>
    <w:rsid w:val="00BF779F"/>
    <w:rsid w:val="00BF7873"/>
    <w:rsid w:val="00BF7C32"/>
    <w:rsid w:val="00C00021"/>
    <w:rsid w:val="00C00401"/>
    <w:rsid w:val="00C006FE"/>
    <w:rsid w:val="00C01B1E"/>
    <w:rsid w:val="00C01E2F"/>
    <w:rsid w:val="00C01F28"/>
    <w:rsid w:val="00C032B9"/>
    <w:rsid w:val="00C03595"/>
    <w:rsid w:val="00C03742"/>
    <w:rsid w:val="00C03FFC"/>
    <w:rsid w:val="00C04315"/>
    <w:rsid w:val="00C04BE1"/>
    <w:rsid w:val="00C06BA9"/>
    <w:rsid w:val="00C071A8"/>
    <w:rsid w:val="00C079F8"/>
    <w:rsid w:val="00C07DC1"/>
    <w:rsid w:val="00C10260"/>
    <w:rsid w:val="00C10F2D"/>
    <w:rsid w:val="00C12035"/>
    <w:rsid w:val="00C127A7"/>
    <w:rsid w:val="00C12C47"/>
    <w:rsid w:val="00C13133"/>
    <w:rsid w:val="00C13D8F"/>
    <w:rsid w:val="00C1434F"/>
    <w:rsid w:val="00C15423"/>
    <w:rsid w:val="00C15867"/>
    <w:rsid w:val="00C15917"/>
    <w:rsid w:val="00C161AD"/>
    <w:rsid w:val="00C164CD"/>
    <w:rsid w:val="00C165A1"/>
    <w:rsid w:val="00C171BD"/>
    <w:rsid w:val="00C17667"/>
    <w:rsid w:val="00C17761"/>
    <w:rsid w:val="00C1792B"/>
    <w:rsid w:val="00C17CF8"/>
    <w:rsid w:val="00C2012D"/>
    <w:rsid w:val="00C20C36"/>
    <w:rsid w:val="00C20D41"/>
    <w:rsid w:val="00C21423"/>
    <w:rsid w:val="00C21C68"/>
    <w:rsid w:val="00C221F7"/>
    <w:rsid w:val="00C22398"/>
    <w:rsid w:val="00C22745"/>
    <w:rsid w:val="00C2296D"/>
    <w:rsid w:val="00C23155"/>
    <w:rsid w:val="00C2319B"/>
    <w:rsid w:val="00C23DA2"/>
    <w:rsid w:val="00C2416F"/>
    <w:rsid w:val="00C24860"/>
    <w:rsid w:val="00C24916"/>
    <w:rsid w:val="00C255FC"/>
    <w:rsid w:val="00C25EA1"/>
    <w:rsid w:val="00C268EE"/>
    <w:rsid w:val="00C26FF7"/>
    <w:rsid w:val="00C27340"/>
    <w:rsid w:val="00C274B8"/>
    <w:rsid w:val="00C3052A"/>
    <w:rsid w:val="00C3053E"/>
    <w:rsid w:val="00C30568"/>
    <w:rsid w:val="00C3097A"/>
    <w:rsid w:val="00C317F5"/>
    <w:rsid w:val="00C31AFF"/>
    <w:rsid w:val="00C31BE7"/>
    <w:rsid w:val="00C31C5C"/>
    <w:rsid w:val="00C31CB8"/>
    <w:rsid w:val="00C32C93"/>
    <w:rsid w:val="00C3306A"/>
    <w:rsid w:val="00C33528"/>
    <w:rsid w:val="00C3377E"/>
    <w:rsid w:val="00C33E59"/>
    <w:rsid w:val="00C34300"/>
    <w:rsid w:val="00C34B2A"/>
    <w:rsid w:val="00C34D7C"/>
    <w:rsid w:val="00C34E19"/>
    <w:rsid w:val="00C35313"/>
    <w:rsid w:val="00C35AE0"/>
    <w:rsid w:val="00C35F36"/>
    <w:rsid w:val="00C36867"/>
    <w:rsid w:val="00C37202"/>
    <w:rsid w:val="00C37731"/>
    <w:rsid w:val="00C403B4"/>
    <w:rsid w:val="00C406BE"/>
    <w:rsid w:val="00C40739"/>
    <w:rsid w:val="00C40C41"/>
    <w:rsid w:val="00C411D2"/>
    <w:rsid w:val="00C42D71"/>
    <w:rsid w:val="00C430C9"/>
    <w:rsid w:val="00C43111"/>
    <w:rsid w:val="00C436EA"/>
    <w:rsid w:val="00C43A96"/>
    <w:rsid w:val="00C448A4"/>
    <w:rsid w:val="00C44A28"/>
    <w:rsid w:val="00C4558C"/>
    <w:rsid w:val="00C45885"/>
    <w:rsid w:val="00C46041"/>
    <w:rsid w:val="00C461FA"/>
    <w:rsid w:val="00C47538"/>
    <w:rsid w:val="00C47CE1"/>
    <w:rsid w:val="00C5008E"/>
    <w:rsid w:val="00C50632"/>
    <w:rsid w:val="00C509CD"/>
    <w:rsid w:val="00C50A74"/>
    <w:rsid w:val="00C50C53"/>
    <w:rsid w:val="00C50F22"/>
    <w:rsid w:val="00C51D19"/>
    <w:rsid w:val="00C52205"/>
    <w:rsid w:val="00C52633"/>
    <w:rsid w:val="00C53042"/>
    <w:rsid w:val="00C53490"/>
    <w:rsid w:val="00C536DB"/>
    <w:rsid w:val="00C541B1"/>
    <w:rsid w:val="00C54B6F"/>
    <w:rsid w:val="00C54D55"/>
    <w:rsid w:val="00C54E50"/>
    <w:rsid w:val="00C54FA6"/>
    <w:rsid w:val="00C5507B"/>
    <w:rsid w:val="00C5511D"/>
    <w:rsid w:val="00C56812"/>
    <w:rsid w:val="00C56DE3"/>
    <w:rsid w:val="00C577BF"/>
    <w:rsid w:val="00C57971"/>
    <w:rsid w:val="00C614AF"/>
    <w:rsid w:val="00C617B4"/>
    <w:rsid w:val="00C6277D"/>
    <w:rsid w:val="00C62F4E"/>
    <w:rsid w:val="00C63024"/>
    <w:rsid w:val="00C631A5"/>
    <w:rsid w:val="00C64362"/>
    <w:rsid w:val="00C64C67"/>
    <w:rsid w:val="00C652F2"/>
    <w:rsid w:val="00C65BD7"/>
    <w:rsid w:val="00C661FA"/>
    <w:rsid w:val="00C66551"/>
    <w:rsid w:val="00C66886"/>
    <w:rsid w:val="00C6708D"/>
    <w:rsid w:val="00C6740D"/>
    <w:rsid w:val="00C67604"/>
    <w:rsid w:val="00C67740"/>
    <w:rsid w:val="00C700B3"/>
    <w:rsid w:val="00C70473"/>
    <w:rsid w:val="00C70723"/>
    <w:rsid w:val="00C70C75"/>
    <w:rsid w:val="00C71AB5"/>
    <w:rsid w:val="00C71E32"/>
    <w:rsid w:val="00C724E2"/>
    <w:rsid w:val="00C72971"/>
    <w:rsid w:val="00C72ECC"/>
    <w:rsid w:val="00C72F46"/>
    <w:rsid w:val="00C73CE8"/>
    <w:rsid w:val="00C74533"/>
    <w:rsid w:val="00C74B35"/>
    <w:rsid w:val="00C74BE8"/>
    <w:rsid w:val="00C74C37"/>
    <w:rsid w:val="00C75BF8"/>
    <w:rsid w:val="00C76522"/>
    <w:rsid w:val="00C76AEC"/>
    <w:rsid w:val="00C76BA4"/>
    <w:rsid w:val="00C80CEF"/>
    <w:rsid w:val="00C81018"/>
    <w:rsid w:val="00C813C4"/>
    <w:rsid w:val="00C81B5F"/>
    <w:rsid w:val="00C81C0D"/>
    <w:rsid w:val="00C81CAB"/>
    <w:rsid w:val="00C834D3"/>
    <w:rsid w:val="00C83A48"/>
    <w:rsid w:val="00C84277"/>
    <w:rsid w:val="00C85324"/>
    <w:rsid w:val="00C8554B"/>
    <w:rsid w:val="00C85865"/>
    <w:rsid w:val="00C85E85"/>
    <w:rsid w:val="00C862C4"/>
    <w:rsid w:val="00C86E67"/>
    <w:rsid w:val="00C90759"/>
    <w:rsid w:val="00C908FD"/>
    <w:rsid w:val="00C910A1"/>
    <w:rsid w:val="00C92300"/>
    <w:rsid w:val="00C926C8"/>
    <w:rsid w:val="00C93AD7"/>
    <w:rsid w:val="00C93DFE"/>
    <w:rsid w:val="00C9420E"/>
    <w:rsid w:val="00C9463C"/>
    <w:rsid w:val="00C94646"/>
    <w:rsid w:val="00C951EE"/>
    <w:rsid w:val="00C953BF"/>
    <w:rsid w:val="00C9649B"/>
    <w:rsid w:val="00C96642"/>
    <w:rsid w:val="00C96716"/>
    <w:rsid w:val="00C96978"/>
    <w:rsid w:val="00C96BC7"/>
    <w:rsid w:val="00C979F7"/>
    <w:rsid w:val="00C97DE4"/>
    <w:rsid w:val="00C97E18"/>
    <w:rsid w:val="00C97EC8"/>
    <w:rsid w:val="00CA01F5"/>
    <w:rsid w:val="00CA022A"/>
    <w:rsid w:val="00CA0B61"/>
    <w:rsid w:val="00CA1175"/>
    <w:rsid w:val="00CA14BC"/>
    <w:rsid w:val="00CA20A1"/>
    <w:rsid w:val="00CA29AC"/>
    <w:rsid w:val="00CA2EAE"/>
    <w:rsid w:val="00CA34F9"/>
    <w:rsid w:val="00CA3FCE"/>
    <w:rsid w:val="00CA4AC1"/>
    <w:rsid w:val="00CA4C79"/>
    <w:rsid w:val="00CA560A"/>
    <w:rsid w:val="00CA5833"/>
    <w:rsid w:val="00CA58E9"/>
    <w:rsid w:val="00CA59FB"/>
    <w:rsid w:val="00CA6A25"/>
    <w:rsid w:val="00CA6A2B"/>
    <w:rsid w:val="00CA7D3A"/>
    <w:rsid w:val="00CB0316"/>
    <w:rsid w:val="00CB0B11"/>
    <w:rsid w:val="00CB1549"/>
    <w:rsid w:val="00CB1D56"/>
    <w:rsid w:val="00CB1DBA"/>
    <w:rsid w:val="00CB2CA7"/>
    <w:rsid w:val="00CB2CF8"/>
    <w:rsid w:val="00CB34A9"/>
    <w:rsid w:val="00CB3672"/>
    <w:rsid w:val="00CB36AE"/>
    <w:rsid w:val="00CB426A"/>
    <w:rsid w:val="00CB5354"/>
    <w:rsid w:val="00CB5AF6"/>
    <w:rsid w:val="00CB5CA3"/>
    <w:rsid w:val="00CB6170"/>
    <w:rsid w:val="00CB67A2"/>
    <w:rsid w:val="00CB6963"/>
    <w:rsid w:val="00CB6B03"/>
    <w:rsid w:val="00CB7E45"/>
    <w:rsid w:val="00CB7EF9"/>
    <w:rsid w:val="00CC02B5"/>
    <w:rsid w:val="00CC0DCA"/>
    <w:rsid w:val="00CC1904"/>
    <w:rsid w:val="00CC1FE7"/>
    <w:rsid w:val="00CC2107"/>
    <w:rsid w:val="00CC2435"/>
    <w:rsid w:val="00CC26A2"/>
    <w:rsid w:val="00CC2793"/>
    <w:rsid w:val="00CC2E31"/>
    <w:rsid w:val="00CC2F33"/>
    <w:rsid w:val="00CC36A6"/>
    <w:rsid w:val="00CC3814"/>
    <w:rsid w:val="00CC3C9E"/>
    <w:rsid w:val="00CC40C9"/>
    <w:rsid w:val="00CC43C8"/>
    <w:rsid w:val="00CC493F"/>
    <w:rsid w:val="00CC4980"/>
    <w:rsid w:val="00CC548B"/>
    <w:rsid w:val="00CC55E8"/>
    <w:rsid w:val="00CC614C"/>
    <w:rsid w:val="00CC6A14"/>
    <w:rsid w:val="00CC6B80"/>
    <w:rsid w:val="00CC70A3"/>
    <w:rsid w:val="00CC70DA"/>
    <w:rsid w:val="00CD03E2"/>
    <w:rsid w:val="00CD106B"/>
    <w:rsid w:val="00CD10BA"/>
    <w:rsid w:val="00CD2109"/>
    <w:rsid w:val="00CD2612"/>
    <w:rsid w:val="00CD2A3D"/>
    <w:rsid w:val="00CD322E"/>
    <w:rsid w:val="00CD33F3"/>
    <w:rsid w:val="00CD3739"/>
    <w:rsid w:val="00CD4404"/>
    <w:rsid w:val="00CD4442"/>
    <w:rsid w:val="00CD4580"/>
    <w:rsid w:val="00CD49D7"/>
    <w:rsid w:val="00CD53C3"/>
    <w:rsid w:val="00CD56C4"/>
    <w:rsid w:val="00CD574E"/>
    <w:rsid w:val="00CD6279"/>
    <w:rsid w:val="00CD6907"/>
    <w:rsid w:val="00CD7CEF"/>
    <w:rsid w:val="00CD7F07"/>
    <w:rsid w:val="00CE08EB"/>
    <w:rsid w:val="00CE1031"/>
    <w:rsid w:val="00CE1447"/>
    <w:rsid w:val="00CE1CEE"/>
    <w:rsid w:val="00CE221E"/>
    <w:rsid w:val="00CE3456"/>
    <w:rsid w:val="00CE35D6"/>
    <w:rsid w:val="00CE3992"/>
    <w:rsid w:val="00CE3B99"/>
    <w:rsid w:val="00CE3E4C"/>
    <w:rsid w:val="00CE4177"/>
    <w:rsid w:val="00CE48C7"/>
    <w:rsid w:val="00CE4C22"/>
    <w:rsid w:val="00CE5DB5"/>
    <w:rsid w:val="00CE76E5"/>
    <w:rsid w:val="00CE775E"/>
    <w:rsid w:val="00CF00CC"/>
    <w:rsid w:val="00CF0489"/>
    <w:rsid w:val="00CF0629"/>
    <w:rsid w:val="00CF06DC"/>
    <w:rsid w:val="00CF098D"/>
    <w:rsid w:val="00CF17F5"/>
    <w:rsid w:val="00CF18B7"/>
    <w:rsid w:val="00CF19BF"/>
    <w:rsid w:val="00CF274A"/>
    <w:rsid w:val="00CF325A"/>
    <w:rsid w:val="00CF33B4"/>
    <w:rsid w:val="00CF3787"/>
    <w:rsid w:val="00CF3819"/>
    <w:rsid w:val="00CF38BE"/>
    <w:rsid w:val="00CF41EC"/>
    <w:rsid w:val="00CF4814"/>
    <w:rsid w:val="00CF4EFA"/>
    <w:rsid w:val="00CF5D04"/>
    <w:rsid w:val="00CF6604"/>
    <w:rsid w:val="00CF6783"/>
    <w:rsid w:val="00CF68AA"/>
    <w:rsid w:val="00CF6F4F"/>
    <w:rsid w:val="00CF735C"/>
    <w:rsid w:val="00CF75BA"/>
    <w:rsid w:val="00CF78DB"/>
    <w:rsid w:val="00CF7C3E"/>
    <w:rsid w:val="00D0016E"/>
    <w:rsid w:val="00D00FE3"/>
    <w:rsid w:val="00D012D4"/>
    <w:rsid w:val="00D01463"/>
    <w:rsid w:val="00D02763"/>
    <w:rsid w:val="00D02A35"/>
    <w:rsid w:val="00D02E14"/>
    <w:rsid w:val="00D030C9"/>
    <w:rsid w:val="00D03EBD"/>
    <w:rsid w:val="00D04116"/>
    <w:rsid w:val="00D04187"/>
    <w:rsid w:val="00D0464E"/>
    <w:rsid w:val="00D04D3A"/>
    <w:rsid w:val="00D04DE4"/>
    <w:rsid w:val="00D0516F"/>
    <w:rsid w:val="00D05DD5"/>
    <w:rsid w:val="00D063F1"/>
    <w:rsid w:val="00D06EC8"/>
    <w:rsid w:val="00D06F73"/>
    <w:rsid w:val="00D07531"/>
    <w:rsid w:val="00D108EC"/>
    <w:rsid w:val="00D10D69"/>
    <w:rsid w:val="00D11735"/>
    <w:rsid w:val="00D125D5"/>
    <w:rsid w:val="00D1290A"/>
    <w:rsid w:val="00D12B69"/>
    <w:rsid w:val="00D13078"/>
    <w:rsid w:val="00D13A24"/>
    <w:rsid w:val="00D140B0"/>
    <w:rsid w:val="00D14F22"/>
    <w:rsid w:val="00D15678"/>
    <w:rsid w:val="00D157FD"/>
    <w:rsid w:val="00D15CA5"/>
    <w:rsid w:val="00D16042"/>
    <w:rsid w:val="00D16EAA"/>
    <w:rsid w:val="00D17529"/>
    <w:rsid w:val="00D179FE"/>
    <w:rsid w:val="00D17A01"/>
    <w:rsid w:val="00D17C4C"/>
    <w:rsid w:val="00D207D3"/>
    <w:rsid w:val="00D2092D"/>
    <w:rsid w:val="00D2194B"/>
    <w:rsid w:val="00D22A7D"/>
    <w:rsid w:val="00D22AF8"/>
    <w:rsid w:val="00D23D60"/>
    <w:rsid w:val="00D254D5"/>
    <w:rsid w:val="00D259B6"/>
    <w:rsid w:val="00D25AC7"/>
    <w:rsid w:val="00D26D68"/>
    <w:rsid w:val="00D270DF"/>
    <w:rsid w:val="00D27E50"/>
    <w:rsid w:val="00D30157"/>
    <w:rsid w:val="00D303E6"/>
    <w:rsid w:val="00D309E4"/>
    <w:rsid w:val="00D30AF9"/>
    <w:rsid w:val="00D31253"/>
    <w:rsid w:val="00D3126B"/>
    <w:rsid w:val="00D31433"/>
    <w:rsid w:val="00D316B9"/>
    <w:rsid w:val="00D3217E"/>
    <w:rsid w:val="00D32DDE"/>
    <w:rsid w:val="00D339F6"/>
    <w:rsid w:val="00D33E22"/>
    <w:rsid w:val="00D34802"/>
    <w:rsid w:val="00D35877"/>
    <w:rsid w:val="00D35D49"/>
    <w:rsid w:val="00D370F4"/>
    <w:rsid w:val="00D3754D"/>
    <w:rsid w:val="00D40B6D"/>
    <w:rsid w:val="00D40C68"/>
    <w:rsid w:val="00D41558"/>
    <w:rsid w:val="00D423D4"/>
    <w:rsid w:val="00D426EC"/>
    <w:rsid w:val="00D43412"/>
    <w:rsid w:val="00D434C0"/>
    <w:rsid w:val="00D4387F"/>
    <w:rsid w:val="00D439CA"/>
    <w:rsid w:val="00D43D8F"/>
    <w:rsid w:val="00D45514"/>
    <w:rsid w:val="00D45A07"/>
    <w:rsid w:val="00D45D02"/>
    <w:rsid w:val="00D4685A"/>
    <w:rsid w:val="00D470B1"/>
    <w:rsid w:val="00D4741C"/>
    <w:rsid w:val="00D4744F"/>
    <w:rsid w:val="00D47918"/>
    <w:rsid w:val="00D50174"/>
    <w:rsid w:val="00D506D9"/>
    <w:rsid w:val="00D50C41"/>
    <w:rsid w:val="00D513D9"/>
    <w:rsid w:val="00D52921"/>
    <w:rsid w:val="00D529EE"/>
    <w:rsid w:val="00D52A67"/>
    <w:rsid w:val="00D52EBA"/>
    <w:rsid w:val="00D53331"/>
    <w:rsid w:val="00D547DA"/>
    <w:rsid w:val="00D54D6B"/>
    <w:rsid w:val="00D551A4"/>
    <w:rsid w:val="00D55D19"/>
    <w:rsid w:val="00D56108"/>
    <w:rsid w:val="00D5622F"/>
    <w:rsid w:val="00D5631D"/>
    <w:rsid w:val="00D56CDA"/>
    <w:rsid w:val="00D56E27"/>
    <w:rsid w:val="00D570E6"/>
    <w:rsid w:val="00D57374"/>
    <w:rsid w:val="00D5750C"/>
    <w:rsid w:val="00D57918"/>
    <w:rsid w:val="00D57A13"/>
    <w:rsid w:val="00D57BF4"/>
    <w:rsid w:val="00D60618"/>
    <w:rsid w:val="00D60B1C"/>
    <w:rsid w:val="00D620AA"/>
    <w:rsid w:val="00D623F7"/>
    <w:rsid w:val="00D62600"/>
    <w:rsid w:val="00D627BC"/>
    <w:rsid w:val="00D628F1"/>
    <w:rsid w:val="00D62BAE"/>
    <w:rsid w:val="00D62E36"/>
    <w:rsid w:val="00D62F04"/>
    <w:rsid w:val="00D63297"/>
    <w:rsid w:val="00D639FF"/>
    <w:rsid w:val="00D63FE2"/>
    <w:rsid w:val="00D6475C"/>
    <w:rsid w:val="00D64768"/>
    <w:rsid w:val="00D64971"/>
    <w:rsid w:val="00D65368"/>
    <w:rsid w:val="00D654AB"/>
    <w:rsid w:val="00D655FA"/>
    <w:rsid w:val="00D6584F"/>
    <w:rsid w:val="00D65B27"/>
    <w:rsid w:val="00D664DC"/>
    <w:rsid w:val="00D668F5"/>
    <w:rsid w:val="00D66A78"/>
    <w:rsid w:val="00D70056"/>
    <w:rsid w:val="00D70359"/>
    <w:rsid w:val="00D703DA"/>
    <w:rsid w:val="00D71051"/>
    <w:rsid w:val="00D71189"/>
    <w:rsid w:val="00D7257C"/>
    <w:rsid w:val="00D72B0F"/>
    <w:rsid w:val="00D72B11"/>
    <w:rsid w:val="00D72DAA"/>
    <w:rsid w:val="00D72F08"/>
    <w:rsid w:val="00D7330A"/>
    <w:rsid w:val="00D735C9"/>
    <w:rsid w:val="00D738DD"/>
    <w:rsid w:val="00D739DE"/>
    <w:rsid w:val="00D73DC6"/>
    <w:rsid w:val="00D74446"/>
    <w:rsid w:val="00D74B1A"/>
    <w:rsid w:val="00D74C1A"/>
    <w:rsid w:val="00D754C1"/>
    <w:rsid w:val="00D767D0"/>
    <w:rsid w:val="00D7711F"/>
    <w:rsid w:val="00D772CA"/>
    <w:rsid w:val="00D77393"/>
    <w:rsid w:val="00D77A35"/>
    <w:rsid w:val="00D801CE"/>
    <w:rsid w:val="00D80794"/>
    <w:rsid w:val="00D807E9"/>
    <w:rsid w:val="00D80EA8"/>
    <w:rsid w:val="00D819F4"/>
    <w:rsid w:val="00D81B3E"/>
    <w:rsid w:val="00D81BE6"/>
    <w:rsid w:val="00D82903"/>
    <w:rsid w:val="00D82D83"/>
    <w:rsid w:val="00D83523"/>
    <w:rsid w:val="00D83C0D"/>
    <w:rsid w:val="00D83E16"/>
    <w:rsid w:val="00D83EB8"/>
    <w:rsid w:val="00D84CD0"/>
    <w:rsid w:val="00D84E95"/>
    <w:rsid w:val="00D84F28"/>
    <w:rsid w:val="00D8524F"/>
    <w:rsid w:val="00D85651"/>
    <w:rsid w:val="00D85E0A"/>
    <w:rsid w:val="00D85E60"/>
    <w:rsid w:val="00D8710B"/>
    <w:rsid w:val="00D87BA4"/>
    <w:rsid w:val="00D90653"/>
    <w:rsid w:val="00D90C70"/>
    <w:rsid w:val="00D90E49"/>
    <w:rsid w:val="00D912DD"/>
    <w:rsid w:val="00D912E8"/>
    <w:rsid w:val="00D919A0"/>
    <w:rsid w:val="00D91ADA"/>
    <w:rsid w:val="00D91DF2"/>
    <w:rsid w:val="00D92FE9"/>
    <w:rsid w:val="00D934B4"/>
    <w:rsid w:val="00D94B40"/>
    <w:rsid w:val="00D95116"/>
    <w:rsid w:val="00D9611E"/>
    <w:rsid w:val="00D96461"/>
    <w:rsid w:val="00D969DC"/>
    <w:rsid w:val="00D96ADE"/>
    <w:rsid w:val="00D97C55"/>
    <w:rsid w:val="00D97D09"/>
    <w:rsid w:val="00DA0CE2"/>
    <w:rsid w:val="00DA15CE"/>
    <w:rsid w:val="00DA1A81"/>
    <w:rsid w:val="00DA1DDF"/>
    <w:rsid w:val="00DA1F73"/>
    <w:rsid w:val="00DA217A"/>
    <w:rsid w:val="00DA2387"/>
    <w:rsid w:val="00DA316E"/>
    <w:rsid w:val="00DA34FB"/>
    <w:rsid w:val="00DA3C74"/>
    <w:rsid w:val="00DA3DE2"/>
    <w:rsid w:val="00DA41E6"/>
    <w:rsid w:val="00DA44E4"/>
    <w:rsid w:val="00DA490D"/>
    <w:rsid w:val="00DA4AA3"/>
    <w:rsid w:val="00DA56AE"/>
    <w:rsid w:val="00DA62D6"/>
    <w:rsid w:val="00DA7430"/>
    <w:rsid w:val="00DA7B00"/>
    <w:rsid w:val="00DA7DF0"/>
    <w:rsid w:val="00DB0B7A"/>
    <w:rsid w:val="00DB0E8F"/>
    <w:rsid w:val="00DB2E42"/>
    <w:rsid w:val="00DB3E09"/>
    <w:rsid w:val="00DB4AA3"/>
    <w:rsid w:val="00DB5594"/>
    <w:rsid w:val="00DB5D98"/>
    <w:rsid w:val="00DB770C"/>
    <w:rsid w:val="00DC0E4D"/>
    <w:rsid w:val="00DC1CF4"/>
    <w:rsid w:val="00DC1D37"/>
    <w:rsid w:val="00DC20BE"/>
    <w:rsid w:val="00DC2406"/>
    <w:rsid w:val="00DC2B9B"/>
    <w:rsid w:val="00DC2DB6"/>
    <w:rsid w:val="00DC2F5B"/>
    <w:rsid w:val="00DC37EC"/>
    <w:rsid w:val="00DC4F8A"/>
    <w:rsid w:val="00DC561D"/>
    <w:rsid w:val="00DC5B37"/>
    <w:rsid w:val="00DC5E9E"/>
    <w:rsid w:val="00DC6917"/>
    <w:rsid w:val="00DC6A10"/>
    <w:rsid w:val="00DC7887"/>
    <w:rsid w:val="00DC7A40"/>
    <w:rsid w:val="00DC7A50"/>
    <w:rsid w:val="00DD060D"/>
    <w:rsid w:val="00DD0BB6"/>
    <w:rsid w:val="00DD0FE2"/>
    <w:rsid w:val="00DD16D4"/>
    <w:rsid w:val="00DD1A6A"/>
    <w:rsid w:val="00DD1CEC"/>
    <w:rsid w:val="00DD244E"/>
    <w:rsid w:val="00DD253A"/>
    <w:rsid w:val="00DD254B"/>
    <w:rsid w:val="00DD30A0"/>
    <w:rsid w:val="00DD3318"/>
    <w:rsid w:val="00DD3444"/>
    <w:rsid w:val="00DD3B9F"/>
    <w:rsid w:val="00DD3BBF"/>
    <w:rsid w:val="00DD4159"/>
    <w:rsid w:val="00DD42B1"/>
    <w:rsid w:val="00DD44DC"/>
    <w:rsid w:val="00DD4B3B"/>
    <w:rsid w:val="00DD4B4A"/>
    <w:rsid w:val="00DD4E9C"/>
    <w:rsid w:val="00DD57F8"/>
    <w:rsid w:val="00DD5818"/>
    <w:rsid w:val="00DD5A4D"/>
    <w:rsid w:val="00DD5B7C"/>
    <w:rsid w:val="00DD6C42"/>
    <w:rsid w:val="00DD7835"/>
    <w:rsid w:val="00DD7FDA"/>
    <w:rsid w:val="00DE0E23"/>
    <w:rsid w:val="00DE1BCB"/>
    <w:rsid w:val="00DE2510"/>
    <w:rsid w:val="00DE2979"/>
    <w:rsid w:val="00DE3342"/>
    <w:rsid w:val="00DE3467"/>
    <w:rsid w:val="00DE38B2"/>
    <w:rsid w:val="00DE4286"/>
    <w:rsid w:val="00DE465C"/>
    <w:rsid w:val="00DE588E"/>
    <w:rsid w:val="00DE589C"/>
    <w:rsid w:val="00DE62F1"/>
    <w:rsid w:val="00DE62FA"/>
    <w:rsid w:val="00DE657E"/>
    <w:rsid w:val="00DE675A"/>
    <w:rsid w:val="00DE6850"/>
    <w:rsid w:val="00DE7886"/>
    <w:rsid w:val="00DE7D70"/>
    <w:rsid w:val="00DF159F"/>
    <w:rsid w:val="00DF1756"/>
    <w:rsid w:val="00DF1BD0"/>
    <w:rsid w:val="00DF1D6E"/>
    <w:rsid w:val="00DF1D95"/>
    <w:rsid w:val="00DF20BD"/>
    <w:rsid w:val="00DF2C0A"/>
    <w:rsid w:val="00DF39B5"/>
    <w:rsid w:val="00DF3ECA"/>
    <w:rsid w:val="00DF3F04"/>
    <w:rsid w:val="00DF41F5"/>
    <w:rsid w:val="00DF43C8"/>
    <w:rsid w:val="00DF4704"/>
    <w:rsid w:val="00DF4A2E"/>
    <w:rsid w:val="00DF5BBA"/>
    <w:rsid w:val="00DF5DB4"/>
    <w:rsid w:val="00DF61EA"/>
    <w:rsid w:val="00DF71B8"/>
    <w:rsid w:val="00DF7B45"/>
    <w:rsid w:val="00E010BB"/>
    <w:rsid w:val="00E01ED5"/>
    <w:rsid w:val="00E01F5A"/>
    <w:rsid w:val="00E024AA"/>
    <w:rsid w:val="00E0268F"/>
    <w:rsid w:val="00E02790"/>
    <w:rsid w:val="00E02A42"/>
    <w:rsid w:val="00E02CC1"/>
    <w:rsid w:val="00E02EE2"/>
    <w:rsid w:val="00E030BE"/>
    <w:rsid w:val="00E0345C"/>
    <w:rsid w:val="00E053D1"/>
    <w:rsid w:val="00E057B0"/>
    <w:rsid w:val="00E06739"/>
    <w:rsid w:val="00E06AA9"/>
    <w:rsid w:val="00E06B5E"/>
    <w:rsid w:val="00E072D9"/>
    <w:rsid w:val="00E07D80"/>
    <w:rsid w:val="00E102A3"/>
    <w:rsid w:val="00E110E9"/>
    <w:rsid w:val="00E13F9A"/>
    <w:rsid w:val="00E142D9"/>
    <w:rsid w:val="00E14B1B"/>
    <w:rsid w:val="00E14D4D"/>
    <w:rsid w:val="00E14D5D"/>
    <w:rsid w:val="00E15648"/>
    <w:rsid w:val="00E15BA0"/>
    <w:rsid w:val="00E15C77"/>
    <w:rsid w:val="00E1635F"/>
    <w:rsid w:val="00E1693E"/>
    <w:rsid w:val="00E16EC1"/>
    <w:rsid w:val="00E201D2"/>
    <w:rsid w:val="00E209A2"/>
    <w:rsid w:val="00E211DD"/>
    <w:rsid w:val="00E2139B"/>
    <w:rsid w:val="00E21E3A"/>
    <w:rsid w:val="00E228E8"/>
    <w:rsid w:val="00E2470B"/>
    <w:rsid w:val="00E24E3F"/>
    <w:rsid w:val="00E250F1"/>
    <w:rsid w:val="00E25140"/>
    <w:rsid w:val="00E26104"/>
    <w:rsid w:val="00E26BD1"/>
    <w:rsid w:val="00E26F4F"/>
    <w:rsid w:val="00E3007E"/>
    <w:rsid w:val="00E300FB"/>
    <w:rsid w:val="00E30404"/>
    <w:rsid w:val="00E30804"/>
    <w:rsid w:val="00E3084E"/>
    <w:rsid w:val="00E31401"/>
    <w:rsid w:val="00E31C3F"/>
    <w:rsid w:val="00E32E71"/>
    <w:rsid w:val="00E32EE3"/>
    <w:rsid w:val="00E32F23"/>
    <w:rsid w:val="00E331CF"/>
    <w:rsid w:val="00E33CEC"/>
    <w:rsid w:val="00E35155"/>
    <w:rsid w:val="00E3550D"/>
    <w:rsid w:val="00E35F11"/>
    <w:rsid w:val="00E36720"/>
    <w:rsid w:val="00E36CFC"/>
    <w:rsid w:val="00E3730D"/>
    <w:rsid w:val="00E373ED"/>
    <w:rsid w:val="00E3755B"/>
    <w:rsid w:val="00E377E6"/>
    <w:rsid w:val="00E37CA0"/>
    <w:rsid w:val="00E40253"/>
    <w:rsid w:val="00E41016"/>
    <w:rsid w:val="00E41EC1"/>
    <w:rsid w:val="00E4228F"/>
    <w:rsid w:val="00E42AAE"/>
    <w:rsid w:val="00E42F1F"/>
    <w:rsid w:val="00E43983"/>
    <w:rsid w:val="00E43FFC"/>
    <w:rsid w:val="00E440E8"/>
    <w:rsid w:val="00E44327"/>
    <w:rsid w:val="00E447B8"/>
    <w:rsid w:val="00E44B35"/>
    <w:rsid w:val="00E4556D"/>
    <w:rsid w:val="00E45FE9"/>
    <w:rsid w:val="00E46164"/>
    <w:rsid w:val="00E461C2"/>
    <w:rsid w:val="00E46B5A"/>
    <w:rsid w:val="00E5077A"/>
    <w:rsid w:val="00E5176D"/>
    <w:rsid w:val="00E52838"/>
    <w:rsid w:val="00E52FDE"/>
    <w:rsid w:val="00E55ED8"/>
    <w:rsid w:val="00E56EA1"/>
    <w:rsid w:val="00E57087"/>
    <w:rsid w:val="00E572E4"/>
    <w:rsid w:val="00E572E9"/>
    <w:rsid w:val="00E5754F"/>
    <w:rsid w:val="00E603F7"/>
    <w:rsid w:val="00E60402"/>
    <w:rsid w:val="00E60A05"/>
    <w:rsid w:val="00E61049"/>
    <w:rsid w:val="00E614E0"/>
    <w:rsid w:val="00E61D19"/>
    <w:rsid w:val="00E623E1"/>
    <w:rsid w:val="00E6300E"/>
    <w:rsid w:val="00E630F8"/>
    <w:rsid w:val="00E6370E"/>
    <w:rsid w:val="00E638BE"/>
    <w:rsid w:val="00E638C0"/>
    <w:rsid w:val="00E63F0B"/>
    <w:rsid w:val="00E64991"/>
    <w:rsid w:val="00E64D1C"/>
    <w:rsid w:val="00E656AA"/>
    <w:rsid w:val="00E65A0D"/>
    <w:rsid w:val="00E66601"/>
    <w:rsid w:val="00E6788C"/>
    <w:rsid w:val="00E709A6"/>
    <w:rsid w:val="00E71700"/>
    <w:rsid w:val="00E7186A"/>
    <w:rsid w:val="00E720DB"/>
    <w:rsid w:val="00E73B70"/>
    <w:rsid w:val="00E73F7F"/>
    <w:rsid w:val="00E73FB6"/>
    <w:rsid w:val="00E743C4"/>
    <w:rsid w:val="00E744DB"/>
    <w:rsid w:val="00E74B5F"/>
    <w:rsid w:val="00E753BC"/>
    <w:rsid w:val="00E753E8"/>
    <w:rsid w:val="00E757FF"/>
    <w:rsid w:val="00E76390"/>
    <w:rsid w:val="00E76ABD"/>
    <w:rsid w:val="00E77666"/>
    <w:rsid w:val="00E77E97"/>
    <w:rsid w:val="00E80CD3"/>
    <w:rsid w:val="00E8121D"/>
    <w:rsid w:val="00E81270"/>
    <w:rsid w:val="00E81720"/>
    <w:rsid w:val="00E81788"/>
    <w:rsid w:val="00E81901"/>
    <w:rsid w:val="00E81C40"/>
    <w:rsid w:val="00E81C9B"/>
    <w:rsid w:val="00E81FF3"/>
    <w:rsid w:val="00E82823"/>
    <w:rsid w:val="00E830D1"/>
    <w:rsid w:val="00E83739"/>
    <w:rsid w:val="00E83D71"/>
    <w:rsid w:val="00E846A3"/>
    <w:rsid w:val="00E85409"/>
    <w:rsid w:val="00E85E1C"/>
    <w:rsid w:val="00E86322"/>
    <w:rsid w:val="00E86FB3"/>
    <w:rsid w:val="00E87363"/>
    <w:rsid w:val="00E87606"/>
    <w:rsid w:val="00E87973"/>
    <w:rsid w:val="00E87C49"/>
    <w:rsid w:val="00E90062"/>
    <w:rsid w:val="00E904D6"/>
    <w:rsid w:val="00E91F33"/>
    <w:rsid w:val="00E92395"/>
    <w:rsid w:val="00E92B11"/>
    <w:rsid w:val="00E92B5D"/>
    <w:rsid w:val="00E93346"/>
    <w:rsid w:val="00E9339B"/>
    <w:rsid w:val="00E936E9"/>
    <w:rsid w:val="00E93C7B"/>
    <w:rsid w:val="00E942A1"/>
    <w:rsid w:val="00E9464E"/>
    <w:rsid w:val="00E94CCD"/>
    <w:rsid w:val="00E94D22"/>
    <w:rsid w:val="00E94F0C"/>
    <w:rsid w:val="00E95AE1"/>
    <w:rsid w:val="00E96374"/>
    <w:rsid w:val="00E974AA"/>
    <w:rsid w:val="00E97C6F"/>
    <w:rsid w:val="00EA047E"/>
    <w:rsid w:val="00EA0703"/>
    <w:rsid w:val="00EA0D78"/>
    <w:rsid w:val="00EA11D2"/>
    <w:rsid w:val="00EA1817"/>
    <w:rsid w:val="00EA1893"/>
    <w:rsid w:val="00EA1938"/>
    <w:rsid w:val="00EA1D36"/>
    <w:rsid w:val="00EA1E71"/>
    <w:rsid w:val="00EA29CC"/>
    <w:rsid w:val="00EA3000"/>
    <w:rsid w:val="00EA30FB"/>
    <w:rsid w:val="00EA429F"/>
    <w:rsid w:val="00EA476A"/>
    <w:rsid w:val="00EA493C"/>
    <w:rsid w:val="00EA4F9E"/>
    <w:rsid w:val="00EA5319"/>
    <w:rsid w:val="00EA5340"/>
    <w:rsid w:val="00EA63CA"/>
    <w:rsid w:val="00EA699A"/>
    <w:rsid w:val="00EA6A10"/>
    <w:rsid w:val="00EA6D3B"/>
    <w:rsid w:val="00EA7563"/>
    <w:rsid w:val="00EA7F7F"/>
    <w:rsid w:val="00EB00AD"/>
    <w:rsid w:val="00EB0D25"/>
    <w:rsid w:val="00EB136C"/>
    <w:rsid w:val="00EB298B"/>
    <w:rsid w:val="00EB31CD"/>
    <w:rsid w:val="00EB415B"/>
    <w:rsid w:val="00EB480E"/>
    <w:rsid w:val="00EB487C"/>
    <w:rsid w:val="00EB4EBD"/>
    <w:rsid w:val="00EB5D4B"/>
    <w:rsid w:val="00EB5EC6"/>
    <w:rsid w:val="00EB5F41"/>
    <w:rsid w:val="00EB6153"/>
    <w:rsid w:val="00EB66A4"/>
    <w:rsid w:val="00EB68AA"/>
    <w:rsid w:val="00EB7961"/>
    <w:rsid w:val="00EB7FC9"/>
    <w:rsid w:val="00EC00A6"/>
    <w:rsid w:val="00EC014C"/>
    <w:rsid w:val="00EC027C"/>
    <w:rsid w:val="00EC0C9D"/>
    <w:rsid w:val="00EC1429"/>
    <w:rsid w:val="00EC1614"/>
    <w:rsid w:val="00EC1901"/>
    <w:rsid w:val="00EC1B8E"/>
    <w:rsid w:val="00EC2B2A"/>
    <w:rsid w:val="00EC2E23"/>
    <w:rsid w:val="00EC3414"/>
    <w:rsid w:val="00EC40C1"/>
    <w:rsid w:val="00EC44B4"/>
    <w:rsid w:val="00EC580A"/>
    <w:rsid w:val="00EC5B8C"/>
    <w:rsid w:val="00EC617D"/>
    <w:rsid w:val="00EC680E"/>
    <w:rsid w:val="00EC682D"/>
    <w:rsid w:val="00EC68E2"/>
    <w:rsid w:val="00EC6C16"/>
    <w:rsid w:val="00EC7695"/>
    <w:rsid w:val="00EC782B"/>
    <w:rsid w:val="00EC7F46"/>
    <w:rsid w:val="00ED0E58"/>
    <w:rsid w:val="00ED0FE4"/>
    <w:rsid w:val="00ED1E54"/>
    <w:rsid w:val="00ED216D"/>
    <w:rsid w:val="00ED23FD"/>
    <w:rsid w:val="00ED2691"/>
    <w:rsid w:val="00ED27E8"/>
    <w:rsid w:val="00ED2874"/>
    <w:rsid w:val="00ED2EAE"/>
    <w:rsid w:val="00ED34D2"/>
    <w:rsid w:val="00ED4567"/>
    <w:rsid w:val="00ED4D52"/>
    <w:rsid w:val="00ED5772"/>
    <w:rsid w:val="00ED6024"/>
    <w:rsid w:val="00ED7137"/>
    <w:rsid w:val="00ED758B"/>
    <w:rsid w:val="00ED78B8"/>
    <w:rsid w:val="00ED7D2A"/>
    <w:rsid w:val="00EE06EF"/>
    <w:rsid w:val="00EE2345"/>
    <w:rsid w:val="00EE23F2"/>
    <w:rsid w:val="00EE2C68"/>
    <w:rsid w:val="00EE2E12"/>
    <w:rsid w:val="00EE2FA2"/>
    <w:rsid w:val="00EE403C"/>
    <w:rsid w:val="00EE427B"/>
    <w:rsid w:val="00EE464B"/>
    <w:rsid w:val="00EE4FAD"/>
    <w:rsid w:val="00EE54D0"/>
    <w:rsid w:val="00EE5C04"/>
    <w:rsid w:val="00EE5FE4"/>
    <w:rsid w:val="00EE6150"/>
    <w:rsid w:val="00EE71C1"/>
    <w:rsid w:val="00EF02EF"/>
    <w:rsid w:val="00EF06EA"/>
    <w:rsid w:val="00EF1188"/>
    <w:rsid w:val="00EF1A3E"/>
    <w:rsid w:val="00EF21FB"/>
    <w:rsid w:val="00EF2355"/>
    <w:rsid w:val="00EF2721"/>
    <w:rsid w:val="00EF27BB"/>
    <w:rsid w:val="00EF2886"/>
    <w:rsid w:val="00EF2D29"/>
    <w:rsid w:val="00EF37E5"/>
    <w:rsid w:val="00EF3936"/>
    <w:rsid w:val="00EF3A20"/>
    <w:rsid w:val="00EF4113"/>
    <w:rsid w:val="00EF490B"/>
    <w:rsid w:val="00EF49B4"/>
    <w:rsid w:val="00EF49F7"/>
    <w:rsid w:val="00EF5438"/>
    <w:rsid w:val="00EF5CB7"/>
    <w:rsid w:val="00EF607D"/>
    <w:rsid w:val="00EF6356"/>
    <w:rsid w:val="00EF646D"/>
    <w:rsid w:val="00EF715F"/>
    <w:rsid w:val="00F0012F"/>
    <w:rsid w:val="00F0034E"/>
    <w:rsid w:val="00F00FE3"/>
    <w:rsid w:val="00F0103A"/>
    <w:rsid w:val="00F014EC"/>
    <w:rsid w:val="00F01798"/>
    <w:rsid w:val="00F02643"/>
    <w:rsid w:val="00F028D2"/>
    <w:rsid w:val="00F02A1A"/>
    <w:rsid w:val="00F033F4"/>
    <w:rsid w:val="00F035F6"/>
    <w:rsid w:val="00F03A91"/>
    <w:rsid w:val="00F064B3"/>
    <w:rsid w:val="00F06D08"/>
    <w:rsid w:val="00F07604"/>
    <w:rsid w:val="00F07B4F"/>
    <w:rsid w:val="00F103E7"/>
    <w:rsid w:val="00F10452"/>
    <w:rsid w:val="00F104E6"/>
    <w:rsid w:val="00F11D96"/>
    <w:rsid w:val="00F12172"/>
    <w:rsid w:val="00F12433"/>
    <w:rsid w:val="00F128C5"/>
    <w:rsid w:val="00F12AB5"/>
    <w:rsid w:val="00F12E10"/>
    <w:rsid w:val="00F12E6C"/>
    <w:rsid w:val="00F130B5"/>
    <w:rsid w:val="00F13243"/>
    <w:rsid w:val="00F13E67"/>
    <w:rsid w:val="00F1427A"/>
    <w:rsid w:val="00F14317"/>
    <w:rsid w:val="00F14EEF"/>
    <w:rsid w:val="00F14FE0"/>
    <w:rsid w:val="00F15195"/>
    <w:rsid w:val="00F1688D"/>
    <w:rsid w:val="00F16BBE"/>
    <w:rsid w:val="00F16EDF"/>
    <w:rsid w:val="00F17F3A"/>
    <w:rsid w:val="00F20052"/>
    <w:rsid w:val="00F20738"/>
    <w:rsid w:val="00F208CF"/>
    <w:rsid w:val="00F20A9A"/>
    <w:rsid w:val="00F21088"/>
    <w:rsid w:val="00F21864"/>
    <w:rsid w:val="00F21A2B"/>
    <w:rsid w:val="00F21C96"/>
    <w:rsid w:val="00F22CE0"/>
    <w:rsid w:val="00F23286"/>
    <w:rsid w:val="00F23F68"/>
    <w:rsid w:val="00F24E3F"/>
    <w:rsid w:val="00F2530E"/>
    <w:rsid w:val="00F25416"/>
    <w:rsid w:val="00F2550D"/>
    <w:rsid w:val="00F25AF8"/>
    <w:rsid w:val="00F26B1F"/>
    <w:rsid w:val="00F27DE0"/>
    <w:rsid w:val="00F31148"/>
    <w:rsid w:val="00F31379"/>
    <w:rsid w:val="00F31914"/>
    <w:rsid w:val="00F3209F"/>
    <w:rsid w:val="00F326BF"/>
    <w:rsid w:val="00F327E7"/>
    <w:rsid w:val="00F329CA"/>
    <w:rsid w:val="00F34DD6"/>
    <w:rsid w:val="00F3568E"/>
    <w:rsid w:val="00F35746"/>
    <w:rsid w:val="00F366A6"/>
    <w:rsid w:val="00F36CF0"/>
    <w:rsid w:val="00F37129"/>
    <w:rsid w:val="00F378C3"/>
    <w:rsid w:val="00F3795D"/>
    <w:rsid w:val="00F37F90"/>
    <w:rsid w:val="00F40657"/>
    <w:rsid w:val="00F40A32"/>
    <w:rsid w:val="00F43608"/>
    <w:rsid w:val="00F43AF7"/>
    <w:rsid w:val="00F43D3C"/>
    <w:rsid w:val="00F447C7"/>
    <w:rsid w:val="00F44C5C"/>
    <w:rsid w:val="00F452D7"/>
    <w:rsid w:val="00F459B4"/>
    <w:rsid w:val="00F45A38"/>
    <w:rsid w:val="00F45E20"/>
    <w:rsid w:val="00F45EC4"/>
    <w:rsid w:val="00F45F26"/>
    <w:rsid w:val="00F461FC"/>
    <w:rsid w:val="00F46540"/>
    <w:rsid w:val="00F46E60"/>
    <w:rsid w:val="00F46FC2"/>
    <w:rsid w:val="00F471BA"/>
    <w:rsid w:val="00F51E70"/>
    <w:rsid w:val="00F5211B"/>
    <w:rsid w:val="00F5303C"/>
    <w:rsid w:val="00F53A78"/>
    <w:rsid w:val="00F53DD1"/>
    <w:rsid w:val="00F54147"/>
    <w:rsid w:val="00F54450"/>
    <w:rsid w:val="00F54762"/>
    <w:rsid w:val="00F54AFF"/>
    <w:rsid w:val="00F54C9E"/>
    <w:rsid w:val="00F554A9"/>
    <w:rsid w:val="00F557A5"/>
    <w:rsid w:val="00F557BC"/>
    <w:rsid w:val="00F55A61"/>
    <w:rsid w:val="00F56881"/>
    <w:rsid w:val="00F569BB"/>
    <w:rsid w:val="00F56AA6"/>
    <w:rsid w:val="00F574A5"/>
    <w:rsid w:val="00F6006D"/>
    <w:rsid w:val="00F607AA"/>
    <w:rsid w:val="00F608D2"/>
    <w:rsid w:val="00F615E0"/>
    <w:rsid w:val="00F616A5"/>
    <w:rsid w:val="00F617A3"/>
    <w:rsid w:val="00F61AE5"/>
    <w:rsid w:val="00F62014"/>
    <w:rsid w:val="00F627D2"/>
    <w:rsid w:val="00F62AED"/>
    <w:rsid w:val="00F6466F"/>
    <w:rsid w:val="00F646B2"/>
    <w:rsid w:val="00F648A4"/>
    <w:rsid w:val="00F64ABF"/>
    <w:rsid w:val="00F65492"/>
    <w:rsid w:val="00F66526"/>
    <w:rsid w:val="00F66A43"/>
    <w:rsid w:val="00F66EE3"/>
    <w:rsid w:val="00F66F98"/>
    <w:rsid w:val="00F67ACA"/>
    <w:rsid w:val="00F708FC"/>
    <w:rsid w:val="00F71519"/>
    <w:rsid w:val="00F716FD"/>
    <w:rsid w:val="00F71812"/>
    <w:rsid w:val="00F71A56"/>
    <w:rsid w:val="00F71C59"/>
    <w:rsid w:val="00F72F2A"/>
    <w:rsid w:val="00F73776"/>
    <w:rsid w:val="00F73958"/>
    <w:rsid w:val="00F73AC0"/>
    <w:rsid w:val="00F73C49"/>
    <w:rsid w:val="00F73F82"/>
    <w:rsid w:val="00F7435E"/>
    <w:rsid w:val="00F7503B"/>
    <w:rsid w:val="00F75C88"/>
    <w:rsid w:val="00F76185"/>
    <w:rsid w:val="00F77063"/>
    <w:rsid w:val="00F77C3A"/>
    <w:rsid w:val="00F80355"/>
    <w:rsid w:val="00F81478"/>
    <w:rsid w:val="00F8175E"/>
    <w:rsid w:val="00F81844"/>
    <w:rsid w:val="00F820B6"/>
    <w:rsid w:val="00F8220F"/>
    <w:rsid w:val="00F82F97"/>
    <w:rsid w:val="00F83A71"/>
    <w:rsid w:val="00F8562C"/>
    <w:rsid w:val="00F85B1F"/>
    <w:rsid w:val="00F861CC"/>
    <w:rsid w:val="00F8650F"/>
    <w:rsid w:val="00F86554"/>
    <w:rsid w:val="00F86B84"/>
    <w:rsid w:val="00F8733D"/>
    <w:rsid w:val="00F873E0"/>
    <w:rsid w:val="00F87487"/>
    <w:rsid w:val="00F87750"/>
    <w:rsid w:val="00F87C43"/>
    <w:rsid w:val="00F92FFD"/>
    <w:rsid w:val="00F9381A"/>
    <w:rsid w:val="00F93A0C"/>
    <w:rsid w:val="00F93C72"/>
    <w:rsid w:val="00F93D5C"/>
    <w:rsid w:val="00F9497D"/>
    <w:rsid w:val="00F94B2F"/>
    <w:rsid w:val="00F95268"/>
    <w:rsid w:val="00F9526E"/>
    <w:rsid w:val="00F953D8"/>
    <w:rsid w:val="00F957B6"/>
    <w:rsid w:val="00F96CDE"/>
    <w:rsid w:val="00F96DD9"/>
    <w:rsid w:val="00F9712F"/>
    <w:rsid w:val="00F97A2F"/>
    <w:rsid w:val="00FA0460"/>
    <w:rsid w:val="00FA0FBE"/>
    <w:rsid w:val="00FA2343"/>
    <w:rsid w:val="00FA2344"/>
    <w:rsid w:val="00FA25B3"/>
    <w:rsid w:val="00FA2896"/>
    <w:rsid w:val="00FA2D0C"/>
    <w:rsid w:val="00FA4623"/>
    <w:rsid w:val="00FA4B9E"/>
    <w:rsid w:val="00FA516E"/>
    <w:rsid w:val="00FA56C4"/>
    <w:rsid w:val="00FA5722"/>
    <w:rsid w:val="00FA7188"/>
    <w:rsid w:val="00FA78FF"/>
    <w:rsid w:val="00FA7A26"/>
    <w:rsid w:val="00FA7C67"/>
    <w:rsid w:val="00FA7F4A"/>
    <w:rsid w:val="00FB01C7"/>
    <w:rsid w:val="00FB0C81"/>
    <w:rsid w:val="00FB10D3"/>
    <w:rsid w:val="00FB1546"/>
    <w:rsid w:val="00FB1CD0"/>
    <w:rsid w:val="00FB2A14"/>
    <w:rsid w:val="00FB2F6B"/>
    <w:rsid w:val="00FB2FE0"/>
    <w:rsid w:val="00FB2FFB"/>
    <w:rsid w:val="00FB3590"/>
    <w:rsid w:val="00FB39AB"/>
    <w:rsid w:val="00FB3B52"/>
    <w:rsid w:val="00FB3D4B"/>
    <w:rsid w:val="00FB4188"/>
    <w:rsid w:val="00FB4CAF"/>
    <w:rsid w:val="00FB5D38"/>
    <w:rsid w:val="00FB5EA8"/>
    <w:rsid w:val="00FB6598"/>
    <w:rsid w:val="00FB672C"/>
    <w:rsid w:val="00FB676A"/>
    <w:rsid w:val="00FB7274"/>
    <w:rsid w:val="00FB73CA"/>
    <w:rsid w:val="00FC1FAA"/>
    <w:rsid w:val="00FC2200"/>
    <w:rsid w:val="00FC2540"/>
    <w:rsid w:val="00FC29D6"/>
    <w:rsid w:val="00FC307F"/>
    <w:rsid w:val="00FC3929"/>
    <w:rsid w:val="00FC3ECB"/>
    <w:rsid w:val="00FC432A"/>
    <w:rsid w:val="00FC4680"/>
    <w:rsid w:val="00FC4684"/>
    <w:rsid w:val="00FC4932"/>
    <w:rsid w:val="00FC4F2F"/>
    <w:rsid w:val="00FC52E5"/>
    <w:rsid w:val="00FC579E"/>
    <w:rsid w:val="00FC5C70"/>
    <w:rsid w:val="00FC68D1"/>
    <w:rsid w:val="00FC6B8D"/>
    <w:rsid w:val="00FC70FB"/>
    <w:rsid w:val="00FC7182"/>
    <w:rsid w:val="00FC76A7"/>
    <w:rsid w:val="00FD16F3"/>
    <w:rsid w:val="00FD1878"/>
    <w:rsid w:val="00FD1EB7"/>
    <w:rsid w:val="00FD3268"/>
    <w:rsid w:val="00FD3539"/>
    <w:rsid w:val="00FD395B"/>
    <w:rsid w:val="00FD5613"/>
    <w:rsid w:val="00FD5AE7"/>
    <w:rsid w:val="00FD6DC4"/>
    <w:rsid w:val="00FD75AC"/>
    <w:rsid w:val="00FD7742"/>
    <w:rsid w:val="00FD79F4"/>
    <w:rsid w:val="00FE060D"/>
    <w:rsid w:val="00FE0D37"/>
    <w:rsid w:val="00FE0D7C"/>
    <w:rsid w:val="00FE1276"/>
    <w:rsid w:val="00FE1461"/>
    <w:rsid w:val="00FE1591"/>
    <w:rsid w:val="00FE1B47"/>
    <w:rsid w:val="00FE1BE6"/>
    <w:rsid w:val="00FE1C42"/>
    <w:rsid w:val="00FE1EBF"/>
    <w:rsid w:val="00FE2125"/>
    <w:rsid w:val="00FE2ACA"/>
    <w:rsid w:val="00FE3C66"/>
    <w:rsid w:val="00FE4833"/>
    <w:rsid w:val="00FE4A3C"/>
    <w:rsid w:val="00FE58D0"/>
    <w:rsid w:val="00FE6B05"/>
    <w:rsid w:val="00FE75D3"/>
    <w:rsid w:val="00FE76A7"/>
    <w:rsid w:val="00FE7B97"/>
    <w:rsid w:val="00FF0204"/>
    <w:rsid w:val="00FF03E6"/>
    <w:rsid w:val="00FF1047"/>
    <w:rsid w:val="00FF138C"/>
    <w:rsid w:val="00FF180A"/>
    <w:rsid w:val="00FF1DAD"/>
    <w:rsid w:val="00FF1ECF"/>
    <w:rsid w:val="00FF21AD"/>
    <w:rsid w:val="00FF2427"/>
    <w:rsid w:val="00FF276D"/>
    <w:rsid w:val="00FF2BAB"/>
    <w:rsid w:val="00FF3060"/>
    <w:rsid w:val="00FF3AED"/>
    <w:rsid w:val="00FF49BE"/>
    <w:rsid w:val="5BD110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1CD52"/>
  <w15:docId w15:val="{C4A36BFB-979B-47CD-BB24-E1A5B32F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DA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styleId="Strong">
    <w:name w:val="Strong"/>
    <w:qFormat/>
    <w:rsid w:val="00FE4833"/>
    <w:rPr>
      <w:b/>
      <w:bCs/>
    </w:rPr>
  </w:style>
  <w:style w:type="character" w:customStyle="1" w:styleId="FootnoteCharacters">
    <w:name w:val="Footnote Characters"/>
    <w:qFormat/>
    <w:rsid w:val="00194FC8"/>
    <w:rPr>
      <w:vertAlign w:val="superscript"/>
    </w:rPr>
  </w:style>
  <w:style w:type="paragraph" w:styleId="BodyText">
    <w:name w:val="Body Text"/>
    <w:basedOn w:val="Normal"/>
    <w:link w:val="BodyTextChar"/>
    <w:uiPriority w:val="99"/>
    <w:unhideWhenUsed/>
    <w:rsid w:val="00506FDC"/>
    <w:pPr>
      <w:spacing w:after="120"/>
    </w:pPr>
  </w:style>
  <w:style w:type="character" w:customStyle="1" w:styleId="BodyTextChar">
    <w:name w:val="Body Text Char"/>
    <w:basedOn w:val="DefaultParagraphFont"/>
    <w:link w:val="BodyText"/>
    <w:uiPriority w:val="99"/>
    <w:rsid w:val="00506FDC"/>
    <w:rPr>
      <w:sz w:val="22"/>
      <w:szCs w:val="22"/>
      <w:lang w:val="en-CA"/>
    </w:rPr>
  </w:style>
  <w:style w:type="paragraph" w:customStyle="1" w:styleId="normal1">
    <w:name w:val="normal1"/>
    <w:qFormat/>
    <w:rsid w:val="00462E19"/>
    <w:pPr>
      <w:suppressAutoHyphens/>
      <w:spacing w:line="276" w:lineRule="auto"/>
    </w:pPr>
    <w:rPr>
      <w:rFonts w:eastAsia="Arial" w:cs="Arial"/>
      <w:sz w:val="22"/>
      <w:szCs w:val="22"/>
      <w:lang w:eastAsia="zh-CN" w:bidi="hi-IN"/>
    </w:rPr>
  </w:style>
  <w:style w:type="paragraph" w:customStyle="1" w:styleId="TableContents">
    <w:name w:val="Table Contents"/>
    <w:basedOn w:val="Normal"/>
    <w:qFormat/>
    <w:rsid w:val="008F119D"/>
    <w:pPr>
      <w:widowControl w:val="0"/>
      <w:suppressLineNumbers/>
      <w:suppressAutoHyphens/>
      <w:spacing w:after="144" w:line="276" w:lineRule="auto"/>
    </w:pPr>
    <w:rPr>
      <w:rFonts w:eastAsia="Arial" w:cs="Arial"/>
      <w:lang w:val="en-US" w:eastAsia="zh-CN" w:bidi="hi-IN"/>
    </w:rPr>
  </w:style>
  <w:style w:type="paragraph" w:customStyle="1" w:styleId="TableHeading">
    <w:name w:val="Table Heading"/>
    <w:basedOn w:val="TableContents"/>
    <w:qFormat/>
    <w:rsid w:val="008F119D"/>
    <w:pPr>
      <w:jc w:val="center"/>
    </w:pPr>
    <w:rPr>
      <w:b/>
      <w:bCs/>
    </w:rPr>
  </w:style>
  <w:style w:type="paragraph" w:customStyle="1" w:styleId="Table">
    <w:name w:val="Table"/>
    <w:basedOn w:val="Caption"/>
    <w:qFormat/>
    <w:rsid w:val="00E26F4F"/>
    <w:pPr>
      <w:suppressLineNumbers/>
      <w:suppressAutoHyphens/>
      <w:spacing w:before="120" w:after="120" w:line="276" w:lineRule="auto"/>
    </w:pPr>
    <w:rPr>
      <w:rFonts w:eastAsia="Arial" w:cs="Noto Sans Devanagari"/>
      <w:color w:val="auto"/>
      <w:sz w:val="24"/>
      <w:szCs w:val="24"/>
      <w:lang w:val="en-US" w:eastAsia="zh-CN" w:bidi="hi-IN"/>
    </w:rPr>
  </w:style>
  <w:style w:type="paragraph" w:styleId="Caption">
    <w:name w:val="caption"/>
    <w:basedOn w:val="Normal"/>
    <w:next w:val="Normal"/>
    <w:uiPriority w:val="35"/>
    <w:semiHidden/>
    <w:unhideWhenUsed/>
    <w:qFormat/>
    <w:rsid w:val="00E26F4F"/>
    <w:pPr>
      <w:spacing w:after="200"/>
    </w:pPr>
    <w:rPr>
      <w:i/>
      <w:iCs/>
      <w:color w:val="1F497D" w:themeColor="text2"/>
      <w:sz w:val="18"/>
      <w:szCs w:val="18"/>
    </w:rPr>
  </w:style>
  <w:style w:type="table" w:customStyle="1" w:styleId="TableNormal0">
    <w:name w:val="TableNormal"/>
    <w:rsid w:val="00CA34F9"/>
    <w:pPr>
      <w:suppressAutoHyphens/>
    </w:pPr>
    <w:rPr>
      <w:rFonts w:ascii="Arial" w:eastAsia="Arial" w:hAnsi="Arial" w:cs="Arial"/>
      <w:sz w:val="22"/>
      <w:szCs w:val="22"/>
      <w:lang w:eastAsia="zh-CN" w:bidi="hi-IN"/>
    </w:rPr>
    <w:tblPr>
      <w:tblCellMar>
        <w:top w:w="0" w:type="dxa"/>
        <w:left w:w="0" w:type="dxa"/>
        <w:bottom w:w="0" w:type="dxa"/>
        <w:right w:w="0" w:type="dxa"/>
      </w:tblCellMar>
    </w:tblPr>
  </w:style>
  <w:style w:type="character" w:customStyle="1" w:styleId="FooterChar">
    <w:name w:val="Footer Char"/>
    <w:basedOn w:val="DefaultParagraphFont"/>
    <w:link w:val="Footer"/>
    <w:uiPriority w:val="99"/>
    <w:rsid w:val="00DA217A"/>
    <w:rPr>
      <w:sz w:val="22"/>
      <w:szCs w:val="22"/>
      <w:lang w:val="en-CA"/>
    </w:rPr>
  </w:style>
  <w:style w:type="character" w:styleId="Emphasis">
    <w:name w:val="Emphasis"/>
    <w:qFormat/>
    <w:rsid w:val="00BA3507"/>
    <w:rPr>
      <w:i/>
      <w:iCs/>
    </w:rPr>
  </w:style>
  <w:style w:type="character" w:customStyle="1" w:styleId="normaltextrun">
    <w:name w:val="normaltextrun"/>
    <w:basedOn w:val="DefaultParagraphFont"/>
    <w:rsid w:val="005458E8"/>
  </w:style>
  <w:style w:type="character" w:customStyle="1" w:styleId="eop">
    <w:name w:val="eop"/>
    <w:basedOn w:val="DefaultParagraphFont"/>
    <w:rsid w:val="00545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6627632">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5633185">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Morocco\HPMP\S3t1\draft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33E848B1-A869-46CC-B67C-5126DF6CF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8</TotalTime>
  <Pages>27</Pages>
  <Words>11679</Words>
  <Characters>66573</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Project proposal: Morocco</vt:lpstr>
    </vt:vector>
  </TitlesOfParts>
  <Company>UNMFS</Company>
  <LinksUpToDate>false</LinksUpToDate>
  <CharactersWithSpaces>78096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Morocco</dc:title>
  <dc:subject/>
  <dc:creator>AE</dc:creator>
  <cp:keywords>98th ExCom</cp:keywords>
  <dc:description>Dec 96/26 + HPMP stage III request</dc:description>
  <cp:lastModifiedBy>Pamela El Kortbawi</cp:lastModifiedBy>
  <cp:revision>4</cp:revision>
  <cp:lastPrinted>2001-05-26T19:40:00Z</cp:lastPrinted>
  <dcterms:created xsi:type="dcterms:W3CDTF">2026-06-01T21:03:00Z</dcterms:created>
  <dcterms:modified xsi:type="dcterms:W3CDTF">2026-06-01T21:08:00Z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UNEP/OzL.Pro/ExCom/98/40</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Revision date">
    <vt:lpwstr>27/05/2026</vt:lpwstr>
  </property>
</Properties>
</file>