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686ABA3" w14:textId="77777777">
        <w:trPr>
          <w:trHeight w:val="720"/>
        </w:trPr>
        <w:tc>
          <w:tcPr>
            <w:tcW w:w="5490" w:type="dxa"/>
            <w:gridSpan w:val="2"/>
            <w:tcBorders>
              <w:bottom w:val="single" w:sz="18" w:space="0" w:color="auto"/>
            </w:tcBorders>
          </w:tcPr>
          <w:p w14:paraId="2A7667B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B76C595"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755060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736321"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1" behindDoc="0" locked="0" layoutInCell="1" allowOverlap="1" wp14:anchorId="415B0BA9" wp14:editId="5CDB3CA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52986F3" id="Group 1" o:spid="_x0000_s1026" style="position:absolute;margin-left:.2pt;margin-top:2.85pt;width:66.5pt;height:127.25pt;z-index:251658241"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0AEDDC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F7FE22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812F1F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9D972BD"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4613869D" w14:textId="77777777" w:rsidR="00C15867" w:rsidRPr="009B0D30" w:rsidRDefault="00C15867">
            <w:r w:rsidRPr="009B0D30">
              <w:t>Distr.</w:t>
            </w:r>
          </w:p>
          <w:p w14:paraId="76201996" w14:textId="77777777" w:rsidR="00923540" w:rsidRPr="009B0D30" w:rsidRDefault="00923540" w:rsidP="00923540">
            <w:r w:rsidRPr="009B0D30">
              <w:t>GENERAL</w:t>
            </w:r>
          </w:p>
          <w:p w14:paraId="4882868E" w14:textId="77777777" w:rsidR="00C15867" w:rsidRPr="009B0D30" w:rsidRDefault="00C15867"/>
          <w:p w14:paraId="5270C130" w14:textId="77777777" w:rsidR="00C15867" w:rsidRPr="009B0D30" w:rsidRDefault="00C15867"/>
          <w:p w14:paraId="4AB032D7" w14:textId="26B42336" w:rsidR="00C15867" w:rsidRPr="009B0D30" w:rsidRDefault="004F78F5">
            <w:r>
              <w:fldChar w:fldCharType="begin"/>
            </w:r>
            <w:r>
              <w:instrText>DOCPROPERTY "Document number"  \* MERGEFORMAT</w:instrText>
            </w:r>
            <w:r>
              <w:fldChar w:fldCharType="separate"/>
            </w:r>
            <w:r>
              <w:t>UNEP/</w:t>
            </w:r>
            <w:proofErr w:type="spellStart"/>
            <w:r>
              <w:t>OzL.Pro</w:t>
            </w:r>
            <w:proofErr w:type="spellEnd"/>
            <w:r>
              <w:t>/ExCom/96/57</w:t>
            </w:r>
            <w:r>
              <w:fldChar w:fldCharType="end"/>
            </w:r>
          </w:p>
          <w:p w14:paraId="649B4B3A" w14:textId="5C1175E6"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60148E">
              <w:t>25 April 2025</w:t>
            </w:r>
            <w:r w:rsidRPr="009B0D30">
              <w:fldChar w:fldCharType="end"/>
            </w:r>
          </w:p>
          <w:p w14:paraId="34A1EA34" w14:textId="77777777" w:rsidR="00C15867" w:rsidRPr="009B0D30" w:rsidRDefault="00C15867">
            <w:pPr>
              <w:rPr>
                <w:caps/>
              </w:rPr>
            </w:pPr>
          </w:p>
          <w:p w14:paraId="42A2A994" w14:textId="77777777" w:rsidR="00C15867" w:rsidRPr="009B0D30" w:rsidRDefault="00C15867">
            <w:r w:rsidRPr="009B0D30">
              <w:t>ORIGINAL: ENGLISH</w:t>
            </w:r>
          </w:p>
        </w:tc>
      </w:tr>
    </w:tbl>
    <w:p w14:paraId="279A3C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63117D08" w14:textId="77777777" w:rsidR="00CA59FB" w:rsidRDefault="00CA59FB" w:rsidP="00CA59FB">
      <w:pPr>
        <w:jc w:val="left"/>
      </w:pPr>
      <w:r>
        <w:t xml:space="preserve">Montreal, </w:t>
      </w:r>
      <w:r w:rsidR="007624A2">
        <w:t>26-30</w:t>
      </w:r>
      <w:r w:rsidR="00022071">
        <w:t xml:space="preserve"> </w:t>
      </w:r>
      <w:r w:rsidR="007624A2">
        <w:t>May 2025</w:t>
      </w:r>
    </w:p>
    <w:p w14:paraId="30F68242" w14:textId="2EA7630C" w:rsidR="0079781A" w:rsidRDefault="0079781A" w:rsidP="0079781A">
      <w:pPr>
        <w:jc w:val="left"/>
      </w:pPr>
      <w:r>
        <w:t xml:space="preserve">Item </w:t>
      </w:r>
      <w:r w:rsidR="00FC1CDE">
        <w:t>10(b)</w:t>
      </w:r>
      <w:r>
        <w:t xml:space="preserve"> </w:t>
      </w:r>
      <w:r w:rsidRPr="00512BEF">
        <w:t>of the provisional agenda</w:t>
      </w:r>
      <w:r w:rsidRPr="00512BEF">
        <w:rPr>
          <w:rStyle w:val="FootnoteReference"/>
        </w:rPr>
        <w:footnoteReference w:id="2"/>
      </w:r>
    </w:p>
    <w:p w14:paraId="7BEFFC75" w14:textId="77777777" w:rsidR="00C15867" w:rsidRPr="009B0D30" w:rsidRDefault="00C15867" w:rsidP="00CA59FB">
      <w:pPr>
        <w:jc w:val="left"/>
      </w:pPr>
    </w:p>
    <w:p w14:paraId="40B51694" w14:textId="77777777" w:rsidR="009145E4" w:rsidRDefault="009145E4" w:rsidP="006970C4">
      <w:pPr>
        <w:pStyle w:val="Heading1"/>
        <w:numPr>
          <w:ilvl w:val="0"/>
          <w:numId w:val="0"/>
        </w:numPr>
        <w:spacing w:after="0"/>
      </w:pPr>
    </w:p>
    <w:p w14:paraId="1781FB09" w14:textId="054282A5" w:rsidR="00B97D7E" w:rsidRPr="00FC1CDE" w:rsidRDefault="00B97D7E" w:rsidP="00B97D7E">
      <w:pPr>
        <w:jc w:val="center"/>
        <w:rPr>
          <w:b/>
          <w:bCs/>
        </w:rPr>
      </w:pPr>
      <w:r w:rsidRPr="00FC1CDE">
        <w:rPr>
          <w:b/>
          <w:bCs/>
        </w:rPr>
        <w:t>UPDATE ON THE OPERATIONALIZATION OF THE ENERGY EFFICIENCY REVOLVING FUND FOR END USERS (</w:t>
      </w:r>
      <w:r w:rsidR="00DF1565">
        <w:rPr>
          <w:b/>
          <w:bCs/>
        </w:rPr>
        <w:t xml:space="preserve">DECISION </w:t>
      </w:r>
      <w:r w:rsidRPr="00FC1CDE">
        <w:rPr>
          <w:b/>
          <w:bCs/>
        </w:rPr>
        <w:t>95/87(h)</w:t>
      </w:r>
      <w:r w:rsidR="0088290A">
        <w:rPr>
          <w:b/>
          <w:bCs/>
        </w:rPr>
        <w:t xml:space="preserve"> and (i)</w:t>
      </w:r>
      <w:r w:rsidRPr="00FC1CDE">
        <w:rPr>
          <w:b/>
          <w:bCs/>
        </w:rPr>
        <w:t>)</w:t>
      </w:r>
    </w:p>
    <w:p w14:paraId="70883992" w14:textId="77777777" w:rsidR="00B97D7E" w:rsidRDefault="00B97D7E" w:rsidP="00B97D7E">
      <w:pPr>
        <w:rPr>
          <w:rFonts w:asciiTheme="majorBidi" w:hAnsiTheme="majorBidi" w:cstheme="majorBidi"/>
        </w:rPr>
      </w:pPr>
    </w:p>
    <w:p w14:paraId="351583CF" w14:textId="77777777" w:rsidR="00B97D7E" w:rsidRPr="00E24714" w:rsidRDefault="00B97D7E" w:rsidP="00B97D7E">
      <w:pPr>
        <w:rPr>
          <w:rFonts w:asciiTheme="majorBidi" w:hAnsiTheme="majorBidi" w:cstheme="majorBidi"/>
          <w:b/>
          <w:bCs/>
        </w:rPr>
      </w:pPr>
      <w:r>
        <w:rPr>
          <w:rFonts w:asciiTheme="majorBidi" w:hAnsiTheme="majorBidi" w:cstheme="majorBidi"/>
          <w:b/>
          <w:bCs/>
        </w:rPr>
        <w:t>Introduction</w:t>
      </w:r>
    </w:p>
    <w:p w14:paraId="156E7A16" w14:textId="77777777" w:rsidR="00B97D7E" w:rsidRPr="00204215" w:rsidRDefault="00B97D7E" w:rsidP="00B97D7E">
      <w:pPr>
        <w:rPr>
          <w:rFonts w:asciiTheme="majorBidi" w:hAnsiTheme="majorBidi" w:cstheme="majorBidi"/>
        </w:rPr>
      </w:pPr>
    </w:p>
    <w:p w14:paraId="4A4E6852" w14:textId="298A3B36" w:rsidR="00B97D7E" w:rsidRPr="005F0115" w:rsidRDefault="00B97D7E" w:rsidP="00574799">
      <w:pPr>
        <w:pStyle w:val="Heading1"/>
      </w:pPr>
      <w:r w:rsidRPr="005F0115">
        <w:t>At its 95</w:t>
      </w:r>
      <w:r w:rsidRPr="005F0115">
        <w:rPr>
          <w:vertAlign w:val="superscript"/>
        </w:rPr>
        <w:t>th</w:t>
      </w:r>
      <w:r w:rsidRPr="005F0115">
        <w:t xml:space="preserve"> meeting, the Executive Committee decided to establish a funding window of US</w:t>
      </w:r>
      <w:r w:rsidR="00C63B37" w:rsidRPr="005F0115">
        <w:t> </w:t>
      </w:r>
      <w:r w:rsidRPr="005F0115">
        <w:t>$40</w:t>
      </w:r>
      <w:r w:rsidR="00C63B37" w:rsidRPr="005F0115">
        <w:t> </w:t>
      </w:r>
      <w:r w:rsidRPr="005F0115">
        <w:t>million for two energy-efficiency end-user projects using a revolving fund modality and requested the Secretariat to prepare for the 96</w:t>
      </w:r>
      <w:r w:rsidRPr="005F0115">
        <w:rPr>
          <w:vertAlign w:val="superscript"/>
        </w:rPr>
        <w:t>th</w:t>
      </w:r>
      <w:r w:rsidRPr="005F0115">
        <w:t xml:space="preserve"> meeting an update on the operationalization of the revolving fund, as outlined in part C of document UNEP/</w:t>
      </w:r>
      <w:proofErr w:type="spellStart"/>
      <w:r w:rsidRPr="005F0115">
        <w:t>OzL.Pro</w:t>
      </w:r>
      <w:proofErr w:type="spellEnd"/>
      <w:r w:rsidRPr="005F0115">
        <w:t>/ExCom/95/87 taking into consideration the discussions at the 95</w:t>
      </w:r>
      <w:r w:rsidRPr="005F0115">
        <w:rPr>
          <w:vertAlign w:val="superscript"/>
        </w:rPr>
        <w:t>th</w:t>
      </w:r>
      <w:r w:rsidRPr="005F0115">
        <w:t xml:space="preserve"> meeting (decision 95/87(h)). The Secretariat was also tasked with working alongside implementing agencies experienced in revolving funds on energy efficiency to gather examples and lessons learned. Furthermore, the Secretariat was to illustrate the expected benefits of Multilateral Fund </w:t>
      </w:r>
      <w:r w:rsidR="000B276C" w:rsidRPr="005F0115">
        <w:t xml:space="preserve">(MLF) </w:t>
      </w:r>
      <w:r w:rsidRPr="005F0115">
        <w:t>contributions to both existing and new funds and present a summary paper at the 96</w:t>
      </w:r>
      <w:r w:rsidRPr="005F0115">
        <w:rPr>
          <w:vertAlign w:val="superscript"/>
        </w:rPr>
        <w:t>th</w:t>
      </w:r>
      <w:r w:rsidRPr="005F0115">
        <w:t xml:space="preserve"> meeting (decision</w:t>
      </w:r>
      <w:r w:rsidR="00687854">
        <w:t> </w:t>
      </w:r>
      <w:r w:rsidRPr="005F0115">
        <w:t xml:space="preserve">95/87(i)). </w:t>
      </w:r>
      <w:r w:rsidR="007B11CE" w:rsidRPr="005F0115">
        <w:t xml:space="preserve">Information on the </w:t>
      </w:r>
      <w:r w:rsidR="008A602D">
        <w:t xml:space="preserve">expected </w:t>
      </w:r>
      <w:r w:rsidR="007B11CE" w:rsidRPr="005F0115">
        <w:t xml:space="preserve">benefits of MLF </w:t>
      </w:r>
      <w:r w:rsidR="004C7A58">
        <w:t xml:space="preserve">funding for </w:t>
      </w:r>
      <w:r w:rsidR="007B11CE" w:rsidRPr="005F0115">
        <w:t xml:space="preserve">existing and new funds have been highlighted </w:t>
      </w:r>
      <w:r w:rsidR="008E535B" w:rsidRPr="005F0115">
        <w:t xml:space="preserve">in </w:t>
      </w:r>
      <w:r w:rsidR="007B11CE" w:rsidRPr="005F0115">
        <w:t>paragraphs 18 and 19 of th</w:t>
      </w:r>
      <w:r w:rsidR="000B2590">
        <w:t>e present</w:t>
      </w:r>
      <w:r w:rsidR="007B11CE" w:rsidRPr="005F0115">
        <w:t xml:space="preserve"> document based on information collected on experiences on similar </w:t>
      </w:r>
      <w:r w:rsidR="008A602D">
        <w:t xml:space="preserve">financial </w:t>
      </w:r>
      <w:r w:rsidR="007B11CE" w:rsidRPr="005F0115">
        <w:t>mechanisms</w:t>
      </w:r>
      <w:r w:rsidR="0025453A">
        <w:t>.</w:t>
      </w:r>
      <w:r w:rsidR="008A602D">
        <w:t xml:space="preserve"> </w:t>
      </w:r>
      <w:r w:rsidR="0025453A">
        <w:t>T</w:t>
      </w:r>
      <w:r w:rsidRPr="005F0115">
        <w:t>he case studies are presented in document</w:t>
      </w:r>
      <w:r w:rsidR="008A602D">
        <w:t> </w:t>
      </w:r>
      <w:r w:rsidR="00D602B1" w:rsidRPr="005F0115">
        <w:t>UNEP/</w:t>
      </w:r>
      <w:proofErr w:type="spellStart"/>
      <w:r w:rsidR="00D602B1" w:rsidRPr="005F0115">
        <w:t>OzL.Pro</w:t>
      </w:r>
      <w:proofErr w:type="spellEnd"/>
      <w:r w:rsidR="00D602B1" w:rsidRPr="005F0115">
        <w:t>/ExCom/96</w:t>
      </w:r>
      <w:r w:rsidR="004F78F5" w:rsidRPr="005F0115">
        <w:t>/58</w:t>
      </w:r>
      <w:r w:rsidRPr="005F0115">
        <w:t xml:space="preserve">. </w:t>
      </w:r>
    </w:p>
    <w:p w14:paraId="3D04F2D2" w14:textId="3F79F329" w:rsidR="00B97D7E" w:rsidRDefault="00B97D7E" w:rsidP="00574799">
      <w:pPr>
        <w:pStyle w:val="Heading1"/>
      </w:pPr>
      <w:r>
        <w:t xml:space="preserve">This document was prepared based on consultations with technical and financial experts who have operationalised energy efficiency revolving funds, and relevant reports on revolving fund implementation in countries. Additionally, </w:t>
      </w:r>
      <w:r w:rsidRPr="00596DC5">
        <w:t>consultations were held with personnel involved in financing refrigeration</w:t>
      </w:r>
      <w:r w:rsidRPr="003A61FA">
        <w:t>, air</w:t>
      </w:r>
      <w:r w:rsidR="00745128">
        <w:noBreakHyphen/>
      </w:r>
      <w:r w:rsidRPr="003A61FA">
        <w:t xml:space="preserve">conditioning, and heat pump </w:t>
      </w:r>
      <w:r>
        <w:t>(RACHP) equipment to understand the specific requirements of their customers/clients for adopting such financial instruments. The document was prepared taking into consideration the discussion among members at the 95</w:t>
      </w:r>
      <w:r w:rsidRPr="00F0603E">
        <w:rPr>
          <w:vertAlign w:val="superscript"/>
        </w:rPr>
        <w:t>th</w:t>
      </w:r>
      <w:r>
        <w:t xml:space="preserve"> meeting.   </w:t>
      </w:r>
    </w:p>
    <w:p w14:paraId="01E444C0" w14:textId="3535B961" w:rsidR="00B97D7E" w:rsidRPr="00BC784A" w:rsidRDefault="00B97D7E" w:rsidP="00574799">
      <w:pPr>
        <w:pStyle w:val="Heading1"/>
      </w:pPr>
      <w:r>
        <w:t xml:space="preserve">The following sections outline the </w:t>
      </w:r>
      <w:r w:rsidR="009109E1">
        <w:t xml:space="preserve">main </w:t>
      </w:r>
      <w:r>
        <w:t>steps, with relevant guidance and conditions, required for operationalising the revolving fund in a country</w:t>
      </w:r>
      <w:r w:rsidR="001A529C">
        <w:t xml:space="preserve"> once the </w:t>
      </w:r>
      <w:r w:rsidR="0049500C">
        <w:t xml:space="preserve">funds for </w:t>
      </w:r>
      <w:r w:rsidR="0049500C" w:rsidRPr="00207D29">
        <w:t>energy-efficiency end-user projects</w:t>
      </w:r>
      <w:r w:rsidR="0049500C">
        <w:t xml:space="preserve"> are approved by the Executive Committee</w:t>
      </w:r>
      <w:r>
        <w:t xml:space="preserve">. These steps are also summarized in figure </w:t>
      </w:r>
      <w:r w:rsidRPr="00BC784A">
        <w:t>1.</w:t>
      </w:r>
    </w:p>
    <w:p w14:paraId="2D2E20CA" w14:textId="1590A383" w:rsidR="00B97D7E" w:rsidRPr="00423756" w:rsidRDefault="28E2B91B" w:rsidP="23BBD402">
      <w:pPr>
        <w:pStyle w:val="ListParagraph"/>
        <w:keepNext/>
        <w:spacing w:after="0" w:line="240" w:lineRule="auto"/>
        <w:ind w:left="0"/>
        <w:jc w:val="both"/>
        <w:rPr>
          <w:rFonts w:asciiTheme="majorBidi" w:hAnsiTheme="majorBidi" w:cstheme="majorBidi"/>
          <w:b/>
          <w:bCs/>
          <w:sz w:val="22"/>
          <w:szCs w:val="22"/>
        </w:rPr>
      </w:pPr>
      <w:r w:rsidRPr="23BBD402">
        <w:rPr>
          <w:rFonts w:asciiTheme="majorBidi" w:hAnsiTheme="majorBidi" w:cstheme="majorBidi"/>
          <w:b/>
          <w:bCs/>
          <w:sz w:val="22"/>
          <w:szCs w:val="22"/>
        </w:rPr>
        <w:lastRenderedPageBreak/>
        <w:t xml:space="preserve">Figure 1. Main </w:t>
      </w:r>
      <w:r w:rsidR="00E7282E">
        <w:rPr>
          <w:rFonts w:asciiTheme="majorBidi" w:hAnsiTheme="majorBidi" w:cstheme="majorBidi"/>
          <w:b/>
          <w:bCs/>
          <w:sz w:val="22"/>
          <w:szCs w:val="22"/>
        </w:rPr>
        <w:t>s</w:t>
      </w:r>
      <w:r w:rsidR="00E7282E" w:rsidRPr="23BBD402">
        <w:rPr>
          <w:rFonts w:asciiTheme="majorBidi" w:hAnsiTheme="majorBidi" w:cstheme="majorBidi"/>
          <w:b/>
          <w:bCs/>
          <w:sz w:val="22"/>
          <w:szCs w:val="22"/>
        </w:rPr>
        <w:t xml:space="preserve">teps </w:t>
      </w:r>
      <w:r w:rsidRPr="23BBD402">
        <w:rPr>
          <w:rFonts w:asciiTheme="majorBidi" w:hAnsiTheme="majorBidi" w:cstheme="majorBidi"/>
          <w:b/>
          <w:bCs/>
          <w:sz w:val="22"/>
          <w:szCs w:val="22"/>
        </w:rPr>
        <w:t xml:space="preserve">for </w:t>
      </w:r>
      <w:r w:rsidR="00E85381">
        <w:rPr>
          <w:rFonts w:asciiTheme="majorBidi" w:hAnsiTheme="majorBidi" w:cstheme="majorBidi"/>
          <w:b/>
          <w:bCs/>
          <w:sz w:val="22"/>
          <w:szCs w:val="22"/>
        </w:rPr>
        <w:t>o</w:t>
      </w:r>
      <w:r w:rsidR="00E85381" w:rsidRPr="23BBD402">
        <w:rPr>
          <w:rFonts w:asciiTheme="majorBidi" w:hAnsiTheme="majorBidi" w:cstheme="majorBidi"/>
          <w:b/>
          <w:bCs/>
          <w:sz w:val="22"/>
          <w:szCs w:val="22"/>
        </w:rPr>
        <w:t xml:space="preserve">perationalization </w:t>
      </w:r>
      <w:r w:rsidRPr="23BBD402">
        <w:rPr>
          <w:rFonts w:asciiTheme="majorBidi" w:hAnsiTheme="majorBidi" w:cstheme="majorBidi"/>
          <w:b/>
          <w:bCs/>
          <w:sz w:val="22"/>
          <w:szCs w:val="22"/>
        </w:rPr>
        <w:t xml:space="preserve">of the </w:t>
      </w:r>
      <w:r w:rsidR="00E85381">
        <w:rPr>
          <w:rFonts w:asciiTheme="majorBidi" w:hAnsiTheme="majorBidi" w:cstheme="majorBidi"/>
          <w:b/>
          <w:bCs/>
          <w:sz w:val="22"/>
          <w:szCs w:val="22"/>
        </w:rPr>
        <w:t>r</w:t>
      </w:r>
      <w:r w:rsidR="00E85381" w:rsidRPr="23BBD402">
        <w:rPr>
          <w:rFonts w:asciiTheme="majorBidi" w:hAnsiTheme="majorBidi" w:cstheme="majorBidi"/>
          <w:b/>
          <w:bCs/>
          <w:sz w:val="22"/>
          <w:szCs w:val="22"/>
        </w:rPr>
        <w:t xml:space="preserve">evolving </w:t>
      </w:r>
      <w:r w:rsidR="00E85381">
        <w:rPr>
          <w:rFonts w:asciiTheme="majorBidi" w:hAnsiTheme="majorBidi" w:cstheme="majorBidi"/>
          <w:b/>
          <w:bCs/>
          <w:sz w:val="22"/>
          <w:szCs w:val="22"/>
        </w:rPr>
        <w:t>f</w:t>
      </w:r>
      <w:r w:rsidR="00E85381" w:rsidRPr="23BBD402">
        <w:rPr>
          <w:rFonts w:asciiTheme="majorBidi" w:hAnsiTheme="majorBidi" w:cstheme="majorBidi"/>
          <w:b/>
          <w:bCs/>
          <w:sz w:val="22"/>
          <w:szCs w:val="22"/>
        </w:rPr>
        <w:t>und</w:t>
      </w:r>
    </w:p>
    <w:p w14:paraId="5DACB136" w14:textId="77777777" w:rsidR="00B97D7E" w:rsidRDefault="00B97D7E" w:rsidP="00B97D7E">
      <w:pPr>
        <w:pStyle w:val="ListParagraph"/>
        <w:keepNext/>
        <w:spacing w:after="0" w:line="240" w:lineRule="auto"/>
        <w:ind w:left="0"/>
        <w:jc w:val="both"/>
        <w:rPr>
          <w:rFonts w:asciiTheme="majorBidi" w:hAnsiTheme="majorBidi" w:cstheme="majorBidi"/>
          <w:sz w:val="22"/>
          <w:szCs w:val="22"/>
        </w:rPr>
      </w:pPr>
      <w:r w:rsidRPr="004A4065">
        <w:rPr>
          <w:rFonts w:asciiTheme="majorBidi" w:hAnsiTheme="majorBidi" w:cstheme="majorBidi"/>
          <w:noProof/>
          <w:sz w:val="22"/>
          <w:szCs w:val="22"/>
        </w:rPr>
        <w:drawing>
          <wp:inline distT="0" distB="0" distL="0" distR="0" wp14:anchorId="1510AC28" wp14:editId="1114C631">
            <wp:extent cx="5943600" cy="3355197"/>
            <wp:effectExtent l="57150" t="76200" r="76200" b="74295"/>
            <wp:docPr id="1627819754" name="Diagram 1">
              <a:extLst xmlns:a="http://schemas.openxmlformats.org/drawingml/2006/main">
                <a:ext uri="{FF2B5EF4-FFF2-40B4-BE49-F238E27FC236}">
                  <a16:creationId xmlns:a16="http://schemas.microsoft.com/office/drawing/2014/main" id="{8D2412F7-0CD6-6257-3630-F63E9263FBB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A2DE45F" w14:textId="2A9C221C" w:rsidR="00B97D7E" w:rsidRPr="00F0603E" w:rsidRDefault="00B97D7E" w:rsidP="00B97D7E">
      <w:pPr>
        <w:pStyle w:val="ListParagraph"/>
        <w:spacing w:after="0" w:line="240" w:lineRule="auto"/>
        <w:ind w:left="0"/>
        <w:jc w:val="both"/>
        <w:rPr>
          <w:rFonts w:asciiTheme="majorBidi" w:hAnsiTheme="majorBidi" w:cstheme="majorBidi"/>
          <w:b/>
          <w:bCs/>
          <w:sz w:val="22"/>
          <w:szCs w:val="22"/>
        </w:rPr>
      </w:pPr>
      <w:r w:rsidRPr="00F0603E">
        <w:rPr>
          <w:rFonts w:asciiTheme="majorBidi" w:hAnsiTheme="majorBidi" w:cstheme="majorBidi"/>
          <w:b/>
          <w:bCs/>
          <w:sz w:val="22"/>
          <w:szCs w:val="22"/>
        </w:rPr>
        <w:t xml:space="preserve">Establishing </w:t>
      </w:r>
      <w:r w:rsidR="00185701">
        <w:rPr>
          <w:rFonts w:asciiTheme="majorBidi" w:hAnsiTheme="majorBidi" w:cstheme="majorBidi"/>
          <w:b/>
          <w:bCs/>
          <w:sz w:val="22"/>
          <w:szCs w:val="22"/>
        </w:rPr>
        <w:t xml:space="preserve">an advisory </w:t>
      </w:r>
      <w:r w:rsidR="0076362B">
        <w:rPr>
          <w:rFonts w:asciiTheme="majorBidi" w:hAnsiTheme="majorBidi" w:cstheme="majorBidi"/>
          <w:b/>
          <w:bCs/>
          <w:sz w:val="22"/>
          <w:szCs w:val="22"/>
        </w:rPr>
        <w:t xml:space="preserve">board </w:t>
      </w:r>
    </w:p>
    <w:p w14:paraId="3D9EE63B" w14:textId="77777777" w:rsidR="00B97D7E" w:rsidRDefault="00B97D7E" w:rsidP="00B97D7E">
      <w:pPr>
        <w:pStyle w:val="ListParagraph"/>
        <w:spacing w:after="0" w:line="240" w:lineRule="auto"/>
        <w:ind w:left="0"/>
        <w:jc w:val="both"/>
        <w:rPr>
          <w:rFonts w:asciiTheme="majorBidi" w:hAnsiTheme="majorBidi" w:cstheme="majorBidi"/>
          <w:sz w:val="22"/>
          <w:szCs w:val="22"/>
        </w:rPr>
      </w:pPr>
    </w:p>
    <w:p w14:paraId="13F3377C" w14:textId="486B070E" w:rsidR="00B97D7E" w:rsidRPr="00E340B2" w:rsidRDefault="00B97D7E" w:rsidP="00574799">
      <w:pPr>
        <w:pStyle w:val="Heading1"/>
      </w:pPr>
      <w:r w:rsidRPr="00E340B2">
        <w:t>The first step in operationalising the revolving fund is to establish</w:t>
      </w:r>
      <w:r w:rsidR="00857498" w:rsidRPr="00E340B2">
        <w:t xml:space="preserve"> an</w:t>
      </w:r>
      <w:r w:rsidRPr="00E340B2">
        <w:t xml:space="preserve"> </w:t>
      </w:r>
      <w:r w:rsidR="00410F54" w:rsidRPr="00E340B2">
        <w:t xml:space="preserve">advisory board </w:t>
      </w:r>
      <w:r w:rsidR="00B24222" w:rsidRPr="00E340B2">
        <w:t xml:space="preserve">to guide the entire process of the operations and management of the </w:t>
      </w:r>
      <w:r w:rsidRPr="00E340B2">
        <w:t>revolving fund</w:t>
      </w:r>
      <w:r w:rsidR="00533B16" w:rsidRPr="00E340B2">
        <w:t>.</w:t>
      </w:r>
      <w:r w:rsidRPr="00E340B2">
        <w:t xml:space="preserve"> The </w:t>
      </w:r>
      <w:r w:rsidR="00605260" w:rsidRPr="00E340B2">
        <w:t>advisory board</w:t>
      </w:r>
      <w:r w:rsidRPr="00E340B2">
        <w:t xml:space="preserve"> </w:t>
      </w:r>
      <w:r w:rsidR="00605260" w:rsidRPr="00E340B2">
        <w:t xml:space="preserve">could </w:t>
      </w:r>
      <w:r w:rsidRPr="00E340B2">
        <w:t xml:space="preserve">include representatives from key stakeholders from the country (e.g., Ministry of Finance, </w:t>
      </w:r>
      <w:r w:rsidR="00574799">
        <w:t>n</w:t>
      </w:r>
      <w:r w:rsidRPr="00E340B2">
        <w:t xml:space="preserve">ational </w:t>
      </w:r>
      <w:r w:rsidR="00574799">
        <w:t>o</w:t>
      </w:r>
      <w:r w:rsidRPr="00E340B2">
        <w:t xml:space="preserve">zone </w:t>
      </w:r>
      <w:r w:rsidR="00574799">
        <w:t>u</w:t>
      </w:r>
      <w:r w:rsidRPr="00E340B2">
        <w:t>nit</w:t>
      </w:r>
      <w:r w:rsidR="00616871">
        <w:t xml:space="preserve"> (</w:t>
      </w:r>
      <w:r w:rsidR="00EA4BC2">
        <w:t>NOU)</w:t>
      </w:r>
      <w:r w:rsidRPr="00E340B2">
        <w:t>, energy efficiency regulatory organisations,</w:t>
      </w:r>
      <w:r w:rsidRPr="00E340B2">
        <w:rPr>
          <w:rStyle w:val="FootnoteReference"/>
        </w:rPr>
        <w:footnoteReference w:id="3"/>
      </w:r>
      <w:r w:rsidRPr="00E340B2">
        <w:t xml:space="preserve"> relevant line ministries/bodies, the respective implementing agency, national financial institution(s), and experts from international institutions implementing energy efficiency projects (e.g., G</w:t>
      </w:r>
      <w:r w:rsidR="00EA4BC2">
        <w:t xml:space="preserve">reen </w:t>
      </w:r>
      <w:r w:rsidRPr="00E340B2">
        <w:t>C</w:t>
      </w:r>
      <w:r w:rsidR="00EA4BC2">
        <w:t xml:space="preserve">limate </w:t>
      </w:r>
      <w:r w:rsidRPr="00E340B2">
        <w:t>F</w:t>
      </w:r>
      <w:r w:rsidR="00EA4BC2">
        <w:t>u</w:t>
      </w:r>
      <w:r w:rsidR="002C7C73">
        <w:t>nd</w:t>
      </w:r>
      <w:r w:rsidR="00806A65">
        <w:t xml:space="preserve"> (GCF)</w:t>
      </w:r>
      <w:r w:rsidRPr="00E340B2">
        <w:t>, G</w:t>
      </w:r>
      <w:r w:rsidR="00806A65">
        <w:t xml:space="preserve">lobal </w:t>
      </w:r>
      <w:r w:rsidRPr="00E340B2">
        <w:t>E</w:t>
      </w:r>
      <w:r w:rsidR="00806A65">
        <w:t>nvironment Facility (GEF)</w:t>
      </w:r>
      <w:r w:rsidRPr="00E340B2">
        <w:t>, bilateral agencies)). Subject-matter specialists and experts could also be included as they could provide specialised guidance for strengthening implementation.</w:t>
      </w:r>
      <w:r w:rsidRPr="00E340B2">
        <w:rPr>
          <w:rStyle w:val="FootnoteReference"/>
          <w:rFonts w:asciiTheme="majorBidi" w:hAnsiTheme="majorBidi" w:cstheme="majorBidi"/>
        </w:rPr>
        <w:footnoteReference w:id="4"/>
      </w:r>
      <w:r w:rsidRPr="00E340B2">
        <w:t xml:space="preserve"> </w:t>
      </w:r>
    </w:p>
    <w:p w14:paraId="74A43F8C" w14:textId="18F81F20" w:rsidR="00B97D7E" w:rsidRDefault="00E4168E" w:rsidP="00035051">
      <w:pPr>
        <w:pStyle w:val="Heading1"/>
      </w:pPr>
      <w:r>
        <w:t>A clear definition of t</w:t>
      </w:r>
      <w:r w:rsidR="00B97D7E" w:rsidRPr="00E0636D">
        <w:t>he roles and responsibilities of stakeholders is crucial to ensur</w:t>
      </w:r>
      <w:r w:rsidR="00B97D7E">
        <w:t>e</w:t>
      </w:r>
      <w:r w:rsidR="00B97D7E" w:rsidRPr="00E0636D">
        <w:t xml:space="preserve"> transparency and accountability. The conditions </w:t>
      </w:r>
      <w:r w:rsidR="00647B3D">
        <w:t xml:space="preserve">that may accompany the approval </w:t>
      </w:r>
      <w:r w:rsidR="00530516">
        <w:t xml:space="preserve">of the </w:t>
      </w:r>
      <w:r w:rsidR="00530516" w:rsidRPr="00207D29">
        <w:t xml:space="preserve">energy-efficiency end-user projects </w:t>
      </w:r>
      <w:r w:rsidR="00B97D7E" w:rsidRPr="00E0636D">
        <w:t xml:space="preserve">by the Executive Committee will be incorporated into the </w:t>
      </w:r>
      <w:r w:rsidR="00530516">
        <w:t xml:space="preserve">institutional arrangements and the financing </w:t>
      </w:r>
      <w:r w:rsidR="00B97D7E">
        <w:t>agreements</w:t>
      </w:r>
      <w:r w:rsidR="00B97D7E" w:rsidRPr="00E0636D">
        <w:t>.</w:t>
      </w:r>
      <w:r w:rsidR="000B4462" w:rsidDel="000B4462">
        <w:t xml:space="preserve"> </w:t>
      </w:r>
    </w:p>
    <w:p w14:paraId="5C26E434" w14:textId="544A85E0" w:rsidR="00B97D7E" w:rsidRDefault="00597003" w:rsidP="00035051">
      <w:pPr>
        <w:pStyle w:val="Heading1"/>
      </w:pPr>
      <w:r>
        <w:t>The primary responsibilities of the</w:t>
      </w:r>
      <w:r w:rsidR="00B97D7E">
        <w:t xml:space="preserve"> </w:t>
      </w:r>
      <w:r w:rsidR="00FA0770">
        <w:t xml:space="preserve">advisory </w:t>
      </w:r>
      <w:r>
        <w:t>board or equivalent</w:t>
      </w:r>
      <w:r w:rsidR="00B97D7E">
        <w:t xml:space="preserve"> </w:t>
      </w:r>
      <w:r>
        <w:t xml:space="preserve">that </w:t>
      </w:r>
      <w:r w:rsidR="00B97D7E">
        <w:t>is established</w:t>
      </w:r>
      <w:r>
        <w:t xml:space="preserve"> will</w:t>
      </w:r>
      <w:r w:rsidR="00B97D7E">
        <w:t xml:space="preserve"> include: </w:t>
      </w:r>
    </w:p>
    <w:p w14:paraId="32CB8258" w14:textId="77777777" w:rsidR="00B97D7E" w:rsidRDefault="00B97D7E" w:rsidP="00035051">
      <w:pPr>
        <w:pStyle w:val="Heading2"/>
      </w:pPr>
      <w:r>
        <w:t>Overall guidance on target industry sectors/sub-sectors, framework on technologies to be supported through the revolving fund and priorities in accordance with the project approval conditions;</w:t>
      </w:r>
    </w:p>
    <w:p w14:paraId="44542C6E" w14:textId="46B219A9" w:rsidR="00B97D7E" w:rsidRDefault="00B6271D" w:rsidP="006F1527">
      <w:pPr>
        <w:pStyle w:val="Heading2"/>
        <w:widowControl/>
      </w:pPr>
      <w:r>
        <w:lastRenderedPageBreak/>
        <w:t xml:space="preserve">Coordination </w:t>
      </w:r>
      <w:r w:rsidR="00B97D7E">
        <w:t>with stakeholders on the revolving fund project implementation in line with the Executive Committee’s conditions and general guidance;</w:t>
      </w:r>
      <w:r w:rsidR="00B97D7E">
        <w:rPr>
          <w:rStyle w:val="FootnoteReference"/>
        </w:rPr>
        <w:footnoteReference w:id="5"/>
      </w:r>
      <w:r w:rsidR="00B97D7E">
        <w:t xml:space="preserve"> </w:t>
      </w:r>
    </w:p>
    <w:p w14:paraId="45EF37C0" w14:textId="20C7C216" w:rsidR="001D5947" w:rsidRPr="001D5947" w:rsidRDefault="00B6271D" w:rsidP="00035051">
      <w:pPr>
        <w:pStyle w:val="Heading2"/>
      </w:pPr>
      <w:r>
        <w:t>G</w:t>
      </w:r>
      <w:r w:rsidR="00B97D7E">
        <w:t>uidance on financial agreement terms and conditions</w:t>
      </w:r>
      <w:r w:rsidR="00E865D2">
        <w:t xml:space="preserve"> including </w:t>
      </w:r>
      <w:r w:rsidR="006A2A6B">
        <w:t>the project’s</w:t>
      </w:r>
      <w:r w:rsidR="000F2599">
        <w:t xml:space="preserve"> </w:t>
      </w:r>
      <w:r w:rsidR="00E865D2">
        <w:t xml:space="preserve">operating procedures manual </w:t>
      </w:r>
      <w:r w:rsidR="00791A6A">
        <w:t>that would be part of</w:t>
      </w:r>
      <w:r w:rsidR="00302BF5">
        <w:t xml:space="preserve"> </w:t>
      </w:r>
      <w:r w:rsidR="005D2AD4">
        <w:t xml:space="preserve">the </w:t>
      </w:r>
      <w:r w:rsidR="000F2599">
        <w:t xml:space="preserve">financing </w:t>
      </w:r>
      <w:r w:rsidR="005D2AD4">
        <w:t xml:space="preserve">agreement. The </w:t>
      </w:r>
      <w:r w:rsidR="001D5947">
        <w:t xml:space="preserve">manual will describe the </w:t>
      </w:r>
      <w:r w:rsidR="001D5947" w:rsidRPr="001D5947">
        <w:t xml:space="preserve">financing modalities, </w:t>
      </w:r>
      <w:r w:rsidR="001D5947">
        <w:t xml:space="preserve">the </w:t>
      </w:r>
      <w:r w:rsidR="001D5947" w:rsidRPr="001D5947">
        <w:t xml:space="preserve">communication plan, </w:t>
      </w:r>
      <w:r w:rsidR="001D5947">
        <w:t xml:space="preserve">the </w:t>
      </w:r>
      <w:r w:rsidR="001D5947" w:rsidRPr="001D5947">
        <w:t>risk management</w:t>
      </w:r>
      <w:r w:rsidR="001D5947">
        <w:t xml:space="preserve"> framework</w:t>
      </w:r>
      <w:r w:rsidR="001D5947" w:rsidRPr="001D5947">
        <w:t>, monitoring and reporting</w:t>
      </w:r>
      <w:r w:rsidR="001D5947">
        <w:t xml:space="preserve"> requirements</w:t>
      </w:r>
      <w:r w:rsidR="00C222E2">
        <w:t>;</w:t>
      </w:r>
      <w:r w:rsidR="001D5947">
        <w:t xml:space="preserve"> </w:t>
      </w:r>
    </w:p>
    <w:p w14:paraId="6EAD8F83" w14:textId="2C56F74A" w:rsidR="00B97D7E" w:rsidRDefault="0030382D" w:rsidP="00035051">
      <w:pPr>
        <w:pStyle w:val="Heading2"/>
      </w:pPr>
      <w:r>
        <w:t>Guidance</w:t>
      </w:r>
      <w:r w:rsidR="00B97D7E">
        <w:t xml:space="preserve"> to government authorities (e.g., energy efficiency promotion authorities, tourism industry regulators, food processing and distribution industry regulators, etc.) on energy efficiency policies and regulations related to HFC phase-down in the country; </w:t>
      </w:r>
      <w:r w:rsidR="00465842">
        <w:t>and</w:t>
      </w:r>
    </w:p>
    <w:p w14:paraId="13678775" w14:textId="351C658E" w:rsidR="00B97D7E" w:rsidRDefault="00B97D7E" w:rsidP="00035051">
      <w:pPr>
        <w:pStyle w:val="Heading2"/>
      </w:pPr>
      <w:r>
        <w:t xml:space="preserve">Monitoring </w:t>
      </w:r>
      <w:r w:rsidR="0030382D">
        <w:t xml:space="preserve">of </w:t>
      </w:r>
      <w:r>
        <w:t xml:space="preserve">project implementation through periodic meetings, </w:t>
      </w:r>
      <w:r w:rsidRPr="00F0603E">
        <w:t xml:space="preserve">preferably on </w:t>
      </w:r>
      <w:r>
        <w:t xml:space="preserve">a </w:t>
      </w:r>
      <w:r w:rsidRPr="00F0603E">
        <w:t>biannual basis for the first two years and at an appropriate periodicity thereafter</w:t>
      </w:r>
      <w:r w:rsidRPr="00FE33DB">
        <w:t>,</w:t>
      </w:r>
      <w:r w:rsidRPr="00FE33DB">
        <w:rPr>
          <w:rStyle w:val="FootnoteReference"/>
          <w:rFonts w:asciiTheme="majorBidi" w:hAnsiTheme="majorBidi" w:cstheme="majorBidi"/>
        </w:rPr>
        <w:footnoteReference w:id="6"/>
      </w:r>
      <w:r>
        <w:t xml:space="preserve"> and review</w:t>
      </w:r>
      <w:r w:rsidR="009E6532">
        <w:t xml:space="preserve"> of</w:t>
      </w:r>
      <w:r>
        <w:t xml:space="preserve"> progress reports as well as findings from relevant audit reports.  </w:t>
      </w:r>
    </w:p>
    <w:p w14:paraId="05C45884" w14:textId="69DBC3E2" w:rsidR="00B97D7E" w:rsidRDefault="00B97D7E" w:rsidP="00035051">
      <w:pPr>
        <w:pStyle w:val="Heading1"/>
      </w:pPr>
      <w:r w:rsidRPr="00B24F82">
        <w:t xml:space="preserve">The </w:t>
      </w:r>
      <w:r>
        <w:t xml:space="preserve">implementing agency in close coordination </w:t>
      </w:r>
      <w:r w:rsidR="007C0F83">
        <w:t xml:space="preserve">with </w:t>
      </w:r>
      <w:r>
        <w:t xml:space="preserve">the </w:t>
      </w:r>
      <w:r w:rsidRPr="00B24F82">
        <w:t xml:space="preserve">NOU will </w:t>
      </w:r>
      <w:r w:rsidRPr="003A61FA">
        <w:t>oversee monitoring, guidance, and reporting related to energy efficiency and HFC phase-down policies</w:t>
      </w:r>
      <w:r>
        <w:t xml:space="preserve"> including </w:t>
      </w:r>
      <w:r w:rsidR="007C0F83">
        <w:t xml:space="preserve">development of </w:t>
      </w:r>
      <w:r>
        <w:t>relevant reports to the Executive Committee</w:t>
      </w:r>
      <w:r w:rsidRPr="003A61FA">
        <w:t xml:space="preserve">. The financial </w:t>
      </w:r>
      <w:r w:rsidR="001968A4">
        <w:t>institutions</w:t>
      </w:r>
      <w:r>
        <w:t>,</w:t>
      </w:r>
      <w:r w:rsidRPr="003A61FA">
        <w:t xml:space="preserve"> under the guidance of the implementing agency, will be responsible for </w:t>
      </w:r>
      <w:r>
        <w:t xml:space="preserve">the </w:t>
      </w:r>
      <w:r w:rsidRPr="003A61FA">
        <w:t>disbursement and management</w:t>
      </w:r>
      <w:r>
        <w:t xml:space="preserve"> of funds</w:t>
      </w:r>
      <w:r w:rsidRPr="003A61FA">
        <w:t xml:space="preserve">, with necessary safeguards to prevent administrative bottlenecks. </w:t>
      </w:r>
    </w:p>
    <w:p w14:paraId="58847E98" w14:textId="2B9A7F1C" w:rsidR="00B97D7E" w:rsidRPr="00F72156" w:rsidRDefault="00B97D7E" w:rsidP="00B97D7E">
      <w:pPr>
        <w:pStyle w:val="ListParagraph"/>
        <w:spacing w:after="0" w:line="240" w:lineRule="auto"/>
        <w:ind w:left="0"/>
        <w:jc w:val="both"/>
        <w:rPr>
          <w:rFonts w:asciiTheme="majorBidi" w:hAnsiTheme="majorBidi" w:cstheme="majorBidi"/>
          <w:b/>
          <w:bCs/>
          <w:sz w:val="22"/>
          <w:szCs w:val="22"/>
        </w:rPr>
      </w:pPr>
      <w:r w:rsidRPr="00F72156">
        <w:rPr>
          <w:rFonts w:asciiTheme="majorBidi" w:hAnsiTheme="majorBidi" w:cstheme="majorBidi"/>
          <w:b/>
          <w:bCs/>
          <w:sz w:val="22"/>
          <w:szCs w:val="22"/>
        </w:rPr>
        <w:t xml:space="preserve">Figure 2. Primary responsibilities of the </w:t>
      </w:r>
      <w:r w:rsidR="00167A90">
        <w:rPr>
          <w:rFonts w:asciiTheme="majorBidi" w:hAnsiTheme="majorBidi" w:cstheme="majorBidi"/>
          <w:b/>
          <w:bCs/>
          <w:sz w:val="22"/>
          <w:szCs w:val="22"/>
        </w:rPr>
        <w:t>advisory board</w:t>
      </w:r>
    </w:p>
    <w:p w14:paraId="6DF9615C" w14:textId="3610E6F0" w:rsidR="00B97D7E" w:rsidRDefault="00602311" w:rsidP="00602311">
      <w:pPr>
        <w:rPr>
          <w:rFonts w:asciiTheme="majorBidi" w:hAnsiTheme="majorBidi" w:cstheme="majorBidi"/>
        </w:rPr>
      </w:pPr>
      <w:r w:rsidRPr="00602311">
        <w:rPr>
          <w:noProof/>
        </w:rPr>
        <w:t xml:space="preserve"> </w:t>
      </w:r>
    </w:p>
    <w:p w14:paraId="131905F4" w14:textId="33EE5095" w:rsidR="00B97D7E" w:rsidRDefault="00167F9B" w:rsidP="00B97D7E">
      <w:pPr>
        <w:rPr>
          <w:rFonts w:asciiTheme="majorBidi" w:hAnsiTheme="majorBidi" w:cstheme="majorBidi"/>
        </w:rPr>
      </w:pPr>
      <w:r w:rsidRPr="00167F9B">
        <w:rPr>
          <w:rFonts w:asciiTheme="majorBidi" w:hAnsiTheme="majorBidi" w:cstheme="majorBidi"/>
          <w:noProof/>
        </w:rPr>
        <w:drawing>
          <wp:inline distT="0" distB="0" distL="0" distR="0" wp14:anchorId="58962431" wp14:editId="76A70BBC">
            <wp:extent cx="5943600" cy="2946400"/>
            <wp:effectExtent l="0" t="0" r="0" b="6350"/>
            <wp:docPr id="544121488" name="Diagram 1">
              <a:extLst xmlns:a="http://schemas.openxmlformats.org/drawingml/2006/main">
                <a:ext uri="{FF2B5EF4-FFF2-40B4-BE49-F238E27FC236}">
                  <a16:creationId xmlns:a16="http://schemas.microsoft.com/office/drawing/2014/main" id="{249832EB-8B5C-8A2D-2615-A983BD0FEB5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2061B1C" w14:textId="77777777" w:rsidR="00B97D7E" w:rsidRDefault="00B97D7E" w:rsidP="00B97D7E">
      <w:pPr>
        <w:pStyle w:val="ListParagraph"/>
        <w:spacing w:after="0" w:line="240" w:lineRule="auto"/>
        <w:ind w:left="0"/>
        <w:jc w:val="both"/>
        <w:rPr>
          <w:rFonts w:asciiTheme="majorBidi" w:hAnsiTheme="majorBidi" w:cstheme="majorBidi"/>
          <w:sz w:val="22"/>
          <w:szCs w:val="22"/>
          <w:u w:val="single"/>
        </w:rPr>
      </w:pPr>
    </w:p>
    <w:p w14:paraId="7F4AE738" w14:textId="3DC6DD77" w:rsidR="00B97D7E" w:rsidRDefault="00B97D7E" w:rsidP="00B97D7E">
      <w:pPr>
        <w:pStyle w:val="ListParagraph"/>
        <w:spacing w:after="0" w:line="240" w:lineRule="auto"/>
        <w:ind w:left="0"/>
        <w:jc w:val="both"/>
        <w:rPr>
          <w:rFonts w:asciiTheme="majorBidi" w:hAnsiTheme="majorBidi" w:cstheme="majorBidi"/>
          <w:b/>
          <w:bCs/>
          <w:sz w:val="22"/>
          <w:szCs w:val="22"/>
        </w:rPr>
      </w:pPr>
      <w:r>
        <w:rPr>
          <w:rFonts w:asciiTheme="majorBidi" w:hAnsiTheme="majorBidi" w:cstheme="majorBidi"/>
          <w:b/>
          <w:bCs/>
          <w:sz w:val="22"/>
          <w:szCs w:val="22"/>
        </w:rPr>
        <w:t>Develop</w:t>
      </w:r>
      <w:r w:rsidR="0027568E">
        <w:rPr>
          <w:rFonts w:asciiTheme="majorBidi" w:hAnsiTheme="majorBidi" w:cstheme="majorBidi"/>
          <w:b/>
          <w:bCs/>
          <w:sz w:val="22"/>
          <w:szCs w:val="22"/>
        </w:rPr>
        <w:t>ment</w:t>
      </w:r>
      <w:r>
        <w:rPr>
          <w:rFonts w:asciiTheme="majorBidi" w:hAnsiTheme="majorBidi" w:cstheme="majorBidi"/>
          <w:b/>
          <w:bCs/>
          <w:sz w:val="22"/>
          <w:szCs w:val="22"/>
        </w:rPr>
        <w:t xml:space="preserve"> </w:t>
      </w:r>
      <w:r w:rsidR="0049500C">
        <w:rPr>
          <w:rFonts w:asciiTheme="majorBidi" w:hAnsiTheme="majorBidi" w:cstheme="majorBidi"/>
          <w:b/>
          <w:bCs/>
          <w:sz w:val="22"/>
          <w:szCs w:val="22"/>
        </w:rPr>
        <w:t xml:space="preserve">of financing agreements </w:t>
      </w:r>
      <w:r>
        <w:rPr>
          <w:rFonts w:asciiTheme="majorBidi" w:hAnsiTheme="majorBidi" w:cstheme="majorBidi"/>
          <w:b/>
          <w:bCs/>
          <w:sz w:val="22"/>
          <w:szCs w:val="22"/>
        </w:rPr>
        <w:t xml:space="preserve"> </w:t>
      </w:r>
    </w:p>
    <w:p w14:paraId="77955EAE" w14:textId="77777777" w:rsidR="00B97D7E" w:rsidRDefault="00B97D7E" w:rsidP="00B97D7E">
      <w:pPr>
        <w:pStyle w:val="ListParagraph"/>
        <w:spacing w:after="0" w:line="240" w:lineRule="auto"/>
        <w:ind w:left="0"/>
        <w:jc w:val="both"/>
        <w:rPr>
          <w:rFonts w:asciiTheme="majorBidi" w:hAnsiTheme="majorBidi" w:cstheme="majorBidi"/>
          <w:b/>
          <w:bCs/>
          <w:sz w:val="22"/>
          <w:szCs w:val="22"/>
        </w:rPr>
      </w:pPr>
    </w:p>
    <w:p w14:paraId="385E257C" w14:textId="2AE195F1" w:rsidR="00B97D7E" w:rsidRPr="00022C47" w:rsidRDefault="00B97D7E" w:rsidP="00035051">
      <w:pPr>
        <w:pStyle w:val="Heading1"/>
      </w:pPr>
      <w:r w:rsidRPr="00022C47">
        <w:t>The energy-efficiency end-use project</w:t>
      </w:r>
      <w:r w:rsidR="00E85AA4">
        <w:t>s</w:t>
      </w:r>
      <w:r w:rsidRPr="00022C47">
        <w:t xml:space="preserve"> </w:t>
      </w:r>
      <w:r w:rsidR="00E85AA4">
        <w:t xml:space="preserve">with </w:t>
      </w:r>
      <w:r w:rsidR="00791A6A">
        <w:t>the revolving fund</w:t>
      </w:r>
      <w:r w:rsidRPr="00022C47">
        <w:t xml:space="preserve"> </w:t>
      </w:r>
      <w:r w:rsidR="00E85AA4">
        <w:t xml:space="preserve">modality </w:t>
      </w:r>
      <w:r w:rsidRPr="00022C47">
        <w:t xml:space="preserve">approved by the Executive Committee will trigger the development of </w:t>
      </w:r>
      <w:r w:rsidR="00E85AA4">
        <w:t>financing</w:t>
      </w:r>
      <w:r w:rsidR="00E85AA4" w:rsidRPr="00022C47">
        <w:t xml:space="preserve"> </w:t>
      </w:r>
      <w:r w:rsidRPr="00022C47">
        <w:t xml:space="preserve">agreements between the implementing </w:t>
      </w:r>
      <w:r w:rsidRPr="00022C47">
        <w:lastRenderedPageBreak/>
        <w:t xml:space="preserve">agencies and financial institutions, followed by additional </w:t>
      </w:r>
      <w:r w:rsidR="006C247A" w:rsidRPr="00022C47">
        <w:t>financi</w:t>
      </w:r>
      <w:r w:rsidR="006C247A">
        <w:t>ng</w:t>
      </w:r>
      <w:r w:rsidR="006C247A" w:rsidRPr="00022C47">
        <w:t xml:space="preserve"> </w:t>
      </w:r>
      <w:r w:rsidRPr="00022C47">
        <w:t>agreements between national financial institutions and the beneficiaries</w:t>
      </w:r>
      <w:r w:rsidR="006C247A">
        <w:t xml:space="preserve"> (end-users)</w:t>
      </w:r>
      <w:r w:rsidRPr="00022C47">
        <w:t>.</w:t>
      </w:r>
    </w:p>
    <w:p w14:paraId="0ED0CBA9" w14:textId="6B19E60F" w:rsidR="00B97D7E" w:rsidRPr="007D1080" w:rsidRDefault="00D80C6B" w:rsidP="00481B5C">
      <w:pPr>
        <w:pStyle w:val="ListParagraph"/>
        <w:keepNext/>
        <w:spacing w:after="0" w:line="240" w:lineRule="auto"/>
        <w:ind w:left="0"/>
        <w:jc w:val="both"/>
        <w:rPr>
          <w:rFonts w:asciiTheme="majorBidi" w:hAnsiTheme="majorBidi" w:cstheme="majorBidi"/>
          <w:sz w:val="22"/>
          <w:szCs w:val="22"/>
        </w:rPr>
      </w:pPr>
      <w:r w:rsidRPr="00B65B00">
        <w:rPr>
          <w:rFonts w:asciiTheme="majorBidi" w:hAnsiTheme="majorBidi" w:cstheme="majorBidi"/>
          <w:sz w:val="22"/>
          <w:szCs w:val="22"/>
          <w:u w:val="single"/>
        </w:rPr>
        <w:t>Financ</w:t>
      </w:r>
      <w:r>
        <w:rPr>
          <w:rFonts w:asciiTheme="majorBidi" w:hAnsiTheme="majorBidi" w:cstheme="majorBidi"/>
          <w:sz w:val="22"/>
          <w:szCs w:val="22"/>
          <w:u w:val="single"/>
        </w:rPr>
        <w:t>ing</w:t>
      </w:r>
      <w:r w:rsidRPr="00B65B00">
        <w:rPr>
          <w:rFonts w:asciiTheme="majorBidi" w:hAnsiTheme="majorBidi" w:cstheme="majorBidi"/>
          <w:sz w:val="22"/>
          <w:szCs w:val="22"/>
          <w:u w:val="single"/>
        </w:rPr>
        <w:t xml:space="preserve"> </w:t>
      </w:r>
      <w:r w:rsidR="00B97D7E" w:rsidRPr="00B65B00">
        <w:rPr>
          <w:rFonts w:asciiTheme="majorBidi" w:hAnsiTheme="majorBidi" w:cstheme="majorBidi"/>
          <w:sz w:val="22"/>
          <w:szCs w:val="22"/>
          <w:u w:val="single"/>
        </w:rPr>
        <w:t>agreement between the implementing agency and the national financial institution(s)</w:t>
      </w:r>
      <w:r w:rsidR="00CA2A11">
        <w:rPr>
          <w:rFonts w:asciiTheme="majorBidi" w:hAnsiTheme="majorBidi" w:cstheme="majorBidi"/>
          <w:sz w:val="22"/>
          <w:szCs w:val="22"/>
          <w:u w:val="single"/>
        </w:rPr>
        <w:t xml:space="preserve"> </w:t>
      </w:r>
      <w:r w:rsidR="00644C9C">
        <w:rPr>
          <w:rFonts w:asciiTheme="majorBidi" w:hAnsiTheme="majorBidi" w:cstheme="majorBidi"/>
          <w:sz w:val="22"/>
          <w:szCs w:val="22"/>
          <w:u w:val="single"/>
        </w:rPr>
        <w:t>or intermediaries</w:t>
      </w:r>
      <w:r w:rsidR="00553B89" w:rsidRPr="007D1080">
        <w:rPr>
          <w:rStyle w:val="FootnoteReference"/>
          <w:rFonts w:asciiTheme="majorBidi" w:hAnsiTheme="majorBidi" w:cstheme="majorBidi"/>
          <w:sz w:val="22"/>
          <w:szCs w:val="22"/>
        </w:rPr>
        <w:footnoteReference w:id="7"/>
      </w:r>
    </w:p>
    <w:p w14:paraId="7B21BC0D" w14:textId="77777777" w:rsidR="00B97D7E" w:rsidRPr="00400843" w:rsidRDefault="00B97D7E" w:rsidP="00481B5C">
      <w:pPr>
        <w:keepNext/>
        <w:rPr>
          <w:rFonts w:asciiTheme="majorBidi" w:hAnsiTheme="majorBidi" w:cstheme="majorBidi"/>
        </w:rPr>
      </w:pPr>
    </w:p>
    <w:p w14:paraId="00C75C5E" w14:textId="000AA60D" w:rsidR="00B97D7E" w:rsidRDefault="00B97D7E" w:rsidP="00035051">
      <w:pPr>
        <w:pStyle w:val="Heading1"/>
      </w:pPr>
      <w:r>
        <w:t xml:space="preserve">The </w:t>
      </w:r>
      <w:r w:rsidR="00914518">
        <w:t xml:space="preserve">financing </w:t>
      </w:r>
      <w:r>
        <w:t xml:space="preserve">agreement will outline: </w:t>
      </w:r>
    </w:p>
    <w:p w14:paraId="7B2F2643" w14:textId="77777777" w:rsidR="00B97D7E" w:rsidRPr="00895BF6" w:rsidRDefault="00B97D7E" w:rsidP="00035051">
      <w:pPr>
        <w:pStyle w:val="Heading2"/>
      </w:pPr>
      <w:r w:rsidRPr="000F20EB">
        <w:t xml:space="preserve">Roles and responsibilities of </w:t>
      </w:r>
      <w:r>
        <w:t xml:space="preserve">parties; </w:t>
      </w:r>
    </w:p>
    <w:p w14:paraId="5ADBC74F" w14:textId="77777777" w:rsidR="00B97D7E" w:rsidRPr="00895BF6" w:rsidRDefault="00B97D7E" w:rsidP="00035051">
      <w:pPr>
        <w:pStyle w:val="Heading2"/>
      </w:pPr>
      <w:r w:rsidRPr="00895BF6">
        <w:t>Target beneficiaries and eligibility criteria</w:t>
      </w:r>
      <w:r>
        <w:t xml:space="preserve">; </w:t>
      </w:r>
      <w:r w:rsidRPr="00895BF6">
        <w:t xml:space="preserve"> </w:t>
      </w:r>
    </w:p>
    <w:p w14:paraId="3C7A0787" w14:textId="77777777" w:rsidR="00B97D7E" w:rsidRPr="00895BF6" w:rsidRDefault="00B97D7E" w:rsidP="00035051">
      <w:pPr>
        <w:pStyle w:val="Heading2"/>
      </w:pPr>
      <w:r w:rsidRPr="00895BF6">
        <w:t>Environment and social safeguards for project implementation;</w:t>
      </w:r>
    </w:p>
    <w:p w14:paraId="307F9A1D" w14:textId="6F298BFD" w:rsidR="00B97D7E" w:rsidRDefault="00B97D7E" w:rsidP="00035051">
      <w:pPr>
        <w:pStyle w:val="Heading2"/>
      </w:pPr>
      <w:r>
        <w:t>Financing terms and conditions, including the threshold for each project, maturity,</w:t>
      </w:r>
      <w:r w:rsidRPr="00921225">
        <w:t xml:space="preserve"> </w:t>
      </w:r>
      <w:r>
        <w:t>grace period, service fee, collateral guarantee, etc.</w:t>
      </w:r>
      <w:r w:rsidR="00126F2A">
        <w:t>;</w:t>
      </w:r>
    </w:p>
    <w:p w14:paraId="2A481CBC" w14:textId="77777777" w:rsidR="00B97D7E" w:rsidRPr="00895BF6" w:rsidRDefault="00B97D7E" w:rsidP="00035051">
      <w:pPr>
        <w:pStyle w:val="Heading2"/>
      </w:pPr>
      <w:r w:rsidRPr="000F20EB">
        <w:t>Legal arrangements and guarantees</w:t>
      </w:r>
      <w:r w:rsidRPr="00895BF6">
        <w:t xml:space="preserve"> between financial institutions and beneficiaries. This includes the credit risk management structure for mitigating credit defaults as well as conditions associated with blended finance (if considered for operationalising the revolving fund)</w:t>
      </w:r>
      <w:r>
        <w:t>;</w:t>
      </w:r>
      <w:r w:rsidRPr="00895BF6">
        <w:t xml:space="preserve"> </w:t>
      </w:r>
    </w:p>
    <w:p w14:paraId="5EE5CB66" w14:textId="63BF0F01" w:rsidR="00B97D7E" w:rsidRDefault="009B3DE8" w:rsidP="00035051">
      <w:pPr>
        <w:pStyle w:val="Heading2"/>
      </w:pPr>
      <w:r>
        <w:t>The financial institution procedures for l</w:t>
      </w:r>
      <w:r w:rsidR="00B97D7E" w:rsidRPr="003A61FA">
        <w:t xml:space="preserve">oan approval, fund disbursement, repayment </w:t>
      </w:r>
      <w:r w:rsidR="00CD2144" w:rsidRPr="003A61FA">
        <w:t>procedures</w:t>
      </w:r>
      <w:r w:rsidR="00CD2144">
        <w:t>;</w:t>
      </w:r>
      <w:r w:rsidR="00B97D7E">
        <w:t xml:space="preserve"> </w:t>
      </w:r>
    </w:p>
    <w:p w14:paraId="30B8FCCB" w14:textId="77777777" w:rsidR="00B97D7E" w:rsidRPr="00E36567" w:rsidRDefault="00B97D7E" w:rsidP="00035051">
      <w:pPr>
        <w:pStyle w:val="Heading2"/>
      </w:pPr>
      <w:r w:rsidRPr="00965AE6">
        <w:t>Procurement procedures</w:t>
      </w:r>
      <w:r w:rsidRPr="00E36567">
        <w:t xml:space="preserve"> for equipment and services procured through the revolving fund</w:t>
      </w:r>
      <w:r>
        <w:t>;</w:t>
      </w:r>
    </w:p>
    <w:p w14:paraId="43C6D16F" w14:textId="315A8EB7" w:rsidR="00B97D7E" w:rsidRPr="00E36567" w:rsidRDefault="00B97D7E" w:rsidP="00035051">
      <w:pPr>
        <w:pStyle w:val="Heading2"/>
      </w:pPr>
      <w:r w:rsidRPr="00965AE6">
        <w:t>Monitoring and reporting mechanisms</w:t>
      </w:r>
      <w:r w:rsidRPr="00E36567">
        <w:t xml:space="preserve"> undertaken by the financial institution(s) with relevant beneficiaries and by the authorised representatives of the </w:t>
      </w:r>
      <w:r w:rsidR="00B74D30">
        <w:t xml:space="preserve">advisory board </w:t>
      </w:r>
      <w:r w:rsidRPr="00E36567">
        <w:t>and implementing agency. The progress reports will include technical and financial performance indicators</w:t>
      </w:r>
      <w:r>
        <w:t>;</w:t>
      </w:r>
    </w:p>
    <w:p w14:paraId="75E3470C" w14:textId="55AA088D" w:rsidR="000C5D1E" w:rsidRDefault="000C5D1E" w:rsidP="00035051">
      <w:pPr>
        <w:pStyle w:val="Heading2"/>
      </w:pPr>
      <w:r>
        <w:t>C</w:t>
      </w:r>
      <w:r w:rsidRPr="00965AE6">
        <w:t>apacity-building costs</w:t>
      </w:r>
      <w:r>
        <w:t xml:space="preserve"> for the operationalisation of the revolving fund including who will fund wh</w:t>
      </w:r>
      <w:r w:rsidR="009B4CDB">
        <w:t>ich</w:t>
      </w:r>
      <w:r>
        <w:t xml:space="preserve"> components;</w:t>
      </w:r>
      <w:r w:rsidR="00465842">
        <w:t xml:space="preserve"> and</w:t>
      </w:r>
    </w:p>
    <w:p w14:paraId="460805DE" w14:textId="3DA4A881" w:rsidR="00B97D7E" w:rsidRDefault="00B97D7E" w:rsidP="00035051">
      <w:pPr>
        <w:pStyle w:val="Heading2"/>
      </w:pPr>
      <w:r w:rsidRPr="00965AE6">
        <w:t>Other relevant conditions</w:t>
      </w:r>
      <w:r w:rsidRPr="00E36567">
        <w:t xml:space="preserve"> based on</w:t>
      </w:r>
      <w:r>
        <w:t xml:space="preserve"> project-specific and country-specific circumstances.</w:t>
      </w:r>
    </w:p>
    <w:p w14:paraId="067A2854" w14:textId="77777777" w:rsidR="000B4462" w:rsidRDefault="000B4462">
      <w:pPr>
        <w:jc w:val="left"/>
        <w:rPr>
          <w:rFonts w:asciiTheme="majorBidi" w:eastAsiaTheme="minorEastAsia" w:hAnsiTheme="majorBidi" w:cstheme="majorBidi"/>
          <w:b/>
          <w:bCs/>
          <w:kern w:val="2"/>
          <w:lang w:eastAsia="zh-CN"/>
          <w14:ligatures w14:val="standardContextual"/>
        </w:rPr>
      </w:pPr>
      <w:r>
        <w:rPr>
          <w:rFonts w:asciiTheme="majorBidi" w:hAnsiTheme="majorBidi" w:cstheme="majorBidi"/>
          <w:b/>
          <w:bCs/>
        </w:rPr>
        <w:br w:type="page"/>
      </w:r>
    </w:p>
    <w:p w14:paraId="3CD5E320" w14:textId="4BF90ABA" w:rsidR="00B97D7E" w:rsidRDefault="00B97D7E" w:rsidP="00B97D7E">
      <w:pPr>
        <w:pStyle w:val="ListParagraph"/>
        <w:spacing w:after="0" w:line="240" w:lineRule="auto"/>
        <w:ind w:left="0"/>
        <w:jc w:val="both"/>
        <w:rPr>
          <w:rFonts w:asciiTheme="majorBidi" w:hAnsiTheme="majorBidi" w:cstheme="majorBidi"/>
          <w:b/>
          <w:bCs/>
          <w:sz w:val="22"/>
          <w:szCs w:val="22"/>
        </w:rPr>
      </w:pPr>
      <w:r w:rsidRPr="002A7CED">
        <w:rPr>
          <w:rFonts w:asciiTheme="majorBidi" w:hAnsiTheme="majorBidi" w:cstheme="majorBidi"/>
          <w:b/>
          <w:bCs/>
          <w:sz w:val="22"/>
          <w:szCs w:val="22"/>
        </w:rPr>
        <w:lastRenderedPageBreak/>
        <w:t>Figure 3. Outline of</w:t>
      </w:r>
      <w:r w:rsidRPr="00423756">
        <w:rPr>
          <w:rFonts w:asciiTheme="majorBidi" w:hAnsiTheme="majorBidi" w:cstheme="majorBidi"/>
          <w:b/>
          <w:bCs/>
          <w:sz w:val="22"/>
          <w:szCs w:val="22"/>
        </w:rPr>
        <w:t xml:space="preserve"> </w:t>
      </w:r>
      <w:r w:rsidR="00C05819">
        <w:rPr>
          <w:rFonts w:asciiTheme="majorBidi" w:hAnsiTheme="majorBidi" w:cstheme="majorBidi"/>
          <w:b/>
          <w:bCs/>
          <w:sz w:val="22"/>
          <w:szCs w:val="22"/>
        </w:rPr>
        <w:t xml:space="preserve">financing </w:t>
      </w:r>
      <w:r w:rsidRPr="00423756">
        <w:rPr>
          <w:rFonts w:asciiTheme="majorBidi" w:hAnsiTheme="majorBidi" w:cstheme="majorBidi"/>
          <w:b/>
          <w:bCs/>
          <w:sz w:val="22"/>
          <w:szCs w:val="22"/>
        </w:rPr>
        <w:t xml:space="preserve">agreement between </w:t>
      </w:r>
      <w:r w:rsidR="00204DE0">
        <w:rPr>
          <w:rFonts w:asciiTheme="majorBidi" w:hAnsiTheme="majorBidi" w:cstheme="majorBidi"/>
          <w:b/>
          <w:bCs/>
          <w:sz w:val="22"/>
          <w:szCs w:val="22"/>
        </w:rPr>
        <w:t>implementing ag</w:t>
      </w:r>
      <w:r w:rsidR="00567520">
        <w:rPr>
          <w:rFonts w:asciiTheme="majorBidi" w:hAnsiTheme="majorBidi" w:cstheme="majorBidi"/>
          <w:b/>
          <w:bCs/>
          <w:sz w:val="22"/>
          <w:szCs w:val="22"/>
        </w:rPr>
        <w:t>ency</w:t>
      </w:r>
      <w:r w:rsidRPr="00423756">
        <w:rPr>
          <w:rFonts w:asciiTheme="majorBidi" w:hAnsiTheme="majorBidi" w:cstheme="majorBidi"/>
          <w:b/>
          <w:bCs/>
          <w:sz w:val="22"/>
          <w:szCs w:val="22"/>
        </w:rPr>
        <w:t xml:space="preserve"> and </w:t>
      </w:r>
      <w:r w:rsidR="00C05819">
        <w:rPr>
          <w:rFonts w:asciiTheme="majorBidi" w:hAnsiTheme="majorBidi" w:cstheme="majorBidi"/>
          <w:b/>
          <w:bCs/>
          <w:sz w:val="22"/>
          <w:szCs w:val="22"/>
        </w:rPr>
        <w:t xml:space="preserve">national financial institutions </w:t>
      </w:r>
      <w:r w:rsidR="00C05819" w:rsidRPr="00423756">
        <w:rPr>
          <w:rFonts w:asciiTheme="majorBidi" w:hAnsiTheme="majorBidi" w:cstheme="majorBidi"/>
          <w:b/>
          <w:bCs/>
          <w:sz w:val="22"/>
          <w:szCs w:val="22"/>
        </w:rPr>
        <w:t xml:space="preserve"> </w:t>
      </w:r>
    </w:p>
    <w:p w14:paraId="7477156B" w14:textId="77777777" w:rsidR="00B97D7E" w:rsidRPr="005B231D" w:rsidRDefault="00B97D7E" w:rsidP="00B97D7E">
      <w:pPr>
        <w:pStyle w:val="ListParagraph"/>
        <w:spacing w:after="0" w:line="240" w:lineRule="auto"/>
        <w:ind w:left="0"/>
        <w:jc w:val="both"/>
        <w:rPr>
          <w:rFonts w:asciiTheme="majorBidi" w:hAnsiTheme="majorBidi" w:cstheme="majorBidi"/>
          <w:b/>
          <w:bCs/>
        </w:rPr>
      </w:pPr>
    </w:p>
    <w:p w14:paraId="177D9F10" w14:textId="77777777" w:rsidR="00B97D7E" w:rsidRPr="005B231D" w:rsidRDefault="00B97D7E" w:rsidP="00B97D7E">
      <w:pPr>
        <w:pStyle w:val="ListParagraph"/>
        <w:spacing w:after="0" w:line="240" w:lineRule="auto"/>
        <w:ind w:left="0"/>
        <w:jc w:val="both"/>
        <w:rPr>
          <w:rFonts w:asciiTheme="majorBidi" w:hAnsiTheme="majorBidi" w:cstheme="majorBidi"/>
          <w:sz w:val="22"/>
          <w:szCs w:val="22"/>
        </w:rPr>
      </w:pPr>
      <w:r w:rsidRPr="005B231D">
        <w:rPr>
          <w:rFonts w:asciiTheme="majorBidi" w:hAnsiTheme="majorBidi" w:cstheme="majorBidi"/>
          <w:noProof/>
          <w:sz w:val="22"/>
          <w:szCs w:val="22"/>
        </w:rPr>
        <mc:AlternateContent>
          <mc:Choice Requires="wpg">
            <w:drawing>
              <wp:inline distT="0" distB="0" distL="0" distR="0" wp14:anchorId="61A7DB60" wp14:editId="3581D4A4">
                <wp:extent cx="5651078" cy="2504300"/>
                <wp:effectExtent l="19050" t="0" r="64135" b="10795"/>
                <wp:docPr id="1757116247" name="Group 2"/>
                <wp:cNvGraphicFramePr/>
                <a:graphic xmlns:a="http://schemas.openxmlformats.org/drawingml/2006/main">
                  <a:graphicData uri="http://schemas.microsoft.com/office/word/2010/wordprocessingGroup">
                    <wpg:wgp>
                      <wpg:cNvGrpSpPr/>
                      <wpg:grpSpPr>
                        <a:xfrm>
                          <a:off x="0" y="0"/>
                          <a:ext cx="5651078" cy="2504300"/>
                          <a:chOff x="1" y="0"/>
                          <a:chExt cx="6626674" cy="3364336"/>
                        </a:xfrm>
                      </wpg:grpSpPr>
                      <wpg:graphicFrame>
                        <wpg:cNvPr id="2142798297" name="Diagram 2142798297"/>
                        <wpg:cNvFrPr/>
                        <wpg:xfrm>
                          <a:off x="1" y="0"/>
                          <a:ext cx="6626674" cy="3364336"/>
                        </wpg:xfrm>
                        <a:graphic>
                          <a:graphicData uri="http://schemas.openxmlformats.org/drawingml/2006/diagram">
                            <dgm:relIds xmlns:dgm="http://schemas.openxmlformats.org/drawingml/2006/diagram" xmlns:r="http://schemas.openxmlformats.org/officeDocument/2006/relationships" r:dm="rId25" r:lo="rId26" r:qs="rId27" r:cs="rId28"/>
                          </a:graphicData>
                        </a:graphic>
                      </wpg:graphicFrame>
                      <pic:pic xmlns:pic="http://schemas.openxmlformats.org/drawingml/2006/picture">
                        <pic:nvPicPr>
                          <pic:cNvPr id="1822712286" name="图形 450" descr="好点子 纯色填充"/>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42611" y="152938"/>
                            <a:ext cx="341266" cy="318910"/>
                          </a:xfrm>
                          <a:prstGeom prst="rect">
                            <a:avLst/>
                          </a:prstGeom>
                        </pic:spPr>
                      </pic:pic>
                      <pic:pic xmlns:pic="http://schemas.openxmlformats.org/drawingml/2006/picture">
                        <pic:nvPicPr>
                          <pic:cNvPr id="1335883535" name="图形 451" descr="橡子 纯色填充"/>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53263" y="2889233"/>
                            <a:ext cx="336260" cy="336162"/>
                          </a:xfrm>
                          <a:prstGeom prst="rect">
                            <a:avLst/>
                          </a:prstGeom>
                        </pic:spPr>
                      </pic:pic>
                      <pic:pic xmlns:pic="http://schemas.openxmlformats.org/drawingml/2006/picture">
                        <pic:nvPicPr>
                          <pic:cNvPr id="653926121" name="图形 452" descr="农业 纯色填充"/>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447602" y="1095758"/>
                            <a:ext cx="267570" cy="234359"/>
                          </a:xfrm>
                          <a:prstGeom prst="rect">
                            <a:avLst/>
                          </a:prstGeom>
                        </pic:spPr>
                      </pic:pic>
                      <pic:pic xmlns:pic="http://schemas.openxmlformats.org/drawingml/2006/picture">
                        <pic:nvPicPr>
                          <pic:cNvPr id="397441710" name="图形 453" descr="背包 纯色填充"/>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440883" y="1991475"/>
                            <a:ext cx="274277" cy="274198"/>
                          </a:xfrm>
                          <a:prstGeom prst="rect">
                            <a:avLst/>
                          </a:prstGeom>
                        </pic:spPr>
                      </pic:pic>
                      <pic:pic xmlns:pic="http://schemas.openxmlformats.org/drawingml/2006/picture">
                        <pic:nvPicPr>
                          <pic:cNvPr id="1521397141" name="图形 454" descr="区块链 纯色填充"/>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493738" y="1545684"/>
                            <a:ext cx="284235" cy="269808"/>
                          </a:xfrm>
                          <a:prstGeom prst="rect">
                            <a:avLst/>
                          </a:prstGeom>
                        </pic:spPr>
                      </pic:pic>
                      <pic:pic xmlns:pic="http://schemas.openxmlformats.org/drawingml/2006/picture">
                        <pic:nvPicPr>
                          <pic:cNvPr id="2137669139" name="图形 455" descr="董事会 纯色填充"/>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274996" y="619559"/>
                            <a:ext cx="266290" cy="298643"/>
                          </a:xfrm>
                          <a:prstGeom prst="rect">
                            <a:avLst/>
                          </a:prstGeom>
                        </pic:spPr>
                      </pic:pic>
                      <pic:pic xmlns:pic="http://schemas.openxmlformats.org/drawingml/2006/picture">
                        <pic:nvPicPr>
                          <pic:cNvPr id="766513706" name="图形 792" descr="通讯簿 纯色填充"/>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287953" y="2441048"/>
                            <a:ext cx="319633" cy="313667"/>
                          </a:xfrm>
                          <a:prstGeom prst="rect">
                            <a:avLst/>
                          </a:prstGeom>
                        </pic:spPr>
                      </pic:pic>
                    </wpg:wgp>
                  </a:graphicData>
                </a:graphic>
              </wp:inline>
            </w:drawing>
          </mc:Choice>
          <mc:Fallback>
            <w:pict>
              <v:group w14:anchorId="7BAF7758" id="Group 2" o:spid="_x0000_s1026" style="width:444.95pt;height:197.2pt;mso-position-horizontal-relative:char;mso-position-vertical-relative:line" coordorigin="" coordsize="66266,33643"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142798297" o:spid="_x0000_s1027" type="#_x0000_t75" style="position:absolute;left:142;top:409;width:66409;height:32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">
                  <v:imagedata r:id="rId44" o:title=""/>
                  <o:lock v:ext="edit" aspectratio="f"/>
                </v:shape>
                <v:shape id="图形 450" o:spid="_x0000_s1028" type="#_x0000_t75" alt="好点子 纯色填充" style="position:absolute;left:426;top:1529;width:3412;height:3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">
                  <v:imagedata r:id="rId45" o:title="好点子 纯色填充"/>
                </v:shape>
                <v:shape id="图形 451" o:spid="_x0000_s1029" type="#_x0000_t75" alt="橡子 纯色填充" style="position:absolute;left:532;top:28892;width:3363;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">
                  <v:imagedata r:id="rId46" o:title="橡子 纯色填充"/>
                </v:shape>
                <v:shape id="图形 452" o:spid="_x0000_s1030" type="#_x0000_t75" alt="农业 纯色填充" style="position:absolute;left:4476;top:10957;width:2675;height: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">
                  <v:imagedata r:id="rId47" o:title="农业 纯色填充"/>
                </v:shape>
                <v:shape id="图形 453" o:spid="_x0000_s1031" type="#_x0000_t75" alt="背包 纯色填充" style="position:absolute;left:4408;top:19914;width:2743;height: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">
                  <v:imagedata r:id="rId48" o:title="背包 纯色填充"/>
                </v:shape>
                <v:shape id="图形 454" o:spid="_x0000_s1032" type="#_x0000_t75" alt="区块链 纯色填充" style="position:absolute;left:4937;top:15456;width:2842;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">
                  <v:imagedata r:id="rId49" o:title="区块链 纯色填充"/>
                </v:shape>
                <v:shape id="图形 455" o:spid="_x0000_s1033" type="#_x0000_t75" alt="董事会 纯色填充" style="position:absolute;left:2749;top:6195;width:2663;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">
                  <v:imagedata r:id="rId50" o:title="董事会 纯色填充"/>
                </v:shape>
                <v:shape id="图形 792" o:spid="_x0000_s1034" type="#_x0000_t75" alt="通讯簿 纯色填充" style="position:absolute;left:2879;top:24410;width:3196;height: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">
                  <v:imagedata r:id="rId51" o:title="通讯簿 纯色填充"/>
                </v:shape>
                <w10:anchorlock/>
              </v:group>
            </w:pict>
          </mc:Fallback>
        </mc:AlternateContent>
      </w:r>
    </w:p>
    <w:p w14:paraId="494BDF96" w14:textId="77777777" w:rsidR="00B97D7E" w:rsidRDefault="00B97D7E" w:rsidP="00B97D7E">
      <w:pPr>
        <w:pStyle w:val="ListParagraph"/>
        <w:spacing w:after="0" w:line="240" w:lineRule="auto"/>
        <w:ind w:left="0"/>
        <w:jc w:val="both"/>
        <w:rPr>
          <w:rFonts w:asciiTheme="majorBidi" w:hAnsiTheme="majorBidi" w:cstheme="majorBidi"/>
          <w:sz w:val="22"/>
          <w:szCs w:val="22"/>
          <w:u w:val="single"/>
        </w:rPr>
      </w:pPr>
    </w:p>
    <w:p w14:paraId="7ECD4EDC" w14:textId="7CB261B3" w:rsidR="00B97D7E" w:rsidRPr="00E340B2" w:rsidRDefault="00B97D7E" w:rsidP="00035051">
      <w:pPr>
        <w:pStyle w:val="Heading1"/>
      </w:pPr>
      <w:r>
        <w:t xml:space="preserve">The specific mechanisms of funds transfer will be in accordance with the provisions of the </w:t>
      </w:r>
      <w:r w:rsidR="008B197A">
        <w:t xml:space="preserve">financing </w:t>
      </w:r>
      <w:r>
        <w:t xml:space="preserve">agreement and should ensure expeditious fund utilisation by the project beneficiaries. </w:t>
      </w:r>
      <w:r w:rsidRPr="00E340B2">
        <w:t>Details of the revolving and reuse of funds shall be described in the project</w:t>
      </w:r>
      <w:r w:rsidR="007512F3">
        <w:t>’s</w:t>
      </w:r>
      <w:r w:rsidRPr="00E340B2">
        <w:t xml:space="preserve"> </w:t>
      </w:r>
      <w:r w:rsidR="00CB0793" w:rsidRPr="00E340B2">
        <w:t>operating procedures</w:t>
      </w:r>
      <w:r w:rsidRPr="00E340B2">
        <w:t xml:space="preserve"> manual </w:t>
      </w:r>
      <w:r w:rsidR="00686A79" w:rsidRPr="00E340B2">
        <w:t>annexed to the agreement.</w:t>
      </w:r>
    </w:p>
    <w:p w14:paraId="2557582B" w14:textId="2A8150C7" w:rsidR="00B97D7E" w:rsidRPr="000C5D1E" w:rsidRDefault="0017340A" w:rsidP="00035051">
      <w:pPr>
        <w:pStyle w:val="Heading1"/>
      </w:pPr>
      <w:r w:rsidRPr="000C5D1E">
        <w:t xml:space="preserve">There may be cases </w:t>
      </w:r>
      <w:r w:rsidR="000C5D1E">
        <w:t>where for the operationalisation of a revolving fund,</w:t>
      </w:r>
      <w:r w:rsidRPr="000C5D1E">
        <w:t xml:space="preserve"> </w:t>
      </w:r>
      <w:r w:rsidR="005E2CB8" w:rsidRPr="000C5D1E">
        <w:t xml:space="preserve">a special purpose unit </w:t>
      </w:r>
      <w:r w:rsidR="00185B11" w:rsidRPr="00DD4021">
        <w:t xml:space="preserve">had been </w:t>
      </w:r>
      <w:r w:rsidR="000C5D1E">
        <w:t>established</w:t>
      </w:r>
      <w:r w:rsidR="00185B11" w:rsidRPr="00DD4021">
        <w:t xml:space="preserve"> in a country</w:t>
      </w:r>
      <w:r w:rsidR="000C5D1E">
        <w:t xml:space="preserve"> as it is the case in Armenia</w:t>
      </w:r>
      <w:r w:rsidR="004054AD">
        <w:t>.</w:t>
      </w:r>
      <w:r w:rsidR="00DD4021">
        <w:rPr>
          <w:rStyle w:val="FootnoteReference"/>
        </w:rPr>
        <w:footnoteReference w:id="8"/>
      </w:r>
      <w:r w:rsidR="28E2B91B" w:rsidRPr="000C5D1E">
        <w:t xml:space="preserve"> </w:t>
      </w:r>
      <w:r w:rsidR="000C5D1E">
        <w:t xml:space="preserve">In those cases where </w:t>
      </w:r>
      <w:r w:rsidR="006533AB">
        <w:t xml:space="preserve">a special purpose unit exists, this can be also used </w:t>
      </w:r>
      <w:r w:rsidR="009A15B5">
        <w:t xml:space="preserve">for the </w:t>
      </w:r>
      <w:r w:rsidR="009A15B5" w:rsidRPr="00207D29">
        <w:t>energy-efficiency end-user project</w:t>
      </w:r>
      <w:r w:rsidR="005120C9">
        <w:t>. Such entity may have</w:t>
      </w:r>
      <w:r w:rsidR="28E2B91B" w:rsidRPr="000C5D1E">
        <w:t xml:space="preserve"> advantages of focused implementation of the revolving fund, autonomy and independence in terms of management process, agile operations and streamlined procedures for financial procedures, management and accountability. Over time, these institutions can become a knowledge cent</w:t>
      </w:r>
      <w:r w:rsidR="00984044">
        <w:t>re</w:t>
      </w:r>
      <w:r w:rsidR="28E2B91B" w:rsidRPr="000C5D1E">
        <w:t xml:space="preserve"> and handle similar activities based on their operational strategy.  </w:t>
      </w:r>
    </w:p>
    <w:p w14:paraId="22DE220B" w14:textId="7927586A" w:rsidR="00B97D7E" w:rsidRDefault="009F75B2" w:rsidP="00B97D7E">
      <w:pPr>
        <w:rPr>
          <w:rFonts w:asciiTheme="majorBidi" w:hAnsiTheme="majorBidi" w:cstheme="majorBidi"/>
          <w:u w:val="single"/>
        </w:rPr>
      </w:pPr>
      <w:r>
        <w:rPr>
          <w:rFonts w:asciiTheme="majorBidi" w:hAnsiTheme="majorBidi" w:cstheme="majorBidi"/>
          <w:u w:val="single"/>
        </w:rPr>
        <w:t xml:space="preserve">Financing </w:t>
      </w:r>
      <w:r w:rsidR="00B97D7E">
        <w:rPr>
          <w:rFonts w:asciiTheme="majorBidi" w:hAnsiTheme="majorBidi" w:cstheme="majorBidi"/>
          <w:u w:val="single"/>
        </w:rPr>
        <w:t xml:space="preserve">agreement between national financial institution(s) and beneficiaries </w:t>
      </w:r>
    </w:p>
    <w:p w14:paraId="3ECCD138" w14:textId="77777777" w:rsidR="00B97D7E" w:rsidRPr="007032AF" w:rsidRDefault="00B97D7E" w:rsidP="00B97D7E">
      <w:pPr>
        <w:rPr>
          <w:rFonts w:asciiTheme="majorBidi" w:hAnsiTheme="majorBidi" w:cstheme="majorBidi"/>
          <w:u w:val="single"/>
        </w:rPr>
      </w:pPr>
    </w:p>
    <w:p w14:paraId="52832749" w14:textId="729BBF7A" w:rsidR="00B97D7E" w:rsidRPr="00FC700A" w:rsidRDefault="00B97D7E" w:rsidP="00035051">
      <w:pPr>
        <w:pStyle w:val="Heading1"/>
      </w:pPr>
      <w:r>
        <w:t>A</w:t>
      </w:r>
      <w:r w:rsidRPr="00FC700A">
        <w:t xml:space="preserve"> standard contract</w:t>
      </w:r>
      <w:r>
        <w:t>/agreement</w:t>
      </w:r>
      <w:r w:rsidRPr="00FC700A">
        <w:t xml:space="preserve"> for financing </w:t>
      </w:r>
      <w:r>
        <w:t>will be developed by</w:t>
      </w:r>
      <w:r w:rsidRPr="00FC700A">
        <w:t xml:space="preserve"> the</w:t>
      </w:r>
      <w:r>
        <w:t xml:space="preserve"> national</w:t>
      </w:r>
      <w:r w:rsidRPr="00FC700A">
        <w:t xml:space="preserve"> financial institution</w:t>
      </w:r>
      <w:r>
        <w:t xml:space="preserve">(s) for use with </w:t>
      </w:r>
      <w:r w:rsidR="004D5BD9">
        <w:t xml:space="preserve">the </w:t>
      </w:r>
      <w:r>
        <w:t xml:space="preserve">beneficiaries. </w:t>
      </w:r>
      <w:r w:rsidRPr="00FC700A">
        <w:t>Th</w:t>
      </w:r>
      <w:r>
        <w:t xml:space="preserve">e </w:t>
      </w:r>
      <w:r w:rsidRPr="00FC700A">
        <w:t>contract</w:t>
      </w:r>
      <w:r>
        <w:t xml:space="preserve">/agreement will </w:t>
      </w:r>
      <w:r w:rsidR="004D5BD9">
        <w:t xml:space="preserve">mainly </w:t>
      </w:r>
      <w:r>
        <w:t>include</w:t>
      </w:r>
      <w:r w:rsidRPr="00FC700A">
        <w:t xml:space="preserve"> the following terms:</w:t>
      </w:r>
    </w:p>
    <w:p w14:paraId="0C870279" w14:textId="77777777" w:rsidR="00B97D7E" w:rsidRPr="00337564" w:rsidRDefault="00B97D7E" w:rsidP="00035051">
      <w:pPr>
        <w:pStyle w:val="Heading2"/>
      </w:pPr>
      <w:r w:rsidRPr="00965AE6">
        <w:t>Loan amounts and co-financing requirements</w:t>
      </w:r>
      <w:r w:rsidRPr="00337564">
        <w:t xml:space="preserve"> of the project</w:t>
      </w:r>
      <w:r>
        <w:t>;</w:t>
      </w:r>
      <w:r w:rsidRPr="00337564">
        <w:t xml:space="preserve"> </w:t>
      </w:r>
    </w:p>
    <w:p w14:paraId="3276A576" w14:textId="77777777" w:rsidR="00B97D7E" w:rsidRPr="00337564" w:rsidRDefault="00B97D7E" w:rsidP="00035051">
      <w:pPr>
        <w:pStyle w:val="Heading2"/>
      </w:pPr>
      <w:r w:rsidRPr="00965AE6">
        <w:t>Project cash flow plan</w:t>
      </w:r>
      <w:r w:rsidRPr="00337564">
        <w:t xml:space="preserve"> to ensure a successful project implementation</w:t>
      </w:r>
      <w:r>
        <w:t>;</w:t>
      </w:r>
    </w:p>
    <w:p w14:paraId="0CB680FA" w14:textId="77777777" w:rsidR="00B97D7E" w:rsidRPr="00337564" w:rsidRDefault="00B97D7E" w:rsidP="00035051">
      <w:pPr>
        <w:pStyle w:val="Heading2"/>
      </w:pPr>
      <w:r w:rsidRPr="00965AE6">
        <w:t>Interest rates and repayment terms</w:t>
      </w:r>
      <w:r w:rsidRPr="00337564">
        <w:t>. Since blended finance options can be used under this project, the repayment prioritisation aspects need to be covered</w:t>
      </w:r>
      <w:r>
        <w:t>;</w:t>
      </w:r>
      <w:r w:rsidRPr="00337564">
        <w:t xml:space="preserve"> </w:t>
      </w:r>
    </w:p>
    <w:p w14:paraId="507EB9E1" w14:textId="77777777" w:rsidR="00B97D7E" w:rsidRPr="00337564" w:rsidRDefault="00B97D7E" w:rsidP="00035051">
      <w:pPr>
        <w:pStyle w:val="Heading2"/>
      </w:pPr>
      <w:r w:rsidRPr="00965AE6">
        <w:t>Collateral and credit risk management</w:t>
      </w:r>
      <w:r w:rsidRPr="00337564">
        <w:t xml:space="preserve"> to mitigate payment defaults</w:t>
      </w:r>
      <w:r>
        <w:t>;</w:t>
      </w:r>
      <w:r w:rsidRPr="00337564">
        <w:t xml:space="preserve">  </w:t>
      </w:r>
    </w:p>
    <w:p w14:paraId="28ADDC62" w14:textId="27F77A2B" w:rsidR="00B97D7E" w:rsidRPr="00337564" w:rsidRDefault="00B97D7E" w:rsidP="00035051">
      <w:pPr>
        <w:pStyle w:val="Heading2"/>
      </w:pPr>
      <w:r w:rsidRPr="00965AE6">
        <w:t>Eligibility criteria for equipment and refrigerants</w:t>
      </w:r>
      <w:r w:rsidRPr="00337564">
        <w:t xml:space="preserve">. This includes energy performance levels of </w:t>
      </w:r>
      <w:r w:rsidR="008B310D">
        <w:t>the equipment</w:t>
      </w:r>
      <w:r w:rsidR="003F4C9C">
        <w:t xml:space="preserve"> and</w:t>
      </w:r>
      <w:r w:rsidR="008B310D">
        <w:t xml:space="preserve"> technologies that are part of the project </w:t>
      </w:r>
      <w:r w:rsidRPr="00337564">
        <w:t>as well as the categories of costs that are eligible for funding through the revolving fund</w:t>
      </w:r>
      <w:r>
        <w:t>;</w:t>
      </w:r>
    </w:p>
    <w:p w14:paraId="30EC67CE" w14:textId="6E48C17C" w:rsidR="00B97D7E" w:rsidRPr="00337564" w:rsidRDefault="00B97D7E" w:rsidP="00035051">
      <w:pPr>
        <w:pStyle w:val="Heading2"/>
        <w:widowControl/>
      </w:pPr>
      <w:r w:rsidRPr="00965AE6">
        <w:lastRenderedPageBreak/>
        <w:t>Assessment of technical and financial performance</w:t>
      </w:r>
      <w:r w:rsidRPr="00337564">
        <w:t xml:space="preserve"> and other relevant aspects for projects, as necessary</w:t>
      </w:r>
      <w:r>
        <w:t>;</w:t>
      </w:r>
      <w:r w:rsidR="00465842">
        <w:t xml:space="preserve"> and</w:t>
      </w:r>
    </w:p>
    <w:p w14:paraId="78571942" w14:textId="70686837" w:rsidR="00B97D7E" w:rsidRDefault="00B97D7E" w:rsidP="00035051">
      <w:pPr>
        <w:pStyle w:val="Heading2"/>
      </w:pPr>
      <w:r w:rsidRPr="00965AE6">
        <w:t>Compliance with reporting and outreach obligations</w:t>
      </w:r>
      <w:r w:rsidRPr="00337564">
        <w:t xml:space="preserve"> by beneficiaries with a view to scale</w:t>
      </w:r>
      <w:r w:rsidR="009A08E2">
        <w:rPr>
          <w:vertAlign w:val="subscript"/>
        </w:rPr>
        <w:noBreakHyphen/>
      </w:r>
      <w:r w:rsidRPr="00337564">
        <w:t>up adoption of energy</w:t>
      </w:r>
      <w:r w:rsidR="009A08E2">
        <w:t>-</w:t>
      </w:r>
      <w:r w:rsidRPr="00337564">
        <w:t>efficient low-GWP refrigerant-based technologies and avoiding high-GWP refrigerant-based technologies in different RACHP applications. Procedures for reporting on financial and operational aspects relating to the project including confirmation for participating</w:t>
      </w:r>
      <w:r>
        <w:t xml:space="preserve"> in</w:t>
      </w:r>
      <w:r w:rsidRPr="00337564">
        <w:t xml:space="preserve"> any reviews relating to the project, if required</w:t>
      </w:r>
      <w:r w:rsidRPr="00311A3C">
        <w:t>.</w:t>
      </w:r>
    </w:p>
    <w:p w14:paraId="7CEA69A9" w14:textId="5B98E1A8" w:rsidR="00B97D7E" w:rsidRPr="00423756" w:rsidRDefault="00B97D7E" w:rsidP="00B97D7E">
      <w:pPr>
        <w:rPr>
          <w:rFonts w:asciiTheme="majorBidi" w:hAnsiTheme="majorBidi" w:cstheme="majorBidi"/>
          <w:b/>
          <w:bCs/>
        </w:rPr>
      </w:pPr>
      <w:r w:rsidRPr="00423756">
        <w:rPr>
          <w:rFonts w:asciiTheme="majorBidi" w:hAnsiTheme="majorBidi" w:cstheme="majorBidi"/>
          <w:b/>
          <w:bCs/>
        </w:rPr>
        <w:t xml:space="preserve">Figure </w:t>
      </w:r>
      <w:r w:rsidRPr="00C623C0">
        <w:rPr>
          <w:rFonts w:asciiTheme="majorBidi" w:hAnsiTheme="majorBidi" w:cstheme="majorBidi"/>
          <w:b/>
          <w:bCs/>
        </w:rPr>
        <w:t>4.</w:t>
      </w:r>
      <w:r w:rsidRPr="00423756">
        <w:rPr>
          <w:rFonts w:asciiTheme="majorBidi" w:hAnsiTheme="majorBidi" w:cstheme="majorBidi"/>
          <w:b/>
          <w:bCs/>
        </w:rPr>
        <w:t xml:space="preserve"> Outline of agreement between </w:t>
      </w:r>
      <w:r w:rsidR="00E31CBD">
        <w:rPr>
          <w:rFonts w:asciiTheme="majorBidi" w:hAnsiTheme="majorBidi" w:cstheme="majorBidi"/>
          <w:b/>
          <w:bCs/>
        </w:rPr>
        <w:t>national financial institution(s)</w:t>
      </w:r>
      <w:r w:rsidRPr="00423756">
        <w:rPr>
          <w:rFonts w:asciiTheme="majorBidi" w:hAnsiTheme="majorBidi" w:cstheme="majorBidi"/>
          <w:b/>
          <w:bCs/>
        </w:rPr>
        <w:t xml:space="preserve"> and beneficiaries</w:t>
      </w:r>
    </w:p>
    <w:p w14:paraId="47E48389" w14:textId="77777777" w:rsidR="00B97D7E" w:rsidRDefault="00B97D7E" w:rsidP="00B97D7E">
      <w:pPr>
        <w:rPr>
          <w:rFonts w:asciiTheme="majorBidi" w:hAnsiTheme="majorBidi" w:cstheme="majorBidi"/>
          <w:u w:val="single"/>
        </w:rPr>
      </w:pPr>
      <w:r>
        <w:rPr>
          <w:rFonts w:asciiTheme="majorBidi" w:hAnsiTheme="majorBidi" w:cstheme="majorBidi"/>
          <w:noProof/>
          <w:u w:val="single"/>
        </w:rPr>
        <mc:AlternateContent>
          <mc:Choice Requires="wpg">
            <w:drawing>
              <wp:anchor distT="0" distB="0" distL="114300" distR="114300" simplePos="0" relativeHeight="251658240" behindDoc="0" locked="0" layoutInCell="1" allowOverlap="1" wp14:anchorId="7FE1A0F5" wp14:editId="45B4D127">
                <wp:simplePos x="0" y="0"/>
                <wp:positionH relativeFrom="margin">
                  <wp:posOffset>-93791</wp:posOffset>
                </wp:positionH>
                <wp:positionV relativeFrom="paragraph">
                  <wp:posOffset>107599</wp:posOffset>
                </wp:positionV>
                <wp:extent cx="6210543" cy="1701165"/>
                <wp:effectExtent l="19050" t="0" r="19050" b="0"/>
                <wp:wrapNone/>
                <wp:docPr id="1327962987" name="Group 1"/>
                <wp:cNvGraphicFramePr/>
                <a:graphic xmlns:a="http://schemas.openxmlformats.org/drawingml/2006/main">
                  <a:graphicData uri="http://schemas.microsoft.com/office/word/2010/wordprocessingGroup">
                    <wpg:wgp>
                      <wpg:cNvGrpSpPr/>
                      <wpg:grpSpPr>
                        <a:xfrm>
                          <a:off x="0" y="0"/>
                          <a:ext cx="6210543" cy="1701165"/>
                          <a:chOff x="0" y="0"/>
                          <a:chExt cx="5909945" cy="1701165"/>
                        </a:xfrm>
                      </wpg:grpSpPr>
                      <wpg:graphicFrame>
                        <wpg:cNvPr id="4883639" name="Diagram 855372546">
                          <a:extLst>
                            <a:ext uri="{FF2B5EF4-FFF2-40B4-BE49-F238E27FC236}">
                              <a16:creationId xmlns:a16="http://schemas.microsoft.com/office/drawing/2014/main" id="{C1282FB4-270F-7A8E-6B71-2044E774DEFB}"/>
                            </a:ext>
                          </a:extLst>
                        </wpg:cNvPr>
                        <wpg:cNvFrPr/>
                        <wpg:xfrm>
                          <a:off x="0" y="0"/>
                          <a:ext cx="5909945" cy="1701165"/>
                        </wpg:xfrm>
                        <a:graphic>
                          <a:graphicData uri="http://schemas.openxmlformats.org/drawingml/2006/diagram">
                            <dgm:relIds xmlns:dgm="http://schemas.openxmlformats.org/drawingml/2006/diagram" xmlns:r="http://schemas.openxmlformats.org/officeDocument/2006/relationships" r:dm="rId52" r:lo="rId53" r:qs="rId54" r:cs="rId55"/>
                          </a:graphicData>
                        </a:graphic>
                      </wpg:graphicFrame>
                      <pic:pic xmlns:pic="http://schemas.openxmlformats.org/drawingml/2006/picture">
                        <pic:nvPicPr>
                          <pic:cNvPr id="856060347" name="图形 230" descr="盒子 纯色填充">
                            <a:extLst>
                              <a:ext uri="{FF2B5EF4-FFF2-40B4-BE49-F238E27FC236}">
                                <a16:creationId xmlns:a16="http://schemas.microsoft.com/office/drawing/2014/main" id="{F81D216D-EA19-2115-F28E-A15DF43CE184}"/>
                              </a:ext>
                            </a:extLst>
                          </pic:cNvPr>
                          <pic:cNvPicPr>
                            <a:picLocks noChangeAspect="1"/>
                          </pic:cNvPicPr>
                        </pic:nvPicPr>
                        <pic:blipFill>
                          <a:blip r:embed="rId57">
                            <a:extLst>
                              <a:ext uri="{96DAC541-7B7A-43D3-8B79-37D633B846F1}">
                                <asvg:svgBlip xmlns:asvg="http://schemas.microsoft.com/office/drawing/2016/SVG/main" r:embed="rId58"/>
                              </a:ext>
                            </a:extLst>
                          </a:blip>
                          <a:stretch>
                            <a:fillRect/>
                          </a:stretch>
                        </pic:blipFill>
                        <pic:spPr>
                          <a:xfrm>
                            <a:off x="284614" y="96890"/>
                            <a:ext cx="452120" cy="194945"/>
                          </a:xfrm>
                          <a:prstGeom prst="rect">
                            <a:avLst/>
                          </a:prstGeom>
                        </pic:spPr>
                      </pic:pic>
                      <pic:pic xmlns:pic="http://schemas.openxmlformats.org/drawingml/2006/picture">
                        <pic:nvPicPr>
                          <pic:cNvPr id="2042613964" name="图形 231" descr="业务增长 纯色填充">
                            <a:extLst>
                              <a:ext uri="{FF2B5EF4-FFF2-40B4-BE49-F238E27FC236}">
                                <a16:creationId xmlns:a16="http://schemas.microsoft.com/office/drawing/2014/main" id="{85E6D190-AA5B-BF7B-BF3C-ED95358AD89F}"/>
                              </a:ext>
                            </a:extLst>
                          </pic:cNvPr>
                          <pic:cNvPicPr>
                            <a:picLocks noChangeAspect="1"/>
                          </pic:cNvPicPr>
                        </pic:nvPicPr>
                        <pic:blipFill>
                          <a:blip r:embed="rId59">
                            <a:extLst>
                              <a:ext uri="{96DAC541-7B7A-43D3-8B79-37D633B846F1}">
                                <asvg:svgBlip xmlns:asvg="http://schemas.microsoft.com/office/drawing/2016/SVG/main" r:embed="rId60"/>
                              </a:ext>
                            </a:extLst>
                          </a:blip>
                          <a:stretch>
                            <a:fillRect/>
                          </a:stretch>
                        </pic:blipFill>
                        <pic:spPr>
                          <a:xfrm>
                            <a:off x="1111207" y="109001"/>
                            <a:ext cx="452120" cy="194945"/>
                          </a:xfrm>
                          <a:prstGeom prst="rect">
                            <a:avLst/>
                          </a:prstGeom>
                        </pic:spPr>
                      </pic:pic>
                      <pic:pic xmlns:pic="http://schemas.openxmlformats.org/drawingml/2006/picture">
                        <pic:nvPicPr>
                          <pic:cNvPr id="1528758153" name="图形 232" descr="飞舞的金钱 纯色填充">
                            <a:extLst>
                              <a:ext uri="{FF2B5EF4-FFF2-40B4-BE49-F238E27FC236}">
                                <a16:creationId xmlns:a16="http://schemas.microsoft.com/office/drawing/2014/main" id="{C09A647C-A5E5-873E-E56C-8D3B060646E0}"/>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1937801" y="96890"/>
                            <a:ext cx="452120" cy="194945"/>
                          </a:xfrm>
                          <a:prstGeom prst="rect">
                            <a:avLst/>
                          </a:prstGeom>
                        </pic:spPr>
                      </pic:pic>
                      <pic:pic xmlns:pic="http://schemas.openxmlformats.org/drawingml/2006/picture">
                        <pic:nvPicPr>
                          <pic:cNvPr id="912847657" name="图形 233" descr="网上银行 纯色填充">
                            <a:extLst>
                              <a:ext uri="{FF2B5EF4-FFF2-40B4-BE49-F238E27FC236}">
                                <a16:creationId xmlns:a16="http://schemas.microsoft.com/office/drawing/2014/main" id="{70FD9EAA-B131-1FA0-C026-DC70334E3CC3}"/>
                              </a:ext>
                            </a:extLst>
                          </pic:cNvPr>
                          <pic:cNvPicPr>
                            <a:picLocks noChangeAspect="1"/>
                          </pic:cNvPicPr>
                        </pic:nvPicPr>
                        <pic:blipFill>
                          <a:blip r:embed="rId63">
                            <a:extLst>
                              <a:ext uri="{96DAC541-7B7A-43D3-8B79-37D633B846F1}">
                                <asvg:svgBlip xmlns:asvg="http://schemas.microsoft.com/office/drawing/2016/SVG/main" r:embed="rId64"/>
                              </a:ext>
                            </a:extLst>
                          </a:blip>
                          <a:stretch>
                            <a:fillRect/>
                          </a:stretch>
                        </pic:blipFill>
                        <pic:spPr>
                          <a:xfrm>
                            <a:off x="2731088" y="99918"/>
                            <a:ext cx="452120" cy="194945"/>
                          </a:xfrm>
                          <a:prstGeom prst="rect">
                            <a:avLst/>
                          </a:prstGeom>
                        </pic:spPr>
                      </pic:pic>
                      <pic:pic xmlns:pic="http://schemas.openxmlformats.org/drawingml/2006/picture">
                        <pic:nvPicPr>
                          <pic:cNvPr id="328877047" name="图形 234" descr="库存 纯色填充">
                            <a:extLst>
                              <a:ext uri="{FF2B5EF4-FFF2-40B4-BE49-F238E27FC236}">
                                <a16:creationId xmlns:a16="http://schemas.microsoft.com/office/drawing/2014/main" id="{86C92B88-C200-6329-5CC0-EC5BFC0A0250}"/>
                              </a:ext>
                            </a:extLst>
                          </pic:cNvPr>
                          <pic:cNvPicPr>
                            <a:picLocks noChangeAspect="1"/>
                          </pic:cNvPicPr>
                        </pic:nvPicPr>
                        <pic:blipFill>
                          <a:blip r:embed="rId65">
                            <a:extLst>
                              <a:ext uri="{96DAC541-7B7A-43D3-8B79-37D633B846F1}">
                                <asvg:svgBlip xmlns:asvg="http://schemas.microsoft.com/office/drawing/2016/SVG/main" r:embed="rId66"/>
                              </a:ext>
                            </a:extLst>
                          </a:blip>
                          <a:stretch>
                            <a:fillRect/>
                          </a:stretch>
                        </pic:blipFill>
                        <pic:spPr>
                          <a:xfrm>
                            <a:off x="3536487" y="115057"/>
                            <a:ext cx="450850" cy="194945"/>
                          </a:xfrm>
                          <a:prstGeom prst="rect">
                            <a:avLst/>
                          </a:prstGeom>
                        </pic:spPr>
                      </pic:pic>
                      <pic:pic xmlns:pic="http://schemas.openxmlformats.org/drawingml/2006/picture">
                        <pic:nvPicPr>
                          <pic:cNvPr id="2056052116" name="图形 235" descr="标签 纯色填充">
                            <a:extLst>
                              <a:ext uri="{FF2B5EF4-FFF2-40B4-BE49-F238E27FC236}">
                                <a16:creationId xmlns:a16="http://schemas.microsoft.com/office/drawing/2014/main" id="{005DA51A-63FF-6535-730B-1EFB4C7581DF}"/>
                              </a:ext>
                            </a:extLst>
                          </pic:cNvPr>
                          <pic:cNvPicPr>
                            <a:picLocks noChangeAspect="1"/>
                          </pic:cNvPicPr>
                        </pic:nvPicPr>
                        <pic:blipFill>
                          <a:blip r:embed="rId67">
                            <a:extLst>
                              <a:ext uri="{96DAC541-7B7A-43D3-8B79-37D633B846F1}">
                                <asvg:svgBlip xmlns:asvg="http://schemas.microsoft.com/office/drawing/2016/SVG/main" r:embed="rId68"/>
                              </a:ext>
                            </a:extLst>
                          </a:blip>
                          <a:stretch>
                            <a:fillRect/>
                          </a:stretch>
                        </pic:blipFill>
                        <pic:spPr>
                          <a:xfrm>
                            <a:off x="4363080" y="136252"/>
                            <a:ext cx="452120" cy="194945"/>
                          </a:xfrm>
                          <a:prstGeom prst="rect">
                            <a:avLst/>
                          </a:prstGeom>
                        </pic:spPr>
                      </pic:pic>
                      <pic:pic xmlns:pic="http://schemas.openxmlformats.org/drawingml/2006/picture">
                        <pic:nvPicPr>
                          <pic:cNvPr id="1133679606" name="图形 236" descr="贷款 纯色填充">
                            <a:extLst>
                              <a:ext uri="{FF2B5EF4-FFF2-40B4-BE49-F238E27FC236}">
                                <a16:creationId xmlns:a16="http://schemas.microsoft.com/office/drawing/2014/main" id="{CCC26244-86B6-8098-D141-474BA480C5CC}"/>
                              </a:ext>
                            </a:extLst>
                          </pic:cNvPr>
                          <pic:cNvPicPr>
                            <a:picLocks noChangeAspect="1"/>
                          </pic:cNvPicPr>
                        </pic:nvPicPr>
                        <pic:blipFill>
                          <a:blip r:embed="rId69">
                            <a:extLst>
                              <a:ext uri="{96DAC541-7B7A-43D3-8B79-37D633B846F1}">
                                <asvg:svgBlip xmlns:asvg="http://schemas.microsoft.com/office/drawing/2016/SVG/main" r:embed="rId70"/>
                              </a:ext>
                            </a:extLst>
                          </a:blip>
                          <a:stretch>
                            <a:fillRect/>
                          </a:stretch>
                        </pic:blipFill>
                        <pic:spPr>
                          <a:xfrm>
                            <a:off x="5150312" y="127168"/>
                            <a:ext cx="452120" cy="1949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D33533" id="Group 1" o:spid="_x0000_s1026" style="position:absolute;margin-left:-7.4pt;margin-top:8.45pt;width:489pt;height:133.95pt;z-index:251658240;mso-position-horizontal-relative:margin;mso-width-relative:margin;mso-height-relative:margin" coordsize="59099,17011"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">
                <v:shape id="Diagram 855372546" o:spid="_x0000_s1027" type="#_x0000_t75" style="position:absolute;left:-174;top:2865;width:59459;height:115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">
                  <v:imagedata r:id="rId71" o:title=""/>
                  <o:lock v:ext="edit" aspectratio="f"/>
                </v:shape>
                <v:shape id="图形 230" o:spid="_x0000_s1028" type="#_x0000_t75" alt="盒子 纯色填充" style="position:absolute;left:2846;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">
                  <v:imagedata r:id="rId72" o:title="盒子 纯色填充"/>
                </v:shape>
                <v:shape id="图形 231" o:spid="_x0000_s1029" type="#_x0000_t75" alt="业务增长 纯色填充" style="position:absolute;left:11112;top:1090;width:4521;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">
                  <v:imagedata r:id="rId73" o:title="业务增长 纯色填充"/>
                </v:shape>
                <v:shape id="图形 232" o:spid="_x0000_s1030" type="#_x0000_t75" alt="飞舞的金钱 纯色填充" style="position:absolute;left:19378;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">
                  <v:imagedata r:id="rId74" o:title="飞舞的金钱 纯色填充"/>
                </v:shape>
                <v:shape id="图形 233" o:spid="_x0000_s1031" type="#_x0000_t75" alt="网上银行 纯色填充" style="position:absolute;left:27310;top:999;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">
                  <v:imagedata r:id="rId75" o:title="网上银行 纯色填充"/>
                </v:shape>
                <v:shape id="图形 234" o:spid="_x0000_s1032" type="#_x0000_t75" alt="库存 纯色填充" style="position:absolute;left:35364;top:1150;width:4509;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">
                  <v:imagedata r:id="rId76" o:title="库存 纯色填充"/>
                </v:shape>
                <v:shape id="图形 235" o:spid="_x0000_s1033" type="#_x0000_t75" alt="标签 纯色填充" style="position:absolute;left:43630;top:1362;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">
                  <v:imagedata r:id="rId77" o:title="标签 纯色填充"/>
                </v:shape>
                <v:shape id="图形 236" o:spid="_x0000_s1034" type="#_x0000_t75" alt="贷款 纯色填充" style="position:absolute;left:51503;top:1271;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">
                  <v:imagedata r:id="rId78" o:title="贷款 纯色填充"/>
                </v:shape>
                <w10:wrap anchorx="margin"/>
              </v:group>
            </w:pict>
          </mc:Fallback>
        </mc:AlternateContent>
      </w:r>
    </w:p>
    <w:p w14:paraId="24970473" w14:textId="77777777" w:rsidR="00B97D7E" w:rsidRDefault="00B97D7E" w:rsidP="00B97D7E">
      <w:pPr>
        <w:rPr>
          <w:rFonts w:asciiTheme="majorBidi" w:hAnsiTheme="majorBidi" w:cstheme="majorBidi"/>
          <w:u w:val="single"/>
        </w:rPr>
      </w:pPr>
    </w:p>
    <w:p w14:paraId="509275E9" w14:textId="77777777" w:rsidR="00B97D7E" w:rsidRDefault="00B97D7E" w:rsidP="00B97D7E">
      <w:pPr>
        <w:rPr>
          <w:rFonts w:asciiTheme="majorBidi" w:hAnsiTheme="majorBidi" w:cstheme="majorBidi"/>
          <w:u w:val="single"/>
        </w:rPr>
      </w:pPr>
    </w:p>
    <w:p w14:paraId="1DC24616" w14:textId="77777777" w:rsidR="00B97D7E" w:rsidRDefault="00B97D7E" w:rsidP="00B97D7E">
      <w:pPr>
        <w:rPr>
          <w:rFonts w:asciiTheme="majorBidi" w:hAnsiTheme="majorBidi" w:cstheme="majorBidi"/>
          <w:u w:val="single"/>
        </w:rPr>
      </w:pPr>
    </w:p>
    <w:p w14:paraId="410776AF" w14:textId="77777777" w:rsidR="00B97D7E" w:rsidRDefault="00B97D7E" w:rsidP="00B97D7E">
      <w:pPr>
        <w:rPr>
          <w:rFonts w:asciiTheme="majorBidi" w:hAnsiTheme="majorBidi" w:cstheme="majorBidi"/>
          <w:u w:val="single"/>
        </w:rPr>
      </w:pPr>
    </w:p>
    <w:p w14:paraId="5660F65C" w14:textId="77777777" w:rsidR="00B97D7E" w:rsidRDefault="00B97D7E" w:rsidP="00B97D7E">
      <w:pPr>
        <w:rPr>
          <w:rFonts w:asciiTheme="majorBidi" w:hAnsiTheme="majorBidi" w:cstheme="majorBidi"/>
          <w:u w:val="single"/>
        </w:rPr>
      </w:pPr>
    </w:p>
    <w:p w14:paraId="60D7F8A4" w14:textId="77777777" w:rsidR="00B97D7E" w:rsidRDefault="00B97D7E" w:rsidP="00B97D7E">
      <w:pPr>
        <w:rPr>
          <w:rFonts w:asciiTheme="majorBidi" w:hAnsiTheme="majorBidi" w:cstheme="majorBidi"/>
          <w:u w:val="single"/>
        </w:rPr>
      </w:pPr>
    </w:p>
    <w:p w14:paraId="586AA7E2" w14:textId="77777777" w:rsidR="00B97D7E" w:rsidRDefault="00B97D7E" w:rsidP="00B97D7E">
      <w:pPr>
        <w:rPr>
          <w:rFonts w:asciiTheme="majorBidi" w:hAnsiTheme="majorBidi" w:cstheme="majorBidi"/>
          <w:u w:val="single"/>
        </w:rPr>
      </w:pPr>
    </w:p>
    <w:p w14:paraId="0EB7700E" w14:textId="77777777" w:rsidR="00B97D7E" w:rsidRDefault="00B97D7E" w:rsidP="00B97D7E">
      <w:pPr>
        <w:rPr>
          <w:rFonts w:asciiTheme="majorBidi" w:hAnsiTheme="majorBidi" w:cstheme="majorBidi"/>
          <w:u w:val="single"/>
        </w:rPr>
      </w:pPr>
    </w:p>
    <w:p w14:paraId="2E529298" w14:textId="77777777" w:rsidR="00B97D7E" w:rsidRDefault="00B97D7E" w:rsidP="00B97D7E">
      <w:pPr>
        <w:rPr>
          <w:rFonts w:asciiTheme="majorBidi" w:hAnsiTheme="majorBidi" w:cstheme="majorBidi"/>
          <w:u w:val="single"/>
        </w:rPr>
      </w:pPr>
    </w:p>
    <w:p w14:paraId="30CE8BF7" w14:textId="77777777" w:rsidR="00B97D7E" w:rsidRDefault="00B97D7E" w:rsidP="00B97D7E">
      <w:pPr>
        <w:rPr>
          <w:rFonts w:asciiTheme="majorBidi" w:hAnsiTheme="majorBidi" w:cstheme="majorBidi"/>
          <w:u w:val="single"/>
        </w:rPr>
      </w:pPr>
    </w:p>
    <w:p w14:paraId="636E4606" w14:textId="36F74064" w:rsidR="00B97D7E" w:rsidRPr="003A61FA" w:rsidRDefault="00B97D7E" w:rsidP="00035051">
      <w:pPr>
        <w:pStyle w:val="Heading1"/>
      </w:pPr>
      <w:r>
        <w:t>It must be noted that financial institution(s) will design the overall financing package, aligning with eligibility criteria</w:t>
      </w:r>
      <w:r>
        <w:rPr>
          <w:rStyle w:val="FootnoteReference"/>
          <w:rFonts w:asciiTheme="majorBidi" w:hAnsiTheme="majorBidi" w:cstheme="majorBidi"/>
        </w:rPr>
        <w:footnoteReference w:id="9"/>
      </w:r>
      <w:r>
        <w:t xml:space="preserve"> while leveraging additional funding sources where applicable. Any b</w:t>
      </w:r>
      <w:r w:rsidRPr="003A61FA">
        <w:t xml:space="preserve">lended finance options will be explored to maximize adoption of energy-efficient technologies including those </w:t>
      </w:r>
      <w:r w:rsidRPr="002E5E0D">
        <w:t>related or</w:t>
      </w:r>
      <w:r w:rsidRPr="003A61FA">
        <w:t xml:space="preserve"> linked to </w:t>
      </w:r>
      <w:r>
        <w:t>RACHP applications</w:t>
      </w:r>
      <w:r w:rsidRPr="003A61FA">
        <w:t>. However, any such arrangements must avoid delays</w:t>
      </w:r>
      <w:r>
        <w:t xml:space="preserve"> (e.g., extra approval procedures, conflicting priorities and conditions)</w:t>
      </w:r>
      <w:r w:rsidRPr="003A61FA">
        <w:t xml:space="preserve"> and excessive reporting burdens on beneficiaries.</w:t>
      </w:r>
      <w:r>
        <w:t xml:space="preserve">  It is welcomed to use the internal procedures of the financial institutions if they are following the requirements of the projects. This will ensure smooth implementation and standardized procedures. </w:t>
      </w:r>
    </w:p>
    <w:p w14:paraId="188146E6" w14:textId="77777777" w:rsidR="00B97D7E" w:rsidRPr="007F29DB" w:rsidRDefault="00B97D7E" w:rsidP="00035051">
      <w:pPr>
        <w:pStyle w:val="Heading1"/>
      </w:pPr>
      <w:r>
        <w:t>In the case of more than one f</w:t>
      </w:r>
      <w:r w:rsidRPr="007F29DB">
        <w:t>inancial institution</w:t>
      </w:r>
      <w:r>
        <w:t xml:space="preserve">, each one must </w:t>
      </w:r>
      <w:r w:rsidRPr="007F29DB">
        <w:t>establish an internal management structure for fund administration, confirming a focal point for coordination.</w:t>
      </w:r>
    </w:p>
    <w:p w14:paraId="32899C8E" w14:textId="77777777" w:rsidR="00B97D7E" w:rsidRDefault="00B97D7E" w:rsidP="00035051">
      <w:pPr>
        <w:pStyle w:val="Heading1"/>
      </w:pPr>
      <w:r>
        <w:t xml:space="preserve">The financial institution(s) will disburse funds to the project beneficiaries following the approval of technical and financial safeguards through the relevant signed financial agreements.  </w:t>
      </w:r>
    </w:p>
    <w:p w14:paraId="6447B37F" w14:textId="77777777" w:rsidR="00B97D7E" w:rsidRPr="007F29DB" w:rsidRDefault="00B97D7E" w:rsidP="00035051">
      <w:pPr>
        <w:pStyle w:val="Heading1"/>
      </w:pPr>
      <w:r w:rsidRPr="007F29DB">
        <w:t>In accordance with the terms of agreement, beneficiaries will be required to report on project outcomes and repay borrowed funds accordingly.</w:t>
      </w:r>
    </w:p>
    <w:p w14:paraId="2DBE0D05" w14:textId="77777777" w:rsidR="00B97D7E" w:rsidRDefault="00B97D7E" w:rsidP="00035051">
      <w:pPr>
        <w:pStyle w:val="Heading1"/>
      </w:pPr>
      <w:r>
        <w:t>Technical and financial experts will support project execution while ensuring that the relevant technical and financial due diligence and safeguards are put in place. Their involvement in project implementation can vary based on the periodic reporting requirements to ensure that technical and financial performance of the project (e.g., project benefits in terms of reducing dependence on HFCs, safe disposal of recovered HFCs from the replaced equipment, energy efficiency, timely repayment of loans, accurate financial data reporting) are aligned to achieving the project goals. Strong and cost-effective technical and financial due diligence will minimise the project risks and ensure that the projects funded through the revolving fund achieve the desired outcomes.</w:t>
      </w:r>
    </w:p>
    <w:p w14:paraId="542D8F18" w14:textId="5841F77D" w:rsidR="006D7621" w:rsidRPr="00D17E8F" w:rsidRDefault="006D7621" w:rsidP="00035051">
      <w:pPr>
        <w:pStyle w:val="ListParagraph"/>
        <w:keepNext/>
        <w:spacing w:after="0" w:line="240" w:lineRule="auto"/>
        <w:ind w:left="0"/>
        <w:jc w:val="both"/>
        <w:rPr>
          <w:rFonts w:asciiTheme="majorBidi" w:hAnsiTheme="majorBidi" w:cstheme="majorBidi"/>
          <w:sz w:val="22"/>
          <w:szCs w:val="22"/>
          <w:u w:val="single"/>
        </w:rPr>
      </w:pPr>
      <w:r w:rsidRPr="00D17E8F">
        <w:rPr>
          <w:rFonts w:asciiTheme="majorBidi" w:hAnsiTheme="majorBidi" w:cstheme="majorBidi"/>
          <w:sz w:val="22"/>
          <w:szCs w:val="22"/>
          <w:u w:val="single"/>
        </w:rPr>
        <w:lastRenderedPageBreak/>
        <w:t xml:space="preserve">Impact of the revolving fund on existing financial mechanisms/products </w:t>
      </w:r>
    </w:p>
    <w:p w14:paraId="29297140" w14:textId="77777777" w:rsidR="006D7621" w:rsidRPr="00DD4021" w:rsidRDefault="006D7621" w:rsidP="00035051">
      <w:pPr>
        <w:pStyle w:val="ListParagraph"/>
        <w:keepNext/>
        <w:spacing w:after="0" w:line="240" w:lineRule="auto"/>
        <w:ind w:left="0"/>
        <w:jc w:val="both"/>
        <w:rPr>
          <w:rFonts w:asciiTheme="majorBidi" w:hAnsiTheme="majorBidi" w:cstheme="majorBidi"/>
          <w:b/>
          <w:bCs/>
          <w:sz w:val="22"/>
          <w:szCs w:val="22"/>
        </w:rPr>
      </w:pPr>
    </w:p>
    <w:p w14:paraId="27431BA7" w14:textId="489AFDC2" w:rsidR="005447CD" w:rsidRPr="00DD4021" w:rsidRDefault="006D7621" w:rsidP="00035051">
      <w:pPr>
        <w:pStyle w:val="Heading1"/>
      </w:pPr>
      <w:r w:rsidRPr="00DD4021">
        <w:t xml:space="preserve">This revolving fund that focuses on RACHP equipment would catalyse adoption of energy efficiency financing products in the country. This can be achieved through a combination of structured financial instruments </w:t>
      </w:r>
      <w:r w:rsidR="006C1382" w:rsidRPr="00DD4021">
        <w:t xml:space="preserve">using revolving fund </w:t>
      </w:r>
      <w:r w:rsidRPr="00DD4021">
        <w:t>(e.g., financing large chillers, logistics and storage equipment in the country with a cost-effective financial blended financial product</w:t>
      </w:r>
      <w:r w:rsidR="00627CD6" w:rsidRPr="00DD4021">
        <w:t>/existing financing facility</w:t>
      </w:r>
      <w:r w:rsidR="00627CD6" w:rsidRPr="00DD4021">
        <w:rPr>
          <w:rStyle w:val="FootnoteReference"/>
          <w:rFonts w:asciiTheme="majorBidi" w:hAnsiTheme="majorBidi" w:cstheme="majorBidi"/>
        </w:rPr>
        <w:footnoteReference w:id="10"/>
      </w:r>
      <w:r w:rsidRPr="00DD4021">
        <w:t xml:space="preserve"> using </w:t>
      </w:r>
      <w:r w:rsidR="00627CD6" w:rsidRPr="00DD4021">
        <w:t xml:space="preserve">revolving </w:t>
      </w:r>
      <w:r w:rsidRPr="00DD4021">
        <w:t>fund, financing retail stores/minimarts for conversion to energy efficient refrigeration and air</w:t>
      </w:r>
      <w:r w:rsidR="009A124B">
        <w:noBreakHyphen/>
      </w:r>
      <w:r w:rsidRPr="00DD4021">
        <w:t xml:space="preserve">conditioning products with blended financial products using revolving fund), maximising synergies in awareness and outreach activities </w:t>
      </w:r>
      <w:r w:rsidR="006C1382" w:rsidRPr="00DD4021">
        <w:t xml:space="preserve">of the revolving fund </w:t>
      </w:r>
      <w:r w:rsidRPr="00DD4021">
        <w:t xml:space="preserve">with </w:t>
      </w:r>
      <w:r w:rsidR="00210BAB" w:rsidRPr="00DD4021">
        <w:t xml:space="preserve">such support available for </w:t>
      </w:r>
      <w:r w:rsidRPr="00DD4021">
        <w:t>other financial products (e.g., GEF/GCF project promoting energy efficiency, other projects addressing specific segments of comfort cooling and refrigeration) and policy interventions</w:t>
      </w:r>
      <w:r w:rsidR="006C1382" w:rsidRPr="00DD4021">
        <w:t xml:space="preserve"> promoting use of revolving fund</w:t>
      </w:r>
      <w:r w:rsidRPr="00DD4021">
        <w:t xml:space="preserve"> for maximising energy efficiency impact in the country as </w:t>
      </w:r>
      <w:r w:rsidR="006C1382" w:rsidRPr="00DD4021">
        <w:t>this is a low-cost less investment intensive approach to reduce power demand in the country</w:t>
      </w:r>
      <w:r w:rsidRPr="00DD4021">
        <w:t xml:space="preserve">.   </w:t>
      </w:r>
    </w:p>
    <w:p w14:paraId="1E64DF78" w14:textId="05106250" w:rsidR="006D7621" w:rsidRPr="00DD4021" w:rsidRDefault="006D7621" w:rsidP="00035051">
      <w:pPr>
        <w:pStyle w:val="Heading1"/>
      </w:pPr>
      <w:r w:rsidRPr="00DD4021">
        <w:t>In many countries, implementation of steps to make cooling related applications or cooling itself less energy consuming are underway with activities using MLF and non-MLF funding</w:t>
      </w:r>
      <w:r w:rsidR="00E96EEB" w:rsidRPr="00DD4021">
        <w:t>.</w:t>
      </w:r>
      <w:r w:rsidR="005447CD" w:rsidRPr="00DD4021">
        <w:rPr>
          <w:rStyle w:val="FootnoteReference"/>
          <w:rFonts w:asciiTheme="majorBidi" w:hAnsiTheme="majorBidi" w:cstheme="majorBidi"/>
        </w:rPr>
        <w:footnoteReference w:id="11"/>
      </w:r>
      <w:r w:rsidRPr="00DD4021">
        <w:t xml:space="preserve"> </w:t>
      </w:r>
      <w:r w:rsidR="00E96EEB" w:rsidRPr="00DD4021">
        <w:t xml:space="preserve">Financing </w:t>
      </w:r>
      <w:r w:rsidRPr="00DD4021">
        <w:t xml:space="preserve">with </w:t>
      </w:r>
      <w:r w:rsidR="002B62FE" w:rsidRPr="00DD4021">
        <w:t>a</w:t>
      </w:r>
      <w:r w:rsidRPr="00DD4021">
        <w:t xml:space="preserve"> revolving fund </w:t>
      </w:r>
      <w:r w:rsidR="002B62FE" w:rsidRPr="00DD4021">
        <w:t xml:space="preserve">modality </w:t>
      </w:r>
      <w:r w:rsidRPr="00DD4021">
        <w:t>would enhance the attractiveness of implementation of these initiatives</w:t>
      </w:r>
      <w:r w:rsidR="00B9664C" w:rsidRPr="00DD4021">
        <w:t xml:space="preserve"> involving non-MLF financial instruments and products.  In addition, this would also add to other incidental benefits on upgradation of cooling and refrigeration infrastructure (existing and new) in the country.</w:t>
      </w:r>
    </w:p>
    <w:p w14:paraId="6F063249" w14:textId="70162ECC" w:rsidR="00B97D7E" w:rsidRPr="000F20EB" w:rsidRDefault="00B97D7E" w:rsidP="00B97D7E">
      <w:pPr>
        <w:pStyle w:val="ListParagraph"/>
        <w:spacing w:after="0" w:line="240" w:lineRule="auto"/>
        <w:ind w:left="0"/>
        <w:jc w:val="both"/>
        <w:rPr>
          <w:rFonts w:asciiTheme="majorBidi" w:hAnsiTheme="majorBidi" w:cstheme="majorBidi"/>
          <w:b/>
          <w:bCs/>
          <w:sz w:val="22"/>
          <w:szCs w:val="22"/>
        </w:rPr>
      </w:pPr>
      <w:r w:rsidRPr="000F20EB">
        <w:rPr>
          <w:rFonts w:asciiTheme="majorBidi" w:hAnsiTheme="majorBidi" w:cstheme="majorBidi"/>
          <w:b/>
          <w:bCs/>
          <w:sz w:val="22"/>
          <w:szCs w:val="22"/>
        </w:rPr>
        <w:t>Capacity building</w:t>
      </w:r>
      <w:r>
        <w:rPr>
          <w:rFonts w:asciiTheme="majorBidi" w:hAnsiTheme="majorBidi" w:cstheme="majorBidi"/>
          <w:b/>
          <w:bCs/>
          <w:sz w:val="22"/>
          <w:szCs w:val="22"/>
        </w:rPr>
        <w:t>, outreach</w:t>
      </w:r>
      <w:r w:rsidRPr="000F20EB">
        <w:rPr>
          <w:rFonts w:asciiTheme="majorBidi" w:hAnsiTheme="majorBidi" w:cstheme="majorBidi"/>
          <w:b/>
          <w:bCs/>
          <w:sz w:val="22"/>
          <w:szCs w:val="22"/>
        </w:rPr>
        <w:t xml:space="preserve"> and training </w:t>
      </w:r>
    </w:p>
    <w:p w14:paraId="5BC40092" w14:textId="77777777" w:rsidR="00B97D7E" w:rsidRPr="0021164D" w:rsidRDefault="00B97D7E" w:rsidP="00B97D7E">
      <w:pPr>
        <w:rPr>
          <w:rFonts w:asciiTheme="majorBidi" w:hAnsiTheme="majorBidi" w:cstheme="majorBidi"/>
          <w:b/>
          <w:bCs/>
        </w:rPr>
      </w:pPr>
    </w:p>
    <w:p w14:paraId="0956CA2B" w14:textId="4AFF4A65" w:rsidR="00B97D7E" w:rsidRDefault="00B97D7E" w:rsidP="00035051">
      <w:pPr>
        <w:pStyle w:val="Heading1"/>
      </w:pPr>
      <w:r w:rsidRPr="003A61FA">
        <w:t>Outreach activities will promote the revolving fund and its benefits, integrating with existing awareness program</w:t>
      </w:r>
      <w:r w:rsidR="00406B93">
        <w:t>me</w:t>
      </w:r>
      <w:r w:rsidRPr="003A61FA">
        <w:t xml:space="preserve">s under the Kigali </w:t>
      </w:r>
      <w:r w:rsidR="007E4AF3">
        <w:t xml:space="preserve">HFC </w:t>
      </w:r>
      <w:r w:rsidR="00406B93">
        <w:t>i</w:t>
      </w:r>
      <w:r w:rsidRPr="003A61FA">
        <w:t xml:space="preserve">mplementation </w:t>
      </w:r>
      <w:r w:rsidR="00406B93">
        <w:t>p</w:t>
      </w:r>
      <w:r w:rsidRPr="003A61FA">
        <w:t>lan (KIP) and other energy efficiency initiatives</w:t>
      </w:r>
      <w:r>
        <w:t xml:space="preserve"> in the country. Targeted awareness and promotion programmes addressing specific sectors (e.g., tourism, food transportation, storage and retail, fisheries) can also be used, as appropriate, for outreach programmes relating to the revolving fund.</w:t>
      </w:r>
    </w:p>
    <w:p w14:paraId="61968107" w14:textId="77777777" w:rsidR="00B97D7E" w:rsidRDefault="00B97D7E" w:rsidP="00035051">
      <w:pPr>
        <w:pStyle w:val="Heading1"/>
      </w:pPr>
      <w:r>
        <w:t>National inter-institutional coordination mechanisms need to be strengthened as an integral part of the process involving fast-track adoption of the revolving fund; relevant operating processes would be defined for the revolving fund at the initial stages of operationalisation of the fund. Stakeholders identified in the cooling action plan and other key players at national level can play an important role in promoting use of funds.</w:t>
      </w:r>
    </w:p>
    <w:p w14:paraId="65E0C63A" w14:textId="77777777" w:rsidR="00B97D7E" w:rsidRPr="00475A0E" w:rsidRDefault="00B97D7E" w:rsidP="00035051">
      <w:pPr>
        <w:pStyle w:val="Heading1"/>
      </w:pPr>
      <w:r w:rsidRPr="00475A0E">
        <w:t>For capacity building and training activities for financing energy efficiency, wherever feasible, funding from other sources for activities relating to RACHP technology conversion could be used</w:t>
      </w:r>
      <w:r>
        <w:t>. This</w:t>
      </w:r>
      <w:r w:rsidRPr="00475A0E">
        <w:t xml:space="preserve"> would help in stronger support for accessing funds under revolving fund. </w:t>
      </w:r>
    </w:p>
    <w:p w14:paraId="7B21935B" w14:textId="77777777" w:rsidR="00B97D7E" w:rsidRPr="008459DD" w:rsidRDefault="00B97D7E" w:rsidP="00B97D7E">
      <w:pPr>
        <w:pStyle w:val="ListParagraph"/>
        <w:spacing w:after="0" w:line="240" w:lineRule="auto"/>
        <w:ind w:left="0"/>
        <w:jc w:val="both"/>
        <w:rPr>
          <w:rFonts w:asciiTheme="majorBidi" w:hAnsiTheme="majorBidi" w:cstheme="majorBidi"/>
          <w:b/>
          <w:bCs/>
          <w:sz w:val="22"/>
          <w:szCs w:val="22"/>
        </w:rPr>
      </w:pPr>
      <w:r w:rsidRPr="008459DD">
        <w:rPr>
          <w:rFonts w:asciiTheme="majorBidi" w:hAnsiTheme="majorBidi" w:cstheme="majorBidi"/>
          <w:b/>
          <w:bCs/>
          <w:sz w:val="22"/>
          <w:szCs w:val="22"/>
        </w:rPr>
        <w:t>Risk mitigation and management</w:t>
      </w:r>
    </w:p>
    <w:p w14:paraId="521F06AA" w14:textId="77777777" w:rsidR="00B97D7E" w:rsidRDefault="00B97D7E" w:rsidP="00B97D7E">
      <w:pPr>
        <w:rPr>
          <w:rFonts w:asciiTheme="majorBidi" w:hAnsiTheme="majorBidi" w:cstheme="majorBidi"/>
        </w:rPr>
      </w:pPr>
    </w:p>
    <w:p w14:paraId="0B4F844C" w14:textId="77777777" w:rsidR="00B97D7E" w:rsidRDefault="00B97D7E" w:rsidP="00035051">
      <w:pPr>
        <w:pStyle w:val="Heading1"/>
      </w:pPr>
      <w:r>
        <w:t xml:space="preserve">An overview of the risk mitigation and management aspects has been presented in paragraphs 116 to 120 of document </w:t>
      </w:r>
      <w:r w:rsidRPr="00FC700A">
        <w:t>UNEP/</w:t>
      </w:r>
      <w:proofErr w:type="spellStart"/>
      <w:r w:rsidRPr="00FC700A">
        <w:t>OzL.Pro</w:t>
      </w:r>
      <w:proofErr w:type="spellEnd"/>
      <w:r w:rsidRPr="00FC700A">
        <w:t>/ExCom/95/87</w:t>
      </w:r>
      <w:r>
        <w:t>.</w:t>
      </w:r>
    </w:p>
    <w:p w14:paraId="0493179A" w14:textId="74DFF6B5" w:rsidR="00B97D7E" w:rsidRDefault="00B97D7E" w:rsidP="00035051">
      <w:pPr>
        <w:pStyle w:val="Heading1"/>
      </w:pPr>
      <w:r>
        <w:t xml:space="preserve">Implementing agencies will </w:t>
      </w:r>
      <w:r w:rsidRPr="00FC700A">
        <w:t xml:space="preserve">thoroughly assess </w:t>
      </w:r>
      <w:r>
        <w:t xml:space="preserve">and evaluate </w:t>
      </w:r>
      <w:r w:rsidRPr="003A61FA">
        <w:t xml:space="preserve">political and economic </w:t>
      </w:r>
      <w:r>
        <w:t xml:space="preserve">instability </w:t>
      </w:r>
      <w:r w:rsidRPr="003A61FA">
        <w:t>risks, ensuring safeguards against the revolving fund.</w:t>
      </w:r>
      <w:r>
        <w:t xml:space="preserve"> As explained in paragraph 118 of document</w:t>
      </w:r>
      <w:r w:rsidR="00CD2144">
        <w:t> </w:t>
      </w:r>
      <w:r w:rsidRPr="00FC700A">
        <w:t>UNEP/</w:t>
      </w:r>
      <w:proofErr w:type="spellStart"/>
      <w:r w:rsidRPr="00FC700A">
        <w:t>OzL.Pro</w:t>
      </w:r>
      <w:proofErr w:type="spellEnd"/>
      <w:r w:rsidRPr="00FC700A">
        <w:t>/ExCom/95/87</w:t>
      </w:r>
      <w:r>
        <w:t xml:space="preserve">, the national financial institution(s) need to play an important role </w:t>
      </w:r>
      <w:r>
        <w:lastRenderedPageBreak/>
        <w:t xml:space="preserve">in the operational aspects relating to managing the risk and financial processes with beneficiaries. </w:t>
      </w:r>
      <w:r w:rsidRPr="00FC700A">
        <w:t>This is essential to safeguard against loss in total value of the</w:t>
      </w:r>
      <w:r>
        <w:t xml:space="preserve"> </w:t>
      </w:r>
      <w:r w:rsidRPr="00FC700A">
        <w:t>fund</w:t>
      </w:r>
      <w:r>
        <w:t>,</w:t>
      </w:r>
      <w:r w:rsidRPr="00FC700A">
        <w:t xml:space="preserve"> given that this is a non-grant facility. </w:t>
      </w:r>
    </w:p>
    <w:p w14:paraId="19FD2712" w14:textId="77777777" w:rsidR="00B97D7E" w:rsidRPr="008459DD" w:rsidRDefault="00B97D7E" w:rsidP="00B97D7E">
      <w:pPr>
        <w:pStyle w:val="ListParagraph"/>
        <w:keepNext/>
        <w:spacing w:after="0" w:line="240" w:lineRule="auto"/>
        <w:ind w:left="0"/>
        <w:jc w:val="both"/>
        <w:rPr>
          <w:rFonts w:asciiTheme="majorBidi" w:hAnsiTheme="majorBidi" w:cstheme="majorBidi"/>
          <w:b/>
          <w:bCs/>
          <w:sz w:val="22"/>
          <w:szCs w:val="22"/>
        </w:rPr>
      </w:pPr>
      <w:r w:rsidRPr="008459DD">
        <w:rPr>
          <w:rFonts w:asciiTheme="majorBidi" w:hAnsiTheme="majorBidi" w:cstheme="majorBidi"/>
          <w:b/>
          <w:bCs/>
          <w:sz w:val="22"/>
          <w:szCs w:val="22"/>
        </w:rPr>
        <w:t>Monitoring and reporting of the fund’s operations</w:t>
      </w:r>
    </w:p>
    <w:p w14:paraId="1FD092E4" w14:textId="77777777" w:rsidR="00B97D7E" w:rsidRDefault="00B97D7E" w:rsidP="00B97D7E">
      <w:pPr>
        <w:keepNext/>
        <w:rPr>
          <w:rFonts w:asciiTheme="majorBidi" w:hAnsiTheme="majorBidi" w:cstheme="majorBidi"/>
        </w:rPr>
      </w:pPr>
    </w:p>
    <w:p w14:paraId="1F9FF4E5" w14:textId="242FE82F" w:rsidR="00B97D7E" w:rsidRDefault="00B97D7E" w:rsidP="00035051">
      <w:pPr>
        <w:pStyle w:val="Heading1"/>
      </w:pPr>
      <w:r>
        <w:t>On an annual basis, the performance of the revolving fund will be reported to the Executive Committee by the relevant implementing agency through the M</w:t>
      </w:r>
      <w:r w:rsidR="00FA2994">
        <w:t>LF</w:t>
      </w:r>
      <w:r>
        <w:t xml:space="preserve"> Secretariat. The different aspects covered in this report could include the client coverage, performance in terms of HFC consumption addressed and energy efficiency levels achieved for ongoing and completed projects within the revolving fund period, overall financial and technical performance of the project, credit off-take and defaults if any including mechanisms to address defaults, are presented in a</w:t>
      </w:r>
      <w:r w:rsidRPr="00EA7A3E">
        <w:t xml:space="preserve">nnex </w:t>
      </w:r>
      <w:r>
        <w:t>I to th</w:t>
      </w:r>
      <w:r w:rsidR="00265523">
        <w:t xml:space="preserve">e present </w:t>
      </w:r>
      <w:r>
        <w:t>document.</w:t>
      </w:r>
    </w:p>
    <w:p w14:paraId="5682B448" w14:textId="4F9175FA" w:rsidR="00B97D7E" w:rsidRDefault="00B97D7E" w:rsidP="00035051">
      <w:pPr>
        <w:pStyle w:val="Heading1"/>
      </w:pPr>
      <w:r w:rsidRPr="003A61FA">
        <w:t xml:space="preserve">National financial institutions may establish their own performance measurement systems, sharing insights with the </w:t>
      </w:r>
      <w:r w:rsidR="00167A90">
        <w:t>advisory board</w:t>
      </w:r>
      <w:r w:rsidRPr="003A61FA">
        <w:t xml:space="preserve"> where relevant.</w:t>
      </w:r>
    </w:p>
    <w:p w14:paraId="6F4B05BF" w14:textId="77777777" w:rsidR="00B97D7E" w:rsidRPr="003A61FA" w:rsidRDefault="00B97D7E" w:rsidP="00035051">
      <w:pPr>
        <w:pStyle w:val="Heading1"/>
      </w:pPr>
      <w:r w:rsidRPr="003A61FA">
        <w:t xml:space="preserve">The implementing agency may conduct </w:t>
      </w:r>
      <w:r>
        <w:t xml:space="preserve">biannual </w:t>
      </w:r>
      <w:r w:rsidRPr="003A61FA">
        <w:t>review missions for the first three years, supported by independent experts.</w:t>
      </w:r>
    </w:p>
    <w:p w14:paraId="2C285731" w14:textId="6EF27219" w:rsidR="00B97D7E" w:rsidRPr="008459DD" w:rsidRDefault="00B97D7E" w:rsidP="00B97D7E">
      <w:pPr>
        <w:jc w:val="left"/>
        <w:rPr>
          <w:rFonts w:asciiTheme="majorBidi" w:hAnsiTheme="majorBidi" w:cstheme="majorBidi"/>
          <w:b/>
          <w:bCs/>
        </w:rPr>
      </w:pPr>
      <w:r w:rsidRPr="008459DD">
        <w:rPr>
          <w:rFonts w:asciiTheme="majorBidi" w:hAnsiTheme="majorBidi" w:cstheme="majorBidi"/>
          <w:b/>
          <w:bCs/>
        </w:rPr>
        <w:t>Duration of revolving fund</w:t>
      </w:r>
    </w:p>
    <w:p w14:paraId="22A5AE5F" w14:textId="77777777" w:rsidR="00B97D7E" w:rsidRDefault="00B97D7E" w:rsidP="00B97D7E">
      <w:pPr>
        <w:rPr>
          <w:rFonts w:asciiTheme="majorBidi" w:hAnsiTheme="majorBidi" w:cstheme="majorBidi"/>
        </w:rPr>
      </w:pPr>
    </w:p>
    <w:p w14:paraId="491F357F" w14:textId="7DB0EFE5" w:rsidR="00B97D7E" w:rsidRPr="007D681F" w:rsidRDefault="00B97D7E" w:rsidP="00035051">
      <w:pPr>
        <w:pStyle w:val="Heading1"/>
      </w:pPr>
      <w:r>
        <w:t>While the tenor of the revolving fund may be initially considered for eight years,</w:t>
      </w:r>
      <w:r>
        <w:rPr>
          <w:rStyle w:val="FootnoteReference"/>
        </w:rPr>
        <w:footnoteReference w:id="12"/>
      </w:r>
      <w:r>
        <w:t xml:space="preserve"> the actual duration will</w:t>
      </w:r>
      <w:r w:rsidRPr="003A61FA">
        <w:t xml:space="preserve"> be determined based on market conditions.</w:t>
      </w:r>
      <w:r>
        <w:t xml:space="preserve"> Once the markets are ready, the revolving fund should be closed. </w:t>
      </w:r>
      <w:r w:rsidRPr="007F29DB">
        <w:t>A comprehensive project completion report</w:t>
      </w:r>
      <w:r w:rsidRPr="007D681F">
        <w:t>,</w:t>
      </w:r>
      <w:r w:rsidRPr="007F29DB">
        <w:t xml:space="preserve"> </w:t>
      </w:r>
      <w:r w:rsidRPr="007D681F">
        <w:t xml:space="preserve">covering different aspects of the project implementation and performance measures, will be developed </w:t>
      </w:r>
      <w:r>
        <w:t xml:space="preserve">by the implementing agency and the NOU </w:t>
      </w:r>
      <w:r w:rsidRPr="007D681F">
        <w:t xml:space="preserve">to </w:t>
      </w:r>
      <w:r w:rsidRPr="007F29DB">
        <w:t>outline how experiences can be leveraged for future initiatives at national, regional, and global levels.</w:t>
      </w:r>
      <w:r w:rsidRPr="007D681F">
        <w:t xml:space="preserve"> </w:t>
      </w:r>
    </w:p>
    <w:p w14:paraId="4D5431D0" w14:textId="77777777" w:rsidR="00B97D7E" w:rsidRPr="008459DD" w:rsidRDefault="00B97D7E" w:rsidP="00B97D7E">
      <w:pPr>
        <w:pStyle w:val="ListParagraph"/>
        <w:spacing w:after="0" w:line="240" w:lineRule="auto"/>
        <w:ind w:left="0"/>
        <w:jc w:val="both"/>
        <w:rPr>
          <w:rFonts w:asciiTheme="majorBidi" w:hAnsiTheme="majorBidi" w:cstheme="majorBidi"/>
          <w:b/>
          <w:bCs/>
          <w:sz w:val="22"/>
          <w:szCs w:val="22"/>
        </w:rPr>
      </w:pPr>
      <w:r w:rsidRPr="008459DD">
        <w:rPr>
          <w:rFonts w:asciiTheme="majorBidi" w:hAnsiTheme="majorBidi" w:cstheme="majorBidi"/>
          <w:b/>
          <w:bCs/>
          <w:sz w:val="22"/>
          <w:szCs w:val="22"/>
        </w:rPr>
        <w:t xml:space="preserve">Options for utilisation of </w:t>
      </w:r>
      <w:r>
        <w:rPr>
          <w:rFonts w:asciiTheme="majorBidi" w:hAnsiTheme="majorBidi" w:cstheme="majorBidi"/>
          <w:b/>
          <w:bCs/>
          <w:sz w:val="22"/>
          <w:szCs w:val="22"/>
        </w:rPr>
        <w:t>funds</w:t>
      </w:r>
      <w:r w:rsidRPr="008459DD">
        <w:rPr>
          <w:rFonts w:asciiTheme="majorBidi" w:hAnsiTheme="majorBidi" w:cstheme="majorBidi"/>
          <w:b/>
          <w:bCs/>
          <w:sz w:val="22"/>
          <w:szCs w:val="22"/>
        </w:rPr>
        <w:t xml:space="preserve"> at the end of tenor</w:t>
      </w:r>
      <w:r>
        <w:rPr>
          <w:rFonts w:asciiTheme="majorBidi" w:hAnsiTheme="majorBidi" w:cstheme="majorBidi"/>
          <w:b/>
          <w:bCs/>
          <w:sz w:val="22"/>
          <w:szCs w:val="22"/>
        </w:rPr>
        <w:t xml:space="preserve"> of the revolving fund</w:t>
      </w:r>
    </w:p>
    <w:p w14:paraId="3207C8E3" w14:textId="77777777" w:rsidR="00B97D7E" w:rsidRDefault="00B97D7E" w:rsidP="00B97D7E">
      <w:pPr>
        <w:pStyle w:val="ListParagraph"/>
        <w:spacing w:after="0" w:line="240" w:lineRule="auto"/>
        <w:ind w:left="0"/>
        <w:jc w:val="both"/>
        <w:rPr>
          <w:rFonts w:asciiTheme="majorBidi" w:hAnsiTheme="majorBidi"/>
          <w:sz w:val="22"/>
          <w:szCs w:val="22"/>
        </w:rPr>
      </w:pPr>
    </w:p>
    <w:p w14:paraId="6FB27B83" w14:textId="67F709A0" w:rsidR="00B97D7E" w:rsidRDefault="00B97D7E" w:rsidP="00035051">
      <w:pPr>
        <w:pStyle w:val="Heading1"/>
      </w:pPr>
      <w:r w:rsidRPr="00540914">
        <w:t>At the end of the tenor, the</w:t>
      </w:r>
      <w:r>
        <w:t xml:space="preserve"> implementing agency will report the </w:t>
      </w:r>
      <w:r w:rsidRPr="00540914">
        <w:t xml:space="preserve">information on balances available in the </w:t>
      </w:r>
      <w:r w:rsidR="003F2CC1">
        <w:t>energy efficiency revolving fund</w:t>
      </w:r>
      <w:r w:rsidRPr="00540914">
        <w:t xml:space="preserve"> to the Executive Committee</w:t>
      </w:r>
      <w:r>
        <w:t xml:space="preserve">. As presented in </w:t>
      </w:r>
      <w:r w:rsidR="005171F1">
        <w:t xml:space="preserve">the </w:t>
      </w:r>
      <w:r w:rsidR="00E528E2">
        <w:t>overview of funds flow for energy efficiency revolving fund</w:t>
      </w:r>
      <w:r w:rsidR="003E3DA0">
        <w:t xml:space="preserve">, </w:t>
      </w:r>
      <w:r w:rsidR="00FF735D">
        <w:t>on f</w:t>
      </w:r>
      <w:r w:rsidR="006D2CCB" w:rsidRPr="006D2CCB">
        <w:t>und repayment, replenishment, reallocation or redistribution</w:t>
      </w:r>
      <w:r w:rsidR="000C660E">
        <w:t>,</w:t>
      </w:r>
      <w:r w:rsidR="000C660E">
        <w:rPr>
          <w:rStyle w:val="FootnoteReference"/>
        </w:rPr>
        <w:footnoteReference w:id="13"/>
      </w:r>
      <w:r w:rsidR="000C660E">
        <w:t xml:space="preserve"> </w:t>
      </w:r>
      <w:r w:rsidRPr="00540914">
        <w:t>the Executive Committee could consider the following options:</w:t>
      </w:r>
    </w:p>
    <w:p w14:paraId="2D3942A2" w14:textId="77777777" w:rsidR="00B97D7E" w:rsidRPr="00540914" w:rsidRDefault="00B97D7E" w:rsidP="00035051">
      <w:pPr>
        <w:pStyle w:val="Heading2"/>
        <w:rPr>
          <w:rFonts w:eastAsiaTheme="minorEastAsia"/>
        </w:rPr>
      </w:pPr>
      <w:r w:rsidRPr="00540914">
        <w:rPr>
          <w:rFonts w:eastAsiaTheme="minorEastAsia"/>
        </w:rPr>
        <w:t>Transferring funds to projects approved by the Executive Committee by blending the funds back into MLF balances</w:t>
      </w:r>
      <w:r>
        <w:rPr>
          <w:rFonts w:eastAsiaTheme="minorEastAsia"/>
        </w:rPr>
        <w:t>. This</w:t>
      </w:r>
      <w:r w:rsidRPr="00540914">
        <w:rPr>
          <w:rFonts w:eastAsiaTheme="minorEastAsia"/>
        </w:rPr>
        <w:t xml:space="preserve"> </w:t>
      </w:r>
      <w:r>
        <w:rPr>
          <w:rFonts w:eastAsiaTheme="minorEastAsia"/>
        </w:rPr>
        <w:t>will</w:t>
      </w:r>
      <w:r w:rsidRPr="00540914">
        <w:rPr>
          <w:rFonts w:eastAsiaTheme="minorEastAsia"/>
        </w:rPr>
        <w:t xml:space="preserve"> be like the regular processes followed by the Executive Committee when balances are returned by the agencies after project implementation;</w:t>
      </w:r>
    </w:p>
    <w:p w14:paraId="08BE0604" w14:textId="77777777" w:rsidR="00B97D7E" w:rsidRPr="00540914" w:rsidRDefault="00B97D7E" w:rsidP="00035051">
      <w:pPr>
        <w:pStyle w:val="Heading2"/>
        <w:rPr>
          <w:rFonts w:eastAsiaTheme="minorEastAsia"/>
        </w:rPr>
      </w:pPr>
      <w:r w:rsidRPr="00540914">
        <w:rPr>
          <w:rFonts w:eastAsiaTheme="minorEastAsia"/>
        </w:rPr>
        <w:t xml:space="preserve">Transferring these funds to a separate funding window which can be used for purposes identified by the Executive Committee for project implementation. This </w:t>
      </w:r>
      <w:r>
        <w:rPr>
          <w:rFonts w:eastAsiaTheme="minorEastAsia"/>
        </w:rPr>
        <w:t>will</w:t>
      </w:r>
      <w:r w:rsidRPr="00540914">
        <w:rPr>
          <w:rFonts w:eastAsiaTheme="minorEastAsia"/>
        </w:rPr>
        <w:t xml:space="preserve"> be like the process used for additional contributions available for implementing enabling activities; and</w:t>
      </w:r>
    </w:p>
    <w:p w14:paraId="7CF96DAA" w14:textId="77777777" w:rsidR="00B97D7E" w:rsidRPr="007C32CA" w:rsidRDefault="00B97D7E" w:rsidP="00035051">
      <w:pPr>
        <w:pStyle w:val="Heading2"/>
        <w:rPr>
          <w:rFonts w:eastAsiaTheme="minorEastAsia"/>
        </w:rPr>
      </w:pPr>
      <w:r w:rsidRPr="00540914">
        <w:rPr>
          <w:rFonts w:eastAsiaTheme="minorEastAsia"/>
        </w:rPr>
        <w:t xml:space="preserve">Allowing the country to continue to use the remaining balances for similar </w:t>
      </w:r>
      <w:r>
        <w:rPr>
          <w:rFonts w:eastAsiaTheme="minorEastAsia"/>
        </w:rPr>
        <w:t xml:space="preserve">activities under a revolving fund modality, </w:t>
      </w:r>
      <w:r w:rsidRPr="00540914">
        <w:rPr>
          <w:rFonts w:eastAsiaTheme="minorEastAsia"/>
        </w:rPr>
        <w:t>subject to conditions approved by the Executive Committee.</w:t>
      </w:r>
      <w:r>
        <w:rPr>
          <w:rFonts w:eastAsiaTheme="minorEastAsia"/>
        </w:rPr>
        <w:t xml:space="preserve">  This would require specific request to the Executive Committee on using such balances.</w:t>
      </w:r>
    </w:p>
    <w:p w14:paraId="07F10507" w14:textId="77777777" w:rsidR="00B97D7E" w:rsidRDefault="00B97D7E" w:rsidP="00B97D7E">
      <w:pPr>
        <w:rPr>
          <w:rFonts w:asciiTheme="majorBidi" w:hAnsiTheme="majorBidi" w:cstheme="majorBidi"/>
          <w:b/>
          <w:bCs/>
        </w:rPr>
      </w:pPr>
    </w:p>
    <w:p w14:paraId="445A912B" w14:textId="472842EF" w:rsidR="00B97D7E" w:rsidRDefault="00B97D7E" w:rsidP="00481B5C">
      <w:pPr>
        <w:keepNext/>
      </w:pPr>
      <w:r>
        <w:rPr>
          <w:rFonts w:asciiTheme="majorBidi" w:hAnsiTheme="majorBidi" w:cstheme="majorBidi"/>
          <w:b/>
          <w:bCs/>
        </w:rPr>
        <w:lastRenderedPageBreak/>
        <w:t>Recommendation</w:t>
      </w:r>
    </w:p>
    <w:p w14:paraId="617FFE3A" w14:textId="77777777" w:rsidR="00B97D7E" w:rsidRPr="00B97D7E" w:rsidRDefault="00B97D7E" w:rsidP="00481B5C">
      <w:pPr>
        <w:keepNext/>
        <w:rPr>
          <w:rFonts w:asciiTheme="majorBidi" w:hAnsiTheme="majorBidi" w:cstheme="majorBidi"/>
        </w:rPr>
      </w:pPr>
    </w:p>
    <w:p w14:paraId="0648EE96" w14:textId="49052500" w:rsidR="00B97D7E" w:rsidRPr="00B97D7E" w:rsidRDefault="00B97D7E" w:rsidP="00035051">
      <w:pPr>
        <w:pStyle w:val="Heading1"/>
      </w:pPr>
      <w:r w:rsidRPr="00B97D7E">
        <w:t>The Executive Committee may wish to note the updated information provided on the operationalization of the energy efficiency revolving fund for end users.</w:t>
      </w:r>
    </w:p>
    <w:p w14:paraId="36F5991B" w14:textId="77777777" w:rsidR="00B97D7E" w:rsidRDefault="00B97D7E" w:rsidP="00B97D7E">
      <w:pPr>
        <w:rPr>
          <w:rFonts w:asciiTheme="majorBidi" w:hAnsiTheme="majorBidi" w:cstheme="majorBidi"/>
          <w:b/>
          <w:bCs/>
        </w:rPr>
      </w:pPr>
    </w:p>
    <w:p w14:paraId="06FF6586" w14:textId="77777777" w:rsidR="00B97D7E" w:rsidRDefault="00B97D7E" w:rsidP="00B97D7E">
      <w:pPr>
        <w:rPr>
          <w:rFonts w:asciiTheme="majorBidi" w:hAnsiTheme="majorBidi" w:cstheme="majorBidi"/>
          <w:b/>
          <w:bCs/>
        </w:rPr>
      </w:pPr>
    </w:p>
    <w:p w14:paraId="10236126" w14:textId="77777777" w:rsidR="00C167F4" w:rsidRDefault="00C167F4">
      <w:pPr>
        <w:jc w:val="left"/>
        <w:rPr>
          <w:rFonts w:asciiTheme="majorBidi" w:hAnsiTheme="majorBidi" w:cstheme="majorBidi"/>
          <w:b/>
          <w:bCs/>
        </w:rPr>
        <w:sectPr w:rsidR="00C167F4" w:rsidSect="00F6674F">
          <w:headerReference w:type="even" r:id="rId79"/>
          <w:headerReference w:type="default" r:id="rId80"/>
          <w:footerReference w:type="even" r:id="rId81"/>
          <w:footerReference w:type="default" r:id="rId82"/>
          <w:footerReference w:type="first" r:id="rId83"/>
          <w:pgSz w:w="12240" w:h="15840" w:code="1"/>
          <w:pgMar w:top="720" w:right="1440" w:bottom="864" w:left="1440" w:header="720" w:footer="475" w:gutter="0"/>
          <w:pgNumType w:start="1"/>
          <w:cols w:space="720"/>
          <w:titlePg/>
        </w:sectPr>
      </w:pPr>
    </w:p>
    <w:p w14:paraId="4DBDF7A9" w14:textId="31789087" w:rsidR="00B97D7E" w:rsidRDefault="00B97D7E" w:rsidP="00B97D7E">
      <w:pPr>
        <w:jc w:val="center"/>
        <w:rPr>
          <w:rFonts w:asciiTheme="majorBidi" w:hAnsiTheme="majorBidi" w:cstheme="majorBidi"/>
          <w:b/>
          <w:bCs/>
        </w:rPr>
      </w:pPr>
      <w:r w:rsidRPr="00084633">
        <w:rPr>
          <w:rFonts w:asciiTheme="majorBidi" w:hAnsiTheme="majorBidi" w:cstheme="majorBidi"/>
          <w:b/>
          <w:bCs/>
        </w:rPr>
        <w:lastRenderedPageBreak/>
        <w:t xml:space="preserve">Annex </w:t>
      </w:r>
      <w:r>
        <w:rPr>
          <w:rFonts w:asciiTheme="majorBidi" w:hAnsiTheme="majorBidi" w:cstheme="majorBidi"/>
          <w:b/>
          <w:bCs/>
        </w:rPr>
        <w:t>I</w:t>
      </w:r>
    </w:p>
    <w:p w14:paraId="0BD2FC2B" w14:textId="77777777" w:rsidR="00B97D7E" w:rsidRPr="00084633" w:rsidRDefault="00B97D7E" w:rsidP="00B97D7E">
      <w:pPr>
        <w:jc w:val="center"/>
        <w:rPr>
          <w:rFonts w:asciiTheme="majorBidi" w:hAnsiTheme="majorBidi" w:cstheme="majorBidi"/>
          <w:b/>
          <w:bCs/>
        </w:rPr>
      </w:pPr>
    </w:p>
    <w:p w14:paraId="3820B512" w14:textId="77777777" w:rsidR="00B97D7E" w:rsidRPr="00084633" w:rsidRDefault="00B97D7E" w:rsidP="00B97D7E">
      <w:pPr>
        <w:jc w:val="center"/>
        <w:rPr>
          <w:rFonts w:asciiTheme="majorBidi" w:hAnsiTheme="majorBidi" w:cstheme="majorBidi"/>
          <w:b/>
          <w:bCs/>
        </w:rPr>
      </w:pPr>
      <w:r w:rsidRPr="00084633">
        <w:rPr>
          <w:rFonts w:asciiTheme="majorBidi" w:hAnsiTheme="majorBidi" w:cstheme="majorBidi"/>
          <w:b/>
          <w:bCs/>
        </w:rPr>
        <w:t>MONITORING AND REPORTING OF OPERATIONS OF THE REVOLVING FUND</w:t>
      </w:r>
    </w:p>
    <w:p w14:paraId="7DEB414B" w14:textId="77777777" w:rsidR="00A23372" w:rsidRDefault="00A23372" w:rsidP="00B97D7E">
      <w:pPr>
        <w:rPr>
          <w:rFonts w:asciiTheme="majorBidi" w:hAnsiTheme="majorBidi" w:cstheme="majorBidi"/>
        </w:rPr>
      </w:pPr>
    </w:p>
    <w:p w14:paraId="7D79FAB4" w14:textId="1493811C" w:rsidR="00B97D7E" w:rsidRDefault="00B97D7E" w:rsidP="00CE286F">
      <w:pPr>
        <w:ind w:firstLine="720"/>
        <w:rPr>
          <w:rFonts w:asciiTheme="majorBidi" w:hAnsiTheme="majorBidi" w:cstheme="majorBidi"/>
        </w:rPr>
      </w:pPr>
      <w:r>
        <w:rPr>
          <w:rFonts w:asciiTheme="majorBidi" w:hAnsiTheme="majorBidi" w:cstheme="majorBidi"/>
        </w:rPr>
        <w:t>Most of the information given above will be available from the individual project reports and should be consolidated through an appropriately designed project database</w:t>
      </w:r>
      <w:r w:rsidR="00616E88">
        <w:rPr>
          <w:rFonts w:asciiTheme="majorBidi" w:hAnsiTheme="majorBidi" w:cstheme="majorBidi"/>
        </w:rPr>
        <w:t xml:space="preserve"> containing the following fields:</w:t>
      </w:r>
    </w:p>
    <w:p w14:paraId="4B93D3D6" w14:textId="77777777" w:rsidR="00B97D7E" w:rsidRDefault="00B97D7E" w:rsidP="00B97D7E">
      <w:pPr>
        <w:rPr>
          <w:rFonts w:asciiTheme="majorBidi" w:hAnsiTheme="majorBidi" w:cstheme="majorBidi"/>
        </w:rPr>
      </w:pPr>
    </w:p>
    <w:p w14:paraId="013289BE" w14:textId="77777777" w:rsidR="00B97D7E" w:rsidRPr="00084633" w:rsidRDefault="00B97D7E" w:rsidP="00AB73A4">
      <w:pPr>
        <w:pStyle w:val="Heading2"/>
      </w:pPr>
      <w:r w:rsidRPr="00084633">
        <w:t>Sector(s)</w:t>
      </w:r>
    </w:p>
    <w:p w14:paraId="0ADAFF11" w14:textId="77777777" w:rsidR="00B97D7E" w:rsidRPr="00084633" w:rsidRDefault="00B97D7E" w:rsidP="00AB73A4">
      <w:pPr>
        <w:pStyle w:val="Heading2"/>
      </w:pPr>
      <w:r w:rsidRPr="00084633">
        <w:t>Number of project proposals from interested beneficiaries</w:t>
      </w:r>
    </w:p>
    <w:p w14:paraId="0E77D5C5" w14:textId="7BB72EC9" w:rsidR="00B97D7E" w:rsidRPr="00084633" w:rsidRDefault="00B97D7E" w:rsidP="00AB73A4">
      <w:pPr>
        <w:pStyle w:val="Heading2"/>
      </w:pPr>
      <w:r w:rsidRPr="00084633">
        <w:t xml:space="preserve">Number of approved projects and number </w:t>
      </w:r>
      <w:r w:rsidR="005B231D">
        <w:t xml:space="preserve">of projects </w:t>
      </w:r>
      <w:r w:rsidRPr="00084633">
        <w:t>completed and under implementation</w:t>
      </w:r>
    </w:p>
    <w:p w14:paraId="26509416" w14:textId="77777777" w:rsidR="00B97D7E" w:rsidRPr="00084633" w:rsidRDefault="00B97D7E" w:rsidP="00AB73A4">
      <w:pPr>
        <w:pStyle w:val="Heading2"/>
      </w:pPr>
      <w:r w:rsidRPr="00084633">
        <w:t>Type of equipment</w:t>
      </w:r>
      <w:r>
        <w:t xml:space="preserve"> (e.g., large cold rooms, supermarket refrigeration units)</w:t>
      </w:r>
    </w:p>
    <w:p w14:paraId="7C4DE3F2" w14:textId="77777777" w:rsidR="00B97D7E" w:rsidRPr="00084633" w:rsidRDefault="00B97D7E" w:rsidP="00AB73A4">
      <w:pPr>
        <w:pStyle w:val="Heading2"/>
      </w:pPr>
      <w:r w:rsidRPr="00084633">
        <w:t xml:space="preserve">Baseline and new refrigerants used </w:t>
      </w:r>
      <w:r>
        <w:t>and quantity of HFCs replaced through the project; this could include direct and avoided HFCs both in terms of equipment charge level and service charge level</w:t>
      </w:r>
    </w:p>
    <w:p w14:paraId="532EBC34" w14:textId="77777777" w:rsidR="00B97D7E" w:rsidRPr="00084633" w:rsidRDefault="00B97D7E" w:rsidP="00AB73A4">
      <w:pPr>
        <w:pStyle w:val="Heading2"/>
      </w:pPr>
      <w:r w:rsidRPr="00084633">
        <w:t>Baseline and energy consumption or energy-efficiency level</w:t>
      </w:r>
      <w:r>
        <w:t xml:space="preserve"> achieved after project implementation in </w:t>
      </w:r>
      <w:r w:rsidRPr="00EA7A3E">
        <w:t>kWh</w:t>
      </w:r>
      <w:r>
        <w:t>/year</w:t>
      </w:r>
    </w:p>
    <w:p w14:paraId="42F6EDBC" w14:textId="77777777" w:rsidR="00B97D7E" w:rsidRPr="00084633" w:rsidRDefault="00B97D7E" w:rsidP="00AB73A4">
      <w:pPr>
        <w:pStyle w:val="Heading2"/>
      </w:pPr>
      <w:r w:rsidRPr="00084633">
        <w:t>Total cost of equipment in local currency and US $ equivalent</w:t>
      </w:r>
    </w:p>
    <w:p w14:paraId="160B0CC8" w14:textId="77777777" w:rsidR="00B97D7E" w:rsidRPr="00084633" w:rsidRDefault="00B97D7E" w:rsidP="00AB73A4">
      <w:pPr>
        <w:pStyle w:val="Heading2"/>
      </w:pPr>
      <w:r w:rsidRPr="00084633">
        <w:t>Total support from the revolving fund in local currency and US $ equivalent</w:t>
      </w:r>
    </w:p>
    <w:p w14:paraId="40F61312" w14:textId="77777777" w:rsidR="00B97D7E" w:rsidRPr="00084633" w:rsidRDefault="00B97D7E" w:rsidP="00AB73A4">
      <w:pPr>
        <w:pStyle w:val="Heading2"/>
      </w:pPr>
      <w:r w:rsidRPr="00084633">
        <w:t>Interest rate to the borrower through the funding mechanism</w:t>
      </w:r>
    </w:p>
    <w:p w14:paraId="3B467F24" w14:textId="77777777" w:rsidR="00B97D7E" w:rsidRDefault="00B97D7E" w:rsidP="00AB73A4">
      <w:pPr>
        <w:pStyle w:val="Heading2"/>
      </w:pPr>
      <w:r w:rsidRPr="00084633">
        <w:t>Market interest rate for an equivalent transaction</w:t>
      </w:r>
    </w:p>
    <w:p w14:paraId="1A886D9C" w14:textId="77777777" w:rsidR="00B97D7E" w:rsidRPr="00084633" w:rsidRDefault="00B97D7E" w:rsidP="00AB73A4">
      <w:pPr>
        <w:pStyle w:val="Heading2"/>
      </w:pPr>
      <w:r>
        <w:t>Number of women employees/personnel supported through capacity building and technical information outreach relating to this project</w:t>
      </w:r>
    </w:p>
    <w:p w14:paraId="7EE1B1DD" w14:textId="77777777" w:rsidR="00B97D7E" w:rsidRPr="00084633" w:rsidRDefault="00B97D7E" w:rsidP="00AB73A4">
      <w:pPr>
        <w:pStyle w:val="Heading2"/>
      </w:pPr>
      <w:r w:rsidRPr="00084633">
        <w:t>Repayment default, if any, and the value of unpaid revolving fund amounts in US $</w:t>
      </w:r>
    </w:p>
    <w:p w14:paraId="33717455" w14:textId="77777777" w:rsidR="00B97D7E" w:rsidRDefault="00B97D7E" w:rsidP="00AB73A4">
      <w:pPr>
        <w:pStyle w:val="Heading2"/>
      </w:pPr>
      <w:r w:rsidRPr="00084633">
        <w:t>Cumulative default value in local currency and US $ equivalent</w:t>
      </w:r>
    </w:p>
    <w:p w14:paraId="22889CE6" w14:textId="77777777" w:rsidR="00B97D7E" w:rsidRDefault="00B97D7E" w:rsidP="00AB73A4">
      <w:pPr>
        <w:pStyle w:val="Heading2"/>
      </w:pPr>
      <w:r>
        <w:t>Status of implementation of energy performance standards and labelling programmes promoting low-GWP refrigerants in relevant sectors supported under the project</w:t>
      </w:r>
    </w:p>
    <w:p w14:paraId="6DF7E9FC" w14:textId="77777777" w:rsidR="00B97D7E" w:rsidRDefault="00B97D7E" w:rsidP="00AB73A4">
      <w:pPr>
        <w:pStyle w:val="Heading2"/>
      </w:pPr>
      <w:r>
        <w:t>Status of development of new innovative project implementation processes directly or indirectly supported by this programme for adoption of energy efficient low-GWP refrigerant-based technologies (e.g., energy distribution companies and energy service companies participating in promoting energy efficient RACHP equipment as a result of this project, greater market participation of national financial institutions in promoting energy efficient low-GWP refrigerant-based RACHP equipment, coordination with other projects funded under non-MLF funding support relating to promoting energy efficient low-GWP refrigerant-based RACHP equipment).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7D7E" w:rsidRPr="009B0D30" w14:paraId="0BCADB68" w14:textId="77777777" w:rsidTr="00AB73A4">
        <w:tc>
          <w:tcPr>
            <w:tcW w:w="1871" w:type="dxa"/>
          </w:tcPr>
          <w:p w14:paraId="39BBF092" w14:textId="77777777" w:rsidR="00B97D7E" w:rsidRPr="009B0D30" w:rsidRDefault="00B97D7E"/>
        </w:tc>
        <w:tc>
          <w:tcPr>
            <w:tcW w:w="1872" w:type="dxa"/>
          </w:tcPr>
          <w:p w14:paraId="7A08D1EC" w14:textId="77777777" w:rsidR="00B97D7E" w:rsidRPr="009B0D30" w:rsidRDefault="00B97D7E"/>
        </w:tc>
        <w:tc>
          <w:tcPr>
            <w:tcW w:w="1872" w:type="dxa"/>
            <w:tcBorders>
              <w:bottom w:val="single" w:sz="4" w:space="0" w:color="auto"/>
            </w:tcBorders>
          </w:tcPr>
          <w:p w14:paraId="3F6A567A" w14:textId="77777777" w:rsidR="00B97D7E" w:rsidRPr="009B0D30" w:rsidRDefault="00B97D7E"/>
        </w:tc>
        <w:tc>
          <w:tcPr>
            <w:tcW w:w="1872" w:type="dxa"/>
          </w:tcPr>
          <w:p w14:paraId="6D845704" w14:textId="77777777" w:rsidR="00B97D7E" w:rsidRPr="009B0D30" w:rsidRDefault="00B97D7E"/>
        </w:tc>
        <w:tc>
          <w:tcPr>
            <w:tcW w:w="1873" w:type="dxa"/>
          </w:tcPr>
          <w:p w14:paraId="090B2659" w14:textId="77777777" w:rsidR="00B97D7E" w:rsidRPr="009B0D30" w:rsidRDefault="00B97D7E"/>
        </w:tc>
      </w:tr>
    </w:tbl>
    <w:p w14:paraId="1726AA2C" w14:textId="77777777" w:rsidR="00E85409" w:rsidRPr="009B0D30" w:rsidRDefault="00E85409" w:rsidP="00DF1AE9"/>
    <w:sectPr w:rsidR="00E85409" w:rsidRPr="009B0D30" w:rsidSect="00F6674F">
      <w:headerReference w:type="first" r:id="rId84"/>
      <w:footerReference w:type="first" r:id="rId8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ED6B" w14:textId="77777777" w:rsidR="00EA580B" w:rsidRDefault="00EA580B" w:rsidP="004A504B">
      <w:r>
        <w:separator/>
      </w:r>
    </w:p>
  </w:endnote>
  <w:endnote w:type="continuationSeparator" w:id="0">
    <w:p w14:paraId="7AFAE446" w14:textId="77777777" w:rsidR="00EA580B" w:rsidRDefault="00EA580B" w:rsidP="004A504B">
      <w:r>
        <w:continuationSeparator/>
      </w:r>
    </w:p>
  </w:endnote>
  <w:endnote w:type="continuationNotice" w:id="1">
    <w:p w14:paraId="518FE800" w14:textId="77777777" w:rsidR="00EA580B" w:rsidRDefault="00EA58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018029"/>
      <w:docPartObj>
        <w:docPartGallery w:val="Page Numbers (Bottom of Page)"/>
        <w:docPartUnique/>
      </w:docPartObj>
    </w:sdtPr>
    <w:sdtEndPr>
      <w:rPr>
        <w:noProof/>
      </w:rPr>
    </w:sdtEndPr>
    <w:sdtContent>
      <w:p w14:paraId="01AEE465" w14:textId="7D7AC590" w:rsidR="00C167F4" w:rsidRDefault="00C16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FEF7DB" w14:textId="77777777" w:rsidR="00C167F4" w:rsidRDefault="00C16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663580"/>
      <w:docPartObj>
        <w:docPartGallery w:val="Page Numbers (Bottom of Page)"/>
        <w:docPartUnique/>
      </w:docPartObj>
    </w:sdtPr>
    <w:sdtEndPr>
      <w:rPr>
        <w:noProof/>
      </w:rPr>
    </w:sdtEndPr>
    <w:sdtContent>
      <w:p w14:paraId="1CFB406C" w14:textId="3DD52ACF" w:rsidR="00C167F4" w:rsidRDefault="00C16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6FF8F7" w14:textId="77777777" w:rsidR="00C167F4" w:rsidRDefault="00C167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A4D4" w14:textId="77777777" w:rsidR="00534442" w:rsidRDefault="00534442" w:rsidP="0053444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5C3901" w14:textId="77777777" w:rsidR="00534442" w:rsidRDefault="00534442" w:rsidP="0053444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979676"/>
      <w:docPartObj>
        <w:docPartGallery w:val="Page Numbers (Bottom of Page)"/>
        <w:docPartUnique/>
      </w:docPartObj>
    </w:sdtPr>
    <w:sdtEndPr>
      <w:rPr>
        <w:noProof/>
      </w:rPr>
    </w:sdtEndPr>
    <w:sdtContent>
      <w:p w14:paraId="6D6ADAC4" w14:textId="0775FA5F" w:rsidR="00C167F4" w:rsidRDefault="00C16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135AC1" w14:textId="77777777" w:rsidR="00C167F4" w:rsidRPr="00C167F4" w:rsidRDefault="00C167F4" w:rsidP="00C16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BCCB" w14:textId="77777777" w:rsidR="00EA580B" w:rsidRDefault="00EA580B" w:rsidP="004A504B">
      <w:r>
        <w:separator/>
      </w:r>
    </w:p>
  </w:footnote>
  <w:footnote w:type="continuationSeparator" w:id="0">
    <w:p w14:paraId="4EC1503D" w14:textId="77777777" w:rsidR="00EA580B" w:rsidRDefault="00EA580B" w:rsidP="004A504B">
      <w:r>
        <w:continuationSeparator/>
      </w:r>
    </w:p>
  </w:footnote>
  <w:footnote w:type="continuationNotice" w:id="1">
    <w:p w14:paraId="76E5E185" w14:textId="77777777" w:rsidR="00EA580B" w:rsidRDefault="00EA580B"/>
  </w:footnote>
  <w:footnote w:id="2">
    <w:p w14:paraId="30BE44F1" w14:textId="77777777" w:rsidR="0079781A" w:rsidRPr="001E1147" w:rsidRDefault="0079781A" w:rsidP="00CE286F">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4315EFC1" w14:textId="77777777" w:rsidR="00B97D7E" w:rsidRDefault="00B97D7E" w:rsidP="00B97D7E">
      <w:pPr>
        <w:pStyle w:val="FootnoteText"/>
      </w:pPr>
      <w:r>
        <w:rPr>
          <w:rStyle w:val="FootnoteReference"/>
        </w:rPr>
        <w:footnoteRef/>
      </w:r>
      <w:r>
        <w:t xml:space="preserve"> This could include energy efficiency regulatory authorities, energy ministries, energy standards bodies depending on national circumstances.  </w:t>
      </w:r>
    </w:p>
  </w:footnote>
  <w:footnote w:id="4">
    <w:p w14:paraId="3B9B9FB2" w14:textId="77777777" w:rsidR="00B97D7E" w:rsidRPr="00500E92" w:rsidRDefault="00B97D7E" w:rsidP="00B97D7E">
      <w:pPr>
        <w:pStyle w:val="FootnoteText"/>
        <w:rPr>
          <w:rFonts w:asciiTheme="majorBidi" w:hAnsiTheme="majorBidi" w:cstheme="majorBidi"/>
        </w:rPr>
      </w:pPr>
      <w:r w:rsidRPr="00500E92">
        <w:rPr>
          <w:rStyle w:val="FootnoteReference"/>
          <w:rFonts w:asciiTheme="majorBidi" w:hAnsiTheme="majorBidi" w:cstheme="majorBidi"/>
        </w:rPr>
        <w:footnoteRef/>
      </w:r>
      <w:r w:rsidRPr="00500E92">
        <w:rPr>
          <w:rFonts w:asciiTheme="majorBidi" w:hAnsiTheme="majorBidi" w:cstheme="majorBidi"/>
        </w:rPr>
        <w:t xml:space="preserve"> These experts can help in providing technical </w:t>
      </w:r>
      <w:r>
        <w:rPr>
          <w:rFonts w:asciiTheme="majorBidi" w:hAnsiTheme="majorBidi" w:cstheme="majorBidi"/>
        </w:rPr>
        <w:t xml:space="preserve">and financial </w:t>
      </w:r>
      <w:r w:rsidRPr="00500E92">
        <w:rPr>
          <w:rFonts w:asciiTheme="majorBidi" w:hAnsiTheme="majorBidi" w:cstheme="majorBidi"/>
        </w:rPr>
        <w:t>inputs during the consultations relating to the revolving fund.</w:t>
      </w:r>
    </w:p>
  </w:footnote>
  <w:footnote w:id="5">
    <w:p w14:paraId="5C4A4EAC" w14:textId="77777777" w:rsidR="00B97D7E" w:rsidRDefault="00B97D7E" w:rsidP="008B2FFC">
      <w:pPr>
        <w:pStyle w:val="FootnoteText"/>
      </w:pPr>
      <w:r>
        <w:rPr>
          <w:rStyle w:val="FootnoteReference"/>
        </w:rPr>
        <w:footnoteRef/>
      </w:r>
      <w:r>
        <w:t xml:space="preserve"> This relates to revolving fund implementation and not the projects financed under the revolving fund; the latter would be responsibility of the national financial institution.</w:t>
      </w:r>
    </w:p>
  </w:footnote>
  <w:footnote w:id="6">
    <w:p w14:paraId="29B9029D" w14:textId="77777777" w:rsidR="00B97D7E" w:rsidRPr="004711D0" w:rsidRDefault="00B97D7E" w:rsidP="008B2FFC">
      <w:pPr>
        <w:pStyle w:val="FootnoteText"/>
        <w:rPr>
          <w:rFonts w:asciiTheme="majorBidi" w:hAnsiTheme="majorBidi" w:cstheme="majorBidi"/>
        </w:rPr>
      </w:pPr>
      <w:r w:rsidRPr="004711D0">
        <w:rPr>
          <w:rStyle w:val="FootnoteReference"/>
          <w:rFonts w:asciiTheme="majorBidi" w:hAnsiTheme="majorBidi" w:cstheme="majorBidi"/>
        </w:rPr>
        <w:footnoteRef/>
      </w:r>
      <w:r w:rsidRPr="004711D0">
        <w:rPr>
          <w:rFonts w:asciiTheme="majorBidi" w:hAnsiTheme="majorBidi" w:cstheme="majorBidi"/>
        </w:rPr>
        <w:t xml:space="preserve"> This frequency can be decided based on project implementation performance</w:t>
      </w:r>
      <w:r>
        <w:rPr>
          <w:rFonts w:asciiTheme="majorBidi" w:hAnsiTheme="majorBidi" w:cstheme="majorBidi"/>
        </w:rPr>
        <w:t>; closer monitoring in the initial period is critical to provide necessary guidance and support for project implementation.</w:t>
      </w:r>
    </w:p>
  </w:footnote>
  <w:footnote w:id="7">
    <w:p w14:paraId="149D6BD9" w14:textId="4F29712F" w:rsidR="00553B89" w:rsidRDefault="00553B89" w:rsidP="008B2FFC">
      <w:pPr>
        <w:pStyle w:val="FootnoteText"/>
      </w:pPr>
      <w:r>
        <w:rPr>
          <w:rStyle w:val="FootnoteReference"/>
        </w:rPr>
        <w:footnoteRef/>
      </w:r>
      <w:r>
        <w:t xml:space="preserve"> </w:t>
      </w:r>
      <w:r w:rsidR="00DE6E10">
        <w:t xml:space="preserve">Depending on the country’s financial laws, agreements may have to be signed by the </w:t>
      </w:r>
      <w:r w:rsidR="00AB2042">
        <w:t>M</w:t>
      </w:r>
      <w:r w:rsidR="00DE6E10">
        <w:t xml:space="preserve">inistry of </w:t>
      </w:r>
      <w:r w:rsidR="00AB2042">
        <w:t xml:space="preserve">Finance, Environment, or Foreign Affairs. </w:t>
      </w:r>
    </w:p>
  </w:footnote>
  <w:footnote w:id="8">
    <w:p w14:paraId="68827DE4" w14:textId="72B5B547" w:rsidR="00DD4021" w:rsidRDefault="00DD4021" w:rsidP="008B2FFC">
      <w:pPr>
        <w:pStyle w:val="FootnoteText"/>
      </w:pPr>
      <w:r w:rsidRPr="002D31A6">
        <w:rPr>
          <w:rStyle w:val="FootnoteReference"/>
        </w:rPr>
        <w:footnoteRef/>
      </w:r>
      <w:r w:rsidRPr="002D31A6">
        <w:t xml:space="preserve"> </w:t>
      </w:r>
      <w:r w:rsidR="00704616" w:rsidRPr="002D31A6">
        <w:t xml:space="preserve">The case study for Armenia </w:t>
      </w:r>
      <w:r w:rsidR="00456388" w:rsidRPr="002D31A6">
        <w:t xml:space="preserve">is contained in </w:t>
      </w:r>
      <w:r w:rsidRPr="002D31A6">
        <w:t xml:space="preserve">document </w:t>
      </w:r>
      <w:r w:rsidR="00456388" w:rsidRPr="002D31A6">
        <w:t>UNEP/</w:t>
      </w:r>
      <w:proofErr w:type="spellStart"/>
      <w:r w:rsidR="00456388" w:rsidRPr="002D31A6">
        <w:t>OzL.Pro</w:t>
      </w:r>
      <w:proofErr w:type="spellEnd"/>
      <w:r w:rsidR="00456388" w:rsidRPr="002D31A6">
        <w:t>/ExCom/96/58</w:t>
      </w:r>
      <w:r w:rsidRPr="002D31A6">
        <w:t>.</w:t>
      </w:r>
    </w:p>
  </w:footnote>
  <w:footnote w:id="9">
    <w:p w14:paraId="39A60A9E" w14:textId="39BF277B" w:rsidR="00B97D7E" w:rsidRPr="00FC700A" w:rsidRDefault="00B97D7E" w:rsidP="008B2FFC">
      <w:pPr>
        <w:pStyle w:val="FootnoteText"/>
        <w:rPr>
          <w:rFonts w:asciiTheme="majorBidi" w:hAnsiTheme="majorBidi" w:cstheme="majorBidi"/>
        </w:rPr>
      </w:pPr>
      <w:r w:rsidRPr="00FC700A">
        <w:rPr>
          <w:rStyle w:val="FootnoteReference"/>
          <w:rFonts w:asciiTheme="majorBidi" w:hAnsiTheme="majorBidi" w:cstheme="majorBidi"/>
        </w:rPr>
        <w:footnoteRef/>
      </w:r>
      <w:r w:rsidRPr="00FC700A">
        <w:rPr>
          <w:rFonts w:asciiTheme="majorBidi" w:hAnsiTheme="majorBidi" w:cstheme="majorBidi"/>
        </w:rPr>
        <w:t xml:space="preserve"> The details of the operational aspects need to be defined in the </w:t>
      </w:r>
      <w:r w:rsidRPr="00B745A1">
        <w:rPr>
          <w:rFonts w:asciiTheme="majorBidi" w:hAnsiTheme="majorBidi" w:cstheme="majorBidi"/>
        </w:rPr>
        <w:t>project</w:t>
      </w:r>
      <w:r w:rsidR="001D07A9">
        <w:rPr>
          <w:rFonts w:asciiTheme="majorBidi" w:hAnsiTheme="majorBidi" w:cstheme="majorBidi"/>
        </w:rPr>
        <w:t>’s</w:t>
      </w:r>
      <w:r w:rsidRPr="00B745A1">
        <w:rPr>
          <w:rFonts w:asciiTheme="majorBidi" w:hAnsiTheme="majorBidi" w:cstheme="majorBidi"/>
        </w:rPr>
        <w:t xml:space="preserve"> operations procedures manual or equivalent </w:t>
      </w:r>
      <w:r w:rsidRPr="00FC700A">
        <w:rPr>
          <w:rFonts w:asciiTheme="majorBidi" w:hAnsiTheme="majorBidi" w:cstheme="majorBidi"/>
        </w:rPr>
        <w:t xml:space="preserve">for the revolving fund that </w:t>
      </w:r>
      <w:r>
        <w:rPr>
          <w:rFonts w:asciiTheme="majorBidi" w:hAnsiTheme="majorBidi" w:cstheme="majorBidi"/>
        </w:rPr>
        <w:t>will</w:t>
      </w:r>
      <w:r w:rsidRPr="00FC700A">
        <w:rPr>
          <w:rFonts w:asciiTheme="majorBidi" w:hAnsiTheme="majorBidi" w:cstheme="majorBidi"/>
        </w:rPr>
        <w:t xml:space="preserve"> be finalised and agreed by the </w:t>
      </w:r>
      <w:r w:rsidR="00167A90">
        <w:rPr>
          <w:rFonts w:asciiTheme="majorBidi" w:hAnsiTheme="majorBidi" w:cstheme="majorBidi"/>
        </w:rPr>
        <w:t>advisory board</w:t>
      </w:r>
      <w:r w:rsidRPr="00FC700A">
        <w:rPr>
          <w:rFonts w:asciiTheme="majorBidi" w:hAnsiTheme="majorBidi" w:cstheme="majorBidi"/>
        </w:rPr>
        <w:t>.</w:t>
      </w:r>
    </w:p>
  </w:footnote>
  <w:footnote w:id="10">
    <w:p w14:paraId="7099E1DF" w14:textId="6B3B69AE" w:rsidR="00627CD6" w:rsidRDefault="00627CD6">
      <w:pPr>
        <w:pStyle w:val="FootnoteText"/>
      </w:pPr>
      <w:r>
        <w:rPr>
          <w:rStyle w:val="FootnoteReference"/>
        </w:rPr>
        <w:footnoteRef/>
      </w:r>
      <w:r>
        <w:t xml:space="preserve"> This can include a financing facility say for cold chain infrastructure upgradation, retrofitting and refurbishing buildings etc.</w:t>
      </w:r>
    </w:p>
  </w:footnote>
  <w:footnote w:id="11">
    <w:p w14:paraId="2648BFE9" w14:textId="6E9B1F7A" w:rsidR="005447CD" w:rsidRDefault="005447CD" w:rsidP="008B2FFC">
      <w:pPr>
        <w:pStyle w:val="FootnoteText"/>
      </w:pPr>
      <w:r>
        <w:rPr>
          <w:rStyle w:val="FootnoteReference"/>
        </w:rPr>
        <w:footnoteRef/>
      </w:r>
      <w:r>
        <w:t xml:space="preserve"> As mentioned above, this would reduce the pressure on electricity grid and avoid investment-intensive power generation</w:t>
      </w:r>
      <w:r w:rsidR="00655036">
        <w:t>, transmission and distribution</w:t>
      </w:r>
      <w:r>
        <w:t xml:space="preserve"> requirements.</w:t>
      </w:r>
    </w:p>
  </w:footnote>
  <w:footnote w:id="12">
    <w:p w14:paraId="31F2111D" w14:textId="77777777" w:rsidR="00B97D7E" w:rsidRDefault="00B97D7E" w:rsidP="008B2FFC">
      <w:pPr>
        <w:pStyle w:val="FootnoteText"/>
      </w:pPr>
      <w:r>
        <w:rPr>
          <w:rStyle w:val="FootnoteReference"/>
        </w:rPr>
        <w:footnoteRef/>
      </w:r>
      <w:r>
        <w:t xml:space="preserve"> Decision 95/</w:t>
      </w:r>
      <w:r w:rsidRPr="00207D29">
        <w:t>87(f) speci</w:t>
      </w:r>
      <w:r>
        <w:t>fies eight years; the actual duration may depend upon specific project needs that would be detailed in the project proposal that would be submitted by the agency.</w:t>
      </w:r>
    </w:p>
  </w:footnote>
  <w:footnote w:id="13">
    <w:p w14:paraId="7E031456" w14:textId="77777777" w:rsidR="000C660E" w:rsidRPr="00B873CA" w:rsidRDefault="000C660E" w:rsidP="000C660E">
      <w:pPr>
        <w:pStyle w:val="FootnoteText"/>
        <w:rPr>
          <w:lang w:val="en-US"/>
        </w:rPr>
      </w:pPr>
      <w:r>
        <w:rPr>
          <w:rStyle w:val="FootnoteReference"/>
        </w:rPr>
        <w:footnoteRef/>
      </w:r>
      <w:r>
        <w:t xml:space="preserve"> Page 22 of document </w:t>
      </w:r>
      <w:r w:rsidRPr="00540914">
        <w:t>UNEP/</w:t>
      </w:r>
      <w:proofErr w:type="spellStart"/>
      <w:r w:rsidRPr="00540914">
        <w:t>OzL.Pro</w:t>
      </w:r>
      <w:proofErr w:type="spellEnd"/>
      <w:r w:rsidRPr="00540914">
        <w:t>/ExCom/95/87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2F9E" w14:textId="7ED5EF93" w:rsidR="00534442" w:rsidRPr="0033525D" w:rsidRDefault="00456388" w:rsidP="00534442">
    <w:pPr>
      <w:jc w:val="left"/>
    </w:pPr>
    <w:r>
      <w:fldChar w:fldCharType="begin"/>
    </w:r>
    <w:r>
      <w:instrText xml:space="preserve"> DOCPROPERTY "Document number"  \* MERGEFORMAT </w:instrText>
    </w:r>
    <w:r>
      <w:fldChar w:fldCharType="separate"/>
    </w:r>
    <w:r>
      <w:t>UNEP/</w:t>
    </w:r>
    <w:proofErr w:type="spellStart"/>
    <w:r>
      <w:t>OzL.Pro</w:t>
    </w:r>
    <w:proofErr w:type="spellEnd"/>
    <w:r>
      <w:t>/ExCom/96/57</w:t>
    </w:r>
    <w:r>
      <w:fldChar w:fldCharType="end"/>
    </w:r>
  </w:p>
  <w:p w14:paraId="733EB00A" w14:textId="77777777" w:rsidR="00534442" w:rsidRDefault="00534442">
    <w:pPr>
      <w:pStyle w:val="Header"/>
    </w:pPr>
  </w:p>
  <w:p w14:paraId="6EDFA88D" w14:textId="77777777" w:rsidR="00534442" w:rsidRDefault="00534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479" w14:textId="23FE3832" w:rsidR="00534442" w:rsidRPr="0033525D" w:rsidRDefault="00456388" w:rsidP="00534442">
    <w:pPr>
      <w:jc w:val="right"/>
    </w:pPr>
    <w:r>
      <w:fldChar w:fldCharType="begin"/>
    </w:r>
    <w:r>
      <w:instrText xml:space="preserve"> DOCPROPERTY "Document number"  \* MERGEFORMAT </w:instrText>
    </w:r>
    <w:r>
      <w:fldChar w:fldCharType="separate"/>
    </w:r>
    <w:r>
      <w:t>UNEP/</w:t>
    </w:r>
    <w:proofErr w:type="spellStart"/>
    <w:r>
      <w:t>OzL.Pro</w:t>
    </w:r>
    <w:proofErr w:type="spellEnd"/>
    <w:r>
      <w:t>/ExCom/96/57</w:t>
    </w:r>
    <w:r>
      <w:fldChar w:fldCharType="end"/>
    </w:r>
  </w:p>
  <w:p w14:paraId="2AA41438" w14:textId="77777777" w:rsidR="00534442" w:rsidRDefault="00534442">
    <w:pPr>
      <w:pStyle w:val="Header"/>
    </w:pPr>
  </w:p>
  <w:p w14:paraId="08F54980" w14:textId="77777777" w:rsidR="00534442" w:rsidRDefault="0053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8E3A" w14:textId="0F9929A3" w:rsidR="00C167F4" w:rsidRPr="0033525D" w:rsidRDefault="00A23372" w:rsidP="00C167F4">
    <w:pPr>
      <w:jc w:val="right"/>
    </w:pPr>
    <w:r>
      <w:fldChar w:fldCharType="begin"/>
    </w:r>
    <w:r>
      <w:instrText xml:space="preserve"> DOCPROPERTY "Document number"  \* MERGEFORMAT </w:instrText>
    </w:r>
    <w:r>
      <w:fldChar w:fldCharType="separate"/>
    </w:r>
    <w:r>
      <w:t>UNEP/</w:t>
    </w:r>
    <w:proofErr w:type="spellStart"/>
    <w:r>
      <w:t>OzL.Pro</w:t>
    </w:r>
    <w:proofErr w:type="spellEnd"/>
    <w:r>
      <w:t>/ExCom/96/57</w:t>
    </w:r>
    <w:r>
      <w:fldChar w:fldCharType="end"/>
    </w:r>
  </w:p>
  <w:p w14:paraId="29632657" w14:textId="21E36FFA" w:rsidR="00C167F4" w:rsidRDefault="00C167F4" w:rsidP="00C167F4">
    <w:pPr>
      <w:pStyle w:val="Header"/>
      <w:jc w:val="right"/>
    </w:pPr>
    <w:r>
      <w:t>Annex I</w:t>
    </w:r>
  </w:p>
  <w:p w14:paraId="45ADABCA" w14:textId="77777777" w:rsidR="00C167F4" w:rsidRDefault="00C167F4" w:rsidP="00C167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D7063F"/>
    <w:multiLevelType w:val="hybridMultilevel"/>
    <w:tmpl w:val="8E84EF18"/>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2FA0E28"/>
    <w:multiLevelType w:val="hybridMultilevel"/>
    <w:tmpl w:val="AB403668"/>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5166D91"/>
    <w:multiLevelType w:val="hybridMultilevel"/>
    <w:tmpl w:val="3CA88470"/>
    <w:lvl w:ilvl="0" w:tplc="C1DC96FE">
      <w:start w:val="1"/>
      <w:numFmt w:val="lowerLetter"/>
      <w:lvlText w:val="(%1)"/>
      <w:lvlJc w:val="left"/>
      <w:pPr>
        <w:ind w:left="2160" w:hanging="360"/>
      </w:pPr>
      <w:rPr>
        <w:rFonts w:ascii="Times New Roman" w:hAnsi="Times New Roman" w:hint="default"/>
        <w:b w:val="0"/>
        <w:bCs w:val="0"/>
        <w:sz w:val="22"/>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F31C1D"/>
    <w:multiLevelType w:val="hybridMultilevel"/>
    <w:tmpl w:val="8AA2DE1C"/>
    <w:lvl w:ilvl="0" w:tplc="C1DC96FE">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A27214B"/>
    <w:multiLevelType w:val="hybridMultilevel"/>
    <w:tmpl w:val="EC6CAF64"/>
    <w:lvl w:ilvl="0" w:tplc="33300168">
      <w:start w:val="1"/>
      <w:numFmt w:val="decimal"/>
      <w:lvlText w:val="%1."/>
      <w:lvlJc w:val="left"/>
      <w:pPr>
        <w:ind w:left="1020" w:hanging="360"/>
      </w:pPr>
    </w:lvl>
    <w:lvl w:ilvl="1" w:tplc="5D10A128">
      <w:start w:val="1"/>
      <w:numFmt w:val="decimal"/>
      <w:lvlText w:val="%2."/>
      <w:lvlJc w:val="left"/>
      <w:pPr>
        <w:ind w:left="1020" w:hanging="360"/>
      </w:pPr>
    </w:lvl>
    <w:lvl w:ilvl="2" w:tplc="04DCEF8C">
      <w:start w:val="1"/>
      <w:numFmt w:val="decimal"/>
      <w:lvlText w:val="%3."/>
      <w:lvlJc w:val="left"/>
      <w:pPr>
        <w:ind w:left="1020" w:hanging="360"/>
      </w:pPr>
    </w:lvl>
    <w:lvl w:ilvl="3" w:tplc="82CC687A">
      <w:start w:val="1"/>
      <w:numFmt w:val="decimal"/>
      <w:lvlText w:val="%4."/>
      <w:lvlJc w:val="left"/>
      <w:pPr>
        <w:ind w:left="1020" w:hanging="360"/>
      </w:pPr>
    </w:lvl>
    <w:lvl w:ilvl="4" w:tplc="75D876CA">
      <w:start w:val="1"/>
      <w:numFmt w:val="decimal"/>
      <w:lvlText w:val="%5."/>
      <w:lvlJc w:val="left"/>
      <w:pPr>
        <w:ind w:left="1020" w:hanging="360"/>
      </w:pPr>
    </w:lvl>
    <w:lvl w:ilvl="5" w:tplc="BA165972">
      <w:start w:val="1"/>
      <w:numFmt w:val="decimal"/>
      <w:lvlText w:val="%6."/>
      <w:lvlJc w:val="left"/>
      <w:pPr>
        <w:ind w:left="1020" w:hanging="360"/>
      </w:pPr>
    </w:lvl>
    <w:lvl w:ilvl="6" w:tplc="C688000A">
      <w:start w:val="1"/>
      <w:numFmt w:val="decimal"/>
      <w:lvlText w:val="%7."/>
      <w:lvlJc w:val="left"/>
      <w:pPr>
        <w:ind w:left="1020" w:hanging="360"/>
      </w:pPr>
    </w:lvl>
    <w:lvl w:ilvl="7" w:tplc="CBD89526">
      <w:start w:val="1"/>
      <w:numFmt w:val="decimal"/>
      <w:lvlText w:val="%8."/>
      <w:lvlJc w:val="left"/>
      <w:pPr>
        <w:ind w:left="1020" w:hanging="360"/>
      </w:pPr>
    </w:lvl>
    <w:lvl w:ilvl="8" w:tplc="77D242EE">
      <w:start w:val="1"/>
      <w:numFmt w:val="decimal"/>
      <w:lvlText w:val="%9."/>
      <w:lvlJc w:val="left"/>
      <w:pPr>
        <w:ind w:left="1020" w:hanging="360"/>
      </w:pPr>
    </w:lvl>
  </w:abstractNum>
  <w:abstractNum w:abstractNumId="20" w15:restartNumberingAfterBreak="0">
    <w:nsid w:val="776D5282"/>
    <w:multiLevelType w:val="hybridMultilevel"/>
    <w:tmpl w:val="817270B6"/>
    <w:lvl w:ilvl="0" w:tplc="1009000F">
      <w:start w:val="1"/>
      <w:numFmt w:val="decimal"/>
      <w:lvlText w:val="%1."/>
      <w:lvlJc w:val="left"/>
      <w:pPr>
        <w:ind w:left="720" w:hanging="360"/>
      </w:pPr>
    </w:lvl>
    <w:lvl w:ilvl="1" w:tplc="93CEAE28">
      <w:start w:val="1"/>
      <w:numFmt w:val="lowerLetter"/>
      <w:lvlText w:val="(%2)"/>
      <w:lvlJc w:val="left"/>
      <w:pPr>
        <w:ind w:left="862"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1"/>
  </w:num>
  <w:num w:numId="20" w16cid:durableId="444007775">
    <w:abstractNumId w:val="15"/>
  </w:num>
  <w:num w:numId="21" w16cid:durableId="464082669">
    <w:abstractNumId w:val="20"/>
  </w:num>
  <w:num w:numId="22" w16cid:durableId="243228907">
    <w:abstractNumId w:val="18"/>
  </w:num>
  <w:num w:numId="23" w16cid:durableId="997224765">
    <w:abstractNumId w:val="11"/>
  </w:num>
  <w:num w:numId="24" w16cid:durableId="222909713">
    <w:abstractNumId w:val="13"/>
  </w:num>
  <w:num w:numId="25" w16cid:durableId="375472689">
    <w:abstractNumId w:val="12"/>
  </w:num>
  <w:num w:numId="26" w16cid:durableId="1098871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9425663">
    <w:abstractNumId w:val="10"/>
  </w:num>
  <w:num w:numId="28" w16cid:durableId="1954630719">
    <w:abstractNumId w:val="10"/>
  </w:num>
  <w:num w:numId="29" w16cid:durableId="421537570">
    <w:abstractNumId w:val="19"/>
  </w:num>
  <w:num w:numId="30" w16cid:durableId="2083260158">
    <w:abstractNumId w:val="10"/>
  </w:num>
  <w:num w:numId="31" w16cid:durableId="45405750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C1CDE"/>
    <w:rsid w:val="00000FED"/>
    <w:rsid w:val="0000434E"/>
    <w:rsid w:val="00013BD6"/>
    <w:rsid w:val="000204FE"/>
    <w:rsid w:val="000211A9"/>
    <w:rsid w:val="00021238"/>
    <w:rsid w:val="00022071"/>
    <w:rsid w:val="00022B68"/>
    <w:rsid w:val="0002357C"/>
    <w:rsid w:val="00031260"/>
    <w:rsid w:val="00035051"/>
    <w:rsid w:val="0003568D"/>
    <w:rsid w:val="0003681A"/>
    <w:rsid w:val="000372B7"/>
    <w:rsid w:val="0004585D"/>
    <w:rsid w:val="00047756"/>
    <w:rsid w:val="00050F6E"/>
    <w:rsid w:val="00051776"/>
    <w:rsid w:val="000565A3"/>
    <w:rsid w:val="00061EC2"/>
    <w:rsid w:val="00062150"/>
    <w:rsid w:val="0006354F"/>
    <w:rsid w:val="00064900"/>
    <w:rsid w:val="00066CE8"/>
    <w:rsid w:val="00080ED0"/>
    <w:rsid w:val="00085B8F"/>
    <w:rsid w:val="00086049"/>
    <w:rsid w:val="00090481"/>
    <w:rsid w:val="00091E8D"/>
    <w:rsid w:val="00093C06"/>
    <w:rsid w:val="000971A0"/>
    <w:rsid w:val="000A12E1"/>
    <w:rsid w:val="000A2707"/>
    <w:rsid w:val="000A3826"/>
    <w:rsid w:val="000A3C26"/>
    <w:rsid w:val="000A60A3"/>
    <w:rsid w:val="000A6C26"/>
    <w:rsid w:val="000B2590"/>
    <w:rsid w:val="000B276C"/>
    <w:rsid w:val="000B3348"/>
    <w:rsid w:val="000B36C8"/>
    <w:rsid w:val="000B4462"/>
    <w:rsid w:val="000C5D1E"/>
    <w:rsid w:val="000C660E"/>
    <w:rsid w:val="000D52A4"/>
    <w:rsid w:val="000E07BC"/>
    <w:rsid w:val="000E2E21"/>
    <w:rsid w:val="000F005E"/>
    <w:rsid w:val="000F1CD4"/>
    <w:rsid w:val="000F2599"/>
    <w:rsid w:val="000F4103"/>
    <w:rsid w:val="000F70A7"/>
    <w:rsid w:val="001048FD"/>
    <w:rsid w:val="00113CCA"/>
    <w:rsid w:val="00122F25"/>
    <w:rsid w:val="00126F2A"/>
    <w:rsid w:val="0012731A"/>
    <w:rsid w:val="001309AF"/>
    <w:rsid w:val="00135980"/>
    <w:rsid w:val="00136AC6"/>
    <w:rsid w:val="001376B2"/>
    <w:rsid w:val="0013786F"/>
    <w:rsid w:val="00150A77"/>
    <w:rsid w:val="0015108E"/>
    <w:rsid w:val="00164719"/>
    <w:rsid w:val="00166FC4"/>
    <w:rsid w:val="001677AC"/>
    <w:rsid w:val="00167A90"/>
    <w:rsid w:val="00167F9B"/>
    <w:rsid w:val="0017340A"/>
    <w:rsid w:val="00173BE1"/>
    <w:rsid w:val="00176B46"/>
    <w:rsid w:val="00176C29"/>
    <w:rsid w:val="001804EA"/>
    <w:rsid w:val="00185701"/>
    <w:rsid w:val="00185B11"/>
    <w:rsid w:val="0018600A"/>
    <w:rsid w:val="0018671E"/>
    <w:rsid w:val="00190A61"/>
    <w:rsid w:val="00192F1A"/>
    <w:rsid w:val="001968A4"/>
    <w:rsid w:val="00197179"/>
    <w:rsid w:val="00197A9D"/>
    <w:rsid w:val="001A2215"/>
    <w:rsid w:val="001A3342"/>
    <w:rsid w:val="001A3E3D"/>
    <w:rsid w:val="001A529C"/>
    <w:rsid w:val="001A7049"/>
    <w:rsid w:val="001B1E40"/>
    <w:rsid w:val="001C0B96"/>
    <w:rsid w:val="001C583A"/>
    <w:rsid w:val="001C59A7"/>
    <w:rsid w:val="001C764E"/>
    <w:rsid w:val="001D07A9"/>
    <w:rsid w:val="001D5947"/>
    <w:rsid w:val="001E1052"/>
    <w:rsid w:val="001E21B1"/>
    <w:rsid w:val="001E2F93"/>
    <w:rsid w:val="001E4554"/>
    <w:rsid w:val="001E61E5"/>
    <w:rsid w:val="001F2159"/>
    <w:rsid w:val="001F53FD"/>
    <w:rsid w:val="00204DE0"/>
    <w:rsid w:val="00204F8B"/>
    <w:rsid w:val="00206ADB"/>
    <w:rsid w:val="0020761D"/>
    <w:rsid w:val="00210B8B"/>
    <w:rsid w:val="00210BAB"/>
    <w:rsid w:val="00214863"/>
    <w:rsid w:val="002156B4"/>
    <w:rsid w:val="00216C15"/>
    <w:rsid w:val="00224FCD"/>
    <w:rsid w:val="00237C95"/>
    <w:rsid w:val="002447AC"/>
    <w:rsid w:val="00253222"/>
    <w:rsid w:val="0025453A"/>
    <w:rsid w:val="00261C13"/>
    <w:rsid w:val="00262847"/>
    <w:rsid w:val="00264EC2"/>
    <w:rsid w:val="00265523"/>
    <w:rsid w:val="002664A5"/>
    <w:rsid w:val="0027568E"/>
    <w:rsid w:val="0028121D"/>
    <w:rsid w:val="00281BB2"/>
    <w:rsid w:val="002875CC"/>
    <w:rsid w:val="00290A3D"/>
    <w:rsid w:val="00292736"/>
    <w:rsid w:val="002A03C3"/>
    <w:rsid w:val="002A1E87"/>
    <w:rsid w:val="002A7183"/>
    <w:rsid w:val="002A7CED"/>
    <w:rsid w:val="002B254E"/>
    <w:rsid w:val="002B4CE8"/>
    <w:rsid w:val="002B62FE"/>
    <w:rsid w:val="002B72E9"/>
    <w:rsid w:val="002C7998"/>
    <w:rsid w:val="002C7C73"/>
    <w:rsid w:val="002C7D37"/>
    <w:rsid w:val="002D31A6"/>
    <w:rsid w:val="002D5625"/>
    <w:rsid w:val="002F1E53"/>
    <w:rsid w:val="002F2CAA"/>
    <w:rsid w:val="0030052C"/>
    <w:rsid w:val="00302BF5"/>
    <w:rsid w:val="0030382D"/>
    <w:rsid w:val="00305E8B"/>
    <w:rsid w:val="00311E25"/>
    <w:rsid w:val="00322B5B"/>
    <w:rsid w:val="003306E1"/>
    <w:rsid w:val="003320E4"/>
    <w:rsid w:val="00333C22"/>
    <w:rsid w:val="0033525D"/>
    <w:rsid w:val="003414F3"/>
    <w:rsid w:val="0035613E"/>
    <w:rsid w:val="00363EE9"/>
    <w:rsid w:val="00371252"/>
    <w:rsid w:val="00374F16"/>
    <w:rsid w:val="00376128"/>
    <w:rsid w:val="0037742E"/>
    <w:rsid w:val="00377D56"/>
    <w:rsid w:val="00380087"/>
    <w:rsid w:val="0038245A"/>
    <w:rsid w:val="003840E6"/>
    <w:rsid w:val="00385CFC"/>
    <w:rsid w:val="0039042F"/>
    <w:rsid w:val="003924B6"/>
    <w:rsid w:val="0039337A"/>
    <w:rsid w:val="0039764E"/>
    <w:rsid w:val="003A3189"/>
    <w:rsid w:val="003A3CA7"/>
    <w:rsid w:val="003A779F"/>
    <w:rsid w:val="003B33BD"/>
    <w:rsid w:val="003B569D"/>
    <w:rsid w:val="003B7677"/>
    <w:rsid w:val="003C3C0E"/>
    <w:rsid w:val="003C6F42"/>
    <w:rsid w:val="003D42A6"/>
    <w:rsid w:val="003D4F21"/>
    <w:rsid w:val="003D4FAC"/>
    <w:rsid w:val="003E1885"/>
    <w:rsid w:val="003E3DA0"/>
    <w:rsid w:val="003E7410"/>
    <w:rsid w:val="003E7906"/>
    <w:rsid w:val="003F000F"/>
    <w:rsid w:val="003F02D1"/>
    <w:rsid w:val="003F2CC1"/>
    <w:rsid w:val="003F3C50"/>
    <w:rsid w:val="003F4C9C"/>
    <w:rsid w:val="00400843"/>
    <w:rsid w:val="004054AD"/>
    <w:rsid w:val="00405559"/>
    <w:rsid w:val="00406202"/>
    <w:rsid w:val="00406A6A"/>
    <w:rsid w:val="00406B22"/>
    <w:rsid w:val="00406B93"/>
    <w:rsid w:val="00407147"/>
    <w:rsid w:val="004078FA"/>
    <w:rsid w:val="00410F54"/>
    <w:rsid w:val="00423756"/>
    <w:rsid w:val="00431E08"/>
    <w:rsid w:val="004328A7"/>
    <w:rsid w:val="00434C74"/>
    <w:rsid w:val="00445354"/>
    <w:rsid w:val="00447381"/>
    <w:rsid w:val="004505BC"/>
    <w:rsid w:val="00456388"/>
    <w:rsid w:val="00456EB4"/>
    <w:rsid w:val="00457827"/>
    <w:rsid w:val="00465842"/>
    <w:rsid w:val="00465C81"/>
    <w:rsid w:val="004718F3"/>
    <w:rsid w:val="00475040"/>
    <w:rsid w:val="00475A0E"/>
    <w:rsid w:val="004813D2"/>
    <w:rsid w:val="00481B5C"/>
    <w:rsid w:val="004825DF"/>
    <w:rsid w:val="00483BD2"/>
    <w:rsid w:val="004860C6"/>
    <w:rsid w:val="00490C06"/>
    <w:rsid w:val="00493D40"/>
    <w:rsid w:val="00493EE3"/>
    <w:rsid w:val="0049500C"/>
    <w:rsid w:val="004967B6"/>
    <w:rsid w:val="00497AF7"/>
    <w:rsid w:val="004A504B"/>
    <w:rsid w:val="004A6911"/>
    <w:rsid w:val="004B3652"/>
    <w:rsid w:val="004B447B"/>
    <w:rsid w:val="004B54E0"/>
    <w:rsid w:val="004B6D02"/>
    <w:rsid w:val="004B7384"/>
    <w:rsid w:val="004C4269"/>
    <w:rsid w:val="004C7A58"/>
    <w:rsid w:val="004D5BD9"/>
    <w:rsid w:val="004D6236"/>
    <w:rsid w:val="004D7F90"/>
    <w:rsid w:val="004E17EA"/>
    <w:rsid w:val="004E4DBB"/>
    <w:rsid w:val="004E4E41"/>
    <w:rsid w:val="004E4EC6"/>
    <w:rsid w:val="004E5153"/>
    <w:rsid w:val="004E6136"/>
    <w:rsid w:val="004E680C"/>
    <w:rsid w:val="004E73DB"/>
    <w:rsid w:val="004E7F9C"/>
    <w:rsid w:val="004F234F"/>
    <w:rsid w:val="004F3493"/>
    <w:rsid w:val="004F3DCB"/>
    <w:rsid w:val="004F5143"/>
    <w:rsid w:val="004F78F5"/>
    <w:rsid w:val="005120C9"/>
    <w:rsid w:val="00512B09"/>
    <w:rsid w:val="00512BC2"/>
    <w:rsid w:val="005171F1"/>
    <w:rsid w:val="005220ED"/>
    <w:rsid w:val="00530516"/>
    <w:rsid w:val="005308E8"/>
    <w:rsid w:val="005312AA"/>
    <w:rsid w:val="00533796"/>
    <w:rsid w:val="00533B16"/>
    <w:rsid w:val="00534442"/>
    <w:rsid w:val="00537343"/>
    <w:rsid w:val="005446AC"/>
    <w:rsid w:val="005447CD"/>
    <w:rsid w:val="00544FCB"/>
    <w:rsid w:val="005516F3"/>
    <w:rsid w:val="00553B89"/>
    <w:rsid w:val="00555D75"/>
    <w:rsid w:val="00560272"/>
    <w:rsid w:val="005604F7"/>
    <w:rsid w:val="00560DF0"/>
    <w:rsid w:val="00567520"/>
    <w:rsid w:val="0056759C"/>
    <w:rsid w:val="00574658"/>
    <w:rsid w:val="00574799"/>
    <w:rsid w:val="00594BBB"/>
    <w:rsid w:val="00594EEF"/>
    <w:rsid w:val="0059513E"/>
    <w:rsid w:val="00597003"/>
    <w:rsid w:val="005A3AFB"/>
    <w:rsid w:val="005A58EB"/>
    <w:rsid w:val="005A6AA4"/>
    <w:rsid w:val="005A6D9F"/>
    <w:rsid w:val="005B231D"/>
    <w:rsid w:val="005B48FF"/>
    <w:rsid w:val="005B57D7"/>
    <w:rsid w:val="005C1E32"/>
    <w:rsid w:val="005C670D"/>
    <w:rsid w:val="005D2AD4"/>
    <w:rsid w:val="005D363F"/>
    <w:rsid w:val="005D4E9D"/>
    <w:rsid w:val="005E2CB8"/>
    <w:rsid w:val="005E6382"/>
    <w:rsid w:val="005E7FAD"/>
    <w:rsid w:val="005F0115"/>
    <w:rsid w:val="005F0988"/>
    <w:rsid w:val="005F3358"/>
    <w:rsid w:val="005F5513"/>
    <w:rsid w:val="0060148E"/>
    <w:rsid w:val="00602311"/>
    <w:rsid w:val="00604C15"/>
    <w:rsid w:val="00605260"/>
    <w:rsid w:val="00606048"/>
    <w:rsid w:val="006142E6"/>
    <w:rsid w:val="006158D5"/>
    <w:rsid w:val="00616871"/>
    <w:rsid w:val="00616E88"/>
    <w:rsid w:val="00625D83"/>
    <w:rsid w:val="00627CD6"/>
    <w:rsid w:val="006349B3"/>
    <w:rsid w:val="00641645"/>
    <w:rsid w:val="00644C9C"/>
    <w:rsid w:val="00644E5D"/>
    <w:rsid w:val="00647B3D"/>
    <w:rsid w:val="00651984"/>
    <w:rsid w:val="006533AB"/>
    <w:rsid w:val="00655036"/>
    <w:rsid w:val="00656155"/>
    <w:rsid w:val="00661405"/>
    <w:rsid w:val="006623E7"/>
    <w:rsid w:val="00662B80"/>
    <w:rsid w:val="0066768F"/>
    <w:rsid w:val="00670F6C"/>
    <w:rsid w:val="006750B3"/>
    <w:rsid w:val="0067520F"/>
    <w:rsid w:val="00676E58"/>
    <w:rsid w:val="00677A2B"/>
    <w:rsid w:val="006852C7"/>
    <w:rsid w:val="006852CE"/>
    <w:rsid w:val="00686A79"/>
    <w:rsid w:val="00687854"/>
    <w:rsid w:val="00692D14"/>
    <w:rsid w:val="006970C4"/>
    <w:rsid w:val="006A2A6B"/>
    <w:rsid w:val="006A7A3B"/>
    <w:rsid w:val="006B265F"/>
    <w:rsid w:val="006B43B0"/>
    <w:rsid w:val="006B65C7"/>
    <w:rsid w:val="006C1382"/>
    <w:rsid w:val="006C1727"/>
    <w:rsid w:val="006C247A"/>
    <w:rsid w:val="006C32FD"/>
    <w:rsid w:val="006C39CE"/>
    <w:rsid w:val="006C7AAB"/>
    <w:rsid w:val="006D0FCC"/>
    <w:rsid w:val="006D21F5"/>
    <w:rsid w:val="006D2CCB"/>
    <w:rsid w:val="006D3089"/>
    <w:rsid w:val="006D7621"/>
    <w:rsid w:val="006E126D"/>
    <w:rsid w:val="006E1FC3"/>
    <w:rsid w:val="006E2C6A"/>
    <w:rsid w:val="006E6D25"/>
    <w:rsid w:val="006F1527"/>
    <w:rsid w:val="006F4B6F"/>
    <w:rsid w:val="006F77B8"/>
    <w:rsid w:val="00704616"/>
    <w:rsid w:val="00704CE9"/>
    <w:rsid w:val="00705906"/>
    <w:rsid w:val="0070616B"/>
    <w:rsid w:val="0070621C"/>
    <w:rsid w:val="00706295"/>
    <w:rsid w:val="0070675C"/>
    <w:rsid w:val="00706FDA"/>
    <w:rsid w:val="00711F9A"/>
    <w:rsid w:val="007131DB"/>
    <w:rsid w:val="00713810"/>
    <w:rsid w:val="007303A5"/>
    <w:rsid w:val="00730953"/>
    <w:rsid w:val="00730B3E"/>
    <w:rsid w:val="0073420B"/>
    <w:rsid w:val="00736367"/>
    <w:rsid w:val="00745128"/>
    <w:rsid w:val="007455FA"/>
    <w:rsid w:val="0074760E"/>
    <w:rsid w:val="007512F3"/>
    <w:rsid w:val="007548C4"/>
    <w:rsid w:val="00754ABA"/>
    <w:rsid w:val="007624A2"/>
    <w:rsid w:val="0076362B"/>
    <w:rsid w:val="00764553"/>
    <w:rsid w:val="00781608"/>
    <w:rsid w:val="00782B0D"/>
    <w:rsid w:val="0079107F"/>
    <w:rsid w:val="00791A6A"/>
    <w:rsid w:val="0079670B"/>
    <w:rsid w:val="0079781A"/>
    <w:rsid w:val="007A1546"/>
    <w:rsid w:val="007A228C"/>
    <w:rsid w:val="007A368E"/>
    <w:rsid w:val="007A5868"/>
    <w:rsid w:val="007B04CE"/>
    <w:rsid w:val="007B11CE"/>
    <w:rsid w:val="007B2497"/>
    <w:rsid w:val="007B6871"/>
    <w:rsid w:val="007B7A2F"/>
    <w:rsid w:val="007B7E45"/>
    <w:rsid w:val="007C0F83"/>
    <w:rsid w:val="007C2B69"/>
    <w:rsid w:val="007C32EE"/>
    <w:rsid w:val="007C3D33"/>
    <w:rsid w:val="007D1080"/>
    <w:rsid w:val="007D161E"/>
    <w:rsid w:val="007D294A"/>
    <w:rsid w:val="007D47D2"/>
    <w:rsid w:val="007D6EC0"/>
    <w:rsid w:val="007D7E1D"/>
    <w:rsid w:val="007E0186"/>
    <w:rsid w:val="007E4AF3"/>
    <w:rsid w:val="007E503C"/>
    <w:rsid w:val="007E7147"/>
    <w:rsid w:val="007F7338"/>
    <w:rsid w:val="007F77A8"/>
    <w:rsid w:val="0080345C"/>
    <w:rsid w:val="00806A65"/>
    <w:rsid w:val="00807820"/>
    <w:rsid w:val="00817E6F"/>
    <w:rsid w:val="008205A7"/>
    <w:rsid w:val="0082522F"/>
    <w:rsid w:val="00831979"/>
    <w:rsid w:val="00840E0A"/>
    <w:rsid w:val="0084247D"/>
    <w:rsid w:val="00851352"/>
    <w:rsid w:val="00857077"/>
    <w:rsid w:val="00857498"/>
    <w:rsid w:val="00863230"/>
    <w:rsid w:val="0086453E"/>
    <w:rsid w:val="0086456A"/>
    <w:rsid w:val="00865BD0"/>
    <w:rsid w:val="008717D8"/>
    <w:rsid w:val="0087215C"/>
    <w:rsid w:val="00875D25"/>
    <w:rsid w:val="00880E35"/>
    <w:rsid w:val="0088290A"/>
    <w:rsid w:val="00883FCC"/>
    <w:rsid w:val="008875FE"/>
    <w:rsid w:val="00887F8E"/>
    <w:rsid w:val="00894C40"/>
    <w:rsid w:val="00896234"/>
    <w:rsid w:val="008974AE"/>
    <w:rsid w:val="00897E43"/>
    <w:rsid w:val="008A490D"/>
    <w:rsid w:val="008A602D"/>
    <w:rsid w:val="008B197A"/>
    <w:rsid w:val="008B2FFC"/>
    <w:rsid w:val="008B310D"/>
    <w:rsid w:val="008C222B"/>
    <w:rsid w:val="008C5738"/>
    <w:rsid w:val="008C6479"/>
    <w:rsid w:val="008C7EAD"/>
    <w:rsid w:val="008D0B4B"/>
    <w:rsid w:val="008D0CFE"/>
    <w:rsid w:val="008D6152"/>
    <w:rsid w:val="008E33D5"/>
    <w:rsid w:val="008E535B"/>
    <w:rsid w:val="008E7BA9"/>
    <w:rsid w:val="008F0F81"/>
    <w:rsid w:val="008F27BF"/>
    <w:rsid w:val="008F27C0"/>
    <w:rsid w:val="008F2E64"/>
    <w:rsid w:val="008F46A8"/>
    <w:rsid w:val="008F7088"/>
    <w:rsid w:val="0090038A"/>
    <w:rsid w:val="00905C02"/>
    <w:rsid w:val="009109E1"/>
    <w:rsid w:val="009142EC"/>
    <w:rsid w:val="00914518"/>
    <w:rsid w:val="009145E4"/>
    <w:rsid w:val="009154C3"/>
    <w:rsid w:val="00923540"/>
    <w:rsid w:val="00926767"/>
    <w:rsid w:val="009315C5"/>
    <w:rsid w:val="00933044"/>
    <w:rsid w:val="009361D5"/>
    <w:rsid w:val="009428A4"/>
    <w:rsid w:val="00944278"/>
    <w:rsid w:val="0094701C"/>
    <w:rsid w:val="0095273C"/>
    <w:rsid w:val="009550B2"/>
    <w:rsid w:val="009659F4"/>
    <w:rsid w:val="00965D2F"/>
    <w:rsid w:val="00966352"/>
    <w:rsid w:val="00966A4B"/>
    <w:rsid w:val="00970D60"/>
    <w:rsid w:val="00981C27"/>
    <w:rsid w:val="00984044"/>
    <w:rsid w:val="009874D0"/>
    <w:rsid w:val="0099390E"/>
    <w:rsid w:val="009960E5"/>
    <w:rsid w:val="00997D27"/>
    <w:rsid w:val="009A08E2"/>
    <w:rsid w:val="009A124B"/>
    <w:rsid w:val="009A15B5"/>
    <w:rsid w:val="009A5BB9"/>
    <w:rsid w:val="009A7ADC"/>
    <w:rsid w:val="009B0D30"/>
    <w:rsid w:val="009B3A55"/>
    <w:rsid w:val="009B3DE8"/>
    <w:rsid w:val="009B4CDB"/>
    <w:rsid w:val="009B5ED9"/>
    <w:rsid w:val="009C16DD"/>
    <w:rsid w:val="009C19B7"/>
    <w:rsid w:val="009C3978"/>
    <w:rsid w:val="009C5ABB"/>
    <w:rsid w:val="009D3F75"/>
    <w:rsid w:val="009D7C51"/>
    <w:rsid w:val="009E1938"/>
    <w:rsid w:val="009E196C"/>
    <w:rsid w:val="009E2EB0"/>
    <w:rsid w:val="009E6532"/>
    <w:rsid w:val="009E6A0A"/>
    <w:rsid w:val="009F36BF"/>
    <w:rsid w:val="009F5D4A"/>
    <w:rsid w:val="009F75B2"/>
    <w:rsid w:val="00A0057D"/>
    <w:rsid w:val="00A021C9"/>
    <w:rsid w:val="00A10A46"/>
    <w:rsid w:val="00A111B6"/>
    <w:rsid w:val="00A150AB"/>
    <w:rsid w:val="00A23372"/>
    <w:rsid w:val="00A24D6F"/>
    <w:rsid w:val="00A25D3C"/>
    <w:rsid w:val="00A26D27"/>
    <w:rsid w:val="00A36A1E"/>
    <w:rsid w:val="00A376EE"/>
    <w:rsid w:val="00A4033B"/>
    <w:rsid w:val="00A42A99"/>
    <w:rsid w:val="00A42EE6"/>
    <w:rsid w:val="00A50157"/>
    <w:rsid w:val="00A5151A"/>
    <w:rsid w:val="00A57E0A"/>
    <w:rsid w:val="00A60A9F"/>
    <w:rsid w:val="00A77629"/>
    <w:rsid w:val="00A77919"/>
    <w:rsid w:val="00A823F6"/>
    <w:rsid w:val="00A83770"/>
    <w:rsid w:val="00A83A05"/>
    <w:rsid w:val="00A86A3C"/>
    <w:rsid w:val="00A8719E"/>
    <w:rsid w:val="00A94617"/>
    <w:rsid w:val="00AA0A89"/>
    <w:rsid w:val="00AA18A0"/>
    <w:rsid w:val="00AA5368"/>
    <w:rsid w:val="00AA5A5F"/>
    <w:rsid w:val="00AA6429"/>
    <w:rsid w:val="00AB2042"/>
    <w:rsid w:val="00AB73A4"/>
    <w:rsid w:val="00AC01AA"/>
    <w:rsid w:val="00AC3ED5"/>
    <w:rsid w:val="00AC3EE9"/>
    <w:rsid w:val="00AC4F72"/>
    <w:rsid w:val="00AC5041"/>
    <w:rsid w:val="00AD02EE"/>
    <w:rsid w:val="00AD22DB"/>
    <w:rsid w:val="00AE2847"/>
    <w:rsid w:val="00AE482E"/>
    <w:rsid w:val="00AF016B"/>
    <w:rsid w:val="00AF1B39"/>
    <w:rsid w:val="00AF741A"/>
    <w:rsid w:val="00B01A38"/>
    <w:rsid w:val="00B01ADB"/>
    <w:rsid w:val="00B03A84"/>
    <w:rsid w:val="00B04161"/>
    <w:rsid w:val="00B056F9"/>
    <w:rsid w:val="00B06BAB"/>
    <w:rsid w:val="00B11E3D"/>
    <w:rsid w:val="00B14358"/>
    <w:rsid w:val="00B14D2C"/>
    <w:rsid w:val="00B16EC9"/>
    <w:rsid w:val="00B17E82"/>
    <w:rsid w:val="00B24222"/>
    <w:rsid w:val="00B320C2"/>
    <w:rsid w:val="00B4575A"/>
    <w:rsid w:val="00B51D38"/>
    <w:rsid w:val="00B575BA"/>
    <w:rsid w:val="00B61749"/>
    <w:rsid w:val="00B62127"/>
    <w:rsid w:val="00B6271D"/>
    <w:rsid w:val="00B62A78"/>
    <w:rsid w:val="00B71608"/>
    <w:rsid w:val="00B71A9F"/>
    <w:rsid w:val="00B74D30"/>
    <w:rsid w:val="00B76429"/>
    <w:rsid w:val="00B80B18"/>
    <w:rsid w:val="00B86471"/>
    <w:rsid w:val="00B917DD"/>
    <w:rsid w:val="00B94856"/>
    <w:rsid w:val="00B956D4"/>
    <w:rsid w:val="00B9664C"/>
    <w:rsid w:val="00B97446"/>
    <w:rsid w:val="00B97D7E"/>
    <w:rsid w:val="00BA34B1"/>
    <w:rsid w:val="00BA49D9"/>
    <w:rsid w:val="00BA7432"/>
    <w:rsid w:val="00BB0D15"/>
    <w:rsid w:val="00BB2764"/>
    <w:rsid w:val="00BB4AA6"/>
    <w:rsid w:val="00BB53B9"/>
    <w:rsid w:val="00BB5E8E"/>
    <w:rsid w:val="00BC1AA0"/>
    <w:rsid w:val="00BC2495"/>
    <w:rsid w:val="00BC314A"/>
    <w:rsid w:val="00BC784A"/>
    <w:rsid w:val="00BC7EB9"/>
    <w:rsid w:val="00BD2643"/>
    <w:rsid w:val="00BD411C"/>
    <w:rsid w:val="00BD4379"/>
    <w:rsid w:val="00BD56B1"/>
    <w:rsid w:val="00BD6558"/>
    <w:rsid w:val="00BE5110"/>
    <w:rsid w:val="00BF2AD7"/>
    <w:rsid w:val="00BF2F76"/>
    <w:rsid w:val="00BF3022"/>
    <w:rsid w:val="00BF3214"/>
    <w:rsid w:val="00BF555E"/>
    <w:rsid w:val="00BF5573"/>
    <w:rsid w:val="00C009E5"/>
    <w:rsid w:val="00C029B2"/>
    <w:rsid w:val="00C05017"/>
    <w:rsid w:val="00C05819"/>
    <w:rsid w:val="00C11C4F"/>
    <w:rsid w:val="00C15867"/>
    <w:rsid w:val="00C167F4"/>
    <w:rsid w:val="00C20755"/>
    <w:rsid w:val="00C222E2"/>
    <w:rsid w:val="00C22398"/>
    <w:rsid w:val="00C2296D"/>
    <w:rsid w:val="00C23155"/>
    <w:rsid w:val="00C30E58"/>
    <w:rsid w:val="00C40C41"/>
    <w:rsid w:val="00C45885"/>
    <w:rsid w:val="00C50F22"/>
    <w:rsid w:val="00C57491"/>
    <w:rsid w:val="00C57971"/>
    <w:rsid w:val="00C623C0"/>
    <w:rsid w:val="00C63B37"/>
    <w:rsid w:val="00C65BD7"/>
    <w:rsid w:val="00C71C57"/>
    <w:rsid w:val="00C76BA4"/>
    <w:rsid w:val="00C82EE2"/>
    <w:rsid w:val="00C83A48"/>
    <w:rsid w:val="00C852A8"/>
    <w:rsid w:val="00C85865"/>
    <w:rsid w:val="00C85E85"/>
    <w:rsid w:val="00C92609"/>
    <w:rsid w:val="00C926C8"/>
    <w:rsid w:val="00CA2A11"/>
    <w:rsid w:val="00CA2EAE"/>
    <w:rsid w:val="00CA3272"/>
    <w:rsid w:val="00CA4AC1"/>
    <w:rsid w:val="00CA59FB"/>
    <w:rsid w:val="00CB0316"/>
    <w:rsid w:val="00CB0793"/>
    <w:rsid w:val="00CB0B11"/>
    <w:rsid w:val="00CB15A6"/>
    <w:rsid w:val="00CB1D21"/>
    <w:rsid w:val="00CB1DBA"/>
    <w:rsid w:val="00CB426A"/>
    <w:rsid w:val="00CB473C"/>
    <w:rsid w:val="00CB5354"/>
    <w:rsid w:val="00CB5808"/>
    <w:rsid w:val="00CC3C9E"/>
    <w:rsid w:val="00CC6A14"/>
    <w:rsid w:val="00CC70A3"/>
    <w:rsid w:val="00CD2144"/>
    <w:rsid w:val="00CD4442"/>
    <w:rsid w:val="00CD53C3"/>
    <w:rsid w:val="00CD574E"/>
    <w:rsid w:val="00CD7EDF"/>
    <w:rsid w:val="00CE286F"/>
    <w:rsid w:val="00CE303B"/>
    <w:rsid w:val="00CE4C22"/>
    <w:rsid w:val="00CE76E5"/>
    <w:rsid w:val="00CF41EC"/>
    <w:rsid w:val="00CF5D04"/>
    <w:rsid w:val="00D010A3"/>
    <w:rsid w:val="00D02892"/>
    <w:rsid w:val="00D04DE4"/>
    <w:rsid w:val="00D063F1"/>
    <w:rsid w:val="00D11158"/>
    <w:rsid w:val="00D11735"/>
    <w:rsid w:val="00D11A86"/>
    <w:rsid w:val="00D14F22"/>
    <w:rsid w:val="00D17E8F"/>
    <w:rsid w:val="00D23822"/>
    <w:rsid w:val="00D33DC8"/>
    <w:rsid w:val="00D43130"/>
    <w:rsid w:val="00D46443"/>
    <w:rsid w:val="00D4741C"/>
    <w:rsid w:val="00D57918"/>
    <w:rsid w:val="00D602B1"/>
    <w:rsid w:val="00D73DC6"/>
    <w:rsid w:val="00D74C1A"/>
    <w:rsid w:val="00D754C1"/>
    <w:rsid w:val="00D77393"/>
    <w:rsid w:val="00D77A35"/>
    <w:rsid w:val="00D80C6B"/>
    <w:rsid w:val="00D81A87"/>
    <w:rsid w:val="00D81B3E"/>
    <w:rsid w:val="00D86EA1"/>
    <w:rsid w:val="00D90C70"/>
    <w:rsid w:val="00D90E49"/>
    <w:rsid w:val="00D92092"/>
    <w:rsid w:val="00D96ADE"/>
    <w:rsid w:val="00DA0CE2"/>
    <w:rsid w:val="00DA2387"/>
    <w:rsid w:val="00DB3E5F"/>
    <w:rsid w:val="00DB666A"/>
    <w:rsid w:val="00DC0686"/>
    <w:rsid w:val="00DC1C98"/>
    <w:rsid w:val="00DC2F26"/>
    <w:rsid w:val="00DC45AA"/>
    <w:rsid w:val="00DC535E"/>
    <w:rsid w:val="00DC6A10"/>
    <w:rsid w:val="00DD0D59"/>
    <w:rsid w:val="00DD314C"/>
    <w:rsid w:val="00DD4021"/>
    <w:rsid w:val="00DD442B"/>
    <w:rsid w:val="00DE1399"/>
    <w:rsid w:val="00DE657E"/>
    <w:rsid w:val="00DE6E10"/>
    <w:rsid w:val="00DE6F2D"/>
    <w:rsid w:val="00DE7C88"/>
    <w:rsid w:val="00DF1565"/>
    <w:rsid w:val="00DF1AE9"/>
    <w:rsid w:val="00DF3905"/>
    <w:rsid w:val="00DF4704"/>
    <w:rsid w:val="00DF6230"/>
    <w:rsid w:val="00E01569"/>
    <w:rsid w:val="00E01CC8"/>
    <w:rsid w:val="00E024AA"/>
    <w:rsid w:val="00E114D0"/>
    <w:rsid w:val="00E1447E"/>
    <w:rsid w:val="00E15C77"/>
    <w:rsid w:val="00E1693E"/>
    <w:rsid w:val="00E250F1"/>
    <w:rsid w:val="00E304BA"/>
    <w:rsid w:val="00E31CBD"/>
    <w:rsid w:val="00E340B2"/>
    <w:rsid w:val="00E3550D"/>
    <w:rsid w:val="00E37C7A"/>
    <w:rsid w:val="00E4168E"/>
    <w:rsid w:val="00E43CBA"/>
    <w:rsid w:val="00E52838"/>
    <w:rsid w:val="00E528E2"/>
    <w:rsid w:val="00E606B6"/>
    <w:rsid w:val="00E614E0"/>
    <w:rsid w:val="00E615F3"/>
    <w:rsid w:val="00E6793A"/>
    <w:rsid w:val="00E71A15"/>
    <w:rsid w:val="00E7282E"/>
    <w:rsid w:val="00E73F7F"/>
    <w:rsid w:val="00E753E8"/>
    <w:rsid w:val="00E821E1"/>
    <w:rsid w:val="00E852AA"/>
    <w:rsid w:val="00E85381"/>
    <w:rsid w:val="00E85409"/>
    <w:rsid w:val="00E85AA4"/>
    <w:rsid w:val="00E865D2"/>
    <w:rsid w:val="00E91E93"/>
    <w:rsid w:val="00E9339B"/>
    <w:rsid w:val="00E95B65"/>
    <w:rsid w:val="00E96EEB"/>
    <w:rsid w:val="00EA429F"/>
    <w:rsid w:val="00EA4BC2"/>
    <w:rsid w:val="00EA4F9E"/>
    <w:rsid w:val="00EA580B"/>
    <w:rsid w:val="00EA6386"/>
    <w:rsid w:val="00EA63CA"/>
    <w:rsid w:val="00EA6D3B"/>
    <w:rsid w:val="00EA7A3E"/>
    <w:rsid w:val="00EB00AD"/>
    <w:rsid w:val="00EB136C"/>
    <w:rsid w:val="00EB480E"/>
    <w:rsid w:val="00EB49B1"/>
    <w:rsid w:val="00EB5B8E"/>
    <w:rsid w:val="00EB5EC6"/>
    <w:rsid w:val="00EB7FC9"/>
    <w:rsid w:val="00EC3491"/>
    <w:rsid w:val="00ED27E8"/>
    <w:rsid w:val="00ED66A0"/>
    <w:rsid w:val="00ED7137"/>
    <w:rsid w:val="00EE2FA2"/>
    <w:rsid w:val="00EF06EA"/>
    <w:rsid w:val="00EF2D3C"/>
    <w:rsid w:val="00F0594F"/>
    <w:rsid w:val="00F07604"/>
    <w:rsid w:val="00F10452"/>
    <w:rsid w:val="00F139FE"/>
    <w:rsid w:val="00F13D53"/>
    <w:rsid w:val="00F160F6"/>
    <w:rsid w:val="00F1758E"/>
    <w:rsid w:val="00F17FB8"/>
    <w:rsid w:val="00F21088"/>
    <w:rsid w:val="00F2303E"/>
    <w:rsid w:val="00F235CE"/>
    <w:rsid w:val="00F326BF"/>
    <w:rsid w:val="00F327E7"/>
    <w:rsid w:val="00F33A35"/>
    <w:rsid w:val="00F352B9"/>
    <w:rsid w:val="00F35746"/>
    <w:rsid w:val="00F36C3A"/>
    <w:rsid w:val="00F40042"/>
    <w:rsid w:val="00F41658"/>
    <w:rsid w:val="00F44276"/>
    <w:rsid w:val="00F447C7"/>
    <w:rsid w:val="00F459B4"/>
    <w:rsid w:val="00F5211B"/>
    <w:rsid w:val="00F554A9"/>
    <w:rsid w:val="00F55D97"/>
    <w:rsid w:val="00F6674F"/>
    <w:rsid w:val="00F711F7"/>
    <w:rsid w:val="00F716FD"/>
    <w:rsid w:val="00F80355"/>
    <w:rsid w:val="00F87C43"/>
    <w:rsid w:val="00F87DAF"/>
    <w:rsid w:val="00F918E8"/>
    <w:rsid w:val="00FA0770"/>
    <w:rsid w:val="00FA2438"/>
    <w:rsid w:val="00FA2994"/>
    <w:rsid w:val="00FA5722"/>
    <w:rsid w:val="00FA68A3"/>
    <w:rsid w:val="00FA69A5"/>
    <w:rsid w:val="00FB0C81"/>
    <w:rsid w:val="00FB3F3A"/>
    <w:rsid w:val="00FC1CDE"/>
    <w:rsid w:val="00FC2200"/>
    <w:rsid w:val="00FC2540"/>
    <w:rsid w:val="00FD07E9"/>
    <w:rsid w:val="00FD6F7A"/>
    <w:rsid w:val="00FE0B0A"/>
    <w:rsid w:val="00FF0204"/>
    <w:rsid w:val="00FF3AED"/>
    <w:rsid w:val="00FF5039"/>
    <w:rsid w:val="00FF69FB"/>
    <w:rsid w:val="00FF735D"/>
    <w:rsid w:val="13E9C21E"/>
    <w:rsid w:val="2080C6B3"/>
    <w:rsid w:val="210EC5AE"/>
    <w:rsid w:val="23BBD402"/>
    <w:rsid w:val="28E2B91B"/>
    <w:rsid w:val="2D4B0E12"/>
    <w:rsid w:val="304C8E7C"/>
    <w:rsid w:val="3F7C0F10"/>
    <w:rsid w:val="4C3BD401"/>
    <w:rsid w:val="626EAB76"/>
    <w:rsid w:val="66B1CEA1"/>
    <w:rsid w:val="6A8F5F13"/>
    <w:rsid w:val="6E3924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F6C91"/>
  <w15:docId w15:val="{553214D5-0B7A-42D8-BB38-2872E660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FC1CD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C1CDE"/>
    <w:rPr>
      <w:sz w:val="22"/>
      <w:szCs w:val="22"/>
      <w:lang w:val="en-CA"/>
    </w:rPr>
  </w:style>
  <w:style w:type="paragraph" w:styleId="ListParagraph">
    <w:name w:val="List Paragraph"/>
    <w:basedOn w:val="Normal"/>
    <w:uiPriority w:val="34"/>
    <w:qFormat/>
    <w:rsid w:val="00FC1CDE"/>
    <w:pPr>
      <w:spacing w:after="160" w:line="278" w:lineRule="auto"/>
      <w:ind w:left="720"/>
      <w:contextualSpacing/>
      <w:jc w:val="left"/>
    </w:pPr>
    <w:rPr>
      <w:rFonts w:asciiTheme="minorHAnsi" w:eastAsiaTheme="minorEastAsia" w:hAnsiTheme="minorHAnsi" w:cstheme="minorBidi"/>
      <w:kern w:val="2"/>
      <w:sz w:val="24"/>
      <w:szCs w:val="24"/>
      <w:lang w:eastAsia="zh-CN"/>
      <w14:ligatures w14:val="standardContextual"/>
    </w:rPr>
  </w:style>
  <w:style w:type="character" w:customStyle="1" w:styleId="FooterChar">
    <w:name w:val="Footer Char"/>
    <w:basedOn w:val="DefaultParagraphFont"/>
    <w:link w:val="Footer"/>
    <w:uiPriority w:val="99"/>
    <w:rsid w:val="00F6674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0C5D1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5989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3.xml"/><Relationship Id="rId21" Type="http://schemas.openxmlformats.org/officeDocument/2006/relationships/diagramLayout" Target="diagrams/layout2.xm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3.png"/><Relationship Id="rId68" Type="http://schemas.openxmlformats.org/officeDocument/2006/relationships/image" Target="media/image38.svg"/><Relationship Id="rId84" Type="http://schemas.openxmlformats.org/officeDocument/2006/relationships/header" Target="header3.xml"/><Relationship Id="rId16" Type="http://schemas.openxmlformats.org/officeDocument/2006/relationships/diagramLayout" Target="diagrams/layout1.xml"/><Relationship Id="rId11"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image" Target="media/image12.svg"/><Relationship Id="rId53" Type="http://schemas.openxmlformats.org/officeDocument/2006/relationships/diagramLayout" Target="diagrams/layout4.xml"/><Relationship Id="rId58" Type="http://schemas.openxmlformats.org/officeDocument/2006/relationships/image" Target="media/image28.svg"/><Relationship Id="rId74" Type="http://schemas.openxmlformats.org/officeDocument/2006/relationships/image" Target="media/image44.png"/><Relationship Id="rId79" Type="http://schemas.openxmlformats.org/officeDocument/2006/relationships/header" Target="header1.xml"/><Relationship Id="rId5" Type="http://schemas.openxmlformats.org/officeDocument/2006/relationships/numbering" Target="numbering.xml"/><Relationship Id="rId19" Type="http://schemas.microsoft.com/office/2007/relationships/diagramDrawing" Target="diagrams/drawing1.xml"/><Relationship Id="rId14" Type="http://schemas.openxmlformats.org/officeDocument/2006/relationships/image" Target="media/image4.png"/><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image" Target="media/image5.png"/><Relationship Id="rId35" Type="http://schemas.openxmlformats.org/officeDocument/2006/relationships/image" Target="media/image10.svg"/><Relationship Id="rId43" Type="http://schemas.openxmlformats.org/officeDocument/2006/relationships/image" Target="media/image18.svg"/><Relationship Id="rId48" Type="http://schemas.openxmlformats.org/officeDocument/2006/relationships/image" Target="media/image23.png"/><Relationship Id="rId56" Type="http://schemas.microsoft.com/office/2007/relationships/diagramDrawing" Target="diagrams/drawing4.xml"/><Relationship Id="rId64" Type="http://schemas.openxmlformats.org/officeDocument/2006/relationships/image" Target="media/image34.svg"/><Relationship Id="rId69" Type="http://schemas.openxmlformats.org/officeDocument/2006/relationships/image" Target="media/image39.png"/><Relationship Id="rId77"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2.png"/><Relationship Id="rId80" Type="http://schemas.openxmlformats.org/officeDocument/2006/relationships/header" Target="header2.xml"/><Relationship Id="rId85"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image" Target="media/image8.sv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diagramData" Target="diagrams/data2.xml"/><Relationship Id="rId41" Type="http://schemas.openxmlformats.org/officeDocument/2006/relationships/image" Target="media/image16.svg"/><Relationship Id="rId54" Type="http://schemas.openxmlformats.org/officeDocument/2006/relationships/diagramQuickStyle" Target="diagrams/quickStyle4.xml"/><Relationship Id="rId62" Type="http://schemas.openxmlformats.org/officeDocument/2006/relationships/image" Target="media/image32.svg"/><Relationship Id="rId70" Type="http://schemas.openxmlformats.org/officeDocument/2006/relationships/image" Target="media/image40.svg"/><Relationship Id="rId75" Type="http://schemas.openxmlformats.org/officeDocument/2006/relationships/image" Target="media/image45.png"/><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image" Target="media/image6.svg"/><Relationship Id="rId44" Type="http://schemas.openxmlformats.org/officeDocument/2006/relationships/image" Target="media/image19.png"/><Relationship Id="rId52" Type="http://schemas.openxmlformats.org/officeDocument/2006/relationships/diagramData" Target="diagrams/data4.xml"/><Relationship Id="rId60" Type="http://schemas.openxmlformats.org/officeDocument/2006/relationships/image" Target="media/image30.sv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footer" Target="footer1.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diagramColors" Target="diagrams/colors1.xml"/><Relationship Id="rId39" Type="http://schemas.openxmlformats.org/officeDocument/2006/relationships/image" Target="media/image14.svg"/><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diagramColors" Target="diagrams/colors4.xml"/><Relationship Id="rId7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29" Type="http://schemas.microsoft.com/office/2007/relationships/diagramDrawing" Target="diagrams/drawing3.xml"/><Relationship Id="rId24" Type="http://schemas.microsoft.com/office/2007/relationships/diagramDrawing" Target="diagrams/drawing2.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36.svg"/><Relationship Id="rId87" Type="http://schemas.openxmlformats.org/officeDocument/2006/relationships/theme" Target="theme/theme1.xml"/><Relationship Id="rId61" Type="http://schemas.openxmlformats.org/officeDocument/2006/relationships/image" Target="media/image31.png"/><Relationship Id="rId8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5894BB-25B5-4DA6-962C-C7C0C7632ACC}" type="doc">
      <dgm:prSet loTypeId="urn:microsoft.com/office/officeart/2005/8/layout/chevron2" loCatId="list" qsTypeId="urn:microsoft.com/office/officeart/2005/8/quickstyle/simple5" qsCatId="simple" csTypeId="urn:microsoft.com/office/officeart/2005/8/colors/accent1_5" csCatId="accent1" phldr="1"/>
      <dgm:spPr/>
      <dgm:t>
        <a:bodyPr/>
        <a:lstStyle/>
        <a:p>
          <a:endParaRPr lang="en-CA"/>
        </a:p>
      </dgm:t>
    </dgm:pt>
    <dgm:pt modelId="{C60AA4F9-BA86-4799-A61A-019BAD0144C8}">
      <dgm:prSet phldrT="[Text]"/>
      <dgm:spPr>
        <a:xfrm rot="5400000">
          <a:off x="-52147" y="61464"/>
          <a:ext cx="347650" cy="24335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u="sng" dirty="0">
              <a:solidFill>
                <a:sysClr val="window" lastClr="FFFFFF"/>
              </a:solidFill>
              <a:latin typeface="Calibri"/>
              <a:ea typeface="+mn-ea"/>
              <a:cs typeface="+mn-cs"/>
            </a:rPr>
            <a:t>1 </a:t>
          </a:r>
          <a:endParaRPr lang="en-CA" dirty="0">
            <a:solidFill>
              <a:sysClr val="window" lastClr="FFFFFF"/>
            </a:solidFill>
            <a:latin typeface="Calibri"/>
            <a:ea typeface="+mn-ea"/>
            <a:cs typeface="+mn-cs"/>
          </a:endParaRPr>
        </a:p>
      </dgm:t>
    </dgm:pt>
    <dgm:pt modelId="{2AEA28D1-823D-4ABA-A4D8-B8E59B42FDF6}" type="parTrans" cxnId="{F1569237-5834-4600-8561-362E40016325}">
      <dgm:prSet/>
      <dgm:spPr/>
      <dgm:t>
        <a:bodyPr/>
        <a:lstStyle/>
        <a:p>
          <a:endParaRPr lang="en-CA"/>
        </a:p>
      </dgm:t>
    </dgm:pt>
    <dgm:pt modelId="{1CA86D1F-E68D-486A-8DAD-E7B51E18C3F9}" type="sibTrans" cxnId="{F1569237-5834-4600-8561-362E40016325}">
      <dgm:prSet/>
      <dgm:spPr/>
      <dgm:t>
        <a:bodyPr/>
        <a:lstStyle/>
        <a:p>
          <a:endParaRPr lang="en-CA"/>
        </a:p>
      </dgm:t>
    </dgm:pt>
    <dgm:pt modelId="{664D2E42-521A-4A0F-99FF-70A9E88F1B05}">
      <dgm:prSet phldrT="[Text]"/>
      <dgm:spPr>
        <a:xfrm rot="5400000">
          <a:off x="-52147" y="1199204"/>
          <a:ext cx="347650" cy="24335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4</a:t>
          </a:r>
        </a:p>
      </dgm:t>
    </dgm:pt>
    <dgm:pt modelId="{3D7BF8F4-A2AF-457F-8F4B-36D22D961CB0}" type="parTrans" cxnId="{F9BBE6A5-AE0C-4BE3-B3A3-6E74FF4CC34E}">
      <dgm:prSet/>
      <dgm:spPr/>
      <dgm:t>
        <a:bodyPr/>
        <a:lstStyle/>
        <a:p>
          <a:endParaRPr lang="en-CA"/>
        </a:p>
      </dgm:t>
    </dgm:pt>
    <dgm:pt modelId="{EC7502C8-7024-459B-AAF7-54448F6E2BA0}" type="sibTrans" cxnId="{F9BBE6A5-AE0C-4BE3-B3A3-6E74FF4CC34E}">
      <dgm:prSet/>
      <dgm:spPr/>
      <dgm:t>
        <a:bodyPr/>
        <a:lstStyle/>
        <a:p>
          <a:endParaRPr lang="en-CA"/>
        </a:p>
      </dgm:t>
    </dgm:pt>
    <dgm:pt modelId="{E314E03C-84B3-4519-AC76-66379803436F}">
      <dgm:prSet phldrT="[Text]" custT="1"/>
      <dgm:spPr>
        <a:xfrm rot="5400000">
          <a:off x="2980491" y="-1590078"/>
          <a:ext cx="225972" cy="5700244"/>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Risk mitigation and management of the revolving fund </a:t>
          </a:r>
        </a:p>
      </dgm:t>
    </dgm:pt>
    <dgm:pt modelId="{7BA7F4C1-F743-4EE9-8B67-41487DE91AA4}" type="parTrans" cxnId="{D3309FDB-296A-4CA3-A4C2-CF58E3E8C345}">
      <dgm:prSet/>
      <dgm:spPr/>
      <dgm:t>
        <a:bodyPr/>
        <a:lstStyle/>
        <a:p>
          <a:endParaRPr lang="en-CA"/>
        </a:p>
      </dgm:t>
    </dgm:pt>
    <dgm:pt modelId="{EAAD106D-3AD7-42C6-A827-923B5F95666E}" type="sibTrans" cxnId="{D3309FDB-296A-4CA3-A4C2-CF58E3E8C345}">
      <dgm:prSet/>
      <dgm:spPr/>
      <dgm:t>
        <a:bodyPr/>
        <a:lstStyle/>
        <a:p>
          <a:endParaRPr lang="en-CA"/>
        </a:p>
      </dgm:t>
    </dgm:pt>
    <dgm:pt modelId="{A26561AE-ABFE-45A5-8003-3444196CA5FF}">
      <dgm:prSet phldrT="[Text]"/>
      <dgm:spPr>
        <a:xfrm rot="5400000">
          <a:off x="-52147" y="1486433"/>
          <a:ext cx="347650" cy="24335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5</a:t>
          </a:r>
        </a:p>
      </dgm:t>
    </dgm:pt>
    <dgm:pt modelId="{AF65D4C3-2021-49E3-A022-2A9DE03C0133}" type="parTrans" cxnId="{D77C5ACC-3035-4B87-9E05-087716351213}">
      <dgm:prSet/>
      <dgm:spPr/>
      <dgm:t>
        <a:bodyPr/>
        <a:lstStyle/>
        <a:p>
          <a:endParaRPr lang="en-CA"/>
        </a:p>
      </dgm:t>
    </dgm:pt>
    <dgm:pt modelId="{EFBAD760-0C77-4D5C-BC08-E6290DAC9185}" type="sibTrans" cxnId="{D77C5ACC-3035-4B87-9E05-087716351213}">
      <dgm:prSet/>
      <dgm:spPr/>
      <dgm:t>
        <a:bodyPr/>
        <a:lstStyle/>
        <a:p>
          <a:endParaRPr lang="en-CA"/>
        </a:p>
      </dgm:t>
    </dgm:pt>
    <dgm:pt modelId="{EB6B69B0-CC1E-4AB0-AD31-66C497D04B32}">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Development of financing agreements </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195E588-FD3B-4EB9-90B5-E8893184E963}" type="parTrans" cxnId="{EDED0B05-E998-4064-BF13-3830015C9958}">
      <dgm:prSet/>
      <dgm:spPr/>
      <dgm:t>
        <a:bodyPr/>
        <a:lstStyle/>
        <a:p>
          <a:endParaRPr lang="en-CA"/>
        </a:p>
      </dgm:t>
    </dgm:pt>
    <dgm:pt modelId="{30082D93-D03E-4FA7-A830-70847349D959}" type="sibTrans" cxnId="{EDED0B05-E998-4064-BF13-3830015C9958}">
      <dgm:prSet/>
      <dgm:spPr/>
      <dgm:t>
        <a:bodyPr/>
        <a:lstStyle/>
        <a:p>
          <a:endParaRPr lang="en-CA"/>
        </a:p>
      </dgm:t>
    </dgm:pt>
    <dgm:pt modelId="{82B39248-EA6B-4459-A8CC-CA1EF0A082E0}">
      <dgm:prSet phldrT="[Text]"/>
      <dgm:spPr>
        <a:xfrm rot="5400000">
          <a:off x="-52147" y="911976"/>
          <a:ext cx="347650" cy="24335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3</a:t>
          </a:r>
        </a:p>
      </dgm:t>
    </dgm:pt>
    <dgm:pt modelId="{647676CE-EFFC-4BE0-A1B1-2F2E3D829ABE}" type="parTrans" cxnId="{A2956D5F-8FB4-45EF-A407-E14D3B312D87}">
      <dgm:prSet/>
      <dgm:spPr/>
      <dgm:t>
        <a:bodyPr/>
        <a:lstStyle/>
        <a:p>
          <a:endParaRPr lang="en-CA"/>
        </a:p>
      </dgm:t>
    </dgm:pt>
    <dgm:pt modelId="{389B39AE-1090-4AEB-90C4-F78F31E94A62}" type="sibTrans" cxnId="{A2956D5F-8FB4-45EF-A407-E14D3B312D87}">
      <dgm:prSet/>
      <dgm:spPr/>
      <dgm:t>
        <a:bodyPr/>
        <a:lstStyle/>
        <a:p>
          <a:endParaRPr lang="en-CA"/>
        </a:p>
      </dgm:t>
    </dgm:pt>
    <dgm:pt modelId="{25DF9356-8250-4CE1-97E2-174CFE684794}">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Financial agreement between national financial institution(s) and beneficiaries </a:t>
          </a:r>
        </a:p>
      </dgm:t>
    </dgm:pt>
    <dgm:pt modelId="{7923C8DF-5154-4D69-9360-412484A8B0D2}" type="parTrans" cxnId="{E037E4BF-4152-41F2-A931-DF550B33EA58}">
      <dgm:prSet/>
      <dgm:spPr/>
      <dgm:t>
        <a:bodyPr/>
        <a:lstStyle/>
        <a:p>
          <a:endParaRPr lang="en-CA"/>
        </a:p>
      </dgm:t>
    </dgm:pt>
    <dgm:pt modelId="{C87B80C1-8CB6-45E8-BD7F-6C4E7FBEB6F1}" type="sibTrans" cxnId="{E037E4BF-4152-41F2-A931-DF550B33EA58}">
      <dgm:prSet/>
      <dgm:spPr/>
      <dgm:t>
        <a:bodyPr/>
        <a:lstStyle/>
        <a:p>
          <a:endParaRPr lang="en-CA"/>
        </a:p>
      </dgm:t>
    </dgm:pt>
    <dgm:pt modelId="{430B661B-E17F-44B9-A72F-48A86EE85342}">
      <dgm:prSet phldrT="[Text]" custT="1"/>
      <dgm:spPr>
        <a:xfrm rot="5400000">
          <a:off x="2980491" y="-1877306"/>
          <a:ext cx="225972" cy="5700244"/>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gm:spPr>
      <dgm:t>
        <a:bodyPr/>
        <a:lstStyle/>
        <a:p>
          <a:pPr>
            <a:buChar char="•"/>
          </a:pPr>
          <a:r>
            <a:rPr lang="en-CA"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Capacity building, outreach and training of the financial institutions </a:t>
          </a:r>
        </a:p>
      </dgm:t>
    </dgm:pt>
    <dgm:pt modelId="{229B644D-0509-444B-A59B-D5C53901D113}" type="parTrans" cxnId="{8902637C-DB09-4B6B-BEB4-588AFED600C8}">
      <dgm:prSet/>
      <dgm:spPr/>
      <dgm:t>
        <a:bodyPr/>
        <a:lstStyle/>
        <a:p>
          <a:endParaRPr lang="en-CA"/>
        </a:p>
      </dgm:t>
    </dgm:pt>
    <dgm:pt modelId="{7E583842-FE13-4FBE-95D6-BBEA6AAFEFBF}" type="sibTrans" cxnId="{8902637C-DB09-4B6B-BEB4-588AFED600C8}">
      <dgm:prSet/>
      <dgm:spPr/>
      <dgm:t>
        <a:bodyPr/>
        <a:lstStyle/>
        <a:p>
          <a:endParaRPr lang="en-CA"/>
        </a:p>
      </dgm:t>
    </dgm:pt>
    <dgm:pt modelId="{C4772496-FFBB-44B8-AAA3-FA3DA37E600B}">
      <dgm:prSet phldrT="[Text]" custT="1"/>
      <dgm:spPr>
        <a:xfrm rot="5400000">
          <a:off x="2980491" y="-1302850"/>
          <a:ext cx="225972" cy="5700244"/>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Monitoring and reporting of the revolving fund’s operations</a:t>
          </a:r>
        </a:p>
      </dgm:t>
    </dgm:pt>
    <dgm:pt modelId="{E114A541-92F1-47EB-9633-E21CD88FC727}" type="parTrans" cxnId="{258D7C8C-DBE7-4561-848E-79CCC216C10B}">
      <dgm:prSet/>
      <dgm:spPr/>
      <dgm:t>
        <a:bodyPr/>
        <a:lstStyle/>
        <a:p>
          <a:endParaRPr lang="en-CA"/>
        </a:p>
      </dgm:t>
    </dgm:pt>
    <dgm:pt modelId="{4E417776-17B1-42D4-B58E-86B63C2F569C}" type="sibTrans" cxnId="{258D7C8C-DBE7-4561-848E-79CCC216C10B}">
      <dgm:prSet/>
      <dgm:spPr/>
      <dgm:t>
        <a:bodyPr/>
        <a:lstStyle/>
        <a:p>
          <a:endParaRPr lang="en-CA"/>
        </a:p>
      </dgm:t>
    </dgm:pt>
    <dgm:pt modelId="{22EC97AB-CAC7-4016-BFFA-F08D1D9736C0}">
      <dgm:prSet phldrT="[Text]"/>
      <dgm:spPr>
        <a:xfrm rot="5400000">
          <a:off x="-52147" y="1773661"/>
          <a:ext cx="347650" cy="24335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6</a:t>
          </a:r>
        </a:p>
      </dgm:t>
    </dgm:pt>
    <dgm:pt modelId="{0489AF50-1F47-4D2D-93EE-8E36E7FA0080}" type="parTrans" cxnId="{A721552A-A8F4-4E5F-AC62-46CD96E30D60}">
      <dgm:prSet/>
      <dgm:spPr/>
      <dgm:t>
        <a:bodyPr/>
        <a:lstStyle/>
        <a:p>
          <a:endParaRPr lang="en-CA"/>
        </a:p>
      </dgm:t>
    </dgm:pt>
    <dgm:pt modelId="{B25F37EE-8F90-4F0E-AB98-D7FB9122905E}" type="sibTrans" cxnId="{A721552A-A8F4-4E5F-AC62-46CD96E30D60}">
      <dgm:prSet/>
      <dgm:spPr/>
      <dgm:t>
        <a:bodyPr/>
        <a:lstStyle/>
        <a:p>
          <a:endParaRPr lang="en-CA"/>
        </a:p>
      </dgm:t>
    </dgm:pt>
    <dgm:pt modelId="{10597A7A-BDC3-4E00-BD50-623C2CDD192D}">
      <dgm:prSet phldrT="[Text]" custT="1"/>
      <dgm:spPr>
        <a:xfrm rot="5400000">
          <a:off x="2980491" y="-1015622"/>
          <a:ext cx="225972" cy="570024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Duration of the revolving fund</a:t>
          </a:r>
        </a:p>
      </dgm:t>
    </dgm:pt>
    <dgm:pt modelId="{29725516-FD95-4F9A-B972-1FBDAE17872A}" type="parTrans" cxnId="{191241D7-F39E-45AA-9B23-B07EFF7E2F54}">
      <dgm:prSet/>
      <dgm:spPr/>
      <dgm:t>
        <a:bodyPr/>
        <a:lstStyle/>
        <a:p>
          <a:endParaRPr lang="en-CA"/>
        </a:p>
      </dgm:t>
    </dgm:pt>
    <dgm:pt modelId="{E168B5FA-0816-4BDC-9857-3C7677F85A5E}" type="sibTrans" cxnId="{191241D7-F39E-45AA-9B23-B07EFF7E2F54}">
      <dgm:prSet/>
      <dgm:spPr/>
      <dgm:t>
        <a:bodyPr/>
        <a:lstStyle/>
        <a:p>
          <a:endParaRPr lang="en-CA"/>
        </a:p>
      </dgm:t>
    </dgm:pt>
    <dgm:pt modelId="{44F507EE-916F-4850-B110-AC8FBD9C5EC7}">
      <dgm:prSet phldrT="[Text]"/>
      <dgm:spPr>
        <a:xfrm rot="5400000">
          <a:off x="-52147" y="2060889"/>
          <a:ext cx="347650" cy="24335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7</a:t>
          </a:r>
        </a:p>
      </dgm:t>
    </dgm:pt>
    <dgm:pt modelId="{8B1FC4F0-D2F8-4417-B2DD-3A4719606933}" type="parTrans" cxnId="{91D15186-2055-4DED-A9C6-FCF727050116}">
      <dgm:prSet/>
      <dgm:spPr/>
      <dgm:t>
        <a:bodyPr/>
        <a:lstStyle/>
        <a:p>
          <a:endParaRPr lang="en-CA"/>
        </a:p>
      </dgm:t>
    </dgm:pt>
    <dgm:pt modelId="{6B7AF4C8-3C13-4100-9E02-B1E6FB4BB65A}" type="sibTrans" cxnId="{91D15186-2055-4DED-A9C6-FCF727050116}">
      <dgm:prSet/>
      <dgm:spPr/>
      <dgm:t>
        <a:bodyPr/>
        <a:lstStyle/>
        <a:p>
          <a:endParaRPr lang="en-CA"/>
        </a:p>
      </dgm:t>
    </dgm:pt>
    <dgm:pt modelId="{0E44D4D4-EC58-4DBE-B4C1-733D5422060E}">
      <dgm:prSet phldrT="[Text]" custT="1"/>
      <dgm:spPr>
        <a:xfrm rot="5400000">
          <a:off x="2980491" y="-728394"/>
          <a:ext cx="225972" cy="5700244"/>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Options for utilisation of the funds at the end of tenor </a:t>
          </a:r>
        </a:p>
      </dgm:t>
    </dgm:pt>
    <dgm:pt modelId="{E41AA42A-1D24-42DA-AE00-4797EE05283D}" type="parTrans" cxnId="{10514790-43F4-4F42-8095-3C4C4FF605EB}">
      <dgm:prSet/>
      <dgm:spPr/>
      <dgm:t>
        <a:bodyPr/>
        <a:lstStyle/>
        <a:p>
          <a:endParaRPr lang="en-CA"/>
        </a:p>
      </dgm:t>
    </dgm:pt>
    <dgm:pt modelId="{BA686AFE-BDE6-481E-85FE-9978E905217A}" type="sibTrans" cxnId="{10514790-43F4-4F42-8095-3C4C4FF605EB}">
      <dgm:prSet/>
      <dgm:spPr/>
      <dgm:t>
        <a:bodyPr/>
        <a:lstStyle/>
        <a:p>
          <a:endParaRPr lang="en-CA"/>
        </a:p>
      </dgm:t>
    </dgm:pt>
    <dgm:pt modelId="{57FAE45B-FE24-406E-AC74-215F055F2EE9}">
      <dgm:prSet phldrT="[Text]"/>
      <dgm:spPr>
        <a:xfrm rot="5400000">
          <a:off x="-168000" y="508896"/>
          <a:ext cx="579355" cy="24335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Times New Roman" panose="02020603050405020304" pitchFamily="18" charset="0"/>
              <a:ea typeface="+mn-ea"/>
              <a:cs typeface="Times New Roman" panose="02020603050405020304" pitchFamily="18" charset="0"/>
            </a:rPr>
            <a:t>2</a:t>
          </a:r>
        </a:p>
      </dgm:t>
    </dgm:pt>
    <dgm:pt modelId="{C7C34162-FBB6-4BD1-9D1A-6AA7E568DA4B}" type="parTrans" cxnId="{527308F6-A9BF-45F6-8DE3-F0D446771E41}">
      <dgm:prSet/>
      <dgm:spPr/>
      <dgm:t>
        <a:bodyPr/>
        <a:lstStyle/>
        <a:p>
          <a:endParaRPr lang="en-CA"/>
        </a:p>
      </dgm:t>
    </dgm:pt>
    <dgm:pt modelId="{A826DFF8-DACC-4746-AEE1-E7FEC7DE6F1F}" type="sibTrans" cxnId="{527308F6-A9BF-45F6-8DE3-F0D446771E41}">
      <dgm:prSet/>
      <dgm:spPr/>
      <dgm:t>
        <a:bodyPr/>
        <a:lstStyle/>
        <a:p>
          <a:endParaRPr lang="en-CA"/>
        </a:p>
      </dgm:t>
    </dgm:pt>
    <dgm:pt modelId="{98CCAA5C-C393-4CEF-9326-4707DE54C1EC}">
      <dgm:prSet phldrT="[Text]" custT="1"/>
      <dgm:spPr>
        <a:xfrm rot="5400000">
          <a:off x="2980491" y="-2727818"/>
          <a:ext cx="225972" cy="5700244"/>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Establishing an advisory board at a country level  </a:t>
          </a:r>
        </a:p>
      </dgm:t>
    </dgm:pt>
    <dgm:pt modelId="{A487AFB6-FF56-4907-808F-1DA701A182B0}" type="parTrans" cxnId="{B2A87BCD-89F6-4945-8BD8-09464BD5F816}">
      <dgm:prSet/>
      <dgm:spPr/>
      <dgm:t>
        <a:bodyPr/>
        <a:lstStyle/>
        <a:p>
          <a:endParaRPr lang="en-CA"/>
        </a:p>
      </dgm:t>
    </dgm:pt>
    <dgm:pt modelId="{6B0FCDA2-E823-4E0E-9296-39DF31C861B5}" type="sibTrans" cxnId="{B2A87BCD-89F6-4945-8BD8-09464BD5F816}">
      <dgm:prSet/>
      <dgm:spPr/>
      <dgm:t>
        <a:bodyPr/>
        <a:lstStyle/>
        <a:p>
          <a:endParaRPr lang="en-CA"/>
        </a:p>
      </dgm:t>
    </dgm:pt>
    <dgm:pt modelId="{54134A9D-9AEF-4E99-803A-7EAE8D8408BF}">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Financial </a:t>
          </a: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agreement between the implementing agency and the national financial institution(s)</a:t>
          </a:r>
        </a:p>
      </dgm:t>
    </dgm:pt>
    <dgm:pt modelId="{9A712E48-D32B-4627-9095-B3CC87DF8347}" type="parTrans" cxnId="{5F528F4E-BE4F-48EA-BC15-A878F1F125A6}">
      <dgm:prSet/>
      <dgm:spPr/>
      <dgm:t>
        <a:bodyPr/>
        <a:lstStyle/>
        <a:p>
          <a:endParaRPr lang="en-CA"/>
        </a:p>
      </dgm:t>
    </dgm:pt>
    <dgm:pt modelId="{FA3B5189-14FA-47A0-8959-09B6E5E61DA3}" type="sibTrans" cxnId="{5F528F4E-BE4F-48EA-BC15-A878F1F125A6}">
      <dgm:prSet/>
      <dgm:spPr/>
      <dgm:t>
        <a:bodyPr/>
        <a:lstStyle/>
        <a:p>
          <a:endParaRPr lang="en-CA"/>
        </a:p>
      </dgm:t>
    </dgm:pt>
    <dgm:pt modelId="{916B5995-309F-4B90-B28A-055C642D1449}">
      <dgm:prSet phldrT="[Text]" custT="1"/>
      <dgm:spPr>
        <a:xfrm rot="5400000">
          <a:off x="2980491" y="-1302850"/>
          <a:ext cx="225972" cy="5700244"/>
        </a:xfr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Implementing agency submits annual performance report to the Executive Committee</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EDD7265-D0A3-4FC5-896B-9165094B2D39}" type="parTrans" cxnId="{E5D04945-5459-49E4-991A-A4A0C3C3ED04}">
      <dgm:prSet/>
      <dgm:spPr/>
      <dgm:t>
        <a:bodyPr/>
        <a:lstStyle/>
        <a:p>
          <a:endParaRPr lang="en-CA"/>
        </a:p>
      </dgm:t>
    </dgm:pt>
    <dgm:pt modelId="{D1360427-EBFB-4F15-9E6A-1621A9A004D7}" type="sibTrans" cxnId="{E5D04945-5459-49E4-991A-A4A0C3C3ED04}">
      <dgm:prSet/>
      <dgm:spPr/>
      <dgm:t>
        <a:bodyPr/>
        <a:lstStyle/>
        <a:p>
          <a:endParaRPr lang="en-CA"/>
        </a:p>
      </dgm:t>
    </dgm:pt>
    <dgm:pt modelId="{953477D2-61C0-4FCC-9DEE-12BBFE6DB730}">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Transfer/return balances to MLF trust fund</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6DB3C9-FD2F-44BE-8835-15EFA4D55DF9}" type="parTrans" cxnId="{E03D2E2B-1055-4155-867A-DBCB5F255464}">
      <dgm:prSet/>
      <dgm:spPr/>
      <dgm:t>
        <a:bodyPr/>
        <a:lstStyle/>
        <a:p>
          <a:endParaRPr lang="en-CA"/>
        </a:p>
      </dgm:t>
    </dgm:pt>
    <dgm:pt modelId="{BD2498C7-0567-4CB0-8CD5-525860DBA07D}" type="sibTrans" cxnId="{E03D2E2B-1055-4155-867A-DBCB5F255464}">
      <dgm:prSet/>
      <dgm:spPr/>
      <dgm:t>
        <a:bodyPr/>
        <a:lstStyle/>
        <a:p>
          <a:endParaRPr lang="en-CA"/>
        </a:p>
      </dgm:t>
    </dgm:pt>
    <dgm:pt modelId="{5C44905E-D2C6-45AB-9294-3CCF868C2AD4}">
      <dgm:prSet phldrT="[Text]" custT="1"/>
      <dgm:spPr>
        <a:xfrm rot="5400000">
          <a:off x="2980491" y="-1302850"/>
          <a:ext cx="225972" cy="5700244"/>
        </a:xfr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Financial institutions establish performance measures and report to advisory board</a:t>
          </a:r>
          <a:endParaRPr lang="en-CA" sz="1000" b="1" u="none"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gm:t>
    </dgm:pt>
    <dgm:pt modelId="{0F0DF2E0-21F7-4112-96A5-AECFCD2E728A}" type="parTrans" cxnId="{F1A3299D-0153-4646-805F-93BDEEBE9CE1}">
      <dgm:prSet/>
      <dgm:spPr/>
      <dgm:t>
        <a:bodyPr/>
        <a:lstStyle/>
        <a:p>
          <a:endParaRPr lang="en-CA"/>
        </a:p>
      </dgm:t>
    </dgm:pt>
    <dgm:pt modelId="{9ED0D309-A050-4F36-912B-81CA8279BBC9}" type="sibTrans" cxnId="{F1A3299D-0153-4646-805F-93BDEEBE9CE1}">
      <dgm:prSet/>
      <dgm:spPr/>
      <dgm:t>
        <a:bodyPr/>
        <a:lstStyle/>
        <a:p>
          <a:endParaRPr lang="en-CA"/>
        </a:p>
      </dgm:t>
    </dgm:pt>
    <dgm:pt modelId="{F6C91839-3AEF-461E-9FBC-011EDF990016}">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 balances to a separate funding window</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C7CF1CE-1125-4B8F-A4BC-5BE593B6C263}" type="parTrans" cxnId="{D5933926-80B6-484C-8949-4BAAEE83A190}">
      <dgm:prSet/>
      <dgm:spPr/>
      <dgm:t>
        <a:bodyPr/>
        <a:lstStyle/>
        <a:p>
          <a:endParaRPr lang="en-CA"/>
        </a:p>
      </dgm:t>
    </dgm:pt>
    <dgm:pt modelId="{46DE8A56-8C26-494B-9D08-DACB253A1AC6}" type="sibTrans" cxnId="{D5933926-80B6-484C-8949-4BAAEE83A190}">
      <dgm:prSet/>
      <dgm:spPr/>
      <dgm:t>
        <a:bodyPr/>
        <a:lstStyle/>
        <a:p>
          <a:endParaRPr lang="en-CA"/>
        </a:p>
      </dgm:t>
    </dgm:pt>
    <dgm:pt modelId="{840B6536-F72A-4D6A-9B93-54281472E67F}">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Allow the country to retain and use balances for similar activities</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CEFD1E0-DB86-48DF-8241-86B50E107AAF}" type="parTrans" cxnId="{4E0E4E6D-4AC7-4CFB-B6A9-272197744C62}">
      <dgm:prSet/>
      <dgm:spPr/>
      <dgm:t>
        <a:bodyPr/>
        <a:lstStyle/>
        <a:p>
          <a:endParaRPr lang="en-CA"/>
        </a:p>
      </dgm:t>
    </dgm:pt>
    <dgm:pt modelId="{924C2E8F-C669-4AEE-9C55-6568CA0F499C}" type="sibTrans" cxnId="{4E0E4E6D-4AC7-4CFB-B6A9-272197744C62}">
      <dgm:prSet/>
      <dgm:spPr/>
      <dgm:t>
        <a:bodyPr/>
        <a:lstStyle/>
        <a:p>
          <a:endParaRPr lang="en-CA"/>
        </a:p>
      </dgm:t>
    </dgm:pt>
    <dgm:pt modelId="{F9C2AD54-2288-45E5-AB50-D6DCD5AB590A}">
      <dgm:prSet phldrT="[Text]" custT="1"/>
      <dgm:spPr>
        <a:xfrm rot="5400000">
          <a:off x="2820288" y="-2280387"/>
          <a:ext cx="546378" cy="5700244"/>
        </a:xfr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a:t>
          </a:r>
          <a:r>
            <a:rPr lang="en-CA" sz="1000" u="none">
              <a:latin typeface="Times New Roman" panose="02020603050405020304" pitchFamily="18" charset="0"/>
              <a:cs typeface="Times New Roman" panose="02020603050405020304" pitchFamily="18" charset="0"/>
            </a:rPr>
            <a:t>mpact of the revolving fund on existing financial mechanisms/products  </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EBB7DCF-BFD1-4EFF-8506-4032C4ECE31E}" type="parTrans" cxnId="{FCD0A7FD-4562-4624-ACDA-64D0A30E610A}">
      <dgm:prSet/>
      <dgm:spPr/>
      <dgm:t>
        <a:bodyPr/>
        <a:lstStyle/>
        <a:p>
          <a:endParaRPr lang="en-CA"/>
        </a:p>
      </dgm:t>
    </dgm:pt>
    <dgm:pt modelId="{B0CF888E-F041-4C67-A2D8-AE5E35F318B9}" type="sibTrans" cxnId="{FCD0A7FD-4562-4624-ACDA-64D0A30E610A}">
      <dgm:prSet/>
      <dgm:spPr/>
      <dgm:t>
        <a:bodyPr/>
        <a:lstStyle/>
        <a:p>
          <a:endParaRPr lang="en-CA"/>
        </a:p>
      </dgm:t>
    </dgm:pt>
    <dgm:pt modelId="{2B8ACC44-CA7A-4C52-A764-9A4E04B08F8B}" type="pres">
      <dgm:prSet presAssocID="{195894BB-25B5-4DA6-962C-C7C0C7632ACC}" presName="linearFlow" presStyleCnt="0">
        <dgm:presLayoutVars>
          <dgm:dir/>
          <dgm:animLvl val="lvl"/>
          <dgm:resizeHandles val="exact"/>
        </dgm:presLayoutVars>
      </dgm:prSet>
      <dgm:spPr/>
    </dgm:pt>
    <dgm:pt modelId="{5B2DEA0A-3C6C-415D-9A28-97E197231EBB}" type="pres">
      <dgm:prSet presAssocID="{C60AA4F9-BA86-4799-A61A-019BAD0144C8}" presName="composite" presStyleCnt="0"/>
      <dgm:spPr/>
    </dgm:pt>
    <dgm:pt modelId="{D811D29E-BFDE-4788-9F3F-9B80F6519E13}" type="pres">
      <dgm:prSet presAssocID="{C60AA4F9-BA86-4799-A61A-019BAD0144C8}" presName="parentText" presStyleLbl="alignNode1" presStyleIdx="0" presStyleCnt="7">
        <dgm:presLayoutVars>
          <dgm:chMax val="1"/>
          <dgm:bulletEnabled val="1"/>
        </dgm:presLayoutVars>
      </dgm:prSet>
      <dgm:spPr/>
    </dgm:pt>
    <dgm:pt modelId="{F77DF10B-7720-4D38-88C7-86F991FE7920}" type="pres">
      <dgm:prSet presAssocID="{C60AA4F9-BA86-4799-A61A-019BAD0144C8}" presName="descendantText" presStyleLbl="alignAcc1" presStyleIdx="0" presStyleCnt="7">
        <dgm:presLayoutVars>
          <dgm:bulletEnabled val="1"/>
        </dgm:presLayoutVars>
      </dgm:prSet>
      <dgm:spPr/>
    </dgm:pt>
    <dgm:pt modelId="{DBF880AD-226E-4C0E-9DF2-E776FEAD93CD}" type="pres">
      <dgm:prSet presAssocID="{1CA86D1F-E68D-486A-8DAD-E7B51E18C3F9}" presName="sp" presStyleCnt="0"/>
      <dgm:spPr/>
    </dgm:pt>
    <dgm:pt modelId="{3EAAC26B-7899-4970-9020-8A70112DC88F}" type="pres">
      <dgm:prSet presAssocID="{57FAE45B-FE24-406E-AC74-215F055F2EE9}" presName="composite" presStyleCnt="0"/>
      <dgm:spPr/>
    </dgm:pt>
    <dgm:pt modelId="{C9AD74B0-8F82-416D-BB2A-09A52667A96E}" type="pres">
      <dgm:prSet presAssocID="{57FAE45B-FE24-406E-AC74-215F055F2EE9}" presName="parentText" presStyleLbl="alignNode1" presStyleIdx="1" presStyleCnt="7" custScaleY="138357" custLinFactNeighborY="-10299">
        <dgm:presLayoutVars>
          <dgm:chMax val="1"/>
          <dgm:bulletEnabled val="1"/>
        </dgm:presLayoutVars>
      </dgm:prSet>
      <dgm:spPr/>
    </dgm:pt>
    <dgm:pt modelId="{D5121EBE-F9CE-40AC-A2DF-0688D434BE2E}" type="pres">
      <dgm:prSet presAssocID="{57FAE45B-FE24-406E-AC74-215F055F2EE9}" presName="descendantText" presStyleLbl="alignAcc1" presStyleIdx="1" presStyleCnt="7" custScaleY="220404" custLinFactNeighborY="-15843">
        <dgm:presLayoutVars>
          <dgm:bulletEnabled val="1"/>
        </dgm:presLayoutVars>
      </dgm:prSet>
      <dgm:spPr>
        <a:prstGeom prst="round2SameRect">
          <a:avLst/>
        </a:prstGeom>
      </dgm:spPr>
    </dgm:pt>
    <dgm:pt modelId="{02792EB3-3C7F-4920-92DB-CD78BFFF734F}" type="pres">
      <dgm:prSet presAssocID="{A826DFF8-DACC-4746-AEE1-E7FEC7DE6F1F}" presName="sp" presStyleCnt="0"/>
      <dgm:spPr/>
    </dgm:pt>
    <dgm:pt modelId="{3A841A33-94E8-4F3B-B6A2-73BB85C2FB3D}" type="pres">
      <dgm:prSet presAssocID="{82B39248-EA6B-4459-A8CC-CA1EF0A082E0}" presName="composite" presStyleCnt="0"/>
      <dgm:spPr/>
    </dgm:pt>
    <dgm:pt modelId="{D2290316-D9FB-4AD5-B01C-2B9907B6AE42}" type="pres">
      <dgm:prSet presAssocID="{82B39248-EA6B-4459-A8CC-CA1EF0A082E0}" presName="parentText" presStyleLbl="alignNode1" presStyleIdx="2" presStyleCnt="7" custLinFactNeighborY="6554">
        <dgm:presLayoutVars>
          <dgm:chMax val="1"/>
          <dgm:bulletEnabled val="1"/>
        </dgm:presLayoutVars>
      </dgm:prSet>
      <dgm:spPr/>
    </dgm:pt>
    <dgm:pt modelId="{4FAA7A34-79E5-4ECA-9938-886F1EAA366A}" type="pres">
      <dgm:prSet presAssocID="{82B39248-EA6B-4459-A8CC-CA1EF0A082E0}" presName="descendantText" presStyleLbl="alignAcc1" presStyleIdx="2" presStyleCnt="7" custLinFactNeighborY="10081">
        <dgm:presLayoutVars>
          <dgm:bulletEnabled val="1"/>
        </dgm:presLayoutVars>
      </dgm:prSet>
      <dgm:spPr/>
    </dgm:pt>
    <dgm:pt modelId="{9F8EA4E4-6D06-4266-A7F5-9B41F2280F68}" type="pres">
      <dgm:prSet presAssocID="{389B39AE-1090-4AEB-90C4-F78F31E94A62}" presName="sp" presStyleCnt="0"/>
      <dgm:spPr/>
    </dgm:pt>
    <dgm:pt modelId="{5E74FA55-62DD-406E-8F7C-6CD743C87FFA}" type="pres">
      <dgm:prSet presAssocID="{664D2E42-521A-4A0F-99FF-70A9E88F1B05}" presName="composite" presStyleCnt="0"/>
      <dgm:spPr/>
    </dgm:pt>
    <dgm:pt modelId="{69CC9276-3DFA-494E-AEAF-5939BC51A282}" type="pres">
      <dgm:prSet presAssocID="{664D2E42-521A-4A0F-99FF-70A9E88F1B05}" presName="parentText" presStyleLbl="alignNode1" presStyleIdx="3" presStyleCnt="7" custLinFactNeighborY="2966">
        <dgm:presLayoutVars>
          <dgm:chMax val="1"/>
          <dgm:bulletEnabled val="1"/>
        </dgm:presLayoutVars>
      </dgm:prSet>
      <dgm:spPr/>
    </dgm:pt>
    <dgm:pt modelId="{3D373A0F-0C2F-4BEE-A908-1D32597EDB6E}" type="pres">
      <dgm:prSet presAssocID="{664D2E42-521A-4A0F-99FF-70A9E88F1B05}" presName="descendantText" presStyleLbl="alignAcc1" presStyleIdx="3" presStyleCnt="7" custLinFactNeighborY="4561">
        <dgm:presLayoutVars>
          <dgm:bulletEnabled val="1"/>
        </dgm:presLayoutVars>
      </dgm:prSet>
      <dgm:spPr/>
    </dgm:pt>
    <dgm:pt modelId="{C2006C8E-2C6E-4C7E-B4C4-693837809387}" type="pres">
      <dgm:prSet presAssocID="{EC7502C8-7024-459B-AAF7-54448F6E2BA0}" presName="sp" presStyleCnt="0"/>
      <dgm:spPr/>
    </dgm:pt>
    <dgm:pt modelId="{CA51C03F-74FD-4542-88F7-5270DB90D60E}" type="pres">
      <dgm:prSet presAssocID="{A26561AE-ABFE-45A5-8003-3444196CA5FF}" presName="composite" presStyleCnt="0"/>
      <dgm:spPr/>
    </dgm:pt>
    <dgm:pt modelId="{DCEB71FE-3391-4552-B937-D276B526FC2F}" type="pres">
      <dgm:prSet presAssocID="{A26561AE-ABFE-45A5-8003-3444196CA5FF}" presName="parentText" presStyleLbl="alignNode1" presStyleIdx="4" presStyleCnt="7" custScaleY="125644" custLinFactNeighborY="-4630">
        <dgm:presLayoutVars>
          <dgm:chMax val="1"/>
          <dgm:bulletEnabled val="1"/>
        </dgm:presLayoutVars>
      </dgm:prSet>
      <dgm:spPr/>
    </dgm:pt>
    <dgm:pt modelId="{D3CFE92F-6B7D-4227-BA27-61FC26EE7AD1}" type="pres">
      <dgm:prSet presAssocID="{A26561AE-ABFE-45A5-8003-3444196CA5FF}" presName="descendantText" presStyleLbl="alignAcc1" presStyleIdx="4" presStyleCnt="7" custScaleY="176373" custLinFactNeighborY="-7121">
        <dgm:presLayoutVars>
          <dgm:bulletEnabled val="1"/>
        </dgm:presLayoutVars>
      </dgm:prSet>
      <dgm:spPr>
        <a:prstGeom prst="round2SameRect">
          <a:avLst/>
        </a:prstGeom>
      </dgm:spPr>
    </dgm:pt>
    <dgm:pt modelId="{DA167392-D9E9-428B-80C8-998F64F26643}" type="pres">
      <dgm:prSet presAssocID="{EFBAD760-0C77-4D5C-BC08-E6290DAC9185}" presName="sp" presStyleCnt="0"/>
      <dgm:spPr/>
    </dgm:pt>
    <dgm:pt modelId="{D55689FC-2329-49A5-A2EA-75248A4485FC}" type="pres">
      <dgm:prSet presAssocID="{22EC97AB-CAC7-4016-BFFA-F08D1D9736C0}" presName="composite" presStyleCnt="0"/>
      <dgm:spPr/>
    </dgm:pt>
    <dgm:pt modelId="{62EE4AA0-8802-45C4-A981-0DF77080DC55}" type="pres">
      <dgm:prSet presAssocID="{22EC97AB-CAC7-4016-BFFA-F08D1D9736C0}" presName="parentText" presStyleLbl="alignNode1" presStyleIdx="5" presStyleCnt="7" custLinFactNeighborY="-3673">
        <dgm:presLayoutVars>
          <dgm:chMax val="1"/>
          <dgm:bulletEnabled val="1"/>
        </dgm:presLayoutVars>
      </dgm:prSet>
      <dgm:spPr/>
    </dgm:pt>
    <dgm:pt modelId="{A32006DB-5543-449A-AAE0-F7D0AA0B6777}" type="pres">
      <dgm:prSet presAssocID="{22EC97AB-CAC7-4016-BFFA-F08D1D9736C0}" presName="descendantText" presStyleLbl="alignAcc1" presStyleIdx="5" presStyleCnt="7" custLinFactNeighborY="-5652">
        <dgm:presLayoutVars>
          <dgm:bulletEnabled val="1"/>
        </dgm:presLayoutVars>
      </dgm:prSet>
      <dgm:spPr/>
    </dgm:pt>
    <dgm:pt modelId="{E67247E1-2CBA-48EC-8874-7C4079F43566}" type="pres">
      <dgm:prSet presAssocID="{B25F37EE-8F90-4F0E-AB98-D7FB9122905E}" presName="sp" presStyleCnt="0"/>
      <dgm:spPr/>
    </dgm:pt>
    <dgm:pt modelId="{4FFFFDD1-4BE9-477E-95CB-E9D929913F16}" type="pres">
      <dgm:prSet presAssocID="{44F507EE-916F-4850-B110-AC8FBD9C5EC7}" presName="composite" presStyleCnt="0"/>
      <dgm:spPr/>
    </dgm:pt>
    <dgm:pt modelId="{B3B9F136-E602-4043-A400-172D6096E5C7}" type="pres">
      <dgm:prSet presAssocID="{44F507EE-916F-4850-B110-AC8FBD9C5EC7}" presName="parentText" presStyleLbl="alignNode1" presStyleIdx="6" presStyleCnt="7" custScaleY="183137" custLinFactNeighborY="-10084">
        <dgm:presLayoutVars>
          <dgm:chMax val="1"/>
          <dgm:bulletEnabled val="1"/>
        </dgm:presLayoutVars>
      </dgm:prSet>
      <dgm:spPr/>
    </dgm:pt>
    <dgm:pt modelId="{88667160-4BF2-4193-BFA8-DDB7CF188841}" type="pres">
      <dgm:prSet presAssocID="{44F507EE-916F-4850-B110-AC8FBD9C5EC7}" presName="descendantText" presStyleLbl="alignAcc1" presStyleIdx="6" presStyleCnt="7" custScaleY="240646" custLinFactNeighborY="-15518">
        <dgm:presLayoutVars>
          <dgm:bulletEnabled val="1"/>
        </dgm:presLayoutVars>
      </dgm:prSet>
      <dgm:spPr>
        <a:prstGeom prst="round2SameRect">
          <a:avLst/>
        </a:prstGeom>
      </dgm:spPr>
    </dgm:pt>
  </dgm:ptLst>
  <dgm:cxnLst>
    <dgm:cxn modelId="{5BFB9A01-8E2E-4AF2-A25A-97EAF2B4FF6E}" type="presOf" srcId="{F9C2AD54-2288-45E5-AB50-D6DCD5AB590A}" destId="{D5121EBE-F9CE-40AC-A2DF-0688D434BE2E}" srcOrd="0" destOrd="3" presId="urn:microsoft.com/office/officeart/2005/8/layout/chevron2"/>
    <dgm:cxn modelId="{A7316C04-9F32-4BBE-98EE-6A9F02A19F59}" type="presOf" srcId="{EB6B69B0-CC1E-4AB0-AD31-66C497D04B32}" destId="{D5121EBE-F9CE-40AC-A2DF-0688D434BE2E}" srcOrd="0" destOrd="0" presId="urn:microsoft.com/office/officeart/2005/8/layout/chevron2"/>
    <dgm:cxn modelId="{EDED0B05-E998-4064-BF13-3830015C9958}" srcId="{57FAE45B-FE24-406E-AC74-215F055F2EE9}" destId="{EB6B69B0-CC1E-4AB0-AD31-66C497D04B32}" srcOrd="0" destOrd="0" parTransId="{0195E588-FD3B-4EB9-90B5-E8893184E963}" sibTransId="{30082D93-D03E-4FA7-A830-70847349D959}"/>
    <dgm:cxn modelId="{AF485C0E-9316-4CD4-8F3B-AB10F2B54785}" type="presOf" srcId="{98CCAA5C-C393-4CEF-9326-4707DE54C1EC}" destId="{F77DF10B-7720-4D38-88C7-86F991FE7920}" srcOrd="0" destOrd="0" presId="urn:microsoft.com/office/officeart/2005/8/layout/chevron2"/>
    <dgm:cxn modelId="{9BF20B10-6AC9-445D-A9DE-7A893D9EAC43}" type="presOf" srcId="{F6C91839-3AEF-461E-9FBC-011EDF990016}" destId="{88667160-4BF2-4193-BFA8-DDB7CF188841}" srcOrd="0" destOrd="2" presId="urn:microsoft.com/office/officeart/2005/8/layout/chevron2"/>
    <dgm:cxn modelId="{A55F5C17-F04F-4B20-8FD4-978DF091E37C}" type="presOf" srcId="{0E44D4D4-EC58-4DBE-B4C1-733D5422060E}" destId="{88667160-4BF2-4193-BFA8-DDB7CF188841}" srcOrd="0" destOrd="0" presId="urn:microsoft.com/office/officeart/2005/8/layout/chevron2"/>
    <dgm:cxn modelId="{D5933926-80B6-484C-8949-4BAAEE83A190}" srcId="{0E44D4D4-EC58-4DBE-B4C1-733D5422060E}" destId="{F6C91839-3AEF-461E-9FBC-011EDF990016}" srcOrd="1" destOrd="0" parTransId="{1C7CF1CE-1125-4B8F-A4BC-5BE593B6C263}" sibTransId="{46DE8A56-8C26-494B-9D08-DACB253A1AC6}"/>
    <dgm:cxn modelId="{A721552A-A8F4-4E5F-AC62-46CD96E30D60}" srcId="{195894BB-25B5-4DA6-962C-C7C0C7632ACC}" destId="{22EC97AB-CAC7-4016-BFFA-F08D1D9736C0}" srcOrd="5" destOrd="0" parTransId="{0489AF50-1F47-4D2D-93EE-8E36E7FA0080}" sibTransId="{B25F37EE-8F90-4F0E-AB98-D7FB9122905E}"/>
    <dgm:cxn modelId="{E03D2E2B-1055-4155-867A-DBCB5F255464}" srcId="{0E44D4D4-EC58-4DBE-B4C1-733D5422060E}" destId="{953477D2-61C0-4FCC-9DEE-12BBFE6DB730}" srcOrd="0" destOrd="0" parTransId="{9A6DB3C9-FD2F-44BE-8835-15EFA4D55DF9}" sibTransId="{BD2498C7-0567-4CB0-8CD5-525860DBA07D}"/>
    <dgm:cxn modelId="{72B3F22C-2307-4959-A3A6-FAD0D2C114F9}" type="presOf" srcId="{10597A7A-BDC3-4E00-BD50-623C2CDD192D}" destId="{A32006DB-5543-449A-AAE0-F7D0AA0B6777}" srcOrd="0" destOrd="0" presId="urn:microsoft.com/office/officeart/2005/8/layout/chevron2"/>
    <dgm:cxn modelId="{F1569237-5834-4600-8561-362E40016325}" srcId="{195894BB-25B5-4DA6-962C-C7C0C7632ACC}" destId="{C60AA4F9-BA86-4799-A61A-019BAD0144C8}" srcOrd="0" destOrd="0" parTransId="{2AEA28D1-823D-4ABA-A4D8-B8E59B42FDF6}" sibTransId="{1CA86D1F-E68D-486A-8DAD-E7B51E18C3F9}"/>
    <dgm:cxn modelId="{A2956D5F-8FB4-45EF-A407-E14D3B312D87}" srcId="{195894BB-25B5-4DA6-962C-C7C0C7632ACC}" destId="{82B39248-EA6B-4459-A8CC-CA1EF0A082E0}" srcOrd="2" destOrd="0" parTransId="{647676CE-EFFC-4BE0-A1B1-2F2E3D829ABE}" sibTransId="{389B39AE-1090-4AEB-90C4-F78F31E94A62}"/>
    <dgm:cxn modelId="{E5D04945-5459-49E4-991A-A4A0C3C3ED04}" srcId="{C4772496-FFBB-44B8-AAA3-FA3DA37E600B}" destId="{916B5995-309F-4B90-B28A-055C642D1449}" srcOrd="0" destOrd="0" parTransId="{EEDD7265-D0A3-4FC5-896B-9165094B2D39}" sibTransId="{D1360427-EBFB-4F15-9E6A-1621A9A004D7}"/>
    <dgm:cxn modelId="{A080124C-BF29-4C23-B2F6-50C9A667E323}" type="presOf" srcId="{195894BB-25B5-4DA6-962C-C7C0C7632ACC}" destId="{2B8ACC44-CA7A-4C52-A764-9A4E04B08F8B}" srcOrd="0" destOrd="0" presId="urn:microsoft.com/office/officeart/2005/8/layout/chevron2"/>
    <dgm:cxn modelId="{4E0E4E6D-4AC7-4CFB-B6A9-272197744C62}" srcId="{0E44D4D4-EC58-4DBE-B4C1-733D5422060E}" destId="{840B6536-F72A-4D6A-9B93-54281472E67F}" srcOrd="2" destOrd="0" parTransId="{9CEFD1E0-DB86-48DF-8241-86B50E107AAF}" sibTransId="{924C2E8F-C669-4AEE-9C55-6568CA0F499C}"/>
    <dgm:cxn modelId="{5F528F4E-BE4F-48EA-BC15-A878F1F125A6}" srcId="{EB6B69B0-CC1E-4AB0-AD31-66C497D04B32}" destId="{54134A9D-9AEF-4E99-803A-7EAE8D8408BF}" srcOrd="0" destOrd="0" parTransId="{9A712E48-D32B-4627-9095-B3CC87DF8347}" sibTransId="{FA3B5189-14FA-47A0-8959-09B6E5E61DA3}"/>
    <dgm:cxn modelId="{E20E0F50-06BA-4527-A194-22727A1A3279}" type="presOf" srcId="{54134A9D-9AEF-4E99-803A-7EAE8D8408BF}" destId="{D5121EBE-F9CE-40AC-A2DF-0688D434BE2E}" srcOrd="0" destOrd="1" presId="urn:microsoft.com/office/officeart/2005/8/layout/chevron2"/>
    <dgm:cxn modelId="{687BA357-C9E8-4B45-8F31-3100CD8E17FD}" type="presOf" srcId="{C60AA4F9-BA86-4799-A61A-019BAD0144C8}" destId="{D811D29E-BFDE-4788-9F3F-9B80F6519E13}" srcOrd="0" destOrd="0" presId="urn:microsoft.com/office/officeart/2005/8/layout/chevron2"/>
    <dgm:cxn modelId="{C2B5BF7A-F7A3-4A10-BDF9-20CFCC0FAAAA}" type="presOf" srcId="{664D2E42-521A-4A0F-99FF-70A9E88F1B05}" destId="{69CC9276-3DFA-494E-AEAF-5939BC51A282}" srcOrd="0" destOrd="0" presId="urn:microsoft.com/office/officeart/2005/8/layout/chevron2"/>
    <dgm:cxn modelId="{8902637C-DB09-4B6B-BEB4-588AFED600C8}" srcId="{82B39248-EA6B-4459-A8CC-CA1EF0A082E0}" destId="{430B661B-E17F-44B9-A72F-48A86EE85342}" srcOrd="0" destOrd="0" parTransId="{229B644D-0509-444B-A59B-D5C53901D113}" sibTransId="{7E583842-FE13-4FBE-95D6-BBEA6AAFEFBF}"/>
    <dgm:cxn modelId="{4469317E-6314-40BC-B928-DB562D4D6C56}" type="presOf" srcId="{A26561AE-ABFE-45A5-8003-3444196CA5FF}" destId="{DCEB71FE-3391-4552-B937-D276B526FC2F}" srcOrd="0" destOrd="0" presId="urn:microsoft.com/office/officeart/2005/8/layout/chevron2"/>
    <dgm:cxn modelId="{91D15186-2055-4DED-A9C6-FCF727050116}" srcId="{195894BB-25B5-4DA6-962C-C7C0C7632ACC}" destId="{44F507EE-916F-4850-B110-AC8FBD9C5EC7}" srcOrd="6" destOrd="0" parTransId="{8B1FC4F0-D2F8-4417-B2DD-3A4719606933}" sibTransId="{6B7AF4C8-3C13-4100-9E02-B1E6FB4BB65A}"/>
    <dgm:cxn modelId="{258D7C8C-DBE7-4561-848E-79CCC216C10B}" srcId="{A26561AE-ABFE-45A5-8003-3444196CA5FF}" destId="{C4772496-FFBB-44B8-AAA3-FA3DA37E600B}" srcOrd="0" destOrd="0" parTransId="{E114A541-92F1-47EB-9633-E21CD88FC727}" sibTransId="{4E417776-17B1-42D4-B58E-86B63C2F569C}"/>
    <dgm:cxn modelId="{10514790-43F4-4F42-8095-3C4C4FF605EB}" srcId="{44F507EE-916F-4850-B110-AC8FBD9C5EC7}" destId="{0E44D4D4-EC58-4DBE-B4C1-733D5422060E}" srcOrd="0" destOrd="0" parTransId="{E41AA42A-1D24-42DA-AE00-4797EE05283D}" sibTransId="{BA686AFE-BDE6-481E-85FE-9978E905217A}"/>
    <dgm:cxn modelId="{F1A3299D-0153-4646-805F-93BDEEBE9CE1}" srcId="{C4772496-FFBB-44B8-AAA3-FA3DA37E600B}" destId="{5C44905E-D2C6-45AB-9294-3CCF868C2AD4}" srcOrd="1" destOrd="0" parTransId="{0F0DF2E0-21F7-4112-96A5-AECFCD2E728A}" sibTransId="{9ED0D309-A050-4F36-912B-81CA8279BBC9}"/>
    <dgm:cxn modelId="{C1476E9E-FD92-4979-BA21-65BDFA10BAE0}" type="presOf" srcId="{44F507EE-916F-4850-B110-AC8FBD9C5EC7}" destId="{B3B9F136-E602-4043-A400-172D6096E5C7}" srcOrd="0" destOrd="0" presId="urn:microsoft.com/office/officeart/2005/8/layout/chevron2"/>
    <dgm:cxn modelId="{F9BBE6A5-AE0C-4BE3-B3A3-6E74FF4CC34E}" srcId="{195894BB-25B5-4DA6-962C-C7C0C7632ACC}" destId="{664D2E42-521A-4A0F-99FF-70A9E88F1B05}" srcOrd="3" destOrd="0" parTransId="{3D7BF8F4-A2AF-457F-8F4B-36D22D961CB0}" sibTransId="{EC7502C8-7024-459B-AAF7-54448F6E2BA0}"/>
    <dgm:cxn modelId="{0B09C6B4-370A-4B4D-9B4A-34BE82C022F7}" type="presOf" srcId="{22EC97AB-CAC7-4016-BFFA-F08D1D9736C0}" destId="{62EE4AA0-8802-45C4-A981-0DF77080DC55}" srcOrd="0" destOrd="0" presId="urn:microsoft.com/office/officeart/2005/8/layout/chevron2"/>
    <dgm:cxn modelId="{2B74F9B7-E653-418A-B7CB-A22D6B6C53AB}" type="presOf" srcId="{916B5995-309F-4B90-B28A-055C642D1449}" destId="{D3CFE92F-6B7D-4227-BA27-61FC26EE7AD1}" srcOrd="0" destOrd="1" presId="urn:microsoft.com/office/officeart/2005/8/layout/chevron2"/>
    <dgm:cxn modelId="{96C420B9-CB90-41D1-8F18-91EA2B71A1FA}" type="presOf" srcId="{E314E03C-84B3-4519-AC76-66379803436F}" destId="{3D373A0F-0C2F-4BEE-A908-1D32597EDB6E}" srcOrd="0" destOrd="0" presId="urn:microsoft.com/office/officeart/2005/8/layout/chevron2"/>
    <dgm:cxn modelId="{E037E4BF-4152-41F2-A931-DF550B33EA58}" srcId="{EB6B69B0-CC1E-4AB0-AD31-66C497D04B32}" destId="{25DF9356-8250-4CE1-97E2-174CFE684794}" srcOrd="1" destOrd="0" parTransId="{7923C8DF-5154-4D69-9360-412484A8B0D2}" sibTransId="{C87B80C1-8CB6-45E8-BD7F-6C4E7FBEB6F1}"/>
    <dgm:cxn modelId="{D77C5ACC-3035-4B87-9E05-087716351213}" srcId="{195894BB-25B5-4DA6-962C-C7C0C7632ACC}" destId="{A26561AE-ABFE-45A5-8003-3444196CA5FF}" srcOrd="4" destOrd="0" parTransId="{AF65D4C3-2021-49E3-A022-2A9DE03C0133}" sibTransId="{EFBAD760-0C77-4D5C-BC08-E6290DAC9185}"/>
    <dgm:cxn modelId="{B2A87BCD-89F6-4945-8BD8-09464BD5F816}" srcId="{C60AA4F9-BA86-4799-A61A-019BAD0144C8}" destId="{98CCAA5C-C393-4CEF-9326-4707DE54C1EC}" srcOrd="0" destOrd="0" parTransId="{A487AFB6-FF56-4907-808F-1DA701A182B0}" sibTransId="{6B0FCDA2-E823-4E0E-9296-39DF31C861B5}"/>
    <dgm:cxn modelId="{723297CF-E685-452C-B701-94EC4D3DEE74}" type="presOf" srcId="{430B661B-E17F-44B9-A72F-48A86EE85342}" destId="{4FAA7A34-79E5-4ECA-9938-886F1EAA366A}" srcOrd="0" destOrd="0" presId="urn:microsoft.com/office/officeart/2005/8/layout/chevron2"/>
    <dgm:cxn modelId="{36C1C6D3-702A-451F-8234-0960F2F4845E}" type="presOf" srcId="{5C44905E-D2C6-45AB-9294-3CCF868C2AD4}" destId="{D3CFE92F-6B7D-4227-BA27-61FC26EE7AD1}" srcOrd="0" destOrd="2" presId="urn:microsoft.com/office/officeart/2005/8/layout/chevron2"/>
    <dgm:cxn modelId="{C634EBD4-7841-4AD2-9D87-9CC79C2491C4}" type="presOf" srcId="{57FAE45B-FE24-406E-AC74-215F055F2EE9}" destId="{C9AD74B0-8F82-416D-BB2A-09A52667A96E}" srcOrd="0" destOrd="0" presId="urn:microsoft.com/office/officeart/2005/8/layout/chevron2"/>
    <dgm:cxn modelId="{4DFAEED4-E759-47AB-91EA-294ED5F1DB66}" type="presOf" srcId="{82B39248-EA6B-4459-A8CC-CA1EF0A082E0}" destId="{D2290316-D9FB-4AD5-B01C-2B9907B6AE42}" srcOrd="0" destOrd="0" presId="urn:microsoft.com/office/officeart/2005/8/layout/chevron2"/>
    <dgm:cxn modelId="{191241D7-F39E-45AA-9B23-B07EFF7E2F54}" srcId="{22EC97AB-CAC7-4016-BFFA-F08D1D9736C0}" destId="{10597A7A-BDC3-4E00-BD50-623C2CDD192D}" srcOrd="0" destOrd="0" parTransId="{29725516-FD95-4F9A-B972-1FBDAE17872A}" sibTransId="{E168B5FA-0816-4BDC-9857-3C7677F85A5E}"/>
    <dgm:cxn modelId="{D3309FDB-296A-4CA3-A4C2-CF58E3E8C345}" srcId="{664D2E42-521A-4A0F-99FF-70A9E88F1B05}" destId="{E314E03C-84B3-4519-AC76-66379803436F}" srcOrd="0" destOrd="0" parTransId="{7BA7F4C1-F743-4EE9-8B67-41487DE91AA4}" sibTransId="{EAAD106D-3AD7-42C6-A827-923B5F95666E}"/>
    <dgm:cxn modelId="{689B15DE-9817-4206-B9FF-F38086E0515C}" type="presOf" srcId="{25DF9356-8250-4CE1-97E2-174CFE684794}" destId="{D5121EBE-F9CE-40AC-A2DF-0688D434BE2E}" srcOrd="0" destOrd="2" presId="urn:microsoft.com/office/officeart/2005/8/layout/chevron2"/>
    <dgm:cxn modelId="{A3D8D3E3-4E5E-4E8F-8ED0-6945F0B55D7A}" type="presOf" srcId="{C4772496-FFBB-44B8-AAA3-FA3DA37E600B}" destId="{D3CFE92F-6B7D-4227-BA27-61FC26EE7AD1}" srcOrd="0" destOrd="0" presId="urn:microsoft.com/office/officeart/2005/8/layout/chevron2"/>
    <dgm:cxn modelId="{BF6F35EE-6419-4DAF-95B4-273D61DC7887}" type="presOf" srcId="{840B6536-F72A-4D6A-9B93-54281472E67F}" destId="{88667160-4BF2-4193-BFA8-DDB7CF188841}" srcOrd="0" destOrd="3" presId="urn:microsoft.com/office/officeart/2005/8/layout/chevron2"/>
    <dgm:cxn modelId="{C254EBF5-2220-4103-9E30-870E089DCE37}" type="presOf" srcId="{953477D2-61C0-4FCC-9DEE-12BBFE6DB730}" destId="{88667160-4BF2-4193-BFA8-DDB7CF188841}" srcOrd="0" destOrd="1" presId="urn:microsoft.com/office/officeart/2005/8/layout/chevron2"/>
    <dgm:cxn modelId="{527308F6-A9BF-45F6-8DE3-F0D446771E41}" srcId="{195894BB-25B5-4DA6-962C-C7C0C7632ACC}" destId="{57FAE45B-FE24-406E-AC74-215F055F2EE9}" srcOrd="1" destOrd="0" parTransId="{C7C34162-FBB6-4BD1-9D1A-6AA7E568DA4B}" sibTransId="{A826DFF8-DACC-4746-AEE1-E7FEC7DE6F1F}"/>
    <dgm:cxn modelId="{FCD0A7FD-4562-4624-ACDA-64D0A30E610A}" srcId="{EB6B69B0-CC1E-4AB0-AD31-66C497D04B32}" destId="{F9C2AD54-2288-45E5-AB50-D6DCD5AB590A}" srcOrd="2" destOrd="0" parTransId="{FEBB7DCF-BFD1-4EFF-8506-4032C4ECE31E}" sibTransId="{B0CF888E-F041-4C67-A2D8-AE5E35F318B9}"/>
    <dgm:cxn modelId="{1E7BF774-0D7D-4D05-851A-B2EF8A441424}" type="presParOf" srcId="{2B8ACC44-CA7A-4C52-A764-9A4E04B08F8B}" destId="{5B2DEA0A-3C6C-415D-9A28-97E197231EBB}" srcOrd="0" destOrd="0" presId="urn:microsoft.com/office/officeart/2005/8/layout/chevron2"/>
    <dgm:cxn modelId="{4AAEBAAB-3951-4A6A-8A10-3505C39C5379}" type="presParOf" srcId="{5B2DEA0A-3C6C-415D-9A28-97E197231EBB}" destId="{D811D29E-BFDE-4788-9F3F-9B80F6519E13}" srcOrd="0" destOrd="0" presId="urn:microsoft.com/office/officeart/2005/8/layout/chevron2"/>
    <dgm:cxn modelId="{B4CDA6B7-8203-4CF7-8254-2C3D6DA13F23}" type="presParOf" srcId="{5B2DEA0A-3C6C-415D-9A28-97E197231EBB}" destId="{F77DF10B-7720-4D38-88C7-86F991FE7920}" srcOrd="1" destOrd="0" presId="urn:microsoft.com/office/officeart/2005/8/layout/chevron2"/>
    <dgm:cxn modelId="{87929A2B-B916-4FB5-8BD8-3975A3769227}" type="presParOf" srcId="{2B8ACC44-CA7A-4C52-A764-9A4E04B08F8B}" destId="{DBF880AD-226E-4C0E-9DF2-E776FEAD93CD}" srcOrd="1" destOrd="0" presId="urn:microsoft.com/office/officeart/2005/8/layout/chevron2"/>
    <dgm:cxn modelId="{266A4B08-1F39-4028-92CB-9CE1B78E444A}" type="presParOf" srcId="{2B8ACC44-CA7A-4C52-A764-9A4E04B08F8B}" destId="{3EAAC26B-7899-4970-9020-8A70112DC88F}" srcOrd="2" destOrd="0" presId="urn:microsoft.com/office/officeart/2005/8/layout/chevron2"/>
    <dgm:cxn modelId="{9F6DB241-36E5-4EF3-8CC4-EC33B069FEC3}" type="presParOf" srcId="{3EAAC26B-7899-4970-9020-8A70112DC88F}" destId="{C9AD74B0-8F82-416D-BB2A-09A52667A96E}" srcOrd="0" destOrd="0" presId="urn:microsoft.com/office/officeart/2005/8/layout/chevron2"/>
    <dgm:cxn modelId="{1EC31A9D-D4C2-411E-BE5A-7274B5B3B9EF}" type="presParOf" srcId="{3EAAC26B-7899-4970-9020-8A70112DC88F}" destId="{D5121EBE-F9CE-40AC-A2DF-0688D434BE2E}" srcOrd="1" destOrd="0" presId="urn:microsoft.com/office/officeart/2005/8/layout/chevron2"/>
    <dgm:cxn modelId="{013FE176-52E6-4FFE-8B1E-4243A053A2A8}" type="presParOf" srcId="{2B8ACC44-CA7A-4C52-A764-9A4E04B08F8B}" destId="{02792EB3-3C7F-4920-92DB-CD78BFFF734F}" srcOrd="3" destOrd="0" presId="urn:microsoft.com/office/officeart/2005/8/layout/chevron2"/>
    <dgm:cxn modelId="{73709491-0AFA-4E00-A7A8-3E7B24F16CA8}" type="presParOf" srcId="{2B8ACC44-CA7A-4C52-A764-9A4E04B08F8B}" destId="{3A841A33-94E8-4F3B-B6A2-73BB85C2FB3D}" srcOrd="4" destOrd="0" presId="urn:microsoft.com/office/officeart/2005/8/layout/chevron2"/>
    <dgm:cxn modelId="{67714199-66EE-4C4F-B01B-02487121DCA6}" type="presParOf" srcId="{3A841A33-94E8-4F3B-B6A2-73BB85C2FB3D}" destId="{D2290316-D9FB-4AD5-B01C-2B9907B6AE42}" srcOrd="0" destOrd="0" presId="urn:microsoft.com/office/officeart/2005/8/layout/chevron2"/>
    <dgm:cxn modelId="{D6ED9286-16E9-4DB5-B1F8-1D5230D453F1}" type="presParOf" srcId="{3A841A33-94E8-4F3B-B6A2-73BB85C2FB3D}" destId="{4FAA7A34-79E5-4ECA-9938-886F1EAA366A}" srcOrd="1" destOrd="0" presId="urn:microsoft.com/office/officeart/2005/8/layout/chevron2"/>
    <dgm:cxn modelId="{9F0CAF9E-27F4-4F9A-930E-09CD1C8AB5F7}" type="presParOf" srcId="{2B8ACC44-CA7A-4C52-A764-9A4E04B08F8B}" destId="{9F8EA4E4-6D06-4266-A7F5-9B41F2280F68}" srcOrd="5" destOrd="0" presId="urn:microsoft.com/office/officeart/2005/8/layout/chevron2"/>
    <dgm:cxn modelId="{446E924F-1935-4E61-ADFB-7C96821EF3DF}" type="presParOf" srcId="{2B8ACC44-CA7A-4C52-A764-9A4E04B08F8B}" destId="{5E74FA55-62DD-406E-8F7C-6CD743C87FFA}" srcOrd="6" destOrd="0" presId="urn:microsoft.com/office/officeart/2005/8/layout/chevron2"/>
    <dgm:cxn modelId="{22041D47-D0F2-415B-BDDF-CF88143A1B94}" type="presParOf" srcId="{5E74FA55-62DD-406E-8F7C-6CD743C87FFA}" destId="{69CC9276-3DFA-494E-AEAF-5939BC51A282}" srcOrd="0" destOrd="0" presId="urn:microsoft.com/office/officeart/2005/8/layout/chevron2"/>
    <dgm:cxn modelId="{A70C4CDC-1D6C-4EB9-9C87-00850B550713}" type="presParOf" srcId="{5E74FA55-62DD-406E-8F7C-6CD743C87FFA}" destId="{3D373A0F-0C2F-4BEE-A908-1D32597EDB6E}" srcOrd="1" destOrd="0" presId="urn:microsoft.com/office/officeart/2005/8/layout/chevron2"/>
    <dgm:cxn modelId="{979F3890-451C-436A-84CA-4C61979E7C30}" type="presParOf" srcId="{2B8ACC44-CA7A-4C52-A764-9A4E04B08F8B}" destId="{C2006C8E-2C6E-4C7E-B4C4-693837809387}" srcOrd="7" destOrd="0" presId="urn:microsoft.com/office/officeart/2005/8/layout/chevron2"/>
    <dgm:cxn modelId="{9A251069-73B1-4AE7-9C85-87009F32DE7E}" type="presParOf" srcId="{2B8ACC44-CA7A-4C52-A764-9A4E04B08F8B}" destId="{CA51C03F-74FD-4542-88F7-5270DB90D60E}" srcOrd="8" destOrd="0" presId="urn:microsoft.com/office/officeart/2005/8/layout/chevron2"/>
    <dgm:cxn modelId="{AF4E9328-090D-4C1C-8E44-027776520C2D}" type="presParOf" srcId="{CA51C03F-74FD-4542-88F7-5270DB90D60E}" destId="{DCEB71FE-3391-4552-B937-D276B526FC2F}" srcOrd="0" destOrd="0" presId="urn:microsoft.com/office/officeart/2005/8/layout/chevron2"/>
    <dgm:cxn modelId="{116F66AC-E3AE-4883-ACF4-AF5B82DBED96}" type="presParOf" srcId="{CA51C03F-74FD-4542-88F7-5270DB90D60E}" destId="{D3CFE92F-6B7D-4227-BA27-61FC26EE7AD1}" srcOrd="1" destOrd="0" presId="urn:microsoft.com/office/officeart/2005/8/layout/chevron2"/>
    <dgm:cxn modelId="{6EEF6AD0-B931-428F-8C2B-9F79B380DA2C}" type="presParOf" srcId="{2B8ACC44-CA7A-4C52-A764-9A4E04B08F8B}" destId="{DA167392-D9E9-428B-80C8-998F64F26643}" srcOrd="9" destOrd="0" presId="urn:microsoft.com/office/officeart/2005/8/layout/chevron2"/>
    <dgm:cxn modelId="{78D3F280-7056-473B-BB7F-9E9E6CE805F7}" type="presParOf" srcId="{2B8ACC44-CA7A-4C52-A764-9A4E04B08F8B}" destId="{D55689FC-2329-49A5-A2EA-75248A4485FC}" srcOrd="10" destOrd="0" presId="urn:microsoft.com/office/officeart/2005/8/layout/chevron2"/>
    <dgm:cxn modelId="{79318CF8-5B5B-491B-A11C-D272EE661219}" type="presParOf" srcId="{D55689FC-2329-49A5-A2EA-75248A4485FC}" destId="{62EE4AA0-8802-45C4-A981-0DF77080DC55}" srcOrd="0" destOrd="0" presId="urn:microsoft.com/office/officeart/2005/8/layout/chevron2"/>
    <dgm:cxn modelId="{6878738C-1E41-44E1-9E10-073A49731253}" type="presParOf" srcId="{D55689FC-2329-49A5-A2EA-75248A4485FC}" destId="{A32006DB-5543-449A-AAE0-F7D0AA0B6777}" srcOrd="1" destOrd="0" presId="urn:microsoft.com/office/officeart/2005/8/layout/chevron2"/>
    <dgm:cxn modelId="{A8C74F1C-1EDB-4A1C-8D6C-83022A615A91}" type="presParOf" srcId="{2B8ACC44-CA7A-4C52-A764-9A4E04B08F8B}" destId="{E67247E1-2CBA-48EC-8874-7C4079F43566}" srcOrd="11" destOrd="0" presId="urn:microsoft.com/office/officeart/2005/8/layout/chevron2"/>
    <dgm:cxn modelId="{633FE851-4D86-468E-9CAE-5B85184F4318}" type="presParOf" srcId="{2B8ACC44-CA7A-4C52-A764-9A4E04B08F8B}" destId="{4FFFFDD1-4BE9-477E-95CB-E9D929913F16}" srcOrd="12" destOrd="0" presId="urn:microsoft.com/office/officeart/2005/8/layout/chevron2"/>
    <dgm:cxn modelId="{DC3B14CF-D45B-45AE-A36B-A3A929DC2F3F}" type="presParOf" srcId="{4FFFFDD1-4BE9-477E-95CB-E9D929913F16}" destId="{B3B9F136-E602-4043-A400-172D6096E5C7}" srcOrd="0" destOrd="0" presId="urn:microsoft.com/office/officeart/2005/8/layout/chevron2"/>
    <dgm:cxn modelId="{A3DD25EE-6B50-40E1-8307-D092423EEA00}" type="presParOf" srcId="{4FFFFDD1-4BE9-477E-95CB-E9D929913F16}" destId="{88667160-4BF2-4193-BFA8-DDB7CF188841}"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94378D-CD01-4D81-ACE9-D0FB56E6010F}" type="doc">
      <dgm:prSet loTypeId="urn:microsoft.com/office/officeart/2005/8/layout/target1" loCatId="relationship" qsTypeId="urn:microsoft.com/office/officeart/2005/8/quickstyle/simple5" qsCatId="simple" csTypeId="urn:microsoft.com/office/officeart/2005/8/colors/accent1_4" csCatId="accent1" phldr="1"/>
      <dgm:spPr/>
    </dgm:pt>
    <dgm:pt modelId="{3BA9CBC1-8B4C-4BC2-A4D3-143C0FBE704F}">
      <dgm:prSet phldrT="[Text]" custT="1"/>
      <dgm:spPr/>
      <dgm:t>
        <a:bodyPr/>
        <a:lstStyle/>
        <a:p>
          <a:r>
            <a:rPr lang="en-CA" sz="900" dirty="0">
              <a:latin typeface="Times New Roman" panose="02020603050405020304" pitchFamily="18" charset="0"/>
              <a:cs typeface="Times New Roman" panose="02020603050405020304" pitchFamily="18" charset="0"/>
            </a:rPr>
            <a:t>Providing overall guidance on target sectors, technologies, and project priorities </a:t>
          </a:r>
          <a:endParaRPr lang="en-CA" sz="900" i="0" dirty="0">
            <a:latin typeface="Times New Roman" panose="02020603050405020304" pitchFamily="18" charset="0"/>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83606C63-7435-49FB-A449-BBAB4DD35369}">
      <dgm:prSet custT="1"/>
      <dgm:spPr/>
      <dgm:t>
        <a:bodyPr/>
        <a:lstStyle/>
        <a:p>
          <a:pPr>
            <a:buFont typeface="Times New Roman" panose="02020603050405020304" pitchFamily="18" charset="0"/>
            <a:buChar char="•"/>
          </a:pPr>
          <a:r>
            <a:rPr lang="en-CA" sz="900" dirty="0">
              <a:latin typeface="Times New Roman" panose="02020603050405020304" pitchFamily="18" charset="0"/>
              <a:cs typeface="Times New Roman" panose="02020603050405020304" pitchFamily="18" charset="0"/>
            </a:rPr>
            <a:t>Coordinating with stakeholders on project implementation </a:t>
          </a:r>
        </a:p>
      </dgm:t>
    </dgm:pt>
    <dgm:pt modelId="{590FEDDD-F781-42A2-A14C-1D02D708B6FE}" type="parTrans" cxnId="{6045C73A-236B-4F0A-B030-8F62196600CD}">
      <dgm:prSet/>
      <dgm:spPr/>
      <dgm:t>
        <a:bodyPr/>
        <a:lstStyle/>
        <a:p>
          <a:endParaRPr lang="en-CA"/>
        </a:p>
      </dgm:t>
    </dgm:pt>
    <dgm:pt modelId="{09FC4EE8-5C1D-4F68-94F0-2858106A02FA}" type="sibTrans" cxnId="{6045C73A-236B-4F0A-B030-8F62196600CD}">
      <dgm:prSet/>
      <dgm:spPr/>
      <dgm:t>
        <a:bodyPr/>
        <a:lstStyle/>
        <a:p>
          <a:endParaRPr lang="en-CA"/>
        </a:p>
      </dgm:t>
    </dgm:pt>
    <dgm:pt modelId="{204CED42-A72D-427A-8DC0-BE1E7CFE3436}">
      <dgm:prSet custT="1"/>
      <dgm:spPr/>
      <dgm:t>
        <a:bodyPr/>
        <a:lstStyle/>
        <a:p>
          <a:pPr>
            <a:buFont typeface="Times New Roman" panose="02020603050405020304" pitchFamily="18" charset="0"/>
            <a:buChar char="•"/>
          </a:pPr>
          <a:r>
            <a:rPr lang="en-CA" sz="900" dirty="0">
              <a:latin typeface="Times New Roman" panose="02020603050405020304" pitchFamily="18" charset="0"/>
              <a:cs typeface="Times New Roman" panose="02020603050405020304" pitchFamily="18" charset="0"/>
            </a:rPr>
            <a:t>Guiding in financial agreement terms and conditions as well as the operation manual</a:t>
          </a:r>
        </a:p>
      </dgm:t>
    </dgm:pt>
    <dgm:pt modelId="{067E0354-28CF-4017-BB70-C222DAFD348C}" type="parTrans" cxnId="{DA5A9CA8-1427-4CBF-AC7C-75D8ABB13538}">
      <dgm:prSet/>
      <dgm:spPr/>
      <dgm:t>
        <a:bodyPr/>
        <a:lstStyle/>
        <a:p>
          <a:endParaRPr lang="en-CA"/>
        </a:p>
      </dgm:t>
    </dgm:pt>
    <dgm:pt modelId="{3D2AA2ED-E7D7-4BCB-B34D-697EDDEF2CD9}" type="sibTrans" cxnId="{DA5A9CA8-1427-4CBF-AC7C-75D8ABB13538}">
      <dgm:prSet/>
      <dgm:spPr/>
      <dgm:t>
        <a:bodyPr/>
        <a:lstStyle/>
        <a:p>
          <a:endParaRPr lang="en-CA"/>
        </a:p>
      </dgm:t>
    </dgm:pt>
    <dgm:pt modelId="{F7B6F10B-B30F-4AEA-B34B-A8F1ABDA8788}">
      <dgm:prSet custT="1"/>
      <dgm:spPr/>
      <dgm:t>
        <a:bodyPr/>
        <a:lstStyle/>
        <a:p>
          <a:pPr>
            <a:buFont typeface="Times New Roman" panose="02020603050405020304" pitchFamily="18" charset="0"/>
            <a:buChar char="•"/>
          </a:pPr>
          <a:r>
            <a:rPr lang="en-CA" sz="900" dirty="0">
              <a:latin typeface="Times New Roman" panose="02020603050405020304" pitchFamily="18" charset="0"/>
              <a:cs typeface="Times New Roman" panose="02020603050405020304" pitchFamily="18" charset="0"/>
            </a:rPr>
            <a:t>Providing inputs to Government authorities</a:t>
          </a:r>
        </a:p>
      </dgm:t>
    </dgm:pt>
    <dgm:pt modelId="{42EAECCE-345F-4A69-8451-E522FCB3F1BD}" type="parTrans" cxnId="{14FFC115-595A-40C2-922C-A99ECD591933}">
      <dgm:prSet/>
      <dgm:spPr/>
      <dgm:t>
        <a:bodyPr/>
        <a:lstStyle/>
        <a:p>
          <a:endParaRPr lang="en-CA"/>
        </a:p>
      </dgm:t>
    </dgm:pt>
    <dgm:pt modelId="{F9454C5F-9C09-436A-9B89-8984D446E9FE}" type="sibTrans" cxnId="{14FFC115-595A-40C2-922C-A99ECD591933}">
      <dgm:prSet/>
      <dgm:spPr/>
      <dgm:t>
        <a:bodyPr/>
        <a:lstStyle/>
        <a:p>
          <a:endParaRPr lang="en-CA"/>
        </a:p>
      </dgm:t>
    </dgm:pt>
    <dgm:pt modelId="{17F716D4-2D25-4D53-A0BE-A6AE884ADB26}">
      <dgm:prSet custT="1"/>
      <dgm:spPr/>
      <dgm:t>
        <a:bodyPr/>
        <a:lstStyle/>
        <a:p>
          <a:pPr>
            <a:buFont typeface="Times New Roman" panose="02020603050405020304" pitchFamily="18" charset="0"/>
            <a:buChar char="•"/>
          </a:pPr>
          <a:r>
            <a:rPr lang="en-CA" sz="900" dirty="0">
              <a:latin typeface="Times New Roman" panose="02020603050405020304" pitchFamily="18" charset="0"/>
              <a:cs typeface="Times New Roman" panose="02020603050405020304" pitchFamily="18" charset="0"/>
            </a:rPr>
            <a:t>Monitoring project implementation</a:t>
          </a:r>
        </a:p>
      </dgm:t>
    </dgm:pt>
    <dgm:pt modelId="{66C102C0-B787-4B83-B566-D4FCBFB645C4}" type="parTrans" cxnId="{062702FA-C2CA-467E-A41C-592A586B1460}">
      <dgm:prSet/>
      <dgm:spPr/>
      <dgm:t>
        <a:bodyPr/>
        <a:lstStyle/>
        <a:p>
          <a:endParaRPr lang="en-CA"/>
        </a:p>
      </dgm:t>
    </dgm:pt>
    <dgm:pt modelId="{35B53ABD-461E-409B-BCEB-772BEC51F05C}" type="sibTrans" cxnId="{062702FA-C2CA-467E-A41C-592A586B1460}">
      <dgm:prSet/>
      <dgm:spPr/>
      <dgm:t>
        <a:bodyPr/>
        <a:lstStyle/>
        <a:p>
          <a:endParaRPr lang="en-CA"/>
        </a:p>
      </dgm:t>
    </dgm:pt>
    <dgm:pt modelId="{085176BE-5A32-4024-A1DD-C75804F17F32}" type="pres">
      <dgm:prSet presAssocID="{A594378D-CD01-4D81-ACE9-D0FB56E6010F}" presName="composite" presStyleCnt="0">
        <dgm:presLayoutVars>
          <dgm:chMax val="5"/>
          <dgm:dir/>
          <dgm:resizeHandles val="exact"/>
        </dgm:presLayoutVars>
      </dgm:prSet>
      <dgm:spPr/>
    </dgm:pt>
    <dgm:pt modelId="{C59C86B4-57D4-4CDE-B2CB-65B56B057B65}" type="pres">
      <dgm:prSet presAssocID="{3BA9CBC1-8B4C-4BC2-A4D3-143C0FBE704F}" presName="circle1" presStyleLbl="lnNode1" presStyleIdx="0" presStyleCnt="5"/>
      <dgm:spPr/>
    </dgm:pt>
    <dgm:pt modelId="{4687F646-248B-4DEE-8754-449B4F2500B0}" type="pres">
      <dgm:prSet presAssocID="{3BA9CBC1-8B4C-4BC2-A4D3-143C0FBE704F}" presName="text1" presStyleLbl="revTx" presStyleIdx="0" presStyleCnt="5" custScaleX="208361" custLinFactNeighborX="55373" custLinFactNeighborY="5788">
        <dgm:presLayoutVars>
          <dgm:bulletEnabled val="1"/>
        </dgm:presLayoutVars>
      </dgm:prSet>
      <dgm:spPr/>
    </dgm:pt>
    <dgm:pt modelId="{F1E11BCD-63C3-403A-AD5B-4D614176A9FA}" type="pres">
      <dgm:prSet presAssocID="{3BA9CBC1-8B4C-4BC2-A4D3-143C0FBE704F}" presName="line1" presStyleLbl="callout" presStyleIdx="0" presStyleCnt="10"/>
      <dgm:spPr/>
    </dgm:pt>
    <dgm:pt modelId="{8A47FBA6-42E5-469C-9E2E-F098DA804BC8}" type="pres">
      <dgm:prSet presAssocID="{3BA9CBC1-8B4C-4BC2-A4D3-143C0FBE704F}" presName="d1" presStyleLbl="callout" presStyleIdx="1" presStyleCnt="10"/>
      <dgm:spPr/>
    </dgm:pt>
    <dgm:pt modelId="{AA3C16C0-AC10-43F5-83FC-E2066AF1BDCC}" type="pres">
      <dgm:prSet presAssocID="{83606C63-7435-49FB-A449-BBAB4DD35369}" presName="circle2" presStyleLbl="lnNode1" presStyleIdx="1" presStyleCnt="5"/>
      <dgm:spPr/>
    </dgm:pt>
    <dgm:pt modelId="{8A7E128F-5367-40D2-A038-5B5AB79DBF7B}" type="pres">
      <dgm:prSet presAssocID="{83606C63-7435-49FB-A449-BBAB4DD35369}" presName="text2" presStyleLbl="revTx" presStyleIdx="1" presStyleCnt="5" custScaleX="194098" custLinFactNeighborX="48624" custLinFactNeighborY="1447">
        <dgm:presLayoutVars>
          <dgm:bulletEnabled val="1"/>
        </dgm:presLayoutVars>
      </dgm:prSet>
      <dgm:spPr/>
    </dgm:pt>
    <dgm:pt modelId="{9CF3BF23-C79A-4B83-9C32-8A3FB20D8B26}" type="pres">
      <dgm:prSet presAssocID="{83606C63-7435-49FB-A449-BBAB4DD35369}" presName="line2" presStyleLbl="callout" presStyleIdx="2" presStyleCnt="10"/>
      <dgm:spPr/>
    </dgm:pt>
    <dgm:pt modelId="{8D56F2FF-5313-4927-9467-EDFE6A02D69A}" type="pres">
      <dgm:prSet presAssocID="{83606C63-7435-49FB-A449-BBAB4DD35369}" presName="d2" presStyleLbl="callout" presStyleIdx="3" presStyleCnt="10"/>
      <dgm:spPr/>
    </dgm:pt>
    <dgm:pt modelId="{ECC96022-60C5-4318-8512-0B67DE535B70}" type="pres">
      <dgm:prSet presAssocID="{204CED42-A72D-427A-8DC0-BE1E7CFE3436}" presName="circle3" presStyleLbl="lnNode1" presStyleIdx="2" presStyleCnt="5"/>
      <dgm:spPr/>
    </dgm:pt>
    <dgm:pt modelId="{70480C2F-0304-4B47-8CA8-3C2BD553A08A}" type="pres">
      <dgm:prSet presAssocID="{204CED42-A72D-427A-8DC0-BE1E7CFE3436}" presName="text3" presStyleLbl="revTx" presStyleIdx="2" presStyleCnt="5" custScaleX="183126" custLinFactNeighborX="41123" custLinFactNeighborY="4998">
        <dgm:presLayoutVars>
          <dgm:bulletEnabled val="1"/>
        </dgm:presLayoutVars>
      </dgm:prSet>
      <dgm:spPr/>
    </dgm:pt>
    <dgm:pt modelId="{E3059B4D-A4E1-43A5-8C99-7CC018C966EA}" type="pres">
      <dgm:prSet presAssocID="{204CED42-A72D-427A-8DC0-BE1E7CFE3436}" presName="line3" presStyleLbl="callout" presStyleIdx="4" presStyleCnt="10"/>
      <dgm:spPr/>
    </dgm:pt>
    <dgm:pt modelId="{3384CFFF-E4F6-4947-9870-330B36EF71DF}" type="pres">
      <dgm:prSet presAssocID="{204CED42-A72D-427A-8DC0-BE1E7CFE3436}" presName="d3" presStyleLbl="callout" presStyleIdx="5" presStyleCnt="10"/>
      <dgm:spPr/>
    </dgm:pt>
    <dgm:pt modelId="{118A8D09-D183-44E0-9221-32CEEFCE1AE6}" type="pres">
      <dgm:prSet presAssocID="{F7B6F10B-B30F-4AEA-B34B-A8F1ABDA8788}" presName="circle4" presStyleLbl="lnNode1" presStyleIdx="3" presStyleCnt="5"/>
      <dgm:spPr/>
    </dgm:pt>
    <dgm:pt modelId="{FE925F34-E54B-4FD5-8EFE-FEA90B8F37BE}" type="pres">
      <dgm:prSet presAssocID="{F7B6F10B-B30F-4AEA-B34B-A8F1ABDA8788}" presName="text4" presStyleLbl="revTx" presStyleIdx="3" presStyleCnt="5" custScaleX="194410" custLinFactNeighborX="47231" custLinFactNeighborY="1091">
        <dgm:presLayoutVars>
          <dgm:bulletEnabled val="1"/>
        </dgm:presLayoutVars>
      </dgm:prSet>
      <dgm:spPr/>
    </dgm:pt>
    <dgm:pt modelId="{3A31B984-BCF1-40F0-BC55-2E94125ED683}" type="pres">
      <dgm:prSet presAssocID="{F7B6F10B-B30F-4AEA-B34B-A8F1ABDA8788}" presName="line4" presStyleLbl="callout" presStyleIdx="6" presStyleCnt="10"/>
      <dgm:spPr/>
    </dgm:pt>
    <dgm:pt modelId="{464B1BB9-1D9C-4314-8D67-C340635A71A4}" type="pres">
      <dgm:prSet presAssocID="{F7B6F10B-B30F-4AEA-B34B-A8F1ABDA8788}" presName="d4" presStyleLbl="callout" presStyleIdx="7" presStyleCnt="10"/>
      <dgm:spPr/>
    </dgm:pt>
    <dgm:pt modelId="{343DF219-4D29-4C82-A095-F30B81EE9BA1}" type="pres">
      <dgm:prSet presAssocID="{17F716D4-2D25-4D53-A0BE-A6AE884ADB26}" presName="circle5" presStyleLbl="lnNode1" presStyleIdx="4" presStyleCnt="5"/>
      <dgm:spPr/>
    </dgm:pt>
    <dgm:pt modelId="{59BDBE92-9260-4D7F-B4BC-C8E59142428A}" type="pres">
      <dgm:prSet presAssocID="{17F716D4-2D25-4D53-A0BE-A6AE884ADB26}" presName="text5" presStyleLbl="revTx" presStyleIdx="4" presStyleCnt="5" custScaleX="161248" custLinFactNeighborX="32647" custLinFactNeighborY="1250">
        <dgm:presLayoutVars>
          <dgm:bulletEnabled val="1"/>
        </dgm:presLayoutVars>
      </dgm:prSet>
      <dgm:spPr/>
    </dgm:pt>
    <dgm:pt modelId="{7716F8CF-529E-475C-A95B-82F7CF88DFFC}" type="pres">
      <dgm:prSet presAssocID="{17F716D4-2D25-4D53-A0BE-A6AE884ADB26}" presName="line5" presStyleLbl="callout" presStyleIdx="8" presStyleCnt="10"/>
      <dgm:spPr/>
    </dgm:pt>
    <dgm:pt modelId="{E563270D-65CF-4921-8163-8256437B1838}" type="pres">
      <dgm:prSet presAssocID="{17F716D4-2D25-4D53-A0BE-A6AE884ADB26}" presName="d5" presStyleLbl="callout" presStyleIdx="9" presStyleCnt="10"/>
      <dgm:spPr/>
    </dgm:pt>
  </dgm:ptLst>
  <dgm:cxnLst>
    <dgm:cxn modelId="{0A83C511-2B6C-4999-B237-FC2B1EBA714C}" type="presOf" srcId="{F7B6F10B-B30F-4AEA-B34B-A8F1ABDA8788}" destId="{FE925F34-E54B-4FD5-8EFE-FEA90B8F37BE}" srcOrd="0" destOrd="0" presId="urn:microsoft.com/office/officeart/2005/8/layout/target1"/>
    <dgm:cxn modelId="{14FFC115-595A-40C2-922C-A99ECD591933}" srcId="{A594378D-CD01-4D81-ACE9-D0FB56E6010F}" destId="{F7B6F10B-B30F-4AEA-B34B-A8F1ABDA8788}" srcOrd="3" destOrd="0" parTransId="{42EAECCE-345F-4A69-8451-E522FCB3F1BD}" sibTransId="{F9454C5F-9C09-436A-9B89-8984D446E9FE}"/>
    <dgm:cxn modelId="{6D386A2F-538D-40D0-B6EE-2D955B41E0B6}" type="presOf" srcId="{3BA9CBC1-8B4C-4BC2-A4D3-143C0FBE704F}" destId="{4687F646-248B-4DEE-8754-449B4F2500B0}" srcOrd="0" destOrd="0" presId="urn:microsoft.com/office/officeart/2005/8/layout/target1"/>
    <dgm:cxn modelId="{6045C73A-236B-4F0A-B030-8F62196600CD}" srcId="{A594378D-CD01-4D81-ACE9-D0FB56E6010F}" destId="{83606C63-7435-49FB-A449-BBAB4DD35369}" srcOrd="1" destOrd="0" parTransId="{590FEDDD-F781-42A2-A14C-1D02D708B6FE}" sibTransId="{09FC4EE8-5C1D-4F68-94F0-2858106A02FA}"/>
    <dgm:cxn modelId="{83365D7B-5725-4C16-942E-503841B458D0}" type="presOf" srcId="{17F716D4-2D25-4D53-A0BE-A6AE884ADB26}" destId="{59BDBE92-9260-4D7F-B4BC-C8E59142428A}" srcOrd="0" destOrd="0" presId="urn:microsoft.com/office/officeart/2005/8/layout/target1"/>
    <dgm:cxn modelId="{CAF16091-9710-4B5B-8FDC-719DF7813A1F}" srcId="{A594378D-CD01-4D81-ACE9-D0FB56E6010F}" destId="{3BA9CBC1-8B4C-4BC2-A4D3-143C0FBE704F}" srcOrd="0" destOrd="0" parTransId="{E931ED48-D088-44D0-9B18-4C17525AF3BB}" sibTransId="{CB9A3903-E4D5-4D0C-AACD-5AE5C57EFC40}"/>
    <dgm:cxn modelId="{DA5A9CA8-1427-4CBF-AC7C-75D8ABB13538}" srcId="{A594378D-CD01-4D81-ACE9-D0FB56E6010F}" destId="{204CED42-A72D-427A-8DC0-BE1E7CFE3436}" srcOrd="2" destOrd="0" parTransId="{067E0354-28CF-4017-BB70-C222DAFD348C}" sibTransId="{3D2AA2ED-E7D7-4BCB-B34D-697EDDEF2CD9}"/>
    <dgm:cxn modelId="{0056E3B2-F329-41C2-B409-4294F87470DB}" type="presOf" srcId="{A594378D-CD01-4D81-ACE9-D0FB56E6010F}" destId="{085176BE-5A32-4024-A1DD-C75804F17F32}" srcOrd="0" destOrd="0" presId="urn:microsoft.com/office/officeart/2005/8/layout/target1"/>
    <dgm:cxn modelId="{5C3038D1-9CB8-4954-95C0-DB39FD4272B5}" type="presOf" srcId="{83606C63-7435-49FB-A449-BBAB4DD35369}" destId="{8A7E128F-5367-40D2-A038-5B5AB79DBF7B}" srcOrd="0" destOrd="0" presId="urn:microsoft.com/office/officeart/2005/8/layout/target1"/>
    <dgm:cxn modelId="{062702FA-C2CA-467E-A41C-592A586B1460}" srcId="{A594378D-CD01-4D81-ACE9-D0FB56E6010F}" destId="{17F716D4-2D25-4D53-A0BE-A6AE884ADB26}" srcOrd="4" destOrd="0" parTransId="{66C102C0-B787-4B83-B566-D4FCBFB645C4}" sibTransId="{35B53ABD-461E-409B-BCEB-772BEC51F05C}"/>
    <dgm:cxn modelId="{01D877FB-262E-4A70-A2D9-D3F1D24BD77A}" type="presOf" srcId="{204CED42-A72D-427A-8DC0-BE1E7CFE3436}" destId="{70480C2F-0304-4B47-8CA8-3C2BD553A08A}" srcOrd="0" destOrd="0" presId="urn:microsoft.com/office/officeart/2005/8/layout/target1"/>
    <dgm:cxn modelId="{961401DA-DA7E-4CAA-A6D3-A40C6C3BFC74}" type="presParOf" srcId="{085176BE-5A32-4024-A1DD-C75804F17F32}" destId="{C59C86B4-57D4-4CDE-B2CB-65B56B057B65}" srcOrd="0" destOrd="0" presId="urn:microsoft.com/office/officeart/2005/8/layout/target1"/>
    <dgm:cxn modelId="{806A9F27-DD77-449D-85D7-1C94BEAE8D68}" type="presParOf" srcId="{085176BE-5A32-4024-A1DD-C75804F17F32}" destId="{4687F646-248B-4DEE-8754-449B4F2500B0}" srcOrd="1" destOrd="0" presId="urn:microsoft.com/office/officeart/2005/8/layout/target1"/>
    <dgm:cxn modelId="{A6653EF9-AF37-40D1-B445-56FF88A66FB6}" type="presParOf" srcId="{085176BE-5A32-4024-A1DD-C75804F17F32}" destId="{F1E11BCD-63C3-403A-AD5B-4D614176A9FA}" srcOrd="2" destOrd="0" presId="urn:microsoft.com/office/officeart/2005/8/layout/target1"/>
    <dgm:cxn modelId="{46364284-1DD7-4AD9-8279-2E9B6061264C}" type="presParOf" srcId="{085176BE-5A32-4024-A1DD-C75804F17F32}" destId="{8A47FBA6-42E5-469C-9E2E-F098DA804BC8}" srcOrd="3" destOrd="0" presId="urn:microsoft.com/office/officeart/2005/8/layout/target1"/>
    <dgm:cxn modelId="{F27F27C6-08D3-4657-A29C-411DAAF300EA}" type="presParOf" srcId="{085176BE-5A32-4024-A1DD-C75804F17F32}" destId="{AA3C16C0-AC10-43F5-83FC-E2066AF1BDCC}" srcOrd="4" destOrd="0" presId="urn:microsoft.com/office/officeart/2005/8/layout/target1"/>
    <dgm:cxn modelId="{67D9E977-B768-47AE-B805-AB84A9EE2DDD}" type="presParOf" srcId="{085176BE-5A32-4024-A1DD-C75804F17F32}" destId="{8A7E128F-5367-40D2-A038-5B5AB79DBF7B}" srcOrd="5" destOrd="0" presId="urn:microsoft.com/office/officeart/2005/8/layout/target1"/>
    <dgm:cxn modelId="{E827AD34-7BC2-47A8-8314-2BC7301E985A}" type="presParOf" srcId="{085176BE-5A32-4024-A1DD-C75804F17F32}" destId="{9CF3BF23-C79A-4B83-9C32-8A3FB20D8B26}" srcOrd="6" destOrd="0" presId="urn:microsoft.com/office/officeart/2005/8/layout/target1"/>
    <dgm:cxn modelId="{120DD9CD-5572-4719-86CF-F4CBC9437919}" type="presParOf" srcId="{085176BE-5A32-4024-A1DD-C75804F17F32}" destId="{8D56F2FF-5313-4927-9467-EDFE6A02D69A}" srcOrd="7" destOrd="0" presId="urn:microsoft.com/office/officeart/2005/8/layout/target1"/>
    <dgm:cxn modelId="{54E9A75D-178C-45DE-AD86-51AF09C4C591}" type="presParOf" srcId="{085176BE-5A32-4024-A1DD-C75804F17F32}" destId="{ECC96022-60C5-4318-8512-0B67DE535B70}" srcOrd="8" destOrd="0" presId="urn:microsoft.com/office/officeart/2005/8/layout/target1"/>
    <dgm:cxn modelId="{DB3A56C0-DCDA-42DD-8AD8-30F04339F2CA}" type="presParOf" srcId="{085176BE-5A32-4024-A1DD-C75804F17F32}" destId="{70480C2F-0304-4B47-8CA8-3C2BD553A08A}" srcOrd="9" destOrd="0" presId="urn:microsoft.com/office/officeart/2005/8/layout/target1"/>
    <dgm:cxn modelId="{A77329D9-512C-4A7F-A2CD-3F11192933AC}" type="presParOf" srcId="{085176BE-5A32-4024-A1DD-C75804F17F32}" destId="{E3059B4D-A4E1-43A5-8C99-7CC018C966EA}" srcOrd="10" destOrd="0" presId="urn:microsoft.com/office/officeart/2005/8/layout/target1"/>
    <dgm:cxn modelId="{8A091A7D-BA2A-4851-A0B8-480A414511D0}" type="presParOf" srcId="{085176BE-5A32-4024-A1DD-C75804F17F32}" destId="{3384CFFF-E4F6-4947-9870-330B36EF71DF}" srcOrd="11" destOrd="0" presId="urn:microsoft.com/office/officeart/2005/8/layout/target1"/>
    <dgm:cxn modelId="{81186D8D-1467-458C-AABC-A2EC0B1631FD}" type="presParOf" srcId="{085176BE-5A32-4024-A1DD-C75804F17F32}" destId="{118A8D09-D183-44E0-9221-32CEEFCE1AE6}" srcOrd="12" destOrd="0" presId="urn:microsoft.com/office/officeart/2005/8/layout/target1"/>
    <dgm:cxn modelId="{61CE5CF5-5FD5-4DD0-A58C-E4D8402DF079}" type="presParOf" srcId="{085176BE-5A32-4024-A1DD-C75804F17F32}" destId="{FE925F34-E54B-4FD5-8EFE-FEA90B8F37BE}" srcOrd="13" destOrd="0" presId="urn:microsoft.com/office/officeart/2005/8/layout/target1"/>
    <dgm:cxn modelId="{AF63E88D-10E0-499E-8D68-7D0C31C748A3}" type="presParOf" srcId="{085176BE-5A32-4024-A1DD-C75804F17F32}" destId="{3A31B984-BCF1-40F0-BC55-2E94125ED683}" srcOrd="14" destOrd="0" presId="urn:microsoft.com/office/officeart/2005/8/layout/target1"/>
    <dgm:cxn modelId="{7988E6A8-B524-4D9B-ADAF-E4E02C15FB97}" type="presParOf" srcId="{085176BE-5A32-4024-A1DD-C75804F17F32}" destId="{464B1BB9-1D9C-4314-8D67-C340635A71A4}" srcOrd="15" destOrd="0" presId="urn:microsoft.com/office/officeart/2005/8/layout/target1"/>
    <dgm:cxn modelId="{2AAA3F0E-97F5-417B-A82F-EB6BE90A0D5E}" type="presParOf" srcId="{085176BE-5A32-4024-A1DD-C75804F17F32}" destId="{343DF219-4D29-4C82-A095-F30B81EE9BA1}" srcOrd="16" destOrd="0" presId="urn:microsoft.com/office/officeart/2005/8/layout/target1"/>
    <dgm:cxn modelId="{DA80ED10-1520-4FE5-BEF4-365D2F44EFC6}" type="presParOf" srcId="{085176BE-5A32-4024-A1DD-C75804F17F32}" destId="{59BDBE92-9260-4D7F-B4BC-C8E59142428A}" srcOrd="17" destOrd="0" presId="urn:microsoft.com/office/officeart/2005/8/layout/target1"/>
    <dgm:cxn modelId="{68DC6152-F3D8-4606-97A6-E5AEECD14507}" type="presParOf" srcId="{085176BE-5A32-4024-A1DD-C75804F17F32}" destId="{7716F8CF-529E-475C-A95B-82F7CF88DFFC}" srcOrd="18" destOrd="0" presId="urn:microsoft.com/office/officeart/2005/8/layout/target1"/>
    <dgm:cxn modelId="{6209AD32-B3E4-4A09-AED9-85DDA4EBA047}" type="presParOf" srcId="{085176BE-5A32-4024-A1DD-C75804F17F32}" destId="{E563270D-65CF-4921-8163-8256437B1838}" srcOrd="19" destOrd="0" presId="urn:microsoft.com/office/officeart/2005/8/layout/targe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94378D-CD01-4D81-ACE9-D0FB56E6010F}" type="doc">
      <dgm:prSet loTypeId="urn:microsoft.com/office/officeart/2008/layout/VerticalCurvedList" loCatId="list" qsTypeId="urn:microsoft.com/office/officeart/2005/8/quickstyle/3d3" qsCatId="3D" csTypeId="urn:microsoft.com/office/officeart/2005/8/colors/accent1_3" csCatId="accent1" phldr="1"/>
      <dgm:spPr/>
    </dgm:pt>
    <dgm:pt modelId="{3BA9CBC1-8B4C-4BC2-A4D3-143C0FBE704F}">
      <dgm:prSet phldrT="[Text]" custT="1"/>
      <dgm:spPr>
        <a:xfrm>
          <a:off x="236785" y="152942"/>
          <a:ext cx="6345751" cy="30575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CA" sz="1000" i="1"/>
            <a:t>Roles and responsibilities of all parties </a:t>
          </a:r>
          <a:endParaRPr lang="en-CA" sz="1000" b="0" i="1" dirty="0">
            <a:solidFill>
              <a:srgbClr val="EEECE1"/>
            </a:solidFill>
            <a:latin typeface="Times New Roman" panose="02020603050405020304" pitchFamily="18" charset="0"/>
            <a:ea typeface="Calibri"/>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a:xfrm>
          <a:off x="-3802748" y="-584065"/>
          <a:ext cx="4532467" cy="4532467"/>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CA"/>
        </a:p>
      </dgm:t>
    </dgm:pt>
    <dgm:pt modelId="{5029DCA0-D0FF-454B-A6FC-2A44D2214769}">
      <dgm:prSet/>
      <dgm:spPr/>
      <dgm:t>
        <a:bodyPr/>
        <a:lstStyle/>
        <a:p>
          <a:pPr>
            <a:buNone/>
          </a:pPr>
          <a:r>
            <a:rPr lang="en-CA" i="1"/>
            <a:t>Target beneficiaries and eligibility criteria</a:t>
          </a:r>
          <a:endParaRPr lang="en-CA"/>
        </a:p>
      </dgm:t>
    </dgm:pt>
    <dgm:pt modelId="{A8E51FA2-5044-4070-BA82-7FD0DACDFEDD}" type="parTrans" cxnId="{C7A621E1-AC1E-4CBC-BDC1-D6E735E69C0E}">
      <dgm:prSet/>
      <dgm:spPr/>
      <dgm:t>
        <a:bodyPr/>
        <a:lstStyle/>
        <a:p>
          <a:endParaRPr lang="en-CA"/>
        </a:p>
      </dgm:t>
    </dgm:pt>
    <dgm:pt modelId="{09504563-7217-4543-B8C7-56451A326EA9}" type="sibTrans" cxnId="{C7A621E1-AC1E-4CBC-BDC1-D6E735E69C0E}">
      <dgm:prSet/>
      <dgm:spPr/>
      <dgm:t>
        <a:bodyPr/>
        <a:lstStyle/>
        <a:p>
          <a:endParaRPr lang="en-CA"/>
        </a:p>
      </dgm:t>
    </dgm:pt>
    <dgm:pt modelId="{9F814683-9B16-4C2E-AD3D-DFE09D0243CB}">
      <dgm:prSet/>
      <dgm:spPr/>
      <dgm:t>
        <a:bodyPr/>
        <a:lstStyle/>
        <a:p>
          <a:pPr>
            <a:buNone/>
          </a:pPr>
          <a:r>
            <a:rPr lang="en-CA" i="1"/>
            <a:t>Environment and social safeguard</a:t>
          </a:r>
          <a:endParaRPr lang="en-CA"/>
        </a:p>
      </dgm:t>
    </dgm:pt>
    <dgm:pt modelId="{CF9D73D8-F9FE-4B4F-B71F-FB1D849337B4}" type="parTrans" cxnId="{DE25CFC2-1CD4-4CA0-8C74-18BE8905C316}">
      <dgm:prSet/>
      <dgm:spPr/>
      <dgm:t>
        <a:bodyPr/>
        <a:lstStyle/>
        <a:p>
          <a:endParaRPr lang="en-CA"/>
        </a:p>
      </dgm:t>
    </dgm:pt>
    <dgm:pt modelId="{1D27C8F1-0ACE-4EF1-AE8A-3D18082C023E}" type="sibTrans" cxnId="{DE25CFC2-1CD4-4CA0-8C74-18BE8905C316}">
      <dgm:prSet/>
      <dgm:spPr/>
      <dgm:t>
        <a:bodyPr/>
        <a:lstStyle/>
        <a:p>
          <a:endParaRPr lang="en-CA"/>
        </a:p>
      </dgm:t>
    </dgm:pt>
    <dgm:pt modelId="{CC037E59-84CE-400C-9F18-EEF06C336332}">
      <dgm:prSet/>
      <dgm:spPr/>
      <dgm:t>
        <a:bodyPr/>
        <a:lstStyle/>
        <a:p>
          <a:pPr>
            <a:buNone/>
          </a:pPr>
          <a:r>
            <a:rPr lang="en-CA" i="1"/>
            <a:t>Legal arrangements and guarantees </a:t>
          </a:r>
          <a:endParaRPr lang="en-CA"/>
        </a:p>
      </dgm:t>
    </dgm:pt>
    <dgm:pt modelId="{CF29F919-E5B4-4CAB-AFCC-92C42FFE6F45}" type="parTrans" cxnId="{32BC2B5B-01FA-48FD-9B49-5B236EED637A}">
      <dgm:prSet/>
      <dgm:spPr/>
      <dgm:t>
        <a:bodyPr/>
        <a:lstStyle/>
        <a:p>
          <a:endParaRPr lang="en-CA"/>
        </a:p>
      </dgm:t>
    </dgm:pt>
    <dgm:pt modelId="{C98B4494-E87D-444F-94AD-CFD073B91D6B}" type="sibTrans" cxnId="{32BC2B5B-01FA-48FD-9B49-5B236EED637A}">
      <dgm:prSet/>
      <dgm:spPr/>
      <dgm:t>
        <a:bodyPr/>
        <a:lstStyle/>
        <a:p>
          <a:endParaRPr lang="en-CA"/>
        </a:p>
      </dgm:t>
    </dgm:pt>
    <dgm:pt modelId="{56D6064E-FB6F-47B1-84F2-29E1DF9796B6}">
      <dgm:prSet/>
      <dgm:spPr/>
      <dgm:t>
        <a:bodyPr/>
        <a:lstStyle/>
        <a:p>
          <a:pPr>
            <a:buNone/>
          </a:pPr>
          <a:r>
            <a:rPr lang="en-CA" i="1"/>
            <a:t>Loan approval, disbursement, and repayment procedures</a:t>
          </a:r>
        </a:p>
      </dgm:t>
    </dgm:pt>
    <dgm:pt modelId="{B404B2D9-84C1-48F5-A7F6-C692DD6298C7}" type="parTrans" cxnId="{100789D9-A1F7-4454-AFEE-88BEF429E454}">
      <dgm:prSet/>
      <dgm:spPr/>
      <dgm:t>
        <a:bodyPr/>
        <a:lstStyle/>
        <a:p>
          <a:endParaRPr lang="en-CA"/>
        </a:p>
      </dgm:t>
    </dgm:pt>
    <dgm:pt modelId="{ECCE7C59-F46C-4E84-91BD-D498BEF0EB3F}" type="sibTrans" cxnId="{100789D9-A1F7-4454-AFEE-88BEF429E454}">
      <dgm:prSet/>
      <dgm:spPr/>
      <dgm:t>
        <a:bodyPr/>
        <a:lstStyle/>
        <a:p>
          <a:endParaRPr lang="en-CA"/>
        </a:p>
      </dgm:t>
    </dgm:pt>
    <dgm:pt modelId="{EA9C5D36-17A8-4CC0-B01A-4D6BC601DE3C}">
      <dgm:prSet/>
      <dgm:spPr/>
      <dgm:t>
        <a:bodyPr/>
        <a:lstStyle/>
        <a:p>
          <a:pPr>
            <a:buNone/>
          </a:pPr>
          <a:r>
            <a:rPr lang="en-CA" i="1"/>
            <a:t>Procurement procedures and capacity building</a:t>
          </a:r>
        </a:p>
      </dgm:t>
    </dgm:pt>
    <dgm:pt modelId="{BDB97F5E-324E-473F-BC99-95F8CC52E27C}" type="parTrans" cxnId="{484E343B-9925-4DDD-B60A-0336614BDD73}">
      <dgm:prSet/>
      <dgm:spPr/>
      <dgm:t>
        <a:bodyPr/>
        <a:lstStyle/>
        <a:p>
          <a:endParaRPr lang="en-CA"/>
        </a:p>
      </dgm:t>
    </dgm:pt>
    <dgm:pt modelId="{6FA088D3-062F-458E-B94F-6463CDF7321E}" type="sibTrans" cxnId="{484E343B-9925-4DDD-B60A-0336614BDD73}">
      <dgm:prSet/>
      <dgm:spPr/>
      <dgm:t>
        <a:bodyPr/>
        <a:lstStyle/>
        <a:p>
          <a:endParaRPr lang="en-CA"/>
        </a:p>
      </dgm:t>
    </dgm:pt>
    <dgm:pt modelId="{A296D539-7531-40C6-BE94-8C1EE059B7F1}">
      <dgm:prSet/>
      <dgm:spPr/>
      <dgm:t>
        <a:bodyPr/>
        <a:lstStyle/>
        <a:p>
          <a:r>
            <a:rPr lang="en-US" i="1"/>
            <a:t>Monitoring and reporting mechanisms</a:t>
          </a:r>
          <a:endParaRPr lang="en-CA"/>
        </a:p>
      </dgm:t>
    </dgm:pt>
    <dgm:pt modelId="{ED9BD0A5-5964-4009-9151-4F96A33C76D2}" type="parTrans" cxnId="{5847B0B5-F978-4715-A7EC-84F3E6FF5A57}">
      <dgm:prSet/>
      <dgm:spPr/>
      <dgm:t>
        <a:bodyPr/>
        <a:lstStyle/>
        <a:p>
          <a:endParaRPr lang="en-CA"/>
        </a:p>
      </dgm:t>
    </dgm:pt>
    <dgm:pt modelId="{A7B2996A-7705-4F5D-8610-E0208A5CA426}" type="sibTrans" cxnId="{5847B0B5-F978-4715-A7EC-84F3E6FF5A57}">
      <dgm:prSet/>
      <dgm:spPr/>
      <dgm:t>
        <a:bodyPr/>
        <a:lstStyle/>
        <a:p>
          <a:endParaRPr lang="en-CA"/>
        </a:p>
      </dgm:t>
    </dgm:pt>
    <dgm:pt modelId="{7C0186B7-C2CC-4599-A919-DEBF9DFC3884}" type="pres">
      <dgm:prSet presAssocID="{A594378D-CD01-4D81-ACE9-D0FB56E6010F}" presName="Name0" presStyleCnt="0">
        <dgm:presLayoutVars>
          <dgm:chMax val="7"/>
          <dgm:chPref val="7"/>
          <dgm:dir/>
        </dgm:presLayoutVars>
      </dgm:prSet>
      <dgm:spPr/>
    </dgm:pt>
    <dgm:pt modelId="{1402313E-2EFF-4384-A1F6-7BDE5352A3D2}" type="pres">
      <dgm:prSet presAssocID="{A594378D-CD01-4D81-ACE9-D0FB56E6010F}" presName="Name1" presStyleCnt="0"/>
      <dgm:spPr/>
    </dgm:pt>
    <dgm:pt modelId="{829E5B85-C0CB-4C09-8EBA-23F6B94673D8}" type="pres">
      <dgm:prSet presAssocID="{A594378D-CD01-4D81-ACE9-D0FB56E6010F}" presName="cycle" presStyleCnt="0"/>
      <dgm:spPr/>
    </dgm:pt>
    <dgm:pt modelId="{5DED518A-3793-4FF0-9BFF-C086C2D0BEF3}" type="pres">
      <dgm:prSet presAssocID="{A594378D-CD01-4D81-ACE9-D0FB56E6010F}" presName="srcNode" presStyleLbl="node1" presStyleIdx="0" presStyleCnt="7"/>
      <dgm:spPr/>
    </dgm:pt>
    <dgm:pt modelId="{B12FE871-0FD4-489F-A74E-323EB56CD85D}" type="pres">
      <dgm:prSet presAssocID="{A594378D-CD01-4D81-ACE9-D0FB56E6010F}" presName="conn" presStyleLbl="parChTrans1D2" presStyleIdx="0" presStyleCnt="1"/>
      <dgm:spPr/>
    </dgm:pt>
    <dgm:pt modelId="{4A888EFD-866E-4154-83E6-1185D728518F}" type="pres">
      <dgm:prSet presAssocID="{A594378D-CD01-4D81-ACE9-D0FB56E6010F}" presName="extraNode" presStyleLbl="node1" presStyleIdx="0" presStyleCnt="7"/>
      <dgm:spPr/>
    </dgm:pt>
    <dgm:pt modelId="{B9F52C4D-4B47-49D9-A0BC-30ABF8F84E06}" type="pres">
      <dgm:prSet presAssocID="{A594378D-CD01-4D81-ACE9-D0FB56E6010F}" presName="dstNode" presStyleLbl="node1" presStyleIdx="0" presStyleCnt="7"/>
      <dgm:spPr/>
    </dgm:pt>
    <dgm:pt modelId="{D859686A-8A7B-45E2-B25C-0D87A772A0B6}" type="pres">
      <dgm:prSet presAssocID="{3BA9CBC1-8B4C-4BC2-A4D3-143C0FBE704F}" presName="text_1" presStyleLbl="node1" presStyleIdx="0" presStyleCnt="7">
        <dgm:presLayoutVars>
          <dgm:bulletEnabled val="1"/>
        </dgm:presLayoutVars>
      </dgm:prSet>
      <dgm:spPr/>
    </dgm:pt>
    <dgm:pt modelId="{C9CF2920-0716-48E6-BF24-E427B89B233A}" type="pres">
      <dgm:prSet presAssocID="{3BA9CBC1-8B4C-4BC2-A4D3-143C0FBE704F}" presName="accent_1" presStyleCnt="0"/>
      <dgm:spPr/>
    </dgm:pt>
    <dgm:pt modelId="{DC8869C7-3B24-460A-8CF0-2CCA8E6B7ABB}" type="pres">
      <dgm:prSet presAssocID="{3BA9CBC1-8B4C-4BC2-A4D3-143C0FBE704F}" presName="accentRepeatNode" presStyleLbl="solidFgAcc1" presStyleIdx="0" presStyleCnt="7"/>
      <dgm:spPr>
        <a:xfrm>
          <a:off x="45691" y="114723"/>
          <a:ext cx="382188" cy="3821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gm:spPr>
    </dgm:pt>
    <dgm:pt modelId="{D6AD39CD-B93C-46A2-848C-2E883617E28E}" type="pres">
      <dgm:prSet presAssocID="{5029DCA0-D0FF-454B-A6FC-2A44D2214769}" presName="text_2" presStyleLbl="node1" presStyleIdx="1" presStyleCnt="7">
        <dgm:presLayoutVars>
          <dgm:bulletEnabled val="1"/>
        </dgm:presLayoutVars>
      </dgm:prSet>
      <dgm:spPr/>
    </dgm:pt>
    <dgm:pt modelId="{9D65C5CA-4EEA-467F-B6C0-3A491A833AAB}" type="pres">
      <dgm:prSet presAssocID="{5029DCA0-D0FF-454B-A6FC-2A44D2214769}" presName="accent_2" presStyleCnt="0"/>
      <dgm:spPr/>
    </dgm:pt>
    <dgm:pt modelId="{67449C10-214C-49A8-9986-45AFB2AF95A3}" type="pres">
      <dgm:prSet presAssocID="{5029DCA0-D0FF-454B-A6FC-2A44D2214769}" presName="accentRepeatNode" presStyleLbl="solidFgAcc1" presStyleIdx="1" presStyleCnt="7"/>
      <dgm:spPr/>
    </dgm:pt>
    <dgm:pt modelId="{525E6433-39CC-448A-8C93-27374B82C18F}" type="pres">
      <dgm:prSet presAssocID="{9F814683-9B16-4C2E-AD3D-DFE09D0243CB}" presName="text_3" presStyleLbl="node1" presStyleIdx="2" presStyleCnt="7">
        <dgm:presLayoutVars>
          <dgm:bulletEnabled val="1"/>
        </dgm:presLayoutVars>
      </dgm:prSet>
      <dgm:spPr/>
    </dgm:pt>
    <dgm:pt modelId="{3AF52C29-45CB-4EAD-B7F8-B983634D3544}" type="pres">
      <dgm:prSet presAssocID="{9F814683-9B16-4C2E-AD3D-DFE09D0243CB}" presName="accent_3" presStyleCnt="0"/>
      <dgm:spPr/>
    </dgm:pt>
    <dgm:pt modelId="{820EF395-61AA-479F-A7CB-10270F54B166}" type="pres">
      <dgm:prSet presAssocID="{9F814683-9B16-4C2E-AD3D-DFE09D0243CB}" presName="accentRepeatNode" presStyleLbl="solidFgAcc1" presStyleIdx="2" presStyleCnt="7"/>
      <dgm:spPr/>
    </dgm:pt>
    <dgm:pt modelId="{C7CBE782-5100-4FFF-AACD-46CB6BD79F02}" type="pres">
      <dgm:prSet presAssocID="{CC037E59-84CE-400C-9F18-EEF06C336332}" presName="text_4" presStyleLbl="node1" presStyleIdx="3" presStyleCnt="7">
        <dgm:presLayoutVars>
          <dgm:bulletEnabled val="1"/>
        </dgm:presLayoutVars>
      </dgm:prSet>
      <dgm:spPr/>
    </dgm:pt>
    <dgm:pt modelId="{EA2E4E47-565A-461B-894A-17B393756770}" type="pres">
      <dgm:prSet presAssocID="{CC037E59-84CE-400C-9F18-EEF06C336332}" presName="accent_4" presStyleCnt="0"/>
      <dgm:spPr/>
    </dgm:pt>
    <dgm:pt modelId="{A82C4173-8DA3-4B0B-8C52-CB931DDC1159}" type="pres">
      <dgm:prSet presAssocID="{CC037E59-84CE-400C-9F18-EEF06C336332}" presName="accentRepeatNode" presStyleLbl="solidFgAcc1" presStyleIdx="3" presStyleCnt="7"/>
      <dgm:spPr/>
    </dgm:pt>
    <dgm:pt modelId="{9D865526-98EA-417F-94CC-FE374DE3C6AB}" type="pres">
      <dgm:prSet presAssocID="{56D6064E-FB6F-47B1-84F2-29E1DF9796B6}" presName="text_5" presStyleLbl="node1" presStyleIdx="4" presStyleCnt="7">
        <dgm:presLayoutVars>
          <dgm:bulletEnabled val="1"/>
        </dgm:presLayoutVars>
      </dgm:prSet>
      <dgm:spPr/>
    </dgm:pt>
    <dgm:pt modelId="{4383EF9D-A277-4B5A-AD77-4155BB6E5569}" type="pres">
      <dgm:prSet presAssocID="{56D6064E-FB6F-47B1-84F2-29E1DF9796B6}" presName="accent_5" presStyleCnt="0"/>
      <dgm:spPr/>
    </dgm:pt>
    <dgm:pt modelId="{82487B5F-8E08-43FA-932F-95A282AAB09E}" type="pres">
      <dgm:prSet presAssocID="{56D6064E-FB6F-47B1-84F2-29E1DF9796B6}" presName="accentRepeatNode" presStyleLbl="solidFgAcc1" presStyleIdx="4" presStyleCnt="7"/>
      <dgm:spPr/>
    </dgm:pt>
    <dgm:pt modelId="{8C1B3643-942B-4096-B31F-8D230E4ECBDD}" type="pres">
      <dgm:prSet presAssocID="{EA9C5D36-17A8-4CC0-B01A-4D6BC601DE3C}" presName="text_6" presStyleLbl="node1" presStyleIdx="5" presStyleCnt="7">
        <dgm:presLayoutVars>
          <dgm:bulletEnabled val="1"/>
        </dgm:presLayoutVars>
      </dgm:prSet>
      <dgm:spPr/>
    </dgm:pt>
    <dgm:pt modelId="{E03060E3-235F-4D50-AC7C-4C8046A8C8B6}" type="pres">
      <dgm:prSet presAssocID="{EA9C5D36-17A8-4CC0-B01A-4D6BC601DE3C}" presName="accent_6" presStyleCnt="0"/>
      <dgm:spPr/>
    </dgm:pt>
    <dgm:pt modelId="{29828FDB-5FD6-4143-9958-6FB74E9E37BD}" type="pres">
      <dgm:prSet presAssocID="{EA9C5D36-17A8-4CC0-B01A-4D6BC601DE3C}" presName="accentRepeatNode" presStyleLbl="solidFgAcc1" presStyleIdx="5" presStyleCnt="7"/>
      <dgm:spPr/>
    </dgm:pt>
    <dgm:pt modelId="{04E3D82A-4B09-42F8-BEE6-B5F57332DD4B}" type="pres">
      <dgm:prSet presAssocID="{A296D539-7531-40C6-BE94-8C1EE059B7F1}" presName="text_7" presStyleLbl="node1" presStyleIdx="6" presStyleCnt="7">
        <dgm:presLayoutVars>
          <dgm:bulletEnabled val="1"/>
        </dgm:presLayoutVars>
      </dgm:prSet>
      <dgm:spPr/>
    </dgm:pt>
    <dgm:pt modelId="{D9B1B5C9-77AF-4B86-9298-03B52DAFAB35}" type="pres">
      <dgm:prSet presAssocID="{A296D539-7531-40C6-BE94-8C1EE059B7F1}" presName="accent_7" presStyleCnt="0"/>
      <dgm:spPr/>
    </dgm:pt>
    <dgm:pt modelId="{11A1F19C-AFC1-433D-9DCF-0D9C83FE1B32}" type="pres">
      <dgm:prSet presAssocID="{A296D539-7531-40C6-BE94-8C1EE059B7F1}" presName="accentRepeatNode" presStyleLbl="solidFgAcc1" presStyleIdx="6" presStyleCnt="7"/>
      <dgm:spPr/>
    </dgm:pt>
  </dgm:ptLst>
  <dgm:cxnLst>
    <dgm:cxn modelId="{B8D6A312-E091-4F0F-B8AD-979FF16A85ED}" type="presOf" srcId="{CC037E59-84CE-400C-9F18-EEF06C336332}" destId="{C7CBE782-5100-4FFF-AACD-46CB6BD79F02}" srcOrd="0" destOrd="0" presId="urn:microsoft.com/office/officeart/2008/layout/VerticalCurvedList"/>
    <dgm:cxn modelId="{484E343B-9925-4DDD-B60A-0336614BDD73}" srcId="{A594378D-CD01-4D81-ACE9-D0FB56E6010F}" destId="{EA9C5D36-17A8-4CC0-B01A-4D6BC601DE3C}" srcOrd="5" destOrd="0" parTransId="{BDB97F5E-324E-473F-BC99-95F8CC52E27C}" sibTransId="{6FA088D3-062F-458E-B94F-6463CDF7321E}"/>
    <dgm:cxn modelId="{32BC2B5B-01FA-48FD-9B49-5B236EED637A}" srcId="{A594378D-CD01-4D81-ACE9-D0FB56E6010F}" destId="{CC037E59-84CE-400C-9F18-EEF06C336332}" srcOrd="3" destOrd="0" parTransId="{CF29F919-E5B4-4CAB-AFCC-92C42FFE6F45}" sibTransId="{C98B4494-E87D-444F-94AD-CFD073B91D6B}"/>
    <dgm:cxn modelId="{948C836F-51C3-4C55-84EB-BE2E0183B1BD}" type="presOf" srcId="{5029DCA0-D0FF-454B-A6FC-2A44D2214769}" destId="{D6AD39CD-B93C-46A2-848C-2E883617E28E}" srcOrd="0" destOrd="0" presId="urn:microsoft.com/office/officeart/2008/layout/VerticalCurvedList"/>
    <dgm:cxn modelId="{09158E8A-77AB-4D47-89BB-BA789F547749}" type="presOf" srcId="{56D6064E-FB6F-47B1-84F2-29E1DF9796B6}" destId="{9D865526-98EA-417F-94CC-FE374DE3C6AB}" srcOrd="0" destOrd="0" presId="urn:microsoft.com/office/officeart/2008/layout/VerticalCurvedList"/>
    <dgm:cxn modelId="{CAF16091-9710-4B5B-8FDC-719DF7813A1F}" srcId="{A594378D-CD01-4D81-ACE9-D0FB56E6010F}" destId="{3BA9CBC1-8B4C-4BC2-A4D3-143C0FBE704F}" srcOrd="0" destOrd="0" parTransId="{E931ED48-D088-44D0-9B18-4C17525AF3BB}" sibTransId="{CB9A3903-E4D5-4D0C-AACD-5AE5C57EFC40}"/>
    <dgm:cxn modelId="{0724E59B-F491-43D9-BFDE-51E098A8B064}" type="presOf" srcId="{A594378D-CD01-4D81-ACE9-D0FB56E6010F}" destId="{7C0186B7-C2CC-4599-A919-DEBF9DFC3884}" srcOrd="0" destOrd="0" presId="urn:microsoft.com/office/officeart/2008/layout/VerticalCurvedList"/>
    <dgm:cxn modelId="{D0B35EB1-EFA4-4D45-8C66-BD14DFEB997E}" type="presOf" srcId="{3BA9CBC1-8B4C-4BC2-A4D3-143C0FBE704F}" destId="{D859686A-8A7B-45E2-B25C-0D87A772A0B6}" srcOrd="0" destOrd="0" presId="urn:microsoft.com/office/officeart/2008/layout/VerticalCurvedList"/>
    <dgm:cxn modelId="{5847B0B5-F978-4715-A7EC-84F3E6FF5A57}" srcId="{A594378D-CD01-4D81-ACE9-D0FB56E6010F}" destId="{A296D539-7531-40C6-BE94-8C1EE059B7F1}" srcOrd="6" destOrd="0" parTransId="{ED9BD0A5-5964-4009-9151-4F96A33C76D2}" sibTransId="{A7B2996A-7705-4F5D-8610-E0208A5CA426}"/>
    <dgm:cxn modelId="{85959EC2-65B3-4060-8184-70EF190C87E6}" type="presOf" srcId="{A296D539-7531-40C6-BE94-8C1EE059B7F1}" destId="{04E3D82A-4B09-42F8-BEE6-B5F57332DD4B}" srcOrd="0" destOrd="0" presId="urn:microsoft.com/office/officeart/2008/layout/VerticalCurvedList"/>
    <dgm:cxn modelId="{DE25CFC2-1CD4-4CA0-8C74-18BE8905C316}" srcId="{A594378D-CD01-4D81-ACE9-D0FB56E6010F}" destId="{9F814683-9B16-4C2E-AD3D-DFE09D0243CB}" srcOrd="2" destOrd="0" parTransId="{CF9D73D8-F9FE-4B4F-B71F-FB1D849337B4}" sibTransId="{1D27C8F1-0ACE-4EF1-AE8A-3D18082C023E}"/>
    <dgm:cxn modelId="{21CBAED7-147C-467B-A96E-B63A7DB4C052}" type="presOf" srcId="{EA9C5D36-17A8-4CC0-B01A-4D6BC601DE3C}" destId="{8C1B3643-942B-4096-B31F-8D230E4ECBDD}" srcOrd="0" destOrd="0" presId="urn:microsoft.com/office/officeart/2008/layout/VerticalCurvedList"/>
    <dgm:cxn modelId="{100789D9-A1F7-4454-AFEE-88BEF429E454}" srcId="{A594378D-CD01-4D81-ACE9-D0FB56E6010F}" destId="{56D6064E-FB6F-47B1-84F2-29E1DF9796B6}" srcOrd="4" destOrd="0" parTransId="{B404B2D9-84C1-48F5-A7F6-C692DD6298C7}" sibTransId="{ECCE7C59-F46C-4E84-91BD-D498BEF0EB3F}"/>
    <dgm:cxn modelId="{C7A621E1-AC1E-4CBC-BDC1-D6E735E69C0E}" srcId="{A594378D-CD01-4D81-ACE9-D0FB56E6010F}" destId="{5029DCA0-D0FF-454B-A6FC-2A44D2214769}" srcOrd="1" destOrd="0" parTransId="{A8E51FA2-5044-4070-BA82-7FD0DACDFEDD}" sibTransId="{09504563-7217-4543-B8C7-56451A326EA9}"/>
    <dgm:cxn modelId="{B6079CFF-8B5D-45C0-8325-213B9E7D5FFE}" type="presOf" srcId="{9F814683-9B16-4C2E-AD3D-DFE09D0243CB}" destId="{525E6433-39CC-448A-8C93-27374B82C18F}" srcOrd="0" destOrd="0" presId="urn:microsoft.com/office/officeart/2008/layout/VerticalCurvedList"/>
    <dgm:cxn modelId="{E0A9AFFF-E28D-41EB-9B03-9F8E1A01A458}" type="presOf" srcId="{CB9A3903-E4D5-4D0C-AACD-5AE5C57EFC40}" destId="{B12FE871-0FD4-489F-A74E-323EB56CD85D}" srcOrd="0" destOrd="0" presId="urn:microsoft.com/office/officeart/2008/layout/VerticalCurvedList"/>
    <dgm:cxn modelId="{757A2115-B04F-4CF3-9787-A0EDE6399ADF}" type="presParOf" srcId="{7C0186B7-C2CC-4599-A919-DEBF9DFC3884}" destId="{1402313E-2EFF-4384-A1F6-7BDE5352A3D2}" srcOrd="0" destOrd="0" presId="urn:microsoft.com/office/officeart/2008/layout/VerticalCurvedList"/>
    <dgm:cxn modelId="{28166FD9-44D3-46DA-8684-30C52D48C7AF}" type="presParOf" srcId="{1402313E-2EFF-4384-A1F6-7BDE5352A3D2}" destId="{829E5B85-C0CB-4C09-8EBA-23F6B94673D8}" srcOrd="0" destOrd="0" presId="urn:microsoft.com/office/officeart/2008/layout/VerticalCurvedList"/>
    <dgm:cxn modelId="{D4A4818C-E494-45CA-A02D-6B273104F2CF}" type="presParOf" srcId="{829E5B85-C0CB-4C09-8EBA-23F6B94673D8}" destId="{5DED518A-3793-4FF0-9BFF-C086C2D0BEF3}" srcOrd="0" destOrd="0" presId="urn:microsoft.com/office/officeart/2008/layout/VerticalCurvedList"/>
    <dgm:cxn modelId="{46F529FF-3365-44E3-AFD8-0894E847D25F}" type="presParOf" srcId="{829E5B85-C0CB-4C09-8EBA-23F6B94673D8}" destId="{B12FE871-0FD4-489F-A74E-323EB56CD85D}" srcOrd="1" destOrd="0" presId="urn:microsoft.com/office/officeart/2008/layout/VerticalCurvedList"/>
    <dgm:cxn modelId="{2FD9328F-94B1-4755-B0F5-9BF4E19A6441}" type="presParOf" srcId="{829E5B85-C0CB-4C09-8EBA-23F6B94673D8}" destId="{4A888EFD-866E-4154-83E6-1185D728518F}" srcOrd="2" destOrd="0" presId="urn:microsoft.com/office/officeart/2008/layout/VerticalCurvedList"/>
    <dgm:cxn modelId="{CA6D5060-8F02-4091-9085-CFAF8546DCA3}" type="presParOf" srcId="{829E5B85-C0CB-4C09-8EBA-23F6B94673D8}" destId="{B9F52C4D-4B47-49D9-A0BC-30ABF8F84E06}" srcOrd="3" destOrd="0" presId="urn:microsoft.com/office/officeart/2008/layout/VerticalCurvedList"/>
    <dgm:cxn modelId="{EEBEA0C9-11A9-43D3-817E-BE0353ED9278}" type="presParOf" srcId="{1402313E-2EFF-4384-A1F6-7BDE5352A3D2}" destId="{D859686A-8A7B-45E2-B25C-0D87A772A0B6}" srcOrd="1" destOrd="0" presId="urn:microsoft.com/office/officeart/2008/layout/VerticalCurvedList"/>
    <dgm:cxn modelId="{8A017689-33C0-4EEB-A288-4C76A9345A59}" type="presParOf" srcId="{1402313E-2EFF-4384-A1F6-7BDE5352A3D2}" destId="{C9CF2920-0716-48E6-BF24-E427B89B233A}" srcOrd="2" destOrd="0" presId="urn:microsoft.com/office/officeart/2008/layout/VerticalCurvedList"/>
    <dgm:cxn modelId="{05E0A67A-A1CA-4F60-A9BF-EDD729FDA9C9}" type="presParOf" srcId="{C9CF2920-0716-48E6-BF24-E427B89B233A}" destId="{DC8869C7-3B24-460A-8CF0-2CCA8E6B7ABB}" srcOrd="0" destOrd="0" presId="urn:microsoft.com/office/officeart/2008/layout/VerticalCurvedList"/>
    <dgm:cxn modelId="{B3D7A5B8-256A-4A03-BCE9-BB4B7775EBE0}" type="presParOf" srcId="{1402313E-2EFF-4384-A1F6-7BDE5352A3D2}" destId="{D6AD39CD-B93C-46A2-848C-2E883617E28E}" srcOrd="3" destOrd="0" presId="urn:microsoft.com/office/officeart/2008/layout/VerticalCurvedList"/>
    <dgm:cxn modelId="{947EB994-155B-4464-815F-7139D9201BF7}" type="presParOf" srcId="{1402313E-2EFF-4384-A1F6-7BDE5352A3D2}" destId="{9D65C5CA-4EEA-467F-B6C0-3A491A833AAB}" srcOrd="4" destOrd="0" presId="urn:microsoft.com/office/officeart/2008/layout/VerticalCurvedList"/>
    <dgm:cxn modelId="{6A14F479-290B-4F17-B314-7ED1E6AA96E8}" type="presParOf" srcId="{9D65C5CA-4EEA-467F-B6C0-3A491A833AAB}" destId="{67449C10-214C-49A8-9986-45AFB2AF95A3}" srcOrd="0" destOrd="0" presId="urn:microsoft.com/office/officeart/2008/layout/VerticalCurvedList"/>
    <dgm:cxn modelId="{97BB4946-26A0-47F5-94BE-F9D0A1921FE0}" type="presParOf" srcId="{1402313E-2EFF-4384-A1F6-7BDE5352A3D2}" destId="{525E6433-39CC-448A-8C93-27374B82C18F}" srcOrd="5" destOrd="0" presId="urn:microsoft.com/office/officeart/2008/layout/VerticalCurvedList"/>
    <dgm:cxn modelId="{B02FC405-6AB8-4577-A7E0-DB022CA2ECE3}" type="presParOf" srcId="{1402313E-2EFF-4384-A1F6-7BDE5352A3D2}" destId="{3AF52C29-45CB-4EAD-B7F8-B983634D3544}" srcOrd="6" destOrd="0" presId="urn:microsoft.com/office/officeart/2008/layout/VerticalCurvedList"/>
    <dgm:cxn modelId="{A39A23C4-7A05-4F64-8388-940CB2D73EB6}" type="presParOf" srcId="{3AF52C29-45CB-4EAD-B7F8-B983634D3544}" destId="{820EF395-61AA-479F-A7CB-10270F54B166}" srcOrd="0" destOrd="0" presId="urn:microsoft.com/office/officeart/2008/layout/VerticalCurvedList"/>
    <dgm:cxn modelId="{A8725693-F5F1-4503-B00D-26ADAD45ACF8}" type="presParOf" srcId="{1402313E-2EFF-4384-A1F6-7BDE5352A3D2}" destId="{C7CBE782-5100-4FFF-AACD-46CB6BD79F02}" srcOrd="7" destOrd="0" presId="urn:microsoft.com/office/officeart/2008/layout/VerticalCurvedList"/>
    <dgm:cxn modelId="{B44202BB-A7DE-4360-A7DB-AEF028397D57}" type="presParOf" srcId="{1402313E-2EFF-4384-A1F6-7BDE5352A3D2}" destId="{EA2E4E47-565A-461B-894A-17B393756770}" srcOrd="8" destOrd="0" presId="urn:microsoft.com/office/officeart/2008/layout/VerticalCurvedList"/>
    <dgm:cxn modelId="{58A97B02-595F-4E49-A979-05BC82663BA6}" type="presParOf" srcId="{EA2E4E47-565A-461B-894A-17B393756770}" destId="{A82C4173-8DA3-4B0B-8C52-CB931DDC1159}" srcOrd="0" destOrd="0" presId="urn:microsoft.com/office/officeart/2008/layout/VerticalCurvedList"/>
    <dgm:cxn modelId="{6BEE3C30-387B-425C-9068-4E144C280B37}" type="presParOf" srcId="{1402313E-2EFF-4384-A1F6-7BDE5352A3D2}" destId="{9D865526-98EA-417F-94CC-FE374DE3C6AB}" srcOrd="9" destOrd="0" presId="urn:microsoft.com/office/officeart/2008/layout/VerticalCurvedList"/>
    <dgm:cxn modelId="{85DF7973-5CA1-4E53-8C09-51686349C14A}" type="presParOf" srcId="{1402313E-2EFF-4384-A1F6-7BDE5352A3D2}" destId="{4383EF9D-A277-4B5A-AD77-4155BB6E5569}" srcOrd="10" destOrd="0" presId="urn:microsoft.com/office/officeart/2008/layout/VerticalCurvedList"/>
    <dgm:cxn modelId="{07780BF0-227E-4498-8191-B578C6FF427B}" type="presParOf" srcId="{4383EF9D-A277-4B5A-AD77-4155BB6E5569}" destId="{82487B5F-8E08-43FA-932F-95A282AAB09E}" srcOrd="0" destOrd="0" presId="urn:microsoft.com/office/officeart/2008/layout/VerticalCurvedList"/>
    <dgm:cxn modelId="{3D9E9E42-ACC2-4224-B419-63DAA086E365}" type="presParOf" srcId="{1402313E-2EFF-4384-A1F6-7BDE5352A3D2}" destId="{8C1B3643-942B-4096-B31F-8D230E4ECBDD}" srcOrd="11" destOrd="0" presId="urn:microsoft.com/office/officeart/2008/layout/VerticalCurvedList"/>
    <dgm:cxn modelId="{EEE4B70D-D2C3-416F-8F21-A81D8A20FAA0}" type="presParOf" srcId="{1402313E-2EFF-4384-A1F6-7BDE5352A3D2}" destId="{E03060E3-235F-4D50-AC7C-4C8046A8C8B6}" srcOrd="12" destOrd="0" presId="urn:microsoft.com/office/officeart/2008/layout/VerticalCurvedList"/>
    <dgm:cxn modelId="{9EE887A4-7330-42A9-A560-6B2C07E5029A}" type="presParOf" srcId="{E03060E3-235F-4D50-AC7C-4C8046A8C8B6}" destId="{29828FDB-5FD6-4143-9958-6FB74E9E37BD}" srcOrd="0" destOrd="0" presId="urn:microsoft.com/office/officeart/2008/layout/VerticalCurvedList"/>
    <dgm:cxn modelId="{2D093CFA-96C0-4B0F-8987-66CFE9CE103F}" type="presParOf" srcId="{1402313E-2EFF-4384-A1F6-7BDE5352A3D2}" destId="{04E3D82A-4B09-42F8-BEE6-B5F57332DD4B}" srcOrd="13" destOrd="0" presId="urn:microsoft.com/office/officeart/2008/layout/VerticalCurvedList"/>
    <dgm:cxn modelId="{D1033D70-C4E2-473A-8F10-96BEA03B454E}" type="presParOf" srcId="{1402313E-2EFF-4384-A1F6-7BDE5352A3D2}" destId="{D9B1B5C9-77AF-4B86-9298-03B52DAFAB35}" srcOrd="14" destOrd="0" presId="urn:microsoft.com/office/officeart/2008/layout/VerticalCurvedList"/>
    <dgm:cxn modelId="{21D545C4-D889-4D5A-B2C9-2656A9F16704}" type="presParOf" srcId="{D9B1B5C9-77AF-4B86-9298-03B52DAFAB35}" destId="{11A1F19C-AFC1-433D-9DCF-0D9C83FE1B32}" srcOrd="0" destOrd="0" presId="urn:microsoft.com/office/officeart/2008/layout/VerticalCurvedLis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594378D-CD01-4D81-ACE9-D0FB56E6010F}" type="doc">
      <dgm:prSet loTypeId="urn:microsoft.com/office/officeart/2005/8/layout/venn3" loCatId="relationship" qsTypeId="urn:microsoft.com/office/officeart/2005/8/quickstyle/simple2" qsCatId="simple" csTypeId="urn:microsoft.com/office/officeart/2005/8/colors/accent1_3" csCatId="accent1" phldr="1"/>
      <dgm:spPr/>
    </dgm:pt>
    <dgm:pt modelId="{3BA9CBC1-8B4C-4BC2-A4D3-143C0FBE704F}">
      <dgm:prSet phldrT="[Text]" custT="1"/>
      <dgm:spPr>
        <a:xfrm>
          <a:off x="865" y="397666"/>
          <a:ext cx="1018657" cy="1263828"/>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gm:spPr>
      <dgm:t>
        <a:bodyPr/>
        <a:lstStyle/>
        <a:p>
          <a:pPr>
            <a:lnSpc>
              <a:spcPct val="100000"/>
            </a:lnSpc>
            <a:buNone/>
          </a:pPr>
          <a:r>
            <a:rPr lang="en-CA" sz="900" b="0">
              <a:latin typeface="Times New Roman" panose="02020603050405020304" pitchFamily="18" charset="0"/>
              <a:cs typeface="Times New Roman" panose="02020603050405020304" pitchFamily="18" charset="0"/>
            </a:rPr>
            <a:t>Loan amounts and co-financing requirements </a:t>
          </a:r>
          <a:endParaRPr lang="en-CA" sz="900" b="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9D2C5034-7BFD-4251-8636-BF5A22D1DCBE}">
      <dgm:prSet custT="1"/>
      <dgm:spPr/>
      <dgm:t>
        <a:bodyPr/>
        <a:lstStyle/>
        <a:p>
          <a:pPr>
            <a:buNone/>
          </a:pPr>
          <a:r>
            <a:rPr lang="en-CA" sz="900">
              <a:latin typeface="Times New Roman" panose="02020603050405020304" pitchFamily="18" charset="0"/>
              <a:cs typeface="Times New Roman" panose="02020603050405020304" pitchFamily="18" charset="0"/>
            </a:rPr>
            <a:t>Project cash flow plan </a:t>
          </a:r>
        </a:p>
      </dgm:t>
    </dgm:pt>
    <dgm:pt modelId="{460A9284-9AAA-4138-9CEE-9C9826E2B31F}" type="parTrans" cxnId="{54AEFA5C-28EB-4EE6-A154-CEBF72209FFD}">
      <dgm:prSet/>
      <dgm:spPr/>
      <dgm:t>
        <a:bodyPr/>
        <a:lstStyle/>
        <a:p>
          <a:endParaRPr lang="en-CA"/>
        </a:p>
      </dgm:t>
    </dgm:pt>
    <dgm:pt modelId="{15EDBE5F-C385-41DC-BCEC-334AADB2EACA}" type="sibTrans" cxnId="{54AEFA5C-28EB-4EE6-A154-CEBF72209FFD}">
      <dgm:prSet/>
      <dgm:spPr/>
      <dgm:t>
        <a:bodyPr/>
        <a:lstStyle/>
        <a:p>
          <a:endParaRPr lang="en-CA"/>
        </a:p>
      </dgm:t>
    </dgm:pt>
    <dgm:pt modelId="{A99358A0-2855-4655-A366-0C2638E5C3C8}">
      <dgm:prSet custT="1"/>
      <dgm:spPr/>
      <dgm:t>
        <a:bodyPr/>
        <a:lstStyle/>
        <a:p>
          <a:pPr>
            <a:buNone/>
          </a:pPr>
          <a:r>
            <a:rPr lang="en-CA" sz="900">
              <a:latin typeface="Times New Roman" panose="02020603050405020304" pitchFamily="18" charset="0"/>
              <a:cs typeface="Times New Roman" panose="02020603050405020304" pitchFamily="18" charset="0"/>
            </a:rPr>
            <a:t>Interest rates and repayment terms</a:t>
          </a:r>
        </a:p>
      </dgm:t>
    </dgm:pt>
    <dgm:pt modelId="{57C2EABE-B32A-4B49-A8A5-A8A961FA782B}" type="parTrans" cxnId="{CCD86177-9A75-4EBB-B6DD-6563830D8A07}">
      <dgm:prSet/>
      <dgm:spPr/>
      <dgm:t>
        <a:bodyPr/>
        <a:lstStyle/>
        <a:p>
          <a:endParaRPr lang="en-CA"/>
        </a:p>
      </dgm:t>
    </dgm:pt>
    <dgm:pt modelId="{DF9DE88E-0874-46FF-87AC-9701D884B0DF}" type="sibTrans" cxnId="{CCD86177-9A75-4EBB-B6DD-6563830D8A07}">
      <dgm:prSet/>
      <dgm:spPr/>
      <dgm:t>
        <a:bodyPr/>
        <a:lstStyle/>
        <a:p>
          <a:endParaRPr lang="en-CA"/>
        </a:p>
      </dgm:t>
    </dgm:pt>
    <dgm:pt modelId="{7ECF80FD-DC03-4CFE-BB06-6B7F9585FEFA}">
      <dgm:prSet custT="1"/>
      <dgm:spPr/>
      <dgm:t>
        <a:bodyPr/>
        <a:lstStyle/>
        <a:p>
          <a:pPr>
            <a:buNone/>
          </a:pPr>
          <a:r>
            <a:rPr lang="en-CA" sz="900">
              <a:latin typeface="Times New Roman" panose="02020603050405020304" pitchFamily="18" charset="0"/>
              <a:cs typeface="Times New Roman" panose="02020603050405020304" pitchFamily="18" charset="0"/>
            </a:rPr>
            <a:t>Collateral and credit risk management </a:t>
          </a:r>
        </a:p>
      </dgm:t>
    </dgm:pt>
    <dgm:pt modelId="{FAC95C0D-AE76-46E5-A3B7-247AE5EA272E}" type="parTrans" cxnId="{E2712516-F967-4613-BC0B-5C55077191A0}">
      <dgm:prSet/>
      <dgm:spPr/>
      <dgm:t>
        <a:bodyPr/>
        <a:lstStyle/>
        <a:p>
          <a:endParaRPr lang="en-CA"/>
        </a:p>
      </dgm:t>
    </dgm:pt>
    <dgm:pt modelId="{B4F1C032-2302-4D54-B1B0-BDFDFA535481}" type="sibTrans" cxnId="{E2712516-F967-4613-BC0B-5C55077191A0}">
      <dgm:prSet/>
      <dgm:spPr/>
      <dgm:t>
        <a:bodyPr/>
        <a:lstStyle/>
        <a:p>
          <a:endParaRPr lang="en-CA"/>
        </a:p>
      </dgm:t>
    </dgm:pt>
    <dgm:pt modelId="{CED3C0DE-5F3C-4CD6-93B7-C99F1710F19E}">
      <dgm:prSet custT="1"/>
      <dgm:spPr/>
      <dgm:t>
        <a:bodyPr/>
        <a:lstStyle/>
        <a:p>
          <a:pPr>
            <a:buNone/>
          </a:pPr>
          <a:r>
            <a:rPr lang="en-CA" sz="900">
              <a:latin typeface="Times New Roman" panose="02020603050405020304" pitchFamily="18" charset="0"/>
              <a:cs typeface="Times New Roman" panose="02020603050405020304" pitchFamily="18" charset="0"/>
            </a:rPr>
            <a:t>Eligibility criteria for equipment and refrigerants</a:t>
          </a:r>
        </a:p>
      </dgm:t>
    </dgm:pt>
    <dgm:pt modelId="{9DAB636A-B47B-434F-A142-7BAE3F4A2FA1}" type="parTrans" cxnId="{D10D7500-6F0B-451F-B1B0-34ACEA02C287}">
      <dgm:prSet/>
      <dgm:spPr/>
      <dgm:t>
        <a:bodyPr/>
        <a:lstStyle/>
        <a:p>
          <a:endParaRPr lang="en-CA"/>
        </a:p>
      </dgm:t>
    </dgm:pt>
    <dgm:pt modelId="{02B17C03-FCB7-4D35-BD2D-C8A80A25872B}" type="sibTrans" cxnId="{D10D7500-6F0B-451F-B1B0-34ACEA02C287}">
      <dgm:prSet/>
      <dgm:spPr/>
      <dgm:t>
        <a:bodyPr/>
        <a:lstStyle/>
        <a:p>
          <a:endParaRPr lang="en-CA"/>
        </a:p>
      </dgm:t>
    </dgm:pt>
    <dgm:pt modelId="{275E352F-F831-428D-8FDD-EF9C709984DB}">
      <dgm:prSet custT="1"/>
      <dgm:spPr/>
      <dgm:t>
        <a:bodyPr/>
        <a:lstStyle/>
        <a:p>
          <a:pPr>
            <a:buNone/>
          </a:pPr>
          <a:r>
            <a:rPr lang="en-CA" sz="900">
              <a:latin typeface="Times New Roman" panose="02020603050405020304" pitchFamily="18" charset="0"/>
              <a:cs typeface="Times New Roman" panose="02020603050405020304" pitchFamily="18" charset="0"/>
            </a:rPr>
            <a:t>Assessment of technical and financial performance </a:t>
          </a:r>
        </a:p>
      </dgm:t>
    </dgm:pt>
    <dgm:pt modelId="{46515204-810C-41B4-BBC1-D46194EA8432}" type="parTrans" cxnId="{52C46B57-9312-4858-97EC-3A1A03873740}">
      <dgm:prSet/>
      <dgm:spPr/>
      <dgm:t>
        <a:bodyPr/>
        <a:lstStyle/>
        <a:p>
          <a:endParaRPr lang="en-CA"/>
        </a:p>
      </dgm:t>
    </dgm:pt>
    <dgm:pt modelId="{385686C7-7DC1-440E-A5F8-8430259F481D}" type="sibTrans" cxnId="{52C46B57-9312-4858-97EC-3A1A03873740}">
      <dgm:prSet/>
      <dgm:spPr/>
      <dgm:t>
        <a:bodyPr/>
        <a:lstStyle/>
        <a:p>
          <a:endParaRPr lang="en-CA"/>
        </a:p>
      </dgm:t>
    </dgm:pt>
    <dgm:pt modelId="{C4BF9C3E-A9B3-4866-8316-BFF97470772A}">
      <dgm:prSet custT="1"/>
      <dgm:spPr/>
      <dgm:t>
        <a:bodyPr/>
        <a:lstStyle/>
        <a:p>
          <a:r>
            <a:rPr lang="en-CA" sz="900">
              <a:latin typeface="Times New Roman" panose="02020603050405020304" pitchFamily="18" charset="0"/>
              <a:cs typeface="Times New Roman" panose="02020603050405020304" pitchFamily="18" charset="0"/>
            </a:rPr>
            <a:t>Compliance with reporting and outreach </a:t>
          </a:r>
        </a:p>
      </dgm:t>
    </dgm:pt>
    <dgm:pt modelId="{FD877484-528A-4BAB-8A34-1EA59FE5AC91}" type="parTrans" cxnId="{AE952081-CF72-4158-877E-D1C7B3287649}">
      <dgm:prSet/>
      <dgm:spPr/>
      <dgm:t>
        <a:bodyPr/>
        <a:lstStyle/>
        <a:p>
          <a:endParaRPr lang="en-CA"/>
        </a:p>
      </dgm:t>
    </dgm:pt>
    <dgm:pt modelId="{65980508-DB86-4FCC-AC4E-589E51A145EE}" type="sibTrans" cxnId="{AE952081-CF72-4158-877E-D1C7B3287649}">
      <dgm:prSet/>
      <dgm:spPr/>
      <dgm:t>
        <a:bodyPr/>
        <a:lstStyle/>
        <a:p>
          <a:endParaRPr lang="en-CA"/>
        </a:p>
      </dgm:t>
    </dgm:pt>
    <dgm:pt modelId="{FBBB5EB0-8496-4847-AC0D-131467949740}" type="pres">
      <dgm:prSet presAssocID="{A594378D-CD01-4D81-ACE9-D0FB56E6010F}" presName="Name0" presStyleCnt="0">
        <dgm:presLayoutVars>
          <dgm:dir/>
          <dgm:resizeHandles val="exact"/>
        </dgm:presLayoutVars>
      </dgm:prSet>
      <dgm:spPr/>
    </dgm:pt>
    <dgm:pt modelId="{D5583CBB-17C5-428C-83C9-FA2653AD1C8A}" type="pres">
      <dgm:prSet presAssocID="{3BA9CBC1-8B4C-4BC2-A4D3-143C0FBE704F}" presName="Name5" presStyleLbl="vennNode1" presStyleIdx="0" presStyleCnt="7" custScaleY="100208" custLinFactNeighborY="1756">
        <dgm:presLayoutVars>
          <dgm:bulletEnabled val="1"/>
        </dgm:presLayoutVars>
      </dgm:prSet>
      <dgm:spPr/>
    </dgm:pt>
    <dgm:pt modelId="{914FA794-686B-40D2-A1B7-29EA324198F9}" type="pres">
      <dgm:prSet presAssocID="{CB9A3903-E4D5-4D0C-AACD-5AE5C57EFC40}" presName="space" presStyleCnt="0"/>
      <dgm:spPr/>
    </dgm:pt>
    <dgm:pt modelId="{5451001B-D77A-47CA-865C-0849B89E1B1E}" type="pres">
      <dgm:prSet presAssocID="{9D2C5034-7BFD-4251-8636-BF5A22D1DCBE}" presName="Name5" presStyleLbl="vennNode1" presStyleIdx="1" presStyleCnt="7">
        <dgm:presLayoutVars>
          <dgm:bulletEnabled val="1"/>
        </dgm:presLayoutVars>
      </dgm:prSet>
      <dgm:spPr/>
    </dgm:pt>
    <dgm:pt modelId="{A83D771E-36BF-479C-BC5B-7D9FE6651420}" type="pres">
      <dgm:prSet presAssocID="{15EDBE5F-C385-41DC-BCEC-334AADB2EACA}" presName="space" presStyleCnt="0"/>
      <dgm:spPr/>
    </dgm:pt>
    <dgm:pt modelId="{A4B6848A-70B4-4851-9E08-3B491E1E18DE}" type="pres">
      <dgm:prSet presAssocID="{A99358A0-2855-4655-A366-0C2638E5C3C8}" presName="Name5" presStyleLbl="vennNode1" presStyleIdx="2" presStyleCnt="7">
        <dgm:presLayoutVars>
          <dgm:bulletEnabled val="1"/>
        </dgm:presLayoutVars>
      </dgm:prSet>
      <dgm:spPr/>
    </dgm:pt>
    <dgm:pt modelId="{F0308F16-2ACD-4779-BD59-3944AC8AF5F7}" type="pres">
      <dgm:prSet presAssocID="{DF9DE88E-0874-46FF-87AC-9701D884B0DF}" presName="space" presStyleCnt="0"/>
      <dgm:spPr/>
    </dgm:pt>
    <dgm:pt modelId="{CD850A47-E0D3-4648-8506-9880B18FA571}" type="pres">
      <dgm:prSet presAssocID="{7ECF80FD-DC03-4CFE-BB06-6B7F9585FEFA}" presName="Name5" presStyleLbl="vennNode1" presStyleIdx="3" presStyleCnt="7">
        <dgm:presLayoutVars>
          <dgm:bulletEnabled val="1"/>
        </dgm:presLayoutVars>
      </dgm:prSet>
      <dgm:spPr/>
    </dgm:pt>
    <dgm:pt modelId="{AD62B20E-59AD-45C7-B3CA-C02712A582F2}" type="pres">
      <dgm:prSet presAssocID="{B4F1C032-2302-4D54-B1B0-BDFDFA535481}" presName="space" presStyleCnt="0"/>
      <dgm:spPr/>
    </dgm:pt>
    <dgm:pt modelId="{EA719442-2F1D-491A-91CF-723C56A5256E}" type="pres">
      <dgm:prSet presAssocID="{CED3C0DE-5F3C-4CD6-93B7-C99F1710F19E}" presName="Name5" presStyleLbl="vennNode1" presStyleIdx="4" presStyleCnt="7">
        <dgm:presLayoutVars>
          <dgm:bulletEnabled val="1"/>
        </dgm:presLayoutVars>
      </dgm:prSet>
      <dgm:spPr/>
    </dgm:pt>
    <dgm:pt modelId="{A435191F-6250-4147-B2EA-4BE117754F99}" type="pres">
      <dgm:prSet presAssocID="{02B17C03-FCB7-4D35-BD2D-C8A80A25872B}" presName="space" presStyleCnt="0"/>
      <dgm:spPr/>
    </dgm:pt>
    <dgm:pt modelId="{EB3F3827-C0D7-4B94-A184-EDA513F37C9E}" type="pres">
      <dgm:prSet presAssocID="{275E352F-F831-428D-8FDD-EF9C709984DB}" presName="Name5" presStyleLbl="vennNode1" presStyleIdx="5" presStyleCnt="7">
        <dgm:presLayoutVars>
          <dgm:bulletEnabled val="1"/>
        </dgm:presLayoutVars>
      </dgm:prSet>
      <dgm:spPr/>
    </dgm:pt>
    <dgm:pt modelId="{D98EE3CB-8A67-47AB-B22A-493CE7C4BFFB}" type="pres">
      <dgm:prSet presAssocID="{385686C7-7DC1-440E-A5F8-8430259F481D}" presName="space" presStyleCnt="0"/>
      <dgm:spPr/>
    </dgm:pt>
    <dgm:pt modelId="{6DDB0800-17A9-467A-93D7-705192A59F64}" type="pres">
      <dgm:prSet presAssocID="{C4BF9C3E-A9B3-4866-8316-BFF97470772A}" presName="Name5" presStyleLbl="vennNode1" presStyleIdx="6" presStyleCnt="7">
        <dgm:presLayoutVars>
          <dgm:bulletEnabled val="1"/>
        </dgm:presLayoutVars>
      </dgm:prSet>
      <dgm:spPr/>
    </dgm:pt>
  </dgm:ptLst>
  <dgm:cxnLst>
    <dgm:cxn modelId="{D10D7500-6F0B-451F-B1B0-34ACEA02C287}" srcId="{A594378D-CD01-4D81-ACE9-D0FB56E6010F}" destId="{CED3C0DE-5F3C-4CD6-93B7-C99F1710F19E}" srcOrd="4" destOrd="0" parTransId="{9DAB636A-B47B-434F-A142-7BAE3F4A2FA1}" sibTransId="{02B17C03-FCB7-4D35-BD2D-C8A80A25872B}"/>
    <dgm:cxn modelId="{E2712516-F967-4613-BC0B-5C55077191A0}" srcId="{A594378D-CD01-4D81-ACE9-D0FB56E6010F}" destId="{7ECF80FD-DC03-4CFE-BB06-6B7F9585FEFA}" srcOrd="3" destOrd="0" parTransId="{FAC95C0D-AE76-46E5-A3B7-247AE5EA272E}" sibTransId="{B4F1C032-2302-4D54-B1B0-BDFDFA535481}"/>
    <dgm:cxn modelId="{42EA6F29-9B42-473B-8702-B23FF4E888AB}" type="presOf" srcId="{7ECF80FD-DC03-4CFE-BB06-6B7F9585FEFA}" destId="{CD850A47-E0D3-4648-8506-9880B18FA571}" srcOrd="0" destOrd="0" presId="urn:microsoft.com/office/officeart/2005/8/layout/venn3"/>
    <dgm:cxn modelId="{308AFF3D-4D8E-4C65-893A-30A5AE5D9886}" type="presOf" srcId="{275E352F-F831-428D-8FDD-EF9C709984DB}" destId="{EB3F3827-C0D7-4B94-A184-EDA513F37C9E}" srcOrd="0" destOrd="0" presId="urn:microsoft.com/office/officeart/2005/8/layout/venn3"/>
    <dgm:cxn modelId="{54AEFA5C-28EB-4EE6-A154-CEBF72209FFD}" srcId="{A594378D-CD01-4D81-ACE9-D0FB56E6010F}" destId="{9D2C5034-7BFD-4251-8636-BF5A22D1DCBE}" srcOrd="1" destOrd="0" parTransId="{460A9284-9AAA-4138-9CEE-9C9826E2B31F}" sibTransId="{15EDBE5F-C385-41DC-BCEC-334AADB2EACA}"/>
    <dgm:cxn modelId="{7386B042-8C90-4C56-8B4A-DCA0C15AD1A3}" type="presOf" srcId="{C4BF9C3E-A9B3-4866-8316-BFF97470772A}" destId="{6DDB0800-17A9-467A-93D7-705192A59F64}" srcOrd="0" destOrd="0" presId="urn:microsoft.com/office/officeart/2005/8/layout/venn3"/>
    <dgm:cxn modelId="{CC6D6073-E8F2-41A5-89B9-48383B91AD09}" type="presOf" srcId="{9D2C5034-7BFD-4251-8636-BF5A22D1DCBE}" destId="{5451001B-D77A-47CA-865C-0849B89E1B1E}" srcOrd="0" destOrd="0" presId="urn:microsoft.com/office/officeart/2005/8/layout/venn3"/>
    <dgm:cxn modelId="{CCD86177-9A75-4EBB-B6DD-6563830D8A07}" srcId="{A594378D-CD01-4D81-ACE9-D0FB56E6010F}" destId="{A99358A0-2855-4655-A366-0C2638E5C3C8}" srcOrd="2" destOrd="0" parTransId="{57C2EABE-B32A-4B49-A8A5-A8A961FA782B}" sibTransId="{DF9DE88E-0874-46FF-87AC-9701D884B0DF}"/>
    <dgm:cxn modelId="{52C46B57-9312-4858-97EC-3A1A03873740}" srcId="{A594378D-CD01-4D81-ACE9-D0FB56E6010F}" destId="{275E352F-F831-428D-8FDD-EF9C709984DB}" srcOrd="5" destOrd="0" parTransId="{46515204-810C-41B4-BBC1-D46194EA8432}" sibTransId="{385686C7-7DC1-440E-A5F8-8430259F481D}"/>
    <dgm:cxn modelId="{AE952081-CF72-4158-877E-D1C7B3287649}" srcId="{A594378D-CD01-4D81-ACE9-D0FB56E6010F}" destId="{C4BF9C3E-A9B3-4866-8316-BFF97470772A}" srcOrd="6" destOrd="0" parTransId="{FD877484-528A-4BAB-8A34-1EA59FE5AC91}" sibTransId="{65980508-DB86-4FCC-AC4E-589E51A145EE}"/>
    <dgm:cxn modelId="{51E31D8B-0698-4600-A43C-AF92B8B2C07C}" type="presOf" srcId="{CED3C0DE-5F3C-4CD6-93B7-C99F1710F19E}" destId="{EA719442-2F1D-491A-91CF-723C56A5256E}" srcOrd="0" destOrd="0" presId="urn:microsoft.com/office/officeart/2005/8/layout/venn3"/>
    <dgm:cxn modelId="{CAF16091-9710-4B5B-8FDC-719DF7813A1F}" srcId="{A594378D-CD01-4D81-ACE9-D0FB56E6010F}" destId="{3BA9CBC1-8B4C-4BC2-A4D3-143C0FBE704F}" srcOrd="0" destOrd="0" parTransId="{E931ED48-D088-44D0-9B18-4C17525AF3BB}" sibTransId="{CB9A3903-E4D5-4D0C-AACD-5AE5C57EFC40}"/>
    <dgm:cxn modelId="{5C0ACEB2-373B-4AD9-95DE-8CB50130C404}" type="presOf" srcId="{A99358A0-2855-4655-A366-0C2638E5C3C8}" destId="{A4B6848A-70B4-4851-9E08-3B491E1E18DE}" srcOrd="0" destOrd="0" presId="urn:microsoft.com/office/officeart/2005/8/layout/venn3"/>
    <dgm:cxn modelId="{67766ABD-B674-4D83-8562-1CA29A204580}" type="presOf" srcId="{3BA9CBC1-8B4C-4BC2-A4D3-143C0FBE704F}" destId="{D5583CBB-17C5-428C-83C9-FA2653AD1C8A}" srcOrd="0" destOrd="0" presId="urn:microsoft.com/office/officeart/2005/8/layout/venn3"/>
    <dgm:cxn modelId="{E7B10CE8-FAA9-4F30-8F93-8EE6ABBCCE15}" type="presOf" srcId="{A594378D-CD01-4D81-ACE9-D0FB56E6010F}" destId="{FBBB5EB0-8496-4847-AC0D-131467949740}" srcOrd="0" destOrd="0" presId="urn:microsoft.com/office/officeart/2005/8/layout/venn3"/>
    <dgm:cxn modelId="{F3CF0729-E519-4168-860C-9578EA15E053}" type="presParOf" srcId="{FBBB5EB0-8496-4847-AC0D-131467949740}" destId="{D5583CBB-17C5-428C-83C9-FA2653AD1C8A}" srcOrd="0" destOrd="0" presId="urn:microsoft.com/office/officeart/2005/8/layout/venn3"/>
    <dgm:cxn modelId="{406C5D6B-8CBD-4E79-82D4-C659B8DD4001}" type="presParOf" srcId="{FBBB5EB0-8496-4847-AC0D-131467949740}" destId="{914FA794-686B-40D2-A1B7-29EA324198F9}" srcOrd="1" destOrd="0" presId="urn:microsoft.com/office/officeart/2005/8/layout/venn3"/>
    <dgm:cxn modelId="{A04A7A86-8405-4D0D-9596-6D9E33E9791A}" type="presParOf" srcId="{FBBB5EB0-8496-4847-AC0D-131467949740}" destId="{5451001B-D77A-47CA-865C-0849B89E1B1E}" srcOrd="2" destOrd="0" presId="urn:microsoft.com/office/officeart/2005/8/layout/venn3"/>
    <dgm:cxn modelId="{69E4E87B-2EEF-42A6-859B-0683E8F39C06}" type="presParOf" srcId="{FBBB5EB0-8496-4847-AC0D-131467949740}" destId="{A83D771E-36BF-479C-BC5B-7D9FE6651420}" srcOrd="3" destOrd="0" presId="urn:microsoft.com/office/officeart/2005/8/layout/venn3"/>
    <dgm:cxn modelId="{99867655-F0F3-422B-B52A-8D575EA41564}" type="presParOf" srcId="{FBBB5EB0-8496-4847-AC0D-131467949740}" destId="{A4B6848A-70B4-4851-9E08-3B491E1E18DE}" srcOrd="4" destOrd="0" presId="urn:microsoft.com/office/officeart/2005/8/layout/venn3"/>
    <dgm:cxn modelId="{F1151804-463D-430F-B850-21B56D379CBD}" type="presParOf" srcId="{FBBB5EB0-8496-4847-AC0D-131467949740}" destId="{F0308F16-2ACD-4779-BD59-3944AC8AF5F7}" srcOrd="5" destOrd="0" presId="urn:microsoft.com/office/officeart/2005/8/layout/venn3"/>
    <dgm:cxn modelId="{C1501797-D294-4F44-8645-98BEE7921891}" type="presParOf" srcId="{FBBB5EB0-8496-4847-AC0D-131467949740}" destId="{CD850A47-E0D3-4648-8506-9880B18FA571}" srcOrd="6" destOrd="0" presId="urn:microsoft.com/office/officeart/2005/8/layout/venn3"/>
    <dgm:cxn modelId="{00B4E264-31D9-45F3-AD23-198EB6F33A3C}" type="presParOf" srcId="{FBBB5EB0-8496-4847-AC0D-131467949740}" destId="{AD62B20E-59AD-45C7-B3CA-C02712A582F2}" srcOrd="7" destOrd="0" presId="urn:microsoft.com/office/officeart/2005/8/layout/venn3"/>
    <dgm:cxn modelId="{8CB930F1-394C-4B2D-92A8-F0EB42109ED6}" type="presParOf" srcId="{FBBB5EB0-8496-4847-AC0D-131467949740}" destId="{EA719442-2F1D-491A-91CF-723C56A5256E}" srcOrd="8" destOrd="0" presId="urn:microsoft.com/office/officeart/2005/8/layout/venn3"/>
    <dgm:cxn modelId="{1865DF80-3870-413D-8375-CBAAB3EE8567}" type="presParOf" srcId="{FBBB5EB0-8496-4847-AC0D-131467949740}" destId="{A435191F-6250-4147-B2EA-4BE117754F99}" srcOrd="9" destOrd="0" presId="urn:microsoft.com/office/officeart/2005/8/layout/venn3"/>
    <dgm:cxn modelId="{B8688509-4FDF-4B25-9960-D2CD1765FBA4}" type="presParOf" srcId="{FBBB5EB0-8496-4847-AC0D-131467949740}" destId="{EB3F3827-C0D7-4B94-A184-EDA513F37C9E}" srcOrd="10" destOrd="0" presId="urn:microsoft.com/office/officeart/2005/8/layout/venn3"/>
    <dgm:cxn modelId="{0CE5DBC3-4D53-463A-8AAD-0A40CECC26A9}" type="presParOf" srcId="{FBBB5EB0-8496-4847-AC0D-131467949740}" destId="{D98EE3CB-8A67-47AB-B22A-493CE7C4BFFB}" srcOrd="11" destOrd="0" presId="urn:microsoft.com/office/officeart/2005/8/layout/venn3"/>
    <dgm:cxn modelId="{F1B5293C-8AB4-4A05-A962-7F335F2154ED}" type="presParOf" srcId="{FBBB5EB0-8496-4847-AC0D-131467949740}" destId="{6DDB0800-17A9-467A-93D7-705192A59F64}" srcOrd="12" destOrd="0" presId="urn:microsoft.com/office/officeart/2005/8/layout/venn3"/>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11D29E-BFDE-4788-9F3F-9B80F6519E13}">
      <dsp:nvSpPr>
        <dsp:cNvPr id="0" name=""/>
        <dsp:cNvSpPr/>
      </dsp:nvSpPr>
      <dsp:spPr>
        <a:xfrm rot="5400000">
          <a:off x="-63830" y="66011"/>
          <a:ext cx="425536" cy="29787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u="sng" kern="1200" dirty="0">
              <a:solidFill>
                <a:sysClr val="window" lastClr="FFFFFF"/>
              </a:solidFill>
              <a:latin typeface="Calibri"/>
              <a:ea typeface="+mn-ea"/>
              <a:cs typeface="+mn-cs"/>
            </a:rPr>
            <a:t>1 </a:t>
          </a:r>
          <a:endParaRPr lang="en-CA" sz="800" kern="1200" dirty="0">
            <a:solidFill>
              <a:sysClr val="window" lastClr="FFFFFF"/>
            </a:solidFill>
            <a:latin typeface="Calibri"/>
            <a:ea typeface="+mn-ea"/>
            <a:cs typeface="+mn-cs"/>
          </a:endParaRPr>
        </a:p>
      </dsp:txBody>
      <dsp:txXfrm rot="-5400000">
        <a:off x="1" y="151119"/>
        <a:ext cx="297875" cy="127661"/>
      </dsp:txXfrm>
    </dsp:sp>
    <dsp:sp modelId="{F77DF10B-7720-4D38-88C7-86F991FE7920}">
      <dsp:nvSpPr>
        <dsp:cNvPr id="0" name=""/>
        <dsp:cNvSpPr/>
      </dsp:nvSpPr>
      <dsp:spPr>
        <a:xfrm rot="5400000">
          <a:off x="2982438" y="-2682382"/>
          <a:ext cx="276598" cy="5645724"/>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Establishing an advisory board at a country level  </a:t>
          </a:r>
        </a:p>
      </dsp:txBody>
      <dsp:txXfrm rot="-5400000">
        <a:off x="297875" y="15683"/>
        <a:ext cx="5632222" cy="249594"/>
      </dsp:txXfrm>
    </dsp:sp>
    <dsp:sp modelId="{C9AD74B0-8F82-416D-BB2A-09A52667A96E}">
      <dsp:nvSpPr>
        <dsp:cNvPr id="0" name=""/>
        <dsp:cNvSpPr/>
      </dsp:nvSpPr>
      <dsp:spPr>
        <a:xfrm rot="5400000">
          <a:off x="-145442" y="546300"/>
          <a:ext cx="588759" cy="29787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Times New Roman" panose="02020603050405020304" pitchFamily="18" charset="0"/>
              <a:ea typeface="+mn-ea"/>
              <a:cs typeface="Times New Roman" panose="02020603050405020304" pitchFamily="18" charset="0"/>
            </a:rPr>
            <a:t>2</a:t>
          </a:r>
        </a:p>
      </dsp:txBody>
      <dsp:txXfrm rot="-5400000">
        <a:off x="1" y="549796"/>
        <a:ext cx="297875" cy="290884"/>
      </dsp:txXfrm>
    </dsp:sp>
    <dsp:sp modelId="{D5121EBE-F9CE-40AC-A2DF-0688D434BE2E}">
      <dsp:nvSpPr>
        <dsp:cNvPr id="0" name=""/>
        <dsp:cNvSpPr/>
      </dsp:nvSpPr>
      <dsp:spPr>
        <a:xfrm rot="5400000">
          <a:off x="2815920" y="-2202088"/>
          <a:ext cx="609635" cy="564572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Development of financing agreements </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Financial </a:t>
          </a: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agreement between the implementing agency and the national financial institution(s)</a:t>
          </a:r>
        </a:p>
        <a:p>
          <a:pPr marL="114300" lvl="2" indent="-57150" algn="l" defTabSz="444500">
            <a:lnSpc>
              <a:spcPct val="90000"/>
            </a:lnSpc>
            <a:spcBef>
              <a:spcPct val="0"/>
            </a:spcBef>
            <a:spcAft>
              <a:spcPct val="15000"/>
            </a:spcAft>
            <a:buChar char="•"/>
          </a:pP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Financial agreement between national financial institution(s) and beneficiaries </a:t>
          </a:r>
        </a:p>
        <a:p>
          <a:pPr marL="114300" lvl="2" indent="-57150" algn="l" defTabSz="444500">
            <a:lnSpc>
              <a:spcPct val="90000"/>
            </a:lnSpc>
            <a:spcBef>
              <a:spcPct val="0"/>
            </a:spcBef>
            <a:spcAft>
              <a:spcPct val="15000"/>
            </a:spcAft>
            <a:buChar char="•"/>
          </a:pP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a:t>
          </a:r>
          <a:r>
            <a:rPr lang="en-CA" sz="1000" u="none" kern="1200">
              <a:latin typeface="Times New Roman" panose="02020603050405020304" pitchFamily="18" charset="0"/>
              <a:cs typeface="Times New Roman" panose="02020603050405020304" pitchFamily="18" charset="0"/>
            </a:rPr>
            <a:t>mpact of the revolving fund on existing financial mechanisms/products  </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76" y="345716"/>
        <a:ext cx="5615964" cy="550115"/>
      </dsp:txXfrm>
    </dsp:sp>
    <dsp:sp modelId="{D2290316-D9FB-4AD5-B01C-2B9907B6AE42}">
      <dsp:nvSpPr>
        <dsp:cNvPr id="0" name=""/>
        <dsp:cNvSpPr/>
      </dsp:nvSpPr>
      <dsp:spPr>
        <a:xfrm rot="5400000">
          <a:off x="-63830" y="1057224"/>
          <a:ext cx="425536" cy="29787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3</a:t>
          </a:r>
        </a:p>
      </dsp:txBody>
      <dsp:txXfrm rot="-5400000">
        <a:off x="1" y="1142332"/>
        <a:ext cx="297875" cy="127661"/>
      </dsp:txXfrm>
    </dsp:sp>
    <dsp:sp modelId="{4FAA7A34-79E5-4ECA-9938-886F1EAA366A}">
      <dsp:nvSpPr>
        <dsp:cNvPr id="0" name=""/>
        <dsp:cNvSpPr/>
      </dsp:nvSpPr>
      <dsp:spPr>
        <a:xfrm rot="5400000">
          <a:off x="2982438" y="-1691174"/>
          <a:ext cx="276598" cy="5645724"/>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Capacity building, outreach and training of the financial institutions </a:t>
          </a:r>
        </a:p>
      </dsp:txBody>
      <dsp:txXfrm rot="-5400000">
        <a:off x="297875" y="1006891"/>
        <a:ext cx="5632222" cy="249594"/>
      </dsp:txXfrm>
    </dsp:sp>
    <dsp:sp modelId="{69CC9276-3DFA-494E-AEAF-5939BC51A282}">
      <dsp:nvSpPr>
        <dsp:cNvPr id="0" name=""/>
        <dsp:cNvSpPr/>
      </dsp:nvSpPr>
      <dsp:spPr>
        <a:xfrm rot="5400000">
          <a:off x="-63830" y="1399553"/>
          <a:ext cx="425536" cy="29787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4</a:t>
          </a:r>
        </a:p>
      </dsp:txBody>
      <dsp:txXfrm rot="-5400000">
        <a:off x="1" y="1484661"/>
        <a:ext cx="297875" cy="127661"/>
      </dsp:txXfrm>
    </dsp:sp>
    <dsp:sp modelId="{3D373A0F-0C2F-4BEE-A908-1D32597EDB6E}">
      <dsp:nvSpPr>
        <dsp:cNvPr id="0" name=""/>
        <dsp:cNvSpPr/>
      </dsp:nvSpPr>
      <dsp:spPr>
        <a:xfrm rot="5400000">
          <a:off x="2982438" y="-1348845"/>
          <a:ext cx="276598" cy="5645724"/>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Risk mitigation and management of the revolving fund </a:t>
          </a:r>
        </a:p>
      </dsp:txBody>
      <dsp:txXfrm rot="-5400000">
        <a:off x="297875" y="1349220"/>
        <a:ext cx="5632222" cy="249594"/>
      </dsp:txXfrm>
    </dsp:sp>
    <dsp:sp modelId="{DCEB71FE-3391-4552-B937-D276B526FC2F}">
      <dsp:nvSpPr>
        <dsp:cNvPr id="0" name=""/>
        <dsp:cNvSpPr/>
      </dsp:nvSpPr>
      <dsp:spPr>
        <a:xfrm rot="5400000">
          <a:off x="-118392" y="1830449"/>
          <a:ext cx="534661" cy="29787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5</a:t>
          </a:r>
        </a:p>
      </dsp:txBody>
      <dsp:txXfrm rot="-5400000">
        <a:off x="2" y="1860994"/>
        <a:ext cx="297875" cy="236786"/>
      </dsp:txXfrm>
    </dsp:sp>
    <dsp:sp modelId="{D3CFE92F-6B7D-4227-BA27-61FC26EE7AD1}">
      <dsp:nvSpPr>
        <dsp:cNvPr id="0" name=""/>
        <dsp:cNvSpPr/>
      </dsp:nvSpPr>
      <dsp:spPr>
        <a:xfrm rot="5400000">
          <a:off x="2876814" y="-917937"/>
          <a:ext cx="487845" cy="5645724"/>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Monitoring and reporting of the revolving fund’s operations</a:t>
          </a: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Implementing agency submits annual performance report to the Executive Committee</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Financial institutions establish performance measures and report to advisory board</a:t>
          </a:r>
          <a:endParaRPr lang="en-CA" sz="1000" b="1" u="none" kern="1200"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sp:txBody>
      <dsp:txXfrm rot="-5400000">
        <a:off x="297875" y="1684817"/>
        <a:ext cx="5621909" cy="440215"/>
      </dsp:txXfrm>
    </dsp:sp>
    <dsp:sp modelId="{62EE4AA0-8802-45C4-A981-0DF77080DC55}">
      <dsp:nvSpPr>
        <dsp:cNvPr id="0" name=""/>
        <dsp:cNvSpPr/>
      </dsp:nvSpPr>
      <dsp:spPr>
        <a:xfrm rot="5400000">
          <a:off x="-63830" y="2246681"/>
          <a:ext cx="425536" cy="29787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6</a:t>
          </a:r>
        </a:p>
      </dsp:txBody>
      <dsp:txXfrm rot="-5400000">
        <a:off x="1" y="2331789"/>
        <a:ext cx="297875" cy="127661"/>
      </dsp:txXfrm>
    </dsp:sp>
    <dsp:sp modelId="{A32006DB-5543-449A-AAE0-F7D0AA0B6777}">
      <dsp:nvSpPr>
        <dsp:cNvPr id="0" name=""/>
        <dsp:cNvSpPr/>
      </dsp:nvSpPr>
      <dsp:spPr>
        <a:xfrm rot="5400000">
          <a:off x="2982438" y="-501715"/>
          <a:ext cx="276598" cy="564572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Duration of the revolving fund</a:t>
          </a:r>
        </a:p>
      </dsp:txBody>
      <dsp:txXfrm rot="-5400000">
        <a:off x="297875" y="2196350"/>
        <a:ext cx="5632222" cy="249594"/>
      </dsp:txXfrm>
    </dsp:sp>
    <dsp:sp modelId="{B3B9F136-E602-4043-A400-172D6096E5C7}">
      <dsp:nvSpPr>
        <dsp:cNvPr id="0" name=""/>
        <dsp:cNvSpPr/>
      </dsp:nvSpPr>
      <dsp:spPr>
        <a:xfrm rot="5400000">
          <a:off x="-240719" y="2771509"/>
          <a:ext cx="779315" cy="29787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7</a:t>
          </a:r>
        </a:p>
      </dsp:txBody>
      <dsp:txXfrm rot="-5400000">
        <a:off x="0" y="2679728"/>
        <a:ext cx="297875" cy="481440"/>
      </dsp:txXfrm>
    </dsp:sp>
    <dsp:sp modelId="{88667160-4BF2-4193-BFA8-DDB7CF188841}">
      <dsp:nvSpPr>
        <dsp:cNvPr id="0" name=""/>
        <dsp:cNvSpPr/>
      </dsp:nvSpPr>
      <dsp:spPr>
        <a:xfrm rot="5400000">
          <a:off x="2787925" y="23105"/>
          <a:ext cx="665624" cy="5645724"/>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Options for utilisation of the funds at the end of tenor </a:t>
          </a: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Transfer/return balances to MLF trust fund</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 balances to a separate funding window</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Allow the country to retain and use balances for similar activities</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76" y="2545648"/>
        <a:ext cx="5613231" cy="60063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3DF219-4D29-4C82-A095-F30B81EE9BA1}">
      <dsp:nvSpPr>
        <dsp:cNvPr id="0" name=""/>
        <dsp:cNvSpPr/>
      </dsp:nvSpPr>
      <dsp:spPr>
        <a:xfrm>
          <a:off x="830979" y="642609"/>
          <a:ext cx="2209800" cy="2209800"/>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8A8D09-D183-44E0-9221-32CEEFCE1AE6}">
      <dsp:nvSpPr>
        <dsp:cNvPr id="0" name=""/>
        <dsp:cNvSpPr/>
      </dsp:nvSpPr>
      <dsp:spPr>
        <a:xfrm>
          <a:off x="1076451" y="888081"/>
          <a:ext cx="1718856" cy="1718856"/>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CC96022-60C5-4318-8512-0B67DE535B70}">
      <dsp:nvSpPr>
        <dsp:cNvPr id="0" name=""/>
        <dsp:cNvSpPr/>
      </dsp:nvSpPr>
      <dsp:spPr>
        <a:xfrm>
          <a:off x="1321923" y="1133553"/>
          <a:ext cx="1227912" cy="1227912"/>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A3C16C0-AC10-43F5-83FC-E2066AF1BDCC}">
      <dsp:nvSpPr>
        <dsp:cNvPr id="0" name=""/>
        <dsp:cNvSpPr/>
      </dsp:nvSpPr>
      <dsp:spPr>
        <a:xfrm>
          <a:off x="1567579" y="1379209"/>
          <a:ext cx="736600" cy="736600"/>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59C86B4-57D4-4CDE-B2CB-65B56B057B65}">
      <dsp:nvSpPr>
        <dsp:cNvPr id="0" name=""/>
        <dsp:cNvSpPr/>
      </dsp:nvSpPr>
      <dsp:spPr>
        <a:xfrm>
          <a:off x="1813051" y="1624681"/>
          <a:ext cx="245656" cy="245656"/>
        </a:xfrm>
        <a:prstGeom prst="ellipse">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687F646-248B-4DEE-8754-449B4F2500B0}">
      <dsp:nvSpPr>
        <dsp:cNvPr id="0" name=""/>
        <dsp:cNvSpPr/>
      </dsp:nvSpPr>
      <dsp:spPr>
        <a:xfrm>
          <a:off x="3422255" y="116569"/>
          <a:ext cx="2302180"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None/>
          </a:pPr>
          <a:r>
            <a:rPr lang="en-CA" sz="900" kern="1200" dirty="0">
              <a:latin typeface="Times New Roman" panose="02020603050405020304" pitchFamily="18" charset="0"/>
              <a:cs typeface="Times New Roman" panose="02020603050405020304" pitchFamily="18" charset="0"/>
            </a:rPr>
            <a:t>Providing overall guidance on target sectors, technologies, and project priorities </a:t>
          </a:r>
          <a:endParaRPr lang="en-CA" sz="900" i="0" kern="1200" dirty="0">
            <a:latin typeface="Times New Roman" panose="02020603050405020304" pitchFamily="18" charset="0"/>
            <a:cs typeface="Times New Roman" panose="02020603050405020304" pitchFamily="18" charset="0"/>
          </a:endParaRPr>
        </a:p>
      </dsp:txBody>
      <dsp:txXfrm>
        <a:off x="3422255" y="116569"/>
        <a:ext cx="2302180" cy="390103"/>
      </dsp:txXfrm>
    </dsp:sp>
    <dsp:sp modelId="{F1E11BCD-63C3-403A-AD5B-4D614176A9FA}">
      <dsp:nvSpPr>
        <dsp:cNvPr id="0" name=""/>
        <dsp:cNvSpPr/>
      </dsp:nvSpPr>
      <dsp:spPr>
        <a:xfrm>
          <a:off x="3132854" y="289041"/>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47FBA6-42E5-469C-9E2E-F098DA804BC8}">
      <dsp:nvSpPr>
        <dsp:cNvPr id="0" name=""/>
        <dsp:cNvSpPr/>
      </dsp:nvSpPr>
      <dsp:spPr>
        <a:xfrm rot="5400000">
          <a:off x="1804212" y="420709"/>
          <a:ext cx="1458468" cy="1195133"/>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7E128F-5367-40D2-A038-5B5AB79DBF7B}">
      <dsp:nvSpPr>
        <dsp:cNvPr id="0" name=""/>
        <dsp:cNvSpPr/>
      </dsp:nvSpPr>
      <dsp:spPr>
        <a:xfrm>
          <a:off x="3426482" y="512130"/>
          <a:ext cx="2144588"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n-CA" sz="900" kern="1200" dirty="0">
              <a:latin typeface="Times New Roman" panose="02020603050405020304" pitchFamily="18" charset="0"/>
              <a:cs typeface="Times New Roman" panose="02020603050405020304" pitchFamily="18" charset="0"/>
            </a:rPr>
            <a:t>Coordinating with stakeholders on project implementation </a:t>
          </a:r>
        </a:p>
      </dsp:txBody>
      <dsp:txXfrm>
        <a:off x="3426482" y="512130"/>
        <a:ext cx="2144588" cy="390103"/>
      </dsp:txXfrm>
    </dsp:sp>
    <dsp:sp modelId="{9CF3BF23-C79A-4B83-9C32-8A3FB20D8B26}">
      <dsp:nvSpPr>
        <dsp:cNvPr id="0" name=""/>
        <dsp:cNvSpPr/>
      </dsp:nvSpPr>
      <dsp:spPr>
        <a:xfrm>
          <a:off x="3132854" y="701537"/>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D56F2FF-5313-4927-9467-EDFE6A02D69A}">
      <dsp:nvSpPr>
        <dsp:cNvPr id="0" name=""/>
        <dsp:cNvSpPr/>
      </dsp:nvSpPr>
      <dsp:spPr>
        <a:xfrm rot="5400000">
          <a:off x="2018526" y="801862"/>
          <a:ext cx="1214358" cy="1012825"/>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70480C2F-0304-4B47-8CA8-3C2BD553A08A}">
      <dsp:nvSpPr>
        <dsp:cNvPr id="0" name=""/>
        <dsp:cNvSpPr/>
      </dsp:nvSpPr>
      <dsp:spPr>
        <a:xfrm>
          <a:off x="3404218" y="938479"/>
          <a:ext cx="2023359"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n-CA" sz="900" kern="1200" dirty="0">
              <a:latin typeface="Times New Roman" panose="02020603050405020304" pitchFamily="18" charset="0"/>
              <a:cs typeface="Times New Roman" panose="02020603050405020304" pitchFamily="18" charset="0"/>
            </a:rPr>
            <a:t>Guiding in financial agreement terms and conditions as well as the operation manual</a:t>
          </a:r>
        </a:p>
      </dsp:txBody>
      <dsp:txXfrm>
        <a:off x="3404218" y="938479"/>
        <a:ext cx="2023359" cy="390103"/>
      </dsp:txXfrm>
    </dsp:sp>
    <dsp:sp modelId="{E3059B4D-A4E1-43A5-8C99-7CC018C966EA}">
      <dsp:nvSpPr>
        <dsp:cNvPr id="0" name=""/>
        <dsp:cNvSpPr/>
      </dsp:nvSpPr>
      <dsp:spPr>
        <a:xfrm>
          <a:off x="3132854" y="1114033"/>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3384CFFF-E4F6-4947-9870-330B36EF71DF}">
      <dsp:nvSpPr>
        <dsp:cNvPr id="0" name=""/>
        <dsp:cNvSpPr/>
      </dsp:nvSpPr>
      <dsp:spPr>
        <a:xfrm rot="5400000">
          <a:off x="2228678" y="1167437"/>
          <a:ext cx="957580" cy="850773"/>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FE925F34-E54B-4FD5-8EFE-FEA90B8F37BE}">
      <dsp:nvSpPr>
        <dsp:cNvPr id="0" name=""/>
        <dsp:cNvSpPr/>
      </dsp:nvSpPr>
      <dsp:spPr>
        <a:xfrm>
          <a:off x="3409367" y="1326894"/>
          <a:ext cx="2148036"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n-CA" sz="900" kern="1200" dirty="0">
              <a:latin typeface="Times New Roman" panose="02020603050405020304" pitchFamily="18" charset="0"/>
              <a:cs typeface="Times New Roman" panose="02020603050405020304" pitchFamily="18" charset="0"/>
            </a:rPr>
            <a:t>Providing inputs to Government authorities</a:t>
          </a:r>
        </a:p>
      </dsp:txBody>
      <dsp:txXfrm>
        <a:off x="3409367" y="1326894"/>
        <a:ext cx="2148036" cy="390103"/>
      </dsp:txXfrm>
    </dsp:sp>
    <dsp:sp modelId="{3A31B984-BCF1-40F0-BC55-2E94125ED683}">
      <dsp:nvSpPr>
        <dsp:cNvPr id="0" name=""/>
        <dsp:cNvSpPr/>
      </dsp:nvSpPr>
      <dsp:spPr>
        <a:xfrm>
          <a:off x="3132854" y="1517690"/>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464B1BB9-1D9C-4314-8D67-C340635A71A4}">
      <dsp:nvSpPr>
        <dsp:cNvPr id="0" name=""/>
        <dsp:cNvSpPr/>
      </dsp:nvSpPr>
      <dsp:spPr>
        <a:xfrm rot="5400000">
          <a:off x="2437872" y="1553415"/>
          <a:ext cx="730707" cy="659257"/>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59BDBE92-9260-4D7F-B4BC-C8E59142428A}">
      <dsp:nvSpPr>
        <dsp:cNvPr id="0" name=""/>
        <dsp:cNvSpPr/>
      </dsp:nvSpPr>
      <dsp:spPr>
        <a:xfrm>
          <a:off x="3431431" y="1719386"/>
          <a:ext cx="1781629" cy="390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n-CA" sz="900" kern="1200" dirty="0">
              <a:latin typeface="Times New Roman" panose="02020603050405020304" pitchFamily="18" charset="0"/>
              <a:cs typeface="Times New Roman" panose="02020603050405020304" pitchFamily="18" charset="0"/>
            </a:rPr>
            <a:t>Monitoring project implementation</a:t>
          </a:r>
        </a:p>
      </dsp:txBody>
      <dsp:txXfrm>
        <a:off x="3431431" y="1719386"/>
        <a:ext cx="1781629" cy="390103"/>
      </dsp:txXfrm>
    </dsp:sp>
    <dsp:sp modelId="{7716F8CF-529E-475C-A95B-82F7CF88DFFC}">
      <dsp:nvSpPr>
        <dsp:cNvPr id="0" name=""/>
        <dsp:cNvSpPr/>
      </dsp:nvSpPr>
      <dsp:spPr>
        <a:xfrm>
          <a:off x="3132854" y="1909561"/>
          <a:ext cx="276225"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E563270D-65CF-4921-8163-8256437B1838}">
      <dsp:nvSpPr>
        <dsp:cNvPr id="0" name=""/>
        <dsp:cNvSpPr/>
      </dsp:nvSpPr>
      <dsp:spPr>
        <a:xfrm rot="5400000">
          <a:off x="2635649" y="1927976"/>
          <a:ext cx="515620" cy="47879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2FE871-0FD4-489F-A74E-323EB56CD85D}">
      <dsp:nvSpPr>
        <dsp:cNvPr id="0" name=""/>
        <dsp:cNvSpPr/>
      </dsp:nvSpPr>
      <dsp:spPr>
        <a:xfrm>
          <a:off x="-2829719" y="-436139"/>
          <a:ext cx="3376579" cy="3376579"/>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859686A-8A7B-45E2-B25C-0D87A772A0B6}">
      <dsp:nvSpPr>
        <dsp:cNvPr id="0" name=""/>
        <dsp:cNvSpPr/>
      </dsp:nvSpPr>
      <dsp:spPr>
        <a:xfrm>
          <a:off x="178556" y="113845"/>
          <a:ext cx="5441968" cy="22759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en-CA" sz="1000" i="1" kern="1200"/>
            <a:t>Roles and responsibilities of all parties </a:t>
          </a:r>
          <a:endParaRPr lang="en-CA" sz="1000" b="0" i="1" kern="1200" dirty="0">
            <a:solidFill>
              <a:srgbClr val="EEECE1"/>
            </a:solidFill>
            <a:latin typeface="Times New Roman" panose="02020603050405020304" pitchFamily="18" charset="0"/>
            <a:ea typeface="Calibri"/>
            <a:cs typeface="Times New Roman" panose="02020603050405020304" pitchFamily="18" charset="0"/>
          </a:endParaRPr>
        </a:p>
      </dsp:txBody>
      <dsp:txXfrm>
        <a:off x="178556" y="113845"/>
        <a:ext cx="5441968" cy="227590"/>
      </dsp:txXfrm>
    </dsp:sp>
    <dsp:sp modelId="{DC8869C7-3B24-460A-8CF0-2CCA8E6B7ABB}">
      <dsp:nvSpPr>
        <dsp:cNvPr id="0" name=""/>
        <dsp:cNvSpPr/>
      </dsp:nvSpPr>
      <dsp:spPr>
        <a:xfrm>
          <a:off x="36312" y="85396"/>
          <a:ext cx="284488" cy="2844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6AD39CD-B93C-46A2-848C-2E883617E28E}">
      <dsp:nvSpPr>
        <dsp:cNvPr id="0" name=""/>
        <dsp:cNvSpPr/>
      </dsp:nvSpPr>
      <dsp:spPr>
        <a:xfrm>
          <a:off x="384660" y="455431"/>
          <a:ext cx="5235865" cy="227590"/>
        </a:xfrm>
        <a:prstGeom prst="rect">
          <a:avLst/>
        </a:prstGeom>
        <a:solidFill>
          <a:schemeClr val="accent1">
            <a:shade val="80000"/>
            <a:hueOff val="51041"/>
            <a:satOff val="-732"/>
            <a:lumOff val="426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Target beneficiaries and eligibility criteria</a:t>
          </a:r>
          <a:endParaRPr lang="en-CA" sz="1100" kern="1200"/>
        </a:p>
      </dsp:txBody>
      <dsp:txXfrm>
        <a:off x="384660" y="455431"/>
        <a:ext cx="5235865" cy="227590"/>
      </dsp:txXfrm>
    </dsp:sp>
    <dsp:sp modelId="{67449C10-214C-49A8-9986-45AFB2AF95A3}">
      <dsp:nvSpPr>
        <dsp:cNvPr id="0" name=""/>
        <dsp:cNvSpPr/>
      </dsp:nvSpPr>
      <dsp:spPr>
        <a:xfrm>
          <a:off x="242415" y="426983"/>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525E6433-39CC-448A-8C93-27374B82C18F}">
      <dsp:nvSpPr>
        <dsp:cNvPr id="0" name=""/>
        <dsp:cNvSpPr/>
      </dsp:nvSpPr>
      <dsp:spPr>
        <a:xfrm>
          <a:off x="497604" y="796768"/>
          <a:ext cx="5122921" cy="227590"/>
        </a:xfrm>
        <a:prstGeom prst="rect">
          <a:avLst/>
        </a:prstGeom>
        <a:solidFill>
          <a:schemeClr val="accent1">
            <a:shade val="80000"/>
            <a:hueOff val="102082"/>
            <a:satOff val="-1464"/>
            <a:lumOff val="853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Environment and social safeguard</a:t>
          </a:r>
          <a:endParaRPr lang="en-CA" sz="1100" kern="1200"/>
        </a:p>
      </dsp:txBody>
      <dsp:txXfrm>
        <a:off x="497604" y="796768"/>
        <a:ext cx="5122921" cy="227590"/>
      </dsp:txXfrm>
    </dsp:sp>
    <dsp:sp modelId="{820EF395-61AA-479F-A7CB-10270F54B166}">
      <dsp:nvSpPr>
        <dsp:cNvPr id="0" name=""/>
        <dsp:cNvSpPr/>
      </dsp:nvSpPr>
      <dsp:spPr>
        <a:xfrm>
          <a:off x="355359" y="768319"/>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7CBE782-5100-4FFF-AACD-46CB6BD79F02}">
      <dsp:nvSpPr>
        <dsp:cNvPr id="0" name=""/>
        <dsp:cNvSpPr/>
      </dsp:nvSpPr>
      <dsp:spPr>
        <a:xfrm>
          <a:off x="533666" y="1138354"/>
          <a:ext cx="5086859" cy="227590"/>
        </a:xfrm>
        <a:prstGeom prst="rect">
          <a:avLst/>
        </a:prstGeom>
        <a:solidFill>
          <a:schemeClr val="accent1">
            <a:shade val="80000"/>
            <a:hueOff val="153123"/>
            <a:satOff val="-2196"/>
            <a:lumOff val="1280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Legal arrangements and guarantees </a:t>
          </a:r>
          <a:endParaRPr lang="en-CA" sz="1100" kern="1200"/>
        </a:p>
      </dsp:txBody>
      <dsp:txXfrm>
        <a:off x="533666" y="1138354"/>
        <a:ext cx="5086859" cy="227590"/>
      </dsp:txXfrm>
    </dsp:sp>
    <dsp:sp modelId="{A82C4173-8DA3-4B0B-8C52-CB931DDC1159}">
      <dsp:nvSpPr>
        <dsp:cNvPr id="0" name=""/>
        <dsp:cNvSpPr/>
      </dsp:nvSpPr>
      <dsp:spPr>
        <a:xfrm>
          <a:off x="391421" y="1109905"/>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D865526-98EA-417F-94CC-FE374DE3C6AB}">
      <dsp:nvSpPr>
        <dsp:cNvPr id="0" name=""/>
        <dsp:cNvSpPr/>
      </dsp:nvSpPr>
      <dsp:spPr>
        <a:xfrm>
          <a:off x="497604" y="1479941"/>
          <a:ext cx="5122921" cy="227590"/>
        </a:xfrm>
        <a:prstGeom prst="rect">
          <a:avLst/>
        </a:prstGeom>
        <a:solidFill>
          <a:schemeClr val="accent1">
            <a:shade val="80000"/>
            <a:hueOff val="204164"/>
            <a:satOff val="-2928"/>
            <a:lumOff val="1707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Loan approval, disbursement, and repayment procedures</a:t>
          </a:r>
        </a:p>
      </dsp:txBody>
      <dsp:txXfrm>
        <a:off x="497604" y="1479941"/>
        <a:ext cx="5122921" cy="227590"/>
      </dsp:txXfrm>
    </dsp:sp>
    <dsp:sp modelId="{82487B5F-8E08-43FA-932F-95A282AAB09E}">
      <dsp:nvSpPr>
        <dsp:cNvPr id="0" name=""/>
        <dsp:cNvSpPr/>
      </dsp:nvSpPr>
      <dsp:spPr>
        <a:xfrm>
          <a:off x="355359" y="1451492"/>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8C1B3643-942B-4096-B31F-8D230E4ECBDD}">
      <dsp:nvSpPr>
        <dsp:cNvPr id="0" name=""/>
        <dsp:cNvSpPr/>
      </dsp:nvSpPr>
      <dsp:spPr>
        <a:xfrm>
          <a:off x="384660" y="1821277"/>
          <a:ext cx="5235865" cy="227590"/>
        </a:xfrm>
        <a:prstGeom prst="rect">
          <a:avLst/>
        </a:prstGeom>
        <a:solidFill>
          <a:schemeClr val="accent1">
            <a:shade val="80000"/>
            <a:hueOff val="255205"/>
            <a:satOff val="-3660"/>
            <a:lumOff val="2134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Procurement procedures and capacity building</a:t>
          </a:r>
        </a:p>
      </dsp:txBody>
      <dsp:txXfrm>
        <a:off x="384660" y="1821277"/>
        <a:ext cx="5235865" cy="227590"/>
      </dsp:txXfrm>
    </dsp:sp>
    <dsp:sp modelId="{29828FDB-5FD6-4143-9958-6FB74E9E37BD}">
      <dsp:nvSpPr>
        <dsp:cNvPr id="0" name=""/>
        <dsp:cNvSpPr/>
      </dsp:nvSpPr>
      <dsp:spPr>
        <a:xfrm>
          <a:off x="242415" y="1792828"/>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04E3D82A-4B09-42F8-BEE6-B5F57332DD4B}">
      <dsp:nvSpPr>
        <dsp:cNvPr id="0" name=""/>
        <dsp:cNvSpPr/>
      </dsp:nvSpPr>
      <dsp:spPr>
        <a:xfrm>
          <a:off x="178556" y="2162863"/>
          <a:ext cx="5441968" cy="227590"/>
        </a:xfrm>
        <a:prstGeom prst="rect">
          <a:avLst/>
        </a:prstGeom>
        <a:solidFill>
          <a:schemeClr val="accent1">
            <a:shade val="80000"/>
            <a:hueOff val="306246"/>
            <a:satOff val="-4392"/>
            <a:lumOff val="256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US" sz="1100" i="1" kern="1200"/>
            <a:t>Monitoring and reporting mechanisms</a:t>
          </a:r>
          <a:endParaRPr lang="en-CA" sz="1100" kern="1200"/>
        </a:p>
      </dsp:txBody>
      <dsp:txXfrm>
        <a:off x="178556" y="2162863"/>
        <a:ext cx="5441968" cy="227590"/>
      </dsp:txXfrm>
    </dsp:sp>
    <dsp:sp modelId="{11A1F19C-AFC1-433D-9DCF-0D9C83FE1B32}">
      <dsp:nvSpPr>
        <dsp:cNvPr id="0" name=""/>
        <dsp:cNvSpPr/>
      </dsp:nvSpPr>
      <dsp:spPr>
        <a:xfrm>
          <a:off x="36312" y="2134414"/>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583CBB-17C5-428C-83C9-FA2653AD1C8A}">
      <dsp:nvSpPr>
        <dsp:cNvPr id="0" name=""/>
        <dsp:cNvSpPr/>
      </dsp:nvSpPr>
      <dsp:spPr>
        <a:xfrm>
          <a:off x="909" y="333031"/>
          <a:ext cx="1070469" cy="1072696"/>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100000"/>
            </a:lnSpc>
            <a:spcBef>
              <a:spcPct val="0"/>
            </a:spcBef>
            <a:spcAft>
              <a:spcPct val="35000"/>
            </a:spcAft>
            <a:buNone/>
          </a:pPr>
          <a:r>
            <a:rPr lang="en-CA" sz="900" b="0" kern="1200">
              <a:latin typeface="Times New Roman" panose="02020603050405020304" pitchFamily="18" charset="0"/>
              <a:cs typeface="Times New Roman" panose="02020603050405020304" pitchFamily="18" charset="0"/>
            </a:rPr>
            <a:t>Loan amounts and co-financing requirements </a:t>
          </a:r>
          <a:endParaRPr lang="en-CA" sz="900" b="0"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57676" y="490124"/>
        <a:ext cx="756935" cy="758510"/>
      </dsp:txXfrm>
    </dsp:sp>
    <dsp:sp modelId="{5451001B-D77A-47CA-865C-0849B89E1B1E}">
      <dsp:nvSpPr>
        <dsp:cNvPr id="0" name=""/>
        <dsp:cNvSpPr/>
      </dsp:nvSpPr>
      <dsp:spPr>
        <a:xfrm>
          <a:off x="857285" y="315347"/>
          <a:ext cx="1070469" cy="1070469"/>
        </a:xfrm>
        <a:prstGeom prst="ellipse">
          <a:avLst/>
        </a:prstGeom>
        <a:solidFill>
          <a:schemeClr val="accent1">
            <a:shade val="80000"/>
            <a:alpha val="50000"/>
            <a:hueOff val="51041"/>
            <a:satOff val="-732"/>
            <a:lumOff val="4269"/>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Project cash flow plan </a:t>
          </a:r>
        </a:p>
      </dsp:txBody>
      <dsp:txXfrm>
        <a:off x="1014052" y="472114"/>
        <a:ext cx="756935" cy="756935"/>
      </dsp:txXfrm>
    </dsp:sp>
    <dsp:sp modelId="{A4B6848A-70B4-4851-9E08-3B491E1E18DE}">
      <dsp:nvSpPr>
        <dsp:cNvPr id="0" name=""/>
        <dsp:cNvSpPr/>
      </dsp:nvSpPr>
      <dsp:spPr>
        <a:xfrm>
          <a:off x="1713661" y="315347"/>
          <a:ext cx="1070469" cy="1070469"/>
        </a:xfrm>
        <a:prstGeom prst="ellipse">
          <a:avLst/>
        </a:prstGeom>
        <a:solidFill>
          <a:schemeClr val="accent1">
            <a:shade val="80000"/>
            <a:alpha val="50000"/>
            <a:hueOff val="102082"/>
            <a:satOff val="-1464"/>
            <a:lumOff val="8538"/>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Interest rates and repayment terms</a:t>
          </a:r>
        </a:p>
      </dsp:txBody>
      <dsp:txXfrm>
        <a:off x="1870428" y="472114"/>
        <a:ext cx="756935" cy="756935"/>
      </dsp:txXfrm>
    </dsp:sp>
    <dsp:sp modelId="{CD850A47-E0D3-4648-8506-9880B18FA571}">
      <dsp:nvSpPr>
        <dsp:cNvPr id="0" name=""/>
        <dsp:cNvSpPr/>
      </dsp:nvSpPr>
      <dsp:spPr>
        <a:xfrm>
          <a:off x="2570036" y="315347"/>
          <a:ext cx="1070469" cy="1070469"/>
        </a:xfrm>
        <a:prstGeom prst="ellipse">
          <a:avLst/>
        </a:prstGeom>
        <a:solidFill>
          <a:schemeClr val="accent1">
            <a:shade val="80000"/>
            <a:alpha val="50000"/>
            <a:hueOff val="153123"/>
            <a:satOff val="-2196"/>
            <a:lumOff val="1280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Collateral and credit risk management </a:t>
          </a:r>
        </a:p>
      </dsp:txBody>
      <dsp:txXfrm>
        <a:off x="2726803" y="472114"/>
        <a:ext cx="756935" cy="756935"/>
      </dsp:txXfrm>
    </dsp:sp>
    <dsp:sp modelId="{EA719442-2F1D-491A-91CF-723C56A5256E}">
      <dsp:nvSpPr>
        <dsp:cNvPr id="0" name=""/>
        <dsp:cNvSpPr/>
      </dsp:nvSpPr>
      <dsp:spPr>
        <a:xfrm>
          <a:off x="3426412" y="315347"/>
          <a:ext cx="1070469" cy="1070469"/>
        </a:xfrm>
        <a:prstGeom prst="ellipse">
          <a:avLst/>
        </a:prstGeom>
        <a:solidFill>
          <a:schemeClr val="accent1">
            <a:shade val="80000"/>
            <a:alpha val="50000"/>
            <a:hueOff val="204164"/>
            <a:satOff val="-2928"/>
            <a:lumOff val="1707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Eligibility criteria for equipment and refrigerants</a:t>
          </a:r>
        </a:p>
      </dsp:txBody>
      <dsp:txXfrm>
        <a:off x="3583179" y="472114"/>
        <a:ext cx="756935" cy="756935"/>
      </dsp:txXfrm>
    </dsp:sp>
    <dsp:sp modelId="{EB3F3827-C0D7-4B94-A184-EDA513F37C9E}">
      <dsp:nvSpPr>
        <dsp:cNvPr id="0" name=""/>
        <dsp:cNvSpPr/>
      </dsp:nvSpPr>
      <dsp:spPr>
        <a:xfrm>
          <a:off x="4282788" y="315347"/>
          <a:ext cx="1070469" cy="1070469"/>
        </a:xfrm>
        <a:prstGeom prst="ellipse">
          <a:avLst/>
        </a:prstGeom>
        <a:solidFill>
          <a:schemeClr val="accent1">
            <a:shade val="80000"/>
            <a:alpha val="50000"/>
            <a:hueOff val="255205"/>
            <a:satOff val="-3660"/>
            <a:lumOff val="21346"/>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Assessment of technical and financial performance </a:t>
          </a:r>
        </a:p>
      </dsp:txBody>
      <dsp:txXfrm>
        <a:off x="4439555" y="472114"/>
        <a:ext cx="756935" cy="756935"/>
      </dsp:txXfrm>
    </dsp:sp>
    <dsp:sp modelId="{6DDB0800-17A9-467A-93D7-705192A59F64}">
      <dsp:nvSpPr>
        <dsp:cNvPr id="0" name=""/>
        <dsp:cNvSpPr/>
      </dsp:nvSpPr>
      <dsp:spPr>
        <a:xfrm>
          <a:off x="5139163" y="315347"/>
          <a:ext cx="1070469" cy="1070469"/>
        </a:xfrm>
        <a:prstGeom prst="ellipse">
          <a:avLst/>
        </a:prstGeom>
        <a:solidFill>
          <a:schemeClr val="accent1">
            <a:shade val="80000"/>
            <a:alpha val="50000"/>
            <a:hueOff val="306246"/>
            <a:satOff val="-4392"/>
            <a:lumOff val="25615"/>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Compliance with reporting and outreach </a:t>
          </a:r>
        </a:p>
      </dsp:txBody>
      <dsp:txXfrm>
        <a:off x="5295930" y="472114"/>
        <a:ext cx="756935" cy="756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12</TotalTime>
  <Pages>11</Pages>
  <Words>2834</Words>
  <Characters>17576</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Update on the operationalization of the energy efficiency revolving fund for end users (decision 95/87(h))</vt:lpstr>
    </vt:vector>
  </TitlesOfParts>
  <Company>UNMFS</Company>
  <LinksUpToDate>false</LinksUpToDate>
  <CharactersWithSpaces>20370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operationalization of the energy efficiency revolving fund for end users (decision 95/87(h))</dc:title>
  <dc:subject/>
  <dc:creator>Balaji Natarajan</dc:creator>
  <cp:keywords/>
  <cp:lastModifiedBy>Muriel Aguiar</cp:lastModifiedBy>
  <cp:revision>6</cp:revision>
  <cp:lastPrinted>2025-04-18T12:19:00Z</cp:lastPrinted>
  <dcterms:created xsi:type="dcterms:W3CDTF">2025-04-25T21:27:00Z</dcterms:created>
  <dcterms:modified xsi:type="dcterms:W3CDTF">2025-04-25T23:00:00Z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UNEP/OzL.Pro/ExCom/96/57</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