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1.xml" ContentType="application/vnd.openxmlformats-officedocument.wordprocessingml.header+xml"/>
  <Override PartName="/word/footer12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4.xml" ContentType="application/vnd.openxmlformats-officedocument.wordprocessingml.head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B92506" w14:paraId="6C608140" w14:textId="77777777" w:rsidTr="00326F7F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7FAE5BD1" w14:textId="08B1CE19" w:rsidR="00B92506" w:rsidRDefault="00B92506" w:rsidP="00326F7F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="00954B2D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5F0560D4" w14:textId="29F7FBCC" w:rsidR="00B92506" w:rsidRDefault="00B92506" w:rsidP="00326F7F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</w:t>
            </w:r>
            <w:r w:rsidR="00954B2D">
              <w:rPr>
                <w:b/>
                <w:bCs/>
                <w:sz w:val="48"/>
                <w:szCs w:val="48"/>
                <w:rtl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</w:rPr>
              <w:t>المتحدة</w:t>
            </w:r>
          </w:p>
        </w:tc>
      </w:tr>
      <w:tr w:rsidR="00B92506" w14:paraId="6EAA2C3E" w14:textId="77777777" w:rsidTr="00326F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D4B6517" w14:textId="77777777" w:rsidR="00B92506" w:rsidRDefault="00B92506" w:rsidP="00326F7F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Distr.</w:t>
            </w:r>
          </w:p>
          <w:p w14:paraId="60721279" w14:textId="77777777" w:rsidR="00B92506" w:rsidRDefault="00B92506" w:rsidP="00326F7F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133B941C" w14:textId="77777777" w:rsidR="00B92506" w:rsidRDefault="00B92506" w:rsidP="00326F7F">
            <w:pPr>
              <w:jc w:val="left"/>
              <w:rPr>
                <w:lang w:val="en-US"/>
              </w:rPr>
            </w:pPr>
          </w:p>
          <w:p w14:paraId="6FADBC14" w14:textId="4D14EB80" w:rsidR="00B92506" w:rsidRPr="004E181B" w:rsidRDefault="00B92506" w:rsidP="00326F7F">
            <w:pPr>
              <w:rPr>
                <w:rFonts w:asciiTheme="majorBidi" w:hAnsiTheme="majorBidi" w:cstheme="majorBidi"/>
                <w:szCs w:val="24"/>
                <w:rtl/>
              </w:rPr>
            </w:pPr>
            <w:r w:rsidRPr="004E181B">
              <w:rPr>
                <w:rFonts w:asciiTheme="majorBidi" w:hAnsiTheme="majorBidi" w:cstheme="majorBidi"/>
                <w:szCs w:val="24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separate"/>
            </w:r>
            <w:r w:rsidR="000D1174">
              <w:rPr>
                <w:rFonts w:asciiTheme="majorBidi" w:hAnsiTheme="majorBidi" w:cstheme="majorBidi"/>
                <w:szCs w:val="24"/>
              </w:rPr>
              <w:t>UNEP/</w:t>
            </w:r>
            <w:proofErr w:type="spellStart"/>
            <w:r w:rsidR="000D1174">
              <w:rPr>
                <w:rFonts w:asciiTheme="majorBidi" w:hAnsiTheme="majorBidi" w:cstheme="majorBidi"/>
                <w:szCs w:val="24"/>
              </w:rPr>
              <w:t>OzL.Pro</w:t>
            </w:r>
            <w:proofErr w:type="spellEnd"/>
            <w:r w:rsidR="000D1174">
              <w:rPr>
                <w:rFonts w:asciiTheme="majorBidi" w:hAnsiTheme="majorBidi" w:cstheme="majorBidi"/>
                <w:szCs w:val="24"/>
              </w:rPr>
              <w:t>/ExCom/95/14</w: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end"/>
            </w:r>
          </w:p>
          <w:p w14:paraId="77153729" w14:textId="64555FFC" w:rsidR="00B92506" w:rsidRPr="005C2079" w:rsidRDefault="00B92506" w:rsidP="00326F7F">
            <w:r w:rsidRPr="005C2079">
              <w:fldChar w:fldCharType="begin"/>
            </w:r>
            <w:r w:rsidRPr="005C2079">
              <w:instrText xml:space="preserve"> DOCPROPERTY "Revision date" \@ "d MMMM YYYY"  \* MERGEFORMAT </w:instrText>
            </w:r>
            <w:r w:rsidRPr="005C2079">
              <w:fldChar w:fldCharType="separate"/>
            </w:r>
            <w:r w:rsidR="00335F6D">
              <w:t>30</w:t>
            </w:r>
            <w:r w:rsidR="00954B2D">
              <w:t xml:space="preserve"> </w:t>
            </w:r>
            <w:r w:rsidR="00335F6D">
              <w:t>October</w:t>
            </w:r>
            <w:r w:rsidR="00954B2D">
              <w:t xml:space="preserve"> </w:t>
            </w:r>
            <w:r w:rsidR="00335F6D">
              <w:t>2024</w:t>
            </w:r>
            <w:r w:rsidRPr="005C2079">
              <w:fldChar w:fldCharType="end"/>
            </w:r>
          </w:p>
          <w:p w14:paraId="03F20F51" w14:textId="77777777" w:rsidR="00B92506" w:rsidRDefault="00B92506" w:rsidP="00326F7F">
            <w:pPr>
              <w:jc w:val="left"/>
              <w:rPr>
                <w:rtl/>
                <w:lang w:val="en-US"/>
              </w:rPr>
            </w:pPr>
          </w:p>
          <w:p w14:paraId="78424DCB" w14:textId="77777777" w:rsidR="00B92506" w:rsidRDefault="00B92506" w:rsidP="00326F7F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22AF6DDE" w14:textId="323EA1E0" w:rsidR="00B92506" w:rsidRDefault="00B92506" w:rsidP="00326F7F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</w:t>
            </w:r>
            <w:r w:rsidR="00954B2D">
              <w:rPr>
                <w:lang w:val="en-US"/>
              </w:rPr>
              <w:t xml:space="preserve"> </w:t>
            </w:r>
            <w:r>
              <w:rPr>
                <w:lang w:val="en-US"/>
              </w:rPr>
              <w:t>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F16A0B6" w14:textId="77777777" w:rsidR="00B92506" w:rsidRDefault="00B92506" w:rsidP="00326F7F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62202F65" w14:textId="2BAFB0BE" w:rsidR="00B92506" w:rsidRDefault="00B92506" w:rsidP="00326F7F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</w:t>
            </w:r>
            <w:r w:rsidR="00954B2D">
              <w:rPr>
                <w:rFonts w:cs="Arabic Transparent"/>
                <w:bCs/>
                <w:sz w:val="52"/>
                <w:szCs w:val="52"/>
                <w:rtl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</w:rPr>
              <w:t>المتحدة</w:t>
            </w:r>
          </w:p>
          <w:p w14:paraId="07C72843" w14:textId="77777777" w:rsidR="00B92506" w:rsidRDefault="00B92506" w:rsidP="00326F7F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E603B66" w14:textId="77777777" w:rsidR="00B92506" w:rsidRDefault="00B92506" w:rsidP="00326F7F">
            <w:pPr>
              <w:rPr>
                <w:caps/>
                <w:lang w:val="en-US"/>
              </w:rPr>
            </w:pPr>
            <w:r>
              <w:rPr>
                <w:noProof/>
                <w:lang w:eastAsia="en-CA"/>
              </w:rPr>
              <w:drawing>
                <wp:anchor distT="0" distB="0" distL="114300" distR="114300" simplePos="0" relativeHeight="251659264" behindDoc="1" locked="0" layoutInCell="0" allowOverlap="1" wp14:anchorId="55D3B061" wp14:editId="352262D0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 descr="A black and white logo with a globe in cen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black and white logo with a globe in cent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CD3A693" w14:textId="77777777" w:rsidR="00B92506" w:rsidRDefault="00B92506" w:rsidP="00326F7F">
            <w:pPr>
              <w:rPr>
                <w:lang w:val="en-US"/>
              </w:rPr>
            </w:pPr>
            <w:r>
              <w:rPr>
                <w:noProof/>
                <w:lang w:eastAsia="en-CA"/>
              </w:rPr>
              <w:drawing>
                <wp:anchor distT="0" distB="0" distL="114300" distR="114300" simplePos="0" relativeHeight="251660288" behindDoc="0" locked="0" layoutInCell="0" allowOverlap="1" wp14:anchorId="03359CC8" wp14:editId="3ACC689E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170345F" w14:textId="77777777" w:rsidR="00B92506" w:rsidRDefault="00B92506" w:rsidP="00B92506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 w:val="0"/>
          <w:sz w:val="28"/>
          <w:szCs w:val="28"/>
          <w:rtl/>
        </w:rPr>
      </w:pPr>
    </w:p>
    <w:p w14:paraId="1895DF14" w14:textId="47A142AC" w:rsidR="00B92506" w:rsidRPr="002B786B" w:rsidRDefault="00B92506" w:rsidP="00B92506">
      <w:pPr>
        <w:bidi/>
        <w:ind w:left="180" w:hanging="180"/>
        <w:jc w:val="left"/>
        <w:rPr>
          <w:sz w:val="28"/>
          <w:szCs w:val="28"/>
        </w:rPr>
      </w:pPr>
      <w:bookmarkStart w:id="0" w:name="_Hlk180880261"/>
      <w:r w:rsidRPr="002B786B">
        <w:rPr>
          <w:sz w:val="28"/>
          <w:szCs w:val="28"/>
          <w:rtl/>
        </w:rPr>
        <w:t>اللجنــة</w:t>
      </w:r>
      <w:r w:rsidR="00954B2D">
        <w:rPr>
          <w:sz w:val="28"/>
          <w:szCs w:val="28"/>
          <w:rtl/>
        </w:rPr>
        <w:t xml:space="preserve"> </w:t>
      </w:r>
      <w:r w:rsidRPr="002B786B">
        <w:rPr>
          <w:sz w:val="28"/>
          <w:szCs w:val="28"/>
          <w:rtl/>
        </w:rPr>
        <w:t>التنفيـذيــــة</w:t>
      </w:r>
      <w:r w:rsidR="00954B2D">
        <w:rPr>
          <w:sz w:val="28"/>
          <w:szCs w:val="28"/>
          <w:rtl/>
        </w:rPr>
        <w:t xml:space="preserve"> </w:t>
      </w:r>
      <w:r w:rsidRPr="002B786B">
        <w:rPr>
          <w:sz w:val="28"/>
          <w:szCs w:val="28"/>
          <w:rtl/>
        </w:rPr>
        <w:t>للصنــدوق</w:t>
      </w:r>
      <w:r w:rsidR="00954B2D">
        <w:rPr>
          <w:sz w:val="28"/>
          <w:szCs w:val="28"/>
          <w:rtl/>
        </w:rPr>
        <w:t xml:space="preserve"> </w:t>
      </w:r>
      <w:r w:rsidRPr="002B786B">
        <w:rPr>
          <w:sz w:val="28"/>
          <w:szCs w:val="28"/>
          <w:rtl/>
        </w:rPr>
        <w:t>المــتعــدد</w:t>
      </w:r>
      <w:r w:rsidR="00954B2D">
        <w:rPr>
          <w:sz w:val="28"/>
          <w:szCs w:val="28"/>
          <w:rtl/>
        </w:rPr>
        <w:t xml:space="preserve"> </w:t>
      </w:r>
      <w:r w:rsidRPr="002B786B">
        <w:rPr>
          <w:sz w:val="28"/>
          <w:szCs w:val="28"/>
          <w:rtl/>
        </w:rPr>
        <w:t>الأطـــراف</w:t>
      </w:r>
    </w:p>
    <w:bookmarkEnd w:id="0"/>
    <w:p w14:paraId="489BCF71" w14:textId="1E8B0DF8" w:rsidR="00B92506" w:rsidRPr="005C38A9" w:rsidRDefault="00B92506" w:rsidP="00B92506">
      <w:pPr>
        <w:bidi/>
        <w:ind w:left="180" w:hanging="180"/>
        <w:jc w:val="left"/>
        <w:rPr>
          <w:b/>
          <w:bCs/>
          <w:sz w:val="28"/>
          <w:szCs w:val="28"/>
          <w:rtl/>
        </w:rPr>
      </w:pPr>
      <w:r w:rsidRPr="005C38A9">
        <w:rPr>
          <w:b/>
          <w:bCs/>
          <w:sz w:val="28"/>
          <w:szCs w:val="28"/>
          <w:rtl/>
        </w:rPr>
        <w:t>لتنفيـــذ</w:t>
      </w:r>
      <w:r w:rsidR="00954B2D">
        <w:rPr>
          <w:b/>
          <w:bCs/>
          <w:sz w:val="28"/>
          <w:szCs w:val="28"/>
          <w:rtl/>
        </w:rPr>
        <w:t xml:space="preserve"> </w:t>
      </w:r>
      <w:r w:rsidRPr="005C38A9">
        <w:rPr>
          <w:b/>
          <w:bCs/>
          <w:sz w:val="28"/>
          <w:szCs w:val="28"/>
          <w:rtl/>
        </w:rPr>
        <w:t>بروتوكـول</w:t>
      </w:r>
      <w:r w:rsidR="00954B2D">
        <w:rPr>
          <w:b/>
          <w:bCs/>
          <w:sz w:val="28"/>
          <w:szCs w:val="28"/>
          <w:rtl/>
        </w:rPr>
        <w:t xml:space="preserve"> </w:t>
      </w:r>
      <w:r w:rsidRPr="005C38A9">
        <w:rPr>
          <w:b/>
          <w:bCs/>
          <w:sz w:val="28"/>
          <w:szCs w:val="28"/>
          <w:rtl/>
        </w:rPr>
        <w:t>مونتريــال</w:t>
      </w:r>
      <w:r w:rsidR="00954B2D">
        <w:rPr>
          <w:b/>
          <w:bCs/>
          <w:sz w:val="28"/>
          <w:szCs w:val="28"/>
          <w:rtl/>
        </w:rPr>
        <w:t xml:space="preserve"> </w:t>
      </w:r>
    </w:p>
    <w:p w14:paraId="1C71FF57" w14:textId="123A089F" w:rsidR="00B92506" w:rsidRPr="005C38A9" w:rsidRDefault="00B92506" w:rsidP="00B92506">
      <w:pPr>
        <w:bidi/>
        <w:jc w:val="left"/>
        <w:rPr>
          <w:sz w:val="28"/>
          <w:szCs w:val="28"/>
          <w:rtl/>
        </w:rPr>
      </w:pPr>
      <w:r w:rsidRPr="005C38A9">
        <w:rPr>
          <w:sz w:val="28"/>
          <w:szCs w:val="28"/>
          <w:rtl/>
        </w:rPr>
        <w:t>الاجتماع</w:t>
      </w:r>
      <w:r w:rsidR="00954B2D">
        <w:rPr>
          <w:sz w:val="28"/>
          <w:szCs w:val="28"/>
          <w:rtl/>
        </w:rPr>
        <w:t xml:space="preserve"> </w:t>
      </w:r>
      <w:proofErr w:type="spellStart"/>
      <w:r w:rsidRPr="005C38A9">
        <w:rPr>
          <w:sz w:val="28"/>
          <w:szCs w:val="28"/>
        </w:rPr>
        <w:t>الخامس</w:t>
      </w:r>
      <w:proofErr w:type="spellEnd"/>
      <w:r w:rsidR="00954B2D">
        <w:rPr>
          <w:sz w:val="28"/>
          <w:szCs w:val="28"/>
        </w:rPr>
        <w:t xml:space="preserve"> </w:t>
      </w:r>
      <w:proofErr w:type="spellStart"/>
      <w:r w:rsidRPr="005C38A9">
        <w:rPr>
          <w:sz w:val="28"/>
          <w:szCs w:val="28"/>
        </w:rPr>
        <w:t>والتسعون</w:t>
      </w:r>
      <w:proofErr w:type="spellEnd"/>
    </w:p>
    <w:p w14:paraId="5C5D658D" w14:textId="0F2C1B82" w:rsidR="00B92506" w:rsidRPr="005C38A9" w:rsidRDefault="00B92506" w:rsidP="00B92506">
      <w:pPr>
        <w:bidi/>
        <w:jc w:val="left"/>
        <w:rPr>
          <w:sz w:val="28"/>
          <w:szCs w:val="28"/>
        </w:rPr>
      </w:pPr>
      <w:r w:rsidRPr="005C38A9">
        <w:rPr>
          <w:sz w:val="28"/>
          <w:szCs w:val="28"/>
          <w:rtl/>
        </w:rPr>
        <w:t>مونتريال،</w:t>
      </w:r>
      <w:r w:rsidR="00954B2D">
        <w:rPr>
          <w:sz w:val="28"/>
          <w:szCs w:val="28"/>
          <w:rtl/>
        </w:rPr>
        <w:t xml:space="preserve"> </w:t>
      </w:r>
      <w:r w:rsidRPr="005C38A9">
        <w:rPr>
          <w:sz w:val="28"/>
          <w:szCs w:val="28"/>
          <w:rtl/>
        </w:rPr>
        <w:t>4</w:t>
      </w:r>
      <w:r w:rsidR="00954B2D">
        <w:rPr>
          <w:sz w:val="28"/>
          <w:szCs w:val="28"/>
          <w:rtl/>
        </w:rPr>
        <w:t xml:space="preserve"> </w:t>
      </w:r>
      <w:r w:rsidRPr="005C38A9">
        <w:rPr>
          <w:sz w:val="28"/>
          <w:szCs w:val="28"/>
          <w:rtl/>
        </w:rPr>
        <w:t>-</w:t>
      </w:r>
      <w:r w:rsidR="00954B2D">
        <w:rPr>
          <w:sz w:val="28"/>
          <w:szCs w:val="28"/>
          <w:rtl/>
        </w:rPr>
        <w:t xml:space="preserve"> </w:t>
      </w:r>
      <w:r w:rsidRPr="005C38A9">
        <w:rPr>
          <w:sz w:val="28"/>
          <w:szCs w:val="28"/>
          <w:rtl/>
        </w:rPr>
        <w:t>8</w:t>
      </w:r>
      <w:r w:rsidR="00954B2D">
        <w:rPr>
          <w:sz w:val="28"/>
          <w:szCs w:val="28"/>
          <w:rtl/>
        </w:rPr>
        <w:t xml:space="preserve"> </w:t>
      </w:r>
      <w:r w:rsidRPr="005C38A9">
        <w:rPr>
          <w:sz w:val="28"/>
          <w:szCs w:val="28"/>
          <w:rtl/>
        </w:rPr>
        <w:t>ديسمبر/</w:t>
      </w:r>
      <w:r w:rsidR="00954B2D">
        <w:rPr>
          <w:sz w:val="28"/>
          <w:szCs w:val="28"/>
          <w:rtl/>
        </w:rPr>
        <w:t xml:space="preserve"> </w:t>
      </w:r>
      <w:r w:rsidRPr="005C38A9">
        <w:rPr>
          <w:sz w:val="28"/>
          <w:szCs w:val="28"/>
          <w:rtl/>
        </w:rPr>
        <w:t>كانون</w:t>
      </w:r>
      <w:r w:rsidR="00954B2D">
        <w:rPr>
          <w:sz w:val="28"/>
          <w:szCs w:val="28"/>
          <w:rtl/>
        </w:rPr>
        <w:t xml:space="preserve"> </w:t>
      </w:r>
      <w:r w:rsidRPr="005C38A9">
        <w:rPr>
          <w:sz w:val="28"/>
          <w:szCs w:val="28"/>
          <w:rtl/>
        </w:rPr>
        <w:t>الاول</w:t>
      </w:r>
      <w:r w:rsidR="00954B2D">
        <w:rPr>
          <w:sz w:val="28"/>
          <w:szCs w:val="28"/>
          <w:rtl/>
        </w:rPr>
        <w:t xml:space="preserve"> </w:t>
      </w:r>
      <w:r w:rsidRPr="005C38A9">
        <w:rPr>
          <w:sz w:val="28"/>
          <w:szCs w:val="28"/>
          <w:rtl/>
        </w:rPr>
        <w:t>2024</w:t>
      </w:r>
    </w:p>
    <w:p w14:paraId="060DADDD" w14:textId="7270E956" w:rsidR="00B92506" w:rsidRPr="005C38A9" w:rsidRDefault="00B92506" w:rsidP="00B92506">
      <w:pPr>
        <w:bidi/>
        <w:jc w:val="left"/>
        <w:rPr>
          <w:sz w:val="28"/>
          <w:szCs w:val="28"/>
          <w:lang w:val="en-US"/>
        </w:rPr>
      </w:pPr>
      <w:proofErr w:type="spellStart"/>
      <w:r w:rsidRPr="005C38A9">
        <w:rPr>
          <w:sz w:val="28"/>
          <w:szCs w:val="28"/>
        </w:rPr>
        <w:t>البند</w:t>
      </w:r>
      <w:proofErr w:type="spellEnd"/>
      <w:r>
        <w:rPr>
          <w:sz w:val="28"/>
          <w:szCs w:val="28"/>
          <w:rtl/>
          <w:lang w:val="en-GB"/>
        </w:rPr>
        <w:t>7</w:t>
      </w:r>
      <w:r w:rsidRPr="005C38A9">
        <w:rPr>
          <w:sz w:val="28"/>
          <w:szCs w:val="28"/>
          <w:rtl/>
          <w:lang w:val="en-GB"/>
        </w:rPr>
        <w:t>(</w:t>
      </w:r>
      <w:r>
        <w:rPr>
          <w:sz w:val="28"/>
          <w:szCs w:val="28"/>
          <w:rtl/>
          <w:lang w:val="en-GB"/>
        </w:rPr>
        <w:t>أ</w:t>
      </w:r>
      <w:r w:rsidRPr="005C38A9">
        <w:rPr>
          <w:sz w:val="28"/>
          <w:szCs w:val="28"/>
          <w:rtl/>
          <w:lang w:val="en-GB"/>
        </w:rPr>
        <w:t>)</w:t>
      </w:r>
      <w:r>
        <w:rPr>
          <w:sz w:val="28"/>
          <w:szCs w:val="28"/>
          <w:rtl/>
          <w:lang w:val="en-GB"/>
        </w:rPr>
        <w:t>(</w:t>
      </w:r>
      <w:r w:rsidR="007A7260">
        <w:rPr>
          <w:sz w:val="28"/>
          <w:szCs w:val="28"/>
          <w:rtl/>
          <w:lang w:val="en-GB"/>
        </w:rPr>
        <w:t>1</w:t>
      </w:r>
      <w:r>
        <w:rPr>
          <w:sz w:val="28"/>
          <w:szCs w:val="28"/>
          <w:rtl/>
          <w:lang w:val="en-GB"/>
        </w:rPr>
        <w:t>)</w:t>
      </w:r>
      <w:r w:rsidR="00954B2D">
        <w:rPr>
          <w:sz w:val="28"/>
          <w:szCs w:val="28"/>
          <w:rtl/>
        </w:rPr>
        <w:t xml:space="preserve"> </w:t>
      </w:r>
      <w:proofErr w:type="spellStart"/>
      <w:r w:rsidRPr="005C38A9">
        <w:rPr>
          <w:sz w:val="28"/>
          <w:szCs w:val="28"/>
        </w:rPr>
        <w:t>من</w:t>
      </w:r>
      <w:proofErr w:type="spellEnd"/>
      <w:r w:rsidR="00954B2D">
        <w:rPr>
          <w:sz w:val="28"/>
          <w:szCs w:val="28"/>
        </w:rPr>
        <w:t xml:space="preserve"> </w:t>
      </w:r>
      <w:proofErr w:type="spellStart"/>
      <w:r w:rsidRPr="005C38A9">
        <w:rPr>
          <w:sz w:val="28"/>
          <w:szCs w:val="28"/>
        </w:rPr>
        <w:t>جدول</w:t>
      </w:r>
      <w:proofErr w:type="spellEnd"/>
      <w:r w:rsidR="00954B2D">
        <w:rPr>
          <w:sz w:val="28"/>
          <w:szCs w:val="28"/>
        </w:rPr>
        <w:t xml:space="preserve"> </w:t>
      </w:r>
      <w:proofErr w:type="spellStart"/>
      <w:r w:rsidRPr="005C38A9">
        <w:rPr>
          <w:sz w:val="28"/>
          <w:szCs w:val="28"/>
        </w:rPr>
        <w:t>الأعمال</w:t>
      </w:r>
      <w:proofErr w:type="spellEnd"/>
      <w:r w:rsidR="00954B2D">
        <w:rPr>
          <w:sz w:val="28"/>
          <w:szCs w:val="28"/>
        </w:rPr>
        <w:t xml:space="preserve"> </w:t>
      </w:r>
      <w:proofErr w:type="spellStart"/>
      <w:r w:rsidRPr="005C38A9">
        <w:rPr>
          <w:sz w:val="28"/>
          <w:szCs w:val="28"/>
        </w:rPr>
        <w:t>المؤقت</w:t>
      </w:r>
      <w:proofErr w:type="spellEnd"/>
      <w:r w:rsidRPr="005C38A9">
        <w:rPr>
          <w:rStyle w:val="FootnoteReference"/>
          <w:sz w:val="28"/>
          <w:szCs w:val="28"/>
          <w:lang w:val="fr-FR"/>
        </w:rPr>
        <w:footnoteReference w:id="1"/>
      </w:r>
      <w:r w:rsidR="00954B2D">
        <w:rPr>
          <w:rStyle w:val="FootnoteReference"/>
          <w:sz w:val="28"/>
          <w:szCs w:val="28"/>
          <w:rtl/>
        </w:rPr>
        <w:t xml:space="preserve"> </w:t>
      </w:r>
    </w:p>
    <w:p w14:paraId="54F04FAB" w14:textId="77777777" w:rsidR="00C15867" w:rsidRPr="00B92506" w:rsidRDefault="00C15867" w:rsidP="00CA59FB">
      <w:pPr>
        <w:jc w:val="left"/>
        <w:rPr>
          <w:lang w:val="en-US"/>
        </w:rPr>
      </w:pPr>
    </w:p>
    <w:p w14:paraId="222D2AA4" w14:textId="77777777" w:rsidR="009145E4" w:rsidRPr="00970F45" w:rsidRDefault="009145E4" w:rsidP="00594A38">
      <w:pPr>
        <w:pStyle w:val="Heading1"/>
        <w:numPr>
          <w:ilvl w:val="0"/>
          <w:numId w:val="0"/>
        </w:numPr>
        <w:spacing w:after="0"/>
      </w:pPr>
    </w:p>
    <w:p w14:paraId="0C86BFC5" w14:textId="6ABD83A5" w:rsidR="00594A38" w:rsidRPr="000E3DD7" w:rsidRDefault="00594A38" w:rsidP="00594A38">
      <w:pPr>
        <w:pStyle w:val="Title1"/>
        <w:bidi/>
        <w:rPr>
          <w:b w:val="0"/>
          <w:bCs/>
          <w:caps w:val="0"/>
          <w:sz w:val="26"/>
          <w:szCs w:val="26"/>
          <w:rtl/>
        </w:rPr>
      </w:pPr>
      <w:r w:rsidRPr="000E3DD7">
        <w:rPr>
          <w:b w:val="0"/>
          <w:bCs/>
          <w:caps w:val="0"/>
          <w:sz w:val="26"/>
          <w:szCs w:val="26"/>
          <w:rtl/>
        </w:rPr>
        <w:t>التقرير</w:t>
      </w:r>
      <w:r w:rsidR="00954B2D">
        <w:rPr>
          <w:b w:val="0"/>
          <w:bCs/>
          <w:caps w:val="0"/>
          <w:sz w:val="26"/>
          <w:szCs w:val="26"/>
          <w:rtl/>
        </w:rPr>
        <w:t xml:space="preserve"> </w:t>
      </w:r>
      <w:r w:rsidRPr="000E3DD7">
        <w:rPr>
          <w:b w:val="0"/>
          <w:bCs/>
          <w:caps w:val="0"/>
          <w:sz w:val="26"/>
          <w:szCs w:val="26"/>
          <w:rtl/>
        </w:rPr>
        <w:t>المرحلي</w:t>
      </w:r>
      <w:r w:rsidR="00954B2D">
        <w:rPr>
          <w:b w:val="0"/>
          <w:bCs/>
          <w:caps w:val="0"/>
          <w:sz w:val="26"/>
          <w:szCs w:val="26"/>
          <w:rtl/>
        </w:rPr>
        <w:t xml:space="preserve"> </w:t>
      </w:r>
      <w:r w:rsidRPr="000E3DD7">
        <w:rPr>
          <w:b w:val="0"/>
          <w:bCs/>
          <w:caps w:val="0"/>
          <w:sz w:val="26"/>
          <w:szCs w:val="26"/>
          <w:rtl/>
        </w:rPr>
        <w:t>المجمع</w:t>
      </w:r>
      <w:r w:rsidR="00954B2D">
        <w:rPr>
          <w:b w:val="0"/>
          <w:bCs/>
          <w:caps w:val="0"/>
          <w:sz w:val="26"/>
          <w:szCs w:val="26"/>
          <w:rtl/>
        </w:rPr>
        <w:t xml:space="preserve"> </w:t>
      </w:r>
      <w:r w:rsidRPr="000E3DD7">
        <w:rPr>
          <w:b w:val="0"/>
          <w:bCs/>
          <w:caps w:val="0"/>
          <w:sz w:val="26"/>
          <w:szCs w:val="26"/>
          <w:rtl/>
        </w:rPr>
        <w:t>حتى</w:t>
      </w:r>
      <w:r w:rsidR="00954B2D">
        <w:rPr>
          <w:b w:val="0"/>
          <w:bCs/>
          <w:caps w:val="0"/>
          <w:sz w:val="26"/>
          <w:szCs w:val="26"/>
          <w:rtl/>
        </w:rPr>
        <w:t xml:space="preserve"> </w:t>
      </w:r>
      <w:r w:rsidR="00F30B69" w:rsidRPr="000E3DD7">
        <w:rPr>
          <w:b w:val="0"/>
          <w:bCs/>
          <w:caps w:val="0"/>
          <w:sz w:val="26"/>
          <w:szCs w:val="26"/>
          <w:rtl/>
        </w:rPr>
        <w:t>31</w:t>
      </w:r>
      <w:r w:rsidR="00954B2D">
        <w:rPr>
          <w:b w:val="0"/>
          <w:bCs/>
          <w:caps w:val="0"/>
          <w:sz w:val="26"/>
          <w:szCs w:val="26"/>
          <w:rtl/>
        </w:rPr>
        <w:t xml:space="preserve"> </w:t>
      </w:r>
      <w:r w:rsidR="00F30B69" w:rsidRPr="000E3DD7">
        <w:rPr>
          <w:b w:val="0"/>
          <w:bCs/>
          <w:caps w:val="0"/>
          <w:sz w:val="26"/>
          <w:szCs w:val="26"/>
          <w:rtl/>
        </w:rPr>
        <w:t>ديسمبر</w:t>
      </w:r>
      <w:r w:rsidRPr="000E3DD7">
        <w:rPr>
          <w:b w:val="0"/>
          <w:bCs/>
          <w:caps w:val="0"/>
          <w:sz w:val="26"/>
          <w:szCs w:val="26"/>
          <w:rtl/>
        </w:rPr>
        <w:t>/</w:t>
      </w:r>
      <w:r w:rsidR="00954B2D">
        <w:rPr>
          <w:b w:val="0"/>
          <w:bCs/>
          <w:caps w:val="0"/>
          <w:sz w:val="26"/>
          <w:szCs w:val="26"/>
          <w:rtl/>
        </w:rPr>
        <w:t xml:space="preserve"> </w:t>
      </w:r>
      <w:r w:rsidRPr="000E3DD7">
        <w:rPr>
          <w:b w:val="0"/>
          <w:bCs/>
          <w:caps w:val="0"/>
          <w:sz w:val="26"/>
          <w:szCs w:val="26"/>
          <w:rtl/>
        </w:rPr>
        <w:t>كانون</w:t>
      </w:r>
      <w:r w:rsidR="00954B2D">
        <w:rPr>
          <w:b w:val="0"/>
          <w:bCs/>
          <w:caps w:val="0"/>
          <w:sz w:val="26"/>
          <w:szCs w:val="26"/>
          <w:rtl/>
        </w:rPr>
        <w:t xml:space="preserve"> </w:t>
      </w:r>
      <w:r w:rsidRPr="000E3DD7">
        <w:rPr>
          <w:b w:val="0"/>
          <w:bCs/>
          <w:caps w:val="0"/>
          <w:sz w:val="26"/>
          <w:szCs w:val="26"/>
          <w:rtl/>
        </w:rPr>
        <w:t>الأول</w:t>
      </w:r>
      <w:r w:rsidR="00954B2D">
        <w:rPr>
          <w:b w:val="0"/>
          <w:bCs/>
          <w:caps w:val="0"/>
          <w:sz w:val="26"/>
          <w:szCs w:val="26"/>
          <w:rtl/>
        </w:rPr>
        <w:t xml:space="preserve"> </w:t>
      </w:r>
      <w:r w:rsidRPr="000E3DD7">
        <w:rPr>
          <w:b w:val="0"/>
          <w:bCs/>
          <w:caps w:val="0"/>
          <w:sz w:val="26"/>
          <w:szCs w:val="26"/>
          <w:rtl/>
        </w:rPr>
        <w:t>2023</w:t>
      </w:r>
    </w:p>
    <w:p w14:paraId="12E31E8E" w14:textId="77777777" w:rsidR="00594A38" w:rsidRPr="000E3DD7" w:rsidRDefault="00594A38" w:rsidP="00236981">
      <w:pPr>
        <w:pStyle w:val="Title1"/>
        <w:bidi/>
        <w:spacing w:before="240"/>
        <w:jc w:val="both"/>
        <w:rPr>
          <w:b w:val="0"/>
          <w:bCs/>
          <w:caps w:val="0"/>
          <w:sz w:val="26"/>
          <w:szCs w:val="26"/>
          <w:rtl/>
        </w:rPr>
      </w:pPr>
      <w:r w:rsidRPr="000E3DD7">
        <w:rPr>
          <w:b w:val="0"/>
          <w:bCs/>
          <w:caps w:val="0"/>
          <w:sz w:val="26"/>
          <w:szCs w:val="26"/>
          <w:rtl/>
        </w:rPr>
        <w:t>مقدمة</w:t>
      </w:r>
    </w:p>
    <w:p w14:paraId="660ACA02" w14:textId="16985575" w:rsidR="00594A38" w:rsidRPr="000E3DD7" w:rsidRDefault="00594A38" w:rsidP="00236981">
      <w:pPr>
        <w:pStyle w:val="Heading1"/>
        <w:bidi/>
        <w:spacing w:before="240"/>
        <w:rPr>
          <w:sz w:val="26"/>
          <w:szCs w:val="26"/>
          <w:rtl/>
        </w:rPr>
      </w:pPr>
      <w:r w:rsidRPr="000E3DD7">
        <w:rPr>
          <w:sz w:val="26"/>
          <w:szCs w:val="26"/>
          <w:rtl/>
        </w:rPr>
        <w:t>يلخص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التقرير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المرحلي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المجمع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التقدم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المحرز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والمعلومات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المالية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المقدمة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الوكالات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الثنائية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والمنفذة</w:t>
      </w:r>
      <w:r w:rsidRPr="000E3DD7">
        <w:rPr>
          <w:sz w:val="26"/>
          <w:szCs w:val="26"/>
          <w:vertAlign w:val="superscript"/>
        </w:rPr>
        <w:footnoteReference w:id="2"/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حتى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31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ديسمبر/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كانون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الأول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2023،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تقاريرها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المرحلية</w:t>
      </w:r>
      <w:r w:rsidRPr="000E3DD7">
        <w:rPr>
          <w:rStyle w:val="FootnoteReference"/>
          <w:sz w:val="26"/>
          <w:szCs w:val="26"/>
        </w:rPr>
        <w:footnoteReference w:id="3"/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المقدمة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إلى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الأمانة.</w:t>
      </w:r>
    </w:p>
    <w:p w14:paraId="46F49394" w14:textId="29FC0B39" w:rsidR="00594A38" w:rsidRPr="000E3DD7" w:rsidRDefault="00594A38" w:rsidP="00594A38">
      <w:pPr>
        <w:pStyle w:val="Heading1"/>
        <w:bidi/>
        <w:rPr>
          <w:sz w:val="26"/>
          <w:szCs w:val="26"/>
          <w:rtl/>
        </w:rPr>
      </w:pPr>
      <w:r w:rsidRPr="000E3DD7">
        <w:rPr>
          <w:sz w:val="26"/>
          <w:szCs w:val="26"/>
          <w:rtl/>
        </w:rPr>
        <w:t>يشمل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التقرير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المرحلي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المجمع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والتقارير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المرحلية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الصادرة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عن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الوكالات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الثنائية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والمنفذة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جميع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المواد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الخاضعة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للرقابة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بموجب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بروتوكول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مونتريال.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ونظرًا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لأن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والأنشطة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المتعلقة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بالمواد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الهيدروفلوروكربونية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تم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تمويلها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إما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إطار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المساهمات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العادية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الصندوق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المتعدد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الأطراف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أو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إطار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المساهمات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الطوعية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الإضافية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المقدمة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17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طرفًا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الأطراف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غير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العاملة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بالمادة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5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لتوفير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دعم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البدء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السريع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لتنفيذ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تعديل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كيغالي،</w:t>
      </w:r>
      <w:r w:rsidRPr="000E3DD7">
        <w:rPr>
          <w:rStyle w:val="FootnoteReference"/>
          <w:sz w:val="26"/>
          <w:szCs w:val="26"/>
        </w:rPr>
        <w:footnoteReference w:id="4"/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تعرض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المعلومات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المتعلقة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بهذه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بشكل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منفصل،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بناءً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على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مصدر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التمويل.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ويستند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التحليل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الوارد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هذه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الوثيقة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إلى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الطن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قدرات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استنفاد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الأوزون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لجميع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المواد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الخاضعة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للرقابة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باستثناء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المواد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الهيدروفلوروكربونية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التي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تقاس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بالطن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المتري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والطن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مكافئ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ثاني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أكسيد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الكربون.</w:t>
      </w:r>
      <w:r w:rsidRPr="000E3DD7">
        <w:rPr>
          <w:rStyle w:val="FootnoteReference"/>
          <w:sz w:val="26"/>
          <w:szCs w:val="26"/>
        </w:rPr>
        <w:footnoteReference w:id="5"/>
      </w:r>
      <w:r w:rsidR="00954B2D">
        <w:rPr>
          <w:sz w:val="26"/>
          <w:szCs w:val="26"/>
          <w:rtl/>
        </w:rPr>
        <w:t xml:space="preserve"> </w:t>
      </w:r>
    </w:p>
    <w:p w14:paraId="2FCE8157" w14:textId="67005BE1" w:rsidR="00594A38" w:rsidRPr="000E3DD7" w:rsidRDefault="00594A38" w:rsidP="008E58CA">
      <w:pPr>
        <w:keepNext/>
        <w:bidi/>
        <w:spacing w:after="240"/>
        <w:rPr>
          <w:b/>
          <w:sz w:val="26"/>
          <w:szCs w:val="26"/>
          <w:rtl/>
        </w:rPr>
      </w:pPr>
      <w:r w:rsidRPr="000E3DD7">
        <w:rPr>
          <w:b/>
          <w:bCs/>
          <w:sz w:val="26"/>
          <w:szCs w:val="26"/>
          <w:rtl/>
        </w:rPr>
        <w:lastRenderedPageBreak/>
        <w:t>عملية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الاستعراض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من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جانب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الأمانة</w:t>
      </w:r>
    </w:p>
    <w:p w14:paraId="03FA3C3E" w14:textId="0D96E509" w:rsidR="00594A38" w:rsidRPr="000E3DD7" w:rsidRDefault="00594A38" w:rsidP="00594A38">
      <w:pPr>
        <w:pStyle w:val="Heading1"/>
        <w:bidi/>
        <w:rPr>
          <w:sz w:val="26"/>
          <w:szCs w:val="26"/>
          <w:rtl/>
        </w:rPr>
      </w:pPr>
      <w:r w:rsidRPr="000E3DD7">
        <w:rPr>
          <w:sz w:val="26"/>
          <w:szCs w:val="26"/>
          <w:rtl/>
        </w:rPr>
        <w:t>استعرضت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الأمانة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كل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تقرير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التقارير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المرحلية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السنوية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المقدمة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الوكالات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الثنائية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والمنفذة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بشكل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منفصل.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واستند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هذا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الاستعراض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إلى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المعالم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البارزة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المحددة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للمشروعات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الاستثمارية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وغير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الاستثمارية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بما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ذلك،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i/>
          <w:iCs/>
          <w:sz w:val="26"/>
          <w:szCs w:val="26"/>
          <w:rtl/>
        </w:rPr>
        <w:t>ضمن</w:t>
      </w:r>
      <w:r w:rsidR="00954B2D">
        <w:rPr>
          <w:i/>
          <w:iCs/>
          <w:sz w:val="26"/>
          <w:szCs w:val="26"/>
          <w:rtl/>
        </w:rPr>
        <w:t xml:space="preserve"> </w:t>
      </w:r>
      <w:r w:rsidRPr="000E3DD7">
        <w:rPr>
          <w:i/>
          <w:iCs/>
          <w:sz w:val="26"/>
          <w:szCs w:val="26"/>
          <w:rtl/>
        </w:rPr>
        <w:t>جملة</w:t>
      </w:r>
      <w:r w:rsidR="00954B2D">
        <w:rPr>
          <w:i/>
          <w:iCs/>
          <w:sz w:val="26"/>
          <w:szCs w:val="26"/>
          <w:rtl/>
        </w:rPr>
        <w:t xml:space="preserve"> </w:t>
      </w:r>
      <w:r w:rsidRPr="000E3DD7">
        <w:rPr>
          <w:i/>
          <w:iCs/>
          <w:sz w:val="26"/>
          <w:szCs w:val="26"/>
          <w:rtl/>
        </w:rPr>
        <w:t>أمور</w:t>
      </w:r>
      <w:r w:rsidR="00954B2D">
        <w:rPr>
          <w:i/>
          <w:iCs/>
          <w:sz w:val="26"/>
          <w:szCs w:val="26"/>
          <w:rtl/>
        </w:rPr>
        <w:t xml:space="preserve"> </w:t>
      </w:r>
      <w:r w:rsidRPr="000E3DD7">
        <w:rPr>
          <w:i/>
          <w:iCs/>
          <w:sz w:val="26"/>
          <w:szCs w:val="26"/>
          <w:rtl/>
        </w:rPr>
        <w:t>اخرى</w:t>
      </w:r>
      <w:r w:rsidRPr="000E3DD7">
        <w:rPr>
          <w:sz w:val="26"/>
          <w:szCs w:val="26"/>
          <w:rtl/>
        </w:rPr>
        <w:t>،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توقيع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الاتفاقيات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وموعد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صرف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الدفعة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الأولى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وحالة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شراء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وتركيب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المعدات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وحالة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الخدمات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المقدمة،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بما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ذلك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تدريب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فنيي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التبريد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وموظفي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الجمارك؛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مستوى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صرف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الأموال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المعتمدة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والإنجاز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التشغيلي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والمالي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للمشروع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وإعادة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الأرصدة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المالية.</w:t>
      </w:r>
      <w:r w:rsidR="00954B2D">
        <w:rPr>
          <w:sz w:val="26"/>
          <w:szCs w:val="26"/>
          <w:rtl/>
        </w:rPr>
        <w:t xml:space="preserve"> </w:t>
      </w:r>
    </w:p>
    <w:p w14:paraId="31E5CF52" w14:textId="0BFAD7B5" w:rsidR="00594A38" w:rsidRPr="000E3DD7" w:rsidRDefault="00594A38" w:rsidP="00594A38">
      <w:pPr>
        <w:pStyle w:val="Heading1"/>
        <w:bidi/>
        <w:rPr>
          <w:sz w:val="26"/>
          <w:szCs w:val="26"/>
          <w:rtl/>
        </w:rPr>
      </w:pPr>
      <w:r w:rsidRPr="000E3DD7">
        <w:rPr>
          <w:sz w:val="26"/>
          <w:szCs w:val="26"/>
          <w:rtl/>
        </w:rPr>
        <w:t>وأثناء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عملية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الاستعراض،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تم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تحديد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المشكلات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المحتملة،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ومن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بينها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الحالات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التي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لم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يتم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فيها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التوقيع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على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الاتفاقات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بسبب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التأخر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الموافقات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الإدارية؛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والحالات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التي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لم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يتواجد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فيها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مسؤول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الأوزون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الوطني؛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ونقص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تقارير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التقدم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المالي؛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وتأخر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عملية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الشراء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الغالب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بسبب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مشكلات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سلسلة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التوريد؛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وعدم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توافر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التكنولوجيات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البديلة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الأسواق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المحلية؛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والمشكلات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المتعلقة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بالأمن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على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صعيد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البلد.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وتعاني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جميع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التي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لديها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قضايا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معلقة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إما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انخفاض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معدلات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الصرف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الأموال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الموافق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عليها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و/أو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تطلب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تمديد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مواعيد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الإنجاز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المقررة.</w:t>
      </w:r>
    </w:p>
    <w:p w14:paraId="584F4A7D" w14:textId="58E3E7D9" w:rsidR="00594A38" w:rsidRPr="000E3DD7" w:rsidRDefault="00594A38" w:rsidP="00594A38">
      <w:pPr>
        <w:pStyle w:val="Heading1"/>
        <w:bidi/>
        <w:rPr>
          <w:sz w:val="26"/>
          <w:szCs w:val="26"/>
          <w:rtl/>
        </w:rPr>
      </w:pPr>
      <w:r w:rsidRPr="000E3DD7">
        <w:rPr>
          <w:sz w:val="26"/>
          <w:szCs w:val="26"/>
          <w:rtl/>
        </w:rPr>
        <w:t>أجرت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الأمانة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أيضًا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عدة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تبادلات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مع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كل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وكالة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الوكالات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الثنائية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والمنفذة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بشأن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والأنشطة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التي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لديها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مشكلات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معلقة،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حيث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تم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حل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العديد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المشكلات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بشكل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مُرض.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وبالنسبة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لتلك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والأنشطة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التي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لم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يتم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حل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مشكلاتها،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تمت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مناقشة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التوصيات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المقترحة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لكي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تنظر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فيها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اللجنة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التنفيذية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وتمت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الموافقة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عليها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مع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الوكالات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الثنائية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أو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المنفذة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المعنية.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ويتم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النظر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والأنشطة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التي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طُلب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تمديد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مواعيد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إنجازها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الوثائق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الرئيسية،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حين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ترد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قوائم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المشروعات</w:t>
      </w:r>
      <w:r w:rsidR="00010979" w:rsidRPr="000E3DD7">
        <w:rPr>
          <w:rStyle w:val="FootnoteReference"/>
          <w:sz w:val="26"/>
          <w:szCs w:val="26"/>
          <w:rtl/>
        </w:rPr>
        <w:footnoteReference w:id="6"/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التي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لديها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مشكلات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معلقة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المرفق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الثالث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بكل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تقرير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مرحلي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للوكالات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الثنائية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والمنفذة.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وسيتم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النظر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التوصيات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أثناء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مناقشة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التقرير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المرحلي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لكل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وكالة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الاجتماع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الخامس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والتسعين.</w:t>
      </w:r>
    </w:p>
    <w:p w14:paraId="74E9851C" w14:textId="336F15AF" w:rsidR="00594A38" w:rsidRPr="000E3DD7" w:rsidRDefault="00594A38" w:rsidP="00594A38">
      <w:pPr>
        <w:pStyle w:val="Heading1"/>
        <w:bidi/>
        <w:rPr>
          <w:sz w:val="26"/>
          <w:szCs w:val="26"/>
          <w:u w:val="single"/>
          <w:rtl/>
        </w:rPr>
      </w:pPr>
      <w:r w:rsidRPr="000E3DD7">
        <w:rPr>
          <w:sz w:val="26"/>
          <w:szCs w:val="26"/>
          <w:rtl/>
        </w:rPr>
        <w:t>عملًا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بالمقرر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84/45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(ج)،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حددت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الأمانة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جميع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مكونات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الاتفاق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المتعدد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السنوات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التي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تعاني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تأخيرات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التنفيذ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وأبلغت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الوكالات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الثنائية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والمنفذة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المعنية.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وترد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توصيات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الأمانة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المرفق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الثالث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بكل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تقرير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مرحلي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للوكالات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الثنائية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والمنفذة.</w:t>
      </w:r>
    </w:p>
    <w:p w14:paraId="3DA46BFF" w14:textId="2E6BF4ED" w:rsidR="00594A38" w:rsidRPr="000E3DD7" w:rsidRDefault="00594A38" w:rsidP="00594A38">
      <w:pPr>
        <w:pStyle w:val="Heading1"/>
        <w:bidi/>
        <w:rPr>
          <w:sz w:val="26"/>
          <w:szCs w:val="26"/>
          <w:rtl/>
        </w:rPr>
      </w:pPr>
      <w:r w:rsidRPr="000E3DD7">
        <w:rPr>
          <w:sz w:val="26"/>
          <w:szCs w:val="26"/>
          <w:rtl/>
        </w:rPr>
        <w:t>تتكون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هذه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الوثيقة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الأقسام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التالية:</w:t>
      </w:r>
    </w:p>
    <w:p w14:paraId="67CFF3F8" w14:textId="04C3F821" w:rsidR="00594A38" w:rsidRPr="000E3DD7" w:rsidRDefault="00594A38" w:rsidP="0045239B">
      <w:pPr>
        <w:pStyle w:val="Heading2"/>
        <w:widowControl/>
        <w:numPr>
          <w:ilvl w:val="0"/>
          <w:numId w:val="31"/>
        </w:numPr>
        <w:bidi/>
        <w:adjustRightInd w:val="0"/>
        <w:ind w:hanging="785"/>
        <w:textAlignment w:val="baseline"/>
        <w:rPr>
          <w:sz w:val="26"/>
          <w:szCs w:val="26"/>
          <w:rtl/>
        </w:rPr>
      </w:pPr>
      <w:r w:rsidRPr="000E3DD7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المعتمدة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لجميع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المواد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الخاضعة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للرقابة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إطار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المساهمات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العادية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الصندوق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المتعدد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الأطراف.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وتقدم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ملخصًا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للتقدم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المحرز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تنفيذ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لعام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2023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والتراكمي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منذ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عام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1991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وتعالج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جميع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المواد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الخاضعة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للرقابة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بموجب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بروتوكول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مونتريال،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بما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ذلك</w:t>
      </w:r>
      <w:r w:rsidR="00954B2D">
        <w:rPr>
          <w:sz w:val="26"/>
          <w:szCs w:val="26"/>
          <w:rtl/>
        </w:rPr>
        <w:t xml:space="preserve"> </w:t>
      </w:r>
      <w:bookmarkStart w:id="1" w:name="_Hlk115854077"/>
      <w:r w:rsidRPr="000E3DD7">
        <w:rPr>
          <w:sz w:val="26"/>
          <w:szCs w:val="26"/>
          <w:rtl/>
        </w:rPr>
        <w:t>مواد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المرفق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واو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(المواد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الهيدروفلوروكربونية).</w:t>
      </w:r>
      <w:bookmarkEnd w:id="1"/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وتحتوي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أيضًا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استعراضًا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لحالة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تنفيذ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كل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مشروع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جاري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تنفيذه</w:t>
      </w:r>
      <w:r w:rsidRPr="000E3DD7">
        <w:rPr>
          <w:rStyle w:val="FootnoteReference"/>
          <w:sz w:val="26"/>
          <w:szCs w:val="26"/>
        </w:rPr>
        <w:footnoteReference w:id="7"/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على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صعيد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البلد.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وتحدد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المتأخرة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التنفيذ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والأثر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المحتمل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على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إزالة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المواد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الخاضعة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للرقابة،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والمشروعات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التي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لديها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مشكلات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معلقة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لكي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تنظر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فيها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اللجنة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التنفيذية.</w:t>
      </w:r>
    </w:p>
    <w:p w14:paraId="2FCF653C" w14:textId="3D1BAD80" w:rsidR="00594A38" w:rsidRPr="000E3DD7" w:rsidRDefault="00594A38" w:rsidP="00594A38">
      <w:pPr>
        <w:pStyle w:val="Heading2"/>
        <w:widowControl/>
        <w:numPr>
          <w:ilvl w:val="0"/>
          <w:numId w:val="0"/>
        </w:numPr>
        <w:bidi/>
        <w:adjustRightInd w:val="0"/>
        <w:ind w:left="1440" w:hanging="720"/>
        <w:textAlignment w:val="baseline"/>
        <w:rPr>
          <w:sz w:val="26"/>
          <w:szCs w:val="26"/>
          <w:rtl/>
        </w:rPr>
      </w:pPr>
      <w:r w:rsidRPr="000E3DD7">
        <w:rPr>
          <w:sz w:val="26"/>
          <w:szCs w:val="26"/>
          <w:rtl/>
        </w:rPr>
        <w:t>2-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المعتمدة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لمواد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المرفق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واو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(المواد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الهيدروفلوروكربونية)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إطار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المساهمات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الطوعية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الإضافية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لدعم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البدء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السريع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التخفيض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التدريجي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للمواد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الهيدروفلوروكربونية.</w:t>
      </w:r>
    </w:p>
    <w:p w14:paraId="426B771A" w14:textId="03BD038E" w:rsidR="00594A38" w:rsidRPr="000E3DD7" w:rsidRDefault="00594A38" w:rsidP="00594A38">
      <w:pPr>
        <w:bidi/>
        <w:ind w:left="1440" w:hanging="720"/>
        <w:rPr>
          <w:sz w:val="26"/>
          <w:szCs w:val="26"/>
          <w:rtl/>
        </w:rPr>
      </w:pPr>
      <w:r w:rsidRPr="000E3DD7">
        <w:rPr>
          <w:sz w:val="26"/>
          <w:szCs w:val="26"/>
          <w:rtl/>
        </w:rPr>
        <w:t>3-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تعليقات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الأمانة.</w:t>
      </w:r>
    </w:p>
    <w:p w14:paraId="34636171" w14:textId="3BAEE5CF" w:rsidR="00594A38" w:rsidRPr="000E3DD7" w:rsidRDefault="00594A38" w:rsidP="001C44A9">
      <w:pPr>
        <w:bidi/>
        <w:spacing w:before="240"/>
        <w:ind w:left="1440" w:hanging="720"/>
        <w:rPr>
          <w:sz w:val="26"/>
          <w:szCs w:val="26"/>
          <w:rtl/>
        </w:rPr>
      </w:pPr>
      <w:r w:rsidRPr="000E3DD7">
        <w:rPr>
          <w:sz w:val="26"/>
          <w:szCs w:val="26"/>
          <w:rtl/>
        </w:rPr>
        <w:t>4-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التوصية.</w:t>
      </w:r>
    </w:p>
    <w:p w14:paraId="3CF3946D" w14:textId="379EDD4B" w:rsidR="00594A38" w:rsidRPr="000E3DD7" w:rsidRDefault="00594A38" w:rsidP="00594A38">
      <w:pPr>
        <w:pStyle w:val="Heading1"/>
        <w:bidi/>
        <w:rPr>
          <w:sz w:val="26"/>
          <w:szCs w:val="26"/>
          <w:rtl/>
        </w:rPr>
      </w:pPr>
      <w:r w:rsidRPr="000E3DD7">
        <w:rPr>
          <w:sz w:val="26"/>
          <w:szCs w:val="26"/>
          <w:rtl/>
        </w:rPr>
        <w:lastRenderedPageBreak/>
        <w:t>لم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تتضمن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التقارير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المرحلية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المقدمة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الوكالات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الثنائية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أو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المنفذة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أي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مشكلة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سياسية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لكي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تنظر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فيها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اللجنة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التنفيذية.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وكذلك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لم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يتم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تحديد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أي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مشكلات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تتعلق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بالسياسات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أثناء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استعراض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الأمانة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للتقارير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المرحلية.</w:t>
      </w:r>
      <w:r w:rsidR="00954B2D">
        <w:rPr>
          <w:sz w:val="26"/>
          <w:szCs w:val="26"/>
          <w:rtl/>
        </w:rPr>
        <w:t xml:space="preserve"> </w:t>
      </w:r>
    </w:p>
    <w:p w14:paraId="6791FFCC" w14:textId="42A521C1" w:rsidR="00594A38" w:rsidRPr="000E3DD7" w:rsidRDefault="00594A38" w:rsidP="00594A38">
      <w:pPr>
        <w:bidi/>
        <w:ind w:left="720" w:hanging="720"/>
        <w:rPr>
          <w:b/>
          <w:bCs/>
          <w:sz w:val="26"/>
          <w:szCs w:val="26"/>
          <w:rtl/>
        </w:rPr>
      </w:pPr>
      <w:r w:rsidRPr="000E3DD7">
        <w:rPr>
          <w:b/>
          <w:bCs/>
          <w:sz w:val="26"/>
          <w:szCs w:val="26"/>
          <w:rtl/>
        </w:rPr>
        <w:t>1-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المشروعات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المعتمدة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لجميع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المواد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الخاضعة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للرقابة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في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إطار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المساهمات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العادية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في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الصندوق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المتعدد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الأطراف.</w:t>
      </w:r>
    </w:p>
    <w:p w14:paraId="4C189FC5" w14:textId="7139478D" w:rsidR="00594A38" w:rsidRPr="000E3DD7" w:rsidRDefault="00594A38" w:rsidP="008E58CA">
      <w:pPr>
        <w:bidi/>
        <w:spacing w:before="240"/>
        <w:rPr>
          <w:b/>
          <w:sz w:val="26"/>
          <w:szCs w:val="26"/>
          <w:rtl/>
        </w:rPr>
      </w:pPr>
      <w:r w:rsidRPr="000E3DD7">
        <w:rPr>
          <w:b/>
          <w:bCs/>
          <w:sz w:val="26"/>
          <w:szCs w:val="26"/>
          <w:rtl/>
        </w:rPr>
        <w:t>1-1-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التقدم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المحرز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في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تنفيذ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المشروعات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لعام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2023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والتراكمي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منذ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عام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1991</w:t>
      </w:r>
    </w:p>
    <w:p w14:paraId="5318ED05" w14:textId="31E03F02" w:rsidR="00594A38" w:rsidRPr="000E3DD7" w:rsidRDefault="00594A38" w:rsidP="008E58CA">
      <w:pPr>
        <w:pStyle w:val="Heading1"/>
        <w:bidi/>
        <w:spacing w:before="240"/>
        <w:rPr>
          <w:sz w:val="26"/>
          <w:szCs w:val="26"/>
          <w:rtl/>
        </w:rPr>
      </w:pPr>
      <w:r w:rsidRPr="000E3DD7">
        <w:rPr>
          <w:sz w:val="26"/>
          <w:szCs w:val="26"/>
          <w:rtl/>
        </w:rPr>
        <w:t>حتى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31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ديسمبر/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كانون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الأول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2023،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وافقت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اللجنة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التنفيذية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على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مبلغ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4.08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مليار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دولار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أمريكي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لمشروعات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للوكالات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الثنائية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والمنفذة،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ويتألف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3.65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مليار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دولار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أمريكي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لتنفيذ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مشروعات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استثمارية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وغير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استثمارية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430.17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مليون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دولار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أمريكي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لتكاليف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دعم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الوكالات،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على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النحو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المبين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الجدول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1.</w:t>
      </w:r>
      <w:r w:rsidR="00954B2D">
        <w:rPr>
          <w:sz w:val="26"/>
          <w:szCs w:val="26"/>
          <w:rtl/>
        </w:rPr>
        <w:t xml:space="preserve"> </w:t>
      </w:r>
    </w:p>
    <w:p w14:paraId="7E49B340" w14:textId="0D250752" w:rsidR="00594A38" w:rsidRPr="000E3DD7" w:rsidRDefault="00594A38" w:rsidP="00594A38">
      <w:pPr>
        <w:bidi/>
        <w:rPr>
          <w:b/>
          <w:sz w:val="26"/>
          <w:szCs w:val="26"/>
          <w:rtl/>
        </w:rPr>
      </w:pPr>
      <w:r w:rsidRPr="000E3DD7">
        <w:rPr>
          <w:b/>
          <w:bCs/>
          <w:sz w:val="26"/>
          <w:szCs w:val="26"/>
          <w:rtl/>
        </w:rPr>
        <w:t>الجدول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1.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التمويل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المعتمد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حسب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القطاع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والوكالة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حتى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31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ديسمبر/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كانون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الأول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2023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(بالدولار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الأمريكي)</w:t>
      </w:r>
    </w:p>
    <w:tbl>
      <w:tblPr>
        <w:bidiVisual/>
        <w:tblW w:w="10644" w:type="dxa"/>
        <w:tblInd w:w="-267" w:type="dxa"/>
        <w:tblLook w:val="04A0" w:firstRow="1" w:lastRow="0" w:firstColumn="1" w:lastColumn="0" w:noHBand="0" w:noVBand="1"/>
      </w:tblPr>
      <w:tblGrid>
        <w:gridCol w:w="1810"/>
        <w:gridCol w:w="1531"/>
        <w:gridCol w:w="1355"/>
        <w:gridCol w:w="1531"/>
        <w:gridCol w:w="1531"/>
        <w:gridCol w:w="1355"/>
        <w:gridCol w:w="1531"/>
      </w:tblGrid>
      <w:tr w:rsidR="00970F45" w:rsidRPr="00970F45" w14:paraId="4F0CD643" w14:textId="77777777" w:rsidTr="00E22ECB">
        <w:trPr>
          <w:trHeight w:val="49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607F8" w14:textId="77777777" w:rsidR="0073085C" w:rsidRPr="00970F45" w:rsidRDefault="0073085C" w:rsidP="0073085C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القطاع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C839F" w14:textId="1D2E6FA2" w:rsidR="0073085C" w:rsidRPr="00970F45" w:rsidRDefault="0073085C" w:rsidP="0073085C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برنامج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الأمم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المتحدة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الإنمائي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22C06" w14:textId="2B2E8C97" w:rsidR="0073085C" w:rsidRPr="00970F45" w:rsidRDefault="0073085C" w:rsidP="0073085C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برنامج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الأمم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المتحدة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للبيئة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FC409" w14:textId="14BAE9E7" w:rsidR="0073085C" w:rsidRPr="00970F45" w:rsidRDefault="0073085C" w:rsidP="0073085C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منظمة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الأمم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المتحدة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للتنمية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الصناعية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06FA6" w14:textId="20B308DA" w:rsidR="0073085C" w:rsidRPr="00970F45" w:rsidRDefault="0073085C" w:rsidP="0073085C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البنك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الدولي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8201B" w14:textId="77777777" w:rsidR="0073085C" w:rsidRPr="00970F45" w:rsidRDefault="0073085C" w:rsidP="0073085C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الثنائية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45564" w14:textId="77777777" w:rsidR="0073085C" w:rsidRPr="00970F45" w:rsidRDefault="0073085C" w:rsidP="0073085C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المجموع</w:t>
            </w:r>
          </w:p>
        </w:tc>
      </w:tr>
      <w:tr w:rsidR="00970F45" w:rsidRPr="00970F45" w14:paraId="4121C491" w14:textId="77777777" w:rsidTr="00E22ECB">
        <w:trPr>
          <w:trHeight w:val="218"/>
        </w:trPr>
        <w:tc>
          <w:tcPr>
            <w:tcW w:w="1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4A8A0" w14:textId="77777777" w:rsidR="0073085C" w:rsidRPr="00970F45" w:rsidRDefault="0073085C" w:rsidP="0073085C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الإيروسولات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5C544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26,054,837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D6B97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882,689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547F1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34,397,921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591FD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22,984,030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E5B8C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2,051,914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ACC05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86,371,391</w:t>
            </w:r>
          </w:p>
        </w:tc>
      </w:tr>
      <w:tr w:rsidR="00970F45" w:rsidRPr="00970F45" w14:paraId="452264D9" w14:textId="77777777" w:rsidTr="00E22ECB">
        <w:trPr>
          <w:trHeight w:val="121"/>
        </w:trPr>
        <w:tc>
          <w:tcPr>
            <w:tcW w:w="1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EC5F8" w14:textId="77777777" w:rsidR="0073085C" w:rsidRPr="00970F45" w:rsidRDefault="0073085C" w:rsidP="0073085C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التدمير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D8605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4,156,279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B603C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950,040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79F49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5,005,540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683EB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500,000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FA463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1,866,282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257E3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12,478,141</w:t>
            </w:r>
          </w:p>
        </w:tc>
      </w:tr>
      <w:tr w:rsidR="00970F45" w:rsidRPr="00970F45" w14:paraId="054D7AD3" w14:textId="77777777" w:rsidTr="00E22ECB">
        <w:trPr>
          <w:trHeight w:val="49"/>
        </w:trPr>
        <w:tc>
          <w:tcPr>
            <w:tcW w:w="1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3BA50" w14:textId="78612179" w:rsidR="0073085C" w:rsidRPr="00970F45" w:rsidRDefault="0073085C" w:rsidP="0073085C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كفاء</w:t>
            </w:r>
            <w:r w:rsidR="005025E3">
              <w:rPr>
                <w:sz w:val="20"/>
                <w:szCs w:val="20"/>
                <w:rtl/>
              </w:rPr>
              <w:t>ة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استخدام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الطاقة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F74F6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280,000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702C5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1,292,000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20DB7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2,976,620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510A1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60,000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BC0BC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843,745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DDABE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5,452,365</w:t>
            </w:r>
          </w:p>
        </w:tc>
      </w:tr>
      <w:tr w:rsidR="00970F45" w:rsidRPr="00970F45" w14:paraId="48E90506" w14:textId="77777777" w:rsidTr="00E22ECB">
        <w:trPr>
          <w:trHeight w:val="71"/>
        </w:trPr>
        <w:tc>
          <w:tcPr>
            <w:tcW w:w="1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DB54A" w14:textId="77777777" w:rsidR="0073085C" w:rsidRPr="00970F45" w:rsidRDefault="0073085C" w:rsidP="0073085C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الرغاوى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09A0B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173,220,713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280BF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1F6D3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88,536,237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6FBE2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136,059,064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9D110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8,093,730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622FC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405,909,744</w:t>
            </w:r>
          </w:p>
        </w:tc>
      </w:tr>
      <w:tr w:rsidR="00970F45" w:rsidRPr="00970F45" w14:paraId="138EC36A" w14:textId="77777777" w:rsidTr="00E22ECB">
        <w:trPr>
          <w:trHeight w:val="49"/>
        </w:trPr>
        <w:tc>
          <w:tcPr>
            <w:tcW w:w="1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28B1A" w14:textId="77777777" w:rsidR="0073085C" w:rsidRPr="00970F45" w:rsidRDefault="0073085C" w:rsidP="0073085C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الهالونات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F28B4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4,996,973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96D70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767,640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838D3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1,780,369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9005F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70,221,038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010F4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6,147,361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755AE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83,913,381</w:t>
            </w:r>
          </w:p>
        </w:tc>
      </w:tr>
      <w:tr w:rsidR="00970F45" w:rsidRPr="00970F45" w14:paraId="77F48A0B" w14:textId="77777777" w:rsidTr="00E22ECB">
        <w:trPr>
          <w:trHeight w:val="49"/>
        </w:trPr>
        <w:tc>
          <w:tcPr>
            <w:tcW w:w="1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B6CC2" w14:textId="1269426F" w:rsidR="0073085C" w:rsidRPr="00970F45" w:rsidRDefault="0073085C" w:rsidP="0073085C">
            <w:pPr>
              <w:bidi/>
              <w:ind w:right="-105"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خطة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التخفيض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التدريجي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للمواد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الهيدروفلوروكربونية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8319B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9,494,076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3ED0F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7,498,715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A4C10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14,014,915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4E612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5,585,704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AF55E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774,000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3CCCD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37,367,410</w:t>
            </w:r>
          </w:p>
        </w:tc>
      </w:tr>
      <w:tr w:rsidR="00970F45" w:rsidRPr="00970F45" w14:paraId="4ABD31CE" w14:textId="77777777" w:rsidTr="00E22ECB">
        <w:trPr>
          <w:trHeight w:val="53"/>
        </w:trPr>
        <w:tc>
          <w:tcPr>
            <w:tcW w:w="1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0C353" w14:textId="377CE0E5" w:rsidR="0073085C" w:rsidRPr="00970F45" w:rsidRDefault="0073085C" w:rsidP="0073085C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مواد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التبخير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246C1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20,081,241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140D8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2,614,366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15311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78,028,741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CA0A5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5,837,887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BC23D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18,226,925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7985E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124,789,159</w:t>
            </w:r>
          </w:p>
        </w:tc>
      </w:tr>
      <w:tr w:rsidR="00970F45" w:rsidRPr="00970F45" w14:paraId="0A3CFA0F" w14:textId="77777777" w:rsidTr="00E22ECB">
        <w:trPr>
          <w:trHeight w:val="49"/>
        </w:trPr>
        <w:tc>
          <w:tcPr>
            <w:tcW w:w="1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C75A4" w14:textId="5E99BC98" w:rsidR="0073085C" w:rsidRPr="00970F45" w:rsidRDefault="0073085C" w:rsidP="0073085C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قطاعات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متعددة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9EB32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0B61B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6F496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139,440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202F8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2,341,168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8D431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10516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2,480,608</w:t>
            </w:r>
          </w:p>
        </w:tc>
      </w:tr>
      <w:tr w:rsidR="00970F45" w:rsidRPr="00970F45" w14:paraId="014D51B1" w14:textId="77777777" w:rsidTr="00E22ECB">
        <w:trPr>
          <w:trHeight w:val="49"/>
        </w:trPr>
        <w:tc>
          <w:tcPr>
            <w:tcW w:w="1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1B57D" w14:textId="77777777" w:rsidR="0073085C" w:rsidRPr="00970F45" w:rsidRDefault="0073085C" w:rsidP="0073085C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أخرى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C6469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4EE7B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DB275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11,317,246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4212D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5,059,360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979B0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E3393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16,376,606</w:t>
            </w:r>
          </w:p>
        </w:tc>
      </w:tr>
      <w:tr w:rsidR="00970F45" w:rsidRPr="00970F45" w14:paraId="1A154689" w14:textId="77777777" w:rsidTr="00E22ECB">
        <w:trPr>
          <w:trHeight w:val="192"/>
        </w:trPr>
        <w:tc>
          <w:tcPr>
            <w:tcW w:w="1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3AB20" w14:textId="4C7B1DB5" w:rsidR="0073085C" w:rsidRPr="00970F45" w:rsidRDefault="0073085C" w:rsidP="0073085C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خطة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الإزالة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8AA77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408,275,770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07348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79,498,943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35D70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401,924,677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441B8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222,655,585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9F3E1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76,082,047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DECE0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1,188,437,022</w:t>
            </w:r>
          </w:p>
        </w:tc>
      </w:tr>
      <w:tr w:rsidR="00970F45" w:rsidRPr="00970F45" w14:paraId="413D0D82" w14:textId="77777777" w:rsidTr="00E22ECB">
        <w:trPr>
          <w:trHeight w:val="96"/>
        </w:trPr>
        <w:tc>
          <w:tcPr>
            <w:tcW w:w="1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FC498" w14:textId="79D4A85B" w:rsidR="0073085C" w:rsidRPr="00970F45" w:rsidRDefault="0073085C" w:rsidP="0073085C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عامل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التصنيع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5D85B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1,286,923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9EC6F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01BD7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6,337,359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8E5D0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114,342,497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54D2F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EB7C5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121,966,779</w:t>
            </w:r>
          </w:p>
        </w:tc>
      </w:tr>
      <w:tr w:rsidR="00970F45" w:rsidRPr="00970F45" w14:paraId="064BBEE1" w14:textId="77777777" w:rsidTr="00E22ECB">
        <w:trPr>
          <w:trHeight w:val="49"/>
        </w:trPr>
        <w:tc>
          <w:tcPr>
            <w:tcW w:w="1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C0154" w14:textId="77777777" w:rsidR="0073085C" w:rsidRPr="00970F45" w:rsidRDefault="0073085C" w:rsidP="0073085C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الإنتاج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BC9D5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1,056,000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AD3CF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C8776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50,638,105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59CD9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400,943,496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F08A7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10,000,000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B9DA6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462,637,601</w:t>
            </w:r>
          </w:p>
        </w:tc>
      </w:tr>
      <w:tr w:rsidR="00970F45" w:rsidRPr="00970F45" w14:paraId="47939A59" w14:textId="77777777" w:rsidTr="00E22ECB">
        <w:trPr>
          <w:trHeight w:val="49"/>
        </w:trPr>
        <w:tc>
          <w:tcPr>
            <w:tcW w:w="1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6727D" w14:textId="77777777" w:rsidR="0073085C" w:rsidRPr="00970F45" w:rsidRDefault="0073085C" w:rsidP="0073085C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التبريد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2FA73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139,759,577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F1433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13,856,016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6BD46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182,196,588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7EA9E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180,259,970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06E1C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40,910,116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D29A6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556,982,267</w:t>
            </w:r>
          </w:p>
        </w:tc>
      </w:tr>
      <w:tr w:rsidR="00970F45" w:rsidRPr="00970F45" w14:paraId="37CCAB2C" w14:textId="77777777" w:rsidTr="00E22ECB">
        <w:trPr>
          <w:trHeight w:val="77"/>
        </w:trPr>
        <w:tc>
          <w:tcPr>
            <w:tcW w:w="1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52865" w14:textId="77777777" w:rsidR="0073085C" w:rsidRPr="00970F45" w:rsidRDefault="0073085C" w:rsidP="0073085C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متعدد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B58EC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76,382,273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F3259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304,266,763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B474A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24,058,832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ABC40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29,413,466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498F8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4,759,718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D6B5E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438,881,051</w:t>
            </w:r>
          </w:p>
        </w:tc>
      </w:tr>
      <w:tr w:rsidR="00970F45" w:rsidRPr="00970F45" w14:paraId="09E0C599" w14:textId="77777777" w:rsidTr="00E22ECB">
        <w:trPr>
          <w:trHeight w:val="124"/>
        </w:trPr>
        <w:tc>
          <w:tcPr>
            <w:tcW w:w="1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F8F67" w14:textId="77777777" w:rsidR="0073085C" w:rsidRPr="00970F45" w:rsidRDefault="0073085C" w:rsidP="0073085C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المذيبات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D39C9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63,699,997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EA5EB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198,860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FF04E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23,247,443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2A233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10,237,394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54B67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2,512,738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A9631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99,896,432</w:t>
            </w:r>
          </w:p>
        </w:tc>
      </w:tr>
      <w:tr w:rsidR="00970F45" w:rsidRPr="00970F45" w14:paraId="0D8374DA" w14:textId="77777777" w:rsidTr="00E22ECB">
        <w:trPr>
          <w:trHeight w:val="49"/>
        </w:trPr>
        <w:tc>
          <w:tcPr>
            <w:tcW w:w="1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9325C" w14:textId="77777777" w:rsidR="0073085C" w:rsidRPr="00970F45" w:rsidRDefault="0073085C" w:rsidP="0073085C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المعقمات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DBA9A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417,628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C9537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52EC7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0734A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661,227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3C668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F6C89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1,078,855</w:t>
            </w:r>
          </w:p>
        </w:tc>
      </w:tr>
      <w:tr w:rsidR="00970F45" w:rsidRPr="00970F45" w14:paraId="0523784E" w14:textId="77777777" w:rsidTr="00E22ECB">
        <w:trPr>
          <w:trHeight w:val="49"/>
        </w:trPr>
        <w:tc>
          <w:tcPr>
            <w:tcW w:w="1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681B4" w14:textId="66ED86FC" w:rsidR="0073085C" w:rsidRPr="00970F45" w:rsidRDefault="0073085C" w:rsidP="0073085C">
            <w:pPr>
              <w:bidi/>
              <w:jc w:val="lef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المجموع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الفرعي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A8AD7" w14:textId="77777777" w:rsidR="0073085C" w:rsidRPr="00970F45" w:rsidRDefault="0073085C" w:rsidP="0073085C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929,162,287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D39A4" w14:textId="77777777" w:rsidR="0073085C" w:rsidRPr="00970F45" w:rsidRDefault="0073085C" w:rsidP="0073085C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411,826,032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912D4" w14:textId="77777777" w:rsidR="0073085C" w:rsidRPr="00970F45" w:rsidRDefault="0073085C" w:rsidP="0073085C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924,600,031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44F71" w14:textId="77777777" w:rsidR="0073085C" w:rsidRPr="00970F45" w:rsidRDefault="0073085C" w:rsidP="0073085C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1,207,161,885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888A0" w14:textId="77777777" w:rsidR="0073085C" w:rsidRPr="00970F45" w:rsidRDefault="0073085C" w:rsidP="0073085C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172,268,576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E5584" w14:textId="77777777" w:rsidR="0073085C" w:rsidRPr="00970F45" w:rsidRDefault="0073085C" w:rsidP="0073085C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3,645,018,812</w:t>
            </w:r>
          </w:p>
        </w:tc>
      </w:tr>
      <w:tr w:rsidR="00970F45" w:rsidRPr="00970F45" w14:paraId="5A80A265" w14:textId="77777777" w:rsidTr="00E22ECB">
        <w:trPr>
          <w:trHeight w:val="49"/>
        </w:trPr>
        <w:tc>
          <w:tcPr>
            <w:tcW w:w="1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B0986" w14:textId="7AE5D235" w:rsidR="0073085C" w:rsidRPr="00970F45" w:rsidRDefault="0073085C" w:rsidP="0073085C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تكاليف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دعم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الوكالة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93491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128,988,679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2852E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33,545,445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BFBC5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123,185,415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6880A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127,723,299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DA871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16,730,516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3FBD4" w14:textId="77777777" w:rsidR="0073085C" w:rsidRPr="00970F45" w:rsidRDefault="0073085C" w:rsidP="0073085C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430,173,354</w:t>
            </w:r>
          </w:p>
        </w:tc>
      </w:tr>
      <w:tr w:rsidR="0073085C" w:rsidRPr="00970F45" w14:paraId="625E06F5" w14:textId="77777777" w:rsidTr="00E22ECB">
        <w:trPr>
          <w:trHeight w:val="49"/>
        </w:trPr>
        <w:tc>
          <w:tcPr>
            <w:tcW w:w="1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2E73E" w14:textId="77777777" w:rsidR="0073085C" w:rsidRPr="00970F45" w:rsidRDefault="0073085C" w:rsidP="0073085C">
            <w:pPr>
              <w:bidi/>
              <w:jc w:val="lef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المجموع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DF43E" w14:textId="77777777" w:rsidR="0073085C" w:rsidRPr="00970F45" w:rsidRDefault="0073085C" w:rsidP="0073085C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1,058,150,966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FA346" w14:textId="77777777" w:rsidR="0073085C" w:rsidRPr="00970F45" w:rsidRDefault="0073085C" w:rsidP="0073085C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445,371,477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7897B" w14:textId="77777777" w:rsidR="0073085C" w:rsidRPr="00970F45" w:rsidRDefault="0073085C" w:rsidP="0073085C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1,047,785,446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1DE05" w14:textId="77777777" w:rsidR="0073085C" w:rsidRPr="00970F45" w:rsidRDefault="0073085C" w:rsidP="0073085C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1,334,885,184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F3159" w14:textId="77777777" w:rsidR="0073085C" w:rsidRPr="00970F45" w:rsidRDefault="0073085C" w:rsidP="0073085C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188,999,093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4F169" w14:textId="77777777" w:rsidR="0073085C" w:rsidRPr="00970F45" w:rsidRDefault="0073085C" w:rsidP="0073085C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4,075,192,166</w:t>
            </w:r>
          </w:p>
        </w:tc>
      </w:tr>
    </w:tbl>
    <w:p w14:paraId="4D133ED4" w14:textId="77777777" w:rsidR="00594A38" w:rsidRPr="00970F45" w:rsidRDefault="00594A38" w:rsidP="00594A38">
      <w:pPr>
        <w:rPr>
          <w:b/>
        </w:rPr>
      </w:pPr>
    </w:p>
    <w:p w14:paraId="765E1FAE" w14:textId="5256DF5C" w:rsidR="00594A38" w:rsidRPr="000E3DD7" w:rsidRDefault="00594A38" w:rsidP="00594A38">
      <w:pPr>
        <w:pStyle w:val="Heading1"/>
        <w:bidi/>
        <w:rPr>
          <w:sz w:val="26"/>
          <w:szCs w:val="26"/>
          <w:rtl/>
        </w:rPr>
      </w:pPr>
      <w:r w:rsidRPr="000E3DD7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عام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2023،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تمت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الموافقة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على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354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مشروعًا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ونشاطًا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جديدًا.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ومن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المتوقع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أن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يؤدي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مستوى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التمويل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هذا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إلى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إزالة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481,255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طنًا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قدرات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استنفاد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الأوزون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استهلاك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وإنتاج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المواد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المستنفدة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للأوزون،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إضافة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إلى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4,246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طنًا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متريًا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(8,446,038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طنًا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مكافئ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ثاني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أكسيد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الكربون)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="00F30B69" w:rsidRPr="000E3DD7">
        <w:rPr>
          <w:sz w:val="26"/>
          <w:szCs w:val="26"/>
          <w:rtl/>
        </w:rPr>
        <w:t>استهلاك</w:t>
      </w:r>
      <w:r w:rsidR="00954B2D">
        <w:rPr>
          <w:sz w:val="26"/>
          <w:szCs w:val="26"/>
          <w:rtl/>
        </w:rPr>
        <w:t xml:space="preserve"> </w:t>
      </w:r>
      <w:r w:rsidR="00F30B69" w:rsidRPr="000E3DD7">
        <w:rPr>
          <w:sz w:val="26"/>
          <w:szCs w:val="26"/>
          <w:rtl/>
        </w:rPr>
        <w:t>المواد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الهيدروفلوروكربونية.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ويوضح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المرفق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الأول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حالة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تنفيذ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لكل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بلد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عام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2023.</w:t>
      </w:r>
      <w:r w:rsidR="00954B2D">
        <w:rPr>
          <w:sz w:val="26"/>
          <w:szCs w:val="26"/>
          <w:rtl/>
        </w:rPr>
        <w:t xml:space="preserve"> </w:t>
      </w:r>
    </w:p>
    <w:p w14:paraId="13F26028" w14:textId="4F98E352" w:rsidR="00594A38" w:rsidRPr="000E3DD7" w:rsidRDefault="00594A38" w:rsidP="00594A38">
      <w:pPr>
        <w:pStyle w:val="Heading1"/>
        <w:bidi/>
        <w:rPr>
          <w:sz w:val="26"/>
          <w:szCs w:val="26"/>
          <w:rtl/>
        </w:rPr>
      </w:pPr>
      <w:r w:rsidRPr="000E3DD7">
        <w:rPr>
          <w:sz w:val="26"/>
          <w:szCs w:val="26"/>
          <w:rtl/>
        </w:rPr>
        <w:t>يوضح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الجدول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2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حالة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تنفيذ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بما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ذلك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صرف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الأموال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حسب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نوع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المشروع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حتى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31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ديسمبر/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كانون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الأول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2023.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ويعرض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المرفق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الثاني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معلومات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تحليلية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منذ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عام</w:t>
      </w:r>
      <w:r w:rsidR="00954B2D">
        <w:rPr>
          <w:sz w:val="26"/>
          <w:szCs w:val="26"/>
          <w:rtl/>
        </w:rPr>
        <w:t xml:space="preserve"> </w:t>
      </w:r>
      <w:r w:rsidRPr="000E3DD7">
        <w:rPr>
          <w:sz w:val="26"/>
          <w:szCs w:val="26"/>
          <w:rtl/>
        </w:rPr>
        <w:t>1991.</w:t>
      </w:r>
    </w:p>
    <w:p w14:paraId="545FA171" w14:textId="69BEAE07" w:rsidR="00594A38" w:rsidRPr="000E3DD7" w:rsidRDefault="00594A38" w:rsidP="00594A38">
      <w:pPr>
        <w:keepNext/>
        <w:bidi/>
        <w:jc w:val="left"/>
        <w:rPr>
          <w:b/>
          <w:sz w:val="26"/>
          <w:szCs w:val="26"/>
          <w:rtl/>
        </w:rPr>
      </w:pPr>
      <w:r w:rsidRPr="000E3DD7">
        <w:rPr>
          <w:b/>
          <w:bCs/>
          <w:sz w:val="26"/>
          <w:szCs w:val="26"/>
          <w:rtl/>
        </w:rPr>
        <w:t>الجدول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2.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حالة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تنفيذ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المشروعات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حسب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النوع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حتى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31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ديسمبر/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كانون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الأول</w:t>
      </w:r>
      <w:r w:rsidR="00954B2D">
        <w:rPr>
          <w:b/>
          <w:bCs/>
          <w:sz w:val="26"/>
          <w:szCs w:val="26"/>
          <w:rtl/>
        </w:rPr>
        <w:t xml:space="preserve"> </w:t>
      </w:r>
      <w:r w:rsidRPr="000E3DD7">
        <w:rPr>
          <w:b/>
          <w:bCs/>
          <w:sz w:val="26"/>
          <w:szCs w:val="26"/>
          <w:rtl/>
        </w:rPr>
        <w:t>2023</w:t>
      </w:r>
    </w:p>
    <w:tbl>
      <w:tblPr>
        <w:bidiVisual/>
        <w:tblW w:w="9951" w:type="dxa"/>
        <w:tblInd w:w="-289" w:type="dxa"/>
        <w:tblLook w:val="04A0" w:firstRow="1" w:lastRow="0" w:firstColumn="1" w:lastColumn="0" w:noHBand="0" w:noVBand="1"/>
      </w:tblPr>
      <w:tblGrid>
        <w:gridCol w:w="1844"/>
        <w:gridCol w:w="1072"/>
        <w:gridCol w:w="1150"/>
        <w:gridCol w:w="1180"/>
        <w:gridCol w:w="1531"/>
        <w:gridCol w:w="1531"/>
        <w:gridCol w:w="1355"/>
        <w:gridCol w:w="516"/>
      </w:tblGrid>
      <w:tr w:rsidR="00970F45" w:rsidRPr="00970F45" w14:paraId="7F2302AD" w14:textId="77777777" w:rsidTr="009A4527">
        <w:trPr>
          <w:trHeight w:val="249"/>
          <w:tblHeader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B423C" w14:textId="77777777" w:rsidR="00EF2061" w:rsidRPr="00970F45" w:rsidRDefault="00EF2061" w:rsidP="00EF2061">
            <w:pPr>
              <w:bidi/>
              <w:jc w:val="lef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النوع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A8CF04" w14:textId="2316181F" w:rsidR="00EF2061" w:rsidRPr="00970F45" w:rsidRDefault="00EF2061" w:rsidP="00EF2061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عدد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المشروعات*</w:t>
            </w:r>
          </w:p>
        </w:tc>
        <w:tc>
          <w:tcPr>
            <w:tcW w:w="47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1A9069" w14:textId="7A329E46" w:rsidR="00EF2061" w:rsidRPr="00970F45" w:rsidRDefault="00EF2061" w:rsidP="00EF2061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التمويل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(بالدولار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الأمريكي)**</w:t>
            </w:r>
          </w:p>
        </w:tc>
      </w:tr>
      <w:tr w:rsidR="00970F45" w:rsidRPr="00970F45" w14:paraId="1242436D" w14:textId="77777777" w:rsidTr="009A4527">
        <w:trPr>
          <w:trHeight w:val="44"/>
          <w:tblHeader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AB4D5" w14:textId="77777777" w:rsidR="00EF2061" w:rsidRPr="00970F45" w:rsidRDefault="00EF2061" w:rsidP="00EF2061">
            <w:pPr>
              <w:jc w:val="left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857AC" w14:textId="77777777" w:rsidR="00EF2061" w:rsidRPr="00970F45" w:rsidRDefault="00EF2061" w:rsidP="00EF2061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المعتمدة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84AE9" w14:textId="77777777" w:rsidR="00EF2061" w:rsidRPr="00970F45" w:rsidRDefault="00EF2061" w:rsidP="00EF2061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المنجزة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E95ED" w14:textId="66A8BEEC" w:rsidR="00EF2061" w:rsidRPr="00970F45" w:rsidRDefault="00EF2061" w:rsidP="00EF2061">
            <w:pPr>
              <w:bidi/>
              <w:ind w:left="-204" w:right="-196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نسبة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الإنجاز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(%)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A714D" w14:textId="77777777" w:rsidR="00EF2061" w:rsidRPr="00970F45" w:rsidRDefault="00EF2061" w:rsidP="00EF2061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المعتمد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96665" w14:textId="77777777" w:rsidR="00EF2061" w:rsidRPr="00970F45" w:rsidRDefault="00EF2061" w:rsidP="00EF2061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المصروف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A1F35" w14:textId="77777777" w:rsidR="00EF2061" w:rsidRPr="00970F45" w:rsidRDefault="00EF2061" w:rsidP="00EF2061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الرصيد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C3176" w14:textId="589600CC" w:rsidR="00EF2061" w:rsidRPr="00970F45" w:rsidRDefault="00EF2061" w:rsidP="00EF2061">
            <w:pPr>
              <w:bidi/>
              <w:ind w:left="-253" w:right="-190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نسبة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الصرف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(%)</w:t>
            </w:r>
          </w:p>
        </w:tc>
      </w:tr>
      <w:tr w:rsidR="00970F45" w:rsidRPr="00970F45" w14:paraId="1B5AE9A1" w14:textId="77777777" w:rsidTr="009A4527">
        <w:trPr>
          <w:trHeight w:val="47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2171FC" w14:textId="399EC3EE" w:rsidR="00EF2061" w:rsidRPr="00970F45" w:rsidRDefault="00EF2061" w:rsidP="00EF2061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برنامج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قطري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1E8BAB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E0DEA8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CAD46E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44747A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7,266,559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35312E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7,266,559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AC88C8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0816AE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2411A4FE" w14:textId="77777777" w:rsidTr="009A4527">
        <w:trPr>
          <w:trHeight w:val="78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C185DB" w14:textId="77777777" w:rsidR="00EF2061" w:rsidRPr="00970F45" w:rsidRDefault="00EF2061" w:rsidP="00EF2061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تدليلي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38D728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A306FF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50734D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6424D2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63,858,148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E54995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60,881,838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44A2EF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2,976,310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2B8171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95</w:t>
            </w:r>
          </w:p>
        </w:tc>
      </w:tr>
      <w:tr w:rsidR="00970F45" w:rsidRPr="00970F45" w14:paraId="5B992998" w14:textId="77777777" w:rsidTr="009A4527">
        <w:trPr>
          <w:trHeight w:val="258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F36F0D" w14:textId="1F2AF371" w:rsidR="00EF2061" w:rsidRPr="00970F45" w:rsidRDefault="00EF2061" w:rsidP="00EF2061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lastRenderedPageBreak/>
              <w:t>تعزيز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مؤسسي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F82A34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1,462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77D69F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1,320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716168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B2D634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186,598,928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D079CF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158,762,674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DDC9D9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27,836,253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9566E6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85</w:t>
            </w:r>
          </w:p>
        </w:tc>
      </w:tr>
      <w:tr w:rsidR="00970F45" w:rsidRPr="00970F45" w14:paraId="64A3BCE1" w14:textId="77777777" w:rsidTr="009A4527">
        <w:trPr>
          <w:trHeight w:val="75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DD9439" w14:textId="77777777" w:rsidR="00EF2061" w:rsidRPr="00970F45" w:rsidRDefault="00EF2061" w:rsidP="00EF2061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استثماري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8C1224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3,349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A0DB34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3,063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06117E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D9B9B5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2,849,038,351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B631AB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2,676,944,051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9C2996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172,094,301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F44FBD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94</w:t>
            </w:r>
          </w:p>
        </w:tc>
      </w:tr>
      <w:tr w:rsidR="00970F45" w:rsidRPr="00970F45" w14:paraId="210C82F8" w14:textId="77777777" w:rsidTr="009A4527">
        <w:trPr>
          <w:trHeight w:val="121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91FEEB" w14:textId="57BFDE51" w:rsidR="00EF2061" w:rsidRPr="00970F45" w:rsidRDefault="00EF2061" w:rsidP="00EF2061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إعداد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مشروع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ED6EE4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1,994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C3DB80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1,785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C87997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ED899F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109,210,730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C564AA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94,508,766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B3A7AB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14,701,964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344A1F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87</w:t>
            </w:r>
          </w:p>
        </w:tc>
      </w:tr>
      <w:tr w:rsidR="00970F45" w:rsidRPr="00970F45" w14:paraId="5656EB91" w14:textId="77777777" w:rsidTr="009A4527">
        <w:trPr>
          <w:trHeight w:val="166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0939BC" w14:textId="568C41A7" w:rsidR="00EF2061" w:rsidRPr="00970F45" w:rsidRDefault="00EF2061" w:rsidP="00EF2061">
            <w:pPr>
              <w:bidi/>
              <w:ind w:right="-112"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مساعدة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فنية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F8D2BE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2,077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B976CD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1,867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0F5DA7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88BEEF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403,239,332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11CCFD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365,923,409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F1CA8C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37,315,923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F41F05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91</w:t>
            </w:r>
          </w:p>
        </w:tc>
      </w:tr>
      <w:tr w:rsidR="00970F45" w:rsidRPr="00970F45" w14:paraId="2A9FC551" w14:textId="77777777" w:rsidTr="009A4527">
        <w:trPr>
          <w:trHeight w:val="71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97F0F7" w14:textId="157B3EB2" w:rsidR="00EF2061" w:rsidRPr="00970F45" w:rsidRDefault="00EF2061" w:rsidP="00EF2061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تدريب</w:t>
            </w:r>
            <w:r w:rsidR="00954B2D">
              <w:rPr>
                <w:rtl/>
              </w:rPr>
              <w:t xml:space="preserve">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042505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0D233C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0D7648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7F9EEA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25,806,763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007363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25,806,763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578AE2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77EBDA" w14:textId="77777777" w:rsidR="00EF2061" w:rsidRPr="00970F45" w:rsidRDefault="00EF2061" w:rsidP="00EF2061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72EA986E" w14:textId="77777777" w:rsidTr="009A4527">
        <w:trPr>
          <w:trHeight w:val="44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6173F7" w14:textId="77777777" w:rsidR="00EF2061" w:rsidRPr="00970F45" w:rsidRDefault="00EF2061" w:rsidP="00EF2061">
            <w:pPr>
              <w:bidi/>
              <w:jc w:val="lef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المجموع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AAA5C6" w14:textId="77777777" w:rsidR="00EF2061" w:rsidRPr="00970F45" w:rsidRDefault="00EF2061" w:rsidP="00EF2061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9,517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A644A5" w14:textId="77777777" w:rsidR="00EF2061" w:rsidRPr="00970F45" w:rsidRDefault="00EF2061" w:rsidP="00EF2061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8,658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A42BC3" w14:textId="77777777" w:rsidR="00EF2061" w:rsidRPr="00970F45" w:rsidRDefault="00EF2061" w:rsidP="00EF2061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91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2F85B3" w14:textId="77777777" w:rsidR="00EF2061" w:rsidRPr="00970F45" w:rsidRDefault="00EF2061" w:rsidP="00EF2061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3,645,018,812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28DDCC" w14:textId="77777777" w:rsidR="00EF2061" w:rsidRPr="00970F45" w:rsidRDefault="00EF2061" w:rsidP="00EF2061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3,390,094,061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D1C22C" w14:textId="77777777" w:rsidR="00EF2061" w:rsidRPr="00970F45" w:rsidRDefault="00EF2061" w:rsidP="00EF2061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254,924,751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12F917" w14:textId="77777777" w:rsidR="00EF2061" w:rsidRPr="00970F45" w:rsidRDefault="00EF2061" w:rsidP="00EF2061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93</w:t>
            </w:r>
          </w:p>
        </w:tc>
      </w:tr>
    </w:tbl>
    <w:p w14:paraId="0EC03196" w14:textId="2B3EA3B9" w:rsidR="00594A38" w:rsidRPr="009E4F22" w:rsidRDefault="00594A38" w:rsidP="00594A38">
      <w:pPr>
        <w:bidi/>
        <w:jc w:val="left"/>
        <w:rPr>
          <w:sz w:val="20"/>
          <w:szCs w:val="20"/>
          <w:rtl/>
        </w:rPr>
      </w:pPr>
      <w:r w:rsidRPr="009E4F22">
        <w:rPr>
          <w:sz w:val="20"/>
          <w:szCs w:val="20"/>
          <w:rtl/>
        </w:rPr>
        <w:t>*</w:t>
      </w:r>
      <w:r w:rsidR="00954B2D">
        <w:rPr>
          <w:sz w:val="20"/>
          <w:szCs w:val="20"/>
          <w:rtl/>
        </w:rPr>
        <w:t xml:space="preserve"> </w:t>
      </w:r>
      <w:r w:rsidRPr="009E4F22">
        <w:rPr>
          <w:sz w:val="20"/>
          <w:szCs w:val="20"/>
          <w:rtl/>
        </w:rPr>
        <w:t>لا</w:t>
      </w:r>
      <w:r w:rsidR="00954B2D">
        <w:rPr>
          <w:sz w:val="20"/>
          <w:szCs w:val="20"/>
          <w:rtl/>
        </w:rPr>
        <w:t xml:space="preserve"> </w:t>
      </w:r>
      <w:r w:rsidRPr="009E4F22">
        <w:rPr>
          <w:sz w:val="20"/>
          <w:szCs w:val="20"/>
          <w:rtl/>
        </w:rPr>
        <w:t>يشمل</w:t>
      </w:r>
      <w:r w:rsidR="00954B2D">
        <w:rPr>
          <w:sz w:val="20"/>
          <w:szCs w:val="20"/>
          <w:rtl/>
        </w:rPr>
        <w:t xml:space="preserve"> </w:t>
      </w:r>
      <w:r w:rsidRPr="009E4F22">
        <w:rPr>
          <w:sz w:val="20"/>
          <w:szCs w:val="20"/>
          <w:rtl/>
        </w:rPr>
        <w:t>المشروعات</w:t>
      </w:r>
      <w:r w:rsidR="00954B2D">
        <w:rPr>
          <w:sz w:val="20"/>
          <w:szCs w:val="20"/>
          <w:rtl/>
        </w:rPr>
        <w:t xml:space="preserve"> </w:t>
      </w:r>
      <w:r w:rsidRPr="009E4F22">
        <w:rPr>
          <w:sz w:val="20"/>
          <w:szCs w:val="20"/>
          <w:rtl/>
        </w:rPr>
        <w:t>المغلقة</w:t>
      </w:r>
      <w:r w:rsidR="00954B2D">
        <w:rPr>
          <w:sz w:val="20"/>
          <w:szCs w:val="20"/>
          <w:rtl/>
        </w:rPr>
        <w:t xml:space="preserve"> </w:t>
      </w:r>
      <w:r w:rsidRPr="009E4F22">
        <w:rPr>
          <w:sz w:val="20"/>
          <w:szCs w:val="20"/>
          <w:rtl/>
        </w:rPr>
        <w:t>والمحولة.</w:t>
      </w:r>
    </w:p>
    <w:p w14:paraId="7E3AF1C0" w14:textId="0E616FA3" w:rsidR="00594A38" w:rsidRPr="009E4F22" w:rsidRDefault="00594A38" w:rsidP="00594A38">
      <w:pPr>
        <w:bidi/>
        <w:jc w:val="left"/>
        <w:rPr>
          <w:sz w:val="20"/>
          <w:szCs w:val="20"/>
          <w:rtl/>
        </w:rPr>
      </w:pPr>
      <w:r w:rsidRPr="009E4F22">
        <w:rPr>
          <w:sz w:val="20"/>
          <w:szCs w:val="20"/>
          <w:rtl/>
        </w:rPr>
        <w:t>**</w:t>
      </w:r>
      <w:r w:rsidR="00954B2D">
        <w:rPr>
          <w:sz w:val="20"/>
          <w:szCs w:val="20"/>
          <w:rtl/>
        </w:rPr>
        <w:t xml:space="preserve"> </w:t>
      </w:r>
      <w:r w:rsidRPr="009E4F22">
        <w:rPr>
          <w:sz w:val="20"/>
          <w:szCs w:val="20"/>
          <w:rtl/>
        </w:rPr>
        <w:t>لا</w:t>
      </w:r>
      <w:r w:rsidR="00954B2D">
        <w:rPr>
          <w:sz w:val="20"/>
          <w:szCs w:val="20"/>
          <w:rtl/>
        </w:rPr>
        <w:t xml:space="preserve"> </w:t>
      </w:r>
      <w:r w:rsidRPr="009E4F22">
        <w:rPr>
          <w:sz w:val="20"/>
          <w:szCs w:val="20"/>
          <w:rtl/>
        </w:rPr>
        <w:t>يشمل</w:t>
      </w:r>
      <w:r w:rsidR="00954B2D">
        <w:rPr>
          <w:sz w:val="20"/>
          <w:szCs w:val="20"/>
          <w:rtl/>
        </w:rPr>
        <w:t xml:space="preserve"> </w:t>
      </w:r>
      <w:r w:rsidRPr="009E4F22">
        <w:rPr>
          <w:sz w:val="20"/>
          <w:szCs w:val="20"/>
          <w:rtl/>
        </w:rPr>
        <w:t>تكاليف</w:t>
      </w:r>
      <w:r w:rsidR="00954B2D">
        <w:rPr>
          <w:sz w:val="20"/>
          <w:szCs w:val="20"/>
          <w:rtl/>
        </w:rPr>
        <w:t xml:space="preserve"> </w:t>
      </w:r>
      <w:r w:rsidRPr="009E4F22">
        <w:rPr>
          <w:sz w:val="20"/>
          <w:szCs w:val="20"/>
          <w:rtl/>
        </w:rPr>
        <w:t>دعم</w:t>
      </w:r>
      <w:r w:rsidR="00954B2D">
        <w:rPr>
          <w:sz w:val="20"/>
          <w:szCs w:val="20"/>
          <w:rtl/>
        </w:rPr>
        <w:t xml:space="preserve"> </w:t>
      </w:r>
      <w:r w:rsidRPr="009E4F22">
        <w:rPr>
          <w:sz w:val="20"/>
          <w:szCs w:val="20"/>
          <w:rtl/>
        </w:rPr>
        <w:t>الوكالة.</w:t>
      </w:r>
    </w:p>
    <w:p w14:paraId="36593DAC" w14:textId="77777777" w:rsidR="00594A38" w:rsidRPr="00970F45" w:rsidRDefault="00594A38" w:rsidP="00594A38">
      <w:pPr>
        <w:jc w:val="left"/>
        <w:rPr>
          <w:sz w:val="18"/>
          <w:szCs w:val="18"/>
        </w:rPr>
      </w:pPr>
    </w:p>
    <w:p w14:paraId="189FD11E" w14:textId="66F4FBBE" w:rsidR="00594A38" w:rsidRPr="009E4F22" w:rsidRDefault="00594A38" w:rsidP="00594A38">
      <w:pPr>
        <w:pStyle w:val="Heading1"/>
        <w:bidi/>
        <w:rPr>
          <w:sz w:val="26"/>
          <w:szCs w:val="26"/>
          <w:rtl/>
        </w:rPr>
      </w:pPr>
      <w:r w:rsidRPr="009E4F22">
        <w:rPr>
          <w:sz w:val="26"/>
          <w:szCs w:val="26"/>
          <w:rtl/>
        </w:rPr>
        <w:t>يتلخص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تنفيذ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والأنشطة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التي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تنفذها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الوكالات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الثنائية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والمنفذة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لعام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2023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والتراكمي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منذ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عام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1991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حتى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31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ديسمبر/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كانون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الأول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2023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على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النحو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التالي:</w:t>
      </w:r>
      <w:r w:rsidR="00954B2D">
        <w:rPr>
          <w:sz w:val="26"/>
          <w:szCs w:val="26"/>
          <w:rtl/>
        </w:rPr>
        <w:t xml:space="preserve"> </w:t>
      </w:r>
    </w:p>
    <w:p w14:paraId="6DFB938B" w14:textId="75AA173A" w:rsidR="002D0283" w:rsidRPr="009E4F22" w:rsidRDefault="00594A38" w:rsidP="002D0283">
      <w:pPr>
        <w:pStyle w:val="Heading2"/>
        <w:bidi/>
        <w:rPr>
          <w:sz w:val="26"/>
          <w:szCs w:val="26"/>
          <w:rtl/>
        </w:rPr>
      </w:pPr>
      <w:r w:rsidRPr="009E4F22">
        <w:rPr>
          <w:b/>
          <w:bCs/>
          <w:sz w:val="26"/>
          <w:szCs w:val="26"/>
          <w:rtl/>
        </w:rPr>
        <w:t>الإزالة:</w:t>
      </w:r>
      <w:r w:rsidRPr="009E4F22">
        <w:rPr>
          <w:rStyle w:val="FootnoteReference"/>
          <w:sz w:val="26"/>
          <w:szCs w:val="26"/>
        </w:rPr>
        <w:footnoteReference w:id="8"/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عام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2023،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تمت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إزالة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724</w:t>
      </w:r>
      <w:r w:rsidRPr="009E4F22">
        <w:rPr>
          <w:rStyle w:val="FootnoteReference"/>
          <w:sz w:val="26"/>
          <w:szCs w:val="26"/>
        </w:rPr>
        <w:footnoteReference w:id="9"/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طنًا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قدرات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استنفاد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الأوزون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المواد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المستنفدة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للأوزون،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وتمت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الموافقة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على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إزالة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1,395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طنًا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إضافيًا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قدرات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استنفاد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الأوزون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استهلاك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المواد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المستنفدة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للأوزون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و3,861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طنًا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متريًا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(ما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يعادل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7,809,960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طنًا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مكافئ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ثاني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أكسيد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الكربون)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استهلاك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المواد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الهيدروفلوروكربونية.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ومنذ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عام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1991،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تمت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إزالة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498,607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طن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قدرات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استنفاد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الأوزون،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إجمالي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متوقع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قدره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481,255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طنًا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قدرات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استنفاد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الأوزون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استهلاك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وإنتاج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المواد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المستنفدة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للأوزون،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إضافة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إلى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213.3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طن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متري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(305,336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طنًا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مكافئ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ثاني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أكسيد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الكربون)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إجمالي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متوقع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قدره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4,246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طنًا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متريًا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(8,446,038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طنًا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مكافئ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ثاني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أكسيد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الكربون)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استهلاك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المواد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الهيدروفلوروكربونية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المعتمدة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(باستثناء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الملغاة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والمحولة)؛</w:t>
      </w:r>
    </w:p>
    <w:p w14:paraId="4373EAAC" w14:textId="4B13CB43" w:rsidR="00594A38" w:rsidRPr="009E4F22" w:rsidRDefault="00594A38" w:rsidP="00594A38">
      <w:pPr>
        <w:pStyle w:val="Heading2"/>
        <w:bidi/>
        <w:rPr>
          <w:sz w:val="26"/>
          <w:szCs w:val="26"/>
          <w:rtl/>
        </w:rPr>
      </w:pPr>
      <w:r w:rsidRPr="009E4F22">
        <w:rPr>
          <w:b/>
          <w:bCs/>
          <w:sz w:val="26"/>
          <w:szCs w:val="26"/>
          <w:rtl/>
        </w:rPr>
        <w:t>المصروفات/</w:t>
      </w:r>
      <w:r w:rsidR="00954B2D">
        <w:rPr>
          <w:b/>
          <w:bCs/>
          <w:sz w:val="26"/>
          <w:szCs w:val="26"/>
          <w:rtl/>
        </w:rPr>
        <w:t xml:space="preserve"> </w:t>
      </w:r>
      <w:r w:rsidRPr="009E4F22">
        <w:rPr>
          <w:b/>
          <w:bCs/>
          <w:sz w:val="26"/>
          <w:szCs w:val="26"/>
          <w:rtl/>
        </w:rPr>
        <w:t>الاعتمادات: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عام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2023،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تم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صرف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82.74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مليون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دولار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أمريكي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وتم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التخطيط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لصرف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102.3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مليون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دولار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أمريكي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استنادًا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إلى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التقرير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المرحلي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لعام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2022،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ما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يمثل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معدل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صرف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قدره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81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المئة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المبلغ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المحدد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الخطة.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وتراكميًا،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تم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صرف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3.39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مليار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دولار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أمريكي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إجمالي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قدره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3.65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مليار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دولار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أمريكي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معتمد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لصرفه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(باستثناء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تكاليف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دعم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الوكالة)،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ما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يمثل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معدل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صرف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قدره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93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المئة.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وفي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عام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2023،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تم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اعتماد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مبلغ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112.09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مليون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دولار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أمريكي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للتنفيذ؛</w:t>
      </w:r>
    </w:p>
    <w:p w14:paraId="50FE974F" w14:textId="7D5ED31B" w:rsidR="00594A38" w:rsidRPr="009E4F22" w:rsidRDefault="00594A38" w:rsidP="00594A38">
      <w:pPr>
        <w:pStyle w:val="Heading2"/>
        <w:bidi/>
        <w:rPr>
          <w:sz w:val="26"/>
          <w:szCs w:val="26"/>
          <w:rtl/>
        </w:rPr>
      </w:pPr>
      <w:r w:rsidRPr="009E4F22">
        <w:rPr>
          <w:b/>
          <w:bCs/>
          <w:sz w:val="26"/>
          <w:szCs w:val="26"/>
          <w:rtl/>
        </w:rPr>
        <w:t>فعالية</w:t>
      </w:r>
      <w:r w:rsidR="00954B2D">
        <w:rPr>
          <w:b/>
          <w:bCs/>
          <w:sz w:val="26"/>
          <w:szCs w:val="26"/>
          <w:rtl/>
        </w:rPr>
        <w:t xml:space="preserve"> </w:t>
      </w:r>
      <w:r w:rsidRPr="009E4F22">
        <w:rPr>
          <w:b/>
          <w:bCs/>
          <w:sz w:val="26"/>
          <w:szCs w:val="26"/>
          <w:rtl/>
        </w:rPr>
        <w:t>التكلفة</w:t>
      </w:r>
      <w:r w:rsidR="00954B2D">
        <w:rPr>
          <w:b/>
          <w:bCs/>
          <w:sz w:val="26"/>
          <w:szCs w:val="26"/>
          <w:rtl/>
        </w:rPr>
        <w:t xml:space="preserve"> </w:t>
      </w:r>
      <w:r w:rsidRPr="009E4F22">
        <w:rPr>
          <w:b/>
          <w:bCs/>
          <w:sz w:val="26"/>
          <w:szCs w:val="26"/>
          <w:rtl/>
        </w:rPr>
        <w:t>(بالطن</w:t>
      </w:r>
      <w:r w:rsidR="00954B2D">
        <w:rPr>
          <w:b/>
          <w:bCs/>
          <w:sz w:val="26"/>
          <w:szCs w:val="26"/>
          <w:rtl/>
        </w:rPr>
        <w:t xml:space="preserve"> </w:t>
      </w:r>
      <w:r w:rsidRPr="009E4F22">
        <w:rPr>
          <w:b/>
          <w:bCs/>
          <w:sz w:val="26"/>
          <w:szCs w:val="26"/>
          <w:rtl/>
        </w:rPr>
        <w:t>من</w:t>
      </w:r>
      <w:r w:rsidR="00954B2D">
        <w:rPr>
          <w:b/>
          <w:bCs/>
          <w:sz w:val="26"/>
          <w:szCs w:val="26"/>
          <w:rtl/>
        </w:rPr>
        <w:t xml:space="preserve"> </w:t>
      </w:r>
      <w:r w:rsidRPr="009E4F22">
        <w:rPr>
          <w:b/>
          <w:bCs/>
          <w:sz w:val="26"/>
          <w:szCs w:val="26"/>
          <w:rtl/>
        </w:rPr>
        <w:t>قدرات</w:t>
      </w:r>
      <w:r w:rsidR="00954B2D">
        <w:rPr>
          <w:b/>
          <w:bCs/>
          <w:sz w:val="26"/>
          <w:szCs w:val="26"/>
          <w:rtl/>
        </w:rPr>
        <w:t xml:space="preserve"> </w:t>
      </w:r>
      <w:r w:rsidRPr="009E4F22">
        <w:rPr>
          <w:b/>
          <w:bCs/>
          <w:sz w:val="26"/>
          <w:szCs w:val="26"/>
          <w:rtl/>
        </w:rPr>
        <w:t>استنفاد</w:t>
      </w:r>
      <w:r w:rsidR="00954B2D">
        <w:rPr>
          <w:b/>
          <w:bCs/>
          <w:sz w:val="26"/>
          <w:szCs w:val="26"/>
          <w:rtl/>
        </w:rPr>
        <w:t xml:space="preserve"> </w:t>
      </w:r>
      <w:r w:rsidRPr="009E4F22">
        <w:rPr>
          <w:b/>
          <w:bCs/>
          <w:sz w:val="26"/>
          <w:szCs w:val="26"/>
          <w:rtl/>
        </w:rPr>
        <w:t>الأوزون):</w:t>
      </w:r>
      <w:r w:rsidRPr="009E4F22">
        <w:rPr>
          <w:rStyle w:val="FootnoteReference"/>
          <w:bCs/>
          <w:sz w:val="26"/>
          <w:szCs w:val="26"/>
        </w:rPr>
        <w:footnoteReference w:id="10"/>
      </w:r>
      <w:r w:rsidR="00954B2D">
        <w:rPr>
          <w:b/>
          <w:bCs/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منذ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عام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1991،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بلغ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متوسط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فعالية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تكلفة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الاستثمارية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المعتمدة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التي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أدت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إلى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انخفاض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دائم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الاستهلاك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8.64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دولارًا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أمريكيًا/كيلوجرام.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أما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فعالية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التكلفة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لقطاع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الإنتاج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فبلغت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4.56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دولارًا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أمريكيًا/كيلوجرام.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وكان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متوسط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فعالية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تكاليف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الاستثمارية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لكل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طن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قدرات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استنفاد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الأوزون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5.32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دولارًا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أمريكيًا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/كيلوجرام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للمشروعات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المنجزة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و15.79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دولارًا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أمريكيًا/كيلوجرام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للمشروعات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الجارية؛</w:t>
      </w:r>
      <w:r w:rsidRPr="009E4F22">
        <w:rPr>
          <w:rStyle w:val="FootnoteReference"/>
          <w:sz w:val="26"/>
          <w:szCs w:val="26"/>
        </w:rPr>
        <w:footnoteReference w:id="11"/>
      </w:r>
    </w:p>
    <w:p w14:paraId="51FF8ED6" w14:textId="756F0FD4" w:rsidR="00594A38" w:rsidRPr="009E4F22" w:rsidRDefault="00594A38" w:rsidP="00594A38">
      <w:pPr>
        <w:pStyle w:val="Heading2"/>
        <w:keepNext/>
        <w:widowControl/>
        <w:bidi/>
        <w:rPr>
          <w:sz w:val="26"/>
          <w:szCs w:val="26"/>
          <w:rtl/>
        </w:rPr>
      </w:pPr>
      <w:r w:rsidRPr="009E4F22">
        <w:rPr>
          <w:b/>
          <w:bCs/>
          <w:sz w:val="26"/>
          <w:szCs w:val="26"/>
          <w:rtl/>
        </w:rPr>
        <w:lastRenderedPageBreak/>
        <w:t>عدد</w:t>
      </w:r>
      <w:r w:rsidR="00954B2D">
        <w:rPr>
          <w:b/>
          <w:bCs/>
          <w:sz w:val="26"/>
          <w:szCs w:val="26"/>
          <w:rtl/>
        </w:rPr>
        <w:t xml:space="preserve"> </w:t>
      </w:r>
      <w:r w:rsidRPr="009E4F22">
        <w:rPr>
          <w:b/>
          <w:bCs/>
          <w:sz w:val="26"/>
          <w:szCs w:val="26"/>
          <w:rtl/>
        </w:rPr>
        <w:t>المشروعات</w:t>
      </w:r>
      <w:r w:rsidR="00954B2D">
        <w:rPr>
          <w:b/>
          <w:bCs/>
          <w:sz w:val="26"/>
          <w:szCs w:val="26"/>
          <w:rtl/>
        </w:rPr>
        <w:t xml:space="preserve"> </w:t>
      </w:r>
      <w:r w:rsidRPr="009E4F22">
        <w:rPr>
          <w:b/>
          <w:bCs/>
          <w:sz w:val="26"/>
          <w:szCs w:val="26"/>
          <w:rtl/>
        </w:rPr>
        <w:t>المنجزة: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عام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2023،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تم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إنجاز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263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مشروعًا.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ومنذ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عام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1991،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تم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إنجاز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8,658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مشروعًا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أصل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9,517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مشروعًا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ممولًا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قبل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الصندوق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المتعدد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الأطراف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(باستثناء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المغلقة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أو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المحولة)،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ما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يمثل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معدل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إنجاز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قدره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91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المئة؛</w:t>
      </w:r>
    </w:p>
    <w:p w14:paraId="5417791D" w14:textId="6DFD6146" w:rsidR="00594A38" w:rsidRPr="009E4F22" w:rsidRDefault="00594A38" w:rsidP="00594A38">
      <w:pPr>
        <w:pStyle w:val="Heading2"/>
        <w:bidi/>
        <w:rPr>
          <w:sz w:val="26"/>
          <w:szCs w:val="26"/>
          <w:rtl/>
        </w:rPr>
      </w:pPr>
      <w:r w:rsidRPr="009E4F22">
        <w:rPr>
          <w:b/>
          <w:bCs/>
          <w:sz w:val="26"/>
          <w:szCs w:val="26"/>
          <w:rtl/>
        </w:rPr>
        <w:t>سرعة</w:t>
      </w:r>
      <w:r w:rsidR="00954B2D">
        <w:rPr>
          <w:b/>
          <w:bCs/>
          <w:sz w:val="26"/>
          <w:szCs w:val="26"/>
          <w:rtl/>
        </w:rPr>
        <w:t xml:space="preserve"> </w:t>
      </w:r>
      <w:r w:rsidRPr="009E4F22">
        <w:rPr>
          <w:b/>
          <w:bCs/>
          <w:sz w:val="26"/>
          <w:szCs w:val="26"/>
          <w:rtl/>
        </w:rPr>
        <w:t>الإنجاز</w:t>
      </w:r>
      <w:r w:rsidR="00954B2D">
        <w:rPr>
          <w:b/>
          <w:bCs/>
          <w:sz w:val="26"/>
          <w:szCs w:val="26"/>
          <w:rtl/>
        </w:rPr>
        <w:t xml:space="preserve"> </w:t>
      </w:r>
      <w:r w:rsidRPr="009E4F22">
        <w:rPr>
          <w:b/>
          <w:bCs/>
          <w:sz w:val="26"/>
          <w:szCs w:val="26"/>
          <w:rtl/>
        </w:rPr>
        <w:t>–</w:t>
      </w:r>
      <w:r w:rsidR="00954B2D">
        <w:rPr>
          <w:b/>
          <w:bCs/>
          <w:sz w:val="26"/>
          <w:szCs w:val="26"/>
          <w:rtl/>
        </w:rPr>
        <w:t xml:space="preserve"> </w:t>
      </w:r>
      <w:r w:rsidRPr="009E4F22">
        <w:rPr>
          <w:b/>
          <w:bCs/>
          <w:sz w:val="26"/>
          <w:szCs w:val="26"/>
          <w:rtl/>
        </w:rPr>
        <w:t>المشروعات</w:t>
      </w:r>
      <w:r w:rsidR="00954B2D">
        <w:rPr>
          <w:b/>
          <w:bCs/>
          <w:sz w:val="26"/>
          <w:szCs w:val="26"/>
          <w:rtl/>
        </w:rPr>
        <w:t xml:space="preserve"> </w:t>
      </w:r>
      <w:r w:rsidRPr="009E4F22">
        <w:rPr>
          <w:b/>
          <w:bCs/>
          <w:sz w:val="26"/>
          <w:szCs w:val="26"/>
          <w:rtl/>
        </w:rPr>
        <w:t>الاستثمارية:</w:t>
      </w:r>
      <w:r w:rsidR="00954B2D">
        <w:rPr>
          <w:b/>
          <w:bCs/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عام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2023،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بلغ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متوسط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فترة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إنجاز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المنجزة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50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شهرًا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تاريخ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اعتمادها.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ومنذ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عام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1991،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بلغ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متوسط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الوقت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اللازم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لإنجاز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الاستثمارية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38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شهرًا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بعد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اعتمادها.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وتم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صرف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الدفعات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الأولى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إطار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هذه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المشروعات،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المتوسط،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بعد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14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شهرًا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اعتمادها؛</w:t>
      </w:r>
    </w:p>
    <w:p w14:paraId="238E316B" w14:textId="1514610F" w:rsidR="00594A38" w:rsidRPr="009E4F22" w:rsidRDefault="00594A38" w:rsidP="00153B09">
      <w:pPr>
        <w:pStyle w:val="Heading2"/>
        <w:widowControl/>
        <w:bidi/>
        <w:rPr>
          <w:sz w:val="26"/>
          <w:szCs w:val="26"/>
          <w:rtl/>
        </w:rPr>
      </w:pPr>
      <w:r w:rsidRPr="009E4F22">
        <w:rPr>
          <w:b/>
          <w:bCs/>
          <w:sz w:val="26"/>
          <w:szCs w:val="26"/>
          <w:rtl/>
        </w:rPr>
        <w:t>سرعة</w:t>
      </w:r>
      <w:r w:rsidR="00954B2D">
        <w:rPr>
          <w:b/>
          <w:bCs/>
          <w:sz w:val="26"/>
          <w:szCs w:val="26"/>
          <w:rtl/>
        </w:rPr>
        <w:t xml:space="preserve"> </w:t>
      </w:r>
      <w:r w:rsidRPr="009E4F22">
        <w:rPr>
          <w:b/>
          <w:bCs/>
          <w:sz w:val="26"/>
          <w:szCs w:val="26"/>
          <w:rtl/>
        </w:rPr>
        <w:t>الإنجاز</w:t>
      </w:r>
      <w:r w:rsidR="00954B2D">
        <w:rPr>
          <w:b/>
          <w:bCs/>
          <w:sz w:val="26"/>
          <w:szCs w:val="26"/>
          <w:rtl/>
        </w:rPr>
        <w:t xml:space="preserve"> </w:t>
      </w:r>
      <w:r w:rsidRPr="009E4F22">
        <w:rPr>
          <w:b/>
          <w:bCs/>
          <w:sz w:val="26"/>
          <w:szCs w:val="26"/>
          <w:rtl/>
        </w:rPr>
        <w:t>–</w:t>
      </w:r>
      <w:r w:rsidR="00954B2D">
        <w:rPr>
          <w:b/>
          <w:bCs/>
          <w:sz w:val="26"/>
          <w:szCs w:val="26"/>
          <w:rtl/>
        </w:rPr>
        <w:t xml:space="preserve"> </w:t>
      </w:r>
      <w:r w:rsidRPr="009E4F22">
        <w:rPr>
          <w:b/>
          <w:bCs/>
          <w:sz w:val="26"/>
          <w:szCs w:val="26"/>
          <w:rtl/>
        </w:rPr>
        <w:t>المشروعات</w:t>
      </w:r>
      <w:r w:rsidR="00954B2D">
        <w:rPr>
          <w:b/>
          <w:bCs/>
          <w:sz w:val="26"/>
          <w:szCs w:val="26"/>
          <w:rtl/>
        </w:rPr>
        <w:t xml:space="preserve"> </w:t>
      </w:r>
      <w:r w:rsidRPr="009E4F22">
        <w:rPr>
          <w:b/>
          <w:bCs/>
          <w:sz w:val="26"/>
          <w:szCs w:val="26"/>
          <w:rtl/>
        </w:rPr>
        <w:t>غير</w:t>
      </w:r>
      <w:r w:rsidR="00954B2D">
        <w:rPr>
          <w:b/>
          <w:bCs/>
          <w:sz w:val="26"/>
          <w:szCs w:val="26"/>
          <w:rtl/>
        </w:rPr>
        <w:t xml:space="preserve"> </w:t>
      </w:r>
      <w:r w:rsidRPr="009E4F22">
        <w:rPr>
          <w:b/>
          <w:bCs/>
          <w:sz w:val="26"/>
          <w:szCs w:val="26"/>
          <w:rtl/>
        </w:rPr>
        <w:t>الاستثمارية: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عام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2023،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بلغ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متوسط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فترة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إنجاز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المنجزة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38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شهرًا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تاريخ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اعتمادها.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ومنذ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عام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1991،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بلغ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متوسط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الوقت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اللازم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لإنجاز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غير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الاستثمارية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38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شهرًا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بعد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اعتمادها.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وتم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صرف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الدفعات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الأولى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إطار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هذه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المشروعات،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المتوسط،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بعد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12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شهرًا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اعتمادها؛</w:t>
      </w:r>
      <w:r w:rsidR="00954B2D">
        <w:rPr>
          <w:sz w:val="26"/>
          <w:szCs w:val="26"/>
          <w:rtl/>
        </w:rPr>
        <w:t xml:space="preserve"> </w:t>
      </w:r>
    </w:p>
    <w:p w14:paraId="210A8E38" w14:textId="209BB778" w:rsidR="00594A38" w:rsidRPr="009E4F22" w:rsidRDefault="00594A38" w:rsidP="00594A38">
      <w:pPr>
        <w:pStyle w:val="Heading2"/>
        <w:bidi/>
        <w:rPr>
          <w:sz w:val="26"/>
          <w:szCs w:val="26"/>
          <w:rtl/>
        </w:rPr>
      </w:pPr>
      <w:r w:rsidRPr="009E4F22">
        <w:rPr>
          <w:b/>
          <w:bCs/>
          <w:sz w:val="26"/>
          <w:szCs w:val="26"/>
          <w:rtl/>
        </w:rPr>
        <w:t>إعداد</w:t>
      </w:r>
      <w:r w:rsidR="00954B2D">
        <w:rPr>
          <w:b/>
          <w:bCs/>
          <w:sz w:val="26"/>
          <w:szCs w:val="26"/>
          <w:rtl/>
        </w:rPr>
        <w:t xml:space="preserve"> </w:t>
      </w:r>
      <w:r w:rsidRPr="009E4F22">
        <w:rPr>
          <w:b/>
          <w:bCs/>
          <w:sz w:val="26"/>
          <w:szCs w:val="26"/>
          <w:rtl/>
        </w:rPr>
        <w:t>المشروعات:</w:t>
      </w:r>
      <w:r w:rsidR="00954B2D">
        <w:rPr>
          <w:b/>
          <w:bCs/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بين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1,994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نشاطًا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لإعداد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مشروعات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معتمدة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بحلول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نهاية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عام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2023،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تم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إنجاز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1,785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نشاطًا،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وبقي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209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أنشطة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جاري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تنفيذها.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وفي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عام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2023،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تم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اعتماد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89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نشاطًا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لإعداد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مشروعات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وتم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إنجاز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60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منها.</w:t>
      </w:r>
    </w:p>
    <w:p w14:paraId="2CFEC499" w14:textId="606AC022" w:rsidR="00594A38" w:rsidRPr="009E4F22" w:rsidRDefault="00594A38" w:rsidP="00594A38">
      <w:pPr>
        <w:pStyle w:val="Heading2"/>
        <w:bidi/>
        <w:rPr>
          <w:sz w:val="26"/>
          <w:szCs w:val="26"/>
          <w:rtl/>
        </w:rPr>
      </w:pPr>
      <w:r w:rsidRPr="009E4F22">
        <w:rPr>
          <w:b/>
          <w:bCs/>
          <w:sz w:val="26"/>
          <w:szCs w:val="26"/>
          <w:rtl/>
        </w:rPr>
        <w:t>التأخر</w:t>
      </w:r>
      <w:r w:rsidR="00954B2D">
        <w:rPr>
          <w:b/>
          <w:bCs/>
          <w:sz w:val="26"/>
          <w:szCs w:val="26"/>
          <w:rtl/>
        </w:rPr>
        <w:t xml:space="preserve"> </w:t>
      </w:r>
      <w:r w:rsidRPr="009E4F22">
        <w:rPr>
          <w:b/>
          <w:bCs/>
          <w:sz w:val="26"/>
          <w:szCs w:val="26"/>
          <w:rtl/>
        </w:rPr>
        <w:t>في</w:t>
      </w:r>
      <w:r w:rsidR="00954B2D">
        <w:rPr>
          <w:b/>
          <w:bCs/>
          <w:sz w:val="26"/>
          <w:szCs w:val="26"/>
          <w:rtl/>
        </w:rPr>
        <w:t xml:space="preserve"> </w:t>
      </w:r>
      <w:r w:rsidRPr="009E4F22">
        <w:rPr>
          <w:b/>
          <w:bCs/>
          <w:sz w:val="26"/>
          <w:szCs w:val="26"/>
          <w:rtl/>
        </w:rPr>
        <w:t>التنفيذ: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كان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هناك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859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مشروعًا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قيد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التنفيذ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نهاية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عام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2023،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وكانت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هذه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متأخرة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لمدة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3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أشهر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المتوسط.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وتصنف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114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هذه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على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أنها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"مشروعات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متأخرة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التنفيذ"</w:t>
      </w:r>
      <w:r w:rsidRPr="009E4F22">
        <w:rPr>
          <w:rStyle w:val="FootnoteReference"/>
          <w:sz w:val="26"/>
          <w:szCs w:val="26"/>
        </w:rPr>
        <w:footnoteReference w:id="12"/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وتخضع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لإجراءات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إلغاء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المشروعات،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حيث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لا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تخضع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التدليلية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وإعداد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والتعزيز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المؤسسي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لتلك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الإجراءات؛</w:t>
      </w:r>
    </w:p>
    <w:p w14:paraId="44C8FBA5" w14:textId="5FBF2C29" w:rsidR="00594A38" w:rsidRPr="009E4F22" w:rsidRDefault="00594A38" w:rsidP="00594A38">
      <w:pPr>
        <w:pStyle w:val="Heading2"/>
        <w:bidi/>
        <w:rPr>
          <w:sz w:val="26"/>
          <w:szCs w:val="26"/>
          <w:rtl/>
        </w:rPr>
      </w:pPr>
      <w:r w:rsidRPr="009E4F22">
        <w:rPr>
          <w:b/>
          <w:bCs/>
          <w:sz w:val="26"/>
          <w:szCs w:val="26"/>
          <w:rtl/>
        </w:rPr>
        <w:t>الاتفاقات</w:t>
      </w:r>
      <w:r w:rsidR="00954B2D">
        <w:rPr>
          <w:b/>
          <w:bCs/>
          <w:sz w:val="26"/>
          <w:szCs w:val="26"/>
          <w:rtl/>
        </w:rPr>
        <w:t xml:space="preserve"> </w:t>
      </w:r>
      <w:r w:rsidRPr="009E4F22">
        <w:rPr>
          <w:b/>
          <w:bCs/>
          <w:sz w:val="26"/>
          <w:szCs w:val="26"/>
          <w:rtl/>
        </w:rPr>
        <w:t>المتعددة</w:t>
      </w:r>
      <w:r w:rsidR="00954B2D">
        <w:rPr>
          <w:b/>
          <w:bCs/>
          <w:sz w:val="26"/>
          <w:szCs w:val="26"/>
          <w:rtl/>
        </w:rPr>
        <w:t xml:space="preserve"> </w:t>
      </w:r>
      <w:r w:rsidRPr="009E4F22">
        <w:rPr>
          <w:b/>
          <w:bCs/>
          <w:sz w:val="26"/>
          <w:szCs w:val="26"/>
          <w:rtl/>
        </w:rPr>
        <w:t>السنوات: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عام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2023،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كان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هناك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خطة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واحدة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لإدارة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إزالة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إنتاج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المواد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الهيدروكلوروفلوروكربونية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و141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اتفاقًا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متعدد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السنوات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لخطط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إدارة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إزالة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المواد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الهيدروكلوروفلوروكربونية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و24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اتفاقًا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متعدد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السنوات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لخطة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تنفيذ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تعديل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كيغالي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للمواد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الهيدروفلوروكربونية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واتفاقان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متعددا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السنوات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للسيطرة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على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انبعاثات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المادة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</w:rPr>
        <w:t>HFC-23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وإزالتها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قيد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التنفيذ.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ومنذ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عام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1991،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تمت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الموافقة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على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480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اتفاقًا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متعدد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السنوات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وتم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إنجاز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312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اتفاقًا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متعدد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السنوات،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وهو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ما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يمثل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معدل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إنجاز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قدره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65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المئة.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يلخص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المرفق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الرابع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إجمالي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التمويل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الموافق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عليه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والمصروف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لأنشطة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خطة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إدارة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إزالة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المواد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الهيدروكلوروفلوروكربونية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على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المستوى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القطري.</w:t>
      </w:r>
    </w:p>
    <w:p w14:paraId="6D6ACF84" w14:textId="25DD8ACA" w:rsidR="00594A38" w:rsidRDefault="00594A38" w:rsidP="00594A38">
      <w:pPr>
        <w:pStyle w:val="Heading1"/>
        <w:bidi/>
        <w:rPr>
          <w:sz w:val="26"/>
          <w:szCs w:val="26"/>
          <w:rtl/>
        </w:rPr>
      </w:pPr>
      <w:r w:rsidRPr="009E4F22">
        <w:rPr>
          <w:sz w:val="26"/>
          <w:szCs w:val="26"/>
          <w:rtl/>
        </w:rPr>
        <w:t>يلخص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الجدول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3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التقدم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المحرز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قبل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الوكالات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الثنائية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والمنفذة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منذ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عام</w:t>
      </w:r>
      <w:r w:rsidR="00954B2D">
        <w:rPr>
          <w:sz w:val="26"/>
          <w:szCs w:val="26"/>
          <w:rtl/>
        </w:rPr>
        <w:t xml:space="preserve"> </w:t>
      </w:r>
      <w:r w:rsidRPr="009E4F22">
        <w:rPr>
          <w:sz w:val="26"/>
          <w:szCs w:val="26"/>
          <w:rtl/>
        </w:rPr>
        <w:t>1991.</w:t>
      </w:r>
      <w:r w:rsidR="00954B2D">
        <w:rPr>
          <w:sz w:val="26"/>
          <w:szCs w:val="26"/>
          <w:rtl/>
        </w:rPr>
        <w:t xml:space="preserve"> </w:t>
      </w:r>
    </w:p>
    <w:p w14:paraId="35A7EE58" w14:textId="4FDAF8B3" w:rsidR="00594A38" w:rsidRPr="009E4F22" w:rsidRDefault="00594A38" w:rsidP="00594A38">
      <w:pPr>
        <w:pStyle w:val="Heading2"/>
        <w:numPr>
          <w:ilvl w:val="0"/>
          <w:numId w:val="0"/>
        </w:numPr>
        <w:bidi/>
        <w:spacing w:after="0"/>
        <w:rPr>
          <w:b/>
          <w:sz w:val="26"/>
          <w:szCs w:val="26"/>
          <w:rtl/>
        </w:rPr>
      </w:pPr>
      <w:r w:rsidRPr="009E4F22">
        <w:rPr>
          <w:b/>
          <w:bCs/>
          <w:sz w:val="26"/>
          <w:szCs w:val="26"/>
          <w:rtl/>
        </w:rPr>
        <w:t>الجدول</w:t>
      </w:r>
      <w:r w:rsidR="00954B2D">
        <w:rPr>
          <w:b/>
          <w:bCs/>
          <w:sz w:val="26"/>
          <w:szCs w:val="26"/>
          <w:rtl/>
        </w:rPr>
        <w:t xml:space="preserve"> </w:t>
      </w:r>
      <w:r w:rsidRPr="009E4F22">
        <w:rPr>
          <w:b/>
          <w:bCs/>
          <w:sz w:val="26"/>
          <w:szCs w:val="26"/>
          <w:rtl/>
        </w:rPr>
        <w:t>3:</w:t>
      </w:r>
      <w:r w:rsidR="00954B2D">
        <w:rPr>
          <w:b/>
          <w:bCs/>
          <w:sz w:val="26"/>
          <w:szCs w:val="26"/>
          <w:rtl/>
        </w:rPr>
        <w:t xml:space="preserve"> </w:t>
      </w:r>
      <w:r w:rsidRPr="009E4F22">
        <w:rPr>
          <w:b/>
          <w:bCs/>
          <w:sz w:val="26"/>
          <w:szCs w:val="26"/>
          <w:rtl/>
        </w:rPr>
        <w:t>التقدم</w:t>
      </w:r>
      <w:r w:rsidR="00954B2D">
        <w:rPr>
          <w:b/>
          <w:bCs/>
          <w:sz w:val="26"/>
          <w:szCs w:val="26"/>
          <w:rtl/>
        </w:rPr>
        <w:t xml:space="preserve"> </w:t>
      </w:r>
      <w:r w:rsidRPr="009E4F22">
        <w:rPr>
          <w:b/>
          <w:bCs/>
          <w:sz w:val="26"/>
          <w:szCs w:val="26"/>
          <w:rtl/>
        </w:rPr>
        <w:t>المحرز</w:t>
      </w:r>
      <w:r w:rsidR="00954B2D">
        <w:rPr>
          <w:b/>
          <w:bCs/>
          <w:sz w:val="26"/>
          <w:szCs w:val="26"/>
          <w:rtl/>
        </w:rPr>
        <w:t xml:space="preserve"> </w:t>
      </w:r>
      <w:r w:rsidRPr="009E4F22">
        <w:rPr>
          <w:b/>
          <w:bCs/>
          <w:sz w:val="26"/>
          <w:szCs w:val="26"/>
          <w:rtl/>
        </w:rPr>
        <w:t>من</w:t>
      </w:r>
      <w:r w:rsidR="00954B2D">
        <w:rPr>
          <w:b/>
          <w:bCs/>
          <w:sz w:val="26"/>
          <w:szCs w:val="26"/>
          <w:rtl/>
        </w:rPr>
        <w:t xml:space="preserve"> </w:t>
      </w:r>
      <w:r w:rsidRPr="009E4F22">
        <w:rPr>
          <w:b/>
          <w:bCs/>
          <w:sz w:val="26"/>
          <w:szCs w:val="26"/>
          <w:rtl/>
        </w:rPr>
        <w:t>قبل</w:t>
      </w:r>
      <w:r w:rsidR="00954B2D">
        <w:rPr>
          <w:b/>
          <w:bCs/>
          <w:sz w:val="26"/>
          <w:szCs w:val="26"/>
          <w:rtl/>
        </w:rPr>
        <w:t xml:space="preserve"> </w:t>
      </w:r>
      <w:r w:rsidRPr="009E4F22">
        <w:rPr>
          <w:b/>
          <w:bCs/>
          <w:sz w:val="26"/>
          <w:szCs w:val="26"/>
          <w:rtl/>
        </w:rPr>
        <w:t>الوكالات</w:t>
      </w:r>
      <w:r w:rsidR="00954B2D">
        <w:rPr>
          <w:b/>
          <w:bCs/>
          <w:sz w:val="26"/>
          <w:szCs w:val="26"/>
          <w:rtl/>
        </w:rPr>
        <w:t xml:space="preserve"> </w:t>
      </w:r>
      <w:r w:rsidRPr="009E4F22">
        <w:rPr>
          <w:b/>
          <w:bCs/>
          <w:sz w:val="26"/>
          <w:szCs w:val="26"/>
          <w:rtl/>
        </w:rPr>
        <w:t>الثنائية</w:t>
      </w:r>
      <w:r w:rsidR="00954B2D">
        <w:rPr>
          <w:b/>
          <w:bCs/>
          <w:sz w:val="26"/>
          <w:szCs w:val="26"/>
          <w:rtl/>
        </w:rPr>
        <w:t xml:space="preserve"> </w:t>
      </w:r>
      <w:r w:rsidRPr="009E4F22">
        <w:rPr>
          <w:b/>
          <w:bCs/>
          <w:sz w:val="26"/>
          <w:szCs w:val="26"/>
          <w:rtl/>
        </w:rPr>
        <w:t>والمنفذة</w:t>
      </w:r>
      <w:r w:rsidR="00954B2D">
        <w:rPr>
          <w:b/>
          <w:bCs/>
          <w:sz w:val="26"/>
          <w:szCs w:val="26"/>
          <w:rtl/>
        </w:rPr>
        <w:t xml:space="preserve"> </w:t>
      </w:r>
      <w:r w:rsidRPr="009E4F22">
        <w:rPr>
          <w:b/>
          <w:bCs/>
          <w:sz w:val="26"/>
          <w:szCs w:val="26"/>
          <w:rtl/>
        </w:rPr>
        <w:t>منذ</w:t>
      </w:r>
      <w:r w:rsidR="00954B2D">
        <w:rPr>
          <w:b/>
          <w:bCs/>
          <w:sz w:val="26"/>
          <w:szCs w:val="26"/>
          <w:rtl/>
        </w:rPr>
        <w:t xml:space="preserve"> </w:t>
      </w:r>
      <w:r w:rsidRPr="009E4F22">
        <w:rPr>
          <w:b/>
          <w:bCs/>
          <w:sz w:val="26"/>
          <w:szCs w:val="26"/>
          <w:rtl/>
        </w:rPr>
        <w:t>عام</w:t>
      </w:r>
      <w:r w:rsidR="00954B2D">
        <w:rPr>
          <w:b/>
          <w:bCs/>
          <w:sz w:val="26"/>
          <w:szCs w:val="26"/>
          <w:rtl/>
        </w:rPr>
        <w:t xml:space="preserve"> </w:t>
      </w:r>
      <w:r w:rsidRPr="009E4F22">
        <w:rPr>
          <w:b/>
          <w:bCs/>
          <w:sz w:val="26"/>
          <w:szCs w:val="26"/>
          <w:rtl/>
        </w:rPr>
        <w:t>1991</w:t>
      </w:r>
      <w:r w:rsidR="00954B2D">
        <w:rPr>
          <w:sz w:val="26"/>
          <w:szCs w:val="26"/>
          <w:rtl/>
        </w:rPr>
        <w:t xml:space="preserve"> </w:t>
      </w:r>
    </w:p>
    <w:tbl>
      <w:tblPr>
        <w:bidiVisual/>
        <w:tblW w:w="10345" w:type="dxa"/>
        <w:jc w:val="center"/>
        <w:tblLayout w:type="fixed"/>
        <w:tblLook w:val="04A0" w:firstRow="1" w:lastRow="0" w:firstColumn="1" w:lastColumn="0" w:noHBand="0" w:noVBand="1"/>
      </w:tblPr>
      <w:tblGrid>
        <w:gridCol w:w="855"/>
        <w:gridCol w:w="851"/>
        <w:gridCol w:w="1134"/>
        <w:gridCol w:w="709"/>
        <w:gridCol w:w="708"/>
        <w:gridCol w:w="759"/>
        <w:gridCol w:w="992"/>
        <w:gridCol w:w="939"/>
        <w:gridCol w:w="949"/>
        <w:gridCol w:w="739"/>
        <w:gridCol w:w="810"/>
        <w:gridCol w:w="900"/>
      </w:tblGrid>
      <w:tr w:rsidR="00970F45" w:rsidRPr="002109C1" w14:paraId="32084600" w14:textId="77777777" w:rsidTr="00D67DA6">
        <w:trPr>
          <w:trHeight w:val="399"/>
          <w:jc w:val="center"/>
        </w:trPr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F7552" w14:textId="7330E2B3" w:rsidR="00594A38" w:rsidRPr="002109C1" w:rsidRDefault="00594A38" w:rsidP="00695044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2109C1">
              <w:rPr>
                <w:b/>
                <w:bCs/>
                <w:sz w:val="20"/>
                <w:szCs w:val="20"/>
                <w:rtl/>
              </w:rPr>
              <w:t>الإزالة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109C1">
              <w:rPr>
                <w:b/>
                <w:bCs/>
                <w:sz w:val="20"/>
                <w:szCs w:val="20"/>
                <w:rtl/>
              </w:rPr>
              <w:t>التي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109C1">
              <w:rPr>
                <w:b/>
                <w:bCs/>
                <w:sz w:val="20"/>
                <w:szCs w:val="20"/>
                <w:rtl/>
              </w:rPr>
              <w:t>تحققت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48BF9" w14:textId="71D83EEE" w:rsidR="00594A38" w:rsidRPr="002109C1" w:rsidRDefault="00594A38" w:rsidP="00695044">
            <w:pPr>
              <w:bidi/>
              <w:ind w:left="-132" w:right="-74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2109C1">
              <w:rPr>
                <w:b/>
                <w:bCs/>
                <w:sz w:val="20"/>
                <w:szCs w:val="20"/>
                <w:rtl/>
              </w:rPr>
              <w:t>الصرف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109C1">
              <w:rPr>
                <w:b/>
                <w:bCs/>
                <w:sz w:val="20"/>
                <w:szCs w:val="20"/>
                <w:rtl/>
              </w:rPr>
              <w:t>(بالدولار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109C1">
              <w:rPr>
                <w:b/>
                <w:bCs/>
                <w:sz w:val="20"/>
                <w:szCs w:val="20"/>
                <w:rtl/>
              </w:rPr>
              <w:t>الأمريكي)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AAD0B5" w14:textId="77777777" w:rsidR="00594A38" w:rsidRPr="002109C1" w:rsidRDefault="00594A38" w:rsidP="00695044">
            <w:pPr>
              <w:bidi/>
              <w:ind w:left="-148" w:right="-164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2109C1">
              <w:rPr>
                <w:b/>
                <w:bCs/>
                <w:sz w:val="20"/>
                <w:szCs w:val="20"/>
                <w:rtl/>
              </w:rPr>
              <w:t>متوسط</w:t>
            </w:r>
          </w:p>
          <w:p w14:paraId="50159655" w14:textId="45A864DF" w:rsidR="00594A38" w:rsidRPr="002109C1" w:rsidRDefault="00594A38" w:rsidP="00695044">
            <w:pPr>
              <w:bidi/>
              <w:ind w:left="-155" w:right="-106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2109C1">
              <w:rPr>
                <w:b/>
                <w:bCs/>
                <w:sz w:val="20"/>
                <w:szCs w:val="20"/>
                <w:rtl/>
              </w:rPr>
              <w:t>فعالية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109C1">
              <w:rPr>
                <w:b/>
                <w:bCs/>
                <w:sz w:val="20"/>
                <w:szCs w:val="20"/>
                <w:rtl/>
              </w:rPr>
              <w:t>التكلفة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109C1">
              <w:rPr>
                <w:b/>
                <w:bCs/>
                <w:sz w:val="20"/>
                <w:szCs w:val="20"/>
                <w:rtl/>
              </w:rPr>
              <w:t>(دولار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109C1">
              <w:rPr>
                <w:b/>
                <w:bCs/>
                <w:sz w:val="20"/>
                <w:szCs w:val="20"/>
                <w:rtl/>
              </w:rPr>
              <w:t>أمريكي/كيلوجرام)</w:t>
            </w: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07E7" w14:textId="79FEBF44" w:rsidR="00594A38" w:rsidRPr="002109C1" w:rsidRDefault="00594A38" w:rsidP="00695044">
            <w:pPr>
              <w:bidi/>
              <w:ind w:left="-155" w:right="-106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2109C1">
              <w:rPr>
                <w:b/>
                <w:bCs/>
                <w:sz w:val="20"/>
                <w:szCs w:val="20"/>
                <w:rtl/>
              </w:rPr>
              <w:t>عدد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</w:p>
          <w:p w14:paraId="787D1EA1" w14:textId="410AD9B8" w:rsidR="00594A38" w:rsidRPr="002109C1" w:rsidRDefault="00594A38" w:rsidP="00695044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2109C1">
              <w:rPr>
                <w:b/>
                <w:bCs/>
                <w:sz w:val="20"/>
                <w:szCs w:val="20"/>
                <w:rtl/>
              </w:rPr>
              <w:t>المشاريع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CEE09" w14:textId="3CD4CA84" w:rsidR="00594A38" w:rsidRPr="002109C1" w:rsidRDefault="00594A38" w:rsidP="00695044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2109C1">
              <w:rPr>
                <w:b/>
                <w:bCs/>
                <w:sz w:val="20"/>
                <w:szCs w:val="20"/>
                <w:rtl/>
              </w:rPr>
              <w:t>سرعة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109C1">
              <w:rPr>
                <w:b/>
                <w:bCs/>
                <w:sz w:val="20"/>
                <w:szCs w:val="20"/>
                <w:rtl/>
              </w:rPr>
              <w:t>التسليم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109C1">
              <w:rPr>
                <w:b/>
                <w:bCs/>
                <w:sz w:val="20"/>
                <w:szCs w:val="20"/>
                <w:rtl/>
              </w:rPr>
              <w:t>للإنجاز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109C1">
              <w:rPr>
                <w:b/>
                <w:bCs/>
                <w:sz w:val="20"/>
                <w:szCs w:val="20"/>
                <w:rtl/>
              </w:rPr>
              <w:t>(أشهر)</w:t>
            </w:r>
          </w:p>
        </w:tc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4D0AB" w14:textId="50895AD2" w:rsidR="00594A38" w:rsidRPr="002109C1" w:rsidRDefault="00594A38" w:rsidP="00695044">
            <w:pPr>
              <w:bidi/>
              <w:ind w:left="-107" w:right="-104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2109C1">
              <w:rPr>
                <w:b/>
                <w:bCs/>
                <w:sz w:val="20"/>
                <w:szCs w:val="20"/>
                <w:rtl/>
              </w:rPr>
              <w:t>متوسط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109C1">
              <w:rPr>
                <w:b/>
                <w:bCs/>
                <w:sz w:val="20"/>
                <w:szCs w:val="20"/>
                <w:rtl/>
              </w:rPr>
              <w:t>تأخير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109C1">
              <w:rPr>
                <w:b/>
                <w:bCs/>
                <w:sz w:val="20"/>
                <w:szCs w:val="20"/>
                <w:rtl/>
              </w:rPr>
              <w:t>المشروع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109C1">
              <w:rPr>
                <w:b/>
                <w:bCs/>
                <w:sz w:val="20"/>
                <w:szCs w:val="20"/>
                <w:rtl/>
              </w:rPr>
              <w:t>(أشهر)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624A3" w14:textId="72168944" w:rsidR="00594A38" w:rsidRPr="002109C1" w:rsidRDefault="00594A38" w:rsidP="00695044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2109C1">
              <w:rPr>
                <w:b/>
                <w:bCs/>
                <w:sz w:val="20"/>
                <w:szCs w:val="20"/>
                <w:rtl/>
              </w:rPr>
              <w:t>عدد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109C1">
              <w:rPr>
                <w:b/>
                <w:bCs/>
                <w:sz w:val="20"/>
                <w:szCs w:val="20"/>
                <w:rtl/>
              </w:rPr>
              <w:t>الاتفاقات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109C1">
              <w:rPr>
                <w:b/>
                <w:bCs/>
                <w:sz w:val="20"/>
                <w:szCs w:val="20"/>
                <w:rtl/>
              </w:rPr>
              <w:t>المتعددة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109C1">
              <w:rPr>
                <w:b/>
                <w:bCs/>
                <w:sz w:val="20"/>
                <w:szCs w:val="20"/>
                <w:rtl/>
              </w:rPr>
              <w:t>السنوات</w:t>
            </w:r>
          </w:p>
        </w:tc>
      </w:tr>
      <w:tr w:rsidR="00970F45" w:rsidRPr="002109C1" w14:paraId="74889751" w14:textId="77777777" w:rsidTr="00D67DA6">
        <w:trPr>
          <w:trHeight w:val="262"/>
          <w:jc w:val="center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23E1A" w14:textId="4386479C" w:rsidR="00594A38" w:rsidRPr="002109C1" w:rsidRDefault="00594A38" w:rsidP="00695044">
            <w:pPr>
              <w:bidi/>
              <w:ind w:left="-104" w:right="-106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2109C1">
              <w:rPr>
                <w:b/>
                <w:bCs/>
                <w:sz w:val="20"/>
                <w:szCs w:val="20"/>
                <w:rtl/>
              </w:rPr>
              <w:t>طن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109C1">
              <w:rPr>
                <w:b/>
                <w:bCs/>
                <w:sz w:val="20"/>
                <w:szCs w:val="20"/>
                <w:rtl/>
              </w:rPr>
              <w:t>من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109C1">
              <w:rPr>
                <w:b/>
                <w:bCs/>
                <w:sz w:val="20"/>
                <w:szCs w:val="20"/>
                <w:rtl/>
              </w:rPr>
              <w:t>قدرات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109C1">
              <w:rPr>
                <w:b/>
                <w:bCs/>
                <w:sz w:val="20"/>
                <w:szCs w:val="20"/>
                <w:rtl/>
              </w:rPr>
              <w:t>استنفاد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109C1">
              <w:rPr>
                <w:b/>
                <w:bCs/>
                <w:sz w:val="20"/>
                <w:szCs w:val="20"/>
                <w:rtl/>
              </w:rPr>
              <w:t>الأوزون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52596" w14:textId="235586D1" w:rsidR="00594A38" w:rsidRPr="002109C1" w:rsidRDefault="00594A38" w:rsidP="00695044">
            <w:pPr>
              <w:bidi/>
              <w:ind w:left="-121" w:right="-88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2109C1">
              <w:rPr>
                <w:b/>
                <w:bCs/>
                <w:sz w:val="20"/>
                <w:szCs w:val="20"/>
                <w:rtl/>
              </w:rPr>
              <w:t>طن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109C1">
              <w:rPr>
                <w:b/>
                <w:bCs/>
                <w:sz w:val="20"/>
                <w:szCs w:val="20"/>
                <w:rtl/>
              </w:rPr>
              <w:t>من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109C1">
              <w:rPr>
                <w:b/>
                <w:bCs/>
                <w:sz w:val="20"/>
                <w:szCs w:val="20"/>
                <w:rtl/>
              </w:rPr>
              <w:t>مكافئ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109C1">
              <w:rPr>
                <w:b/>
                <w:bCs/>
                <w:sz w:val="20"/>
                <w:szCs w:val="20"/>
                <w:rtl/>
              </w:rPr>
              <w:t>ثاني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109C1">
              <w:rPr>
                <w:b/>
                <w:bCs/>
                <w:sz w:val="20"/>
                <w:szCs w:val="20"/>
                <w:rtl/>
              </w:rPr>
              <w:t>أكسيد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109C1">
              <w:rPr>
                <w:b/>
                <w:bCs/>
                <w:sz w:val="20"/>
                <w:szCs w:val="20"/>
                <w:rtl/>
              </w:rPr>
              <w:t>الكربون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FE9E5" w14:textId="77777777" w:rsidR="00594A38" w:rsidRPr="002109C1" w:rsidRDefault="00594A38" w:rsidP="00695044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FCF771" w14:textId="77777777" w:rsidR="00594A38" w:rsidRPr="002109C1" w:rsidRDefault="00594A38" w:rsidP="00695044">
            <w:pPr>
              <w:bidi/>
              <w:ind w:left="-202" w:right="-243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2109C1">
              <w:rPr>
                <w:b/>
                <w:bCs/>
                <w:sz w:val="20"/>
                <w:szCs w:val="20"/>
                <w:rtl/>
              </w:rPr>
              <w:t>الاستهلاك</w:t>
            </w:r>
          </w:p>
          <w:p w14:paraId="4EAD90A1" w14:textId="605677CB" w:rsidR="00594A38" w:rsidRPr="002109C1" w:rsidRDefault="00954B2D" w:rsidP="00695044">
            <w:pPr>
              <w:bidi/>
              <w:ind w:left="-202" w:right="-243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23D83" w14:textId="77777777" w:rsidR="00594A38" w:rsidRPr="002109C1" w:rsidRDefault="00594A38" w:rsidP="00695044">
            <w:pPr>
              <w:bidi/>
              <w:ind w:left="-202" w:right="-243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2109C1">
              <w:rPr>
                <w:b/>
                <w:bCs/>
                <w:sz w:val="20"/>
                <w:szCs w:val="20"/>
                <w:rtl/>
              </w:rPr>
              <w:t>الإنتاج</w:t>
            </w:r>
          </w:p>
          <w:p w14:paraId="4C4EC04D" w14:textId="2B72AE29" w:rsidR="00594A38" w:rsidRPr="002109C1" w:rsidRDefault="00954B2D" w:rsidP="00695044">
            <w:pPr>
              <w:bidi/>
              <w:ind w:left="-202" w:right="-243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319A" w14:textId="77777777" w:rsidR="00594A38" w:rsidRPr="002109C1" w:rsidRDefault="00594A38" w:rsidP="00695044">
            <w:pPr>
              <w:bidi/>
              <w:ind w:left="-202" w:right="-243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2109C1">
              <w:rPr>
                <w:b/>
                <w:bCs/>
                <w:sz w:val="20"/>
                <w:szCs w:val="20"/>
                <w:rtl/>
              </w:rPr>
              <w:t>المعتمدة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9C70" w14:textId="77777777" w:rsidR="00594A38" w:rsidRPr="002109C1" w:rsidRDefault="00594A38" w:rsidP="00695044">
            <w:pPr>
              <w:bidi/>
              <w:ind w:left="-202" w:right="-243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2109C1">
              <w:rPr>
                <w:b/>
                <w:bCs/>
                <w:sz w:val="20"/>
                <w:szCs w:val="20"/>
                <w:rtl/>
              </w:rPr>
              <w:t>المنجزة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15712" w14:textId="77777777" w:rsidR="00594A38" w:rsidRPr="002109C1" w:rsidRDefault="00594A38" w:rsidP="00695044">
            <w:pPr>
              <w:bidi/>
              <w:ind w:left="-202" w:right="-243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2109C1">
              <w:rPr>
                <w:b/>
                <w:bCs/>
                <w:sz w:val="20"/>
                <w:szCs w:val="20"/>
                <w:rtl/>
              </w:rPr>
              <w:t>الاستثمارية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613F9" w14:textId="5CAB5D50" w:rsidR="00594A38" w:rsidRPr="002109C1" w:rsidRDefault="00594A38" w:rsidP="00695044">
            <w:pPr>
              <w:bidi/>
              <w:ind w:left="-117" w:right="-105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2109C1">
              <w:rPr>
                <w:b/>
                <w:bCs/>
                <w:sz w:val="20"/>
                <w:szCs w:val="20"/>
                <w:rtl/>
              </w:rPr>
              <w:t>غير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109C1">
              <w:rPr>
                <w:b/>
                <w:bCs/>
                <w:sz w:val="20"/>
                <w:szCs w:val="20"/>
                <w:rtl/>
              </w:rPr>
              <w:t>الاستثمارية</w:t>
            </w:r>
          </w:p>
        </w:tc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90768" w14:textId="77777777" w:rsidR="00594A38" w:rsidRPr="002109C1" w:rsidRDefault="00594A38" w:rsidP="00695044">
            <w:pPr>
              <w:ind w:left="-117" w:right="-105"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DF35A" w14:textId="77777777" w:rsidR="00594A38" w:rsidRPr="002109C1" w:rsidRDefault="00594A38" w:rsidP="00695044">
            <w:pPr>
              <w:bidi/>
              <w:ind w:left="-117" w:right="-105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2109C1">
              <w:rPr>
                <w:b/>
                <w:bCs/>
                <w:sz w:val="20"/>
                <w:szCs w:val="20"/>
                <w:rtl/>
              </w:rPr>
              <w:t>المعتمدة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A3FA" w14:textId="77777777" w:rsidR="00594A38" w:rsidRPr="002109C1" w:rsidRDefault="00594A38" w:rsidP="00695044">
            <w:pPr>
              <w:bidi/>
              <w:ind w:left="-117" w:right="-105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2109C1">
              <w:rPr>
                <w:b/>
                <w:bCs/>
                <w:sz w:val="20"/>
                <w:szCs w:val="20"/>
                <w:rtl/>
              </w:rPr>
              <w:t>المنجزة</w:t>
            </w:r>
          </w:p>
        </w:tc>
      </w:tr>
      <w:tr w:rsidR="00970F45" w:rsidRPr="002109C1" w14:paraId="391D49FD" w14:textId="77777777" w:rsidTr="00D67DA6">
        <w:trPr>
          <w:trHeight w:val="50"/>
          <w:jc w:val="center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1F50A" w14:textId="53F20E2B" w:rsidR="000746D7" w:rsidRPr="002109C1" w:rsidRDefault="000746D7" w:rsidP="000746D7">
            <w:pPr>
              <w:bidi/>
              <w:ind w:right="-96"/>
              <w:jc w:val="left"/>
              <w:rPr>
                <w:sz w:val="20"/>
                <w:szCs w:val="20"/>
                <w:rtl/>
              </w:rPr>
            </w:pPr>
            <w:r w:rsidRPr="002109C1">
              <w:rPr>
                <w:sz w:val="20"/>
                <w:szCs w:val="20"/>
                <w:rtl/>
              </w:rPr>
              <w:t>498,607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248CA" w14:textId="4CE06A92" w:rsidR="000746D7" w:rsidRPr="002109C1" w:rsidRDefault="00954B2D" w:rsidP="000746D7">
            <w:pPr>
              <w:bidi/>
              <w:ind w:left="-114" w:right="-63"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 xml:space="preserve"> </w:t>
            </w:r>
            <w:r w:rsidR="000746D7" w:rsidRPr="002109C1">
              <w:rPr>
                <w:sz w:val="20"/>
                <w:szCs w:val="20"/>
                <w:rtl/>
              </w:rPr>
              <w:t>305,336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F4427" w14:textId="2F02C5E2" w:rsidR="000746D7" w:rsidRPr="002109C1" w:rsidRDefault="000746D7" w:rsidP="000746D7">
            <w:pPr>
              <w:bidi/>
              <w:ind w:left="-254" w:right="-112"/>
              <w:jc w:val="right"/>
              <w:rPr>
                <w:sz w:val="20"/>
                <w:szCs w:val="20"/>
                <w:rtl/>
              </w:rPr>
            </w:pPr>
            <w:r w:rsidRPr="002109C1">
              <w:rPr>
                <w:sz w:val="20"/>
                <w:szCs w:val="20"/>
                <w:rtl/>
              </w:rPr>
              <w:t>3,390,094,061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964CAF" w14:textId="3A0B29D2" w:rsidR="000746D7" w:rsidRPr="002109C1" w:rsidRDefault="000746D7" w:rsidP="000746D7">
            <w:pPr>
              <w:bidi/>
              <w:jc w:val="right"/>
              <w:rPr>
                <w:sz w:val="20"/>
                <w:szCs w:val="20"/>
                <w:rtl/>
              </w:rPr>
            </w:pPr>
            <w:r w:rsidRPr="002109C1">
              <w:rPr>
                <w:sz w:val="20"/>
                <w:szCs w:val="20"/>
                <w:rtl/>
              </w:rPr>
              <w:t>8.64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8981C" w14:textId="232381DD" w:rsidR="000746D7" w:rsidRPr="002109C1" w:rsidRDefault="000746D7" w:rsidP="000746D7">
            <w:pPr>
              <w:bidi/>
              <w:jc w:val="right"/>
              <w:rPr>
                <w:sz w:val="20"/>
                <w:szCs w:val="20"/>
                <w:rtl/>
              </w:rPr>
            </w:pPr>
            <w:r w:rsidRPr="002109C1">
              <w:rPr>
                <w:sz w:val="20"/>
                <w:szCs w:val="20"/>
                <w:rtl/>
              </w:rPr>
              <w:t>4.56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04F67" w14:textId="40CD9778" w:rsidR="000746D7" w:rsidRPr="002109C1" w:rsidRDefault="000746D7" w:rsidP="000746D7">
            <w:pPr>
              <w:bidi/>
              <w:jc w:val="right"/>
              <w:rPr>
                <w:sz w:val="20"/>
                <w:szCs w:val="20"/>
                <w:rtl/>
              </w:rPr>
            </w:pPr>
            <w:r w:rsidRPr="002109C1">
              <w:rPr>
                <w:sz w:val="20"/>
                <w:szCs w:val="20"/>
                <w:rtl/>
              </w:rPr>
              <w:t>9,517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E51C" w14:textId="5D175583" w:rsidR="000746D7" w:rsidRPr="002109C1" w:rsidRDefault="000746D7" w:rsidP="000746D7">
            <w:pPr>
              <w:bidi/>
              <w:jc w:val="right"/>
              <w:rPr>
                <w:sz w:val="20"/>
                <w:szCs w:val="20"/>
                <w:rtl/>
              </w:rPr>
            </w:pPr>
            <w:r w:rsidRPr="002109C1">
              <w:rPr>
                <w:sz w:val="20"/>
                <w:szCs w:val="20"/>
                <w:rtl/>
              </w:rPr>
              <w:t>8,658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C099C" w14:textId="77777777" w:rsidR="000746D7" w:rsidRPr="002109C1" w:rsidRDefault="000746D7" w:rsidP="000746D7">
            <w:pPr>
              <w:bidi/>
              <w:jc w:val="right"/>
              <w:rPr>
                <w:sz w:val="20"/>
                <w:szCs w:val="20"/>
                <w:rtl/>
              </w:rPr>
            </w:pPr>
            <w:r w:rsidRPr="002109C1">
              <w:rPr>
                <w:sz w:val="20"/>
                <w:szCs w:val="20"/>
                <w:rtl/>
              </w:rPr>
              <w:t>38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9867A" w14:textId="77777777" w:rsidR="000746D7" w:rsidRPr="002109C1" w:rsidRDefault="000746D7" w:rsidP="000746D7">
            <w:pPr>
              <w:bidi/>
              <w:jc w:val="right"/>
              <w:rPr>
                <w:sz w:val="20"/>
                <w:szCs w:val="20"/>
                <w:rtl/>
              </w:rPr>
            </w:pPr>
            <w:r w:rsidRPr="002109C1">
              <w:rPr>
                <w:sz w:val="20"/>
                <w:szCs w:val="20"/>
                <w:rtl/>
              </w:rPr>
              <w:t>38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08F5B3" w14:textId="29E65B1A" w:rsidR="000746D7" w:rsidRPr="002109C1" w:rsidRDefault="000746D7" w:rsidP="000746D7">
            <w:pPr>
              <w:bidi/>
              <w:jc w:val="right"/>
              <w:rPr>
                <w:sz w:val="20"/>
                <w:szCs w:val="20"/>
                <w:rtl/>
              </w:rPr>
            </w:pPr>
            <w:r w:rsidRPr="002109C1">
              <w:rPr>
                <w:sz w:val="20"/>
                <w:szCs w:val="20"/>
                <w:rtl/>
              </w:rPr>
              <w:t>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6A5C7" w14:textId="66B68B6A" w:rsidR="000746D7" w:rsidRPr="002109C1" w:rsidRDefault="00134113" w:rsidP="000746D7">
            <w:pPr>
              <w:bidi/>
              <w:jc w:val="right"/>
              <w:rPr>
                <w:sz w:val="20"/>
                <w:szCs w:val="20"/>
                <w:rtl/>
              </w:rPr>
            </w:pPr>
            <w:r w:rsidRPr="002109C1">
              <w:rPr>
                <w:sz w:val="20"/>
                <w:szCs w:val="20"/>
                <w:rtl/>
              </w:rPr>
              <w:t>480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27D4A" w14:textId="0BFF170E" w:rsidR="000746D7" w:rsidRPr="002109C1" w:rsidRDefault="00134113" w:rsidP="000746D7">
            <w:pPr>
              <w:bidi/>
              <w:jc w:val="right"/>
              <w:rPr>
                <w:sz w:val="20"/>
                <w:szCs w:val="20"/>
                <w:rtl/>
              </w:rPr>
            </w:pPr>
            <w:r w:rsidRPr="002109C1">
              <w:rPr>
                <w:sz w:val="20"/>
                <w:szCs w:val="20"/>
                <w:rtl/>
              </w:rPr>
              <w:t>312</w:t>
            </w:r>
          </w:p>
        </w:tc>
      </w:tr>
    </w:tbl>
    <w:p w14:paraId="33AC3B0A" w14:textId="77777777" w:rsidR="00594A38" w:rsidRPr="00970F45" w:rsidRDefault="00594A38" w:rsidP="00594A38"/>
    <w:p w14:paraId="7161B716" w14:textId="10D47597" w:rsidR="00594A38" w:rsidRPr="002109C1" w:rsidRDefault="00594A38" w:rsidP="00594A38">
      <w:pPr>
        <w:bidi/>
        <w:rPr>
          <w:sz w:val="26"/>
          <w:szCs w:val="26"/>
          <w:u w:val="single"/>
          <w:rtl/>
        </w:rPr>
      </w:pPr>
      <w:r w:rsidRPr="002109C1">
        <w:rPr>
          <w:sz w:val="26"/>
          <w:szCs w:val="26"/>
          <w:u w:val="single"/>
          <w:rtl/>
        </w:rPr>
        <w:t>المشروعات</w:t>
      </w:r>
      <w:r w:rsidR="00954B2D">
        <w:rPr>
          <w:sz w:val="26"/>
          <w:szCs w:val="26"/>
          <w:u w:val="single"/>
          <w:rtl/>
        </w:rPr>
        <w:t xml:space="preserve"> </w:t>
      </w:r>
      <w:r w:rsidRPr="002109C1">
        <w:rPr>
          <w:sz w:val="26"/>
          <w:szCs w:val="26"/>
          <w:u w:val="single"/>
          <w:rtl/>
        </w:rPr>
        <w:t>المتعلقة</w:t>
      </w:r>
      <w:r w:rsidR="00954B2D">
        <w:rPr>
          <w:sz w:val="26"/>
          <w:szCs w:val="26"/>
          <w:u w:val="single"/>
          <w:rtl/>
        </w:rPr>
        <w:t xml:space="preserve"> </w:t>
      </w:r>
      <w:r w:rsidRPr="002109C1">
        <w:rPr>
          <w:sz w:val="26"/>
          <w:szCs w:val="26"/>
          <w:u w:val="single"/>
          <w:rtl/>
        </w:rPr>
        <w:t>بالمواد</w:t>
      </w:r>
      <w:r w:rsidR="00954B2D">
        <w:rPr>
          <w:sz w:val="26"/>
          <w:szCs w:val="26"/>
          <w:u w:val="single"/>
          <w:rtl/>
        </w:rPr>
        <w:t xml:space="preserve"> </w:t>
      </w:r>
      <w:r w:rsidRPr="002109C1">
        <w:rPr>
          <w:sz w:val="26"/>
          <w:szCs w:val="26"/>
          <w:u w:val="single"/>
          <w:rtl/>
        </w:rPr>
        <w:t>الهيدروفلوروكربونية</w:t>
      </w:r>
    </w:p>
    <w:p w14:paraId="4CB9B9A2" w14:textId="77777777" w:rsidR="00594A38" w:rsidRPr="002109C1" w:rsidRDefault="00594A38" w:rsidP="00594A38">
      <w:pPr>
        <w:rPr>
          <w:sz w:val="26"/>
          <w:szCs w:val="26"/>
          <w:u w:val="single"/>
        </w:rPr>
      </w:pPr>
    </w:p>
    <w:p w14:paraId="0C135266" w14:textId="364484FE" w:rsidR="00594A38" w:rsidRPr="002109C1" w:rsidRDefault="00594A38" w:rsidP="00594A38">
      <w:pPr>
        <w:pStyle w:val="Heading1"/>
        <w:bidi/>
        <w:rPr>
          <w:sz w:val="26"/>
          <w:szCs w:val="26"/>
          <w:rtl/>
        </w:rPr>
      </w:pPr>
      <w:r w:rsidRPr="002109C1">
        <w:rPr>
          <w:sz w:val="26"/>
          <w:szCs w:val="26"/>
          <w:rtl/>
        </w:rPr>
        <w:t>حتى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31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ديسمبر/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كانون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الأول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2023،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وافقت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اللجنة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التنفيذية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على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292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مشروعًا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يتعلق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بالمواد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الهيدروفلوروكربونية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(بما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يشمل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11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مشروعًا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تدليليًا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و57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مشروعًا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استثماريًا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و175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نشاطًا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لإعداد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و49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مشروعًا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للمساعدة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الفنية)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إطار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المساهمات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العادية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وقدرها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51,973,252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دولارًا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أمريكيًا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(باستثناء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تكاليف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دعم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الوكالة).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ويرد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الجدول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4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ملخص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لحالة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هذه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المشروعات،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وأدرجت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البيانات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الخاصة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بكل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منها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الفقرات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9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إلى</w:t>
      </w:r>
      <w:r w:rsidR="00954B2D">
        <w:rPr>
          <w:sz w:val="26"/>
          <w:szCs w:val="26"/>
          <w:rtl/>
        </w:rPr>
        <w:t xml:space="preserve"> </w:t>
      </w:r>
      <w:r w:rsidRPr="002109C1">
        <w:rPr>
          <w:sz w:val="26"/>
          <w:szCs w:val="26"/>
          <w:rtl/>
        </w:rPr>
        <w:t>13.</w:t>
      </w:r>
      <w:r w:rsidR="00954B2D">
        <w:rPr>
          <w:sz w:val="26"/>
          <w:szCs w:val="26"/>
          <w:rtl/>
        </w:rPr>
        <w:t xml:space="preserve"> </w:t>
      </w:r>
    </w:p>
    <w:p w14:paraId="5C4CBEA9" w14:textId="5ECAAAFC" w:rsidR="00594A38" w:rsidRPr="002109C1" w:rsidRDefault="00594A38" w:rsidP="00594A38">
      <w:pPr>
        <w:keepNext/>
        <w:keepLines/>
        <w:bidi/>
        <w:rPr>
          <w:b/>
          <w:sz w:val="26"/>
          <w:szCs w:val="26"/>
          <w:rtl/>
        </w:rPr>
      </w:pPr>
      <w:r w:rsidRPr="002109C1">
        <w:rPr>
          <w:b/>
          <w:bCs/>
          <w:sz w:val="26"/>
          <w:szCs w:val="26"/>
          <w:rtl/>
        </w:rPr>
        <w:t>الجدول</w:t>
      </w:r>
      <w:r w:rsidR="00954B2D">
        <w:rPr>
          <w:b/>
          <w:bCs/>
          <w:sz w:val="26"/>
          <w:szCs w:val="26"/>
          <w:rtl/>
        </w:rPr>
        <w:t xml:space="preserve"> </w:t>
      </w:r>
      <w:r w:rsidRPr="002109C1">
        <w:rPr>
          <w:b/>
          <w:bCs/>
          <w:sz w:val="26"/>
          <w:szCs w:val="26"/>
          <w:rtl/>
        </w:rPr>
        <w:t>4.</w:t>
      </w:r>
      <w:r w:rsidR="00954B2D">
        <w:rPr>
          <w:b/>
          <w:bCs/>
          <w:sz w:val="26"/>
          <w:szCs w:val="26"/>
          <w:rtl/>
        </w:rPr>
        <w:t xml:space="preserve"> </w:t>
      </w:r>
      <w:r w:rsidRPr="002109C1">
        <w:rPr>
          <w:b/>
          <w:bCs/>
          <w:sz w:val="26"/>
          <w:szCs w:val="26"/>
          <w:rtl/>
        </w:rPr>
        <w:t>المشروعات</w:t>
      </w:r>
      <w:r w:rsidR="00954B2D">
        <w:rPr>
          <w:b/>
          <w:bCs/>
          <w:sz w:val="26"/>
          <w:szCs w:val="26"/>
          <w:rtl/>
        </w:rPr>
        <w:t xml:space="preserve"> </w:t>
      </w:r>
      <w:r w:rsidRPr="002109C1">
        <w:rPr>
          <w:b/>
          <w:bCs/>
          <w:sz w:val="26"/>
          <w:szCs w:val="26"/>
          <w:rtl/>
        </w:rPr>
        <w:t>المتعلقة</w:t>
      </w:r>
      <w:r w:rsidR="00954B2D">
        <w:rPr>
          <w:b/>
          <w:bCs/>
          <w:sz w:val="26"/>
          <w:szCs w:val="26"/>
          <w:rtl/>
        </w:rPr>
        <w:t xml:space="preserve"> </w:t>
      </w:r>
      <w:r w:rsidRPr="002109C1">
        <w:rPr>
          <w:b/>
          <w:bCs/>
          <w:sz w:val="26"/>
          <w:szCs w:val="26"/>
          <w:rtl/>
        </w:rPr>
        <w:t>بالمواد</w:t>
      </w:r>
      <w:r w:rsidR="00954B2D">
        <w:rPr>
          <w:b/>
          <w:bCs/>
          <w:sz w:val="26"/>
          <w:szCs w:val="26"/>
          <w:rtl/>
        </w:rPr>
        <w:t xml:space="preserve"> </w:t>
      </w:r>
      <w:r w:rsidRPr="002109C1">
        <w:rPr>
          <w:b/>
          <w:bCs/>
          <w:sz w:val="26"/>
          <w:szCs w:val="26"/>
          <w:rtl/>
        </w:rPr>
        <w:t>الهيدروفلوروكربونية</w:t>
      </w:r>
      <w:r w:rsidR="00954B2D">
        <w:rPr>
          <w:b/>
          <w:bCs/>
          <w:sz w:val="26"/>
          <w:szCs w:val="26"/>
          <w:rtl/>
        </w:rPr>
        <w:t xml:space="preserve"> </w:t>
      </w:r>
      <w:r w:rsidRPr="002109C1">
        <w:rPr>
          <w:b/>
          <w:bCs/>
          <w:sz w:val="26"/>
          <w:szCs w:val="26"/>
          <w:rtl/>
        </w:rPr>
        <w:t>المعتمدة</w:t>
      </w:r>
      <w:r w:rsidR="00954B2D">
        <w:rPr>
          <w:b/>
          <w:bCs/>
          <w:sz w:val="26"/>
          <w:szCs w:val="26"/>
          <w:rtl/>
        </w:rPr>
        <w:t xml:space="preserve"> </w:t>
      </w:r>
      <w:r w:rsidRPr="002109C1">
        <w:rPr>
          <w:b/>
          <w:bCs/>
          <w:sz w:val="26"/>
          <w:szCs w:val="26"/>
          <w:rtl/>
        </w:rPr>
        <w:t>في</w:t>
      </w:r>
      <w:r w:rsidR="00954B2D">
        <w:rPr>
          <w:b/>
          <w:bCs/>
          <w:sz w:val="26"/>
          <w:szCs w:val="26"/>
          <w:rtl/>
        </w:rPr>
        <w:t xml:space="preserve"> </w:t>
      </w:r>
      <w:r w:rsidRPr="002109C1">
        <w:rPr>
          <w:b/>
          <w:bCs/>
          <w:sz w:val="26"/>
          <w:szCs w:val="26"/>
          <w:rtl/>
        </w:rPr>
        <w:t>إطار</w:t>
      </w:r>
      <w:r w:rsidR="00954B2D">
        <w:rPr>
          <w:b/>
          <w:bCs/>
          <w:sz w:val="26"/>
          <w:szCs w:val="26"/>
          <w:rtl/>
        </w:rPr>
        <w:t xml:space="preserve"> </w:t>
      </w:r>
      <w:r w:rsidRPr="002109C1">
        <w:rPr>
          <w:b/>
          <w:bCs/>
          <w:sz w:val="26"/>
          <w:szCs w:val="26"/>
          <w:rtl/>
        </w:rPr>
        <w:t>المساهمات</w:t>
      </w:r>
      <w:r w:rsidR="00954B2D">
        <w:rPr>
          <w:b/>
          <w:bCs/>
          <w:sz w:val="26"/>
          <w:szCs w:val="26"/>
          <w:rtl/>
        </w:rPr>
        <w:t xml:space="preserve"> </w:t>
      </w:r>
      <w:r w:rsidRPr="002109C1">
        <w:rPr>
          <w:b/>
          <w:bCs/>
          <w:sz w:val="26"/>
          <w:szCs w:val="26"/>
          <w:rtl/>
        </w:rPr>
        <w:t>العادية</w:t>
      </w:r>
    </w:p>
    <w:tbl>
      <w:tblPr>
        <w:bidiVisual/>
        <w:tblW w:w="9781" w:type="dxa"/>
        <w:tblLook w:val="04A0" w:firstRow="1" w:lastRow="0" w:firstColumn="1" w:lastColumn="0" w:noHBand="0" w:noVBand="1"/>
      </w:tblPr>
      <w:tblGrid>
        <w:gridCol w:w="1838"/>
        <w:gridCol w:w="1072"/>
        <w:gridCol w:w="1054"/>
        <w:gridCol w:w="1276"/>
        <w:gridCol w:w="1134"/>
        <w:gridCol w:w="1134"/>
        <w:gridCol w:w="1134"/>
        <w:gridCol w:w="1139"/>
      </w:tblGrid>
      <w:tr w:rsidR="00970F45" w:rsidRPr="00970F45" w14:paraId="3676E8A7" w14:textId="77777777" w:rsidTr="00D449CD">
        <w:trPr>
          <w:trHeight w:val="110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7FF49" w14:textId="77777777" w:rsidR="00E4579B" w:rsidRPr="00970F45" w:rsidRDefault="00E4579B" w:rsidP="00E4579B">
            <w:pPr>
              <w:bidi/>
              <w:jc w:val="lef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النوع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98449" w14:textId="62AA87EB" w:rsidR="00E4579B" w:rsidRPr="00970F45" w:rsidRDefault="00E4579B" w:rsidP="00E4579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عدد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المشروعات</w:t>
            </w:r>
          </w:p>
        </w:tc>
        <w:tc>
          <w:tcPr>
            <w:tcW w:w="45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4CC86" w14:textId="016474B2" w:rsidR="00E4579B" w:rsidRPr="00970F45" w:rsidRDefault="00E4579B" w:rsidP="00E4579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التمويل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(بالدولار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الأمريكي)*</w:t>
            </w:r>
          </w:p>
        </w:tc>
      </w:tr>
      <w:tr w:rsidR="00970F45" w:rsidRPr="00970F45" w14:paraId="1F80401A" w14:textId="77777777" w:rsidTr="00D449CD">
        <w:trPr>
          <w:trHeight w:val="50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81C72" w14:textId="77777777" w:rsidR="00E4579B" w:rsidRPr="00970F45" w:rsidRDefault="00E4579B" w:rsidP="00E4579B">
            <w:pPr>
              <w:jc w:val="left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809B8" w14:textId="77777777" w:rsidR="00E4579B" w:rsidRPr="00970F45" w:rsidRDefault="00E4579B" w:rsidP="00E4579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المعتمدة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9BC8B" w14:textId="77777777" w:rsidR="00E4579B" w:rsidRPr="00970F45" w:rsidRDefault="00E4579B" w:rsidP="001A623D">
            <w:pPr>
              <w:bidi/>
              <w:ind w:left="-193" w:right="-103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المنجزة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3257E" w14:textId="7F078423" w:rsidR="00E4579B" w:rsidRPr="00970F45" w:rsidRDefault="00E4579B" w:rsidP="00E4579B">
            <w:pPr>
              <w:bidi/>
              <w:ind w:left="-107" w:right="-109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نسبة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الإنجاز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(%)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23C7F" w14:textId="77777777" w:rsidR="00E4579B" w:rsidRPr="00970F45" w:rsidRDefault="00E4579B" w:rsidP="00E4579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المعتمد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7B94A" w14:textId="77777777" w:rsidR="00E4579B" w:rsidRPr="00970F45" w:rsidRDefault="00E4579B" w:rsidP="00E4579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المصروف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C2DF8" w14:textId="77777777" w:rsidR="00E4579B" w:rsidRPr="00970F45" w:rsidRDefault="00E4579B" w:rsidP="00E4579B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الرصيد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C2DA7" w14:textId="082FF4BE" w:rsidR="00E4579B" w:rsidRPr="00970F45" w:rsidRDefault="00E4579B" w:rsidP="00E4579B">
            <w:pPr>
              <w:bidi/>
              <w:ind w:left="-108" w:right="-106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نسبة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الصرف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(%)</w:t>
            </w:r>
          </w:p>
        </w:tc>
      </w:tr>
      <w:tr w:rsidR="00970F45" w:rsidRPr="00970F45" w14:paraId="1183E2FE" w14:textId="77777777" w:rsidTr="00D449CD">
        <w:trPr>
          <w:trHeight w:val="61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7F685" w14:textId="77777777" w:rsidR="00E4579B" w:rsidRPr="00970F45" w:rsidRDefault="00E4579B" w:rsidP="00E4579B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تدليلي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91453" w14:textId="77777777" w:rsidR="00E4579B" w:rsidRPr="00970F45" w:rsidRDefault="00E4579B" w:rsidP="00E4579B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D7CFC" w14:textId="77777777" w:rsidR="00E4579B" w:rsidRPr="00970F45" w:rsidRDefault="00E4579B" w:rsidP="00E4579B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0984D" w14:textId="4F99B3B4" w:rsidR="00E4579B" w:rsidRPr="00970F45" w:rsidRDefault="00E4579B" w:rsidP="00E4579B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FAA20" w14:textId="77777777" w:rsidR="00E4579B" w:rsidRPr="00970F45" w:rsidRDefault="00E4579B" w:rsidP="00E4579B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2,532,365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E5389" w14:textId="77777777" w:rsidR="00E4579B" w:rsidRPr="00970F45" w:rsidRDefault="00E4579B" w:rsidP="00E4579B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7744D" w14:textId="77777777" w:rsidR="00E4579B" w:rsidRPr="00970F45" w:rsidRDefault="00E4579B" w:rsidP="00E4579B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2,532,365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59D65" w14:textId="524D226A" w:rsidR="00E4579B" w:rsidRPr="00970F45" w:rsidRDefault="00E4579B" w:rsidP="00E4579B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</w:tr>
      <w:tr w:rsidR="00970F45" w:rsidRPr="00970F45" w14:paraId="36E690EB" w14:textId="77777777" w:rsidTr="00D449CD">
        <w:trPr>
          <w:trHeight w:val="106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7DFB3" w14:textId="77777777" w:rsidR="00E4579B" w:rsidRPr="00970F45" w:rsidRDefault="00E4579B" w:rsidP="00E4579B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استثماري**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D9D0F" w14:textId="77777777" w:rsidR="00E4579B" w:rsidRPr="00970F45" w:rsidRDefault="00E4579B" w:rsidP="00E4579B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57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F29C8" w14:textId="77777777" w:rsidR="00E4579B" w:rsidRPr="00970F45" w:rsidRDefault="00E4579B" w:rsidP="00E4579B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2B59F" w14:textId="568FEACA" w:rsidR="00E4579B" w:rsidRPr="00970F45" w:rsidRDefault="00E4579B" w:rsidP="00E4579B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E780A" w14:textId="77777777" w:rsidR="00E4579B" w:rsidRPr="00970F45" w:rsidRDefault="00E4579B" w:rsidP="00E4579B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26,557,678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00B53" w14:textId="77777777" w:rsidR="00E4579B" w:rsidRPr="00970F45" w:rsidRDefault="00E4579B" w:rsidP="00E4579B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6,407,176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F3402" w14:textId="77777777" w:rsidR="00E4579B" w:rsidRPr="00970F45" w:rsidRDefault="00E4579B" w:rsidP="00E4579B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20,150,502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B2E28" w14:textId="742E13F2" w:rsidR="00E4579B" w:rsidRPr="00970F45" w:rsidRDefault="00E4579B" w:rsidP="00E4579B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24</w:t>
            </w:r>
          </w:p>
        </w:tc>
      </w:tr>
      <w:tr w:rsidR="00970F45" w:rsidRPr="00970F45" w14:paraId="3432E186" w14:textId="77777777" w:rsidTr="00D449CD">
        <w:trPr>
          <w:trHeight w:val="5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25FC9" w14:textId="774AA5F4" w:rsidR="00E4579B" w:rsidRPr="00970F45" w:rsidRDefault="00E4579B" w:rsidP="00E4579B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إعداد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مشروع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188BF" w14:textId="77777777" w:rsidR="00E4579B" w:rsidRPr="00970F45" w:rsidRDefault="00E4579B" w:rsidP="00E4579B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175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7E25A" w14:textId="77777777" w:rsidR="00E4579B" w:rsidRPr="00970F45" w:rsidRDefault="00E4579B" w:rsidP="00E4579B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35DCD" w14:textId="6A2F1E86" w:rsidR="00E4579B" w:rsidRPr="00970F45" w:rsidRDefault="00E4579B" w:rsidP="00E4579B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269C7" w14:textId="77777777" w:rsidR="00E4579B" w:rsidRPr="00970F45" w:rsidRDefault="00E4579B" w:rsidP="00E4579B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17,559,510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0A4C6" w14:textId="77777777" w:rsidR="00E4579B" w:rsidRPr="00970F45" w:rsidRDefault="00E4579B" w:rsidP="00E4579B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6,982,025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E2396" w14:textId="77777777" w:rsidR="00E4579B" w:rsidRPr="00970F45" w:rsidRDefault="00E4579B" w:rsidP="00E4579B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10,577,484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8124D" w14:textId="26C02A25" w:rsidR="00E4579B" w:rsidRPr="00970F45" w:rsidRDefault="00E4579B" w:rsidP="00E4579B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40</w:t>
            </w:r>
          </w:p>
        </w:tc>
      </w:tr>
      <w:tr w:rsidR="00970F45" w:rsidRPr="00970F45" w14:paraId="5350F558" w14:textId="77777777" w:rsidTr="00D449CD">
        <w:trPr>
          <w:trHeight w:val="5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2AB72" w14:textId="5CA5A11D" w:rsidR="00E4579B" w:rsidRPr="00970F45" w:rsidRDefault="00E4579B" w:rsidP="001A623D">
            <w:pPr>
              <w:bidi/>
              <w:ind w:right="-103"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مساعدة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فنية</w:t>
            </w:r>
            <w:r w:rsidR="00954B2D">
              <w:rPr>
                <w:rtl/>
              </w:rPr>
              <w:t xml:space="preserve">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7FF1E" w14:textId="77777777" w:rsidR="00E4579B" w:rsidRPr="00970F45" w:rsidRDefault="00E4579B" w:rsidP="00E4579B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2FF69" w14:textId="77777777" w:rsidR="00E4579B" w:rsidRPr="00970F45" w:rsidRDefault="00E4579B" w:rsidP="00E4579B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D2CFF" w14:textId="2CB2DE09" w:rsidR="00E4579B" w:rsidRPr="00970F45" w:rsidRDefault="00E4579B" w:rsidP="00E4579B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401EA" w14:textId="77777777" w:rsidR="00E4579B" w:rsidRPr="00970F45" w:rsidRDefault="00E4579B" w:rsidP="00E4579B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5,323,699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A283B" w14:textId="77777777" w:rsidR="00E4579B" w:rsidRPr="00970F45" w:rsidRDefault="00E4579B" w:rsidP="00E4579B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3,030,169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61813" w14:textId="77777777" w:rsidR="00E4579B" w:rsidRPr="00970F45" w:rsidRDefault="00E4579B" w:rsidP="00E4579B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2,293,530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69D64" w14:textId="351D9167" w:rsidR="00E4579B" w:rsidRPr="00970F45" w:rsidRDefault="00E4579B" w:rsidP="00E4579B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57</w:t>
            </w:r>
          </w:p>
        </w:tc>
      </w:tr>
      <w:tr w:rsidR="00970F45" w:rsidRPr="00970F45" w14:paraId="79B72730" w14:textId="77777777" w:rsidTr="00D449CD">
        <w:trPr>
          <w:trHeight w:val="89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12016" w14:textId="77777777" w:rsidR="00E4579B" w:rsidRPr="00970F45" w:rsidRDefault="00E4579B" w:rsidP="00E4579B">
            <w:pPr>
              <w:bidi/>
              <w:jc w:val="lef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المجموع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8D424" w14:textId="77777777" w:rsidR="00E4579B" w:rsidRPr="00970F45" w:rsidRDefault="00E4579B" w:rsidP="00E4579B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292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F5559" w14:textId="77777777" w:rsidR="00E4579B" w:rsidRPr="00970F45" w:rsidRDefault="00E4579B" w:rsidP="00E4579B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A233A" w14:textId="64FCD390" w:rsidR="00E4579B" w:rsidRPr="00970F45" w:rsidRDefault="00E4579B" w:rsidP="00E4579B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6577D" w14:textId="77777777" w:rsidR="00E4579B" w:rsidRPr="00970F45" w:rsidRDefault="00E4579B" w:rsidP="00E4579B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51,973,252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73412" w14:textId="77777777" w:rsidR="00E4579B" w:rsidRPr="00970F45" w:rsidRDefault="00E4579B" w:rsidP="00E4579B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16,419,371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57253" w14:textId="77777777" w:rsidR="00E4579B" w:rsidRPr="00970F45" w:rsidRDefault="00E4579B" w:rsidP="00E4579B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35,553,881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FC78C" w14:textId="4A5FEC97" w:rsidR="00E4579B" w:rsidRPr="00970F45" w:rsidRDefault="00E4579B" w:rsidP="00E4579B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32</w:t>
            </w:r>
          </w:p>
        </w:tc>
      </w:tr>
    </w:tbl>
    <w:p w14:paraId="72C06EA1" w14:textId="0E99EF59" w:rsidR="00594A38" w:rsidRPr="002109C1" w:rsidRDefault="00594A38" w:rsidP="00594A38">
      <w:pPr>
        <w:bidi/>
        <w:rPr>
          <w:sz w:val="20"/>
          <w:szCs w:val="20"/>
          <w:rtl/>
        </w:rPr>
      </w:pPr>
      <w:r w:rsidRPr="002109C1">
        <w:rPr>
          <w:sz w:val="20"/>
          <w:szCs w:val="20"/>
          <w:rtl/>
        </w:rPr>
        <w:t>*</w:t>
      </w:r>
      <w:r w:rsidR="00954B2D">
        <w:rPr>
          <w:sz w:val="20"/>
          <w:szCs w:val="20"/>
          <w:rtl/>
        </w:rPr>
        <w:t xml:space="preserve"> </w:t>
      </w:r>
      <w:r w:rsidRPr="002109C1">
        <w:rPr>
          <w:sz w:val="20"/>
          <w:szCs w:val="20"/>
          <w:rtl/>
        </w:rPr>
        <w:t>لا</w:t>
      </w:r>
      <w:r w:rsidR="00954B2D">
        <w:rPr>
          <w:sz w:val="20"/>
          <w:szCs w:val="20"/>
          <w:rtl/>
        </w:rPr>
        <w:t xml:space="preserve"> </w:t>
      </w:r>
      <w:r w:rsidRPr="002109C1">
        <w:rPr>
          <w:sz w:val="20"/>
          <w:szCs w:val="20"/>
          <w:rtl/>
        </w:rPr>
        <w:t>يشمل</w:t>
      </w:r>
      <w:r w:rsidR="00954B2D">
        <w:rPr>
          <w:sz w:val="20"/>
          <w:szCs w:val="20"/>
          <w:rtl/>
        </w:rPr>
        <w:t xml:space="preserve"> </w:t>
      </w:r>
      <w:r w:rsidRPr="002109C1">
        <w:rPr>
          <w:sz w:val="20"/>
          <w:szCs w:val="20"/>
          <w:rtl/>
        </w:rPr>
        <w:t>تكاليف</w:t>
      </w:r>
      <w:r w:rsidR="00954B2D">
        <w:rPr>
          <w:sz w:val="20"/>
          <w:szCs w:val="20"/>
          <w:rtl/>
        </w:rPr>
        <w:t xml:space="preserve"> </w:t>
      </w:r>
      <w:r w:rsidRPr="002109C1">
        <w:rPr>
          <w:sz w:val="20"/>
          <w:szCs w:val="20"/>
          <w:rtl/>
        </w:rPr>
        <w:t>دعم</w:t>
      </w:r>
      <w:r w:rsidR="00954B2D">
        <w:rPr>
          <w:sz w:val="20"/>
          <w:szCs w:val="20"/>
          <w:rtl/>
        </w:rPr>
        <w:t xml:space="preserve"> </w:t>
      </w:r>
      <w:r w:rsidRPr="002109C1">
        <w:rPr>
          <w:sz w:val="20"/>
          <w:szCs w:val="20"/>
          <w:rtl/>
        </w:rPr>
        <w:t>الوكالة.</w:t>
      </w:r>
      <w:r w:rsidR="00954B2D">
        <w:rPr>
          <w:sz w:val="20"/>
          <w:szCs w:val="20"/>
          <w:rtl/>
        </w:rPr>
        <w:t xml:space="preserve"> </w:t>
      </w:r>
    </w:p>
    <w:p w14:paraId="5B610B00" w14:textId="44B74919" w:rsidR="00594A38" w:rsidRPr="002109C1" w:rsidRDefault="00594A38" w:rsidP="00594A38">
      <w:pPr>
        <w:pStyle w:val="Heading1"/>
        <w:numPr>
          <w:ilvl w:val="0"/>
          <w:numId w:val="0"/>
        </w:numPr>
        <w:bidi/>
        <w:rPr>
          <w:sz w:val="20"/>
          <w:szCs w:val="20"/>
          <w:rtl/>
        </w:rPr>
      </w:pPr>
      <w:r w:rsidRPr="002109C1">
        <w:rPr>
          <w:sz w:val="20"/>
          <w:szCs w:val="20"/>
          <w:rtl/>
        </w:rPr>
        <w:t>**</w:t>
      </w:r>
      <w:r w:rsidR="00954B2D">
        <w:rPr>
          <w:sz w:val="20"/>
          <w:szCs w:val="20"/>
          <w:rtl/>
        </w:rPr>
        <w:t xml:space="preserve"> </w:t>
      </w:r>
      <w:r w:rsidRPr="002109C1">
        <w:rPr>
          <w:sz w:val="20"/>
          <w:szCs w:val="20"/>
          <w:rtl/>
        </w:rPr>
        <w:t>تمت</w:t>
      </w:r>
      <w:r w:rsidR="00954B2D">
        <w:rPr>
          <w:sz w:val="20"/>
          <w:szCs w:val="20"/>
          <w:rtl/>
        </w:rPr>
        <w:t xml:space="preserve"> </w:t>
      </w:r>
      <w:r w:rsidRPr="002109C1">
        <w:rPr>
          <w:sz w:val="20"/>
          <w:szCs w:val="20"/>
          <w:rtl/>
        </w:rPr>
        <w:t>إزالة</w:t>
      </w:r>
      <w:r w:rsidR="00954B2D">
        <w:rPr>
          <w:sz w:val="20"/>
          <w:szCs w:val="20"/>
          <w:rtl/>
        </w:rPr>
        <w:t xml:space="preserve"> </w:t>
      </w:r>
      <w:r w:rsidRPr="002109C1">
        <w:rPr>
          <w:sz w:val="20"/>
          <w:szCs w:val="20"/>
          <w:rtl/>
        </w:rPr>
        <w:t>213.3</w:t>
      </w:r>
      <w:r w:rsidR="00954B2D">
        <w:rPr>
          <w:sz w:val="20"/>
          <w:szCs w:val="20"/>
          <w:rtl/>
        </w:rPr>
        <w:t xml:space="preserve"> </w:t>
      </w:r>
      <w:r w:rsidRPr="002109C1">
        <w:rPr>
          <w:sz w:val="20"/>
          <w:szCs w:val="20"/>
          <w:rtl/>
        </w:rPr>
        <w:t>طن</w:t>
      </w:r>
      <w:r w:rsidR="00954B2D">
        <w:rPr>
          <w:sz w:val="20"/>
          <w:szCs w:val="20"/>
          <w:rtl/>
        </w:rPr>
        <w:t xml:space="preserve"> </w:t>
      </w:r>
      <w:r w:rsidRPr="002109C1">
        <w:rPr>
          <w:sz w:val="20"/>
          <w:szCs w:val="20"/>
          <w:rtl/>
        </w:rPr>
        <w:t>متري</w:t>
      </w:r>
      <w:r w:rsidR="00954B2D">
        <w:rPr>
          <w:sz w:val="20"/>
          <w:szCs w:val="20"/>
          <w:rtl/>
        </w:rPr>
        <w:t xml:space="preserve"> </w:t>
      </w:r>
      <w:r w:rsidRPr="002109C1">
        <w:rPr>
          <w:sz w:val="20"/>
          <w:szCs w:val="20"/>
          <w:rtl/>
        </w:rPr>
        <w:t>(305,336</w:t>
      </w:r>
      <w:r w:rsidR="00954B2D">
        <w:rPr>
          <w:sz w:val="20"/>
          <w:szCs w:val="20"/>
          <w:rtl/>
        </w:rPr>
        <w:t xml:space="preserve"> </w:t>
      </w:r>
      <w:r w:rsidRPr="002109C1">
        <w:rPr>
          <w:sz w:val="20"/>
          <w:szCs w:val="20"/>
          <w:rtl/>
        </w:rPr>
        <w:t>طنًا</w:t>
      </w:r>
      <w:r w:rsidR="00954B2D">
        <w:rPr>
          <w:sz w:val="20"/>
          <w:szCs w:val="20"/>
          <w:rtl/>
        </w:rPr>
        <w:t xml:space="preserve"> </w:t>
      </w:r>
      <w:r w:rsidRPr="002109C1">
        <w:rPr>
          <w:sz w:val="20"/>
          <w:szCs w:val="20"/>
          <w:rtl/>
        </w:rPr>
        <w:t>من</w:t>
      </w:r>
      <w:r w:rsidR="00954B2D">
        <w:rPr>
          <w:sz w:val="20"/>
          <w:szCs w:val="20"/>
          <w:rtl/>
        </w:rPr>
        <w:t xml:space="preserve"> </w:t>
      </w:r>
      <w:r w:rsidRPr="002109C1">
        <w:rPr>
          <w:sz w:val="20"/>
          <w:szCs w:val="20"/>
          <w:rtl/>
        </w:rPr>
        <w:t>مكافئ</w:t>
      </w:r>
      <w:r w:rsidR="00954B2D">
        <w:rPr>
          <w:sz w:val="20"/>
          <w:szCs w:val="20"/>
          <w:rtl/>
        </w:rPr>
        <w:t xml:space="preserve"> </w:t>
      </w:r>
      <w:r w:rsidRPr="002109C1">
        <w:rPr>
          <w:sz w:val="20"/>
          <w:szCs w:val="20"/>
          <w:rtl/>
        </w:rPr>
        <w:t>ثاني</w:t>
      </w:r>
      <w:r w:rsidR="00954B2D">
        <w:rPr>
          <w:sz w:val="20"/>
          <w:szCs w:val="20"/>
          <w:rtl/>
        </w:rPr>
        <w:t xml:space="preserve"> </w:t>
      </w:r>
      <w:r w:rsidRPr="002109C1">
        <w:rPr>
          <w:sz w:val="20"/>
          <w:szCs w:val="20"/>
          <w:rtl/>
        </w:rPr>
        <w:t>أكسيد</w:t>
      </w:r>
      <w:r w:rsidR="00954B2D">
        <w:rPr>
          <w:sz w:val="20"/>
          <w:szCs w:val="20"/>
          <w:rtl/>
        </w:rPr>
        <w:t xml:space="preserve"> </w:t>
      </w:r>
      <w:r w:rsidRPr="002109C1">
        <w:rPr>
          <w:sz w:val="20"/>
          <w:szCs w:val="20"/>
          <w:rtl/>
        </w:rPr>
        <w:t>الكربون)</w:t>
      </w:r>
      <w:r w:rsidR="00954B2D">
        <w:rPr>
          <w:sz w:val="20"/>
          <w:szCs w:val="20"/>
          <w:rtl/>
        </w:rPr>
        <w:t xml:space="preserve"> </w:t>
      </w:r>
      <w:r w:rsidRPr="002109C1">
        <w:rPr>
          <w:sz w:val="20"/>
          <w:szCs w:val="20"/>
          <w:rtl/>
        </w:rPr>
        <w:t>من</w:t>
      </w:r>
      <w:r w:rsidR="00954B2D">
        <w:rPr>
          <w:sz w:val="20"/>
          <w:szCs w:val="20"/>
          <w:rtl/>
        </w:rPr>
        <w:t xml:space="preserve"> </w:t>
      </w:r>
      <w:r w:rsidRPr="002109C1">
        <w:rPr>
          <w:sz w:val="20"/>
          <w:szCs w:val="20"/>
          <w:rtl/>
        </w:rPr>
        <w:t>أصل</w:t>
      </w:r>
      <w:r w:rsidR="00954B2D">
        <w:rPr>
          <w:sz w:val="20"/>
          <w:szCs w:val="20"/>
          <w:rtl/>
        </w:rPr>
        <w:t xml:space="preserve"> </w:t>
      </w:r>
      <w:r w:rsidRPr="002109C1">
        <w:rPr>
          <w:sz w:val="20"/>
          <w:szCs w:val="20"/>
          <w:rtl/>
        </w:rPr>
        <w:t>4,246</w:t>
      </w:r>
      <w:r w:rsidR="00954B2D">
        <w:rPr>
          <w:sz w:val="20"/>
          <w:szCs w:val="20"/>
          <w:rtl/>
        </w:rPr>
        <w:t xml:space="preserve"> </w:t>
      </w:r>
      <w:r w:rsidRPr="002109C1">
        <w:rPr>
          <w:sz w:val="20"/>
          <w:szCs w:val="20"/>
          <w:rtl/>
        </w:rPr>
        <w:t>طنًا</w:t>
      </w:r>
      <w:r w:rsidR="00954B2D">
        <w:rPr>
          <w:sz w:val="20"/>
          <w:szCs w:val="20"/>
          <w:rtl/>
        </w:rPr>
        <w:t xml:space="preserve"> </w:t>
      </w:r>
      <w:r w:rsidRPr="002109C1">
        <w:rPr>
          <w:sz w:val="20"/>
          <w:szCs w:val="20"/>
          <w:rtl/>
        </w:rPr>
        <w:t>متريًا</w:t>
      </w:r>
      <w:r w:rsidR="00954B2D">
        <w:rPr>
          <w:sz w:val="20"/>
          <w:szCs w:val="20"/>
          <w:rtl/>
        </w:rPr>
        <w:t xml:space="preserve"> </w:t>
      </w:r>
      <w:r w:rsidRPr="002109C1">
        <w:rPr>
          <w:sz w:val="20"/>
          <w:szCs w:val="20"/>
          <w:rtl/>
        </w:rPr>
        <w:t>(8,446,038</w:t>
      </w:r>
      <w:r w:rsidR="00954B2D">
        <w:rPr>
          <w:sz w:val="20"/>
          <w:szCs w:val="20"/>
          <w:rtl/>
        </w:rPr>
        <w:t xml:space="preserve"> </w:t>
      </w:r>
      <w:r w:rsidRPr="002109C1">
        <w:rPr>
          <w:sz w:val="20"/>
          <w:szCs w:val="20"/>
          <w:rtl/>
        </w:rPr>
        <w:t>طنًا</w:t>
      </w:r>
      <w:r w:rsidR="00954B2D">
        <w:rPr>
          <w:sz w:val="20"/>
          <w:szCs w:val="20"/>
          <w:rtl/>
        </w:rPr>
        <w:t xml:space="preserve"> </w:t>
      </w:r>
      <w:r w:rsidRPr="002109C1">
        <w:rPr>
          <w:sz w:val="20"/>
          <w:szCs w:val="20"/>
          <w:rtl/>
        </w:rPr>
        <w:t>من</w:t>
      </w:r>
      <w:r w:rsidR="00954B2D">
        <w:rPr>
          <w:sz w:val="20"/>
          <w:szCs w:val="20"/>
          <w:rtl/>
        </w:rPr>
        <w:t xml:space="preserve"> </w:t>
      </w:r>
      <w:r w:rsidRPr="002109C1">
        <w:rPr>
          <w:sz w:val="20"/>
          <w:szCs w:val="20"/>
          <w:rtl/>
        </w:rPr>
        <w:t>مكافئ</w:t>
      </w:r>
      <w:r w:rsidR="00954B2D">
        <w:rPr>
          <w:sz w:val="20"/>
          <w:szCs w:val="20"/>
          <w:rtl/>
        </w:rPr>
        <w:t xml:space="preserve"> </w:t>
      </w:r>
      <w:r w:rsidRPr="002109C1">
        <w:rPr>
          <w:sz w:val="20"/>
          <w:szCs w:val="20"/>
          <w:rtl/>
        </w:rPr>
        <w:t>ثاني</w:t>
      </w:r>
      <w:r w:rsidR="00954B2D">
        <w:rPr>
          <w:sz w:val="20"/>
          <w:szCs w:val="20"/>
          <w:rtl/>
        </w:rPr>
        <w:t xml:space="preserve"> </w:t>
      </w:r>
      <w:r w:rsidRPr="002109C1">
        <w:rPr>
          <w:sz w:val="20"/>
          <w:szCs w:val="20"/>
          <w:rtl/>
        </w:rPr>
        <w:t>أكسيد</w:t>
      </w:r>
      <w:r w:rsidR="00954B2D">
        <w:rPr>
          <w:sz w:val="20"/>
          <w:szCs w:val="20"/>
          <w:rtl/>
        </w:rPr>
        <w:t xml:space="preserve"> </w:t>
      </w:r>
      <w:r w:rsidRPr="002109C1">
        <w:rPr>
          <w:sz w:val="20"/>
          <w:szCs w:val="20"/>
          <w:rtl/>
        </w:rPr>
        <w:t>الكربون)</w:t>
      </w:r>
      <w:r w:rsidR="00954B2D">
        <w:rPr>
          <w:sz w:val="20"/>
          <w:szCs w:val="20"/>
          <w:rtl/>
        </w:rPr>
        <w:t xml:space="preserve"> </w:t>
      </w:r>
      <w:r w:rsidRPr="002109C1">
        <w:rPr>
          <w:sz w:val="20"/>
          <w:szCs w:val="20"/>
          <w:rtl/>
        </w:rPr>
        <w:t>من</w:t>
      </w:r>
      <w:r w:rsidR="00954B2D">
        <w:rPr>
          <w:sz w:val="20"/>
          <w:szCs w:val="20"/>
          <w:rtl/>
        </w:rPr>
        <w:t xml:space="preserve"> </w:t>
      </w:r>
      <w:r w:rsidRPr="002109C1">
        <w:rPr>
          <w:sz w:val="20"/>
          <w:szCs w:val="20"/>
          <w:rtl/>
        </w:rPr>
        <w:t>المواد</w:t>
      </w:r>
      <w:r w:rsidR="00954B2D">
        <w:rPr>
          <w:sz w:val="20"/>
          <w:szCs w:val="20"/>
          <w:rtl/>
        </w:rPr>
        <w:t xml:space="preserve"> </w:t>
      </w:r>
      <w:r w:rsidRPr="002109C1">
        <w:rPr>
          <w:sz w:val="20"/>
          <w:szCs w:val="20"/>
          <w:rtl/>
        </w:rPr>
        <w:t>الهيدروفلوروكربونية.</w:t>
      </w:r>
    </w:p>
    <w:p w14:paraId="34EFEA39" w14:textId="6822508B" w:rsidR="00594A38" w:rsidRPr="009848E9" w:rsidRDefault="00594A38" w:rsidP="00594A38">
      <w:pPr>
        <w:pStyle w:val="Heading1"/>
        <w:bidi/>
        <w:rPr>
          <w:sz w:val="26"/>
          <w:szCs w:val="26"/>
          <w:rtl/>
        </w:rPr>
      </w:pPr>
      <w:r w:rsidRPr="009848E9">
        <w:rPr>
          <w:sz w:val="26"/>
          <w:szCs w:val="26"/>
          <w:rtl/>
        </w:rPr>
        <w:t>حتى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نهاية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عام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2023،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ومن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أصل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البالغ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عددها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292،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إنجاز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4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مشروعات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استثمارية،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و41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نشاطًا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لإعداد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المشروعات،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و29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مشروعًا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للمساعدة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الفنية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للأنشطة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التمكينية.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ومن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بين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مشروعات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المساعدة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الفنية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العشرين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الجاري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تنفيذها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المتبقية،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هناك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مشروع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واحد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للأنشطة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التمكينية،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وقد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تمت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الموافقة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على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تمديد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تاريخ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إنجازه،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ومن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المتوقع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إنجازه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عام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2024.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بينما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المتوقع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إنجاز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مشروعات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المساعدة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الفنية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الـ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19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الجاري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تنفيذها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المتبقية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عام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2024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وعام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2026.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ومن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المتوقع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إنجاز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الاستثمارية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الفنية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الـ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53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الجاري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تنفيذها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المتبقية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عام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2024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وعام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2026.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بين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134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نشاطًا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جاريًا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لإعداد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المشروعات،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هناك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126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نشاطًا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مخصصًا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لخطط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تنفيذ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تعديل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كيغالي،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ومن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المتوقع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إنجازها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بين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عامَي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2024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و2025؛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وخمسة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منها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مخصصة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لمشاريع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تجريبية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حول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كفاءة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استخدام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الطاقة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وفقًا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للمقرر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91/65،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ومن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المتوقع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إنجازها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عام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2025؛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واثنان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منها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مخصصان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لمشروعات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استثمارية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لخطط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تنفيذ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تعديل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كيغالي،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بالإضافة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إلى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نشاط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مخصص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لمشروع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تدليلي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للمواد</w:t>
      </w:r>
      <w:r w:rsidR="00954B2D">
        <w:rPr>
          <w:sz w:val="26"/>
          <w:szCs w:val="26"/>
          <w:rtl/>
        </w:rPr>
        <w:t xml:space="preserve"> </w:t>
      </w:r>
      <w:r w:rsidR="00DC5621" w:rsidRPr="009848E9">
        <w:rPr>
          <w:sz w:val="26"/>
          <w:szCs w:val="26"/>
          <w:rtl/>
        </w:rPr>
        <w:t>الهيدروفلوروكربونية،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ومن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المتوقع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إنجازها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عامَي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2024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و2025.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ومن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المتوقع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إنجاز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المشاريع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التدليلية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الجارية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البالغ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عددها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11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عامَي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2025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و2026.</w:t>
      </w:r>
    </w:p>
    <w:p w14:paraId="72F963C5" w14:textId="4F48A587" w:rsidR="00594A38" w:rsidRPr="009848E9" w:rsidRDefault="00594A38" w:rsidP="00594A38">
      <w:pPr>
        <w:pStyle w:val="Heading1"/>
        <w:bidi/>
        <w:rPr>
          <w:sz w:val="26"/>
          <w:szCs w:val="26"/>
          <w:rtl/>
        </w:rPr>
      </w:pPr>
      <w:r w:rsidRPr="009848E9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إجمالي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التمويل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التراكمي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المعتمد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وقدره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51,973,252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دولارًا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أمريكيًا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(باستثناء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تكاليف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دعم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الوكالة)،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صرف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16,419,371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دولارًا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أمريكيًا،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يمثل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معدل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صرف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قدره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32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المئة.</w:t>
      </w:r>
    </w:p>
    <w:p w14:paraId="64757F50" w14:textId="2A59EEDF" w:rsidR="00594A38" w:rsidRPr="009848E9" w:rsidRDefault="00594A38" w:rsidP="00594A38">
      <w:pPr>
        <w:pStyle w:val="Heading1"/>
        <w:bidi/>
        <w:rPr>
          <w:sz w:val="26"/>
          <w:szCs w:val="26"/>
          <w:rtl/>
        </w:rPr>
      </w:pPr>
      <w:r w:rsidRPr="009848E9">
        <w:rPr>
          <w:sz w:val="26"/>
          <w:szCs w:val="26"/>
          <w:rtl/>
        </w:rPr>
        <w:t>يقدم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المرفق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الثالث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معلومات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جميع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والأنشطة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المتعلقة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بالمواد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الهيدروفلوروكربونية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إطار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الصندوق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المتعدد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الأطراف،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بغض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النظر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مصدر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التمويل،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على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الصعيد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القطري،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مع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الإشارة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إلى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حالة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التصديق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على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تعديل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كيغالي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وحالة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نظام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ترخيص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المواد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الهيدروفلوروكربونية.</w:t>
      </w:r>
    </w:p>
    <w:p w14:paraId="0AA21EEB" w14:textId="1D143EBA" w:rsidR="00594A38" w:rsidRPr="009848E9" w:rsidRDefault="00594A38" w:rsidP="00594A38">
      <w:pPr>
        <w:pStyle w:val="a--"/>
        <w:tabs>
          <w:tab w:val="clear" w:pos="-720"/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</w:tabs>
        <w:suppressAutoHyphens w:val="0"/>
        <w:bidi/>
        <w:rPr>
          <w:sz w:val="26"/>
          <w:szCs w:val="26"/>
          <w:rtl/>
        </w:rPr>
      </w:pPr>
      <w:r w:rsidRPr="009848E9">
        <w:rPr>
          <w:sz w:val="26"/>
          <w:szCs w:val="26"/>
          <w:rtl/>
        </w:rPr>
        <w:t>1-2-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المسائل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تحديدها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تنفيذ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عام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2023</w:t>
      </w:r>
    </w:p>
    <w:p w14:paraId="06BAA43D" w14:textId="734473E5" w:rsidR="00594A38" w:rsidRPr="009848E9" w:rsidRDefault="00594A38" w:rsidP="00236981">
      <w:pPr>
        <w:pStyle w:val="Heading1"/>
        <w:bidi/>
        <w:spacing w:before="240"/>
        <w:rPr>
          <w:sz w:val="26"/>
          <w:szCs w:val="26"/>
          <w:rtl/>
        </w:rPr>
      </w:pPr>
      <w:r w:rsidRPr="009848E9">
        <w:rPr>
          <w:sz w:val="26"/>
          <w:szCs w:val="26"/>
          <w:rtl/>
        </w:rPr>
        <w:t>استنادًا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إلى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تواريخ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الإنجاز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المحددة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التخطيط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المذكورة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التقرير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المرحلي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لعام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2022،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والنتائج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المذكورة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التقارير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المرحلية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لعام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2023،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أكملت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الوكالات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الثنائية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والمنفذة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57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المئة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خططت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لإنجازها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عام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2023.</w:t>
      </w:r>
      <w:r w:rsidR="00954B2D">
        <w:rPr>
          <w:snapToGrid w:val="0"/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وعدل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125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مشروعًا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أصل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508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مشروعات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جارية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(باستثناء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التعزيز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المؤسسي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وإعداد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المشروع)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تواريخ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إنجازها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المحددة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التخطيط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منذ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التقرير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المرحلي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لعام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2022.</w:t>
      </w:r>
      <w:r w:rsidR="00954B2D">
        <w:rPr>
          <w:sz w:val="26"/>
          <w:szCs w:val="26"/>
          <w:rtl/>
        </w:rPr>
        <w:t xml:space="preserve"> </w:t>
      </w:r>
    </w:p>
    <w:p w14:paraId="413B5947" w14:textId="730718D6" w:rsidR="00594A38" w:rsidRPr="009848E9" w:rsidRDefault="00594A38" w:rsidP="00594A38">
      <w:pPr>
        <w:pStyle w:val="Heading1"/>
        <w:bidi/>
        <w:rPr>
          <w:sz w:val="26"/>
          <w:szCs w:val="26"/>
          <w:rtl/>
        </w:rPr>
      </w:pPr>
      <w:r w:rsidRPr="009848E9">
        <w:rPr>
          <w:sz w:val="26"/>
          <w:szCs w:val="26"/>
          <w:rtl/>
        </w:rPr>
        <w:t>حققت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الوكالات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الثنائية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والمنفذة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معدل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صرف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إجمالي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قدره</w:t>
      </w:r>
      <w:r w:rsidR="00954B2D">
        <w:rPr>
          <w:sz w:val="26"/>
          <w:szCs w:val="26"/>
          <w:rtl/>
        </w:rPr>
        <w:t xml:space="preserve"> </w:t>
      </w:r>
      <w:r w:rsidR="00DC5621" w:rsidRPr="009848E9">
        <w:rPr>
          <w:sz w:val="26"/>
          <w:szCs w:val="26"/>
          <w:rtl/>
        </w:rPr>
        <w:t>81</w:t>
      </w:r>
      <w:r w:rsidR="00954B2D">
        <w:rPr>
          <w:sz w:val="26"/>
          <w:szCs w:val="26"/>
          <w:rtl/>
        </w:rPr>
        <w:t xml:space="preserve"> </w:t>
      </w:r>
      <w:r w:rsidR="00DC5621"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المئة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عام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2023.</w:t>
      </w:r>
      <w:r w:rsidR="00954B2D">
        <w:rPr>
          <w:snapToGrid w:val="0"/>
          <w:sz w:val="26"/>
          <w:szCs w:val="26"/>
          <w:rtl/>
        </w:rPr>
        <w:t xml:space="preserve"> </w:t>
      </w:r>
      <w:r w:rsidRPr="009848E9">
        <w:rPr>
          <w:snapToGrid w:val="0"/>
          <w:sz w:val="26"/>
          <w:szCs w:val="26"/>
          <w:rtl/>
        </w:rPr>
        <w:t>وعلى</w:t>
      </w:r>
      <w:r w:rsidR="00954B2D">
        <w:rPr>
          <w:snapToGrid w:val="0"/>
          <w:sz w:val="26"/>
          <w:szCs w:val="26"/>
          <w:rtl/>
        </w:rPr>
        <w:t xml:space="preserve"> </w:t>
      </w:r>
      <w:r w:rsidRPr="009848E9">
        <w:rPr>
          <w:snapToGrid w:val="0"/>
          <w:sz w:val="26"/>
          <w:szCs w:val="26"/>
          <w:rtl/>
        </w:rPr>
        <w:t>أساس</w:t>
      </w:r>
      <w:r w:rsidR="00954B2D">
        <w:rPr>
          <w:snapToGrid w:val="0"/>
          <w:sz w:val="26"/>
          <w:szCs w:val="26"/>
          <w:rtl/>
        </w:rPr>
        <w:t xml:space="preserve"> </w:t>
      </w:r>
      <w:r w:rsidRPr="009848E9">
        <w:rPr>
          <w:snapToGrid w:val="0"/>
          <w:sz w:val="26"/>
          <w:szCs w:val="26"/>
          <w:rtl/>
        </w:rPr>
        <w:t>البلد/</w:t>
      </w:r>
      <w:r w:rsidR="00954B2D">
        <w:rPr>
          <w:snapToGrid w:val="0"/>
          <w:sz w:val="26"/>
          <w:szCs w:val="26"/>
          <w:rtl/>
        </w:rPr>
        <w:t xml:space="preserve"> </w:t>
      </w:r>
      <w:r w:rsidRPr="009848E9">
        <w:rPr>
          <w:snapToGrid w:val="0"/>
          <w:sz w:val="26"/>
          <w:szCs w:val="26"/>
          <w:rtl/>
        </w:rPr>
        <w:t>المنطقة،</w:t>
      </w:r>
      <w:r w:rsidR="00954B2D">
        <w:rPr>
          <w:snapToGrid w:val="0"/>
          <w:sz w:val="26"/>
          <w:szCs w:val="26"/>
          <w:rtl/>
        </w:rPr>
        <w:t xml:space="preserve"> </w:t>
      </w:r>
      <w:r w:rsidRPr="009848E9">
        <w:rPr>
          <w:snapToGrid w:val="0"/>
          <w:sz w:val="26"/>
          <w:szCs w:val="26"/>
          <w:rtl/>
        </w:rPr>
        <w:t>بلغ</w:t>
      </w:r>
      <w:r w:rsidR="00954B2D">
        <w:rPr>
          <w:snapToGrid w:val="0"/>
          <w:sz w:val="26"/>
          <w:szCs w:val="26"/>
          <w:rtl/>
        </w:rPr>
        <w:t xml:space="preserve"> </w:t>
      </w:r>
      <w:r w:rsidRPr="009848E9">
        <w:rPr>
          <w:snapToGrid w:val="0"/>
          <w:sz w:val="26"/>
          <w:szCs w:val="26"/>
          <w:rtl/>
        </w:rPr>
        <w:t>معدل</w:t>
      </w:r>
      <w:r w:rsidR="00954B2D">
        <w:rPr>
          <w:snapToGrid w:val="0"/>
          <w:sz w:val="26"/>
          <w:szCs w:val="26"/>
          <w:rtl/>
        </w:rPr>
        <w:t xml:space="preserve"> </w:t>
      </w:r>
      <w:r w:rsidRPr="009848E9">
        <w:rPr>
          <w:snapToGrid w:val="0"/>
          <w:sz w:val="26"/>
          <w:szCs w:val="26"/>
          <w:rtl/>
        </w:rPr>
        <w:t>الصرف</w:t>
      </w:r>
      <w:r w:rsidR="00954B2D">
        <w:rPr>
          <w:snapToGrid w:val="0"/>
          <w:sz w:val="26"/>
          <w:szCs w:val="26"/>
          <w:rtl/>
        </w:rPr>
        <w:t xml:space="preserve"> </w:t>
      </w:r>
      <w:r w:rsidRPr="009848E9">
        <w:rPr>
          <w:snapToGrid w:val="0"/>
          <w:sz w:val="26"/>
          <w:szCs w:val="26"/>
          <w:rtl/>
        </w:rPr>
        <w:t>في</w:t>
      </w:r>
      <w:r w:rsidR="00954B2D">
        <w:rPr>
          <w:snapToGrid w:val="0"/>
          <w:sz w:val="26"/>
          <w:szCs w:val="26"/>
          <w:rtl/>
        </w:rPr>
        <w:t xml:space="preserve"> </w:t>
      </w:r>
      <w:r w:rsidRPr="009848E9">
        <w:rPr>
          <w:snapToGrid w:val="0"/>
          <w:sz w:val="26"/>
          <w:szCs w:val="26"/>
          <w:rtl/>
        </w:rPr>
        <w:t>59</w:t>
      </w:r>
      <w:r w:rsidR="00954B2D">
        <w:rPr>
          <w:snapToGrid w:val="0"/>
          <w:sz w:val="26"/>
          <w:szCs w:val="26"/>
          <w:rtl/>
        </w:rPr>
        <w:t xml:space="preserve"> </w:t>
      </w:r>
      <w:r w:rsidRPr="009848E9">
        <w:rPr>
          <w:snapToGrid w:val="0"/>
          <w:sz w:val="26"/>
          <w:szCs w:val="26"/>
          <w:rtl/>
        </w:rPr>
        <w:t>بلدًا</w:t>
      </w:r>
      <w:r w:rsidR="00954B2D">
        <w:rPr>
          <w:snapToGrid w:val="0"/>
          <w:sz w:val="26"/>
          <w:szCs w:val="26"/>
          <w:rtl/>
        </w:rPr>
        <w:t xml:space="preserve"> </w:t>
      </w:r>
      <w:r w:rsidRPr="009848E9">
        <w:rPr>
          <w:snapToGrid w:val="0"/>
          <w:sz w:val="26"/>
          <w:szCs w:val="26"/>
          <w:rtl/>
        </w:rPr>
        <w:t>(بما</w:t>
      </w:r>
      <w:r w:rsidR="00954B2D">
        <w:rPr>
          <w:snapToGrid w:val="0"/>
          <w:sz w:val="26"/>
          <w:szCs w:val="26"/>
          <w:rtl/>
        </w:rPr>
        <w:t xml:space="preserve"> </w:t>
      </w:r>
      <w:r w:rsidRPr="009848E9">
        <w:rPr>
          <w:snapToGrid w:val="0"/>
          <w:sz w:val="26"/>
          <w:szCs w:val="26"/>
          <w:rtl/>
        </w:rPr>
        <w:t>في</w:t>
      </w:r>
      <w:r w:rsidR="00954B2D">
        <w:rPr>
          <w:snapToGrid w:val="0"/>
          <w:sz w:val="26"/>
          <w:szCs w:val="26"/>
          <w:rtl/>
        </w:rPr>
        <w:t xml:space="preserve"> </w:t>
      </w:r>
      <w:r w:rsidRPr="009848E9">
        <w:rPr>
          <w:snapToGrid w:val="0"/>
          <w:sz w:val="26"/>
          <w:szCs w:val="26"/>
          <w:rtl/>
        </w:rPr>
        <w:t>ذلك</w:t>
      </w:r>
      <w:r w:rsidR="00954B2D">
        <w:rPr>
          <w:snapToGrid w:val="0"/>
          <w:sz w:val="26"/>
          <w:szCs w:val="26"/>
          <w:rtl/>
        </w:rPr>
        <w:t xml:space="preserve"> </w:t>
      </w:r>
      <w:r w:rsidRPr="009848E9">
        <w:rPr>
          <w:snapToGrid w:val="0"/>
          <w:sz w:val="26"/>
          <w:szCs w:val="26"/>
          <w:rtl/>
        </w:rPr>
        <w:t>المناطق)</w:t>
      </w:r>
      <w:r w:rsidR="00954B2D">
        <w:rPr>
          <w:snapToGrid w:val="0"/>
          <w:sz w:val="26"/>
          <w:szCs w:val="26"/>
          <w:rtl/>
        </w:rPr>
        <w:t xml:space="preserve"> </w:t>
      </w:r>
      <w:r w:rsidRPr="009848E9">
        <w:rPr>
          <w:snapToGrid w:val="0"/>
          <w:sz w:val="26"/>
          <w:szCs w:val="26"/>
          <w:rtl/>
        </w:rPr>
        <w:t>أكثر</w:t>
      </w:r>
      <w:r w:rsidR="00954B2D">
        <w:rPr>
          <w:snapToGrid w:val="0"/>
          <w:sz w:val="26"/>
          <w:szCs w:val="26"/>
          <w:rtl/>
        </w:rPr>
        <w:t xml:space="preserve"> </w:t>
      </w:r>
      <w:r w:rsidRPr="009848E9">
        <w:rPr>
          <w:snapToGrid w:val="0"/>
          <w:sz w:val="26"/>
          <w:szCs w:val="26"/>
          <w:rtl/>
        </w:rPr>
        <w:t>من</w:t>
      </w:r>
      <w:r w:rsidR="00954B2D">
        <w:rPr>
          <w:snapToGrid w:val="0"/>
          <w:sz w:val="26"/>
          <w:szCs w:val="26"/>
          <w:rtl/>
        </w:rPr>
        <w:t xml:space="preserve"> </w:t>
      </w:r>
      <w:r w:rsidRPr="009848E9">
        <w:rPr>
          <w:snapToGrid w:val="0"/>
          <w:sz w:val="26"/>
          <w:szCs w:val="26"/>
          <w:rtl/>
        </w:rPr>
        <w:t>85</w:t>
      </w:r>
      <w:r w:rsidR="00954B2D">
        <w:rPr>
          <w:snapToGrid w:val="0"/>
          <w:sz w:val="26"/>
          <w:szCs w:val="26"/>
          <w:rtl/>
        </w:rPr>
        <w:t xml:space="preserve"> </w:t>
      </w:r>
      <w:r w:rsidRPr="009848E9">
        <w:rPr>
          <w:snapToGrid w:val="0"/>
          <w:sz w:val="26"/>
          <w:szCs w:val="26"/>
          <w:rtl/>
        </w:rPr>
        <w:t>في</w:t>
      </w:r>
      <w:r w:rsidR="00954B2D">
        <w:rPr>
          <w:snapToGrid w:val="0"/>
          <w:sz w:val="26"/>
          <w:szCs w:val="26"/>
          <w:rtl/>
        </w:rPr>
        <w:t xml:space="preserve"> </w:t>
      </w:r>
      <w:r w:rsidRPr="009848E9">
        <w:rPr>
          <w:snapToGrid w:val="0"/>
          <w:sz w:val="26"/>
          <w:szCs w:val="26"/>
          <w:rtl/>
        </w:rPr>
        <w:t>المئة،</w:t>
      </w:r>
      <w:r w:rsidR="00954B2D">
        <w:rPr>
          <w:snapToGrid w:val="0"/>
          <w:sz w:val="26"/>
          <w:szCs w:val="26"/>
          <w:rtl/>
        </w:rPr>
        <w:t xml:space="preserve"> </w:t>
      </w:r>
      <w:r w:rsidRPr="009848E9">
        <w:rPr>
          <w:snapToGrid w:val="0"/>
          <w:sz w:val="26"/>
          <w:szCs w:val="26"/>
          <w:rtl/>
        </w:rPr>
        <w:t>في</w:t>
      </w:r>
      <w:r w:rsidR="00954B2D">
        <w:rPr>
          <w:snapToGrid w:val="0"/>
          <w:sz w:val="26"/>
          <w:szCs w:val="26"/>
          <w:rtl/>
        </w:rPr>
        <w:t xml:space="preserve"> </w:t>
      </w:r>
      <w:r w:rsidRPr="009848E9">
        <w:rPr>
          <w:snapToGrid w:val="0"/>
          <w:sz w:val="26"/>
          <w:szCs w:val="26"/>
          <w:rtl/>
        </w:rPr>
        <w:t>حين</w:t>
      </w:r>
      <w:r w:rsidR="00954B2D">
        <w:rPr>
          <w:snapToGrid w:val="0"/>
          <w:sz w:val="26"/>
          <w:szCs w:val="26"/>
          <w:rtl/>
        </w:rPr>
        <w:t xml:space="preserve"> </w:t>
      </w:r>
      <w:r w:rsidRPr="009848E9">
        <w:rPr>
          <w:snapToGrid w:val="0"/>
          <w:sz w:val="26"/>
          <w:szCs w:val="26"/>
          <w:rtl/>
        </w:rPr>
        <w:t>بلغ</w:t>
      </w:r>
      <w:r w:rsidR="00954B2D">
        <w:rPr>
          <w:snapToGrid w:val="0"/>
          <w:sz w:val="26"/>
          <w:szCs w:val="26"/>
          <w:rtl/>
        </w:rPr>
        <w:t xml:space="preserve"> </w:t>
      </w:r>
      <w:r w:rsidRPr="009848E9">
        <w:rPr>
          <w:snapToGrid w:val="0"/>
          <w:sz w:val="26"/>
          <w:szCs w:val="26"/>
          <w:rtl/>
        </w:rPr>
        <w:t>معدل</w:t>
      </w:r>
      <w:r w:rsidR="00954B2D">
        <w:rPr>
          <w:snapToGrid w:val="0"/>
          <w:sz w:val="26"/>
          <w:szCs w:val="26"/>
          <w:rtl/>
        </w:rPr>
        <w:t xml:space="preserve"> </w:t>
      </w:r>
      <w:r w:rsidRPr="009848E9">
        <w:rPr>
          <w:snapToGrid w:val="0"/>
          <w:sz w:val="26"/>
          <w:szCs w:val="26"/>
          <w:rtl/>
        </w:rPr>
        <w:t>الصرف</w:t>
      </w:r>
      <w:r w:rsidR="00954B2D">
        <w:rPr>
          <w:snapToGrid w:val="0"/>
          <w:sz w:val="26"/>
          <w:szCs w:val="26"/>
          <w:rtl/>
        </w:rPr>
        <w:t xml:space="preserve"> </w:t>
      </w:r>
      <w:r w:rsidRPr="009848E9">
        <w:rPr>
          <w:snapToGrid w:val="0"/>
          <w:sz w:val="26"/>
          <w:szCs w:val="26"/>
          <w:rtl/>
        </w:rPr>
        <w:t>في</w:t>
      </w:r>
      <w:r w:rsidR="00954B2D">
        <w:rPr>
          <w:snapToGrid w:val="0"/>
          <w:sz w:val="26"/>
          <w:szCs w:val="26"/>
          <w:rtl/>
        </w:rPr>
        <w:t xml:space="preserve"> </w:t>
      </w:r>
      <w:r w:rsidRPr="009848E9">
        <w:rPr>
          <w:snapToGrid w:val="0"/>
          <w:sz w:val="26"/>
          <w:szCs w:val="26"/>
          <w:rtl/>
        </w:rPr>
        <w:t>44</w:t>
      </w:r>
      <w:r w:rsidR="00954B2D">
        <w:rPr>
          <w:snapToGrid w:val="0"/>
          <w:sz w:val="26"/>
          <w:szCs w:val="26"/>
          <w:rtl/>
        </w:rPr>
        <w:t xml:space="preserve"> </w:t>
      </w:r>
      <w:r w:rsidRPr="009848E9">
        <w:rPr>
          <w:snapToGrid w:val="0"/>
          <w:sz w:val="26"/>
          <w:szCs w:val="26"/>
          <w:rtl/>
        </w:rPr>
        <w:t>بلدًا</w:t>
      </w:r>
      <w:r w:rsidR="00954B2D">
        <w:rPr>
          <w:snapToGrid w:val="0"/>
          <w:sz w:val="26"/>
          <w:szCs w:val="26"/>
          <w:rtl/>
        </w:rPr>
        <w:t xml:space="preserve"> </w:t>
      </w:r>
      <w:r w:rsidRPr="009848E9">
        <w:rPr>
          <w:snapToGrid w:val="0"/>
          <w:sz w:val="26"/>
          <w:szCs w:val="26"/>
          <w:rtl/>
        </w:rPr>
        <w:t>أقل</w:t>
      </w:r>
      <w:r w:rsidR="00954B2D">
        <w:rPr>
          <w:snapToGrid w:val="0"/>
          <w:sz w:val="26"/>
          <w:szCs w:val="26"/>
          <w:rtl/>
        </w:rPr>
        <w:t xml:space="preserve"> </w:t>
      </w:r>
      <w:r w:rsidRPr="009848E9">
        <w:rPr>
          <w:snapToGrid w:val="0"/>
          <w:sz w:val="26"/>
          <w:szCs w:val="26"/>
          <w:rtl/>
        </w:rPr>
        <w:t>من</w:t>
      </w:r>
      <w:r w:rsidR="00954B2D">
        <w:rPr>
          <w:snapToGrid w:val="0"/>
          <w:sz w:val="26"/>
          <w:szCs w:val="26"/>
          <w:rtl/>
        </w:rPr>
        <w:t xml:space="preserve"> </w:t>
      </w:r>
      <w:r w:rsidRPr="009848E9">
        <w:rPr>
          <w:snapToGrid w:val="0"/>
          <w:sz w:val="26"/>
          <w:szCs w:val="26"/>
          <w:rtl/>
        </w:rPr>
        <w:t>50</w:t>
      </w:r>
      <w:r w:rsidR="00954B2D">
        <w:rPr>
          <w:snapToGrid w:val="0"/>
          <w:sz w:val="26"/>
          <w:szCs w:val="26"/>
          <w:rtl/>
        </w:rPr>
        <w:t xml:space="preserve"> </w:t>
      </w:r>
      <w:r w:rsidRPr="009848E9">
        <w:rPr>
          <w:snapToGrid w:val="0"/>
          <w:sz w:val="26"/>
          <w:szCs w:val="26"/>
          <w:rtl/>
        </w:rPr>
        <w:t>في</w:t>
      </w:r>
      <w:r w:rsidR="00954B2D">
        <w:rPr>
          <w:snapToGrid w:val="0"/>
          <w:sz w:val="26"/>
          <w:szCs w:val="26"/>
          <w:rtl/>
        </w:rPr>
        <w:t xml:space="preserve"> </w:t>
      </w:r>
      <w:r w:rsidRPr="009848E9">
        <w:rPr>
          <w:snapToGrid w:val="0"/>
          <w:sz w:val="26"/>
          <w:szCs w:val="26"/>
          <w:rtl/>
        </w:rPr>
        <w:t>المئة.</w:t>
      </w:r>
      <w:r w:rsidR="00954B2D">
        <w:rPr>
          <w:sz w:val="26"/>
          <w:szCs w:val="26"/>
          <w:rtl/>
        </w:rPr>
        <w:t xml:space="preserve"> </w:t>
      </w:r>
    </w:p>
    <w:p w14:paraId="1CDCDD93" w14:textId="5892B63E" w:rsidR="00594A38" w:rsidRPr="009848E9" w:rsidRDefault="00594A38" w:rsidP="00594A38">
      <w:pPr>
        <w:pStyle w:val="Heading1"/>
        <w:bidi/>
        <w:rPr>
          <w:sz w:val="26"/>
          <w:szCs w:val="26"/>
          <w:rtl/>
        </w:rPr>
      </w:pPr>
      <w:r w:rsidRPr="009848E9">
        <w:rPr>
          <w:sz w:val="26"/>
          <w:szCs w:val="26"/>
          <w:rtl/>
        </w:rPr>
        <w:lastRenderedPageBreak/>
        <w:t>إجمالاً،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يُطلب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الوكالات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الثنائية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والمنفذة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أن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تقدم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تقارير،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الاجتماع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السادس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والتسعين،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114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مشروعًا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جاريًا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متأخرًا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التنفيذ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و11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شريحة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جارية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الاتفاقات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المتعددة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السنوات،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وتجديد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مشروعات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التعزيز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المؤسسي،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وإعداد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خطط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إدارة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إزالة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المواد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الهيدروكلوروفلوروكربونية،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بشأنها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يوصى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بتقديم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تقارير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الحالة.</w:t>
      </w:r>
    </w:p>
    <w:p w14:paraId="0C91658A" w14:textId="7D8B4BA8" w:rsidR="001D283C" w:rsidRPr="009848E9" w:rsidRDefault="00672D7F" w:rsidP="001D283C">
      <w:pPr>
        <w:pStyle w:val="Heading1"/>
        <w:bidi/>
        <w:rPr>
          <w:sz w:val="26"/>
          <w:szCs w:val="26"/>
          <w:rtl/>
        </w:rPr>
      </w:pPr>
      <w:r w:rsidRPr="009848E9">
        <w:rPr>
          <w:sz w:val="26"/>
          <w:szCs w:val="26"/>
          <w:rtl/>
        </w:rPr>
        <w:t>طلبت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اللجنة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التنفيذية،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اجتماعها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الثاني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والثمانين،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الوكالات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الثنائية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والوكالات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المنفذة،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i/>
          <w:iCs/>
          <w:sz w:val="26"/>
          <w:szCs w:val="26"/>
          <w:rtl/>
        </w:rPr>
        <w:t>من</w:t>
      </w:r>
      <w:r w:rsidR="00954B2D">
        <w:rPr>
          <w:i/>
          <w:iCs/>
          <w:sz w:val="26"/>
          <w:szCs w:val="26"/>
          <w:rtl/>
        </w:rPr>
        <w:t xml:space="preserve"> </w:t>
      </w:r>
      <w:r w:rsidRPr="009848E9">
        <w:rPr>
          <w:i/>
          <w:iCs/>
          <w:sz w:val="26"/>
          <w:szCs w:val="26"/>
          <w:rtl/>
        </w:rPr>
        <w:t>بين</w:t>
      </w:r>
      <w:r w:rsidR="00954B2D">
        <w:rPr>
          <w:i/>
          <w:iCs/>
          <w:sz w:val="26"/>
          <w:szCs w:val="26"/>
          <w:rtl/>
        </w:rPr>
        <w:t xml:space="preserve"> </w:t>
      </w:r>
      <w:r w:rsidRPr="009848E9">
        <w:rPr>
          <w:i/>
          <w:iCs/>
          <w:sz w:val="26"/>
          <w:szCs w:val="26"/>
          <w:rtl/>
        </w:rPr>
        <w:t>أمور</w:t>
      </w:r>
      <w:r w:rsidR="00954B2D">
        <w:rPr>
          <w:i/>
          <w:iCs/>
          <w:sz w:val="26"/>
          <w:szCs w:val="26"/>
          <w:rtl/>
        </w:rPr>
        <w:t xml:space="preserve"> </w:t>
      </w:r>
      <w:r w:rsidRPr="009848E9">
        <w:rPr>
          <w:i/>
          <w:iCs/>
          <w:sz w:val="26"/>
          <w:szCs w:val="26"/>
          <w:rtl/>
        </w:rPr>
        <w:t>أخرى</w:t>
      </w:r>
      <w:r w:rsidRPr="009848E9">
        <w:rPr>
          <w:sz w:val="26"/>
          <w:szCs w:val="26"/>
          <w:rtl/>
        </w:rPr>
        <w:t>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تقديم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تحديث،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قبل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الاجتماع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الأخير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كل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عام،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البلدان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تُقدَّم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لها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طلبات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تجديد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مشروعات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الدعم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المؤسسي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لمدة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عامَين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(المقرر82/11(ج)(2)).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وقد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قررت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اللجنة،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اجتماعها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الحادي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والتسعين،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تمديد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مدة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مراحل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تنفيذ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تجديد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مشروعات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الدعم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المؤسسي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سنتين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إلى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ثلاث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سنوات،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بالنسبة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لطلبات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تجديد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الدعم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المؤسسي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المقدمة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ابتداءً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الاجتماع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الثاني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والتسعين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فصاعداً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(المقرر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91/63(هـ)).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وعليه،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يمكن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أيضًا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تمديد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الفترة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الزمنية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المشار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إليها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المقرر82/11(ج)(2)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سنتين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إلى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ثلاث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سنوات.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ومن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شأن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هذا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التغيير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أن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يساعد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الحفاظ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على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استمرارية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رصد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التقديم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الدوري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لطلبات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تجديد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الدعم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المؤسسي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قبل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البلدان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المدرجة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المادة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5.</w:t>
      </w:r>
      <w:r w:rsidR="00954B2D">
        <w:rPr>
          <w:sz w:val="26"/>
          <w:szCs w:val="26"/>
          <w:rtl/>
        </w:rPr>
        <w:t xml:space="preserve"> </w:t>
      </w:r>
    </w:p>
    <w:p w14:paraId="40F12185" w14:textId="1EB7C518" w:rsidR="001D283C" w:rsidRPr="009848E9" w:rsidRDefault="001D283C" w:rsidP="001D283C">
      <w:pPr>
        <w:pStyle w:val="Heading1"/>
        <w:bidi/>
        <w:rPr>
          <w:sz w:val="26"/>
          <w:szCs w:val="26"/>
          <w:rtl/>
        </w:rPr>
      </w:pPr>
      <w:r w:rsidRPr="009848E9">
        <w:rPr>
          <w:sz w:val="26"/>
          <w:szCs w:val="26"/>
          <w:rtl/>
        </w:rPr>
        <w:t>قد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ترغب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اللجنة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التنفيذية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النظر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طلب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تحديث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الوكالات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الثنائية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والوكالات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المنفذة،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قبل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الاجتماع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الأخير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كل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عام،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البلدان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تُقدَّم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لها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طلبات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تجديد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مشروعات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الدعم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المؤسسي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لمدة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ثلاث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سنوات،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بدلًا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السنتين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المحددتين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المقرر82/11(ج)(2).</w:t>
      </w:r>
      <w:r w:rsidR="00954B2D">
        <w:rPr>
          <w:sz w:val="26"/>
          <w:szCs w:val="26"/>
          <w:rtl/>
        </w:rPr>
        <w:t xml:space="preserve"> </w:t>
      </w:r>
    </w:p>
    <w:p w14:paraId="602D0FA4" w14:textId="055844ED" w:rsidR="00594A38" w:rsidRPr="009848E9" w:rsidRDefault="00594A38" w:rsidP="00821309">
      <w:pPr>
        <w:bidi/>
        <w:spacing w:after="240"/>
        <w:ind w:left="720" w:hanging="720"/>
        <w:rPr>
          <w:b/>
          <w:bCs/>
          <w:sz w:val="26"/>
          <w:szCs w:val="26"/>
          <w:rtl/>
        </w:rPr>
      </w:pPr>
      <w:r w:rsidRPr="009848E9">
        <w:rPr>
          <w:b/>
          <w:bCs/>
          <w:sz w:val="26"/>
          <w:szCs w:val="26"/>
          <w:rtl/>
        </w:rPr>
        <w:t>2-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المشروعات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المعتمدة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في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إطار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المساهمات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الطوعية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الإضافية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لدعم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البدء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السريع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للتخفيض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التدريجي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للمواد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الهيدروفلوروكربونية</w:t>
      </w:r>
    </w:p>
    <w:p w14:paraId="3BBDEC1B" w14:textId="250491F0" w:rsidR="00594A38" w:rsidRPr="009848E9" w:rsidRDefault="00594A38" w:rsidP="00821309">
      <w:pPr>
        <w:pStyle w:val="Heading1"/>
        <w:bidi/>
        <w:rPr>
          <w:sz w:val="26"/>
          <w:szCs w:val="26"/>
          <w:rtl/>
        </w:rPr>
      </w:pPr>
      <w:r w:rsidRPr="009848E9">
        <w:rPr>
          <w:sz w:val="26"/>
          <w:szCs w:val="26"/>
          <w:rtl/>
        </w:rPr>
        <w:t>حتى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31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ديسمبر/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كانون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الأول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2023،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وافقت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اللجنة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التنفيذية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على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144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مشروعًا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يتعلق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بالمواد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الهيدروفلوروكربونية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إطار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المساهمات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الطوعية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الإضافية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وقدرها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22.75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مليون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دولار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أمريكي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(باستثناء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تكاليف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دعم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الوكالة).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ويرد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الجدول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5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ملخص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لحالة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هذه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المشروعات.</w:t>
      </w:r>
      <w:r w:rsidR="00954B2D">
        <w:rPr>
          <w:sz w:val="26"/>
          <w:szCs w:val="26"/>
          <w:rtl/>
        </w:rPr>
        <w:t xml:space="preserve"> </w:t>
      </w:r>
    </w:p>
    <w:p w14:paraId="0017A65F" w14:textId="6E25114F" w:rsidR="00594A38" w:rsidRPr="009848E9" w:rsidRDefault="00594A38" w:rsidP="00594A38">
      <w:pPr>
        <w:pStyle w:val="Heading1"/>
        <w:keepNext/>
        <w:keepLines/>
        <w:numPr>
          <w:ilvl w:val="0"/>
          <w:numId w:val="0"/>
        </w:numPr>
        <w:bidi/>
        <w:spacing w:after="0"/>
        <w:rPr>
          <w:b/>
          <w:sz w:val="26"/>
          <w:szCs w:val="26"/>
          <w:rtl/>
        </w:rPr>
      </w:pPr>
      <w:r w:rsidRPr="009848E9">
        <w:rPr>
          <w:b/>
          <w:bCs/>
          <w:sz w:val="26"/>
          <w:szCs w:val="26"/>
          <w:rtl/>
        </w:rPr>
        <w:t>الجدول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5.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حالة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المشروعات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المعتمدة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المتعلقة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بالمواد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الهيدروفلوروكربونية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حتى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نهاية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عام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2023</w:t>
      </w:r>
    </w:p>
    <w:tbl>
      <w:tblPr>
        <w:bidiVisual/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992"/>
        <w:gridCol w:w="1150"/>
        <w:gridCol w:w="1180"/>
        <w:gridCol w:w="1116"/>
        <w:gridCol w:w="1215"/>
        <w:gridCol w:w="957"/>
        <w:gridCol w:w="1248"/>
      </w:tblGrid>
      <w:tr w:rsidR="00970F45" w:rsidRPr="00970F45" w14:paraId="30A06E3D" w14:textId="77777777" w:rsidTr="003E5C0A">
        <w:trPr>
          <w:trHeight w:val="73"/>
        </w:trPr>
        <w:tc>
          <w:tcPr>
            <w:tcW w:w="1838" w:type="dxa"/>
            <w:vMerge w:val="restart"/>
            <w:shd w:val="clear" w:color="auto" w:fill="auto"/>
            <w:noWrap/>
            <w:hideMark/>
          </w:tcPr>
          <w:p w14:paraId="6D3D6797" w14:textId="77777777" w:rsidR="003E5C0A" w:rsidRPr="00970F45" w:rsidRDefault="003E5C0A" w:rsidP="003E5C0A">
            <w:pPr>
              <w:bidi/>
              <w:jc w:val="lef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النوع</w:t>
            </w:r>
          </w:p>
        </w:tc>
        <w:tc>
          <w:tcPr>
            <w:tcW w:w="3322" w:type="dxa"/>
            <w:gridSpan w:val="3"/>
            <w:shd w:val="clear" w:color="auto" w:fill="auto"/>
            <w:noWrap/>
            <w:hideMark/>
          </w:tcPr>
          <w:p w14:paraId="67BC04B6" w14:textId="25C6BE89" w:rsidR="003E5C0A" w:rsidRPr="00970F45" w:rsidRDefault="003E5C0A" w:rsidP="003E5C0A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عدد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المشروعات</w:t>
            </w:r>
          </w:p>
        </w:tc>
        <w:tc>
          <w:tcPr>
            <w:tcW w:w="4536" w:type="dxa"/>
            <w:gridSpan w:val="4"/>
            <w:shd w:val="clear" w:color="auto" w:fill="auto"/>
            <w:noWrap/>
            <w:hideMark/>
          </w:tcPr>
          <w:p w14:paraId="330DB9DF" w14:textId="77AD25A5" w:rsidR="003E5C0A" w:rsidRPr="00970F45" w:rsidRDefault="003E5C0A" w:rsidP="003E5C0A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التمويل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(بالدولار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الأمريكي)*</w:t>
            </w:r>
          </w:p>
        </w:tc>
      </w:tr>
      <w:tr w:rsidR="00970F45" w:rsidRPr="00970F45" w14:paraId="2BE8C6A3" w14:textId="77777777" w:rsidTr="003E5C0A">
        <w:trPr>
          <w:trHeight w:val="62"/>
        </w:trPr>
        <w:tc>
          <w:tcPr>
            <w:tcW w:w="1838" w:type="dxa"/>
            <w:vMerge/>
            <w:vAlign w:val="center"/>
            <w:hideMark/>
          </w:tcPr>
          <w:p w14:paraId="15B1E5EA" w14:textId="77777777" w:rsidR="003E5C0A" w:rsidRPr="00970F45" w:rsidRDefault="003E5C0A" w:rsidP="003E5C0A">
            <w:pPr>
              <w:jc w:val="left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14:paraId="64CE0DFC" w14:textId="77777777" w:rsidR="003E5C0A" w:rsidRPr="00970F45" w:rsidRDefault="003E5C0A" w:rsidP="003E5C0A">
            <w:pPr>
              <w:bidi/>
              <w:ind w:left="-107" w:right="-167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المعتمدة</w:t>
            </w:r>
          </w:p>
        </w:tc>
        <w:tc>
          <w:tcPr>
            <w:tcW w:w="1150" w:type="dxa"/>
            <w:shd w:val="clear" w:color="auto" w:fill="auto"/>
            <w:hideMark/>
          </w:tcPr>
          <w:p w14:paraId="4FFB5D6E" w14:textId="77777777" w:rsidR="003E5C0A" w:rsidRPr="00970F45" w:rsidRDefault="003E5C0A" w:rsidP="003E5C0A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المنجزة</w:t>
            </w:r>
          </w:p>
        </w:tc>
        <w:tc>
          <w:tcPr>
            <w:tcW w:w="1180" w:type="dxa"/>
            <w:shd w:val="clear" w:color="auto" w:fill="auto"/>
            <w:hideMark/>
          </w:tcPr>
          <w:p w14:paraId="793C197A" w14:textId="675D10D2" w:rsidR="003E5C0A" w:rsidRPr="00970F45" w:rsidRDefault="003E5C0A" w:rsidP="003E5C0A">
            <w:pPr>
              <w:bidi/>
              <w:ind w:left="-201" w:right="-195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نسبة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الإنجاز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(%)</w:t>
            </w:r>
          </w:p>
        </w:tc>
        <w:tc>
          <w:tcPr>
            <w:tcW w:w="1116" w:type="dxa"/>
            <w:shd w:val="clear" w:color="auto" w:fill="auto"/>
            <w:hideMark/>
          </w:tcPr>
          <w:p w14:paraId="11AA5954" w14:textId="77777777" w:rsidR="003E5C0A" w:rsidRPr="00970F45" w:rsidRDefault="003E5C0A" w:rsidP="003E5C0A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المعتمد</w:t>
            </w:r>
          </w:p>
        </w:tc>
        <w:tc>
          <w:tcPr>
            <w:tcW w:w="1215" w:type="dxa"/>
            <w:shd w:val="clear" w:color="auto" w:fill="auto"/>
            <w:hideMark/>
          </w:tcPr>
          <w:p w14:paraId="4F31B6AB" w14:textId="77777777" w:rsidR="003E5C0A" w:rsidRPr="00970F45" w:rsidRDefault="003E5C0A" w:rsidP="003E5C0A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المصروف</w:t>
            </w:r>
          </w:p>
        </w:tc>
        <w:tc>
          <w:tcPr>
            <w:tcW w:w="957" w:type="dxa"/>
            <w:shd w:val="clear" w:color="auto" w:fill="auto"/>
            <w:hideMark/>
          </w:tcPr>
          <w:p w14:paraId="41399F14" w14:textId="77777777" w:rsidR="003E5C0A" w:rsidRPr="00970F45" w:rsidRDefault="003E5C0A" w:rsidP="003E5C0A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الرصيد</w:t>
            </w:r>
          </w:p>
        </w:tc>
        <w:tc>
          <w:tcPr>
            <w:tcW w:w="1248" w:type="dxa"/>
            <w:shd w:val="clear" w:color="auto" w:fill="auto"/>
            <w:hideMark/>
          </w:tcPr>
          <w:p w14:paraId="5A989DC0" w14:textId="4E7E81F8" w:rsidR="003E5C0A" w:rsidRPr="00970F45" w:rsidRDefault="003E5C0A" w:rsidP="003E5C0A">
            <w:pPr>
              <w:bidi/>
              <w:ind w:left="-135" w:right="-159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نسبة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الصرف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(%)</w:t>
            </w:r>
          </w:p>
        </w:tc>
      </w:tr>
      <w:tr w:rsidR="00970F45" w:rsidRPr="00970F45" w14:paraId="4026E940" w14:textId="77777777" w:rsidTr="003E5C0A">
        <w:trPr>
          <w:trHeight w:val="150"/>
        </w:trPr>
        <w:tc>
          <w:tcPr>
            <w:tcW w:w="1838" w:type="dxa"/>
            <w:shd w:val="clear" w:color="auto" w:fill="auto"/>
            <w:noWrap/>
            <w:hideMark/>
          </w:tcPr>
          <w:p w14:paraId="1C1926AC" w14:textId="77777777" w:rsidR="003E5C0A" w:rsidRPr="00970F45" w:rsidRDefault="003E5C0A" w:rsidP="003E5C0A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استثماري**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BED4498" w14:textId="77777777" w:rsidR="003E5C0A" w:rsidRPr="00970F45" w:rsidRDefault="003E5C0A" w:rsidP="003E5C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</w:t>
            </w:r>
          </w:p>
        </w:tc>
        <w:tc>
          <w:tcPr>
            <w:tcW w:w="1150" w:type="dxa"/>
            <w:shd w:val="clear" w:color="auto" w:fill="auto"/>
            <w:noWrap/>
            <w:hideMark/>
          </w:tcPr>
          <w:p w14:paraId="286D1FDC" w14:textId="77777777" w:rsidR="003E5C0A" w:rsidRPr="00970F45" w:rsidRDefault="003E5C0A" w:rsidP="003E5C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</w:t>
            </w:r>
          </w:p>
        </w:tc>
        <w:tc>
          <w:tcPr>
            <w:tcW w:w="1180" w:type="dxa"/>
            <w:shd w:val="clear" w:color="auto" w:fill="auto"/>
            <w:noWrap/>
            <w:hideMark/>
          </w:tcPr>
          <w:p w14:paraId="7D6C0DF0" w14:textId="3491C065" w:rsidR="003E5C0A" w:rsidRPr="00970F45" w:rsidRDefault="003E5C0A" w:rsidP="003E5C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  <w:tc>
          <w:tcPr>
            <w:tcW w:w="1116" w:type="dxa"/>
            <w:shd w:val="clear" w:color="auto" w:fill="auto"/>
            <w:noWrap/>
            <w:hideMark/>
          </w:tcPr>
          <w:p w14:paraId="355FBA48" w14:textId="77777777" w:rsidR="003E5C0A" w:rsidRPr="00970F45" w:rsidRDefault="003E5C0A" w:rsidP="003E5C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8,396,417</w:t>
            </w:r>
          </w:p>
        </w:tc>
        <w:tc>
          <w:tcPr>
            <w:tcW w:w="1215" w:type="dxa"/>
            <w:shd w:val="clear" w:color="auto" w:fill="auto"/>
            <w:noWrap/>
            <w:hideMark/>
          </w:tcPr>
          <w:p w14:paraId="347A2D01" w14:textId="77777777" w:rsidR="003E5C0A" w:rsidRPr="00970F45" w:rsidRDefault="003E5C0A" w:rsidP="003E5C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8,153,068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4E1D58D4" w14:textId="77777777" w:rsidR="003E5C0A" w:rsidRPr="00970F45" w:rsidRDefault="003E5C0A" w:rsidP="003E5C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243,349</w:t>
            </w:r>
          </w:p>
        </w:tc>
        <w:tc>
          <w:tcPr>
            <w:tcW w:w="1248" w:type="dxa"/>
            <w:shd w:val="clear" w:color="auto" w:fill="auto"/>
            <w:noWrap/>
            <w:hideMark/>
          </w:tcPr>
          <w:p w14:paraId="56E59235" w14:textId="740C44F7" w:rsidR="003E5C0A" w:rsidRPr="00970F45" w:rsidRDefault="003E5C0A" w:rsidP="003E5C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97</w:t>
            </w:r>
          </w:p>
        </w:tc>
      </w:tr>
      <w:tr w:rsidR="00970F45" w:rsidRPr="00970F45" w14:paraId="0F987D49" w14:textId="77777777" w:rsidTr="003E5C0A">
        <w:trPr>
          <w:trHeight w:val="50"/>
        </w:trPr>
        <w:tc>
          <w:tcPr>
            <w:tcW w:w="1838" w:type="dxa"/>
            <w:shd w:val="clear" w:color="auto" w:fill="auto"/>
            <w:hideMark/>
          </w:tcPr>
          <w:p w14:paraId="2FCF089A" w14:textId="2D1C10FB" w:rsidR="003E5C0A" w:rsidRPr="00970F45" w:rsidRDefault="003E5C0A" w:rsidP="003E5C0A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إعداد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مشروع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489D94F" w14:textId="77777777" w:rsidR="003E5C0A" w:rsidRPr="00970F45" w:rsidRDefault="003E5C0A" w:rsidP="003E5C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</w:t>
            </w:r>
          </w:p>
        </w:tc>
        <w:tc>
          <w:tcPr>
            <w:tcW w:w="1150" w:type="dxa"/>
            <w:shd w:val="clear" w:color="auto" w:fill="auto"/>
            <w:noWrap/>
            <w:hideMark/>
          </w:tcPr>
          <w:p w14:paraId="27626B9D" w14:textId="77777777" w:rsidR="003E5C0A" w:rsidRPr="00970F45" w:rsidRDefault="003E5C0A" w:rsidP="003E5C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</w:t>
            </w:r>
          </w:p>
        </w:tc>
        <w:tc>
          <w:tcPr>
            <w:tcW w:w="1180" w:type="dxa"/>
            <w:shd w:val="clear" w:color="auto" w:fill="auto"/>
            <w:noWrap/>
            <w:hideMark/>
          </w:tcPr>
          <w:p w14:paraId="05C73D8E" w14:textId="568EB4A9" w:rsidR="003E5C0A" w:rsidRPr="00970F45" w:rsidRDefault="003E5C0A" w:rsidP="003E5C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  <w:tc>
          <w:tcPr>
            <w:tcW w:w="1116" w:type="dxa"/>
            <w:shd w:val="clear" w:color="auto" w:fill="auto"/>
            <w:hideMark/>
          </w:tcPr>
          <w:p w14:paraId="47912A0E" w14:textId="77777777" w:rsidR="003E5C0A" w:rsidRPr="00970F45" w:rsidRDefault="003E5C0A" w:rsidP="003E5C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214,781</w:t>
            </w:r>
          </w:p>
        </w:tc>
        <w:tc>
          <w:tcPr>
            <w:tcW w:w="1215" w:type="dxa"/>
            <w:shd w:val="clear" w:color="auto" w:fill="auto"/>
            <w:hideMark/>
          </w:tcPr>
          <w:p w14:paraId="27074124" w14:textId="77777777" w:rsidR="003E5C0A" w:rsidRPr="00970F45" w:rsidRDefault="003E5C0A" w:rsidP="003E5C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214,780</w:t>
            </w:r>
          </w:p>
        </w:tc>
        <w:tc>
          <w:tcPr>
            <w:tcW w:w="957" w:type="dxa"/>
            <w:shd w:val="clear" w:color="auto" w:fill="auto"/>
            <w:hideMark/>
          </w:tcPr>
          <w:p w14:paraId="5C5AC4B0" w14:textId="70B1F66D" w:rsidR="003E5C0A" w:rsidRPr="00970F45" w:rsidRDefault="003E5C0A" w:rsidP="003E5C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</w:t>
            </w:r>
          </w:p>
        </w:tc>
        <w:tc>
          <w:tcPr>
            <w:tcW w:w="1248" w:type="dxa"/>
            <w:shd w:val="clear" w:color="auto" w:fill="auto"/>
            <w:noWrap/>
            <w:hideMark/>
          </w:tcPr>
          <w:p w14:paraId="21388023" w14:textId="15BE9BFD" w:rsidR="003E5C0A" w:rsidRPr="00970F45" w:rsidRDefault="003E5C0A" w:rsidP="003E5C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06E10560" w14:textId="77777777" w:rsidTr="003E5C0A">
        <w:trPr>
          <w:trHeight w:val="50"/>
        </w:trPr>
        <w:tc>
          <w:tcPr>
            <w:tcW w:w="1838" w:type="dxa"/>
            <w:shd w:val="clear" w:color="auto" w:fill="auto"/>
            <w:hideMark/>
          </w:tcPr>
          <w:p w14:paraId="680B0055" w14:textId="6C6C70BE" w:rsidR="003E5C0A" w:rsidRPr="00970F45" w:rsidRDefault="003E5C0A" w:rsidP="003E5C0A">
            <w:pPr>
              <w:bidi/>
              <w:ind w:right="-103"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مساعدة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فنية</w:t>
            </w:r>
            <w:r w:rsidR="00954B2D">
              <w:rPr>
                <w:rtl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9189A2B" w14:textId="77777777" w:rsidR="003E5C0A" w:rsidRPr="00970F45" w:rsidRDefault="003E5C0A" w:rsidP="003E5C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128</w:t>
            </w:r>
          </w:p>
        </w:tc>
        <w:tc>
          <w:tcPr>
            <w:tcW w:w="1150" w:type="dxa"/>
            <w:shd w:val="clear" w:color="auto" w:fill="auto"/>
            <w:hideMark/>
          </w:tcPr>
          <w:p w14:paraId="0FDF1C92" w14:textId="77777777" w:rsidR="003E5C0A" w:rsidRPr="00970F45" w:rsidRDefault="003E5C0A" w:rsidP="003E5C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128</w:t>
            </w:r>
          </w:p>
        </w:tc>
        <w:tc>
          <w:tcPr>
            <w:tcW w:w="1180" w:type="dxa"/>
            <w:shd w:val="clear" w:color="auto" w:fill="auto"/>
            <w:noWrap/>
            <w:hideMark/>
          </w:tcPr>
          <w:p w14:paraId="7D57C24F" w14:textId="3BB5ACA8" w:rsidR="003E5C0A" w:rsidRPr="00970F45" w:rsidRDefault="003E5C0A" w:rsidP="003E5C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  <w:tc>
          <w:tcPr>
            <w:tcW w:w="1116" w:type="dxa"/>
            <w:shd w:val="clear" w:color="auto" w:fill="auto"/>
            <w:hideMark/>
          </w:tcPr>
          <w:p w14:paraId="2AC65686" w14:textId="41F92AB7" w:rsidR="003E5C0A" w:rsidRPr="00970F45" w:rsidRDefault="0012739F" w:rsidP="003E5C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14,140,333</w:t>
            </w:r>
          </w:p>
        </w:tc>
        <w:tc>
          <w:tcPr>
            <w:tcW w:w="1215" w:type="dxa"/>
            <w:shd w:val="clear" w:color="auto" w:fill="auto"/>
            <w:hideMark/>
          </w:tcPr>
          <w:p w14:paraId="15F2160B" w14:textId="0BC177C0" w:rsidR="003E5C0A" w:rsidRPr="00970F45" w:rsidRDefault="00EA2F33" w:rsidP="003E5C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13,843,589</w:t>
            </w:r>
          </w:p>
        </w:tc>
        <w:tc>
          <w:tcPr>
            <w:tcW w:w="957" w:type="dxa"/>
            <w:shd w:val="clear" w:color="auto" w:fill="auto"/>
            <w:hideMark/>
          </w:tcPr>
          <w:p w14:paraId="034462CA" w14:textId="17A03C2E" w:rsidR="003E5C0A" w:rsidRPr="00970F45" w:rsidRDefault="00EA2F33" w:rsidP="003E5C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296,744</w:t>
            </w:r>
          </w:p>
        </w:tc>
        <w:tc>
          <w:tcPr>
            <w:tcW w:w="1248" w:type="dxa"/>
            <w:shd w:val="clear" w:color="auto" w:fill="auto"/>
            <w:noWrap/>
            <w:hideMark/>
          </w:tcPr>
          <w:p w14:paraId="718E9B19" w14:textId="4C72EDE2" w:rsidR="003E5C0A" w:rsidRPr="00970F45" w:rsidRDefault="003E5C0A" w:rsidP="003E5C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98</w:t>
            </w:r>
          </w:p>
        </w:tc>
      </w:tr>
      <w:tr w:rsidR="00970F45" w:rsidRPr="00970F45" w14:paraId="2917102A" w14:textId="77777777" w:rsidTr="003E5C0A">
        <w:trPr>
          <w:trHeight w:val="50"/>
        </w:trPr>
        <w:tc>
          <w:tcPr>
            <w:tcW w:w="1838" w:type="dxa"/>
            <w:shd w:val="clear" w:color="auto" w:fill="auto"/>
            <w:hideMark/>
          </w:tcPr>
          <w:p w14:paraId="0197DEAA" w14:textId="77777777" w:rsidR="003E5C0A" w:rsidRPr="00970F45" w:rsidRDefault="003E5C0A" w:rsidP="003E5C0A">
            <w:pPr>
              <w:bidi/>
              <w:jc w:val="lef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المجموع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A45C85F" w14:textId="77777777" w:rsidR="003E5C0A" w:rsidRPr="00970F45" w:rsidRDefault="003E5C0A" w:rsidP="003E5C0A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144</w:t>
            </w:r>
          </w:p>
        </w:tc>
        <w:tc>
          <w:tcPr>
            <w:tcW w:w="1150" w:type="dxa"/>
            <w:shd w:val="clear" w:color="auto" w:fill="auto"/>
            <w:hideMark/>
          </w:tcPr>
          <w:p w14:paraId="2224A939" w14:textId="77777777" w:rsidR="003E5C0A" w:rsidRPr="00970F45" w:rsidRDefault="003E5C0A" w:rsidP="003E5C0A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144</w:t>
            </w:r>
          </w:p>
        </w:tc>
        <w:tc>
          <w:tcPr>
            <w:tcW w:w="1180" w:type="dxa"/>
            <w:shd w:val="clear" w:color="auto" w:fill="auto"/>
            <w:noWrap/>
            <w:hideMark/>
          </w:tcPr>
          <w:p w14:paraId="737CC44C" w14:textId="43AD8D23" w:rsidR="003E5C0A" w:rsidRPr="00970F45" w:rsidRDefault="003E5C0A" w:rsidP="003E5C0A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100</w:t>
            </w:r>
          </w:p>
        </w:tc>
        <w:tc>
          <w:tcPr>
            <w:tcW w:w="1116" w:type="dxa"/>
            <w:shd w:val="clear" w:color="auto" w:fill="auto"/>
            <w:hideMark/>
          </w:tcPr>
          <w:p w14:paraId="14839A96" w14:textId="77CA611A" w:rsidR="003E5C0A" w:rsidRPr="00970F45" w:rsidRDefault="00A12348" w:rsidP="003E5C0A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22,751,531</w:t>
            </w:r>
          </w:p>
        </w:tc>
        <w:tc>
          <w:tcPr>
            <w:tcW w:w="1215" w:type="dxa"/>
            <w:shd w:val="clear" w:color="auto" w:fill="auto"/>
            <w:hideMark/>
          </w:tcPr>
          <w:p w14:paraId="17CE3374" w14:textId="30B7C604" w:rsidR="003E5C0A" w:rsidRPr="00970F45" w:rsidRDefault="00A12348" w:rsidP="003E5C0A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22,211,436</w:t>
            </w:r>
          </w:p>
        </w:tc>
        <w:tc>
          <w:tcPr>
            <w:tcW w:w="957" w:type="dxa"/>
            <w:shd w:val="clear" w:color="auto" w:fill="auto"/>
            <w:hideMark/>
          </w:tcPr>
          <w:p w14:paraId="5C989D24" w14:textId="59172C8E" w:rsidR="003E5C0A" w:rsidRPr="00970F45" w:rsidRDefault="00A12348" w:rsidP="003E5C0A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540,095</w:t>
            </w:r>
          </w:p>
        </w:tc>
        <w:tc>
          <w:tcPr>
            <w:tcW w:w="1248" w:type="dxa"/>
            <w:shd w:val="clear" w:color="auto" w:fill="auto"/>
            <w:noWrap/>
            <w:hideMark/>
          </w:tcPr>
          <w:p w14:paraId="65D14A2A" w14:textId="701CE10C" w:rsidR="003E5C0A" w:rsidRPr="00970F45" w:rsidRDefault="003E5C0A" w:rsidP="003E5C0A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bookmarkStart w:id="2" w:name="_Hlk179116514"/>
            <w:r>
              <w:rPr>
                <w:b/>
                <w:bCs/>
                <w:sz w:val="20"/>
                <w:szCs w:val="20"/>
                <w:rtl/>
              </w:rPr>
              <w:t>98</w:t>
            </w:r>
            <w:bookmarkEnd w:id="2"/>
          </w:p>
        </w:tc>
      </w:tr>
    </w:tbl>
    <w:p w14:paraId="74FC59DE" w14:textId="5ACCEF6B" w:rsidR="00594A38" w:rsidRPr="009848E9" w:rsidRDefault="00594A38" w:rsidP="00594A38">
      <w:pPr>
        <w:keepNext/>
        <w:keepLines/>
        <w:bidi/>
        <w:rPr>
          <w:sz w:val="20"/>
          <w:szCs w:val="20"/>
          <w:rtl/>
        </w:rPr>
      </w:pPr>
      <w:r w:rsidRPr="009848E9">
        <w:rPr>
          <w:sz w:val="20"/>
          <w:szCs w:val="20"/>
          <w:rtl/>
        </w:rPr>
        <w:t>*</w:t>
      </w:r>
      <w:r w:rsidR="00954B2D">
        <w:rPr>
          <w:sz w:val="20"/>
          <w:szCs w:val="20"/>
          <w:rtl/>
        </w:rPr>
        <w:t xml:space="preserve"> </w:t>
      </w:r>
      <w:r w:rsidRPr="009848E9">
        <w:rPr>
          <w:sz w:val="20"/>
          <w:szCs w:val="20"/>
          <w:rtl/>
        </w:rPr>
        <w:t>لا</w:t>
      </w:r>
      <w:r w:rsidR="00954B2D">
        <w:rPr>
          <w:sz w:val="20"/>
          <w:szCs w:val="20"/>
          <w:rtl/>
        </w:rPr>
        <w:t xml:space="preserve"> </w:t>
      </w:r>
      <w:r w:rsidRPr="009848E9">
        <w:rPr>
          <w:sz w:val="20"/>
          <w:szCs w:val="20"/>
          <w:rtl/>
        </w:rPr>
        <w:t>يشمل</w:t>
      </w:r>
      <w:r w:rsidR="00954B2D">
        <w:rPr>
          <w:sz w:val="20"/>
          <w:szCs w:val="20"/>
          <w:rtl/>
        </w:rPr>
        <w:t xml:space="preserve"> </w:t>
      </w:r>
      <w:r w:rsidRPr="009848E9">
        <w:rPr>
          <w:sz w:val="20"/>
          <w:szCs w:val="20"/>
          <w:rtl/>
        </w:rPr>
        <w:t>تكاليف</w:t>
      </w:r>
      <w:r w:rsidR="00954B2D">
        <w:rPr>
          <w:sz w:val="20"/>
          <w:szCs w:val="20"/>
          <w:rtl/>
        </w:rPr>
        <w:t xml:space="preserve"> </w:t>
      </w:r>
      <w:r w:rsidRPr="009848E9">
        <w:rPr>
          <w:sz w:val="20"/>
          <w:szCs w:val="20"/>
          <w:rtl/>
        </w:rPr>
        <w:t>دعم</w:t>
      </w:r>
      <w:r w:rsidR="00954B2D">
        <w:rPr>
          <w:sz w:val="20"/>
          <w:szCs w:val="20"/>
          <w:rtl/>
        </w:rPr>
        <w:t xml:space="preserve"> </w:t>
      </w:r>
      <w:r w:rsidRPr="009848E9">
        <w:rPr>
          <w:sz w:val="20"/>
          <w:szCs w:val="20"/>
          <w:rtl/>
        </w:rPr>
        <w:t>الوكالة.</w:t>
      </w:r>
      <w:r w:rsidR="00954B2D">
        <w:rPr>
          <w:sz w:val="20"/>
          <w:szCs w:val="20"/>
          <w:rtl/>
        </w:rPr>
        <w:t xml:space="preserve"> </w:t>
      </w:r>
    </w:p>
    <w:p w14:paraId="10108BFF" w14:textId="406BBD46" w:rsidR="00594A38" w:rsidRPr="009848E9" w:rsidRDefault="00594A38" w:rsidP="00594A38">
      <w:pPr>
        <w:bidi/>
        <w:rPr>
          <w:sz w:val="20"/>
          <w:szCs w:val="20"/>
          <w:rtl/>
        </w:rPr>
      </w:pPr>
      <w:r w:rsidRPr="009848E9">
        <w:rPr>
          <w:sz w:val="20"/>
          <w:szCs w:val="20"/>
          <w:rtl/>
        </w:rPr>
        <w:t>**</w:t>
      </w:r>
      <w:r w:rsidR="00954B2D">
        <w:rPr>
          <w:sz w:val="20"/>
          <w:szCs w:val="20"/>
          <w:rtl/>
        </w:rPr>
        <w:t xml:space="preserve"> </w:t>
      </w:r>
      <w:r w:rsidRPr="009848E9">
        <w:rPr>
          <w:sz w:val="20"/>
          <w:szCs w:val="20"/>
          <w:rtl/>
        </w:rPr>
        <w:t>تمت</w:t>
      </w:r>
      <w:r w:rsidR="00954B2D">
        <w:rPr>
          <w:sz w:val="20"/>
          <w:szCs w:val="20"/>
          <w:rtl/>
        </w:rPr>
        <w:t xml:space="preserve"> </w:t>
      </w:r>
      <w:r w:rsidRPr="009848E9">
        <w:rPr>
          <w:sz w:val="20"/>
          <w:szCs w:val="20"/>
          <w:rtl/>
        </w:rPr>
        <w:t>إزالة</w:t>
      </w:r>
      <w:r w:rsidR="00954B2D">
        <w:rPr>
          <w:sz w:val="20"/>
          <w:szCs w:val="20"/>
          <w:rtl/>
        </w:rPr>
        <w:t xml:space="preserve"> </w:t>
      </w:r>
      <w:r w:rsidRPr="009848E9">
        <w:rPr>
          <w:sz w:val="20"/>
          <w:szCs w:val="20"/>
          <w:rtl/>
        </w:rPr>
        <w:t>678.8</w:t>
      </w:r>
      <w:r w:rsidR="00954B2D">
        <w:rPr>
          <w:sz w:val="20"/>
          <w:szCs w:val="20"/>
          <w:rtl/>
        </w:rPr>
        <w:t xml:space="preserve"> </w:t>
      </w:r>
      <w:r w:rsidRPr="009848E9">
        <w:rPr>
          <w:sz w:val="20"/>
          <w:szCs w:val="20"/>
          <w:rtl/>
        </w:rPr>
        <w:t>طن</w:t>
      </w:r>
      <w:r w:rsidR="00954B2D">
        <w:rPr>
          <w:sz w:val="20"/>
          <w:szCs w:val="20"/>
          <w:rtl/>
        </w:rPr>
        <w:t xml:space="preserve"> </w:t>
      </w:r>
      <w:r w:rsidRPr="009848E9">
        <w:rPr>
          <w:sz w:val="20"/>
          <w:szCs w:val="20"/>
          <w:rtl/>
        </w:rPr>
        <w:t>متري</w:t>
      </w:r>
      <w:r w:rsidR="00954B2D">
        <w:rPr>
          <w:sz w:val="20"/>
          <w:szCs w:val="20"/>
          <w:rtl/>
        </w:rPr>
        <w:t xml:space="preserve"> </w:t>
      </w:r>
      <w:r w:rsidRPr="009848E9">
        <w:rPr>
          <w:sz w:val="20"/>
          <w:szCs w:val="20"/>
          <w:rtl/>
        </w:rPr>
        <w:t>(970,373</w:t>
      </w:r>
      <w:r w:rsidR="00954B2D">
        <w:rPr>
          <w:sz w:val="20"/>
          <w:szCs w:val="20"/>
          <w:rtl/>
        </w:rPr>
        <w:t xml:space="preserve"> </w:t>
      </w:r>
      <w:r w:rsidRPr="009848E9">
        <w:rPr>
          <w:sz w:val="20"/>
          <w:szCs w:val="20"/>
          <w:rtl/>
        </w:rPr>
        <w:t>طنًا</w:t>
      </w:r>
      <w:r w:rsidR="00954B2D">
        <w:rPr>
          <w:sz w:val="20"/>
          <w:szCs w:val="20"/>
          <w:rtl/>
        </w:rPr>
        <w:t xml:space="preserve"> </w:t>
      </w:r>
      <w:r w:rsidRPr="009848E9">
        <w:rPr>
          <w:sz w:val="20"/>
          <w:szCs w:val="20"/>
          <w:rtl/>
        </w:rPr>
        <w:t>من</w:t>
      </w:r>
      <w:r w:rsidR="00954B2D">
        <w:rPr>
          <w:sz w:val="20"/>
          <w:szCs w:val="20"/>
          <w:rtl/>
        </w:rPr>
        <w:t xml:space="preserve"> </w:t>
      </w:r>
      <w:r w:rsidRPr="009848E9">
        <w:rPr>
          <w:sz w:val="20"/>
          <w:szCs w:val="20"/>
          <w:rtl/>
        </w:rPr>
        <w:t>مكافئ</w:t>
      </w:r>
      <w:r w:rsidR="00954B2D">
        <w:rPr>
          <w:sz w:val="20"/>
          <w:szCs w:val="20"/>
          <w:rtl/>
        </w:rPr>
        <w:t xml:space="preserve"> </w:t>
      </w:r>
      <w:r w:rsidRPr="009848E9">
        <w:rPr>
          <w:sz w:val="20"/>
          <w:szCs w:val="20"/>
          <w:rtl/>
        </w:rPr>
        <w:t>ثاني</w:t>
      </w:r>
      <w:r w:rsidR="00954B2D">
        <w:rPr>
          <w:sz w:val="20"/>
          <w:szCs w:val="20"/>
          <w:rtl/>
        </w:rPr>
        <w:t xml:space="preserve"> </w:t>
      </w:r>
      <w:r w:rsidRPr="009848E9">
        <w:rPr>
          <w:sz w:val="20"/>
          <w:szCs w:val="20"/>
          <w:rtl/>
        </w:rPr>
        <w:t>أكسيد</w:t>
      </w:r>
      <w:r w:rsidR="00954B2D">
        <w:rPr>
          <w:sz w:val="20"/>
          <w:szCs w:val="20"/>
          <w:rtl/>
        </w:rPr>
        <w:t xml:space="preserve"> </w:t>
      </w:r>
      <w:r w:rsidRPr="009848E9">
        <w:rPr>
          <w:sz w:val="20"/>
          <w:szCs w:val="20"/>
          <w:rtl/>
        </w:rPr>
        <w:t>الكربون)</w:t>
      </w:r>
      <w:r w:rsidR="00954B2D">
        <w:rPr>
          <w:sz w:val="20"/>
          <w:szCs w:val="20"/>
          <w:rtl/>
        </w:rPr>
        <w:t xml:space="preserve"> </w:t>
      </w:r>
      <w:r w:rsidRPr="009848E9">
        <w:rPr>
          <w:sz w:val="20"/>
          <w:szCs w:val="20"/>
          <w:rtl/>
        </w:rPr>
        <w:t>من</w:t>
      </w:r>
      <w:r w:rsidR="00954B2D">
        <w:rPr>
          <w:sz w:val="20"/>
          <w:szCs w:val="20"/>
          <w:rtl/>
        </w:rPr>
        <w:t xml:space="preserve"> </w:t>
      </w:r>
      <w:r w:rsidRPr="009848E9">
        <w:rPr>
          <w:sz w:val="20"/>
          <w:szCs w:val="20"/>
          <w:rtl/>
        </w:rPr>
        <w:t>أصل</w:t>
      </w:r>
      <w:r w:rsidR="00954B2D">
        <w:rPr>
          <w:sz w:val="20"/>
          <w:szCs w:val="20"/>
          <w:rtl/>
        </w:rPr>
        <w:t xml:space="preserve"> </w:t>
      </w:r>
      <w:r w:rsidRPr="009848E9">
        <w:rPr>
          <w:sz w:val="20"/>
          <w:szCs w:val="20"/>
          <w:rtl/>
        </w:rPr>
        <w:t>775.4</w:t>
      </w:r>
      <w:r w:rsidR="00954B2D">
        <w:rPr>
          <w:sz w:val="20"/>
          <w:szCs w:val="20"/>
          <w:rtl/>
        </w:rPr>
        <w:t xml:space="preserve"> </w:t>
      </w:r>
      <w:r w:rsidRPr="009848E9">
        <w:rPr>
          <w:sz w:val="20"/>
          <w:szCs w:val="20"/>
          <w:rtl/>
        </w:rPr>
        <w:t>طن</w:t>
      </w:r>
      <w:r w:rsidR="00954B2D">
        <w:rPr>
          <w:sz w:val="20"/>
          <w:szCs w:val="20"/>
          <w:rtl/>
        </w:rPr>
        <w:t xml:space="preserve"> </w:t>
      </w:r>
      <w:r w:rsidRPr="009848E9">
        <w:rPr>
          <w:sz w:val="20"/>
          <w:szCs w:val="20"/>
          <w:rtl/>
        </w:rPr>
        <w:t>متري</w:t>
      </w:r>
      <w:r w:rsidR="00954B2D">
        <w:rPr>
          <w:sz w:val="20"/>
          <w:szCs w:val="20"/>
          <w:rtl/>
        </w:rPr>
        <w:t xml:space="preserve"> </w:t>
      </w:r>
      <w:r w:rsidRPr="009848E9">
        <w:rPr>
          <w:sz w:val="20"/>
          <w:szCs w:val="20"/>
          <w:rtl/>
        </w:rPr>
        <w:t>(1,108,442</w:t>
      </w:r>
      <w:r w:rsidR="00954B2D">
        <w:rPr>
          <w:sz w:val="20"/>
          <w:szCs w:val="20"/>
          <w:rtl/>
        </w:rPr>
        <w:t xml:space="preserve"> </w:t>
      </w:r>
      <w:r w:rsidRPr="009848E9">
        <w:rPr>
          <w:sz w:val="20"/>
          <w:szCs w:val="20"/>
          <w:rtl/>
        </w:rPr>
        <w:t>طنًا</w:t>
      </w:r>
      <w:r w:rsidR="00954B2D">
        <w:rPr>
          <w:sz w:val="20"/>
          <w:szCs w:val="20"/>
          <w:rtl/>
        </w:rPr>
        <w:t xml:space="preserve"> </w:t>
      </w:r>
      <w:r w:rsidRPr="009848E9">
        <w:rPr>
          <w:sz w:val="20"/>
          <w:szCs w:val="20"/>
          <w:rtl/>
        </w:rPr>
        <w:t>من</w:t>
      </w:r>
      <w:r w:rsidR="00954B2D">
        <w:rPr>
          <w:sz w:val="20"/>
          <w:szCs w:val="20"/>
          <w:rtl/>
        </w:rPr>
        <w:t xml:space="preserve"> </w:t>
      </w:r>
      <w:r w:rsidRPr="009848E9">
        <w:rPr>
          <w:sz w:val="20"/>
          <w:szCs w:val="20"/>
          <w:rtl/>
        </w:rPr>
        <w:t>مكافئ</w:t>
      </w:r>
      <w:r w:rsidR="00954B2D">
        <w:rPr>
          <w:sz w:val="20"/>
          <w:szCs w:val="20"/>
          <w:rtl/>
        </w:rPr>
        <w:t xml:space="preserve"> </w:t>
      </w:r>
      <w:r w:rsidRPr="009848E9">
        <w:rPr>
          <w:sz w:val="20"/>
          <w:szCs w:val="20"/>
          <w:rtl/>
        </w:rPr>
        <w:t>ثاني</w:t>
      </w:r>
      <w:r w:rsidR="00954B2D">
        <w:rPr>
          <w:sz w:val="20"/>
          <w:szCs w:val="20"/>
          <w:rtl/>
        </w:rPr>
        <w:t xml:space="preserve"> </w:t>
      </w:r>
      <w:r w:rsidRPr="009848E9">
        <w:rPr>
          <w:sz w:val="20"/>
          <w:szCs w:val="20"/>
          <w:rtl/>
        </w:rPr>
        <w:t>أكسيد</w:t>
      </w:r>
      <w:r w:rsidR="00954B2D">
        <w:rPr>
          <w:sz w:val="20"/>
          <w:szCs w:val="20"/>
          <w:rtl/>
        </w:rPr>
        <w:t xml:space="preserve"> </w:t>
      </w:r>
      <w:r w:rsidRPr="009848E9">
        <w:rPr>
          <w:sz w:val="20"/>
          <w:szCs w:val="20"/>
          <w:rtl/>
        </w:rPr>
        <w:t>الكربون)</w:t>
      </w:r>
      <w:r w:rsidR="00954B2D">
        <w:rPr>
          <w:sz w:val="20"/>
          <w:szCs w:val="20"/>
          <w:rtl/>
        </w:rPr>
        <w:t xml:space="preserve"> </w:t>
      </w:r>
      <w:r w:rsidRPr="009848E9">
        <w:rPr>
          <w:sz w:val="20"/>
          <w:szCs w:val="20"/>
          <w:rtl/>
        </w:rPr>
        <w:t>من</w:t>
      </w:r>
      <w:r w:rsidR="00954B2D">
        <w:rPr>
          <w:sz w:val="20"/>
          <w:szCs w:val="20"/>
          <w:rtl/>
        </w:rPr>
        <w:t xml:space="preserve"> </w:t>
      </w:r>
      <w:r w:rsidRPr="009848E9">
        <w:rPr>
          <w:sz w:val="20"/>
          <w:szCs w:val="20"/>
          <w:rtl/>
        </w:rPr>
        <w:t>المواد</w:t>
      </w:r>
      <w:r w:rsidR="00954B2D">
        <w:rPr>
          <w:sz w:val="20"/>
          <w:szCs w:val="20"/>
          <w:rtl/>
        </w:rPr>
        <w:t xml:space="preserve"> </w:t>
      </w:r>
      <w:r w:rsidRPr="009848E9">
        <w:rPr>
          <w:sz w:val="20"/>
          <w:szCs w:val="20"/>
          <w:rtl/>
        </w:rPr>
        <w:t>الهيدروفلوروكربونية.</w:t>
      </w:r>
    </w:p>
    <w:p w14:paraId="65D760DE" w14:textId="77777777" w:rsidR="00594A38" w:rsidRPr="00970F45" w:rsidRDefault="00594A38" w:rsidP="00594A38">
      <w:pPr>
        <w:rPr>
          <w:sz w:val="19"/>
          <w:szCs w:val="19"/>
        </w:rPr>
      </w:pPr>
    </w:p>
    <w:p w14:paraId="12AC1D70" w14:textId="419BB6B8" w:rsidR="00594A38" w:rsidRPr="009848E9" w:rsidRDefault="00245A78" w:rsidP="00594A38">
      <w:pPr>
        <w:pStyle w:val="Heading1"/>
        <w:bidi/>
        <w:rPr>
          <w:sz w:val="26"/>
          <w:szCs w:val="26"/>
          <w:rtl/>
        </w:rPr>
      </w:pPr>
      <w:r w:rsidRPr="009848E9">
        <w:rPr>
          <w:sz w:val="26"/>
          <w:szCs w:val="26"/>
          <w:rtl/>
        </w:rPr>
        <w:t>تم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إنجاز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كامل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المعتمدة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نهاية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عام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2023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والبالغ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عددها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144.</w:t>
      </w:r>
      <w:r w:rsidR="00954B2D">
        <w:rPr>
          <w:sz w:val="26"/>
          <w:szCs w:val="26"/>
          <w:rtl/>
        </w:rPr>
        <w:t xml:space="preserve"> </w:t>
      </w:r>
    </w:p>
    <w:p w14:paraId="4D762A17" w14:textId="3395BF5B" w:rsidR="005219E1" w:rsidRPr="009848E9" w:rsidRDefault="00594A38" w:rsidP="00594A38">
      <w:pPr>
        <w:pStyle w:val="Heading1"/>
        <w:bidi/>
        <w:rPr>
          <w:sz w:val="26"/>
          <w:szCs w:val="26"/>
          <w:rtl/>
        </w:rPr>
      </w:pPr>
      <w:r w:rsidRPr="009848E9">
        <w:rPr>
          <w:sz w:val="26"/>
          <w:szCs w:val="26"/>
          <w:rtl/>
        </w:rPr>
        <w:t>وتراكميًا،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صرف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22,211,436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دولارًا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أمريكيًا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إجمالي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قدره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22,751,531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دولارًا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أمريكيًا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معتمد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لصرفه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(باستثناء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تكاليف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دعم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الوكالة)،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يمثل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معدل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صرف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قدره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98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المئة.</w:t>
      </w:r>
      <w:r w:rsidR="00954B2D">
        <w:rPr>
          <w:sz w:val="26"/>
          <w:szCs w:val="26"/>
          <w:rtl/>
        </w:rPr>
        <w:t xml:space="preserve"> </w:t>
      </w:r>
    </w:p>
    <w:p w14:paraId="6FF1FDAB" w14:textId="47D254F6" w:rsidR="00594A38" w:rsidRPr="009848E9" w:rsidRDefault="00725C49" w:rsidP="00594A38">
      <w:pPr>
        <w:pStyle w:val="Heading1"/>
        <w:bidi/>
        <w:rPr>
          <w:sz w:val="26"/>
          <w:szCs w:val="26"/>
          <w:rtl/>
        </w:rPr>
      </w:pPr>
      <w:r w:rsidRPr="009848E9">
        <w:rPr>
          <w:sz w:val="26"/>
          <w:szCs w:val="26"/>
          <w:rtl/>
        </w:rPr>
        <w:t>نظرًا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لإنجاز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جميع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المعتمدة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إطار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المساهمات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الطوعية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الإضافية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لدعم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البدء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السريع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للتخفيض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التدريجي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للمواد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الهيدروفلوروكربونية،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ولأنه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سيتم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إعادة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الأرصدة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المتبقية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إلى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الأمانة،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فلن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تقوم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الأمانة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بعد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الآن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بالإبلاغ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هذه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التقارير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المرحلية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السنوية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والمالية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المستقبلية.</w:t>
      </w:r>
    </w:p>
    <w:p w14:paraId="09C490E4" w14:textId="0EB01499" w:rsidR="00594A38" w:rsidRPr="009848E9" w:rsidRDefault="00594A38" w:rsidP="00594A38">
      <w:pPr>
        <w:pStyle w:val="Heading1"/>
        <w:keepNext/>
        <w:keepLines/>
        <w:numPr>
          <w:ilvl w:val="0"/>
          <w:numId w:val="0"/>
        </w:numPr>
        <w:bidi/>
        <w:ind w:left="709" w:hanging="709"/>
        <w:rPr>
          <w:b/>
          <w:caps/>
          <w:sz w:val="26"/>
          <w:szCs w:val="26"/>
          <w:rtl/>
        </w:rPr>
      </w:pPr>
      <w:r w:rsidRPr="009848E9">
        <w:rPr>
          <w:b/>
          <w:bCs/>
          <w:sz w:val="26"/>
          <w:szCs w:val="26"/>
          <w:rtl/>
        </w:rPr>
        <w:t>3-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تعليقات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الأمانة</w:t>
      </w:r>
    </w:p>
    <w:p w14:paraId="54F71EDE" w14:textId="7CE90889" w:rsidR="00594A38" w:rsidRPr="009848E9" w:rsidRDefault="00594A38" w:rsidP="00594A38">
      <w:pPr>
        <w:pStyle w:val="Heading1"/>
        <w:bidi/>
        <w:rPr>
          <w:sz w:val="26"/>
          <w:szCs w:val="26"/>
          <w:rtl/>
        </w:rPr>
      </w:pPr>
      <w:r w:rsidRPr="009848E9">
        <w:rPr>
          <w:sz w:val="26"/>
          <w:szCs w:val="26"/>
          <w:rtl/>
        </w:rPr>
        <w:t>أشارت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الأمانة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إلى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أنه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بسبب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مسائل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تشغيلية،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تأخرت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بعض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مشروعات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وشرائح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خطط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إدارة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إزالة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المواد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الهيدروكلوروفلوروكربونية.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ووفقاً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للمقرر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82/11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(ب)،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يجب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أن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توافق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اللجنة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التنفيذية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على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تمديد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هذه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لتواريخ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مختلفة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حتى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31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ديسمبر/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كانون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الأول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2025.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وتتم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معالجة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التوصيات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الخاصة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بتمديد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مواعيد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الإنجاز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المجددة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lastRenderedPageBreak/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خطة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إدارة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إزالة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المواد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الهيدروكلوروفلوروكربونية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لتايلند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(البنك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الدولي)،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والسودان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(اليونيدو)،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وإلغاء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المرحلة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الأولى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خطة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إدارة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إزالة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المواد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الهيدروكلوروفلوروكربونية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لهايتي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(اليونيب)،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حسب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الاقتضاء،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التقارير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المرحلية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الصادرة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الوكالات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المنفذة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المعنية.</w:t>
      </w:r>
      <w:r w:rsidR="00954B2D">
        <w:rPr>
          <w:sz w:val="26"/>
          <w:szCs w:val="26"/>
          <w:rtl/>
        </w:rPr>
        <w:t xml:space="preserve"> </w:t>
      </w:r>
    </w:p>
    <w:p w14:paraId="27681E27" w14:textId="106C4DD1" w:rsidR="00594A38" w:rsidRPr="009848E9" w:rsidRDefault="00594A38" w:rsidP="001972DB">
      <w:pPr>
        <w:pStyle w:val="Heading1"/>
        <w:bidi/>
        <w:rPr>
          <w:sz w:val="26"/>
          <w:szCs w:val="26"/>
          <w:rtl/>
        </w:rPr>
      </w:pPr>
      <w:r w:rsidRPr="009848E9">
        <w:rPr>
          <w:sz w:val="26"/>
          <w:szCs w:val="26"/>
          <w:rtl/>
        </w:rPr>
        <w:t>واصلت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الوكالات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تقديم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معلومات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الخطوات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المحددة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المتخذة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لمعالجة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التأخير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تنفيذ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الأنشطة،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بما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ذلك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تحليل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الأسباب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الجذرية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ذات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الصلة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ومعلومات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حول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كيفية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تجنب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تكرار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ذلك.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وعلى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غرار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المعلومات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الواردة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التقرير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المرحلي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لعام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2022،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تشمل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المشكلات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الرئيسية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تحديدها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التأخر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شراء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وتوزيع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المعدات،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ويعزى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ذلك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أساسًا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إلى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الطبيعة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الفنية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المتخصصة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للمعدات؛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وتباطؤ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استيعاب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السوق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للتكنولوجيات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ذات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القدرة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المنخفضة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على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إحداث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الاحترار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العالمي؛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والتغييرات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الهيكلية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الحكومة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بما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ذلك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التغييرات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وحدة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الأوزون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الوطنية؛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والوضع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السياسي/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الأمني؛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والتأخر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تقديم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التقارير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بسبب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نقص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قدرات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وحدة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الأوزون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الوطنية.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وتشمل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الإجراءات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الرئيسية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اتخذتها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الوكالات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تحديد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إجراءات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لشراء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المعدات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الوقت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المناسب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خلال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اتفاقات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طويلة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الأجل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مع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الموردين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المؤهلين؛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والتنسيق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الوثيق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مع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وحدة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الأوزون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الوطنية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والقطاع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المعني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وتنفيذ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برامج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موجهة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لتشجيع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اعتماد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التكنولوجيات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ذات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القدرة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المنخفضة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على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إحداث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الاحترار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العالمي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ومعالجة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العوائق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التقنية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والتشغيلية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خلال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أنشطة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المشروعات؛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والتنسيق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الوثيق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مع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الحكومات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بما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يشمل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المشاورات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خلال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اجتماعات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الشبكة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وغيرها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الاجتماعات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تتناول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المسائل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على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المستوى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القطري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وتحديد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خطط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العمل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لمعالجة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المشكلات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الإدارية؛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وتدريب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وبناء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قدرات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موظفي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وحدة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الأوزون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الوطنية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وإشراك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العاملين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الإدارة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العليا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الحكومة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الجوانب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المتعلقة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برصد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التقدم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التشغيلي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وإعداد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التقارير.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وافقت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اللجنة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التنفيذية،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اجتماعها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الثالث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والتسعين،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على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زيادة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الدعم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المالي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المقدم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إلى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الوكالات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المنفذة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لتعزيز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قدراتها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على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تقديم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المساعدة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الفنية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والسياسية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للبلدان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المدرجة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المادة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5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خلال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الفترة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الثلاثية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2026‑2024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(المقرر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93/95).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ومن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المتوقع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أن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تساهم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هذه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الزيادة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تعزيز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فعالية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تنفيذ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مختلف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الأنشطة،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وخاصةً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بالنسبة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للبلدان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ذات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حجم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الاستهلاك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المنخفض.</w:t>
      </w:r>
      <w:r w:rsidR="00954B2D">
        <w:rPr>
          <w:sz w:val="26"/>
          <w:szCs w:val="26"/>
          <w:rtl/>
        </w:rPr>
        <w:t xml:space="preserve"> </w:t>
      </w:r>
    </w:p>
    <w:p w14:paraId="605984C0" w14:textId="2158CC84" w:rsidR="00594A38" w:rsidRPr="009848E9" w:rsidRDefault="00594A38" w:rsidP="00594A38">
      <w:pPr>
        <w:keepNext/>
        <w:bidi/>
        <w:rPr>
          <w:sz w:val="26"/>
          <w:szCs w:val="26"/>
          <w:rtl/>
        </w:rPr>
      </w:pPr>
      <w:r w:rsidRPr="00D67DA6">
        <w:rPr>
          <w:sz w:val="26"/>
          <w:szCs w:val="26"/>
          <w:u w:val="single"/>
          <w:rtl/>
        </w:rPr>
        <w:t>تعميم</w:t>
      </w:r>
      <w:r w:rsidR="00954B2D">
        <w:rPr>
          <w:sz w:val="26"/>
          <w:szCs w:val="26"/>
          <w:u w:val="single"/>
          <w:rtl/>
        </w:rPr>
        <w:t xml:space="preserve"> </w:t>
      </w:r>
      <w:r w:rsidRPr="00D67DA6">
        <w:rPr>
          <w:sz w:val="26"/>
          <w:szCs w:val="26"/>
          <w:u w:val="single"/>
          <w:rtl/>
        </w:rPr>
        <w:t>مراعاة</w:t>
      </w:r>
      <w:r w:rsidR="00954B2D">
        <w:rPr>
          <w:sz w:val="26"/>
          <w:szCs w:val="26"/>
          <w:u w:val="single"/>
          <w:rtl/>
        </w:rPr>
        <w:t xml:space="preserve"> </w:t>
      </w:r>
      <w:r w:rsidRPr="00D67DA6">
        <w:rPr>
          <w:sz w:val="26"/>
          <w:szCs w:val="26"/>
          <w:u w:val="single"/>
          <w:rtl/>
        </w:rPr>
        <w:t>المنظور</w:t>
      </w:r>
      <w:r w:rsidR="00954B2D">
        <w:rPr>
          <w:sz w:val="26"/>
          <w:szCs w:val="26"/>
          <w:u w:val="single"/>
          <w:rtl/>
        </w:rPr>
        <w:t xml:space="preserve"> </w:t>
      </w:r>
      <w:r w:rsidRPr="00D67DA6">
        <w:rPr>
          <w:sz w:val="26"/>
          <w:szCs w:val="26"/>
          <w:u w:val="single"/>
          <w:rtl/>
        </w:rPr>
        <w:t>الجنساني</w:t>
      </w:r>
      <w:r w:rsidRPr="00D67DA6">
        <w:rPr>
          <w:rStyle w:val="FootnoteReference"/>
          <w:sz w:val="26"/>
          <w:szCs w:val="26"/>
        </w:rPr>
        <w:footnoteReference w:id="13"/>
      </w:r>
    </w:p>
    <w:p w14:paraId="654697A2" w14:textId="77777777" w:rsidR="00594A38" w:rsidRPr="009848E9" w:rsidRDefault="00594A38" w:rsidP="00594A38">
      <w:pPr>
        <w:keepNext/>
        <w:rPr>
          <w:sz w:val="26"/>
          <w:szCs w:val="26"/>
          <w:u w:val="single"/>
        </w:rPr>
      </w:pPr>
    </w:p>
    <w:p w14:paraId="6034128B" w14:textId="12C5E74A" w:rsidR="00594A38" w:rsidRPr="009848E9" w:rsidRDefault="00594A38" w:rsidP="00594A38">
      <w:pPr>
        <w:pStyle w:val="Heading1"/>
        <w:bidi/>
        <w:rPr>
          <w:sz w:val="26"/>
          <w:szCs w:val="26"/>
          <w:rtl/>
        </w:rPr>
      </w:pPr>
      <w:r w:rsidRPr="009848E9">
        <w:rPr>
          <w:sz w:val="26"/>
          <w:szCs w:val="26"/>
          <w:rtl/>
        </w:rPr>
        <w:t>اتخذت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جميع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الوكالات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خطوات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مختلفة،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على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مستوى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الوكالة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ومستوى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وحدة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الأوزون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الوطنية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ومستوى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المشروع،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تنفيذ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سياسة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تعميم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مراعاة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المنظور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الجنساني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التشغيلية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للصندوق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المتعدد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الأطراف.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وتشمل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الأنشطة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بشكل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أساسي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التوعية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ونشر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المعلومات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لوحدات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الأوزون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الوطنية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وأصحاب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المصلحة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الآخرين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بشأن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سياسة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تعميم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مراعاة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المنظور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الجنساني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والإجراءات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اللازمة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لضمان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توازن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أفضل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بين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الجنسين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أثناء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تنفيذ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المشروع.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وتعمل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الوكالات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بشكل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وثيق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مع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نظيراتها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الوطنية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ووحدات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المشروع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ذات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الصلة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للتأكد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أن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لديهم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فهمًا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جيدًا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لسياسة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تعميم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مراعاة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المنظور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الجنساني،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وإدراج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أحكام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جميع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الأنشطة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لتشجيع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مشاركة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المرأة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على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مختلف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المستويات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(على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سبيل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المثال،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كمستشارات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وموظفات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إدارة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المشروعات،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ومتدربات)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والعمل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مع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أصحاب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المصلحة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المعنيين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على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جمع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البيانات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المصنفة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حسب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نوع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الجنس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خلال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الأنشطة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المختلفة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والتحديات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تواجه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تنفيذ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السياسة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والخطة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الجنسانية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وتنفيذ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التدابير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اللازمة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لمعالجة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هذه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التحديات.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وكذلك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ينظم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اليونيب،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خلال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اجتماعات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الشبكة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الإقليمية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لبرنامج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المساعدة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على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الامتثال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التابع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له،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دورات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لتعزيز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سياسة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تعميم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مراعاة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المنظور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الجنساني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والإجراءات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يتعين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اتخاذها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لتنفيذ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هذه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السياسة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بفعالية.</w:t>
      </w:r>
    </w:p>
    <w:p w14:paraId="5F6A007F" w14:textId="2B1BADF1" w:rsidR="00594A38" w:rsidRPr="00035486" w:rsidRDefault="00594A38" w:rsidP="00035486">
      <w:pPr>
        <w:pStyle w:val="a--"/>
        <w:keepNext/>
        <w:keepLines/>
        <w:tabs>
          <w:tab w:val="clear" w:pos="-720"/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</w:tabs>
        <w:suppressAutoHyphens w:val="0"/>
        <w:bidi/>
        <w:spacing w:after="240"/>
        <w:jc w:val="left"/>
        <w:rPr>
          <w:sz w:val="26"/>
          <w:szCs w:val="26"/>
          <w:lang w:val="en-CA"/>
        </w:rPr>
      </w:pPr>
      <w:r w:rsidRPr="009848E9">
        <w:rPr>
          <w:sz w:val="26"/>
          <w:szCs w:val="26"/>
          <w:rtl/>
        </w:rPr>
        <w:t>4-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التوصية</w:t>
      </w:r>
    </w:p>
    <w:p w14:paraId="00A1FBE8" w14:textId="4B11B308" w:rsidR="00594A38" w:rsidRPr="009848E9" w:rsidRDefault="00594A38" w:rsidP="00594A38">
      <w:pPr>
        <w:pStyle w:val="Heading1"/>
        <w:bidi/>
        <w:rPr>
          <w:sz w:val="26"/>
          <w:szCs w:val="26"/>
          <w:rtl/>
        </w:rPr>
      </w:pPr>
      <w:r w:rsidRPr="009848E9">
        <w:rPr>
          <w:sz w:val="26"/>
          <w:szCs w:val="26"/>
          <w:rtl/>
        </w:rPr>
        <w:t>قد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ترغب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اللجنة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التنفيذية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في:</w:t>
      </w:r>
    </w:p>
    <w:p w14:paraId="2741EF39" w14:textId="24CCE0A5" w:rsidR="00053528" w:rsidRPr="00FA7F2E" w:rsidRDefault="00EF082E" w:rsidP="00FA7F2E">
      <w:pPr>
        <w:pStyle w:val="Heading2"/>
        <w:numPr>
          <w:ilvl w:val="0"/>
          <w:numId w:val="33"/>
        </w:numPr>
        <w:bidi/>
        <w:rPr>
          <w:sz w:val="26"/>
          <w:szCs w:val="26"/>
          <w:rtl/>
        </w:rPr>
      </w:pPr>
      <w:r w:rsidRPr="00FA7F2E">
        <w:rPr>
          <w:sz w:val="26"/>
          <w:szCs w:val="26"/>
          <w:rtl/>
        </w:rPr>
        <w:t>أن</w:t>
      </w:r>
      <w:r w:rsidR="00954B2D">
        <w:rPr>
          <w:sz w:val="26"/>
          <w:szCs w:val="26"/>
          <w:rtl/>
        </w:rPr>
        <w:t xml:space="preserve"> </w:t>
      </w:r>
      <w:r w:rsidRPr="00FA7F2E">
        <w:rPr>
          <w:sz w:val="26"/>
          <w:szCs w:val="26"/>
          <w:rtl/>
        </w:rPr>
        <w:t>تحيط</w:t>
      </w:r>
      <w:r w:rsidR="00954B2D">
        <w:rPr>
          <w:sz w:val="26"/>
          <w:szCs w:val="26"/>
          <w:rtl/>
        </w:rPr>
        <w:t xml:space="preserve"> </w:t>
      </w:r>
      <w:r w:rsidRPr="00FA7F2E">
        <w:rPr>
          <w:sz w:val="26"/>
          <w:szCs w:val="26"/>
          <w:rtl/>
        </w:rPr>
        <w:t>علمًا</w:t>
      </w:r>
      <w:r w:rsidR="00954B2D">
        <w:rPr>
          <w:sz w:val="26"/>
          <w:szCs w:val="26"/>
          <w:rtl/>
        </w:rPr>
        <w:t xml:space="preserve"> </w:t>
      </w:r>
      <w:r w:rsidRPr="00FA7F2E">
        <w:rPr>
          <w:sz w:val="26"/>
          <w:szCs w:val="26"/>
          <w:rtl/>
        </w:rPr>
        <w:t>بما</w:t>
      </w:r>
      <w:r w:rsidR="00954B2D">
        <w:rPr>
          <w:sz w:val="26"/>
          <w:szCs w:val="26"/>
          <w:rtl/>
        </w:rPr>
        <w:t xml:space="preserve"> </w:t>
      </w:r>
      <w:r w:rsidRPr="00FA7F2E">
        <w:rPr>
          <w:sz w:val="26"/>
          <w:szCs w:val="26"/>
          <w:rtl/>
        </w:rPr>
        <w:t>يلي:</w:t>
      </w:r>
      <w:r w:rsidR="00954B2D">
        <w:rPr>
          <w:sz w:val="26"/>
          <w:szCs w:val="26"/>
          <w:rtl/>
        </w:rPr>
        <w:t xml:space="preserve"> </w:t>
      </w:r>
    </w:p>
    <w:p w14:paraId="614998BE" w14:textId="2AE17336" w:rsidR="00594A38" w:rsidRPr="009848E9" w:rsidRDefault="00594A38" w:rsidP="00053528">
      <w:pPr>
        <w:pStyle w:val="Heading3"/>
        <w:bidi/>
        <w:rPr>
          <w:sz w:val="26"/>
          <w:szCs w:val="26"/>
          <w:rtl/>
        </w:rPr>
      </w:pPr>
      <w:r w:rsidRPr="009848E9">
        <w:rPr>
          <w:sz w:val="26"/>
          <w:szCs w:val="26"/>
          <w:rtl/>
        </w:rPr>
        <w:t>التقرير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المرحلي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المجمع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للصندوق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المتعدد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الأطراف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حتى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31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ديسمبر/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كانون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الأول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2023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lastRenderedPageBreak/>
        <w:t>الوارد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الوثيقة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</w:rPr>
        <w:t>UNEP/</w:t>
      </w:r>
      <w:proofErr w:type="spellStart"/>
      <w:r w:rsidRPr="009848E9">
        <w:rPr>
          <w:sz w:val="26"/>
          <w:szCs w:val="26"/>
        </w:rPr>
        <w:t>OzL.Pro</w:t>
      </w:r>
      <w:proofErr w:type="spellEnd"/>
      <w:r w:rsidRPr="009848E9">
        <w:rPr>
          <w:sz w:val="26"/>
          <w:szCs w:val="26"/>
        </w:rPr>
        <w:t>/ExCom/95/14</w:t>
      </w:r>
      <w:r w:rsidRPr="009848E9">
        <w:rPr>
          <w:sz w:val="26"/>
          <w:szCs w:val="26"/>
          <w:rtl/>
        </w:rPr>
        <w:t>؛</w:t>
      </w:r>
      <w:r w:rsidR="00954B2D">
        <w:rPr>
          <w:sz w:val="26"/>
          <w:szCs w:val="26"/>
          <w:rtl/>
        </w:rPr>
        <w:t xml:space="preserve"> </w:t>
      </w:r>
    </w:p>
    <w:p w14:paraId="5F75AA55" w14:textId="55717A6B" w:rsidR="00594A38" w:rsidRPr="009848E9" w:rsidRDefault="00594A38" w:rsidP="00053528">
      <w:pPr>
        <w:pStyle w:val="Heading3"/>
        <w:bidi/>
        <w:rPr>
          <w:sz w:val="26"/>
          <w:szCs w:val="26"/>
          <w:rtl/>
        </w:rPr>
      </w:pPr>
      <w:r w:rsidRPr="009848E9">
        <w:rPr>
          <w:sz w:val="26"/>
          <w:szCs w:val="26"/>
          <w:rtl/>
        </w:rPr>
        <w:t>ومع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التقدير،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الجهود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تبذلها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الوكالات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الثنائية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والوكالات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المنفذة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الإبلاغ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أنشطتها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لعام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2023؛</w:t>
      </w:r>
      <w:r w:rsidR="00954B2D">
        <w:rPr>
          <w:sz w:val="26"/>
          <w:szCs w:val="26"/>
          <w:rtl/>
        </w:rPr>
        <w:t xml:space="preserve"> </w:t>
      </w:r>
    </w:p>
    <w:p w14:paraId="1BDCAF9A" w14:textId="69D21712" w:rsidR="00326667" w:rsidRPr="009848E9" w:rsidRDefault="00594A38" w:rsidP="00053528">
      <w:pPr>
        <w:pStyle w:val="Heading3"/>
        <w:bidi/>
        <w:rPr>
          <w:sz w:val="26"/>
          <w:szCs w:val="26"/>
          <w:rtl/>
        </w:rPr>
      </w:pPr>
      <w:r w:rsidRPr="009848E9">
        <w:rPr>
          <w:sz w:val="26"/>
          <w:szCs w:val="26"/>
          <w:rtl/>
        </w:rPr>
        <w:t>أنّ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الوكالات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الثنائية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والمنفذة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ستقدم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تقارير،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الاجتماع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السادس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والتسعين،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114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مشروعًا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متأخرًا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التنفيذ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و11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مشروعًا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جاريًا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موصى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بها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لتقارير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الحالة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الإضافية،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على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النحو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الوارد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المرفق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الثالث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بكل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تقرير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مرحلي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فردي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للوكالات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الثنائية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والمنفذة.</w:t>
      </w:r>
    </w:p>
    <w:p w14:paraId="4014671B" w14:textId="1827DBF7" w:rsidR="00594A38" w:rsidRPr="009848E9" w:rsidRDefault="00EF082E" w:rsidP="00594A38">
      <w:pPr>
        <w:pStyle w:val="Heading2"/>
        <w:bidi/>
        <w:rPr>
          <w:sz w:val="26"/>
          <w:szCs w:val="26"/>
          <w:rtl/>
        </w:rPr>
      </w:pPr>
      <w:r w:rsidRPr="009848E9">
        <w:rPr>
          <w:sz w:val="26"/>
          <w:szCs w:val="26"/>
          <w:rtl/>
        </w:rPr>
        <w:t>أن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تتطلب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الوكالات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الثنائية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والمنفذة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تحديثًا،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قبل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الاجتماع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الأخير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كل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عام،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البلدان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تُقدَّم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لها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طلبات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تجديد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مشروعات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الدعم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المؤسسي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لمدة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ثلاث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سنوات،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بدلًا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السنتين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المحددتين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المقرر82/11(ج)(2).</w:t>
      </w:r>
    </w:p>
    <w:p w14:paraId="69C443AF" w14:textId="77777777" w:rsidR="00594A38" w:rsidRPr="00970F45" w:rsidRDefault="00594A38" w:rsidP="00594A38">
      <w:pPr>
        <w:pStyle w:val="Title1"/>
        <w:rPr>
          <w:lang w:val="en-CA"/>
        </w:rPr>
      </w:pPr>
    </w:p>
    <w:p w14:paraId="2965785A" w14:textId="77777777" w:rsidR="00594A38" w:rsidRPr="00970F45" w:rsidRDefault="00594A38" w:rsidP="00594A38">
      <w:pPr>
        <w:pStyle w:val="StyleHeader4Para4Left0Firstline0"/>
        <w:numPr>
          <w:ilvl w:val="0"/>
          <w:numId w:val="0"/>
        </w:numPr>
        <w:jc w:val="left"/>
        <w:rPr>
          <w:sz w:val="22"/>
        </w:rPr>
        <w:sectPr w:rsidR="00594A38" w:rsidRPr="00970F45" w:rsidSect="00594A38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34C6DE20" w14:textId="256ADAE3" w:rsidR="00594A38" w:rsidRPr="009848E9" w:rsidRDefault="00594A38" w:rsidP="00594A38">
      <w:pPr>
        <w:bidi/>
        <w:jc w:val="center"/>
        <w:rPr>
          <w:b/>
          <w:bCs/>
          <w:sz w:val="26"/>
          <w:szCs w:val="26"/>
          <w:rtl/>
        </w:rPr>
      </w:pPr>
      <w:r w:rsidRPr="009848E9">
        <w:rPr>
          <w:b/>
          <w:bCs/>
          <w:sz w:val="26"/>
          <w:szCs w:val="26"/>
          <w:rtl/>
        </w:rPr>
        <w:lastRenderedPageBreak/>
        <w:t>المرفق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الأول</w:t>
      </w:r>
    </w:p>
    <w:p w14:paraId="731B6562" w14:textId="3A2FF561" w:rsidR="00594A38" w:rsidRPr="009848E9" w:rsidRDefault="00594A38" w:rsidP="00954B2D">
      <w:pPr>
        <w:pStyle w:val="Title1"/>
        <w:bidi/>
        <w:spacing w:before="240"/>
        <w:rPr>
          <w:b w:val="0"/>
          <w:bCs/>
          <w:caps w:val="0"/>
          <w:sz w:val="26"/>
          <w:szCs w:val="26"/>
          <w:rtl/>
        </w:rPr>
      </w:pPr>
      <w:r w:rsidRPr="009848E9">
        <w:rPr>
          <w:b w:val="0"/>
          <w:bCs/>
          <w:caps w:val="0"/>
          <w:sz w:val="26"/>
          <w:szCs w:val="26"/>
          <w:rtl/>
        </w:rPr>
        <w:t>لمحة</w:t>
      </w:r>
      <w:r w:rsidR="00954B2D">
        <w:rPr>
          <w:b w:val="0"/>
          <w:bCs/>
          <w:caps w:val="0"/>
          <w:sz w:val="26"/>
          <w:szCs w:val="26"/>
          <w:rtl/>
        </w:rPr>
        <w:t xml:space="preserve"> </w:t>
      </w:r>
      <w:r w:rsidRPr="009848E9">
        <w:rPr>
          <w:b w:val="0"/>
          <w:bCs/>
          <w:caps w:val="0"/>
          <w:sz w:val="26"/>
          <w:szCs w:val="26"/>
          <w:rtl/>
        </w:rPr>
        <w:t>عامة</w:t>
      </w:r>
      <w:r w:rsidR="00954B2D">
        <w:rPr>
          <w:b w:val="0"/>
          <w:bCs/>
          <w:caps w:val="0"/>
          <w:sz w:val="26"/>
          <w:szCs w:val="26"/>
          <w:rtl/>
        </w:rPr>
        <w:t xml:space="preserve"> </w:t>
      </w:r>
      <w:r w:rsidRPr="009848E9">
        <w:rPr>
          <w:b w:val="0"/>
          <w:bCs/>
          <w:caps w:val="0"/>
          <w:sz w:val="26"/>
          <w:szCs w:val="26"/>
          <w:rtl/>
        </w:rPr>
        <w:t>عن</w:t>
      </w:r>
      <w:r w:rsidR="00954B2D">
        <w:rPr>
          <w:b w:val="0"/>
          <w:bCs/>
          <w:caps w:val="0"/>
          <w:sz w:val="26"/>
          <w:szCs w:val="26"/>
          <w:rtl/>
        </w:rPr>
        <w:t xml:space="preserve"> </w:t>
      </w:r>
      <w:r w:rsidRPr="009848E9">
        <w:rPr>
          <w:b w:val="0"/>
          <w:bCs/>
          <w:caps w:val="0"/>
          <w:sz w:val="26"/>
          <w:szCs w:val="26"/>
          <w:rtl/>
        </w:rPr>
        <w:t>حالة</w:t>
      </w:r>
      <w:r w:rsidR="00954B2D">
        <w:rPr>
          <w:b w:val="0"/>
          <w:bCs/>
          <w:caps w:val="0"/>
          <w:sz w:val="26"/>
          <w:szCs w:val="26"/>
          <w:rtl/>
        </w:rPr>
        <w:t xml:space="preserve"> </w:t>
      </w:r>
      <w:r w:rsidRPr="009848E9">
        <w:rPr>
          <w:b w:val="0"/>
          <w:bCs/>
          <w:caps w:val="0"/>
          <w:sz w:val="26"/>
          <w:szCs w:val="26"/>
          <w:rtl/>
        </w:rPr>
        <w:t>تنفيذ</w:t>
      </w:r>
      <w:r w:rsidR="00954B2D">
        <w:rPr>
          <w:b w:val="0"/>
          <w:bCs/>
          <w:caps w:val="0"/>
          <w:sz w:val="26"/>
          <w:szCs w:val="26"/>
          <w:rtl/>
        </w:rPr>
        <w:t xml:space="preserve"> </w:t>
      </w:r>
      <w:r w:rsidRPr="009848E9">
        <w:rPr>
          <w:b w:val="0"/>
          <w:bCs/>
          <w:caps w:val="0"/>
          <w:sz w:val="26"/>
          <w:szCs w:val="26"/>
          <w:rtl/>
        </w:rPr>
        <w:t>المشروعات</w:t>
      </w:r>
      <w:r w:rsidR="00954B2D">
        <w:rPr>
          <w:b w:val="0"/>
          <w:bCs/>
          <w:sz w:val="26"/>
          <w:szCs w:val="26"/>
          <w:rtl/>
        </w:rPr>
        <w:t xml:space="preserve"> </w:t>
      </w:r>
    </w:p>
    <w:p w14:paraId="7D0D4FDE" w14:textId="172D8B59" w:rsidR="00594A38" w:rsidRPr="009848E9" w:rsidRDefault="00594A38" w:rsidP="00954B2D">
      <w:pPr>
        <w:pStyle w:val="Title1"/>
        <w:bidi/>
        <w:rPr>
          <w:b w:val="0"/>
          <w:bCs/>
          <w:caps w:val="0"/>
          <w:sz w:val="26"/>
          <w:szCs w:val="26"/>
          <w:rtl/>
        </w:rPr>
      </w:pPr>
      <w:r w:rsidRPr="009848E9">
        <w:rPr>
          <w:b w:val="0"/>
          <w:bCs/>
          <w:caps w:val="0"/>
          <w:sz w:val="26"/>
          <w:szCs w:val="26"/>
          <w:rtl/>
        </w:rPr>
        <w:t>حسب</w:t>
      </w:r>
      <w:r w:rsidR="00954B2D">
        <w:rPr>
          <w:b w:val="0"/>
          <w:bCs/>
          <w:caps w:val="0"/>
          <w:sz w:val="26"/>
          <w:szCs w:val="26"/>
          <w:rtl/>
        </w:rPr>
        <w:t xml:space="preserve"> </w:t>
      </w:r>
      <w:r w:rsidRPr="009848E9">
        <w:rPr>
          <w:b w:val="0"/>
          <w:bCs/>
          <w:caps w:val="0"/>
          <w:sz w:val="26"/>
          <w:szCs w:val="26"/>
          <w:rtl/>
        </w:rPr>
        <w:t>البلد</w:t>
      </w:r>
      <w:r w:rsidR="00954B2D">
        <w:rPr>
          <w:b w:val="0"/>
          <w:bCs/>
          <w:caps w:val="0"/>
          <w:sz w:val="26"/>
          <w:szCs w:val="26"/>
          <w:rtl/>
        </w:rPr>
        <w:t xml:space="preserve"> </w:t>
      </w:r>
      <w:r w:rsidRPr="009848E9">
        <w:rPr>
          <w:b w:val="0"/>
          <w:bCs/>
          <w:caps w:val="0"/>
          <w:sz w:val="26"/>
          <w:szCs w:val="26"/>
          <w:rtl/>
        </w:rPr>
        <w:t>لعام</w:t>
      </w:r>
      <w:r w:rsidR="00954B2D">
        <w:rPr>
          <w:b w:val="0"/>
          <w:bCs/>
          <w:caps w:val="0"/>
          <w:sz w:val="26"/>
          <w:szCs w:val="26"/>
          <w:rtl/>
        </w:rPr>
        <w:t xml:space="preserve"> </w:t>
      </w:r>
      <w:r w:rsidRPr="009848E9">
        <w:rPr>
          <w:b w:val="0"/>
          <w:bCs/>
          <w:caps w:val="0"/>
          <w:sz w:val="26"/>
          <w:szCs w:val="26"/>
          <w:rtl/>
        </w:rPr>
        <w:t>2023</w:t>
      </w:r>
    </w:p>
    <w:p w14:paraId="02BDEDD0" w14:textId="77777777" w:rsidR="00594A38" w:rsidRPr="009848E9" w:rsidRDefault="00594A38" w:rsidP="00594A38">
      <w:pPr>
        <w:pStyle w:val="Title1"/>
        <w:rPr>
          <w:caps w:val="0"/>
          <w:sz w:val="26"/>
          <w:szCs w:val="26"/>
          <w:lang w:val="en-CA"/>
        </w:rPr>
      </w:pPr>
    </w:p>
    <w:p w14:paraId="4B590945" w14:textId="0F9910EA" w:rsidR="00594A38" w:rsidRPr="009848E9" w:rsidRDefault="00594A38" w:rsidP="00594A38">
      <w:pPr>
        <w:pStyle w:val="Heading1"/>
        <w:numPr>
          <w:ilvl w:val="0"/>
          <w:numId w:val="28"/>
        </w:numPr>
        <w:bidi/>
        <w:rPr>
          <w:sz w:val="26"/>
          <w:szCs w:val="26"/>
          <w:rtl/>
        </w:rPr>
      </w:pPr>
      <w:r w:rsidRPr="009848E9">
        <w:rPr>
          <w:sz w:val="26"/>
          <w:szCs w:val="26"/>
          <w:rtl/>
        </w:rPr>
        <w:t>يعرض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الجدول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1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المرفق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الأول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حالة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تنفيذ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حسب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البلد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لعام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2023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حيث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الإزالة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المحققة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والمصروفات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المحددة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التخطيط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والفعلية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المحققة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وإنجاز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المشروعات.</w:t>
      </w:r>
      <w:r w:rsidR="00954B2D">
        <w:rPr>
          <w:sz w:val="26"/>
          <w:szCs w:val="26"/>
          <w:rtl/>
        </w:rPr>
        <w:t xml:space="preserve"> </w:t>
      </w:r>
    </w:p>
    <w:p w14:paraId="31C58B90" w14:textId="30B9FCDE" w:rsidR="00594A38" w:rsidRPr="009848E9" w:rsidRDefault="00594A38" w:rsidP="00594A38">
      <w:pPr>
        <w:pStyle w:val="Title1"/>
        <w:keepNext/>
        <w:bidi/>
        <w:jc w:val="both"/>
        <w:rPr>
          <w:b w:val="0"/>
          <w:bCs/>
          <w:caps w:val="0"/>
          <w:sz w:val="26"/>
          <w:szCs w:val="26"/>
          <w:rtl/>
        </w:rPr>
      </w:pPr>
      <w:r w:rsidRPr="009848E9">
        <w:rPr>
          <w:b w:val="0"/>
          <w:bCs/>
          <w:caps w:val="0"/>
          <w:sz w:val="26"/>
          <w:szCs w:val="26"/>
          <w:rtl/>
        </w:rPr>
        <w:t>الجدول</w:t>
      </w:r>
      <w:r w:rsidR="00954B2D">
        <w:rPr>
          <w:b w:val="0"/>
          <w:bCs/>
          <w:caps w:val="0"/>
          <w:sz w:val="26"/>
          <w:szCs w:val="26"/>
          <w:rtl/>
        </w:rPr>
        <w:t xml:space="preserve"> </w:t>
      </w:r>
      <w:r w:rsidRPr="009848E9">
        <w:rPr>
          <w:b w:val="0"/>
          <w:bCs/>
          <w:caps w:val="0"/>
          <w:sz w:val="26"/>
          <w:szCs w:val="26"/>
          <w:rtl/>
        </w:rPr>
        <w:t>1.</w:t>
      </w:r>
      <w:r w:rsidR="00954B2D">
        <w:rPr>
          <w:b w:val="0"/>
          <w:bCs/>
          <w:caps w:val="0"/>
          <w:sz w:val="26"/>
          <w:szCs w:val="26"/>
          <w:rtl/>
        </w:rPr>
        <w:t xml:space="preserve"> </w:t>
      </w:r>
      <w:r w:rsidRPr="009848E9">
        <w:rPr>
          <w:b w:val="0"/>
          <w:bCs/>
          <w:caps w:val="0"/>
          <w:sz w:val="26"/>
          <w:szCs w:val="26"/>
          <w:rtl/>
        </w:rPr>
        <w:t>حالة</w:t>
      </w:r>
      <w:r w:rsidR="00954B2D">
        <w:rPr>
          <w:b w:val="0"/>
          <w:bCs/>
          <w:caps w:val="0"/>
          <w:sz w:val="26"/>
          <w:szCs w:val="26"/>
          <w:rtl/>
        </w:rPr>
        <w:t xml:space="preserve"> </w:t>
      </w:r>
      <w:r w:rsidRPr="009848E9">
        <w:rPr>
          <w:b w:val="0"/>
          <w:bCs/>
          <w:caps w:val="0"/>
          <w:sz w:val="26"/>
          <w:szCs w:val="26"/>
          <w:rtl/>
        </w:rPr>
        <w:t>تنفيذ</w:t>
      </w:r>
      <w:r w:rsidR="00954B2D">
        <w:rPr>
          <w:b w:val="0"/>
          <w:bCs/>
          <w:caps w:val="0"/>
          <w:sz w:val="26"/>
          <w:szCs w:val="26"/>
          <w:rtl/>
        </w:rPr>
        <w:t xml:space="preserve"> </w:t>
      </w:r>
      <w:r w:rsidRPr="009848E9">
        <w:rPr>
          <w:b w:val="0"/>
          <w:bCs/>
          <w:caps w:val="0"/>
          <w:sz w:val="26"/>
          <w:szCs w:val="26"/>
          <w:rtl/>
        </w:rPr>
        <w:t>المشروعات</w:t>
      </w:r>
      <w:r w:rsidR="00954B2D">
        <w:rPr>
          <w:b w:val="0"/>
          <w:bCs/>
          <w:caps w:val="0"/>
          <w:sz w:val="26"/>
          <w:szCs w:val="26"/>
          <w:rtl/>
        </w:rPr>
        <w:t xml:space="preserve"> </w:t>
      </w:r>
      <w:r w:rsidRPr="009848E9">
        <w:rPr>
          <w:b w:val="0"/>
          <w:bCs/>
          <w:caps w:val="0"/>
          <w:sz w:val="26"/>
          <w:szCs w:val="26"/>
          <w:rtl/>
        </w:rPr>
        <w:t>لعام</w:t>
      </w:r>
      <w:r w:rsidR="00954B2D">
        <w:rPr>
          <w:b w:val="0"/>
          <w:bCs/>
          <w:caps w:val="0"/>
          <w:sz w:val="26"/>
          <w:szCs w:val="26"/>
          <w:rtl/>
        </w:rPr>
        <w:t xml:space="preserve"> </w:t>
      </w:r>
      <w:r w:rsidRPr="009848E9">
        <w:rPr>
          <w:b w:val="0"/>
          <w:bCs/>
          <w:caps w:val="0"/>
          <w:sz w:val="26"/>
          <w:szCs w:val="26"/>
          <w:rtl/>
        </w:rPr>
        <w:t>2023</w:t>
      </w:r>
    </w:p>
    <w:tbl>
      <w:tblPr>
        <w:bidiVisual/>
        <w:tblW w:w="0" w:type="auto"/>
        <w:tblInd w:w="-147" w:type="dxa"/>
        <w:tblLook w:val="04A0" w:firstRow="1" w:lastRow="0" w:firstColumn="1" w:lastColumn="0" w:noHBand="0" w:noVBand="1"/>
      </w:tblPr>
      <w:tblGrid>
        <w:gridCol w:w="2446"/>
        <w:gridCol w:w="977"/>
        <w:gridCol w:w="1086"/>
        <w:gridCol w:w="1480"/>
        <w:gridCol w:w="1332"/>
        <w:gridCol w:w="1016"/>
        <w:gridCol w:w="1160"/>
      </w:tblGrid>
      <w:tr w:rsidR="00970F45" w:rsidRPr="00970F45" w14:paraId="4DF78AB6" w14:textId="77777777" w:rsidTr="00875A78">
        <w:trPr>
          <w:trHeight w:val="65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93855" w14:textId="77777777" w:rsidR="00346A08" w:rsidRPr="00970F45" w:rsidRDefault="00346A08" w:rsidP="00380552">
            <w:pPr>
              <w:bidi/>
              <w:ind w:left="-112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البلد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2FC0D" w14:textId="462FD65B" w:rsidR="00346A08" w:rsidRPr="00970F45" w:rsidRDefault="00346A08" w:rsidP="00346A08">
            <w:pPr>
              <w:bidi/>
              <w:ind w:left="-109" w:right="-95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تمت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إزالته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في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عام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2023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(طن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من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قدرات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استنفاد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الأوزون)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C837F" w14:textId="6BDAA24D" w:rsidR="00346A08" w:rsidRPr="00970F45" w:rsidRDefault="00346A08" w:rsidP="00346A08">
            <w:pPr>
              <w:bidi/>
              <w:ind w:left="-106" w:right="-93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تمت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إزالته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في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عام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2023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(طن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من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مكافئ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ثاني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أكسيد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الكربون)*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D73E1" w14:textId="6230C707" w:rsidR="00346A08" w:rsidRPr="00970F45" w:rsidRDefault="00346A08" w:rsidP="00346A08">
            <w:pPr>
              <w:bidi/>
              <w:ind w:left="-108" w:right="-100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الأموال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التقديرية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المصروفة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في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عام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2023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(بالدولار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الأمريكي)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3694A" w14:textId="7A36074E" w:rsidR="00346A08" w:rsidRPr="00970F45" w:rsidRDefault="00346A08" w:rsidP="00346A08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الأموال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المصروفة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في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عام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2023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(بالدولار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الأمريكي)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AFA9A" w14:textId="642E22FD" w:rsidR="00346A08" w:rsidRPr="00970F45" w:rsidRDefault="00346A08" w:rsidP="00346A08">
            <w:pPr>
              <w:bidi/>
              <w:ind w:left="-111" w:right="-81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النسبة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المئوية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للأموال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المصروفة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فعلًا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مقارنة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بالتقديرية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C9AB2" w14:textId="329E371A" w:rsidR="00346A08" w:rsidRPr="00970F45" w:rsidRDefault="00346A08" w:rsidP="00346A08">
            <w:pPr>
              <w:bidi/>
              <w:ind w:left="-133" w:right="-190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النسبة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المئوية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للمشروعات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المخطط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لها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والمنجزة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في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عام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2023**</w:t>
            </w:r>
          </w:p>
        </w:tc>
      </w:tr>
      <w:tr w:rsidR="00970F45" w:rsidRPr="00970F45" w14:paraId="6861866C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913F1C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أفغانستان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2EEA9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EA7F6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2605A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283,939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B4C2B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17,415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9E026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CE034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</w:tr>
      <w:tr w:rsidR="00970F45" w:rsidRPr="00970F45" w14:paraId="53BDA4A1" w14:textId="77777777" w:rsidTr="00875A78">
        <w:trPr>
          <w:trHeight w:val="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6EDB31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ألبانيا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DBA73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ABB11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B5B42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179,796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CDB64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308,391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D6B33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A6DECA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48C26B37" w14:textId="77777777" w:rsidTr="00875A78">
        <w:trPr>
          <w:trHeight w:val="8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6185A3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الجزائر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508D3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45558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EE4BB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165,316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DBB67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81,725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4179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3B1C87" w14:textId="7F955422" w:rsidR="00346A08" w:rsidRPr="00970F45" w:rsidRDefault="00954B2D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 xml:space="preserve"> </w:t>
            </w:r>
          </w:p>
        </w:tc>
      </w:tr>
      <w:tr w:rsidR="00970F45" w:rsidRPr="00970F45" w14:paraId="488D6E55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9806B4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أنغولا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460C8C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5C1293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4188B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530,404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25A85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257,437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B9159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7DE38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</w:tr>
      <w:tr w:rsidR="00970F45" w:rsidRPr="00970F45" w14:paraId="372503D9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CE7BA2" w14:textId="34CA64E4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أنتيغوا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وبربودا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69DE0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76926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DC0CB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E03C9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80651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B2D1B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</w:tr>
      <w:tr w:rsidR="00970F45" w:rsidRPr="00970F45" w14:paraId="4684625A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115A8D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الأرجنتين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CB87FA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18.0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2C308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4D7E9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949,837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FD088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1,260,563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3D991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278E2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17</w:t>
            </w:r>
          </w:p>
        </w:tc>
      </w:tr>
      <w:tr w:rsidR="00970F45" w:rsidRPr="00970F45" w14:paraId="3E0FA2CA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BE012B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أرمينيا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3FACBC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D2612C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E6834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91,783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47917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167,984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A4509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B3B41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50</w:t>
            </w:r>
          </w:p>
        </w:tc>
      </w:tr>
      <w:tr w:rsidR="00970F45" w:rsidRPr="00970F45" w14:paraId="7EFD1C1C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E500C9" w14:textId="6D0032C9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جزر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البهاما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5C245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EA16A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74260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185,575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E5176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141,011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BF409A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1E35A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01512C44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2C5336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البحرين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81195A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B6909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D71893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166,576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D6A00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289,743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C7456C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BF489A" w14:textId="68A73EA9" w:rsidR="00346A08" w:rsidRPr="00970F45" w:rsidRDefault="00954B2D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 xml:space="preserve"> </w:t>
            </w:r>
          </w:p>
        </w:tc>
      </w:tr>
      <w:tr w:rsidR="00970F45" w:rsidRPr="00970F45" w14:paraId="15E6DE18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1BEAF8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بنغلاديش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1203C3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2722B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6CE5D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1,664,104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BA799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1,125,397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6914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91514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67</w:t>
            </w:r>
          </w:p>
        </w:tc>
      </w:tr>
      <w:tr w:rsidR="00970F45" w:rsidRPr="00970F45" w14:paraId="7EA1B8C2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E2EA07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بربادوس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38E7E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268A0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8AE07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212,587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D2744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61,586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C4687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E97E5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5D55614E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39D7CD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بليز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18878C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14E8E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3837CA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141,285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C1380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144,880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8FDAF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D0B8FC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638C61A6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82CB4C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بنن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BDF3E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42E83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282A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140,550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EA4ABC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150,358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41C5A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4913E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4788CB84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8AFF04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بوتان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65EA8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E3587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C4DC9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79,413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504CA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29,735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995F6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EF0B14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</w:tr>
      <w:tr w:rsidR="00970F45" w:rsidRPr="00970F45" w14:paraId="4ADDA75F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F46B35" w14:textId="4DE1F666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بوليفيا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(دولة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-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المتعددة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القوميات)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C1AB7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DAEA1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5243C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171,970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FDF1B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141,480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2EF8E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10C18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50</w:t>
            </w:r>
          </w:p>
        </w:tc>
      </w:tr>
      <w:tr w:rsidR="00970F45" w:rsidRPr="00970F45" w14:paraId="13CF568E" w14:textId="77777777" w:rsidTr="00875A78">
        <w:trPr>
          <w:trHeight w:val="9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6AB1FE" w14:textId="23ACAC2D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البوسنة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والهرسك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3B25E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2902F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6318C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133,012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BAE88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124,900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77798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7D2A5F" w14:textId="29BED937" w:rsidR="00346A08" w:rsidRPr="00970F45" w:rsidRDefault="00954B2D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 xml:space="preserve"> </w:t>
            </w:r>
          </w:p>
        </w:tc>
      </w:tr>
      <w:tr w:rsidR="00970F45" w:rsidRPr="00970F45" w14:paraId="2DDE0A15" w14:textId="77777777" w:rsidTr="00875A78">
        <w:trPr>
          <w:trHeight w:val="13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384979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بوتسوانا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67702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46C07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53755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476,095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C892A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184,491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AEA533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04668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71</w:t>
            </w:r>
          </w:p>
        </w:tc>
      </w:tr>
      <w:tr w:rsidR="00970F45" w:rsidRPr="00970F45" w14:paraId="32A80538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359495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البرازيل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91E083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5EC6E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01401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3,845,830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03B63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1,468,793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719D3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A8328C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50</w:t>
            </w:r>
          </w:p>
        </w:tc>
      </w:tr>
      <w:tr w:rsidR="00970F45" w:rsidRPr="00970F45" w14:paraId="47D70FD8" w14:textId="77777777" w:rsidTr="00875A78">
        <w:trPr>
          <w:trHeight w:val="8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DCFF72" w14:textId="7E934E89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بروني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دار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السلام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40AAE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E94EB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7E74F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169,179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58F19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80,663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38BC2A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978BB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</w:tr>
      <w:tr w:rsidR="00970F45" w:rsidRPr="00970F45" w14:paraId="33D6F2A8" w14:textId="77777777" w:rsidTr="00875A78">
        <w:trPr>
          <w:trHeight w:val="1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87A5B1" w14:textId="46A8142F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بوركينا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فاسو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EC3113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235B1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6ACCE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82,068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44DA8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52,057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7FF72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39A75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75</w:t>
            </w:r>
          </w:p>
        </w:tc>
      </w:tr>
      <w:tr w:rsidR="00970F45" w:rsidRPr="00970F45" w14:paraId="435EA1EC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27D658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بوروندي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56DA7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07E1AC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69402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51,600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CFDD2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87,209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633294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98075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3E6F486C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04050" w14:textId="62482751" w:rsidR="00736285" w:rsidRPr="00970F45" w:rsidRDefault="00736285" w:rsidP="001F3AC6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كابو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فيردي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30206B" w14:textId="77777777" w:rsidR="00736285" w:rsidRPr="00970F45" w:rsidRDefault="00736285" w:rsidP="001F3AC6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587D2A" w14:textId="77777777" w:rsidR="00736285" w:rsidRPr="00970F45" w:rsidRDefault="00736285" w:rsidP="001F3AC6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C69B5D" w14:textId="77777777" w:rsidR="00736285" w:rsidRPr="00970F45" w:rsidRDefault="00736285" w:rsidP="001F3AC6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146,300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42EFDE" w14:textId="77777777" w:rsidR="00736285" w:rsidRPr="00970F45" w:rsidRDefault="00736285" w:rsidP="001F3AC6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2,845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F8CA26" w14:textId="77777777" w:rsidR="00736285" w:rsidRPr="00970F45" w:rsidRDefault="00736285" w:rsidP="001F3AC6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6FFDFB" w14:textId="3249FD72" w:rsidR="00736285" w:rsidRPr="00970F45" w:rsidRDefault="00954B2D" w:rsidP="001F3AC6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 xml:space="preserve"> </w:t>
            </w:r>
          </w:p>
        </w:tc>
      </w:tr>
      <w:tr w:rsidR="00970F45" w:rsidRPr="00970F45" w14:paraId="0311477C" w14:textId="77777777" w:rsidTr="00875A78">
        <w:trPr>
          <w:trHeight w:val="2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76A43E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كمبوديا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87994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0FAF2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BE4E4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190,740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CD904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220,589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2493C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46755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1BB29B37" w14:textId="77777777" w:rsidTr="00875A78">
        <w:trPr>
          <w:trHeight w:val="1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F00A3B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الكاميرون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C55D64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9C9BA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0BEC6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332,161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77D3C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514,723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0435E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95037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3AC70D89" w14:textId="77777777" w:rsidTr="00875A78">
        <w:trPr>
          <w:trHeight w:val="20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2CDB9B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تشاد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F19E94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5D625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93786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137,350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7DFEFA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160,562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AB793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55F5E4" w14:textId="40FB7935" w:rsidR="00346A08" w:rsidRPr="00970F45" w:rsidRDefault="00954B2D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 xml:space="preserve"> </w:t>
            </w:r>
          </w:p>
        </w:tc>
      </w:tr>
      <w:tr w:rsidR="00970F45" w:rsidRPr="00970F45" w14:paraId="2062FB86" w14:textId="77777777" w:rsidTr="00875A78">
        <w:trPr>
          <w:trHeight w:val="9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5F1538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شيلي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BDADA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BBD53C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F01D8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988,503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A905B4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1,096,005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4CB683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029D8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498237A1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57FA3B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الصين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2765E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447.4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7D18C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2D27B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31,506,448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58AC8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22,411,405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E0BC2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9EBB3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70</w:t>
            </w:r>
          </w:p>
        </w:tc>
      </w:tr>
      <w:tr w:rsidR="00970F45" w:rsidRPr="00970F45" w14:paraId="7A733043" w14:textId="77777777" w:rsidTr="00875A78">
        <w:trPr>
          <w:trHeight w:val="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9CE9DE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كولومبيا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C49CF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C6E68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87B73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1,253,274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8CACE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798,270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D1A6F4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FECFB4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75</w:t>
            </w:r>
          </w:p>
        </w:tc>
      </w:tr>
      <w:tr w:rsidR="00970F45" w:rsidRPr="00970F45" w14:paraId="2BCECC45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0F6E8E" w14:textId="79624E99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جزر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القمر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110CE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2A146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5C81C3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73,089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EAFC5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7,438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DF820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8C1A04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50</w:t>
            </w:r>
          </w:p>
        </w:tc>
      </w:tr>
      <w:tr w:rsidR="00970F45" w:rsidRPr="00970F45" w14:paraId="0F7F701F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7F2B1D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الكونغو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A5CC4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9AAA5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85B0A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73,782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D804B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55,597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38A8F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B7853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67</w:t>
            </w:r>
          </w:p>
        </w:tc>
      </w:tr>
      <w:tr w:rsidR="00970F45" w:rsidRPr="00970F45" w14:paraId="1F283611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FD0B83" w14:textId="608D035E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جزر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كوك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AF678C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24403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C0A6C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125,123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CB9CA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37,002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458384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D3386C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</w:tr>
      <w:tr w:rsidR="00970F45" w:rsidRPr="00970F45" w14:paraId="5CFB0545" w14:textId="77777777" w:rsidTr="00875A78">
        <w:trPr>
          <w:trHeight w:val="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AEF1CF" w14:textId="1D5DA750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كوستا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ريكا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7F758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CD9CE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084AD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442,376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2BF18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242,924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DE77B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A3FBAD" w14:textId="6C0C0C46" w:rsidR="00346A08" w:rsidRPr="00970F45" w:rsidRDefault="00954B2D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 xml:space="preserve"> </w:t>
            </w:r>
          </w:p>
        </w:tc>
      </w:tr>
      <w:tr w:rsidR="00970F45" w:rsidRPr="00970F45" w14:paraId="7E870259" w14:textId="77777777" w:rsidTr="00875A78">
        <w:trPr>
          <w:trHeight w:val="12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0617C9" w14:textId="19907B70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كوت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ديفوار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CB4D3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5D1C1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0C006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459,654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78BCB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419,963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ECD35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753534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767D5AE0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721748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كوبا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F3DDE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93C77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58326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361,705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92F4F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334,474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CC3CC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44C66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</w:tr>
      <w:tr w:rsidR="00970F45" w:rsidRPr="00970F45" w14:paraId="1F354750" w14:textId="77777777" w:rsidTr="00875A78">
        <w:trPr>
          <w:trHeight w:val="25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143963" w14:textId="489939FE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جمهورية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كوريا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الشعبية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الديمقراطية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EA681A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A87ED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15FBC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69EC8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A4811C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FA0F9A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</w:tr>
      <w:tr w:rsidR="00970F45" w:rsidRPr="00970F45" w14:paraId="3D1257C7" w14:textId="77777777" w:rsidTr="00875A78">
        <w:trPr>
          <w:trHeight w:val="25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FD7CA9" w14:textId="38A5AA23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جمهورية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الكونغو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الديمقراطية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A44CD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25A29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DB285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162,212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A74EF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9,874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8D773C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23E4EE" w14:textId="3B895169" w:rsidR="00346A08" w:rsidRPr="00970F45" w:rsidRDefault="00954B2D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 xml:space="preserve"> </w:t>
            </w:r>
          </w:p>
        </w:tc>
      </w:tr>
      <w:tr w:rsidR="00970F45" w:rsidRPr="00970F45" w14:paraId="2C55BC02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BE348E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جيبوتي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F2D51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E5EBB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8F7CF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83,850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BA6BF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20,905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CBF6A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C3746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</w:tr>
      <w:tr w:rsidR="00970F45" w:rsidRPr="00970F45" w14:paraId="10CE1885" w14:textId="77777777" w:rsidTr="00875A78">
        <w:trPr>
          <w:trHeight w:val="1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1A66E0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دومينيكا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E98A8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7406E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3AA08A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171,814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2DC47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105,895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D61BF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FC72D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</w:tr>
      <w:tr w:rsidR="00970F45" w:rsidRPr="00970F45" w14:paraId="541779A4" w14:textId="77777777" w:rsidTr="00875A78">
        <w:trPr>
          <w:trHeight w:val="6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8F5033" w14:textId="3F76048F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lastRenderedPageBreak/>
              <w:t>جمهورية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الدومينيكان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04A2FA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ECFA4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497A9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326,151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F19B3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385,326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DBB5EA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DEA974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267A866C" w14:textId="77777777" w:rsidTr="00875A78">
        <w:trPr>
          <w:trHeight w:val="16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A272C1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إكوادور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19185A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C7FE0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6A0BE4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259,000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571B7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360,060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C69FA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E8365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72D27F5C" w14:textId="77777777" w:rsidTr="00875A78">
        <w:trPr>
          <w:trHeight w:val="7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83A1A5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مصر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DD0A8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EB050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2E0CF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3,061,953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B4CED4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3,353,252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6F661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AC80B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40</w:t>
            </w:r>
          </w:p>
        </w:tc>
      </w:tr>
      <w:tr w:rsidR="00970F45" w:rsidRPr="00970F45" w14:paraId="37DF5B9B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6CE3F0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السلفادور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7116E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875B0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BCED1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320,600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E096B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118,507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030B5A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D754DC" w14:textId="7C1F7910" w:rsidR="00346A08" w:rsidRPr="00970F45" w:rsidRDefault="00954B2D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 xml:space="preserve"> </w:t>
            </w:r>
          </w:p>
        </w:tc>
      </w:tr>
      <w:tr w:rsidR="00970F45" w:rsidRPr="00970F45" w14:paraId="6B44F75C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CA216D" w14:textId="2F8FA8E4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غينيا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الاستوائية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711D73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83B03A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0C66D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92,404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D1B0F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7F381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98C18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50</w:t>
            </w:r>
          </w:p>
        </w:tc>
      </w:tr>
      <w:tr w:rsidR="00970F45" w:rsidRPr="00970F45" w14:paraId="23E3839C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D281C7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إريتريا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C984C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F7F68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B954EA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FB4D8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63,759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D9260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95B8E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29EA7674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3CBDBA" w14:textId="31B78F8C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إسواتيني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(مملكة)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47826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62909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51F5A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173,391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48F63C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136,450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1B1FF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A6C543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112A4029" w14:textId="77777777" w:rsidTr="00875A78">
        <w:trPr>
          <w:trHeight w:val="1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CF1530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إثيوبيا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6C8C2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48C8F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51C89A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223,605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8989D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101,315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7B064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ABC827" w14:textId="3AC14E05" w:rsidR="00346A08" w:rsidRPr="00970F45" w:rsidRDefault="00954B2D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 xml:space="preserve"> </w:t>
            </w:r>
          </w:p>
        </w:tc>
      </w:tr>
      <w:tr w:rsidR="00970F45" w:rsidRPr="00970F45" w14:paraId="291F5F6F" w14:textId="77777777" w:rsidTr="00875A78">
        <w:trPr>
          <w:trHeight w:val="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EC1D05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فيجي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21FE2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2077B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9C5A0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320,879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36962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123,410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2A7D2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10231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33</w:t>
            </w:r>
          </w:p>
        </w:tc>
      </w:tr>
      <w:tr w:rsidR="00970F45" w:rsidRPr="00970F45" w14:paraId="5C7451D7" w14:textId="77777777" w:rsidTr="00875A78">
        <w:trPr>
          <w:trHeight w:val="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9CE7C9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غابون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74E84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FFD8F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33482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144,161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640ADC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76,949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017C14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01E32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67</w:t>
            </w:r>
          </w:p>
        </w:tc>
      </w:tr>
      <w:tr w:rsidR="00970F45" w:rsidRPr="00970F45" w14:paraId="03F5FC51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749CEA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غامبيا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B4A7DC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98574C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59D72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226,852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A0A7A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167,971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4C5E0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BFFA6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50</w:t>
            </w:r>
          </w:p>
        </w:tc>
      </w:tr>
      <w:tr w:rsidR="00970F45" w:rsidRPr="00970F45" w14:paraId="414AA22A" w14:textId="77777777" w:rsidTr="00875A78">
        <w:trPr>
          <w:trHeight w:val="1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DD5A37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جورجيا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DA989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1CC3E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954A9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113,085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5B677C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101,666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9DD7CA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6C2EC2" w14:textId="7BD00CBB" w:rsidR="00346A08" w:rsidRPr="00970F45" w:rsidRDefault="00954B2D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 xml:space="preserve"> </w:t>
            </w:r>
          </w:p>
        </w:tc>
      </w:tr>
      <w:tr w:rsidR="00970F45" w:rsidRPr="00970F45" w14:paraId="74F3FFBB" w14:textId="77777777" w:rsidTr="00875A78">
        <w:trPr>
          <w:trHeight w:val="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3C0F5B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غانا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25F7B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9C0EC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EFBB1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549,176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E9304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730,806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ED11CC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D06D0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54DDF953" w14:textId="77777777" w:rsidTr="00875A78">
        <w:trPr>
          <w:trHeight w:val="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A6A6BD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غرينادا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57799A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E0D3BA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2744B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140,555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82DDA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28,860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7ECFC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F5B2E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25</w:t>
            </w:r>
          </w:p>
        </w:tc>
      </w:tr>
      <w:tr w:rsidR="00970F45" w:rsidRPr="00970F45" w14:paraId="60A926F5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B2CD13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غواتيمالا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724FA3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65CBC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464CA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139,972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F8A2E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142,427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8E3CC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BE755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67</w:t>
            </w:r>
          </w:p>
        </w:tc>
      </w:tr>
      <w:tr w:rsidR="00970F45" w:rsidRPr="00970F45" w14:paraId="6611CF72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486B6E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غينيا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4E406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09FA1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CC77F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106,028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22DAE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71,600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34B52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16359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2CE8B6D1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502519" w14:textId="34C173F6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غينيا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-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بيساو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AC245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FC26C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679693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91,922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0864CA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42,520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0F55A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54B67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50</w:t>
            </w:r>
          </w:p>
        </w:tc>
      </w:tr>
      <w:tr w:rsidR="00970F45" w:rsidRPr="00970F45" w14:paraId="4EF652CA" w14:textId="77777777" w:rsidTr="00875A78">
        <w:trPr>
          <w:trHeight w:val="11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BA439E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غيانا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C1007A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3C40B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8C1BC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119,986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136774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73,977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74C12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21EFB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50</w:t>
            </w:r>
          </w:p>
        </w:tc>
      </w:tr>
      <w:tr w:rsidR="00970F45" w:rsidRPr="00970F45" w14:paraId="644AC9D1" w14:textId="77777777" w:rsidTr="00875A78">
        <w:trPr>
          <w:trHeight w:val="1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D2ED44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هايتي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E53A6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FE15B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943CA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97,751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E8132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58,570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33D7C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EA8705" w14:textId="67609133" w:rsidR="00346A08" w:rsidRPr="00970F45" w:rsidRDefault="00954B2D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 xml:space="preserve"> </w:t>
            </w:r>
          </w:p>
        </w:tc>
      </w:tr>
      <w:tr w:rsidR="00970F45" w:rsidRPr="00970F45" w14:paraId="17FFD219" w14:textId="77777777" w:rsidTr="00875A78">
        <w:trPr>
          <w:trHeight w:val="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2D52A2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هندوراس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C7E66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DF815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71EB2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183,438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571D5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182,410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0E960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9FA16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4975F7FD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2BCF37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الهند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B94B6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8F2AE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6EA4E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7,092,007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B84354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3,536,338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FB9D1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C688AC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30</w:t>
            </w:r>
          </w:p>
        </w:tc>
      </w:tr>
      <w:tr w:rsidR="00970F45" w:rsidRPr="00970F45" w14:paraId="5C9E12CA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B78604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إندونيسيا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9D30E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68F104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F31904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2,302,612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13A45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1,534,842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93869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A081B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7C7EE0A2" w14:textId="77777777" w:rsidTr="00875A78">
        <w:trPr>
          <w:trHeight w:val="5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43B523" w14:textId="3938CDE5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إيران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(جمهورية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-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الإسلامية)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8CCD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26443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14E1F3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1,857,726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2D28E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1,237,024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87090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72F71C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21</w:t>
            </w:r>
          </w:p>
        </w:tc>
      </w:tr>
      <w:tr w:rsidR="00970F45" w:rsidRPr="00970F45" w14:paraId="4AD9540A" w14:textId="77777777" w:rsidTr="00875A78">
        <w:trPr>
          <w:trHeight w:val="9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7CA389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العراق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9A7BD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8D9C0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A6B55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203,663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87C8C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409,374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2E9C5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31716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78F38A98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79DDC6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جامايكا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3DBC1C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666D7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8157DA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145,401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140AE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30,433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F32F6A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6EB3C5" w14:textId="49AD2DCA" w:rsidR="00346A08" w:rsidRPr="00970F45" w:rsidRDefault="00954B2D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 xml:space="preserve"> </w:t>
            </w:r>
          </w:p>
        </w:tc>
      </w:tr>
      <w:tr w:rsidR="00970F45" w:rsidRPr="00970F45" w14:paraId="256944EC" w14:textId="77777777" w:rsidTr="00875A78">
        <w:trPr>
          <w:trHeight w:val="1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18D724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الأردن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02458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32813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94234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1,559,103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1A1DC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610,397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F543F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3D516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22</w:t>
            </w:r>
          </w:p>
        </w:tc>
      </w:tr>
      <w:tr w:rsidR="00970F45" w:rsidRPr="00970F45" w14:paraId="5C8C3E7F" w14:textId="77777777" w:rsidTr="00875A78">
        <w:trPr>
          <w:trHeight w:val="7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85DD69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كينيا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8BF084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96DCF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A7772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233,343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92C5F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174,076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C19AC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5B9C69" w14:textId="24464E81" w:rsidR="00346A08" w:rsidRPr="00970F45" w:rsidRDefault="00954B2D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 xml:space="preserve"> </w:t>
            </w:r>
          </w:p>
        </w:tc>
      </w:tr>
      <w:tr w:rsidR="00970F45" w:rsidRPr="00970F45" w14:paraId="442485F9" w14:textId="77777777" w:rsidTr="00875A78">
        <w:trPr>
          <w:trHeight w:val="1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46883C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كيريباس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E52BC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CD642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883DD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181,084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B8CC0C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35,091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78E6FC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4250DA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50</w:t>
            </w:r>
          </w:p>
        </w:tc>
      </w:tr>
      <w:tr w:rsidR="00970F45" w:rsidRPr="00970F45" w14:paraId="73954A20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3485F0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الكويت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0311E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3340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7F80E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2,153,680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80024C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1,909,627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E4C6D3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AC3C6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1D802CB9" w14:textId="77777777" w:rsidTr="00875A78">
        <w:trPr>
          <w:trHeight w:val="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49AC41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قيرغيزستان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62128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6E9C5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718043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156,818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527A7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148,965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2FC3FA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7E048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3BB2C061" w14:textId="77777777" w:rsidTr="00875A78">
        <w:trPr>
          <w:trHeight w:val="25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408258" w14:textId="0638888E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جمهورية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لاو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الديمقراطية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الشعبية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D556F4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759CD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0FBC6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316,128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BB876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260,227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460E9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A9F1EC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29</w:t>
            </w:r>
          </w:p>
        </w:tc>
      </w:tr>
      <w:tr w:rsidR="00970F45" w:rsidRPr="00970F45" w14:paraId="7BAA12FA" w14:textId="77777777" w:rsidTr="00875A78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8B1451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لبنان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97416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B55F1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0ED30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295,458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C3425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332,398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D4A21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5B9683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40</w:t>
            </w:r>
          </w:p>
        </w:tc>
      </w:tr>
      <w:tr w:rsidR="00970F45" w:rsidRPr="00970F45" w14:paraId="16764BD2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A6F688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ليسوتو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4CA70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B0BFC4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B97E3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150,509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2C1724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176,864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80900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222F1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</w:tr>
      <w:tr w:rsidR="00970F45" w:rsidRPr="00970F45" w14:paraId="5718975A" w14:textId="77777777" w:rsidTr="00875A78">
        <w:trPr>
          <w:trHeight w:val="1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477A6D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ليبريا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3077D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7287E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D4EBF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148,083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6CE8A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121,751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260F8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2F9FF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50</w:t>
            </w:r>
          </w:p>
        </w:tc>
      </w:tr>
      <w:tr w:rsidR="00970F45" w:rsidRPr="00970F45" w14:paraId="4A3546C4" w14:textId="77777777" w:rsidTr="00875A78">
        <w:trPr>
          <w:trHeight w:val="5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73429E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ليبيا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CF88F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C5E58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02A983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267,551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2DAEA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232,974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93038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FA5FA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58901FCF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E89BA6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مدغشقر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A83654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38F44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0037B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54,101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670F5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53,726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C594D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EADF96" w14:textId="17129E65" w:rsidR="00346A08" w:rsidRPr="00970F45" w:rsidRDefault="00954B2D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 xml:space="preserve"> </w:t>
            </w:r>
          </w:p>
        </w:tc>
      </w:tr>
      <w:tr w:rsidR="00970F45" w:rsidRPr="00970F45" w14:paraId="0D2940C5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212962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ملاوي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3D5EA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643203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DF69AA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166,312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E5910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308,311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F96D1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DB0A5C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67</w:t>
            </w:r>
          </w:p>
        </w:tc>
      </w:tr>
      <w:tr w:rsidR="00970F45" w:rsidRPr="00970F45" w14:paraId="64208FBB" w14:textId="77777777" w:rsidTr="00875A78">
        <w:trPr>
          <w:trHeight w:val="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A674C6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ماليزيا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DA940A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6E21B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116C4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1,117,144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7311F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1,052,559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842F0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0D0FB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83</w:t>
            </w:r>
          </w:p>
        </w:tc>
      </w:tr>
      <w:tr w:rsidR="00970F45" w:rsidRPr="00970F45" w14:paraId="0D184F34" w14:textId="77777777" w:rsidTr="00875A78">
        <w:trPr>
          <w:trHeight w:val="9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36F83C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ملديف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DE06F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BD09AA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28AEDA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120,124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C8B0D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46,476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352B8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D3CAD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</w:tr>
      <w:tr w:rsidR="00970F45" w:rsidRPr="00970F45" w14:paraId="01084952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A335DC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مالي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562D1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0B874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512E5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20,728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6BBC5C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15,150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25FFD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D3F26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</w:tr>
      <w:tr w:rsidR="00970F45" w:rsidRPr="00970F45" w14:paraId="7FF48368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F17CDF" w14:textId="556021F9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جزر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مارشال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5045B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8E4B9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F7248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129,603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41BAF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44,553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AF7B9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25171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</w:tr>
      <w:tr w:rsidR="00970F45" w:rsidRPr="00970F45" w14:paraId="57520AD7" w14:textId="77777777" w:rsidTr="00875A78">
        <w:trPr>
          <w:trHeight w:val="7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621EBF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موريتانيا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4269D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E4336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93DFE3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115,350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00E48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120,810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4BD97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E1D26B" w14:textId="0DF44554" w:rsidR="00346A08" w:rsidRPr="00970F45" w:rsidRDefault="00954B2D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 xml:space="preserve"> </w:t>
            </w:r>
          </w:p>
        </w:tc>
      </w:tr>
      <w:tr w:rsidR="00970F45" w:rsidRPr="00970F45" w14:paraId="35D36DB9" w14:textId="77777777" w:rsidTr="00875A78">
        <w:trPr>
          <w:trHeight w:val="12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76CE40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موريشيوس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D30F3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FAAF8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2BD1F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227,800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22ABF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203,363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2D497A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68A01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33</w:t>
            </w:r>
          </w:p>
        </w:tc>
      </w:tr>
      <w:tr w:rsidR="00970F45" w:rsidRPr="00970F45" w14:paraId="154BF6C0" w14:textId="77777777" w:rsidTr="00875A78">
        <w:trPr>
          <w:trHeight w:val="1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252F59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المكسيك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96145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97317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5240C3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1,644,064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8B1CBA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2,973,216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DA0BF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0B1C5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7F4E602A" w14:textId="77777777" w:rsidTr="00875A78">
        <w:trPr>
          <w:trHeight w:val="25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45EADC" w14:textId="2A973CBC" w:rsidR="00346A08" w:rsidRPr="00970F45" w:rsidRDefault="00346A08" w:rsidP="00380552">
            <w:pPr>
              <w:bidi/>
              <w:ind w:right="-109"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ميكرونيزيا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(ولايات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-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الموحدة)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4FBBD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E6BAC4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97D4E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145,008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D0A59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55,471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6DB13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34E55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</w:tr>
      <w:tr w:rsidR="00970F45" w:rsidRPr="00970F45" w14:paraId="70F75573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CC223E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منغوليا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4A8F7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6DEA0C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B89BD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149,983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3F338A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148,657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A903F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09AB24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25</w:t>
            </w:r>
          </w:p>
        </w:tc>
      </w:tr>
      <w:tr w:rsidR="00970F45" w:rsidRPr="00970F45" w14:paraId="06A16E39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9600A8" w14:textId="694C7863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الجبل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الأسود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A40BD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66222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38E1C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190,252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39435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189,424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D92A1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31554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5992F129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0E239F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المغرب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797D5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C9CF04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179B94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179,000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B84F6A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104,637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CB566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BE4611" w14:textId="3F11FF3E" w:rsidR="00346A08" w:rsidRPr="00970F45" w:rsidRDefault="00954B2D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 xml:space="preserve"> </w:t>
            </w:r>
          </w:p>
        </w:tc>
      </w:tr>
      <w:tr w:rsidR="00970F45" w:rsidRPr="00970F45" w14:paraId="6D9F301B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3A9CD0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موزامبيق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9EDF7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F05EB4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6E043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232,604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A5AB1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78,798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A1992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7C3F8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67</w:t>
            </w:r>
          </w:p>
        </w:tc>
      </w:tr>
      <w:tr w:rsidR="00970F45" w:rsidRPr="00970F45" w14:paraId="419DE977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056FE0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lastRenderedPageBreak/>
              <w:t>ميانمار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A1A5C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61FFC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9FA8B4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127,172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17C8A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33,256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79582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38A85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</w:tr>
      <w:tr w:rsidR="00970F45" w:rsidRPr="00970F45" w14:paraId="4F8144B7" w14:textId="77777777" w:rsidTr="00875A78">
        <w:trPr>
          <w:trHeight w:val="16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12635A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ناميبيا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7A6DD3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D43AB3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DCD964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181,157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8CAE8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56,386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10BC7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1B4DB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</w:tr>
      <w:tr w:rsidR="00970F45" w:rsidRPr="00970F45" w14:paraId="47636870" w14:textId="77777777" w:rsidTr="00875A78">
        <w:trPr>
          <w:trHeight w:val="7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35F527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ناورو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0A9663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3816C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CF913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90,270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029D2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2,660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54E26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7D4F9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</w:tr>
      <w:tr w:rsidR="00970F45" w:rsidRPr="00970F45" w14:paraId="0F5A72DF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AA71F2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نيبال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E221E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3BCF0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82CC4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206,770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E4E17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60,955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A997B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2E6EB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</w:tr>
      <w:tr w:rsidR="00970F45" w:rsidRPr="00970F45" w14:paraId="675F60D0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F58950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نيكاراغوا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A193A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AA8CD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E9004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233,983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BC48D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302,307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41FCB3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882E2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37F5014B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11F2D0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النيجر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9CFAF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53C02C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0042E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201,250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139FEA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217,737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EAA17C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41E4D7" w14:textId="4A7A911D" w:rsidR="00346A08" w:rsidRPr="00970F45" w:rsidRDefault="00954B2D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 xml:space="preserve"> </w:t>
            </w:r>
          </w:p>
        </w:tc>
      </w:tr>
      <w:tr w:rsidR="00970F45" w:rsidRPr="00970F45" w14:paraId="3CAEF592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3F7762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نيجيريا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D3BBFA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35.4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DF235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5B78F4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1,046,802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3BF2E4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1,147,681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E2154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56455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6D662716" w14:textId="77777777" w:rsidTr="00875A78">
        <w:trPr>
          <w:trHeight w:val="1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0FA926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نيوي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D8D8B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FFC4D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305C4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51,585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51E624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F6C9B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A48A9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50</w:t>
            </w:r>
          </w:p>
        </w:tc>
      </w:tr>
      <w:tr w:rsidR="00970F45" w:rsidRPr="00970F45" w14:paraId="333F7B79" w14:textId="77777777" w:rsidTr="00875A78">
        <w:trPr>
          <w:trHeight w:val="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F65B7A" w14:textId="233A811E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مقدونيا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الشمالية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1FFAC3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E3E17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4D3573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140,000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083E7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261,616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5226B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A4042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243B4FD3" w14:textId="77777777" w:rsidTr="00875A78">
        <w:trPr>
          <w:trHeight w:val="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7092BF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عمان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BA6F4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4C7C2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43607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162,052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D9C5C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224,134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85FEE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90849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31349D89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72299F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باكستان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B375A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B6618A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C8AFF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1,036,954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147A5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1,489,841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A637F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BEE3C4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60</w:t>
            </w:r>
          </w:p>
        </w:tc>
      </w:tr>
      <w:tr w:rsidR="00970F45" w:rsidRPr="00970F45" w14:paraId="5BE80B47" w14:textId="77777777" w:rsidTr="00875A78">
        <w:trPr>
          <w:trHeight w:val="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8C679C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بالاو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6FB98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2CE1B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DCA88A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131,715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3A754C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43,525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B2C32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F62B4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50</w:t>
            </w:r>
          </w:p>
        </w:tc>
      </w:tr>
      <w:tr w:rsidR="00970F45" w:rsidRPr="00970F45" w14:paraId="3934949C" w14:textId="77777777" w:rsidTr="00875A78">
        <w:trPr>
          <w:trHeight w:val="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05889F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بنما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5726D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79A8F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53378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329,546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85702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333,493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2BB693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07E04C" w14:textId="1C566979" w:rsidR="00346A08" w:rsidRPr="00970F45" w:rsidRDefault="00954B2D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 xml:space="preserve"> </w:t>
            </w:r>
          </w:p>
        </w:tc>
      </w:tr>
      <w:tr w:rsidR="00970F45" w:rsidRPr="00970F45" w14:paraId="49659458" w14:textId="77777777" w:rsidTr="00875A78">
        <w:trPr>
          <w:trHeight w:val="12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35E5B6" w14:textId="68CA240B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بابوا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غينيا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الجديدة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BA441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22EEC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5ED93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16,805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BF154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44,276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9F1A0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B6805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5444B61F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F8C38B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باراغواي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72819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E24C6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990CD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258,212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8F5C3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227,450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D1935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0DE63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</w:tr>
      <w:tr w:rsidR="00970F45" w:rsidRPr="00970F45" w14:paraId="53FA99F1" w14:textId="77777777" w:rsidTr="00875A78">
        <w:trPr>
          <w:trHeight w:val="7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0BB8AC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بيرو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B8908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8D5034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4AA77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595,343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07727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213,188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C04C1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35473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670A2E7B" w14:textId="77777777" w:rsidTr="00875A78">
        <w:trPr>
          <w:trHeight w:val="1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F0A7E3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الفلبين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659A8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E6694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6113F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551,329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7E8D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428,134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BC283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5EC07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16D5B5F1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A606C5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قطر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5E5E2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4DD20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805A8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138,697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1D8EB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92,346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F7BEC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5E5453" w14:textId="7A32B542" w:rsidR="00346A08" w:rsidRPr="00970F45" w:rsidRDefault="00954B2D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 xml:space="preserve"> </w:t>
            </w:r>
          </w:p>
        </w:tc>
      </w:tr>
      <w:tr w:rsidR="00970F45" w:rsidRPr="00970F45" w14:paraId="09C25370" w14:textId="77777777" w:rsidTr="00875A78">
        <w:trPr>
          <w:trHeight w:val="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B1A476" w14:textId="43BF121E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جمهورية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مولدوفا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FF086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F2207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D49FB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113,953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FF2C0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85,085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49FE5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AFF12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08312338" w14:textId="77777777" w:rsidTr="00875A78">
        <w:trPr>
          <w:trHeight w:val="1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0797FF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رواندا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5F0733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A4093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026D14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206,100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1F79E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155,420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943A0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8317B3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40</w:t>
            </w:r>
          </w:p>
        </w:tc>
      </w:tr>
      <w:tr w:rsidR="00970F45" w:rsidRPr="00970F45" w14:paraId="4E25AB40" w14:textId="77777777" w:rsidTr="00875A78">
        <w:trPr>
          <w:trHeight w:val="1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20D21D" w14:textId="383EF75B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سانت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كيتس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ونيفيس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299A4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102CF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991EA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88,084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38AA6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28,887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ED254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BCE18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33</w:t>
            </w:r>
          </w:p>
        </w:tc>
      </w:tr>
      <w:tr w:rsidR="00970F45" w:rsidRPr="00970F45" w14:paraId="0E938710" w14:textId="77777777" w:rsidTr="00875A78">
        <w:trPr>
          <w:trHeight w:val="5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27859A" w14:textId="51C1DB90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سانت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لوسيا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3D2623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ECC13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BE27AA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182,891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046AD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139,599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82A76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5CB4D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5D810EB4" w14:textId="77777777" w:rsidTr="00875A78">
        <w:trPr>
          <w:trHeight w:val="25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B11F31" w14:textId="0CC5DEFF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سانت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فنسنت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وجزر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غرينادين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06855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368C6A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B5734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158,264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13800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80,484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231FE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8AA8F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33</w:t>
            </w:r>
          </w:p>
        </w:tc>
      </w:tr>
      <w:tr w:rsidR="00970F45" w:rsidRPr="00970F45" w14:paraId="3ACEE3FF" w14:textId="77777777" w:rsidTr="00875A78">
        <w:trPr>
          <w:trHeight w:val="1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1DFCB6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ساموا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74AC7C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09C6C4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1B567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133,360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D130C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54,736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4A284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F8E75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50</w:t>
            </w:r>
          </w:p>
        </w:tc>
      </w:tr>
      <w:tr w:rsidR="00970F45" w:rsidRPr="00970F45" w14:paraId="117ED074" w14:textId="77777777" w:rsidTr="00875A78">
        <w:trPr>
          <w:trHeight w:val="9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0D71E6" w14:textId="462DE4C2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سان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تومي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وبرينسيبي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D74A3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47DD2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FBF69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114,508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2FB50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90,828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40B3F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45168C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67</w:t>
            </w:r>
          </w:p>
        </w:tc>
      </w:tr>
      <w:tr w:rsidR="00970F45" w:rsidRPr="00970F45" w14:paraId="137A6015" w14:textId="77777777" w:rsidTr="00875A78">
        <w:trPr>
          <w:trHeight w:val="13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0FB294" w14:textId="5FF59CA1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المملكة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العربية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السعودية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42B9B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DACB03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AB1AE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241,724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34615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156,939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873AB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E579B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404FBE8C" w14:textId="77777777" w:rsidTr="00875A78">
        <w:trPr>
          <w:trHeight w:val="17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C4C4DE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السنغال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C15E2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46C2E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B020F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295,895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ED5FA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174,685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7C2F5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2FE42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50</w:t>
            </w:r>
          </w:p>
        </w:tc>
      </w:tr>
      <w:tr w:rsidR="00970F45" w:rsidRPr="00970F45" w14:paraId="507531DD" w14:textId="77777777" w:rsidTr="00875A78">
        <w:trPr>
          <w:trHeight w:val="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4DE4AA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صربيا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4A258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8D6DE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BD041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121,283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51C3E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71,429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D5A34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E5A84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67</w:t>
            </w:r>
          </w:p>
        </w:tc>
      </w:tr>
      <w:tr w:rsidR="00970F45" w:rsidRPr="00970F45" w14:paraId="5E55CD34" w14:textId="77777777" w:rsidTr="00875A78">
        <w:trPr>
          <w:trHeight w:val="1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06BA1C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سيشيل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1EA15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1F2513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DE076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144,905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CF7294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94,211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6B8863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5BF1B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22012329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AE3329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سيراليون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ED7B9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AC406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30823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224,895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016D0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62,759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C14E1C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DE5F7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7915CFF9" w14:textId="77777777" w:rsidTr="00875A78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AEA7F3" w14:textId="049C422C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جزر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سليمان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6DD6C3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D4ED9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AC02F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168,914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FA854A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25,011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D82D4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4D6B3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</w:tr>
      <w:tr w:rsidR="00970F45" w:rsidRPr="00970F45" w14:paraId="31E3B032" w14:textId="77777777" w:rsidTr="00875A78">
        <w:trPr>
          <w:trHeight w:val="11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D884DB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الصومال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6DBA13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882FB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9A430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135,850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0A90C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152,469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60FA5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70792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67</w:t>
            </w:r>
          </w:p>
        </w:tc>
      </w:tr>
      <w:tr w:rsidR="00970F45" w:rsidRPr="00970F45" w14:paraId="592E4F8E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EB337A" w14:textId="08E30393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جنوب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أفريقيا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22837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1A7C9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2B941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386,001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DBFB6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620,767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48BD9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9D360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80</w:t>
            </w:r>
          </w:p>
        </w:tc>
      </w:tr>
      <w:tr w:rsidR="00970F45" w:rsidRPr="00970F45" w14:paraId="265B3870" w14:textId="77777777" w:rsidTr="00875A78">
        <w:trPr>
          <w:trHeight w:val="5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AEF099" w14:textId="711B5C8B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جنوب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السودان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50FAA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AC565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7955F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100,675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E3E96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7EEEB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9990F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4E35C5EE" w14:textId="77777777" w:rsidTr="00875A78">
        <w:trPr>
          <w:trHeight w:val="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90D8F6" w14:textId="1E76C5A0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سري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لانكا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E018A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1E9CD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743D6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516,967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64429A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292,538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5BF1E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5BEA3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</w:tr>
      <w:tr w:rsidR="00970F45" w:rsidRPr="00970F45" w14:paraId="7D919CEB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F715E5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السودان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0FFB9C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346E9C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840F7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172,153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523C4C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119,149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DFF0F3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2B5CB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</w:tr>
      <w:tr w:rsidR="00970F45" w:rsidRPr="00970F45" w14:paraId="4DD81D3E" w14:textId="77777777" w:rsidTr="00875A78">
        <w:trPr>
          <w:trHeight w:val="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3DD08A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سورينام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76310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4291E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E55BD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60,837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01DF43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45,350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DEED2C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3D970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50</w:t>
            </w:r>
          </w:p>
        </w:tc>
      </w:tr>
      <w:tr w:rsidR="00970F45" w:rsidRPr="00970F45" w14:paraId="7C42DA19" w14:textId="77777777" w:rsidTr="00875A78">
        <w:trPr>
          <w:trHeight w:val="9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E6BFB8" w14:textId="1C21C3DB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الجمهورية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العربية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السورية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55DAC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B6AB2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D1E7F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490,707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BCC9E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284,338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9B1863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03438A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25</w:t>
            </w:r>
          </w:p>
        </w:tc>
      </w:tr>
      <w:tr w:rsidR="00970F45" w:rsidRPr="00970F45" w14:paraId="53D75219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B5F089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تايلند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D9908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8BA12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B241E3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867,004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9690C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1,070,787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3E2C0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2C697A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25</w:t>
            </w:r>
          </w:p>
        </w:tc>
      </w:tr>
      <w:tr w:rsidR="00970F45" w:rsidRPr="00970F45" w14:paraId="65B52BB1" w14:textId="77777777" w:rsidTr="00875A78">
        <w:trPr>
          <w:trHeight w:val="1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756EB0" w14:textId="024F2826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تيمور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-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ليشتي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24151A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4A650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11BA0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104,884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1B1A4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147,279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CCE1C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FF498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131D7F4A" w14:textId="77777777" w:rsidTr="00875A78">
        <w:trPr>
          <w:trHeight w:val="7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5A091A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توغو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1C288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4C77AC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97E22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101,651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CB7C0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123,888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63246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77DB1B" w14:textId="45196D54" w:rsidR="00346A08" w:rsidRPr="00970F45" w:rsidRDefault="00954B2D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 xml:space="preserve"> </w:t>
            </w:r>
          </w:p>
        </w:tc>
      </w:tr>
      <w:tr w:rsidR="00970F45" w:rsidRPr="00970F45" w14:paraId="48398B6D" w14:textId="77777777" w:rsidTr="00875A78">
        <w:trPr>
          <w:trHeight w:val="12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A9039C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تونغا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FC6DB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08AFB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49AA7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123,206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1E617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8CF25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398F4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50</w:t>
            </w:r>
          </w:p>
        </w:tc>
      </w:tr>
      <w:tr w:rsidR="00970F45" w:rsidRPr="00970F45" w14:paraId="405ECCA4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A6B421" w14:textId="1575C211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ترينيداد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وتوباغو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59468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F3A28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ADF33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384,918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57B82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234,909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418FA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30FCC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29B8C4FA" w14:textId="77777777" w:rsidTr="00875A78">
        <w:trPr>
          <w:trHeight w:val="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DD81B4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تونس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C58CD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B9D62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593DC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163,000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A4E50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249,069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F3D5B4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5A13DC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33</w:t>
            </w:r>
          </w:p>
        </w:tc>
      </w:tr>
      <w:tr w:rsidR="00970F45" w:rsidRPr="00970F45" w14:paraId="57EBDA67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696D6F" w14:textId="2F4E405F" w:rsidR="00346A08" w:rsidRPr="00970F45" w:rsidRDefault="00DF298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تركيا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98012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71407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C2BC0A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717,000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B4CF6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2,087,774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869C4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26508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7A58E608" w14:textId="77777777" w:rsidTr="00875A78">
        <w:trPr>
          <w:trHeight w:val="15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268454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تركمانستان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AF34F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911A7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B11C9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282,369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A208F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347,197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3EFCB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71E48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1B3BCE3E" w14:textId="77777777" w:rsidTr="00875A78">
        <w:trPr>
          <w:trHeight w:val="5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7DBCB0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توفالو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BC887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CC704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FD653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75,929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1F97C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6,304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0EE073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C55AD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50</w:t>
            </w:r>
          </w:p>
        </w:tc>
      </w:tr>
      <w:tr w:rsidR="00970F45" w:rsidRPr="00970F45" w14:paraId="5768FBB6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63E0F6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أوغندا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BA1F4C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4F8FF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5292D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164,250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D7AD4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171,712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1F439A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713773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50</w:t>
            </w:r>
          </w:p>
        </w:tc>
      </w:tr>
      <w:tr w:rsidR="00970F45" w:rsidRPr="00970F45" w14:paraId="799F9C15" w14:textId="77777777" w:rsidTr="00875A78">
        <w:trPr>
          <w:trHeight w:val="25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8D5326" w14:textId="68B79654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جمهورية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تنزانيا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المتحدة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BBD76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449644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45797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173,850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52482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53,110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A73CFC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DB858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</w:tr>
      <w:tr w:rsidR="00970F45" w:rsidRPr="00970F45" w14:paraId="17158DC9" w14:textId="77777777" w:rsidTr="00875A78">
        <w:trPr>
          <w:trHeight w:val="1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33C95C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lastRenderedPageBreak/>
              <w:t>أوروغواي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C0D8D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4A904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8E098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616,829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0F4A3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277,813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9E19B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4D21C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06F5C3D1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ED1E3B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فانواتو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AD787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F3BF4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FCFFC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159,361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ED1CA3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61,022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703FB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483A6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</w:tr>
      <w:tr w:rsidR="00970F45" w:rsidRPr="00970F45" w14:paraId="5B42423E" w14:textId="77777777" w:rsidTr="00875A78">
        <w:trPr>
          <w:trHeight w:val="25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65E6BE" w14:textId="1D775615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فنزويلا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(جمهورية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-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البوليفارية)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51DB3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54B9A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633D9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154,255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3EC8B6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358,803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A6B573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8BD39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08C5FCD0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F4294E" w14:textId="5C0C5011" w:rsidR="00346A08" w:rsidRPr="00970F45" w:rsidRDefault="00954B2D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 xml:space="preserve"> </w:t>
            </w:r>
            <w:r w:rsidR="00346A08">
              <w:rPr>
                <w:sz w:val="20"/>
                <w:szCs w:val="20"/>
                <w:rtl/>
              </w:rPr>
              <w:t>فييت</w:t>
            </w:r>
            <w:r>
              <w:rPr>
                <w:sz w:val="20"/>
                <w:szCs w:val="20"/>
                <w:rtl/>
              </w:rPr>
              <w:t xml:space="preserve"> </w:t>
            </w:r>
            <w:r w:rsidR="00346A08">
              <w:rPr>
                <w:sz w:val="20"/>
                <w:szCs w:val="20"/>
                <w:rtl/>
              </w:rPr>
              <w:t>نام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E15494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129.1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7670E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D7390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2,850,847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B3577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3,898,908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308571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7C25E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06A7F446" w14:textId="77777777" w:rsidTr="00875A78">
        <w:trPr>
          <w:trHeight w:val="6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80638C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اليمن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77BD3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A39CA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BDCE84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101,999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A896F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169,985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B442B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6F6CA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08C4B8E6" w14:textId="77777777" w:rsidTr="00875A78">
        <w:trPr>
          <w:trHeight w:val="10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52DE58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زامبيا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28C9A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CD1D4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E81DA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224,100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C778B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270,730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701DBE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31BA4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50</w:t>
            </w:r>
          </w:p>
        </w:tc>
      </w:tr>
      <w:tr w:rsidR="00970F45" w:rsidRPr="00970F45" w14:paraId="679B129A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F6075F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زمبابوي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85D413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25D3D0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3BB68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491,802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D5CBA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571,153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F1CBF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2B5CFD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67</w:t>
            </w:r>
          </w:p>
        </w:tc>
      </w:tr>
      <w:tr w:rsidR="00970F45" w:rsidRPr="00970F45" w14:paraId="506686FC" w14:textId="77777777" w:rsidTr="00875A78">
        <w:trPr>
          <w:trHeight w:val="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257CBB" w14:textId="68C2263D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المنطقة: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آسيا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والمحيط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الهادئ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2EE32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CD4B79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D547E8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492,489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347F4C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339,041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0475BB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2548CC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</w:tr>
      <w:tr w:rsidR="00970F45" w:rsidRPr="00970F45" w14:paraId="71168D39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555954" w14:textId="77777777" w:rsidR="00346A08" w:rsidRPr="00970F45" w:rsidRDefault="00346A08" w:rsidP="00346A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عالمي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508E9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7AC445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C8523F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9,888,417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082A27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9,277,368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461042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EA71A4" w14:textId="77777777" w:rsidR="00346A08" w:rsidRPr="00970F45" w:rsidRDefault="00346A08" w:rsidP="00346A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4364CCC7" w14:textId="77777777" w:rsidTr="00875A78">
        <w:trPr>
          <w:trHeight w:val="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34AC16" w14:textId="2AB3FA34" w:rsidR="00346A08" w:rsidRPr="00970F45" w:rsidRDefault="00346A08" w:rsidP="00346A08">
            <w:pPr>
              <w:bidi/>
              <w:jc w:val="lef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المجموع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الكلي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BA7C84" w14:textId="77777777" w:rsidR="00346A08" w:rsidRPr="00970F45" w:rsidRDefault="00346A08" w:rsidP="00346A08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724.0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47BA75" w14:textId="77777777" w:rsidR="00346A08" w:rsidRPr="00970F45" w:rsidRDefault="00346A08" w:rsidP="00346A08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C8E08F" w14:textId="77777777" w:rsidR="00346A08" w:rsidRPr="00970F45" w:rsidRDefault="00346A08" w:rsidP="00346A08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102,297,219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5BC7C8" w14:textId="77777777" w:rsidR="00346A08" w:rsidRPr="00970F45" w:rsidRDefault="00346A08" w:rsidP="00346A08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82,735,306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0C2AFC" w14:textId="77777777" w:rsidR="00346A08" w:rsidRPr="00970F45" w:rsidRDefault="00346A08" w:rsidP="00346A08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D9CB9B" w14:textId="77777777" w:rsidR="00346A08" w:rsidRPr="00970F45" w:rsidRDefault="00346A08" w:rsidP="00346A08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57</w:t>
            </w:r>
          </w:p>
        </w:tc>
      </w:tr>
    </w:tbl>
    <w:p w14:paraId="3146291A" w14:textId="6052FC56" w:rsidR="00594A38" w:rsidRPr="009848E9" w:rsidRDefault="00594A38" w:rsidP="00594A38">
      <w:pPr>
        <w:pStyle w:val="Title1"/>
        <w:keepNext/>
        <w:bidi/>
        <w:jc w:val="both"/>
        <w:rPr>
          <w:b w:val="0"/>
          <w:caps w:val="0"/>
          <w:sz w:val="20"/>
          <w:szCs w:val="20"/>
          <w:rtl/>
        </w:rPr>
      </w:pPr>
      <w:r w:rsidRPr="009848E9">
        <w:rPr>
          <w:b w:val="0"/>
          <w:caps w:val="0"/>
          <w:sz w:val="20"/>
          <w:szCs w:val="20"/>
          <w:rtl/>
        </w:rPr>
        <w:t>*</w:t>
      </w:r>
      <w:r w:rsidR="00954B2D">
        <w:rPr>
          <w:b w:val="0"/>
          <w:caps w:val="0"/>
          <w:sz w:val="20"/>
          <w:szCs w:val="20"/>
          <w:rtl/>
        </w:rPr>
        <w:t xml:space="preserve"> </w:t>
      </w:r>
      <w:r w:rsidRPr="009848E9">
        <w:rPr>
          <w:b w:val="0"/>
          <w:caps w:val="0"/>
          <w:sz w:val="20"/>
          <w:szCs w:val="20"/>
          <w:rtl/>
        </w:rPr>
        <w:t>لا</w:t>
      </w:r>
      <w:r w:rsidR="00954B2D">
        <w:rPr>
          <w:b w:val="0"/>
          <w:caps w:val="0"/>
          <w:sz w:val="20"/>
          <w:szCs w:val="20"/>
          <w:rtl/>
        </w:rPr>
        <w:t xml:space="preserve"> </w:t>
      </w:r>
      <w:r w:rsidRPr="009848E9">
        <w:rPr>
          <w:b w:val="0"/>
          <w:caps w:val="0"/>
          <w:sz w:val="20"/>
          <w:szCs w:val="20"/>
          <w:rtl/>
        </w:rPr>
        <w:t>إزالة</w:t>
      </w:r>
      <w:r w:rsidR="00954B2D">
        <w:rPr>
          <w:b w:val="0"/>
          <w:caps w:val="0"/>
          <w:sz w:val="20"/>
          <w:szCs w:val="20"/>
          <w:rtl/>
        </w:rPr>
        <w:t xml:space="preserve"> </w:t>
      </w:r>
      <w:r w:rsidRPr="009848E9">
        <w:rPr>
          <w:b w:val="0"/>
          <w:caps w:val="0"/>
          <w:sz w:val="20"/>
          <w:szCs w:val="20"/>
          <w:rtl/>
        </w:rPr>
        <w:t>في</w:t>
      </w:r>
      <w:r w:rsidR="00954B2D">
        <w:rPr>
          <w:b w:val="0"/>
          <w:caps w:val="0"/>
          <w:sz w:val="20"/>
          <w:szCs w:val="20"/>
          <w:rtl/>
        </w:rPr>
        <w:t xml:space="preserve"> </w:t>
      </w:r>
      <w:r w:rsidRPr="009848E9">
        <w:rPr>
          <w:b w:val="0"/>
          <w:caps w:val="0"/>
          <w:sz w:val="20"/>
          <w:szCs w:val="20"/>
          <w:rtl/>
        </w:rPr>
        <w:t>عام</w:t>
      </w:r>
      <w:r w:rsidR="00954B2D">
        <w:rPr>
          <w:b w:val="0"/>
          <w:caps w:val="0"/>
          <w:sz w:val="20"/>
          <w:szCs w:val="20"/>
          <w:rtl/>
        </w:rPr>
        <w:t xml:space="preserve"> </w:t>
      </w:r>
      <w:r w:rsidRPr="009848E9">
        <w:rPr>
          <w:b w:val="0"/>
          <w:caps w:val="0"/>
          <w:sz w:val="20"/>
          <w:szCs w:val="20"/>
          <w:rtl/>
        </w:rPr>
        <w:t>2023</w:t>
      </w:r>
      <w:r w:rsidR="00954B2D">
        <w:rPr>
          <w:b w:val="0"/>
          <w:caps w:val="0"/>
          <w:sz w:val="20"/>
          <w:szCs w:val="20"/>
          <w:rtl/>
        </w:rPr>
        <w:t xml:space="preserve"> </w:t>
      </w:r>
      <w:r w:rsidRPr="009848E9">
        <w:rPr>
          <w:b w:val="0"/>
          <w:caps w:val="0"/>
          <w:sz w:val="20"/>
          <w:szCs w:val="20"/>
          <w:rtl/>
        </w:rPr>
        <w:t>للمشاريع</w:t>
      </w:r>
      <w:r w:rsidR="00954B2D">
        <w:rPr>
          <w:b w:val="0"/>
          <w:caps w:val="0"/>
          <w:sz w:val="20"/>
          <w:szCs w:val="20"/>
          <w:rtl/>
        </w:rPr>
        <w:t xml:space="preserve"> </w:t>
      </w:r>
      <w:r w:rsidRPr="009848E9">
        <w:rPr>
          <w:b w:val="0"/>
          <w:caps w:val="0"/>
          <w:sz w:val="20"/>
          <w:szCs w:val="20"/>
          <w:rtl/>
        </w:rPr>
        <w:t>ذات</w:t>
      </w:r>
      <w:r w:rsidR="00954B2D">
        <w:rPr>
          <w:b w:val="0"/>
          <w:caps w:val="0"/>
          <w:sz w:val="20"/>
          <w:szCs w:val="20"/>
          <w:rtl/>
        </w:rPr>
        <w:t xml:space="preserve"> </w:t>
      </w:r>
      <w:r w:rsidRPr="009848E9">
        <w:rPr>
          <w:b w:val="0"/>
          <w:caps w:val="0"/>
          <w:sz w:val="20"/>
          <w:szCs w:val="20"/>
          <w:rtl/>
        </w:rPr>
        <w:t>الصلة</w:t>
      </w:r>
      <w:r w:rsidR="00954B2D">
        <w:rPr>
          <w:b w:val="0"/>
          <w:caps w:val="0"/>
          <w:sz w:val="20"/>
          <w:szCs w:val="20"/>
          <w:rtl/>
        </w:rPr>
        <w:t xml:space="preserve"> </w:t>
      </w:r>
      <w:r w:rsidRPr="009848E9">
        <w:rPr>
          <w:b w:val="0"/>
          <w:caps w:val="0"/>
          <w:sz w:val="20"/>
          <w:szCs w:val="20"/>
          <w:rtl/>
        </w:rPr>
        <w:t>بالمواد</w:t>
      </w:r>
      <w:r w:rsidR="00954B2D">
        <w:rPr>
          <w:b w:val="0"/>
          <w:caps w:val="0"/>
          <w:sz w:val="20"/>
          <w:szCs w:val="20"/>
          <w:rtl/>
        </w:rPr>
        <w:t xml:space="preserve"> </w:t>
      </w:r>
      <w:r w:rsidRPr="009848E9">
        <w:rPr>
          <w:b w:val="0"/>
          <w:caps w:val="0"/>
          <w:sz w:val="20"/>
          <w:szCs w:val="20"/>
          <w:rtl/>
        </w:rPr>
        <w:t>الهيدروفلوروكربونية.</w:t>
      </w:r>
    </w:p>
    <w:p w14:paraId="6BA38AA8" w14:textId="1E15EE0F" w:rsidR="00594A38" w:rsidRPr="009848E9" w:rsidRDefault="00594A38" w:rsidP="00594A38">
      <w:pPr>
        <w:pStyle w:val="Title1"/>
        <w:keepNext/>
        <w:bidi/>
        <w:jc w:val="both"/>
        <w:rPr>
          <w:b w:val="0"/>
          <w:caps w:val="0"/>
          <w:sz w:val="20"/>
          <w:szCs w:val="20"/>
          <w:rtl/>
        </w:rPr>
      </w:pPr>
      <w:r w:rsidRPr="009848E9">
        <w:rPr>
          <w:b w:val="0"/>
          <w:caps w:val="0"/>
          <w:sz w:val="20"/>
          <w:szCs w:val="20"/>
          <w:rtl/>
        </w:rPr>
        <w:t>**</w:t>
      </w:r>
      <w:r w:rsidR="00954B2D">
        <w:rPr>
          <w:b w:val="0"/>
          <w:caps w:val="0"/>
          <w:sz w:val="20"/>
          <w:szCs w:val="20"/>
          <w:rtl/>
        </w:rPr>
        <w:t xml:space="preserve"> </w:t>
      </w:r>
      <w:r w:rsidRPr="009848E9">
        <w:rPr>
          <w:b w:val="0"/>
          <w:caps w:val="0"/>
          <w:sz w:val="20"/>
          <w:szCs w:val="20"/>
          <w:rtl/>
        </w:rPr>
        <w:t>للمشروعات</w:t>
      </w:r>
      <w:r w:rsidR="00954B2D">
        <w:rPr>
          <w:b w:val="0"/>
          <w:caps w:val="0"/>
          <w:sz w:val="20"/>
          <w:szCs w:val="20"/>
          <w:rtl/>
        </w:rPr>
        <w:t xml:space="preserve"> </w:t>
      </w:r>
      <w:r w:rsidRPr="009848E9">
        <w:rPr>
          <w:b w:val="0"/>
          <w:caps w:val="0"/>
          <w:sz w:val="20"/>
          <w:szCs w:val="20"/>
          <w:rtl/>
        </w:rPr>
        <w:t>التي</w:t>
      </w:r>
      <w:r w:rsidR="00954B2D">
        <w:rPr>
          <w:b w:val="0"/>
          <w:caps w:val="0"/>
          <w:sz w:val="20"/>
          <w:szCs w:val="20"/>
          <w:rtl/>
        </w:rPr>
        <w:t xml:space="preserve"> </w:t>
      </w:r>
      <w:r w:rsidRPr="009848E9">
        <w:rPr>
          <w:b w:val="0"/>
          <w:caps w:val="0"/>
          <w:sz w:val="20"/>
          <w:szCs w:val="20"/>
          <w:rtl/>
        </w:rPr>
        <w:t>كان</w:t>
      </w:r>
      <w:r w:rsidR="00954B2D">
        <w:rPr>
          <w:b w:val="0"/>
          <w:caps w:val="0"/>
          <w:sz w:val="20"/>
          <w:szCs w:val="20"/>
          <w:rtl/>
        </w:rPr>
        <w:t xml:space="preserve"> </w:t>
      </w:r>
      <w:r w:rsidRPr="009848E9">
        <w:rPr>
          <w:b w:val="0"/>
          <w:caps w:val="0"/>
          <w:sz w:val="20"/>
          <w:szCs w:val="20"/>
          <w:rtl/>
        </w:rPr>
        <w:t>من</w:t>
      </w:r>
      <w:r w:rsidR="00954B2D">
        <w:rPr>
          <w:b w:val="0"/>
          <w:caps w:val="0"/>
          <w:sz w:val="20"/>
          <w:szCs w:val="20"/>
          <w:rtl/>
        </w:rPr>
        <w:t xml:space="preserve"> </w:t>
      </w:r>
      <w:r w:rsidRPr="009848E9">
        <w:rPr>
          <w:b w:val="0"/>
          <w:caps w:val="0"/>
          <w:sz w:val="20"/>
          <w:szCs w:val="20"/>
          <w:rtl/>
        </w:rPr>
        <w:t>المقرر</w:t>
      </w:r>
      <w:r w:rsidR="00954B2D">
        <w:rPr>
          <w:b w:val="0"/>
          <w:caps w:val="0"/>
          <w:sz w:val="20"/>
          <w:szCs w:val="20"/>
          <w:rtl/>
        </w:rPr>
        <w:t xml:space="preserve"> </w:t>
      </w:r>
      <w:r w:rsidRPr="009848E9">
        <w:rPr>
          <w:b w:val="0"/>
          <w:caps w:val="0"/>
          <w:sz w:val="20"/>
          <w:szCs w:val="20"/>
          <w:rtl/>
        </w:rPr>
        <w:t>إنجازها</w:t>
      </w:r>
      <w:r w:rsidR="00954B2D">
        <w:rPr>
          <w:b w:val="0"/>
          <w:caps w:val="0"/>
          <w:sz w:val="20"/>
          <w:szCs w:val="20"/>
          <w:rtl/>
        </w:rPr>
        <w:t xml:space="preserve"> </w:t>
      </w:r>
      <w:r w:rsidRPr="009848E9">
        <w:rPr>
          <w:b w:val="0"/>
          <w:caps w:val="0"/>
          <w:sz w:val="20"/>
          <w:szCs w:val="20"/>
          <w:rtl/>
        </w:rPr>
        <w:t>في</w:t>
      </w:r>
      <w:r w:rsidR="00954B2D">
        <w:rPr>
          <w:b w:val="0"/>
          <w:caps w:val="0"/>
          <w:sz w:val="20"/>
          <w:szCs w:val="20"/>
          <w:rtl/>
        </w:rPr>
        <w:t xml:space="preserve"> </w:t>
      </w:r>
      <w:r w:rsidRPr="009848E9">
        <w:rPr>
          <w:b w:val="0"/>
          <w:caps w:val="0"/>
          <w:sz w:val="20"/>
          <w:szCs w:val="20"/>
          <w:rtl/>
        </w:rPr>
        <w:t>عام</w:t>
      </w:r>
      <w:r w:rsidR="00954B2D">
        <w:rPr>
          <w:b w:val="0"/>
          <w:caps w:val="0"/>
          <w:sz w:val="20"/>
          <w:szCs w:val="20"/>
          <w:rtl/>
        </w:rPr>
        <w:t xml:space="preserve"> </w:t>
      </w:r>
      <w:r w:rsidRPr="009848E9">
        <w:rPr>
          <w:b w:val="0"/>
          <w:caps w:val="0"/>
          <w:sz w:val="20"/>
          <w:szCs w:val="20"/>
          <w:rtl/>
        </w:rPr>
        <w:t>2023.</w:t>
      </w:r>
    </w:p>
    <w:p w14:paraId="7C0B426B" w14:textId="77777777" w:rsidR="00594A38" w:rsidRPr="00970F45" w:rsidRDefault="00594A38" w:rsidP="00594A38">
      <w:pPr>
        <w:pStyle w:val="Title1"/>
        <w:keepNext/>
        <w:jc w:val="both"/>
        <w:rPr>
          <w:caps w:val="0"/>
          <w:lang w:val="en-CA"/>
        </w:rPr>
      </w:pPr>
    </w:p>
    <w:p w14:paraId="56FFF895" w14:textId="77777777" w:rsidR="00594A38" w:rsidRPr="00970F45" w:rsidRDefault="00594A38" w:rsidP="00594A38">
      <w:pPr>
        <w:jc w:val="left"/>
        <w:rPr>
          <w:b/>
          <w:bCs/>
        </w:rPr>
      </w:pPr>
    </w:p>
    <w:p w14:paraId="34F053C1" w14:textId="77777777" w:rsidR="00594A38" w:rsidRPr="00970F45" w:rsidRDefault="00594A38" w:rsidP="00594A38">
      <w:pPr>
        <w:jc w:val="left"/>
        <w:rPr>
          <w:b/>
          <w:bCs/>
        </w:rPr>
      </w:pPr>
    </w:p>
    <w:p w14:paraId="02C9F4F9" w14:textId="77777777" w:rsidR="00594A38" w:rsidRPr="00970F45" w:rsidRDefault="00594A38" w:rsidP="00594A38">
      <w:pPr>
        <w:jc w:val="left"/>
        <w:rPr>
          <w:b/>
          <w:bCs/>
        </w:rPr>
        <w:sectPr w:rsidR="00594A38" w:rsidRPr="00970F45" w:rsidSect="00594A38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footnotePr>
            <w:numRestart w:val="eachSect"/>
          </w:footnotePr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2A914B60" w14:textId="0BDC623A" w:rsidR="00335F6D" w:rsidRPr="00290A18" w:rsidRDefault="00335F6D" w:rsidP="00335F6D">
      <w:pPr>
        <w:bidi/>
        <w:jc w:val="center"/>
        <w:rPr>
          <w:sz w:val="26"/>
          <w:szCs w:val="26"/>
          <w:rtl/>
        </w:rPr>
      </w:pPr>
      <w:r w:rsidRPr="00290A18">
        <w:rPr>
          <w:b/>
          <w:bCs/>
          <w:sz w:val="26"/>
          <w:szCs w:val="26"/>
          <w:rtl/>
        </w:rPr>
        <w:lastRenderedPageBreak/>
        <w:t>المرفق</w:t>
      </w:r>
      <w:r w:rsidR="00954B2D">
        <w:rPr>
          <w:b/>
          <w:bCs/>
          <w:sz w:val="26"/>
          <w:szCs w:val="26"/>
          <w:rtl/>
        </w:rPr>
        <w:t xml:space="preserve"> </w:t>
      </w:r>
      <w:r w:rsidRPr="00290A18">
        <w:rPr>
          <w:b/>
          <w:bCs/>
          <w:sz w:val="26"/>
          <w:szCs w:val="26"/>
          <w:rtl/>
        </w:rPr>
        <w:t>الثاني</w:t>
      </w:r>
    </w:p>
    <w:p w14:paraId="23057C77" w14:textId="74ED8D20" w:rsidR="00335F6D" w:rsidRPr="00290A18" w:rsidRDefault="00335F6D" w:rsidP="00335F6D">
      <w:pPr>
        <w:pStyle w:val="Title1"/>
        <w:bidi/>
        <w:spacing w:before="240"/>
        <w:rPr>
          <w:caps w:val="0"/>
          <w:sz w:val="26"/>
          <w:szCs w:val="26"/>
          <w:lang w:val="en-CA"/>
        </w:rPr>
      </w:pPr>
      <w:r w:rsidRPr="00290A18">
        <w:rPr>
          <w:bCs/>
          <w:caps w:val="0"/>
          <w:sz w:val="26"/>
          <w:szCs w:val="26"/>
          <w:rtl/>
          <w:lang w:val="en-CA"/>
        </w:rPr>
        <w:t>لمحة</w:t>
      </w:r>
      <w:r w:rsidR="00954B2D">
        <w:rPr>
          <w:bCs/>
          <w:caps w:val="0"/>
          <w:sz w:val="26"/>
          <w:szCs w:val="26"/>
          <w:rtl/>
          <w:lang w:val="en-CA"/>
        </w:rPr>
        <w:t xml:space="preserve"> </w:t>
      </w:r>
      <w:r w:rsidRPr="00290A18">
        <w:rPr>
          <w:bCs/>
          <w:caps w:val="0"/>
          <w:sz w:val="26"/>
          <w:szCs w:val="26"/>
          <w:rtl/>
          <w:lang w:val="en-CA"/>
        </w:rPr>
        <w:t>عامة</w:t>
      </w:r>
      <w:r w:rsidR="00954B2D">
        <w:rPr>
          <w:bCs/>
          <w:caps w:val="0"/>
          <w:sz w:val="26"/>
          <w:szCs w:val="26"/>
          <w:rtl/>
          <w:lang w:val="en-CA"/>
        </w:rPr>
        <w:t xml:space="preserve"> </w:t>
      </w:r>
      <w:r w:rsidRPr="00290A18">
        <w:rPr>
          <w:bCs/>
          <w:caps w:val="0"/>
          <w:sz w:val="26"/>
          <w:szCs w:val="26"/>
          <w:rtl/>
          <w:lang w:val="en-CA"/>
        </w:rPr>
        <w:t>عن</w:t>
      </w:r>
      <w:r w:rsidR="00954B2D">
        <w:rPr>
          <w:bCs/>
          <w:caps w:val="0"/>
          <w:sz w:val="26"/>
          <w:szCs w:val="26"/>
          <w:rtl/>
          <w:lang w:val="en-CA"/>
        </w:rPr>
        <w:t xml:space="preserve"> </w:t>
      </w:r>
      <w:r w:rsidRPr="00290A18">
        <w:rPr>
          <w:bCs/>
          <w:caps w:val="0"/>
          <w:sz w:val="26"/>
          <w:szCs w:val="26"/>
          <w:rtl/>
          <w:lang w:val="en-CA"/>
        </w:rPr>
        <w:t>حالة</w:t>
      </w:r>
      <w:r w:rsidR="00954B2D">
        <w:rPr>
          <w:bCs/>
          <w:caps w:val="0"/>
          <w:sz w:val="26"/>
          <w:szCs w:val="26"/>
          <w:rtl/>
          <w:lang w:val="en-CA"/>
        </w:rPr>
        <w:t xml:space="preserve"> </w:t>
      </w:r>
      <w:r w:rsidRPr="00290A18">
        <w:rPr>
          <w:bCs/>
          <w:caps w:val="0"/>
          <w:sz w:val="26"/>
          <w:szCs w:val="26"/>
          <w:rtl/>
          <w:lang w:val="en-CA"/>
        </w:rPr>
        <w:t>تنفيذ</w:t>
      </w:r>
      <w:r w:rsidR="00954B2D">
        <w:rPr>
          <w:bCs/>
          <w:caps w:val="0"/>
          <w:sz w:val="26"/>
          <w:szCs w:val="26"/>
          <w:rtl/>
          <w:lang w:val="en-CA"/>
        </w:rPr>
        <w:t xml:space="preserve"> </w:t>
      </w:r>
      <w:r w:rsidRPr="00290A18">
        <w:rPr>
          <w:bCs/>
          <w:caps w:val="0"/>
          <w:sz w:val="26"/>
          <w:szCs w:val="26"/>
          <w:rtl/>
          <w:lang w:val="en-CA"/>
        </w:rPr>
        <w:t>المشروعات</w:t>
      </w:r>
    </w:p>
    <w:p w14:paraId="2484ABDC" w14:textId="0C4DBB39" w:rsidR="00335F6D" w:rsidRPr="00290A18" w:rsidRDefault="00335F6D" w:rsidP="00335F6D">
      <w:pPr>
        <w:pStyle w:val="Title1"/>
        <w:bidi/>
        <w:rPr>
          <w:caps w:val="0"/>
          <w:sz w:val="26"/>
          <w:szCs w:val="26"/>
          <w:lang w:val="en-CA"/>
        </w:rPr>
      </w:pPr>
      <w:r w:rsidRPr="00290A18">
        <w:rPr>
          <w:bCs/>
          <w:caps w:val="0"/>
          <w:sz w:val="26"/>
          <w:szCs w:val="26"/>
          <w:rtl/>
          <w:lang w:val="en-CA"/>
        </w:rPr>
        <w:t>حتى</w:t>
      </w:r>
      <w:r w:rsidR="00954B2D">
        <w:rPr>
          <w:caps w:val="0"/>
          <w:sz w:val="26"/>
          <w:szCs w:val="26"/>
          <w:rtl/>
          <w:lang w:val="en-US"/>
        </w:rPr>
        <w:t xml:space="preserve"> </w:t>
      </w:r>
      <w:r w:rsidRPr="00290A18">
        <w:rPr>
          <w:caps w:val="0"/>
          <w:sz w:val="26"/>
          <w:szCs w:val="26"/>
          <w:lang w:val="en-CA"/>
        </w:rPr>
        <w:t>31</w:t>
      </w:r>
      <w:r w:rsidR="00954B2D">
        <w:rPr>
          <w:caps w:val="0"/>
          <w:sz w:val="26"/>
          <w:szCs w:val="26"/>
          <w:rtl/>
          <w:lang w:val="en-CA"/>
        </w:rPr>
        <w:t xml:space="preserve"> </w:t>
      </w:r>
      <w:r w:rsidRPr="00290A18">
        <w:rPr>
          <w:bCs/>
          <w:caps w:val="0"/>
          <w:sz w:val="26"/>
          <w:szCs w:val="26"/>
          <w:rtl/>
          <w:lang w:val="en-CA"/>
        </w:rPr>
        <w:t>ديسمبر/</w:t>
      </w:r>
      <w:r w:rsidR="00954B2D">
        <w:rPr>
          <w:bCs/>
          <w:caps w:val="0"/>
          <w:sz w:val="26"/>
          <w:szCs w:val="26"/>
          <w:rtl/>
          <w:lang w:val="en-CA"/>
        </w:rPr>
        <w:t xml:space="preserve"> </w:t>
      </w:r>
      <w:r w:rsidRPr="00290A18">
        <w:rPr>
          <w:bCs/>
          <w:caps w:val="0"/>
          <w:sz w:val="26"/>
          <w:szCs w:val="26"/>
          <w:rtl/>
          <w:lang w:val="en-CA"/>
        </w:rPr>
        <w:t>كانون</w:t>
      </w:r>
      <w:r w:rsidR="00954B2D">
        <w:rPr>
          <w:bCs/>
          <w:caps w:val="0"/>
          <w:sz w:val="26"/>
          <w:szCs w:val="26"/>
          <w:rtl/>
          <w:lang w:val="en-CA"/>
        </w:rPr>
        <w:t xml:space="preserve"> </w:t>
      </w:r>
      <w:r w:rsidRPr="00290A18">
        <w:rPr>
          <w:bCs/>
          <w:caps w:val="0"/>
          <w:sz w:val="26"/>
          <w:szCs w:val="26"/>
          <w:rtl/>
          <w:lang w:val="en-CA"/>
        </w:rPr>
        <w:t>الأول</w:t>
      </w:r>
      <w:r w:rsidR="00954B2D">
        <w:rPr>
          <w:bCs/>
          <w:caps w:val="0"/>
          <w:sz w:val="26"/>
          <w:szCs w:val="26"/>
          <w:rtl/>
          <w:lang w:val="en-CA"/>
        </w:rPr>
        <w:t xml:space="preserve"> </w:t>
      </w:r>
      <w:r w:rsidRPr="00290A18">
        <w:rPr>
          <w:caps w:val="0"/>
          <w:sz w:val="26"/>
          <w:szCs w:val="26"/>
          <w:lang w:val="en-CA"/>
        </w:rPr>
        <w:t>202</w:t>
      </w:r>
      <w:r>
        <w:rPr>
          <w:caps w:val="0"/>
          <w:sz w:val="26"/>
          <w:szCs w:val="26"/>
          <w:lang w:val="en-CA"/>
        </w:rPr>
        <w:t>3</w:t>
      </w:r>
    </w:p>
    <w:p w14:paraId="10C1ED78" w14:textId="44533433" w:rsidR="00335F6D" w:rsidRPr="00290A18" w:rsidRDefault="00335F6D" w:rsidP="00615C23">
      <w:pPr>
        <w:pStyle w:val="Heading1"/>
        <w:numPr>
          <w:ilvl w:val="0"/>
          <w:numId w:val="21"/>
        </w:numPr>
        <w:tabs>
          <w:tab w:val="clear" w:pos="0"/>
        </w:tabs>
        <w:bidi/>
        <w:spacing w:before="240"/>
        <w:ind w:left="720" w:hanging="720"/>
        <w:rPr>
          <w:sz w:val="26"/>
          <w:szCs w:val="26"/>
          <w:rtl/>
        </w:rPr>
      </w:pPr>
      <w:r w:rsidRPr="00290A18">
        <w:rPr>
          <w:sz w:val="26"/>
          <w:szCs w:val="26"/>
          <w:rtl/>
        </w:rPr>
        <w:t>يقدم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الجدول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1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المرفق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الثاني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لمحة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عامة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عن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حالة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تنفيذ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حسب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السنة.</w:t>
      </w:r>
      <w:r w:rsidRPr="00290A18">
        <w:rPr>
          <w:rStyle w:val="FootnoteReference"/>
          <w:sz w:val="26"/>
          <w:szCs w:val="26"/>
        </w:rPr>
        <w:footnoteReference w:id="14"/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وتم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الآن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إنجاز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جميع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والأنشطة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التي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اعتمدت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بين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عامي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1991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و2009</w:t>
      </w:r>
      <w:r w:rsidR="00954B2D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</w:t>
      </w:r>
      <w:r w:rsidRPr="00290A18">
        <w:rPr>
          <w:sz w:val="26"/>
          <w:szCs w:val="26"/>
          <w:rtl/>
        </w:rPr>
        <w:t>2011</w:t>
      </w:r>
      <w:r w:rsidR="00954B2D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وفي</w:t>
      </w:r>
      <w:r w:rsidR="00954B2D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عام</w:t>
      </w:r>
      <w:r w:rsidR="00954B2D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2013.</w:t>
      </w:r>
    </w:p>
    <w:p w14:paraId="7ABFC033" w14:textId="64F7AAE9" w:rsidR="00335F6D" w:rsidRPr="00290A18" w:rsidRDefault="00335F6D" w:rsidP="00335F6D">
      <w:pPr>
        <w:keepNext/>
        <w:suppressAutoHyphens/>
        <w:bidi/>
        <w:jc w:val="left"/>
        <w:rPr>
          <w:b/>
          <w:bCs/>
          <w:spacing w:val="-3"/>
          <w:sz w:val="26"/>
          <w:szCs w:val="26"/>
          <w:rtl/>
        </w:rPr>
      </w:pPr>
      <w:r w:rsidRPr="00290A18">
        <w:rPr>
          <w:b/>
          <w:bCs/>
          <w:spacing w:val="-3"/>
          <w:sz w:val="26"/>
          <w:szCs w:val="26"/>
          <w:rtl/>
        </w:rPr>
        <w:t>الجدول</w:t>
      </w:r>
      <w:r w:rsidR="00954B2D">
        <w:rPr>
          <w:b/>
          <w:bCs/>
          <w:spacing w:val="-3"/>
          <w:sz w:val="26"/>
          <w:szCs w:val="26"/>
          <w:rtl/>
        </w:rPr>
        <w:t xml:space="preserve"> </w:t>
      </w:r>
      <w:r w:rsidRPr="00290A18">
        <w:rPr>
          <w:b/>
          <w:bCs/>
          <w:spacing w:val="-3"/>
          <w:sz w:val="26"/>
          <w:szCs w:val="26"/>
          <w:rtl/>
        </w:rPr>
        <w:t>1-</w:t>
      </w:r>
      <w:r w:rsidR="00954B2D">
        <w:rPr>
          <w:b/>
          <w:bCs/>
          <w:spacing w:val="-3"/>
          <w:sz w:val="26"/>
          <w:szCs w:val="26"/>
          <w:rtl/>
        </w:rPr>
        <w:t xml:space="preserve"> </w:t>
      </w:r>
      <w:r w:rsidRPr="00290A18">
        <w:rPr>
          <w:b/>
          <w:bCs/>
          <w:spacing w:val="-3"/>
          <w:sz w:val="26"/>
          <w:szCs w:val="26"/>
          <w:rtl/>
        </w:rPr>
        <w:t>حالة</w:t>
      </w:r>
      <w:r w:rsidR="00954B2D">
        <w:rPr>
          <w:b/>
          <w:bCs/>
          <w:spacing w:val="-3"/>
          <w:sz w:val="26"/>
          <w:szCs w:val="26"/>
          <w:rtl/>
        </w:rPr>
        <w:t xml:space="preserve"> </w:t>
      </w:r>
      <w:r w:rsidRPr="00290A18">
        <w:rPr>
          <w:b/>
          <w:bCs/>
          <w:spacing w:val="-3"/>
          <w:sz w:val="26"/>
          <w:szCs w:val="26"/>
          <w:rtl/>
        </w:rPr>
        <w:t>تنفيذ</w:t>
      </w:r>
      <w:r w:rsidR="00954B2D">
        <w:rPr>
          <w:b/>
          <w:bCs/>
          <w:spacing w:val="-3"/>
          <w:sz w:val="26"/>
          <w:szCs w:val="26"/>
          <w:rtl/>
        </w:rPr>
        <w:t xml:space="preserve"> </w:t>
      </w:r>
      <w:r w:rsidRPr="00290A18">
        <w:rPr>
          <w:b/>
          <w:bCs/>
          <w:spacing w:val="-3"/>
          <w:sz w:val="26"/>
          <w:szCs w:val="26"/>
          <w:rtl/>
        </w:rPr>
        <w:t>المشروعات</w:t>
      </w:r>
      <w:r w:rsidR="00954B2D">
        <w:rPr>
          <w:b/>
          <w:bCs/>
          <w:spacing w:val="-3"/>
          <w:sz w:val="26"/>
          <w:szCs w:val="26"/>
          <w:rtl/>
        </w:rPr>
        <w:t xml:space="preserve"> </w:t>
      </w:r>
      <w:r w:rsidRPr="00290A18">
        <w:rPr>
          <w:b/>
          <w:bCs/>
          <w:spacing w:val="-3"/>
          <w:sz w:val="26"/>
          <w:szCs w:val="26"/>
          <w:rtl/>
        </w:rPr>
        <w:t>حسب</w:t>
      </w:r>
      <w:r w:rsidR="00954B2D">
        <w:rPr>
          <w:b/>
          <w:bCs/>
          <w:spacing w:val="-3"/>
          <w:sz w:val="26"/>
          <w:szCs w:val="26"/>
          <w:rtl/>
        </w:rPr>
        <w:t xml:space="preserve"> </w:t>
      </w:r>
      <w:r w:rsidRPr="00290A18">
        <w:rPr>
          <w:b/>
          <w:bCs/>
          <w:spacing w:val="-3"/>
          <w:sz w:val="26"/>
          <w:szCs w:val="26"/>
          <w:rtl/>
        </w:rPr>
        <w:t>السنة</w:t>
      </w:r>
    </w:p>
    <w:tbl>
      <w:tblPr>
        <w:bidiVisual/>
        <w:tblW w:w="9545" w:type="dxa"/>
        <w:tblLook w:val="04A0" w:firstRow="1" w:lastRow="0" w:firstColumn="1" w:lastColumn="0" w:noHBand="0" w:noVBand="1"/>
      </w:tblPr>
      <w:tblGrid>
        <w:gridCol w:w="832"/>
        <w:gridCol w:w="1072"/>
        <w:gridCol w:w="1150"/>
        <w:gridCol w:w="1241"/>
        <w:gridCol w:w="1366"/>
        <w:gridCol w:w="1366"/>
        <w:gridCol w:w="1322"/>
        <w:gridCol w:w="1252"/>
      </w:tblGrid>
      <w:tr w:rsidR="00335F6D" w:rsidRPr="007D05ED" w14:paraId="71F3F789" w14:textId="77777777" w:rsidTr="008F2CD1">
        <w:trPr>
          <w:trHeight w:val="124"/>
        </w:trPr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D59CB" w14:textId="77777777" w:rsidR="00335F6D" w:rsidRPr="007D05ED" w:rsidRDefault="00335F6D" w:rsidP="008F2CD1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b/>
                <w:bCs/>
                <w:sz w:val="20"/>
                <w:rtl/>
                <w:lang w:eastAsia="en-CA"/>
              </w:rPr>
              <w:t>ال</w:t>
            </w:r>
            <w:r w:rsidRPr="007D05ED">
              <w:rPr>
                <w:b/>
                <w:bCs/>
                <w:sz w:val="20"/>
                <w:rtl/>
                <w:lang w:eastAsia="en-CA"/>
              </w:rPr>
              <w:t>سنة</w:t>
            </w:r>
          </w:p>
        </w:tc>
        <w:tc>
          <w:tcPr>
            <w:tcW w:w="34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A7E90" w14:textId="0AE66DED" w:rsidR="00335F6D" w:rsidRPr="007D05ED" w:rsidRDefault="00335F6D" w:rsidP="008F2CD1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b/>
                <w:bCs/>
                <w:sz w:val="20"/>
                <w:rtl/>
                <w:lang w:eastAsia="en-CA"/>
              </w:rPr>
              <w:t>عدد</w:t>
            </w:r>
            <w:r w:rsidR="00954B2D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20"/>
                <w:rtl/>
                <w:lang w:eastAsia="en-CA"/>
              </w:rPr>
              <w:t>المشرو</w:t>
            </w:r>
            <w:r w:rsidRPr="007D05ED">
              <w:rPr>
                <w:b/>
                <w:bCs/>
                <w:sz w:val="20"/>
                <w:rtl/>
                <w:lang w:eastAsia="en-CA"/>
              </w:rPr>
              <w:t>ع</w:t>
            </w:r>
            <w:r>
              <w:rPr>
                <w:b/>
                <w:bCs/>
                <w:sz w:val="20"/>
                <w:rtl/>
                <w:lang w:eastAsia="en-CA"/>
              </w:rPr>
              <w:t>ات</w:t>
            </w:r>
            <w:r w:rsidRPr="007D05ED">
              <w:rPr>
                <w:b/>
                <w:bCs/>
                <w:sz w:val="20"/>
                <w:rtl/>
                <w:lang w:eastAsia="en-CA"/>
              </w:rPr>
              <w:t>*</w:t>
            </w:r>
          </w:p>
        </w:tc>
        <w:tc>
          <w:tcPr>
            <w:tcW w:w="53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62E87" w14:textId="654DEDBB" w:rsidR="00335F6D" w:rsidRPr="007D05ED" w:rsidRDefault="00335F6D" w:rsidP="008F2CD1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7D05ED">
              <w:rPr>
                <w:b/>
                <w:bCs/>
                <w:sz w:val="20"/>
                <w:rtl/>
                <w:lang w:eastAsia="en-CA"/>
              </w:rPr>
              <w:t>التمويل</w:t>
            </w:r>
            <w:r w:rsidR="00954B2D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20"/>
                <w:rtl/>
                <w:lang w:eastAsia="en-CA"/>
              </w:rPr>
              <w:t>(بالدولار</w:t>
            </w:r>
            <w:r w:rsidR="00954B2D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20"/>
                <w:rtl/>
                <w:lang w:eastAsia="en-CA"/>
              </w:rPr>
              <w:t>الأمريكي)**</w:t>
            </w:r>
          </w:p>
        </w:tc>
      </w:tr>
      <w:tr w:rsidR="00335F6D" w:rsidRPr="007D05ED" w14:paraId="2B9A0A77" w14:textId="77777777" w:rsidTr="008F2CD1">
        <w:trPr>
          <w:trHeight w:val="50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C44C5" w14:textId="77777777" w:rsidR="00335F6D" w:rsidRPr="007D05ED" w:rsidRDefault="00335F6D" w:rsidP="008F2CD1">
            <w:pPr>
              <w:jc w:val="left"/>
              <w:rPr>
                <w:b/>
                <w:bCs/>
                <w:sz w:val="20"/>
                <w:rtl/>
                <w:lang w:eastAsia="en-CA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71919" w14:textId="77777777" w:rsidR="00335F6D" w:rsidRPr="007D05ED" w:rsidRDefault="00335F6D" w:rsidP="008F2CD1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b/>
                <w:bCs/>
                <w:sz w:val="20"/>
                <w:rtl/>
                <w:lang w:eastAsia="en-CA"/>
              </w:rPr>
              <w:t>المعتمدة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AC49F" w14:textId="77777777" w:rsidR="00335F6D" w:rsidRPr="007D05ED" w:rsidRDefault="00335F6D" w:rsidP="008F2CD1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b/>
                <w:bCs/>
                <w:sz w:val="20"/>
                <w:rtl/>
                <w:lang w:eastAsia="en-CA"/>
              </w:rPr>
              <w:t>المنجزة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60139" w14:textId="740E1E81" w:rsidR="00335F6D" w:rsidRPr="007D05ED" w:rsidRDefault="00335F6D" w:rsidP="008F2CD1">
            <w:pPr>
              <w:bidi/>
              <w:ind w:left="-113" w:right="-143"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7D05ED">
              <w:rPr>
                <w:b/>
                <w:bCs/>
                <w:sz w:val="20"/>
                <w:rtl/>
                <w:lang w:eastAsia="en-CA"/>
              </w:rPr>
              <w:t>٪</w:t>
            </w:r>
            <w:r w:rsidR="00954B2D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20"/>
                <w:rtl/>
                <w:lang w:eastAsia="en-CA"/>
              </w:rPr>
              <w:t>المنجزة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9AC1E" w14:textId="77777777" w:rsidR="00335F6D" w:rsidRPr="007D05ED" w:rsidRDefault="00335F6D" w:rsidP="008F2CD1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b/>
                <w:bCs/>
                <w:sz w:val="20"/>
                <w:rtl/>
                <w:lang w:eastAsia="en-CA"/>
              </w:rPr>
              <w:t>المعتمد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CCE85" w14:textId="77777777" w:rsidR="00335F6D" w:rsidRPr="007D05ED" w:rsidRDefault="00335F6D" w:rsidP="008F2CD1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b/>
                <w:bCs/>
                <w:sz w:val="20"/>
                <w:rtl/>
                <w:lang w:eastAsia="en-CA"/>
              </w:rPr>
              <w:t>الم</w:t>
            </w:r>
            <w:r w:rsidRPr="007D05ED">
              <w:rPr>
                <w:b/>
                <w:bCs/>
                <w:sz w:val="20"/>
                <w:rtl/>
                <w:lang w:eastAsia="en-CA"/>
              </w:rPr>
              <w:t>صر</w:t>
            </w:r>
            <w:r>
              <w:rPr>
                <w:b/>
                <w:bCs/>
                <w:sz w:val="20"/>
                <w:rtl/>
                <w:lang w:eastAsia="en-CA"/>
              </w:rPr>
              <w:t>و</w:t>
            </w:r>
            <w:r w:rsidRPr="007D05ED">
              <w:rPr>
                <w:b/>
                <w:bCs/>
                <w:sz w:val="20"/>
                <w:rtl/>
                <w:lang w:eastAsia="en-CA"/>
              </w:rPr>
              <w:t>ف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B9312" w14:textId="77777777" w:rsidR="00335F6D" w:rsidRPr="007D05ED" w:rsidRDefault="00335F6D" w:rsidP="008F2CD1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b/>
                <w:bCs/>
                <w:sz w:val="20"/>
                <w:rtl/>
                <w:lang w:eastAsia="en-CA"/>
              </w:rPr>
              <w:t>الرصيد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5C958" w14:textId="30F53DEC" w:rsidR="00335F6D" w:rsidRPr="007D05ED" w:rsidRDefault="00335F6D" w:rsidP="008F2CD1">
            <w:pPr>
              <w:bidi/>
              <w:ind w:left="-158" w:right="-78"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7D05ED">
              <w:rPr>
                <w:b/>
                <w:bCs/>
                <w:sz w:val="20"/>
                <w:rtl/>
                <w:lang w:eastAsia="en-CA"/>
              </w:rPr>
              <w:t>%</w:t>
            </w:r>
            <w:r w:rsidR="00954B2D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20"/>
                <w:rtl/>
                <w:lang w:eastAsia="en-CA"/>
              </w:rPr>
              <w:t>المصروف</w:t>
            </w:r>
          </w:p>
        </w:tc>
      </w:tr>
      <w:tr w:rsidR="00335F6D" w:rsidRPr="007D05ED" w14:paraId="267B242E" w14:textId="77777777" w:rsidTr="008F2CD1">
        <w:trPr>
          <w:trHeight w:val="74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90345F" w14:textId="77777777" w:rsidR="00335F6D" w:rsidRPr="007D05ED" w:rsidRDefault="00335F6D" w:rsidP="008F2C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1991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3602BE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1411E2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68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FEE34A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628612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7,950,771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BE2180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7,950,771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1817DA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57AC56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100</w:t>
            </w:r>
          </w:p>
        </w:tc>
      </w:tr>
      <w:tr w:rsidR="00335F6D" w:rsidRPr="007D05ED" w14:paraId="7E48D349" w14:textId="77777777" w:rsidTr="008F2CD1">
        <w:trPr>
          <w:trHeight w:val="5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7B062" w14:textId="77777777" w:rsidR="00335F6D" w:rsidRPr="007D05ED" w:rsidRDefault="00335F6D" w:rsidP="008F2C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1992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A677DE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515870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176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BAA3E5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2E4E8D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41,261,376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884034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41,261,376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13E196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C1F109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100</w:t>
            </w:r>
          </w:p>
        </w:tc>
      </w:tr>
      <w:tr w:rsidR="00335F6D" w:rsidRPr="007D05ED" w14:paraId="5B21CEC6" w14:textId="77777777" w:rsidTr="008F2CD1">
        <w:trPr>
          <w:trHeight w:val="166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DEA2D0" w14:textId="77777777" w:rsidR="00335F6D" w:rsidRPr="007D05ED" w:rsidRDefault="00335F6D" w:rsidP="008F2C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1993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18D2D0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217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5C59D2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217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EE821D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026E8C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73,198,586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57CCCC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73,198,586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588315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A96F5C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100</w:t>
            </w:r>
          </w:p>
        </w:tc>
      </w:tr>
      <w:tr w:rsidR="00335F6D" w:rsidRPr="007D05ED" w14:paraId="07998721" w14:textId="77777777" w:rsidTr="008F2CD1">
        <w:trPr>
          <w:trHeight w:val="57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065E2B" w14:textId="77777777" w:rsidR="00335F6D" w:rsidRPr="007D05ED" w:rsidRDefault="00335F6D" w:rsidP="008F2C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1994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576219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379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5B480C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379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E7F503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AF494A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128,630,290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9B3D28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128,630,290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85CD86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2A44AE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100</w:t>
            </w:r>
          </w:p>
        </w:tc>
      </w:tr>
      <w:tr w:rsidR="00335F6D" w:rsidRPr="007D05ED" w14:paraId="1C1BC104" w14:textId="77777777" w:rsidTr="008F2CD1">
        <w:trPr>
          <w:trHeight w:val="103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E1AE25" w14:textId="77777777" w:rsidR="00335F6D" w:rsidRPr="007D05ED" w:rsidRDefault="00335F6D" w:rsidP="008F2C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1995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E291E8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355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043F04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355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F27AD2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5E9DE8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111,188,309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DCC265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111,188,309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1A72DC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B5376B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100</w:t>
            </w:r>
          </w:p>
        </w:tc>
      </w:tr>
      <w:tr w:rsidR="00335F6D" w:rsidRPr="007D05ED" w14:paraId="501EA064" w14:textId="77777777" w:rsidTr="008F2CD1">
        <w:trPr>
          <w:trHeight w:val="148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C87251" w14:textId="77777777" w:rsidR="00335F6D" w:rsidRPr="007D05ED" w:rsidRDefault="00335F6D" w:rsidP="008F2C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1996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D692A5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257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C4C2A4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257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6C13C7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3F790E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83,813,027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13FE08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83,813,027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054614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5E70EA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100</w:t>
            </w:r>
          </w:p>
        </w:tc>
      </w:tr>
      <w:tr w:rsidR="00335F6D" w:rsidRPr="007D05ED" w14:paraId="026969A1" w14:textId="77777777" w:rsidTr="008F2CD1">
        <w:trPr>
          <w:trHeight w:val="53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FBFEEF" w14:textId="77777777" w:rsidR="00335F6D" w:rsidRPr="007D05ED" w:rsidRDefault="00335F6D" w:rsidP="008F2C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1997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6FF229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532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A9F8D9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532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BC4A50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7BC2B8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154,314,938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E9D6A6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154,314,940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DC74EC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-2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7E5AAC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100</w:t>
            </w:r>
          </w:p>
        </w:tc>
      </w:tr>
      <w:tr w:rsidR="00335F6D" w:rsidRPr="007D05ED" w14:paraId="61F22C49" w14:textId="77777777" w:rsidTr="008F2CD1">
        <w:trPr>
          <w:trHeight w:val="98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06039B" w14:textId="77777777" w:rsidR="00335F6D" w:rsidRPr="007D05ED" w:rsidRDefault="00335F6D" w:rsidP="008F2C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1998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C51B09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422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AB3548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422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2805AA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6E23ED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99,680,368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64F46B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99,680,367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0184FD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57A8C3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100</w:t>
            </w:r>
          </w:p>
        </w:tc>
      </w:tr>
      <w:tr w:rsidR="00335F6D" w:rsidRPr="007D05ED" w14:paraId="3C28489B" w14:textId="77777777" w:rsidTr="008F2CD1">
        <w:trPr>
          <w:trHeight w:val="5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99D8A5" w14:textId="77777777" w:rsidR="00335F6D" w:rsidRPr="007D05ED" w:rsidRDefault="00335F6D" w:rsidP="008F2C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1999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18E98B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546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C4246D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546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B66CE1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7BA0EC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152,710,736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D94585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152,710,736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4CB33E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8526A5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100</w:t>
            </w:r>
          </w:p>
        </w:tc>
      </w:tr>
      <w:tr w:rsidR="00335F6D" w:rsidRPr="007D05ED" w14:paraId="466338F2" w14:textId="77777777" w:rsidTr="008F2CD1">
        <w:trPr>
          <w:trHeight w:val="5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7632C7" w14:textId="77777777" w:rsidR="00335F6D" w:rsidRPr="007D05ED" w:rsidRDefault="00335F6D" w:rsidP="008F2C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2000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86FFA5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426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0A2074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426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8BCEDF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8BFFFD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109,540,523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E86D3C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109,540,522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B34A32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32513C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100</w:t>
            </w:r>
          </w:p>
        </w:tc>
      </w:tr>
      <w:tr w:rsidR="00335F6D" w:rsidRPr="007D05ED" w14:paraId="6248DD78" w14:textId="77777777" w:rsidTr="008F2CD1">
        <w:trPr>
          <w:trHeight w:val="81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8C870F" w14:textId="77777777" w:rsidR="00335F6D" w:rsidRPr="007D05ED" w:rsidRDefault="00335F6D" w:rsidP="008F2C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2001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2640EA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427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950B26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427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D9AF36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36E93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130,139,750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55F3F0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130,139,752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7C25A9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-2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BDBEAE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100</w:t>
            </w:r>
          </w:p>
        </w:tc>
      </w:tr>
      <w:tr w:rsidR="00335F6D" w:rsidRPr="007D05ED" w14:paraId="28435C42" w14:textId="77777777" w:rsidTr="008F2CD1">
        <w:trPr>
          <w:trHeight w:val="127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6530A5" w14:textId="77777777" w:rsidR="00335F6D" w:rsidRPr="007D05ED" w:rsidRDefault="00335F6D" w:rsidP="008F2C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2002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07DA91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358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58E874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358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DAAD0A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2D3F0E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162,045,816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D907E7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162,045,816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1100AA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5321C4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100</w:t>
            </w:r>
          </w:p>
        </w:tc>
      </w:tr>
      <w:tr w:rsidR="00335F6D" w:rsidRPr="007D05ED" w14:paraId="14FD804F" w14:textId="77777777" w:rsidTr="008F2CD1">
        <w:trPr>
          <w:trHeight w:val="172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3713CA" w14:textId="77777777" w:rsidR="00335F6D" w:rsidRPr="007D05ED" w:rsidRDefault="00335F6D" w:rsidP="008F2C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2003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FEEE9E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247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15131E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247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8B3912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1932D8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157,043,468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C05101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157,043,468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F0403F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DD8328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100</w:t>
            </w:r>
          </w:p>
        </w:tc>
      </w:tr>
      <w:tr w:rsidR="00335F6D" w:rsidRPr="007D05ED" w14:paraId="075DA196" w14:textId="77777777" w:rsidTr="008F2CD1">
        <w:trPr>
          <w:trHeight w:val="219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3003F4" w14:textId="77777777" w:rsidR="00335F6D" w:rsidRPr="007D05ED" w:rsidRDefault="00335F6D" w:rsidP="008F2C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2004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149CC1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271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CE6E47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271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6995A7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9EE4D0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162,388,007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BCBB6E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162,388,008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6F49D1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-1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6FD57B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100</w:t>
            </w:r>
          </w:p>
        </w:tc>
      </w:tr>
      <w:tr w:rsidR="00335F6D" w:rsidRPr="007D05ED" w14:paraId="4DC100B6" w14:textId="77777777" w:rsidTr="008F2CD1">
        <w:trPr>
          <w:trHeight w:val="122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0C9910" w14:textId="77777777" w:rsidR="00335F6D" w:rsidRPr="007D05ED" w:rsidRDefault="00335F6D" w:rsidP="008F2C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2005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58BCAD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255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B05B9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255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2771FC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4C99FA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180,276,023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BBE5F5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180,276,021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71D58E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1A4B21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100</w:t>
            </w:r>
          </w:p>
        </w:tc>
      </w:tr>
      <w:tr w:rsidR="00335F6D" w:rsidRPr="007D05ED" w14:paraId="3B55BB62" w14:textId="77777777" w:rsidTr="008F2CD1">
        <w:trPr>
          <w:trHeight w:val="15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4535A7" w14:textId="77777777" w:rsidR="00335F6D" w:rsidRPr="007D05ED" w:rsidRDefault="00335F6D" w:rsidP="008F2C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2006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27F645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261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1FB485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261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5D397E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73752F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120,847,322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6360D1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120,847,323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861C7A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-1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FF3309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100</w:t>
            </w:r>
          </w:p>
        </w:tc>
      </w:tr>
      <w:tr w:rsidR="00335F6D" w:rsidRPr="007D05ED" w14:paraId="07ADAB57" w14:textId="77777777" w:rsidTr="008F2CD1">
        <w:trPr>
          <w:trHeight w:val="58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0273A5" w14:textId="77777777" w:rsidR="00335F6D" w:rsidRPr="007D05ED" w:rsidRDefault="00335F6D" w:rsidP="008F2C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2007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1B60FF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213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651198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213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60D0E7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3B2235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120,084,047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9C217F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120,084,047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BDE199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8489F7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100</w:t>
            </w:r>
          </w:p>
        </w:tc>
      </w:tr>
      <w:tr w:rsidR="00335F6D" w:rsidRPr="007D05ED" w14:paraId="55A7D996" w14:textId="77777777" w:rsidTr="008F2CD1">
        <w:trPr>
          <w:trHeight w:val="10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92DD95" w14:textId="77777777" w:rsidR="00335F6D" w:rsidRPr="007D05ED" w:rsidRDefault="00335F6D" w:rsidP="008F2C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2008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4B60B8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354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CA202C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354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413412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774239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121,600,746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345A94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121,600,750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839964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-4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A03898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100</w:t>
            </w:r>
          </w:p>
        </w:tc>
      </w:tr>
      <w:tr w:rsidR="00335F6D" w:rsidRPr="007D05ED" w14:paraId="3E4D6167" w14:textId="77777777" w:rsidTr="008F2CD1">
        <w:trPr>
          <w:trHeight w:val="15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533C71" w14:textId="77777777" w:rsidR="00335F6D" w:rsidRPr="007D05ED" w:rsidRDefault="00335F6D" w:rsidP="008F2C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2009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27293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320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323BBB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320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2A55F7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30C72F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73,691,484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5649D6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73,400,556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5B88EE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290,929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A10BC4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100</w:t>
            </w:r>
          </w:p>
        </w:tc>
      </w:tr>
      <w:tr w:rsidR="00335F6D" w:rsidRPr="007D05ED" w14:paraId="446C5679" w14:textId="77777777" w:rsidTr="008F2CD1">
        <w:trPr>
          <w:trHeight w:val="54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9E885B" w14:textId="77777777" w:rsidR="00335F6D" w:rsidRPr="007D05ED" w:rsidRDefault="00335F6D" w:rsidP="008F2C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2010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E1E008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227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5C45A3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226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E83090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9C06EA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83,919,591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C20991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83,868,265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F5A8E2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51,326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5CE28E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100</w:t>
            </w:r>
          </w:p>
        </w:tc>
      </w:tr>
      <w:tr w:rsidR="00335F6D" w:rsidRPr="007D05ED" w14:paraId="1EA982CD" w14:textId="77777777" w:rsidTr="008F2CD1">
        <w:trPr>
          <w:trHeight w:val="87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3E4796" w14:textId="77777777" w:rsidR="00335F6D" w:rsidRPr="007D05ED" w:rsidRDefault="00335F6D" w:rsidP="008F2C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2011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4D00FC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264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2BA5ED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264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8961F8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803E16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201,764,495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DAA76A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201,898,540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5543AE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-134,045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125091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100</w:t>
            </w:r>
          </w:p>
        </w:tc>
      </w:tr>
      <w:tr w:rsidR="00335F6D" w:rsidRPr="007D05ED" w14:paraId="3ADDC2C4" w14:textId="77777777" w:rsidTr="008F2CD1">
        <w:trPr>
          <w:trHeight w:val="132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0BA7D2" w14:textId="77777777" w:rsidR="00335F6D" w:rsidRPr="007D05ED" w:rsidRDefault="00335F6D" w:rsidP="008F2C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2012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3209B8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AB96EE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179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CA266A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98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309762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100,920,300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2C7393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100,278,130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5ABA9A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642,171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B56483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99</w:t>
            </w:r>
          </w:p>
        </w:tc>
      </w:tr>
      <w:tr w:rsidR="00335F6D" w:rsidRPr="007D05ED" w14:paraId="748D3088" w14:textId="77777777" w:rsidTr="008F2CD1">
        <w:trPr>
          <w:trHeight w:val="5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85B67D" w14:textId="77777777" w:rsidR="00335F6D" w:rsidRPr="007D05ED" w:rsidRDefault="00335F6D" w:rsidP="008F2C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2013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B6B8B7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D9467B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184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71BC39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4E7A85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125,235,353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BF39C7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125,077,165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862A1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158,187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8CA46F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100</w:t>
            </w:r>
          </w:p>
        </w:tc>
      </w:tr>
      <w:tr w:rsidR="00335F6D" w:rsidRPr="007D05ED" w14:paraId="7B084F17" w14:textId="77777777" w:rsidTr="008F2CD1">
        <w:trPr>
          <w:trHeight w:val="5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8BB522" w14:textId="77777777" w:rsidR="00335F6D" w:rsidRPr="007D05ED" w:rsidRDefault="00335F6D" w:rsidP="008F2C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2014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B0D08F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223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3DFDC8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220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3D90A3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99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E292C9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91,752,618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25ED21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91,671,487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06E919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81,131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294350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100</w:t>
            </w:r>
          </w:p>
        </w:tc>
      </w:tr>
      <w:tr w:rsidR="00335F6D" w:rsidRPr="007D05ED" w14:paraId="2D231527" w14:textId="77777777" w:rsidTr="008F2CD1">
        <w:trPr>
          <w:trHeight w:val="128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CF2F4D" w14:textId="77777777" w:rsidR="00335F6D" w:rsidRPr="007D05ED" w:rsidRDefault="00335F6D" w:rsidP="008F2C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2015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565FE3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377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A942CE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370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74D3A5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98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E82FB0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156,179,504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7A6F78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153,559,454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13243E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2,620,050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62033D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98</w:t>
            </w:r>
          </w:p>
        </w:tc>
      </w:tr>
      <w:tr w:rsidR="00335F6D" w:rsidRPr="007D05ED" w14:paraId="0212E5DF" w14:textId="77777777" w:rsidTr="008F2CD1">
        <w:trPr>
          <w:trHeight w:val="5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EF326A" w14:textId="77777777" w:rsidR="00335F6D" w:rsidRPr="007D05ED" w:rsidRDefault="00335F6D" w:rsidP="008F2C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2016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6DDDA8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239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DD4501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230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AD2270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96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0EEBE5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114,063,852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7C756C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110,011,716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B1AA24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4,052,136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D9154C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96</w:t>
            </w:r>
          </w:p>
        </w:tc>
      </w:tr>
      <w:tr w:rsidR="00335F6D" w:rsidRPr="007D05ED" w14:paraId="14D76048" w14:textId="77777777" w:rsidTr="008F2CD1">
        <w:trPr>
          <w:trHeight w:val="64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0946CC" w14:textId="77777777" w:rsidR="00335F6D" w:rsidRPr="007D05ED" w:rsidRDefault="00335F6D" w:rsidP="008F2C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2017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EDCF16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2E5AB3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115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5A91D1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93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98E474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63,854,227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8114B4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62,426,894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03F9B5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1,427,333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8F770F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98</w:t>
            </w:r>
          </w:p>
        </w:tc>
      </w:tr>
      <w:tr w:rsidR="00335F6D" w:rsidRPr="007D05ED" w14:paraId="75FD103E" w14:textId="77777777" w:rsidTr="008F2CD1">
        <w:trPr>
          <w:trHeight w:val="111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9557DD" w14:textId="77777777" w:rsidR="00335F6D" w:rsidRPr="007D05ED" w:rsidRDefault="00335F6D" w:rsidP="008F2C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2018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588B7B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271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EBD17C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248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D08028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92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D1269F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119,510,191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C35C0E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104,036,097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AF6B10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15,474,094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AB26D2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87</w:t>
            </w:r>
          </w:p>
        </w:tc>
      </w:tr>
      <w:tr w:rsidR="00335F6D" w:rsidRPr="007D05ED" w14:paraId="4D156197" w14:textId="77777777" w:rsidTr="008F2CD1">
        <w:trPr>
          <w:trHeight w:val="5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64FF15" w14:textId="77777777" w:rsidR="00335F6D" w:rsidRPr="007D05ED" w:rsidRDefault="00335F6D" w:rsidP="008F2C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2019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9A731D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224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3EF900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184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E34A31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82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A227CC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48,834,278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DD8975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38,630,067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EF513A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10,204,211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0C0480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79</w:t>
            </w:r>
          </w:p>
        </w:tc>
      </w:tr>
      <w:tr w:rsidR="00335F6D" w:rsidRPr="007D05ED" w14:paraId="09EB6D4F" w14:textId="77777777" w:rsidTr="008F2CD1">
        <w:trPr>
          <w:trHeight w:val="61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4DB572" w14:textId="77777777" w:rsidR="00335F6D" w:rsidRPr="007D05ED" w:rsidRDefault="00335F6D" w:rsidP="008F2C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2020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36BD37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256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05C8EA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188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F97BFE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73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16A7F3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66,951,367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35E599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56,339,987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B613FF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10,611,380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29E963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84</w:t>
            </w:r>
          </w:p>
        </w:tc>
      </w:tr>
      <w:tr w:rsidR="00335F6D" w:rsidRPr="007D05ED" w14:paraId="2B7D3CB9" w14:textId="77777777" w:rsidTr="008F2CD1">
        <w:trPr>
          <w:trHeight w:val="107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CD2A38" w14:textId="77777777" w:rsidR="00335F6D" w:rsidRPr="007D05ED" w:rsidRDefault="00335F6D" w:rsidP="008F2C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2021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D97ADE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292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4B45EE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133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C6868A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46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24361F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84,484,901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3D22DF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52,952,575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6F962A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31,532,326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E071DE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63</w:t>
            </w:r>
          </w:p>
        </w:tc>
      </w:tr>
      <w:tr w:rsidR="00335F6D" w:rsidRPr="007D05ED" w14:paraId="3FBC3E36" w14:textId="77777777" w:rsidTr="008F2CD1">
        <w:trPr>
          <w:trHeight w:val="107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8F4E55" w14:textId="77777777" w:rsidR="00335F6D" w:rsidRPr="007D05ED" w:rsidRDefault="00335F6D" w:rsidP="008F2C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2022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BD1DDF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216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2FCBC1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29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A8797D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498A19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85,052,379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43CB2E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18,095,522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D68558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66,956,857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C64E72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21</w:t>
            </w:r>
          </w:p>
        </w:tc>
      </w:tr>
      <w:tr w:rsidR="00335F6D" w:rsidRPr="007D05ED" w14:paraId="4F066877" w14:textId="77777777" w:rsidTr="008F2CD1">
        <w:trPr>
          <w:trHeight w:val="107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AB6C71" w14:textId="77777777" w:rsidR="00335F6D" w:rsidRPr="007D05ED" w:rsidRDefault="00335F6D" w:rsidP="008F2CD1">
            <w:pPr>
              <w:bidi/>
              <w:jc w:val="left"/>
              <w:rPr>
                <w:sz w:val="20"/>
                <w:lang w:eastAsia="en-CA"/>
              </w:rPr>
            </w:pPr>
            <w:r w:rsidRPr="00970F45">
              <w:rPr>
                <w:sz w:val="20"/>
                <w:lang w:eastAsia="zh-CN"/>
              </w:rPr>
              <w:t>2023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6C0830" w14:textId="77777777" w:rsidR="00335F6D" w:rsidRPr="007D05ED" w:rsidRDefault="00335F6D" w:rsidP="008F2CD1">
            <w:pPr>
              <w:bidi/>
              <w:jc w:val="left"/>
              <w:rPr>
                <w:sz w:val="20"/>
              </w:rPr>
            </w:pPr>
            <w:r w:rsidRPr="00970F45">
              <w:rPr>
                <w:sz w:val="20"/>
                <w:lang w:eastAsia="zh-CN"/>
              </w:rPr>
              <w:t>354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82EAD0" w14:textId="77777777" w:rsidR="00335F6D" w:rsidRPr="007D05ED" w:rsidRDefault="00335F6D" w:rsidP="008F2CD1">
            <w:pPr>
              <w:bidi/>
              <w:jc w:val="left"/>
              <w:rPr>
                <w:sz w:val="20"/>
              </w:rPr>
            </w:pPr>
            <w:r w:rsidRPr="00970F45">
              <w:rPr>
                <w:sz w:val="20"/>
                <w:lang w:eastAsia="zh-CN"/>
              </w:rPr>
              <w:t>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76EB14" w14:textId="77777777" w:rsidR="00335F6D" w:rsidRPr="007D05ED" w:rsidRDefault="00335F6D" w:rsidP="008F2CD1">
            <w:pPr>
              <w:bidi/>
              <w:jc w:val="left"/>
              <w:rPr>
                <w:sz w:val="20"/>
              </w:rPr>
            </w:pPr>
            <w:r w:rsidRPr="00970F45">
              <w:rPr>
                <w:sz w:val="20"/>
                <w:lang w:eastAsia="zh-CN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253CFA" w14:textId="77777777" w:rsidR="00335F6D" w:rsidRPr="007D05ED" w:rsidRDefault="00335F6D" w:rsidP="008F2CD1">
            <w:pPr>
              <w:bidi/>
              <w:jc w:val="left"/>
              <w:rPr>
                <w:sz w:val="20"/>
              </w:rPr>
            </w:pPr>
            <w:r w:rsidRPr="00970F45">
              <w:rPr>
                <w:sz w:val="20"/>
                <w:lang w:eastAsia="zh-CN"/>
              </w:rPr>
              <w:t>112,090,169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A10D12" w14:textId="77777777" w:rsidR="00335F6D" w:rsidRPr="007D05ED" w:rsidRDefault="00335F6D" w:rsidP="008F2CD1">
            <w:pPr>
              <w:bidi/>
              <w:jc w:val="left"/>
              <w:rPr>
                <w:sz w:val="20"/>
              </w:rPr>
            </w:pPr>
            <w:r w:rsidRPr="00970F45">
              <w:rPr>
                <w:sz w:val="20"/>
                <w:lang w:eastAsia="zh-CN"/>
              </w:rPr>
              <w:t>1,133,498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7F6BF8" w14:textId="77777777" w:rsidR="00335F6D" w:rsidRPr="007D05ED" w:rsidRDefault="00335F6D" w:rsidP="008F2CD1">
            <w:pPr>
              <w:bidi/>
              <w:jc w:val="left"/>
              <w:rPr>
                <w:sz w:val="20"/>
              </w:rPr>
            </w:pPr>
            <w:r w:rsidRPr="00970F45">
              <w:rPr>
                <w:sz w:val="20"/>
                <w:lang w:eastAsia="zh-CN"/>
              </w:rPr>
              <w:t>110,956,671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5DC975" w14:textId="77777777" w:rsidR="00335F6D" w:rsidRPr="007D05ED" w:rsidRDefault="00335F6D" w:rsidP="008F2CD1">
            <w:pPr>
              <w:bidi/>
              <w:jc w:val="left"/>
              <w:rPr>
                <w:sz w:val="20"/>
              </w:rPr>
            </w:pPr>
            <w:r w:rsidRPr="00970F45">
              <w:rPr>
                <w:sz w:val="20"/>
                <w:lang w:eastAsia="zh-CN"/>
              </w:rPr>
              <w:t>1</w:t>
            </w:r>
          </w:p>
        </w:tc>
      </w:tr>
      <w:tr w:rsidR="00335F6D" w:rsidRPr="007D05ED" w14:paraId="3990560E" w14:textId="77777777" w:rsidTr="008F2CD1">
        <w:trPr>
          <w:trHeight w:val="5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28AB3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7D05ED">
              <w:rPr>
                <w:b/>
                <w:bCs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EFDD53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20"/>
                <w:lang w:eastAsia="en-CA"/>
              </w:rPr>
            </w:pPr>
            <w:r w:rsidRPr="00970F45">
              <w:rPr>
                <w:b/>
                <w:bCs/>
                <w:sz w:val="20"/>
                <w:lang w:eastAsia="zh-CN"/>
              </w:rPr>
              <w:t>9,517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0AB35C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20"/>
                <w:lang w:eastAsia="en-CA"/>
              </w:rPr>
            </w:pPr>
            <w:r w:rsidRPr="00970F45">
              <w:rPr>
                <w:b/>
                <w:bCs/>
                <w:sz w:val="20"/>
                <w:lang w:eastAsia="zh-CN"/>
              </w:rPr>
              <w:t>8,658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8FB413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20"/>
                <w:lang w:eastAsia="en-CA"/>
              </w:rPr>
            </w:pPr>
            <w:r w:rsidRPr="00970F45">
              <w:rPr>
                <w:b/>
                <w:bCs/>
                <w:sz w:val="20"/>
                <w:lang w:eastAsia="zh-CN"/>
              </w:rPr>
              <w:t>91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FC2D13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20"/>
                <w:lang w:eastAsia="en-CA"/>
              </w:rPr>
            </w:pPr>
            <w:r w:rsidRPr="00970F45">
              <w:rPr>
                <w:b/>
                <w:bCs/>
                <w:sz w:val="20"/>
                <w:lang w:eastAsia="zh-CN"/>
              </w:rPr>
              <w:t>3,645,018,812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59E23C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20"/>
                <w:lang w:eastAsia="en-CA"/>
              </w:rPr>
            </w:pPr>
            <w:r w:rsidRPr="00970F45">
              <w:rPr>
                <w:b/>
                <w:bCs/>
                <w:sz w:val="20"/>
                <w:lang w:eastAsia="zh-CN"/>
              </w:rPr>
              <w:t>3,390,094,061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48D157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20"/>
                <w:lang w:eastAsia="en-CA"/>
              </w:rPr>
            </w:pPr>
            <w:r w:rsidRPr="00970F45">
              <w:rPr>
                <w:b/>
                <w:bCs/>
                <w:sz w:val="20"/>
                <w:lang w:eastAsia="zh-CN"/>
              </w:rPr>
              <w:t>254,924,751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93E39F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20"/>
                <w:lang w:eastAsia="en-CA"/>
              </w:rPr>
            </w:pPr>
            <w:r w:rsidRPr="00970F45">
              <w:rPr>
                <w:b/>
                <w:bCs/>
                <w:sz w:val="20"/>
                <w:lang w:eastAsia="zh-CN"/>
              </w:rPr>
              <w:t>93</w:t>
            </w:r>
          </w:p>
        </w:tc>
      </w:tr>
    </w:tbl>
    <w:p w14:paraId="71422456" w14:textId="051ED0ED" w:rsidR="00335F6D" w:rsidRPr="007D05ED" w:rsidRDefault="00335F6D" w:rsidP="00335F6D">
      <w:pPr>
        <w:bidi/>
        <w:rPr>
          <w:sz w:val="19"/>
          <w:szCs w:val="19"/>
          <w:rtl/>
        </w:rPr>
      </w:pPr>
      <w:r w:rsidRPr="007D05ED">
        <w:rPr>
          <w:sz w:val="19"/>
          <w:szCs w:val="19"/>
          <w:rtl/>
        </w:rPr>
        <w:t>*</w:t>
      </w:r>
      <w:r w:rsidR="00954B2D">
        <w:rPr>
          <w:sz w:val="19"/>
          <w:szCs w:val="19"/>
          <w:rtl/>
        </w:rPr>
        <w:t xml:space="preserve"> </w:t>
      </w:r>
      <w:r>
        <w:rPr>
          <w:sz w:val="19"/>
          <w:szCs w:val="19"/>
          <w:rtl/>
        </w:rPr>
        <w:t>باستثناء</w:t>
      </w:r>
      <w:r w:rsidR="00954B2D">
        <w:rPr>
          <w:sz w:val="19"/>
          <w:szCs w:val="19"/>
          <w:rtl/>
        </w:rPr>
        <w:t xml:space="preserve"> </w:t>
      </w:r>
      <w:r>
        <w:rPr>
          <w:sz w:val="19"/>
          <w:szCs w:val="19"/>
          <w:rtl/>
        </w:rPr>
        <w:t>المشرو</w:t>
      </w:r>
      <w:r w:rsidRPr="007D05ED">
        <w:rPr>
          <w:sz w:val="19"/>
          <w:szCs w:val="19"/>
          <w:rtl/>
        </w:rPr>
        <w:t>ع</w:t>
      </w:r>
      <w:r>
        <w:rPr>
          <w:sz w:val="19"/>
          <w:szCs w:val="19"/>
          <w:rtl/>
        </w:rPr>
        <w:t>ات</w:t>
      </w:r>
      <w:r w:rsidR="00954B2D">
        <w:rPr>
          <w:sz w:val="19"/>
          <w:szCs w:val="19"/>
          <w:rtl/>
        </w:rPr>
        <w:t xml:space="preserve"> </w:t>
      </w:r>
      <w:r w:rsidRPr="007D05ED">
        <w:rPr>
          <w:sz w:val="19"/>
          <w:szCs w:val="19"/>
          <w:rtl/>
        </w:rPr>
        <w:t>المغلقة</w:t>
      </w:r>
      <w:r w:rsidR="00954B2D">
        <w:rPr>
          <w:sz w:val="19"/>
          <w:szCs w:val="19"/>
          <w:rtl/>
        </w:rPr>
        <w:t xml:space="preserve"> </w:t>
      </w:r>
      <w:r w:rsidRPr="007D05ED">
        <w:rPr>
          <w:sz w:val="19"/>
          <w:szCs w:val="19"/>
          <w:rtl/>
        </w:rPr>
        <w:t>والمحولة.</w:t>
      </w:r>
    </w:p>
    <w:p w14:paraId="1178DB80" w14:textId="64989EE0" w:rsidR="00335F6D" w:rsidRPr="007D05ED" w:rsidRDefault="00335F6D" w:rsidP="00035486">
      <w:pPr>
        <w:bidi/>
        <w:spacing w:after="240"/>
        <w:rPr>
          <w:sz w:val="19"/>
          <w:szCs w:val="19"/>
          <w:rtl/>
        </w:rPr>
      </w:pPr>
      <w:r w:rsidRPr="007D05ED">
        <w:rPr>
          <w:sz w:val="19"/>
          <w:szCs w:val="19"/>
          <w:rtl/>
        </w:rPr>
        <w:lastRenderedPageBreak/>
        <w:t>**</w:t>
      </w:r>
      <w:r w:rsidR="00954B2D">
        <w:rPr>
          <w:sz w:val="19"/>
          <w:szCs w:val="19"/>
          <w:rtl/>
        </w:rPr>
        <w:t xml:space="preserve"> </w:t>
      </w:r>
      <w:r>
        <w:rPr>
          <w:sz w:val="19"/>
          <w:szCs w:val="19"/>
          <w:rtl/>
        </w:rPr>
        <w:t>باستثناء</w:t>
      </w:r>
      <w:r w:rsidR="00954B2D">
        <w:rPr>
          <w:sz w:val="19"/>
          <w:szCs w:val="19"/>
          <w:rtl/>
        </w:rPr>
        <w:t xml:space="preserve"> </w:t>
      </w:r>
      <w:r w:rsidRPr="007D05ED">
        <w:rPr>
          <w:sz w:val="19"/>
          <w:szCs w:val="19"/>
          <w:rtl/>
        </w:rPr>
        <w:t>تكاليف</w:t>
      </w:r>
      <w:r w:rsidR="00954B2D">
        <w:rPr>
          <w:sz w:val="19"/>
          <w:szCs w:val="19"/>
          <w:rtl/>
        </w:rPr>
        <w:t xml:space="preserve"> </w:t>
      </w:r>
      <w:r w:rsidRPr="007D05ED">
        <w:rPr>
          <w:sz w:val="19"/>
          <w:szCs w:val="19"/>
          <w:rtl/>
        </w:rPr>
        <w:t>دعم</w:t>
      </w:r>
      <w:r w:rsidR="00954B2D">
        <w:rPr>
          <w:sz w:val="19"/>
          <w:szCs w:val="19"/>
          <w:rtl/>
        </w:rPr>
        <w:t xml:space="preserve"> </w:t>
      </w:r>
      <w:r w:rsidRPr="007D05ED">
        <w:rPr>
          <w:sz w:val="19"/>
          <w:szCs w:val="19"/>
          <w:rtl/>
        </w:rPr>
        <w:t>الوكالة.</w:t>
      </w:r>
    </w:p>
    <w:p w14:paraId="64897279" w14:textId="6B5C04FC" w:rsidR="00335F6D" w:rsidRPr="00290A18" w:rsidRDefault="00335F6D" w:rsidP="00335F6D">
      <w:pPr>
        <w:keepNext/>
        <w:bidi/>
        <w:rPr>
          <w:b/>
          <w:bCs/>
          <w:sz w:val="26"/>
          <w:szCs w:val="26"/>
          <w:rtl/>
        </w:rPr>
      </w:pPr>
      <w:r w:rsidRPr="00290A18">
        <w:rPr>
          <w:b/>
          <w:bCs/>
          <w:sz w:val="26"/>
          <w:szCs w:val="26"/>
          <w:rtl/>
        </w:rPr>
        <w:t>المشروعات</w:t>
      </w:r>
      <w:r w:rsidR="00954B2D">
        <w:rPr>
          <w:b/>
          <w:bCs/>
          <w:sz w:val="26"/>
          <w:szCs w:val="26"/>
          <w:rtl/>
        </w:rPr>
        <w:t xml:space="preserve"> </w:t>
      </w:r>
      <w:r w:rsidRPr="00290A18">
        <w:rPr>
          <w:b/>
          <w:bCs/>
          <w:sz w:val="26"/>
          <w:szCs w:val="26"/>
          <w:rtl/>
        </w:rPr>
        <w:t>المنجزة</w:t>
      </w:r>
      <w:r w:rsidRPr="00290A18">
        <w:rPr>
          <w:rStyle w:val="FootnoteReference"/>
          <w:bCs/>
          <w:caps/>
          <w:spacing w:val="-3"/>
          <w:sz w:val="26"/>
          <w:szCs w:val="26"/>
        </w:rPr>
        <w:footnoteReference w:id="15"/>
      </w:r>
    </w:p>
    <w:p w14:paraId="07F975E9" w14:textId="0AE17CBD" w:rsidR="00335F6D" w:rsidRPr="00290A18" w:rsidRDefault="00335F6D" w:rsidP="00335F6D">
      <w:pPr>
        <w:pStyle w:val="Heading1"/>
        <w:bidi/>
        <w:spacing w:before="240"/>
        <w:rPr>
          <w:bCs/>
          <w:sz w:val="26"/>
          <w:szCs w:val="26"/>
          <w:u w:val="single"/>
          <w:rtl/>
        </w:rPr>
      </w:pPr>
      <w:r w:rsidRPr="00290A18">
        <w:rPr>
          <w:sz w:val="26"/>
          <w:szCs w:val="26"/>
          <w:rtl/>
        </w:rPr>
        <w:t>منذ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عام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1991،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تم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إنجاز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8,</w:t>
      </w:r>
      <w:r>
        <w:rPr>
          <w:sz w:val="26"/>
          <w:szCs w:val="26"/>
          <w:rtl/>
        </w:rPr>
        <w:t>658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مشروعاً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أصل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9,</w:t>
      </w:r>
      <w:r>
        <w:rPr>
          <w:sz w:val="26"/>
          <w:szCs w:val="26"/>
          <w:rtl/>
        </w:rPr>
        <w:t>517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مشروعاً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(باستثناء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المغلقة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أو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المحولة)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ممولا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الصندوق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المتعدد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الأطراف،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ما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يمثل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معدل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إنجاز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قدره</w:t>
      </w:r>
      <w:r w:rsidR="00954B2D">
        <w:rPr>
          <w:sz w:val="26"/>
          <w:szCs w:val="26"/>
          <w:rtl/>
        </w:rPr>
        <w:t xml:space="preserve"> </w:t>
      </w:r>
      <w:r>
        <w:rPr>
          <w:sz w:val="26"/>
          <w:szCs w:val="26"/>
        </w:rPr>
        <w:t>91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المئة</w:t>
      </w:r>
      <w:r w:rsidRPr="00290A18">
        <w:rPr>
          <w:sz w:val="26"/>
          <w:szCs w:val="26"/>
          <w:rtl/>
        </w:rPr>
        <w:t>.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وتعرض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الجداول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2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إلى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4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معلومات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عن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الأنشطة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الاستثمارية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وغير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الاستثمارية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وإعداد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المنجزة.</w:t>
      </w:r>
    </w:p>
    <w:p w14:paraId="082D18FB" w14:textId="4252A63B" w:rsidR="00335F6D" w:rsidRPr="00290A18" w:rsidRDefault="00335F6D" w:rsidP="00335F6D">
      <w:pPr>
        <w:keepNext/>
        <w:bidi/>
        <w:rPr>
          <w:b/>
          <w:sz w:val="26"/>
          <w:szCs w:val="26"/>
          <w:u w:val="single"/>
          <w:rtl/>
        </w:rPr>
      </w:pPr>
      <w:r w:rsidRPr="00290A18">
        <w:rPr>
          <w:b/>
          <w:sz w:val="26"/>
          <w:szCs w:val="26"/>
          <w:u w:val="single"/>
          <w:rtl/>
        </w:rPr>
        <w:t>المشروعات</w:t>
      </w:r>
      <w:r w:rsidR="00954B2D">
        <w:rPr>
          <w:b/>
          <w:sz w:val="26"/>
          <w:szCs w:val="26"/>
          <w:u w:val="single"/>
          <w:rtl/>
        </w:rPr>
        <w:t xml:space="preserve"> </w:t>
      </w:r>
      <w:r w:rsidRPr="00290A18">
        <w:rPr>
          <w:b/>
          <w:sz w:val="26"/>
          <w:szCs w:val="26"/>
          <w:u w:val="single"/>
          <w:rtl/>
        </w:rPr>
        <w:t>الاستثمارية</w:t>
      </w:r>
      <w:r w:rsidR="00954B2D">
        <w:rPr>
          <w:b/>
          <w:sz w:val="26"/>
          <w:szCs w:val="26"/>
          <w:u w:val="single"/>
          <w:rtl/>
        </w:rPr>
        <w:t xml:space="preserve"> </w:t>
      </w:r>
      <w:r w:rsidRPr="00290A18">
        <w:rPr>
          <w:b/>
          <w:sz w:val="26"/>
          <w:szCs w:val="26"/>
          <w:u w:val="single"/>
          <w:rtl/>
        </w:rPr>
        <w:t>المنجزة</w:t>
      </w:r>
    </w:p>
    <w:p w14:paraId="4524048A" w14:textId="2F5D1680" w:rsidR="00335F6D" w:rsidRPr="00290A18" w:rsidRDefault="00335F6D" w:rsidP="00335F6D">
      <w:pPr>
        <w:pStyle w:val="Heading1"/>
        <w:bidi/>
        <w:spacing w:before="240"/>
        <w:rPr>
          <w:sz w:val="26"/>
          <w:szCs w:val="26"/>
          <w:rtl/>
        </w:rPr>
      </w:pPr>
      <w:r w:rsidRPr="00290A18">
        <w:rPr>
          <w:sz w:val="26"/>
          <w:szCs w:val="26"/>
          <w:rtl/>
        </w:rPr>
        <w:t>يعرض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الجدول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2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معلومات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عن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الاستثمارية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التي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تم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إنجازها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منذ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عام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1991.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ويعرض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الجدول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البيانات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بشكل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إجمالي،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تليها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البيانات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حسب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المنطقة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والقطاع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وخصائص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التنفيذ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وطريقة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الصرف.</w:t>
      </w:r>
    </w:p>
    <w:p w14:paraId="11CEF42F" w14:textId="4B880CFC" w:rsidR="00335F6D" w:rsidRPr="00290A18" w:rsidRDefault="00335F6D" w:rsidP="00335F6D">
      <w:pPr>
        <w:keepNext/>
        <w:keepLines/>
        <w:bidi/>
        <w:rPr>
          <w:b/>
          <w:bCs/>
          <w:sz w:val="26"/>
          <w:szCs w:val="26"/>
          <w:rtl/>
        </w:rPr>
      </w:pPr>
      <w:r w:rsidRPr="00290A18">
        <w:rPr>
          <w:b/>
          <w:bCs/>
          <w:sz w:val="26"/>
          <w:szCs w:val="26"/>
          <w:rtl/>
        </w:rPr>
        <w:t>الجدول</w:t>
      </w:r>
      <w:r w:rsidR="00954B2D">
        <w:rPr>
          <w:b/>
          <w:bCs/>
          <w:sz w:val="26"/>
          <w:szCs w:val="26"/>
          <w:rtl/>
        </w:rPr>
        <w:t xml:space="preserve"> </w:t>
      </w:r>
      <w:r w:rsidRPr="00290A18">
        <w:rPr>
          <w:b/>
          <w:bCs/>
          <w:sz w:val="26"/>
          <w:szCs w:val="26"/>
          <w:rtl/>
        </w:rPr>
        <w:t>2.</w:t>
      </w:r>
      <w:r w:rsidR="00954B2D">
        <w:rPr>
          <w:b/>
          <w:bCs/>
          <w:sz w:val="26"/>
          <w:szCs w:val="26"/>
          <w:rtl/>
        </w:rPr>
        <w:t xml:space="preserve"> </w:t>
      </w:r>
      <w:r w:rsidRPr="00290A18">
        <w:rPr>
          <w:b/>
          <w:bCs/>
          <w:sz w:val="26"/>
          <w:szCs w:val="26"/>
          <w:rtl/>
        </w:rPr>
        <w:t>المشاريع</w:t>
      </w:r>
      <w:r w:rsidR="00954B2D">
        <w:rPr>
          <w:b/>
          <w:bCs/>
          <w:sz w:val="26"/>
          <w:szCs w:val="26"/>
          <w:rtl/>
        </w:rPr>
        <w:t xml:space="preserve"> </w:t>
      </w:r>
      <w:r w:rsidRPr="00290A18">
        <w:rPr>
          <w:b/>
          <w:bCs/>
          <w:sz w:val="26"/>
          <w:szCs w:val="26"/>
          <w:rtl/>
        </w:rPr>
        <w:t>الاستثمارية</w:t>
      </w:r>
      <w:r w:rsidR="00954B2D">
        <w:rPr>
          <w:b/>
          <w:bCs/>
          <w:sz w:val="26"/>
          <w:szCs w:val="26"/>
          <w:rtl/>
        </w:rPr>
        <w:t xml:space="preserve"> </w:t>
      </w:r>
      <w:r w:rsidRPr="00290A18">
        <w:rPr>
          <w:b/>
          <w:bCs/>
          <w:sz w:val="26"/>
          <w:szCs w:val="26"/>
          <w:rtl/>
        </w:rPr>
        <w:t>التراكمية</w:t>
      </w:r>
      <w:r w:rsidR="00954B2D">
        <w:rPr>
          <w:b/>
          <w:bCs/>
          <w:sz w:val="26"/>
          <w:szCs w:val="26"/>
          <w:rtl/>
        </w:rPr>
        <w:t xml:space="preserve"> </w:t>
      </w:r>
      <w:r w:rsidRPr="00290A18">
        <w:rPr>
          <w:b/>
          <w:bCs/>
          <w:sz w:val="26"/>
          <w:szCs w:val="26"/>
          <w:rtl/>
        </w:rPr>
        <w:t>المنجزة</w:t>
      </w:r>
    </w:p>
    <w:tbl>
      <w:tblPr>
        <w:bidiVisual/>
        <w:tblW w:w="1030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904"/>
        <w:gridCol w:w="630"/>
        <w:gridCol w:w="1260"/>
        <w:gridCol w:w="720"/>
        <w:gridCol w:w="1015"/>
        <w:gridCol w:w="900"/>
        <w:gridCol w:w="1350"/>
        <w:gridCol w:w="1350"/>
        <w:gridCol w:w="1173"/>
      </w:tblGrid>
      <w:tr w:rsidR="00335F6D" w:rsidRPr="007F4E98" w14:paraId="19E3E5D3" w14:textId="77777777" w:rsidTr="008F2CD1">
        <w:trPr>
          <w:trHeight w:val="816"/>
          <w:tblHeader/>
        </w:trPr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B7A5E94" w14:textId="77777777" w:rsidR="00335F6D" w:rsidRPr="007F4E98" w:rsidRDefault="00335F6D" w:rsidP="008F2CD1">
            <w:pPr>
              <w:bidi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البند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08B33C0" w14:textId="323DBF5B" w:rsidR="00335F6D" w:rsidRPr="007F4E98" w:rsidRDefault="00335F6D" w:rsidP="008F2CD1">
            <w:pPr>
              <w:bidi/>
              <w:ind w:left="-109" w:right="-112"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عدد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المشروعات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74D1A60" w14:textId="4EF21BFF" w:rsidR="00335F6D" w:rsidRPr="007F4E98" w:rsidRDefault="00335F6D" w:rsidP="008F2CD1">
            <w:pPr>
              <w:bidi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الأموال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المعتمدة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بالإضافة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إلى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التسوية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</w:p>
          <w:p w14:paraId="13F9B59C" w14:textId="70E113AE" w:rsidR="00335F6D" w:rsidRPr="007F4E98" w:rsidRDefault="00335F6D" w:rsidP="008F2CD1">
            <w:pPr>
              <w:bidi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(دولار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أمريكي)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DB8E840" w14:textId="399577A8" w:rsidR="00335F6D" w:rsidRPr="007F4E98" w:rsidRDefault="00335F6D" w:rsidP="008F2CD1">
            <w:pPr>
              <w:bidi/>
              <w:ind w:left="-94" w:right="-118"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نسبه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</w:p>
          <w:p w14:paraId="69B2E37F" w14:textId="114AA266" w:rsidR="00335F6D" w:rsidRPr="007F4E98" w:rsidRDefault="00335F6D" w:rsidP="008F2CD1">
            <w:pPr>
              <w:bidi/>
              <w:ind w:left="-94" w:right="-118"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الأموال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المصروفة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(٪)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ECE6FE8" w14:textId="72789511" w:rsidR="00335F6D" w:rsidRPr="007F4E98" w:rsidRDefault="00335F6D" w:rsidP="008F2CD1">
            <w:pPr>
              <w:bidi/>
              <w:ind w:left="-125" w:right="-105"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الاستهلاك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الذي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تمت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إزالته*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0A7D8EC" w14:textId="7419694E" w:rsidR="00335F6D" w:rsidRPr="007F4E98" w:rsidRDefault="00335F6D" w:rsidP="008F2CD1">
            <w:pPr>
              <w:bidi/>
              <w:ind w:left="-113" w:right="-109"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الإنتاج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الذي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تمت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إزالته*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2398DB4" w14:textId="55568BF3" w:rsidR="00335F6D" w:rsidRPr="007F4E98" w:rsidRDefault="00335F6D" w:rsidP="008F2CD1">
            <w:pPr>
              <w:bidi/>
              <w:ind w:left="-111" w:right="-103"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متوسط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عدد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الأشهر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منذ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الاعتماد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حتى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الصرف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الأول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4FE2687" w14:textId="171146BA" w:rsidR="00335F6D" w:rsidRPr="007F4E98" w:rsidRDefault="00335F6D" w:rsidP="008F2CD1">
            <w:pPr>
              <w:bidi/>
              <w:ind w:left="-105" w:right="-141"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متوسط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عدد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الأشهر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من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الموافقة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إلى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الإنجاز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518F7B7" w14:textId="6E8D38C5" w:rsidR="00335F6D" w:rsidRPr="007F4E98" w:rsidRDefault="00335F6D" w:rsidP="008F2CD1">
            <w:pPr>
              <w:bidi/>
              <w:ind w:left="-78" w:right="-105"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فعالية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التكلفة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الإجمالية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للصندوق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(دولار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أمريكي/كيلوجرام)</w:t>
            </w:r>
          </w:p>
        </w:tc>
      </w:tr>
      <w:tr w:rsidR="00335F6D" w:rsidRPr="007F4E98" w14:paraId="7A5B6A82" w14:textId="77777777" w:rsidTr="008F2CD1">
        <w:trPr>
          <w:trHeight w:val="204"/>
        </w:trPr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56F487EC" w14:textId="77777777" w:rsidR="00335F6D" w:rsidRPr="007F4E98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المجموع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E0F5261" w14:textId="77777777" w:rsidR="00335F6D" w:rsidRPr="007F4E98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970F45">
              <w:rPr>
                <w:b/>
                <w:bCs/>
                <w:sz w:val="18"/>
                <w:szCs w:val="18"/>
              </w:rPr>
              <w:t>3,063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2CD857CA" w14:textId="77777777" w:rsidR="00335F6D" w:rsidRPr="007F4E98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970F45">
              <w:rPr>
                <w:b/>
                <w:bCs/>
                <w:sz w:val="18"/>
                <w:szCs w:val="18"/>
              </w:rPr>
              <w:t>2,564,570,299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02ACA04D" w14:textId="77777777" w:rsidR="00335F6D" w:rsidRPr="007F4E98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970F45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338E5B20" w14:textId="77777777" w:rsidR="00335F6D" w:rsidRPr="007F4E98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970F45">
              <w:rPr>
                <w:b/>
                <w:bCs/>
                <w:sz w:val="18"/>
                <w:szCs w:val="18"/>
              </w:rPr>
              <w:t>277,555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74ABA75" w14:textId="77777777" w:rsidR="00335F6D" w:rsidRPr="007F4E98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970F45">
              <w:rPr>
                <w:b/>
                <w:bCs/>
                <w:sz w:val="18"/>
                <w:szCs w:val="18"/>
              </w:rPr>
              <w:t>204,189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08E01790" w14:textId="77777777" w:rsidR="00335F6D" w:rsidRPr="007F4E98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970F45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17F4A8EF" w14:textId="77777777" w:rsidR="00335F6D" w:rsidRPr="007F4E98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970F45">
              <w:rPr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2001A674" w14:textId="1E82B81D" w:rsidR="00335F6D" w:rsidRPr="007F4E98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970F45">
              <w:rPr>
                <w:b/>
                <w:bCs/>
                <w:sz w:val="18"/>
                <w:szCs w:val="18"/>
              </w:rPr>
              <w:t>5.32</w:t>
            </w:r>
            <w:r w:rsidR="00954B2D">
              <w:rPr>
                <w:b/>
                <w:bCs/>
                <w:sz w:val="18"/>
                <w:szCs w:val="18"/>
                <w:rtl/>
              </w:rPr>
              <w:t xml:space="preserve"> </w:t>
            </w:r>
          </w:p>
        </w:tc>
      </w:tr>
      <w:tr w:rsidR="00335F6D" w:rsidRPr="007F4E98" w14:paraId="2AABE8CE" w14:textId="77777777" w:rsidTr="008F2CD1">
        <w:trPr>
          <w:trHeight w:val="204"/>
        </w:trPr>
        <w:tc>
          <w:tcPr>
            <w:tcW w:w="19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2011EA2D" w14:textId="77777777" w:rsidR="00335F6D" w:rsidRPr="007F4E98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المنطقة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6A517804" w14:textId="77777777" w:rsidR="00335F6D" w:rsidRPr="007F4E98" w:rsidRDefault="00335F6D" w:rsidP="008F2CD1">
            <w:pPr>
              <w:jc w:val="left"/>
              <w:rPr>
                <w:b/>
                <w:bCs/>
                <w:sz w:val="18"/>
                <w:szCs w:val="18"/>
                <w:rtl/>
                <w:lang w:val="en-US" w:eastAsia="en-C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52763015" w14:textId="77777777" w:rsidR="00335F6D" w:rsidRPr="007F4E98" w:rsidRDefault="00335F6D" w:rsidP="008F2CD1">
            <w:pPr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1B1F6E6C" w14:textId="77777777" w:rsidR="00335F6D" w:rsidRPr="007F4E98" w:rsidRDefault="00335F6D" w:rsidP="008F2CD1">
            <w:pPr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1FDBE214" w14:textId="77777777" w:rsidR="00335F6D" w:rsidRPr="007F4E98" w:rsidRDefault="00335F6D" w:rsidP="008F2CD1">
            <w:pPr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517CDF9F" w14:textId="77777777" w:rsidR="00335F6D" w:rsidRPr="007F4E98" w:rsidRDefault="00335F6D" w:rsidP="008F2CD1">
            <w:pPr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3E9BC61B" w14:textId="77777777" w:rsidR="00335F6D" w:rsidRPr="007F4E98" w:rsidRDefault="00335F6D" w:rsidP="008F2CD1">
            <w:pPr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90BD07F" w14:textId="77777777" w:rsidR="00335F6D" w:rsidRPr="007F4E98" w:rsidRDefault="00335F6D" w:rsidP="008F2CD1">
            <w:pPr>
              <w:jc w:val="righ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554A9E68" w14:textId="36223D08" w:rsidR="00335F6D" w:rsidRPr="007F4E98" w:rsidRDefault="00954B2D" w:rsidP="008F2CD1">
            <w:pPr>
              <w:bidi/>
              <w:jc w:val="righ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 xml:space="preserve"> </w:t>
            </w:r>
          </w:p>
        </w:tc>
      </w:tr>
      <w:tr w:rsidR="00335F6D" w:rsidRPr="007F4E98" w14:paraId="2BA4D7A0" w14:textId="77777777" w:rsidTr="008F2CD1">
        <w:trPr>
          <w:trHeight w:val="204"/>
        </w:trPr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200EE554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F4E98">
              <w:rPr>
                <w:sz w:val="18"/>
                <w:szCs w:val="18"/>
                <w:rtl/>
                <w:lang w:eastAsia="en-CA"/>
              </w:rPr>
              <w:t>أفريقيا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6808DB8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543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3CC9D39D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177,621,995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25C80CF9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99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06A66542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18,567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38873C51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3721B0C4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12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228711AB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40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32BD8505" w14:textId="4D47B0F8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9.57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335F6D" w:rsidRPr="007F4E98" w14:paraId="268336A0" w14:textId="77777777" w:rsidTr="008F2CD1">
        <w:trPr>
          <w:trHeight w:val="204"/>
        </w:trPr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6DF0E18D" w14:textId="17FB8431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F4E98">
              <w:rPr>
                <w:sz w:val="18"/>
                <w:szCs w:val="18"/>
                <w:rtl/>
                <w:lang w:eastAsia="en-CA"/>
              </w:rPr>
              <w:t>آسيا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sz w:val="18"/>
                <w:szCs w:val="18"/>
                <w:rtl/>
                <w:lang w:eastAsia="en-CA"/>
              </w:rPr>
              <w:t>والمحيط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sz w:val="18"/>
                <w:szCs w:val="18"/>
                <w:rtl/>
                <w:lang w:eastAsia="en-CA"/>
              </w:rPr>
              <w:t>الهادئ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4D09C28D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1,600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0A797D75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1,898,940,810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1CEA9FF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205C9A31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216,055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1B941BB3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184,239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1BF769F6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DA8C43A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38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4E7CD84F" w14:textId="6EE41673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4.74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335F6D" w:rsidRPr="007F4E98" w14:paraId="36D3D534" w14:textId="77777777" w:rsidTr="008F2CD1">
        <w:trPr>
          <w:trHeight w:val="204"/>
        </w:trPr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12D36F7F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F4E98">
              <w:rPr>
                <w:sz w:val="18"/>
                <w:szCs w:val="18"/>
                <w:rtl/>
                <w:lang w:eastAsia="en-CA"/>
              </w:rPr>
              <w:t>أوروبا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546906AB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5C31BC6A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73,078,473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B1616BB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1972F72D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8,051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6A813AE8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175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ABDD402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5F7B48FC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34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17ABD9EB" w14:textId="4FBF1550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8.88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335F6D" w:rsidRPr="007F4E98" w14:paraId="1ABF262E" w14:textId="77777777" w:rsidTr="008F2CD1">
        <w:trPr>
          <w:trHeight w:val="204"/>
        </w:trPr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77A6F4A5" w14:textId="16DD2DDD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F4E98">
              <w:rPr>
                <w:sz w:val="18"/>
                <w:szCs w:val="18"/>
                <w:rtl/>
                <w:lang w:eastAsia="en-CA"/>
              </w:rPr>
              <w:t>أمريكا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sz w:val="18"/>
                <w:szCs w:val="18"/>
                <w:rtl/>
                <w:lang w:eastAsia="en-CA"/>
              </w:rPr>
              <w:t>اللاتينية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sz w:val="18"/>
                <w:szCs w:val="18"/>
                <w:rtl/>
                <w:lang w:eastAsia="en-CA"/>
              </w:rPr>
              <w:t>ومنطقة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sz w:val="18"/>
                <w:szCs w:val="18"/>
                <w:rtl/>
                <w:lang w:eastAsia="en-CA"/>
              </w:rPr>
              <w:t>البحر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sz w:val="18"/>
                <w:szCs w:val="18"/>
                <w:rtl/>
                <w:lang w:eastAsia="en-CA"/>
              </w:rPr>
              <w:t>الكاريبي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5B044617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751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4E01CCC7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414,929,022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3619C1C4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152B3D05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34,883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36D0A0DD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19,775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CB81307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3CBEDE17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37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015AFD96" w14:textId="190F6881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7.59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335F6D" w:rsidRPr="007F4E98" w14:paraId="1206DCD9" w14:textId="77777777" w:rsidTr="008F2CD1">
        <w:trPr>
          <w:trHeight w:val="204"/>
        </w:trPr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32287F84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F4E98">
              <w:rPr>
                <w:sz w:val="18"/>
                <w:szCs w:val="18"/>
                <w:rtl/>
                <w:lang w:eastAsia="en-CA"/>
              </w:rPr>
              <w:t>عالمي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56B0B0E6" w14:textId="57EAB980" w:rsidR="00335F6D" w:rsidRPr="007F4E98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537F43C1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54571D53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2D0CEDAB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64067DE7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6818FD61" w14:textId="131D038A" w:rsidR="00335F6D" w:rsidRPr="007F4E98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21BD52C0" w14:textId="44D80D52" w:rsidR="00335F6D" w:rsidRPr="007F4E98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71C416D" w14:textId="38C223D1" w:rsidR="00335F6D" w:rsidRPr="007F4E98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F4E98" w14:paraId="7F38D279" w14:textId="77777777" w:rsidTr="008F2CD1">
        <w:trPr>
          <w:trHeight w:val="204"/>
        </w:trPr>
        <w:tc>
          <w:tcPr>
            <w:tcW w:w="19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2C533A30" w14:textId="77777777" w:rsidR="00335F6D" w:rsidRPr="007F4E98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القطاع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0FEC169C" w14:textId="77777777" w:rsidR="00335F6D" w:rsidRPr="007F4E98" w:rsidRDefault="00335F6D" w:rsidP="008F2CD1">
            <w:pPr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6F2C29F9" w14:textId="77777777" w:rsidR="00335F6D" w:rsidRPr="007F4E98" w:rsidRDefault="00335F6D" w:rsidP="008F2CD1">
            <w:pPr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0C53245B" w14:textId="77777777" w:rsidR="00335F6D" w:rsidRPr="007F4E98" w:rsidRDefault="00335F6D" w:rsidP="008F2CD1">
            <w:pPr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6CA663F0" w14:textId="77777777" w:rsidR="00335F6D" w:rsidRPr="007F4E98" w:rsidRDefault="00335F6D" w:rsidP="008F2CD1">
            <w:pPr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4654E6D2" w14:textId="77777777" w:rsidR="00335F6D" w:rsidRPr="007F4E98" w:rsidRDefault="00335F6D" w:rsidP="008F2CD1">
            <w:pPr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4227F136" w14:textId="77777777" w:rsidR="00335F6D" w:rsidRPr="007F4E98" w:rsidRDefault="00335F6D" w:rsidP="008F2CD1">
            <w:pPr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115D862D" w14:textId="77777777" w:rsidR="00335F6D" w:rsidRPr="007F4E98" w:rsidRDefault="00335F6D" w:rsidP="008F2CD1">
            <w:pPr>
              <w:jc w:val="righ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4BF132DB" w14:textId="079A84E0" w:rsidR="00335F6D" w:rsidRPr="007F4E98" w:rsidRDefault="00954B2D" w:rsidP="008F2CD1">
            <w:pPr>
              <w:bidi/>
              <w:jc w:val="righ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 xml:space="preserve"> </w:t>
            </w:r>
          </w:p>
        </w:tc>
      </w:tr>
      <w:tr w:rsidR="00335F6D" w:rsidRPr="007F4E98" w14:paraId="3B9CFA3B" w14:textId="77777777" w:rsidTr="008F2CD1">
        <w:trPr>
          <w:trHeight w:val="204"/>
        </w:trPr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41EF60C5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F4E98">
              <w:rPr>
                <w:sz w:val="18"/>
                <w:szCs w:val="18"/>
                <w:rtl/>
                <w:lang w:eastAsia="en-CA"/>
              </w:rPr>
              <w:t>الإيروسول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1760464D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127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6375BE8E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82,501,518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371C2B79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4EBC8B49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27,449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3238508E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357713AE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16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343AC79D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43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4E089DDD" w14:textId="5E6FD0AC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3.01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335F6D" w:rsidRPr="007F4E98" w14:paraId="4CA62465" w14:textId="77777777" w:rsidTr="008F2CD1">
        <w:trPr>
          <w:trHeight w:val="204"/>
        </w:trPr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10388633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F4E98">
              <w:rPr>
                <w:sz w:val="18"/>
                <w:szCs w:val="18"/>
                <w:rtl/>
                <w:lang w:eastAsia="en-CA"/>
              </w:rPr>
              <w:t>التدمير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6381010E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67126E92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4928B3E0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3989743D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693D1629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6788001A" w14:textId="376294F2" w:rsidR="00335F6D" w:rsidRPr="007F4E98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6778E426" w14:textId="0E6B1345" w:rsidR="00335F6D" w:rsidRPr="007F4E98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23D56591" w14:textId="53E19C4A" w:rsidR="00335F6D" w:rsidRPr="007F4E98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F4E98" w14:paraId="148A6D44" w14:textId="77777777" w:rsidTr="008F2CD1">
        <w:trPr>
          <w:trHeight w:val="204"/>
        </w:trPr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</w:tcPr>
          <w:p w14:paraId="1CCF23CA" w14:textId="4C7378AE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F4E98">
              <w:rPr>
                <w:sz w:val="18"/>
                <w:szCs w:val="18"/>
                <w:rtl/>
                <w:lang w:eastAsia="en-CA"/>
              </w:rPr>
              <w:t>الكفاءة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sz w:val="18"/>
                <w:szCs w:val="18"/>
                <w:rtl/>
                <w:lang w:eastAsia="en-CA"/>
              </w:rPr>
              <w:t>في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sz w:val="18"/>
                <w:szCs w:val="18"/>
                <w:rtl/>
                <w:lang w:eastAsia="en-CA"/>
              </w:rPr>
              <w:t>استخدام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sz w:val="18"/>
                <w:szCs w:val="18"/>
                <w:rtl/>
                <w:lang w:eastAsia="en-CA"/>
              </w:rPr>
              <w:t>الطاقة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</w:tcPr>
          <w:p w14:paraId="519CC1D7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</w:tcPr>
          <w:p w14:paraId="05C53D8F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</w:tcPr>
          <w:p w14:paraId="7AD7525D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</w:tcPr>
          <w:p w14:paraId="317FBB90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</w:tcPr>
          <w:p w14:paraId="0C4B4DDF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</w:tcPr>
          <w:p w14:paraId="3FF70D39" w14:textId="45611EE2" w:rsidR="00335F6D" w:rsidRPr="007F4E98" w:rsidRDefault="00954B2D" w:rsidP="008F2CD1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</w:tcPr>
          <w:p w14:paraId="03C319CE" w14:textId="61DC7C2F" w:rsidR="00335F6D" w:rsidRPr="007F4E98" w:rsidRDefault="00954B2D" w:rsidP="008F2CD1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</w:tcPr>
          <w:p w14:paraId="6EC19BFF" w14:textId="603C139E" w:rsidR="00335F6D" w:rsidRPr="007F4E98" w:rsidRDefault="00954B2D" w:rsidP="008F2CD1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F4E98" w14:paraId="579FD794" w14:textId="77777777" w:rsidTr="008F2CD1">
        <w:trPr>
          <w:trHeight w:val="204"/>
        </w:trPr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1D8E8546" w14:textId="7A01470B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F4E98">
              <w:rPr>
                <w:sz w:val="18"/>
                <w:szCs w:val="18"/>
                <w:rtl/>
                <w:lang w:eastAsia="en-CA"/>
              </w:rPr>
              <w:t>مكافحة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sz w:val="18"/>
                <w:szCs w:val="18"/>
                <w:rtl/>
                <w:lang w:eastAsia="en-CA"/>
              </w:rPr>
              <w:t>الحريق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F9B9169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0E267830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4DD7378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6EA3BEF9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1AE24461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56602B2" w14:textId="369C351C" w:rsidR="00335F6D" w:rsidRPr="007F4E98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65824F1D" w14:textId="2D355B21" w:rsidR="00335F6D" w:rsidRPr="007F4E98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5321ED77" w14:textId="1BA28C24" w:rsidR="00335F6D" w:rsidRPr="007F4E98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F4E98" w14:paraId="5350283B" w14:textId="77777777" w:rsidTr="008F2CD1">
        <w:trPr>
          <w:trHeight w:val="204"/>
        </w:trPr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2A1E3171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F4E98">
              <w:rPr>
                <w:sz w:val="18"/>
                <w:szCs w:val="18"/>
                <w:rtl/>
                <w:lang w:eastAsia="en-CA"/>
              </w:rPr>
              <w:t>الرغوة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635B8C5F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1,006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4A250DED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378,858,556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0A9408C7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6C217F4D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69,471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5C1D91F9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575F7F6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49B697E5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34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CEE0C05" w14:textId="48467D00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5.45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335F6D" w:rsidRPr="007F4E98" w14:paraId="0678CCD8" w14:textId="77777777" w:rsidTr="008F2CD1">
        <w:trPr>
          <w:trHeight w:val="204"/>
        </w:trPr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4524488F" w14:textId="626192C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F4E98">
              <w:rPr>
                <w:sz w:val="18"/>
                <w:szCs w:val="18"/>
                <w:rtl/>
                <w:lang w:eastAsia="en-CA"/>
              </w:rPr>
              <w:t>مواد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sz w:val="18"/>
                <w:szCs w:val="18"/>
                <w:rtl/>
                <w:lang w:eastAsia="en-CA"/>
              </w:rPr>
              <w:t>التبخير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1C0069B9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56E49487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99,900,005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1A22F356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49DDDA1F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7,993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5F05B3B9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8CC9F96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5D134676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49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4782F834" w14:textId="07152A48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12.50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335F6D" w:rsidRPr="007F4E98" w14:paraId="477BB499" w14:textId="77777777" w:rsidTr="008F2CD1">
        <w:trPr>
          <w:trHeight w:val="204"/>
        </w:trPr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635727CC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F4E98">
              <w:rPr>
                <w:sz w:val="18"/>
                <w:szCs w:val="18"/>
                <w:rtl/>
                <w:lang w:eastAsia="en-CA"/>
              </w:rPr>
              <w:t>الهالونات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219EB931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61335ED8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71,476,177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0ACA80B4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15B83303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42,111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5689C7B7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41,958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EBF9836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173F3C91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0033E58" w14:textId="767968E6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0.85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335F6D" w:rsidRPr="007F4E98" w14:paraId="610D6C8D" w14:textId="77777777" w:rsidTr="008F2CD1">
        <w:trPr>
          <w:trHeight w:val="204"/>
        </w:trPr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6FCC2A85" w14:textId="21E8DB65" w:rsidR="00335F6D" w:rsidRPr="007F4E98" w:rsidRDefault="00335F6D" w:rsidP="008F2CD1">
            <w:pPr>
              <w:bidi/>
              <w:ind w:right="-110"/>
              <w:jc w:val="left"/>
              <w:rPr>
                <w:sz w:val="18"/>
                <w:szCs w:val="18"/>
                <w:rtl/>
                <w:lang w:eastAsia="en-CA"/>
              </w:rPr>
            </w:pPr>
            <w:r w:rsidRPr="007F4E98">
              <w:rPr>
                <w:sz w:val="18"/>
                <w:szCs w:val="18"/>
                <w:rtl/>
                <w:lang w:eastAsia="en-CA"/>
              </w:rPr>
              <w:t>خطة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sz w:val="18"/>
                <w:szCs w:val="18"/>
                <w:rtl/>
                <w:lang w:eastAsia="en-CA"/>
              </w:rPr>
              <w:t>التخفيض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sz w:val="18"/>
                <w:szCs w:val="18"/>
                <w:rtl/>
                <w:lang w:eastAsia="en-CA"/>
              </w:rPr>
              <w:t>التدريجي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sz w:val="18"/>
                <w:szCs w:val="18"/>
                <w:rtl/>
                <w:lang w:eastAsia="en-CA"/>
              </w:rPr>
              <w:t>للمواد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sz w:val="18"/>
                <w:szCs w:val="18"/>
                <w:rtl/>
                <w:lang w:eastAsia="en-CA"/>
              </w:rPr>
              <w:t>الهيدروفلوروكربونية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06882176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2F786A22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398C7205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5BFEF139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5E78F584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616FB2AD" w14:textId="6655E537" w:rsidR="00335F6D" w:rsidRPr="007F4E98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15267C01" w14:textId="49D359D7" w:rsidR="00335F6D" w:rsidRPr="007F4E98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006FEE16" w14:textId="7BE4E369" w:rsidR="00335F6D" w:rsidRPr="007F4E98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F4E98" w14:paraId="2C1D2C53" w14:textId="77777777" w:rsidTr="008F2CD1">
        <w:trPr>
          <w:trHeight w:val="204"/>
        </w:trPr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5B0A3DA8" w14:textId="583E2963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F4E98">
              <w:rPr>
                <w:sz w:val="18"/>
                <w:szCs w:val="18"/>
                <w:rtl/>
                <w:lang w:eastAsia="en-CA"/>
              </w:rPr>
              <w:t>قطاعات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sz w:val="18"/>
                <w:szCs w:val="18"/>
                <w:rtl/>
                <w:lang w:eastAsia="en-CA"/>
              </w:rPr>
              <w:t>متعددة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32EC3292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2A5CCB08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2,287,376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44E5AA07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39B8AA42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C686609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4C1F7316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6D8EEABB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78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1ECFFCAD" w14:textId="56D3F726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5.46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335F6D" w:rsidRPr="007F4E98" w14:paraId="1704EECE" w14:textId="77777777" w:rsidTr="008F2CD1">
        <w:trPr>
          <w:trHeight w:val="204"/>
        </w:trPr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763A3DD2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F4E98">
              <w:rPr>
                <w:sz w:val="18"/>
                <w:szCs w:val="18"/>
                <w:rtl/>
                <w:lang w:eastAsia="en-CA"/>
              </w:rPr>
              <w:t>أخرى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3362A10B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69C8F14B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16,059,360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5CDDC354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429B5BBC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1,574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5D1B1C8D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4234495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080AEF89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2694015C" w14:textId="27C431A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10.20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335F6D" w:rsidRPr="007F4E98" w14:paraId="5A4266C6" w14:textId="77777777" w:rsidTr="008F2CD1">
        <w:trPr>
          <w:trHeight w:val="204"/>
        </w:trPr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334A1A25" w14:textId="362C537B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F4E98">
              <w:rPr>
                <w:sz w:val="18"/>
                <w:szCs w:val="18"/>
                <w:rtl/>
                <w:lang w:eastAsia="en-CA"/>
              </w:rPr>
              <w:t>خطة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sz w:val="18"/>
                <w:szCs w:val="18"/>
                <w:rtl/>
                <w:lang w:eastAsia="en-CA"/>
              </w:rPr>
              <w:t>الإزالة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3CD9D7F5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916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0C3E95AB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839,693,940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5800756B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99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24A581D5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57,056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C729ACC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10,988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53A97CD1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28264FBE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42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60CE027D" w14:textId="450C49D9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12.34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335F6D" w:rsidRPr="007F4E98" w14:paraId="38329F2F" w14:textId="77777777" w:rsidTr="008F2CD1">
        <w:trPr>
          <w:trHeight w:val="204"/>
        </w:trPr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406DB350" w14:textId="77AF9D2D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F4E98">
              <w:rPr>
                <w:sz w:val="18"/>
                <w:szCs w:val="18"/>
                <w:rtl/>
                <w:lang w:eastAsia="en-CA"/>
              </w:rPr>
              <w:t>عامل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sz w:val="18"/>
                <w:szCs w:val="18"/>
                <w:rtl/>
                <w:lang w:eastAsia="en-CA"/>
              </w:rPr>
              <w:t>التصنيع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4B84E7CB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44BD2785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120,252,627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27A1EBD0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09E063E1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19,573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00647600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52,162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290F8783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53CE7831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27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32E5E298" w14:textId="22A09A25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1.68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335F6D" w:rsidRPr="007F4E98" w14:paraId="644ECA93" w14:textId="77777777" w:rsidTr="008F2CD1">
        <w:trPr>
          <w:trHeight w:val="204"/>
        </w:trPr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0911B03C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F4E98">
              <w:rPr>
                <w:sz w:val="18"/>
                <w:szCs w:val="18"/>
                <w:rtl/>
                <w:lang w:eastAsia="en-CA"/>
              </w:rPr>
              <w:t>الإنتاج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06A29F54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27C70F77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416,148,243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1AA919AE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644AECB2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29674341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99,081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98BDF3D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06002412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4E747239" w14:textId="52D45F3C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4.20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335F6D" w:rsidRPr="007F4E98" w14:paraId="794FFEBE" w14:textId="77777777" w:rsidTr="008F2CD1">
        <w:trPr>
          <w:trHeight w:val="204"/>
        </w:trPr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3DBE4963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F4E98">
              <w:rPr>
                <w:sz w:val="18"/>
                <w:szCs w:val="18"/>
                <w:rtl/>
                <w:lang w:eastAsia="en-CA"/>
              </w:rPr>
              <w:t>التبريد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48122897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617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BAC0996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441,966,838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11F8AC71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0BFC22BA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44,565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62CCEB79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6A7259BF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3FE9D798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0900A895" w14:textId="63B4D2D3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9.92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335F6D" w:rsidRPr="007F4E98" w14:paraId="1AF3C0BC" w14:textId="77777777" w:rsidTr="008F2CD1">
        <w:trPr>
          <w:trHeight w:val="204"/>
        </w:trPr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0CECBC15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F4E98">
              <w:rPr>
                <w:sz w:val="18"/>
                <w:szCs w:val="18"/>
                <w:rtl/>
                <w:lang w:eastAsia="en-CA"/>
              </w:rPr>
              <w:t>المذيبات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0F82B3F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BA003DF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94,351,804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44C1891C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4FB5BDD4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7,285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0A4052DF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60B7FB38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0D2D74C1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32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23E4C8B0" w14:textId="0D8CA5BF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12.95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335F6D" w:rsidRPr="007F4E98" w14:paraId="2CC336E8" w14:textId="77777777" w:rsidTr="008F2CD1">
        <w:trPr>
          <w:trHeight w:val="204"/>
        </w:trPr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1435BA00" w14:textId="2FA9A650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F4E98">
              <w:rPr>
                <w:sz w:val="18"/>
                <w:szCs w:val="18"/>
                <w:rtl/>
                <w:lang w:eastAsia="en-CA"/>
              </w:rPr>
              <w:t>مواد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sz w:val="18"/>
                <w:szCs w:val="18"/>
                <w:rtl/>
                <w:lang w:eastAsia="en-CA"/>
              </w:rPr>
              <w:t>التعقيم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6C2D5356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21E2F312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1,073,855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1A93B183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2F0DBC5E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3D002A74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4A6988D8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4DB3A51A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34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FD1C017" w14:textId="2592C7EF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17.78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335F6D" w:rsidRPr="007F4E98" w14:paraId="1712AFAF" w14:textId="77777777" w:rsidTr="008F2CD1">
        <w:trPr>
          <w:trHeight w:val="204"/>
        </w:trPr>
        <w:tc>
          <w:tcPr>
            <w:tcW w:w="10302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581E2232" w14:textId="06796323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خصائص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التنفيذ</w:t>
            </w:r>
          </w:p>
        </w:tc>
      </w:tr>
      <w:tr w:rsidR="00335F6D" w:rsidRPr="007F4E98" w14:paraId="2F84835B" w14:textId="77777777" w:rsidTr="008F2CD1">
        <w:trPr>
          <w:trHeight w:val="204"/>
        </w:trPr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42EA860B" w14:textId="2D605227" w:rsidR="00335F6D" w:rsidRPr="007F4E98" w:rsidRDefault="00335F6D" w:rsidP="008F2CD1">
            <w:pPr>
              <w:bidi/>
              <w:ind w:right="-111"/>
              <w:jc w:val="left"/>
              <w:rPr>
                <w:sz w:val="18"/>
                <w:szCs w:val="18"/>
                <w:rtl/>
                <w:lang w:eastAsia="en-CA"/>
              </w:rPr>
            </w:pPr>
            <w:r w:rsidRPr="007F4E98">
              <w:rPr>
                <w:sz w:val="18"/>
                <w:szCs w:val="18"/>
                <w:rtl/>
                <w:lang w:eastAsia="en-CA"/>
              </w:rPr>
              <w:t>تنفيذ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sz w:val="18"/>
                <w:szCs w:val="18"/>
                <w:rtl/>
                <w:lang w:eastAsia="en-CA"/>
              </w:rPr>
              <w:t>الوكالة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3A253A0D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F4E98">
              <w:rPr>
                <w:sz w:val="18"/>
                <w:szCs w:val="18"/>
              </w:rPr>
              <w:t>1,909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4130C756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F4E98">
              <w:rPr>
                <w:sz w:val="18"/>
                <w:szCs w:val="18"/>
              </w:rPr>
              <w:t>981,377,455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075BF414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F4E98">
              <w:rPr>
                <w:sz w:val="18"/>
                <w:szCs w:val="18"/>
              </w:rPr>
              <w:t>100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6DAF61D4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F4E98">
              <w:rPr>
                <w:sz w:val="18"/>
                <w:szCs w:val="18"/>
              </w:rPr>
              <w:t>97,440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C48F58D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F4E98">
              <w:rPr>
                <w:sz w:val="18"/>
                <w:szCs w:val="18"/>
              </w:rPr>
              <w:t>17,381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16012606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F4E98">
              <w:rPr>
                <w:sz w:val="18"/>
                <w:szCs w:val="18"/>
              </w:rPr>
              <w:t>11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451C7B23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F4E98">
              <w:rPr>
                <w:sz w:val="18"/>
                <w:szCs w:val="18"/>
              </w:rPr>
              <w:t>37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0ACC813" w14:textId="1F5A8DD6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F4E98">
              <w:rPr>
                <w:sz w:val="18"/>
                <w:szCs w:val="18"/>
              </w:rPr>
              <w:t>8.55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335F6D" w:rsidRPr="007F4E98" w14:paraId="51711A92" w14:textId="77777777" w:rsidTr="008F2CD1">
        <w:trPr>
          <w:trHeight w:val="204"/>
        </w:trPr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09AFF6AE" w14:textId="4D356015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F4E98">
              <w:rPr>
                <w:sz w:val="18"/>
                <w:szCs w:val="18"/>
                <w:rtl/>
                <w:lang w:eastAsia="en-CA"/>
              </w:rPr>
              <w:t>تنفيذ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sz w:val="18"/>
                <w:szCs w:val="18"/>
                <w:rtl/>
                <w:lang w:eastAsia="en-CA"/>
              </w:rPr>
              <w:t>وطني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3E9722AA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F4E98">
              <w:rPr>
                <w:sz w:val="18"/>
                <w:szCs w:val="18"/>
              </w:rPr>
              <w:t>1,154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4719A91A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F4E98">
              <w:rPr>
                <w:sz w:val="18"/>
                <w:szCs w:val="18"/>
              </w:rPr>
              <w:t>1,583,192,844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3E792004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F4E98">
              <w:rPr>
                <w:sz w:val="18"/>
                <w:szCs w:val="18"/>
              </w:rPr>
              <w:t>100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47CDFD90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F4E98">
              <w:rPr>
                <w:sz w:val="18"/>
                <w:szCs w:val="18"/>
              </w:rPr>
              <w:t>180,116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44855B6C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F4E98">
              <w:rPr>
                <w:sz w:val="18"/>
                <w:szCs w:val="18"/>
              </w:rPr>
              <w:t>186,808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4B111D78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F4E98">
              <w:rPr>
                <w:sz w:val="18"/>
                <w:szCs w:val="18"/>
              </w:rPr>
              <w:t>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6AA45943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F4E98">
              <w:rPr>
                <w:sz w:val="18"/>
                <w:szCs w:val="18"/>
              </w:rPr>
              <w:t>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3E0142EC" w14:textId="755A5E3B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F4E98">
              <w:rPr>
                <w:sz w:val="18"/>
                <w:szCs w:val="18"/>
              </w:rPr>
              <w:t>4.31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335F6D" w:rsidRPr="007F4E98" w14:paraId="768A03DB" w14:textId="77777777" w:rsidTr="008F2CD1">
        <w:trPr>
          <w:trHeight w:val="204"/>
        </w:trPr>
        <w:tc>
          <w:tcPr>
            <w:tcW w:w="10302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7B152DC6" w14:textId="71B0271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طريقة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b/>
                <w:bCs/>
                <w:sz w:val="18"/>
                <w:szCs w:val="18"/>
                <w:rtl/>
                <w:lang w:eastAsia="en-CA"/>
              </w:rPr>
              <w:t>الصرف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</w:p>
        </w:tc>
      </w:tr>
      <w:tr w:rsidR="00335F6D" w:rsidRPr="007F4E98" w14:paraId="4AD06E88" w14:textId="77777777" w:rsidTr="008F2CD1">
        <w:trPr>
          <w:trHeight w:val="204"/>
        </w:trPr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27C2DD60" w14:textId="49AB6E13" w:rsidR="00335F6D" w:rsidRPr="007F4E98" w:rsidRDefault="00335F6D" w:rsidP="008F2CD1">
            <w:pPr>
              <w:bidi/>
              <w:ind w:right="-110"/>
              <w:jc w:val="left"/>
              <w:rPr>
                <w:sz w:val="18"/>
                <w:szCs w:val="18"/>
                <w:rtl/>
                <w:lang w:eastAsia="en-CA"/>
              </w:rPr>
            </w:pPr>
            <w:r w:rsidRPr="007F4E98">
              <w:rPr>
                <w:sz w:val="18"/>
                <w:szCs w:val="18"/>
                <w:rtl/>
                <w:lang w:eastAsia="en-CA"/>
              </w:rPr>
              <w:t>أثناء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sz w:val="18"/>
                <w:szCs w:val="18"/>
                <w:rtl/>
                <w:lang w:eastAsia="en-CA"/>
              </w:rPr>
              <w:t>التنفيذ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9B3663E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2,937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2664577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2,086,784,124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5883EAA1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57CCFAD4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267,691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6DBF76C6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199,719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653C6903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14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59958542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38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582627C4" w14:textId="3CB102DD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4.46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335F6D" w:rsidRPr="007F4E98" w14:paraId="0EAF7136" w14:textId="77777777" w:rsidTr="008F2CD1">
        <w:trPr>
          <w:trHeight w:val="204"/>
        </w:trPr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392D3990" w14:textId="1DADCDF8" w:rsidR="00335F6D" w:rsidRPr="007F4E98" w:rsidRDefault="00335F6D" w:rsidP="008F2CD1">
            <w:pPr>
              <w:bidi/>
              <w:ind w:right="-110"/>
              <w:jc w:val="left"/>
              <w:rPr>
                <w:sz w:val="18"/>
                <w:szCs w:val="18"/>
                <w:rtl/>
                <w:lang w:eastAsia="en-CA"/>
              </w:rPr>
            </w:pPr>
            <w:r w:rsidRPr="007F4E98">
              <w:rPr>
                <w:sz w:val="18"/>
                <w:szCs w:val="18"/>
                <w:rtl/>
                <w:lang w:eastAsia="en-CA"/>
              </w:rPr>
              <w:lastRenderedPageBreak/>
              <w:t>بعد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sz w:val="18"/>
                <w:szCs w:val="18"/>
                <w:rtl/>
                <w:lang w:eastAsia="en-CA"/>
              </w:rPr>
              <w:t>التنفيذ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17062135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6134A433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17,166,608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3B8C3057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0C273E18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2,512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5885D2F1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20FA588B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3F23A30A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5532889A" w14:textId="747DE9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6.83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335F6D" w:rsidRPr="007F4E98" w14:paraId="3EB0E168" w14:textId="77777777" w:rsidTr="008F2CD1">
        <w:trPr>
          <w:trHeight w:val="204"/>
        </w:trPr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7B96E25B" w14:textId="36A75ED2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F4E98">
              <w:rPr>
                <w:sz w:val="18"/>
                <w:szCs w:val="18"/>
                <w:rtl/>
                <w:lang w:eastAsia="en-CA"/>
              </w:rPr>
              <w:t>التمويل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sz w:val="18"/>
                <w:szCs w:val="18"/>
                <w:rtl/>
                <w:lang w:eastAsia="en-CA"/>
              </w:rPr>
              <w:t>بأثر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sz w:val="18"/>
                <w:szCs w:val="18"/>
                <w:rtl/>
                <w:lang w:eastAsia="en-CA"/>
              </w:rPr>
              <w:t>رجعي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6676B0AC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2649AD0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14,635,851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1893FFB9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00C60DE4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2,100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490F815A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500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2E222E6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6861C89D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0A5A2101" w14:textId="29BEE051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5.63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335F6D" w:rsidRPr="007F4E98" w14:paraId="470983E3" w14:textId="77777777" w:rsidTr="008F2CD1">
        <w:trPr>
          <w:trHeight w:val="204"/>
        </w:trPr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22C4158B" w14:textId="400F4FC6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F4E98">
              <w:rPr>
                <w:sz w:val="18"/>
                <w:szCs w:val="18"/>
                <w:rtl/>
                <w:lang w:eastAsia="en-CA"/>
              </w:rPr>
              <w:t>البلد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sz w:val="18"/>
                <w:szCs w:val="18"/>
                <w:rtl/>
                <w:lang w:eastAsia="en-CA"/>
              </w:rPr>
              <w:t>إلى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sz w:val="18"/>
                <w:szCs w:val="18"/>
                <w:rtl/>
                <w:lang w:eastAsia="en-CA"/>
              </w:rPr>
              <w:t>المستفيدين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sz w:val="18"/>
                <w:szCs w:val="18"/>
                <w:rtl/>
                <w:lang w:eastAsia="en-CA"/>
              </w:rPr>
              <w:t>النهائيين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577B4944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2FB69264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445,983,716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0A1AD442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424D97DB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5,252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35C78905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3,970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42E06433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3570DB22" w14:textId="77777777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56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459382B0" w14:textId="5148AB0B" w:rsidR="00335F6D" w:rsidRPr="007F4E98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48.36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</w:p>
        </w:tc>
      </w:tr>
    </w:tbl>
    <w:p w14:paraId="53156F29" w14:textId="02978D91" w:rsidR="00335F6D" w:rsidRPr="007D05ED" w:rsidRDefault="00335F6D" w:rsidP="00335F6D">
      <w:pPr>
        <w:bidi/>
        <w:spacing w:after="240"/>
        <w:rPr>
          <w:sz w:val="18"/>
          <w:szCs w:val="18"/>
          <w:rtl/>
        </w:rPr>
      </w:pPr>
      <w:r w:rsidRPr="007D05ED">
        <w:rPr>
          <w:sz w:val="18"/>
          <w:szCs w:val="18"/>
          <w:rtl/>
        </w:rPr>
        <w:t>*</w:t>
      </w:r>
      <w:r w:rsidR="00954B2D">
        <w:rPr>
          <w:sz w:val="18"/>
          <w:szCs w:val="18"/>
          <w:rtl/>
        </w:rPr>
        <w:t xml:space="preserve"> </w:t>
      </w:r>
      <w:r>
        <w:rPr>
          <w:sz w:val="18"/>
          <w:szCs w:val="18"/>
          <w:rtl/>
        </w:rPr>
        <w:t>باستثناء</w:t>
      </w:r>
      <w:r w:rsidR="00954B2D">
        <w:rPr>
          <w:sz w:val="18"/>
          <w:szCs w:val="18"/>
          <w:rtl/>
        </w:rPr>
        <w:t xml:space="preserve"> </w:t>
      </w:r>
      <w:r>
        <w:rPr>
          <w:sz w:val="18"/>
          <w:szCs w:val="18"/>
          <w:rtl/>
        </w:rPr>
        <w:t>المشرو</w:t>
      </w:r>
      <w:r w:rsidRPr="007D05ED">
        <w:rPr>
          <w:sz w:val="18"/>
          <w:szCs w:val="18"/>
          <w:rtl/>
        </w:rPr>
        <w:t>ع</w:t>
      </w:r>
      <w:r>
        <w:rPr>
          <w:sz w:val="18"/>
          <w:szCs w:val="18"/>
          <w:rtl/>
        </w:rPr>
        <w:t>ات</w:t>
      </w:r>
      <w:r w:rsidR="00954B2D">
        <w:rPr>
          <w:sz w:val="18"/>
          <w:szCs w:val="18"/>
          <w:rtl/>
        </w:rPr>
        <w:t xml:space="preserve"> </w:t>
      </w:r>
      <w:r w:rsidRPr="007D05ED">
        <w:rPr>
          <w:sz w:val="18"/>
          <w:szCs w:val="18"/>
          <w:rtl/>
        </w:rPr>
        <w:t>المغلقة</w:t>
      </w:r>
      <w:r w:rsidR="00954B2D">
        <w:rPr>
          <w:sz w:val="18"/>
          <w:szCs w:val="18"/>
          <w:rtl/>
        </w:rPr>
        <w:t xml:space="preserve"> </w:t>
      </w:r>
      <w:r w:rsidRPr="007D05ED">
        <w:rPr>
          <w:sz w:val="18"/>
          <w:szCs w:val="18"/>
          <w:rtl/>
        </w:rPr>
        <w:t>والمحولة.</w:t>
      </w:r>
    </w:p>
    <w:p w14:paraId="78564D9C" w14:textId="55736B69" w:rsidR="00335F6D" w:rsidRPr="00290A18" w:rsidRDefault="00335F6D" w:rsidP="00335F6D">
      <w:pPr>
        <w:pStyle w:val="Heading1"/>
        <w:bidi/>
        <w:rPr>
          <w:sz w:val="26"/>
          <w:szCs w:val="26"/>
          <w:rtl/>
        </w:rPr>
      </w:pPr>
      <w:r w:rsidRPr="00290A18">
        <w:rPr>
          <w:sz w:val="26"/>
          <w:szCs w:val="26"/>
          <w:rtl/>
        </w:rPr>
        <w:t>عموما،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تم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صرف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99.</w:t>
      </w:r>
      <w:r>
        <w:rPr>
          <w:sz w:val="26"/>
          <w:szCs w:val="26"/>
          <w:rtl/>
        </w:rPr>
        <w:t>7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المئة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الأموال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المعتمدة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للمشروعات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الاستثمارية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المنجزة.</w:t>
      </w:r>
      <w:r w:rsidRPr="00290A18">
        <w:rPr>
          <w:rStyle w:val="FootnoteReference"/>
          <w:sz w:val="26"/>
          <w:szCs w:val="26"/>
        </w:rPr>
        <w:footnoteReference w:id="16"/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ومنذ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عام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1991،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تم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إنجاز3,0</w:t>
      </w:r>
      <w:r>
        <w:rPr>
          <w:sz w:val="26"/>
          <w:szCs w:val="26"/>
          <w:rtl/>
        </w:rPr>
        <w:t>63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مشروع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استثماري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بقيمة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إجمالية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قدرها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2.5</w:t>
      </w:r>
      <w:r>
        <w:rPr>
          <w:sz w:val="26"/>
          <w:szCs w:val="26"/>
          <w:rtl/>
        </w:rPr>
        <w:t>6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مليار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دولارا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أمريكيا.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ومتوسط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الوقت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الاعتماد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حتى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الصرف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الأول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للمشروعات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الاستثمارية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هو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14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شهرًا.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وتم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إنجاز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الاستثمارية،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المتوسط،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بعد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38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شهرا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اعتمادها.</w:t>
      </w:r>
    </w:p>
    <w:p w14:paraId="21EC5215" w14:textId="02E8C12D" w:rsidR="00335F6D" w:rsidRPr="00290A18" w:rsidRDefault="00335F6D" w:rsidP="00335F6D">
      <w:pPr>
        <w:pStyle w:val="a--"/>
        <w:suppressAutoHyphens w:val="0"/>
        <w:bidi/>
        <w:rPr>
          <w:b w:val="0"/>
          <w:bCs w:val="0"/>
          <w:sz w:val="26"/>
          <w:szCs w:val="26"/>
          <w:u w:val="single"/>
          <w:lang w:val="en-CA"/>
        </w:rPr>
      </w:pPr>
      <w:r w:rsidRPr="00290A18">
        <w:rPr>
          <w:b w:val="0"/>
          <w:bCs w:val="0"/>
          <w:sz w:val="26"/>
          <w:szCs w:val="26"/>
          <w:u w:val="single"/>
          <w:rtl/>
          <w:lang w:val="en-CA"/>
        </w:rPr>
        <w:t>المشروعات</w:t>
      </w:r>
      <w:r w:rsidR="00954B2D">
        <w:rPr>
          <w:b w:val="0"/>
          <w:bCs w:val="0"/>
          <w:sz w:val="26"/>
          <w:szCs w:val="26"/>
          <w:u w:val="single"/>
          <w:rtl/>
          <w:lang w:val="en-CA"/>
        </w:rPr>
        <w:t xml:space="preserve"> </w:t>
      </w:r>
      <w:r w:rsidRPr="00290A18">
        <w:rPr>
          <w:b w:val="0"/>
          <w:bCs w:val="0"/>
          <w:sz w:val="26"/>
          <w:szCs w:val="26"/>
          <w:u w:val="single"/>
          <w:rtl/>
          <w:lang w:val="en-CA"/>
        </w:rPr>
        <w:t>غير</w:t>
      </w:r>
      <w:r w:rsidR="00954B2D">
        <w:rPr>
          <w:b w:val="0"/>
          <w:bCs w:val="0"/>
          <w:sz w:val="26"/>
          <w:szCs w:val="26"/>
          <w:u w:val="single"/>
          <w:rtl/>
          <w:lang w:val="en-CA"/>
        </w:rPr>
        <w:t xml:space="preserve"> </w:t>
      </w:r>
      <w:r w:rsidRPr="00290A18">
        <w:rPr>
          <w:b w:val="0"/>
          <w:bCs w:val="0"/>
          <w:sz w:val="26"/>
          <w:szCs w:val="26"/>
          <w:u w:val="single"/>
          <w:rtl/>
          <w:lang w:val="en-CA"/>
        </w:rPr>
        <w:t>الاستثمارية</w:t>
      </w:r>
      <w:r w:rsidR="00954B2D">
        <w:rPr>
          <w:b w:val="0"/>
          <w:bCs w:val="0"/>
          <w:sz w:val="26"/>
          <w:szCs w:val="26"/>
          <w:u w:val="single"/>
          <w:rtl/>
          <w:lang w:val="en-CA"/>
        </w:rPr>
        <w:t xml:space="preserve"> </w:t>
      </w:r>
      <w:r w:rsidRPr="00290A18">
        <w:rPr>
          <w:b w:val="0"/>
          <w:bCs w:val="0"/>
          <w:sz w:val="26"/>
          <w:szCs w:val="26"/>
          <w:u w:val="single"/>
          <w:rtl/>
          <w:lang w:val="en-CA"/>
        </w:rPr>
        <w:t>المنجزة</w:t>
      </w:r>
    </w:p>
    <w:p w14:paraId="0215C593" w14:textId="7994721F" w:rsidR="00335F6D" w:rsidRPr="00290A18" w:rsidRDefault="00335F6D" w:rsidP="00335F6D">
      <w:pPr>
        <w:pStyle w:val="Heading1"/>
        <w:bidi/>
        <w:spacing w:before="240"/>
        <w:rPr>
          <w:sz w:val="26"/>
          <w:szCs w:val="26"/>
          <w:rtl/>
        </w:rPr>
      </w:pPr>
      <w:r w:rsidRPr="00290A18">
        <w:rPr>
          <w:sz w:val="26"/>
          <w:szCs w:val="26"/>
          <w:rtl/>
        </w:rPr>
        <w:t>يعرض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الجدول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3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بيانات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عن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غير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الاستثمارية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التراكمية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المنجزة.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ومنذ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عام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1991،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تم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إنجاز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3,</w:t>
      </w:r>
      <w:r>
        <w:rPr>
          <w:sz w:val="26"/>
          <w:szCs w:val="26"/>
          <w:rtl/>
        </w:rPr>
        <w:t>810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مشروعاً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غير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استثماري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بقيمة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إجمالية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قدرها</w:t>
      </w:r>
      <w:r w:rsidR="00954B2D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605</w:t>
      </w:r>
      <w:r w:rsidRPr="00290A18">
        <w:rPr>
          <w:sz w:val="26"/>
          <w:szCs w:val="26"/>
          <w:rtl/>
        </w:rPr>
        <w:t>.</w:t>
      </w:r>
      <w:r>
        <w:rPr>
          <w:sz w:val="26"/>
          <w:szCs w:val="26"/>
          <w:rtl/>
        </w:rPr>
        <w:t>58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مليون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دولارا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أمريكيا.</w:t>
      </w:r>
    </w:p>
    <w:p w14:paraId="184958FE" w14:textId="6FD1146E" w:rsidR="00335F6D" w:rsidRPr="00290A18" w:rsidRDefault="00335F6D" w:rsidP="00335F6D">
      <w:pPr>
        <w:keepNext/>
        <w:bidi/>
        <w:rPr>
          <w:b/>
          <w:bCs/>
          <w:sz w:val="26"/>
          <w:szCs w:val="26"/>
          <w:rtl/>
        </w:rPr>
      </w:pPr>
      <w:r w:rsidRPr="00290A18">
        <w:rPr>
          <w:b/>
          <w:bCs/>
          <w:sz w:val="26"/>
          <w:szCs w:val="26"/>
          <w:rtl/>
        </w:rPr>
        <w:t>الجدول</w:t>
      </w:r>
      <w:r w:rsidR="00954B2D">
        <w:rPr>
          <w:b/>
          <w:bCs/>
          <w:sz w:val="26"/>
          <w:szCs w:val="26"/>
          <w:rtl/>
        </w:rPr>
        <w:t xml:space="preserve"> </w:t>
      </w:r>
      <w:r w:rsidRPr="00290A18">
        <w:rPr>
          <w:b/>
          <w:bCs/>
          <w:sz w:val="26"/>
          <w:szCs w:val="26"/>
          <w:rtl/>
        </w:rPr>
        <w:t>3-</w:t>
      </w:r>
      <w:r w:rsidR="00954B2D">
        <w:rPr>
          <w:b/>
          <w:bCs/>
          <w:sz w:val="26"/>
          <w:szCs w:val="26"/>
          <w:rtl/>
        </w:rPr>
        <w:t xml:space="preserve"> </w:t>
      </w:r>
      <w:r w:rsidRPr="00290A18">
        <w:rPr>
          <w:b/>
          <w:bCs/>
          <w:sz w:val="26"/>
          <w:szCs w:val="26"/>
          <w:rtl/>
        </w:rPr>
        <w:t>المشروعات</w:t>
      </w:r>
      <w:r w:rsidR="00954B2D">
        <w:rPr>
          <w:b/>
          <w:bCs/>
          <w:sz w:val="26"/>
          <w:szCs w:val="26"/>
          <w:rtl/>
        </w:rPr>
        <w:t xml:space="preserve"> </w:t>
      </w:r>
      <w:r w:rsidRPr="00290A18">
        <w:rPr>
          <w:b/>
          <w:bCs/>
          <w:sz w:val="26"/>
          <w:szCs w:val="26"/>
          <w:rtl/>
        </w:rPr>
        <w:t>غير</w:t>
      </w:r>
      <w:r w:rsidR="00954B2D">
        <w:rPr>
          <w:b/>
          <w:bCs/>
          <w:sz w:val="26"/>
          <w:szCs w:val="26"/>
          <w:rtl/>
        </w:rPr>
        <w:t xml:space="preserve"> </w:t>
      </w:r>
      <w:r w:rsidRPr="00290A18">
        <w:rPr>
          <w:b/>
          <w:bCs/>
          <w:sz w:val="26"/>
          <w:szCs w:val="26"/>
          <w:rtl/>
        </w:rPr>
        <w:t>الاستثمارية</w:t>
      </w:r>
      <w:r w:rsidR="00954B2D">
        <w:rPr>
          <w:b/>
          <w:bCs/>
          <w:sz w:val="26"/>
          <w:szCs w:val="26"/>
          <w:rtl/>
        </w:rPr>
        <w:t xml:space="preserve"> </w:t>
      </w:r>
      <w:r w:rsidRPr="00290A18">
        <w:rPr>
          <w:b/>
          <w:bCs/>
          <w:sz w:val="26"/>
          <w:szCs w:val="26"/>
          <w:rtl/>
        </w:rPr>
        <w:t>التراكمية</w:t>
      </w:r>
      <w:r w:rsidR="00954B2D">
        <w:rPr>
          <w:b/>
          <w:bCs/>
          <w:sz w:val="26"/>
          <w:szCs w:val="26"/>
          <w:rtl/>
        </w:rPr>
        <w:t xml:space="preserve"> </w:t>
      </w:r>
      <w:r w:rsidRPr="00290A18">
        <w:rPr>
          <w:b/>
          <w:bCs/>
          <w:sz w:val="26"/>
          <w:szCs w:val="26"/>
          <w:rtl/>
        </w:rPr>
        <w:t>المكتملة</w:t>
      </w:r>
    </w:p>
    <w:tbl>
      <w:tblPr>
        <w:bidiVisual/>
        <w:tblW w:w="9351" w:type="dxa"/>
        <w:tblLook w:val="04A0" w:firstRow="1" w:lastRow="0" w:firstColumn="1" w:lastColumn="0" w:noHBand="0" w:noVBand="1"/>
      </w:tblPr>
      <w:tblGrid>
        <w:gridCol w:w="2840"/>
        <w:gridCol w:w="1120"/>
        <w:gridCol w:w="1280"/>
        <w:gridCol w:w="1092"/>
        <w:gridCol w:w="1460"/>
        <w:gridCol w:w="1559"/>
      </w:tblGrid>
      <w:tr w:rsidR="00335F6D" w:rsidRPr="007D05ED" w14:paraId="71122B2B" w14:textId="77777777" w:rsidTr="008F2CD1">
        <w:trPr>
          <w:trHeight w:val="612"/>
          <w:tblHeader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7D1C8" w14:textId="77777777" w:rsidR="00335F6D" w:rsidRPr="007D05ED" w:rsidRDefault="00335F6D" w:rsidP="008F2CD1">
            <w:pPr>
              <w:bidi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>
              <w:rPr>
                <w:b/>
                <w:bCs/>
                <w:sz w:val="18"/>
                <w:szCs w:val="18"/>
                <w:rtl/>
                <w:lang w:eastAsia="en-CA"/>
              </w:rPr>
              <w:t>البند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7B767" w14:textId="655D9CC3" w:rsidR="00335F6D" w:rsidRPr="007D05ED" w:rsidRDefault="00335F6D" w:rsidP="008F2CD1">
            <w:pPr>
              <w:bidi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>
              <w:rPr>
                <w:b/>
                <w:bCs/>
                <w:sz w:val="18"/>
                <w:szCs w:val="18"/>
                <w:rtl/>
                <w:lang w:eastAsia="en-CA"/>
              </w:rPr>
              <w:t>عدد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المشرو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ع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ات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3CAC6" w14:textId="4FCCE1E4" w:rsidR="00335F6D" w:rsidRDefault="00335F6D" w:rsidP="008F2CD1">
            <w:pPr>
              <w:bidi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الأموال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المعتمدة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بالإضافة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إلى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التسوية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</w:p>
          <w:p w14:paraId="3CB6FE66" w14:textId="3E651373" w:rsidR="00335F6D" w:rsidRPr="007D05ED" w:rsidRDefault="00335F6D" w:rsidP="008F2CD1">
            <w:pPr>
              <w:bidi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>
              <w:rPr>
                <w:b/>
                <w:bCs/>
                <w:sz w:val="18"/>
                <w:szCs w:val="18"/>
                <w:rtl/>
                <w:lang w:eastAsia="en-CA"/>
              </w:rPr>
              <w:t>(دولار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أمريكي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)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A5B42" w14:textId="7B1BCA7B" w:rsidR="00335F6D" w:rsidRPr="007D05ED" w:rsidRDefault="00335F6D" w:rsidP="008F2CD1">
            <w:pPr>
              <w:bidi/>
              <w:ind w:left="-94" w:right="-118"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نسبه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الأموال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المصروفة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(٪)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BC266" w14:textId="5BA12291" w:rsidR="00335F6D" w:rsidRPr="007D05ED" w:rsidRDefault="00335F6D" w:rsidP="008F2CD1">
            <w:pPr>
              <w:bidi/>
              <w:ind w:left="-71" w:right="-107"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متوسط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عدد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الأشهر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منذ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الاعتماد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حتى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الصرف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الأول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DB194" w14:textId="5DF332C6" w:rsidR="00335F6D" w:rsidRPr="007D05ED" w:rsidRDefault="00335F6D" w:rsidP="008F2CD1">
            <w:pPr>
              <w:bidi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متوسط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عدد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الأشهر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من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ذ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الاعتماد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حتى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الإنجاز</w:t>
            </w:r>
          </w:p>
        </w:tc>
      </w:tr>
      <w:tr w:rsidR="00335F6D" w:rsidRPr="007D05ED" w14:paraId="1A1AEB38" w14:textId="77777777" w:rsidTr="008F2CD1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EF77F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>
              <w:rPr>
                <w:b/>
                <w:bCs/>
                <w:sz w:val="18"/>
                <w:szCs w:val="18"/>
                <w:rtl/>
                <w:lang w:eastAsia="en-CA"/>
              </w:rPr>
              <w:t>الإجمالي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9B7A7" w14:textId="77777777" w:rsidR="00335F6D" w:rsidRPr="007D05ED" w:rsidRDefault="00335F6D" w:rsidP="008F2CD1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970F45">
              <w:rPr>
                <w:b/>
                <w:bCs/>
                <w:sz w:val="18"/>
                <w:szCs w:val="18"/>
              </w:rPr>
              <w:t>3,810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74674" w14:textId="77777777" w:rsidR="00335F6D" w:rsidRPr="007D05ED" w:rsidRDefault="00335F6D" w:rsidP="008F2CD1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970F45">
              <w:rPr>
                <w:b/>
                <w:bCs/>
                <w:sz w:val="18"/>
                <w:szCs w:val="18"/>
              </w:rPr>
              <w:t>605,582,649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6A03E" w14:textId="77777777" w:rsidR="00335F6D" w:rsidRPr="007D05ED" w:rsidRDefault="00335F6D" w:rsidP="008F2CD1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970F45">
              <w:rPr>
                <w:b/>
                <w:bCs/>
                <w:sz w:val="18"/>
                <w:szCs w:val="18"/>
              </w:rPr>
              <w:t>99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E24AA" w14:textId="77777777" w:rsidR="00335F6D" w:rsidRPr="007D05ED" w:rsidRDefault="00335F6D" w:rsidP="008F2CD1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970F45"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18C2A" w14:textId="77777777" w:rsidR="00335F6D" w:rsidRPr="007D05ED" w:rsidRDefault="00335F6D" w:rsidP="008F2CD1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970F45">
              <w:rPr>
                <w:b/>
                <w:bCs/>
                <w:sz w:val="18"/>
                <w:szCs w:val="18"/>
              </w:rPr>
              <w:t>38</w:t>
            </w:r>
          </w:p>
        </w:tc>
      </w:tr>
      <w:tr w:rsidR="00335F6D" w:rsidRPr="007D05ED" w14:paraId="431CBDE9" w14:textId="77777777" w:rsidTr="008F2CD1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E9385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>
              <w:rPr>
                <w:b/>
                <w:bCs/>
                <w:sz w:val="18"/>
                <w:szCs w:val="18"/>
                <w:rtl/>
                <w:lang w:eastAsia="en-CA"/>
              </w:rPr>
              <w:t>ال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منطقة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E166E" w14:textId="77777777" w:rsidR="00335F6D" w:rsidRPr="007D05ED" w:rsidRDefault="00335F6D" w:rsidP="008F2CD1">
            <w:pPr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F4DE1" w14:textId="77777777" w:rsidR="00335F6D" w:rsidRPr="007D05ED" w:rsidRDefault="00335F6D" w:rsidP="008F2CD1">
            <w:pPr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B9B5C" w14:textId="77777777" w:rsidR="00335F6D" w:rsidRPr="007D05ED" w:rsidRDefault="00335F6D" w:rsidP="008F2CD1">
            <w:pPr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40478" w14:textId="77777777" w:rsidR="00335F6D" w:rsidRPr="007D05ED" w:rsidRDefault="00335F6D" w:rsidP="008F2CD1">
            <w:pPr>
              <w:jc w:val="righ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C4696" w14:textId="684ADDD2" w:rsidR="00335F6D" w:rsidRPr="007D05ED" w:rsidRDefault="00954B2D" w:rsidP="008F2CD1">
            <w:pPr>
              <w:bidi/>
              <w:jc w:val="righ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 xml:space="preserve"> </w:t>
            </w:r>
          </w:p>
        </w:tc>
      </w:tr>
      <w:tr w:rsidR="00335F6D" w:rsidRPr="007D05ED" w14:paraId="3CE6476A" w14:textId="77777777" w:rsidTr="008F2CD1">
        <w:trPr>
          <w:trHeight w:val="204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E702E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أفريقيا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27B0F" w14:textId="77777777" w:rsidR="00335F6D" w:rsidRPr="007D05ED" w:rsidRDefault="00335F6D" w:rsidP="008F2CD1">
            <w:pPr>
              <w:jc w:val="right"/>
              <w:rPr>
                <w:sz w:val="18"/>
                <w:szCs w:val="18"/>
                <w:lang w:eastAsia="en-CA"/>
              </w:rPr>
            </w:pPr>
            <w:r w:rsidRPr="00970F45">
              <w:rPr>
                <w:sz w:val="18"/>
                <w:szCs w:val="18"/>
              </w:rPr>
              <w:t>1,173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7F34D" w14:textId="77777777" w:rsidR="00335F6D" w:rsidRPr="007D05ED" w:rsidRDefault="00335F6D" w:rsidP="008F2CD1">
            <w:pPr>
              <w:jc w:val="right"/>
              <w:rPr>
                <w:sz w:val="18"/>
                <w:szCs w:val="18"/>
                <w:lang w:eastAsia="en-CA"/>
              </w:rPr>
            </w:pPr>
            <w:r w:rsidRPr="00970F45">
              <w:rPr>
                <w:sz w:val="18"/>
                <w:szCs w:val="18"/>
              </w:rPr>
              <w:t>103,169,943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D8665" w14:textId="77777777" w:rsidR="00335F6D" w:rsidRPr="007D05ED" w:rsidRDefault="00335F6D" w:rsidP="008F2CD1">
            <w:pPr>
              <w:jc w:val="right"/>
              <w:rPr>
                <w:sz w:val="18"/>
                <w:szCs w:val="18"/>
                <w:lang w:eastAsia="en-CA"/>
              </w:rPr>
            </w:pPr>
            <w:r w:rsidRPr="00970F45">
              <w:rPr>
                <w:sz w:val="18"/>
                <w:szCs w:val="18"/>
              </w:rPr>
              <w:t>99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9BE17" w14:textId="77777777" w:rsidR="00335F6D" w:rsidRPr="007D05ED" w:rsidRDefault="00335F6D" w:rsidP="008F2CD1">
            <w:pPr>
              <w:jc w:val="right"/>
              <w:rPr>
                <w:sz w:val="18"/>
                <w:szCs w:val="18"/>
                <w:lang w:eastAsia="en-CA"/>
              </w:rPr>
            </w:pPr>
            <w:r w:rsidRPr="00970F45">
              <w:rPr>
                <w:sz w:val="18"/>
                <w:szCs w:val="18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E4A53" w14:textId="77777777" w:rsidR="00335F6D" w:rsidRPr="007D05ED" w:rsidRDefault="00335F6D" w:rsidP="008F2CD1">
            <w:pPr>
              <w:jc w:val="right"/>
              <w:rPr>
                <w:sz w:val="18"/>
                <w:szCs w:val="18"/>
                <w:lang w:eastAsia="en-CA"/>
              </w:rPr>
            </w:pPr>
            <w:r w:rsidRPr="00970F45">
              <w:rPr>
                <w:sz w:val="18"/>
                <w:szCs w:val="18"/>
              </w:rPr>
              <w:t>37</w:t>
            </w:r>
          </w:p>
        </w:tc>
      </w:tr>
      <w:tr w:rsidR="00335F6D" w:rsidRPr="007D05ED" w14:paraId="5DCE6519" w14:textId="77777777" w:rsidTr="008F2CD1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E919C" w14:textId="14957168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آسيا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والمحيط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الهادئ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5014A" w14:textId="77777777" w:rsidR="00335F6D" w:rsidRPr="007D05ED" w:rsidRDefault="00335F6D" w:rsidP="008F2CD1">
            <w:pPr>
              <w:jc w:val="right"/>
              <w:rPr>
                <w:sz w:val="18"/>
                <w:szCs w:val="18"/>
                <w:lang w:eastAsia="en-CA"/>
              </w:rPr>
            </w:pPr>
            <w:r w:rsidRPr="00970F45">
              <w:rPr>
                <w:sz w:val="18"/>
                <w:szCs w:val="18"/>
              </w:rPr>
              <w:t>1,158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F31C6" w14:textId="77777777" w:rsidR="00335F6D" w:rsidRPr="007D05ED" w:rsidRDefault="00335F6D" w:rsidP="008F2CD1">
            <w:pPr>
              <w:jc w:val="right"/>
              <w:rPr>
                <w:sz w:val="18"/>
                <w:szCs w:val="18"/>
                <w:lang w:eastAsia="en-CA"/>
              </w:rPr>
            </w:pPr>
            <w:r w:rsidRPr="00970F45">
              <w:rPr>
                <w:sz w:val="18"/>
                <w:szCs w:val="18"/>
              </w:rPr>
              <w:t>175,171,539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5541E" w14:textId="77777777" w:rsidR="00335F6D" w:rsidRPr="007D05ED" w:rsidRDefault="00335F6D" w:rsidP="008F2CD1">
            <w:pPr>
              <w:jc w:val="right"/>
              <w:rPr>
                <w:sz w:val="18"/>
                <w:szCs w:val="18"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8DEE9" w14:textId="77777777" w:rsidR="00335F6D" w:rsidRPr="007D05ED" w:rsidRDefault="00335F6D" w:rsidP="008F2CD1">
            <w:pPr>
              <w:jc w:val="right"/>
              <w:rPr>
                <w:sz w:val="18"/>
                <w:szCs w:val="18"/>
                <w:lang w:eastAsia="en-CA"/>
              </w:rPr>
            </w:pPr>
            <w:r w:rsidRPr="00970F45">
              <w:rPr>
                <w:sz w:val="18"/>
                <w:szCs w:val="18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C6C95" w14:textId="77777777" w:rsidR="00335F6D" w:rsidRPr="007D05ED" w:rsidRDefault="00335F6D" w:rsidP="008F2CD1">
            <w:pPr>
              <w:jc w:val="right"/>
              <w:rPr>
                <w:sz w:val="18"/>
                <w:szCs w:val="18"/>
                <w:lang w:eastAsia="en-CA"/>
              </w:rPr>
            </w:pPr>
            <w:r w:rsidRPr="00970F45">
              <w:rPr>
                <w:sz w:val="18"/>
                <w:szCs w:val="18"/>
              </w:rPr>
              <w:t>40</w:t>
            </w:r>
          </w:p>
        </w:tc>
      </w:tr>
      <w:tr w:rsidR="00335F6D" w:rsidRPr="007D05ED" w14:paraId="63977EBF" w14:textId="77777777" w:rsidTr="008F2CD1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9492C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أوروبا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8F5B3" w14:textId="77777777" w:rsidR="00335F6D" w:rsidRPr="007D05ED" w:rsidRDefault="00335F6D" w:rsidP="008F2CD1">
            <w:pPr>
              <w:jc w:val="right"/>
              <w:rPr>
                <w:sz w:val="18"/>
                <w:szCs w:val="18"/>
                <w:lang w:eastAsia="en-CA"/>
              </w:rPr>
            </w:pPr>
            <w:r w:rsidRPr="00970F45">
              <w:rPr>
                <w:sz w:val="18"/>
                <w:szCs w:val="18"/>
              </w:rPr>
              <w:t>250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6B044" w14:textId="77777777" w:rsidR="00335F6D" w:rsidRPr="007D05ED" w:rsidRDefault="00335F6D" w:rsidP="008F2CD1">
            <w:pPr>
              <w:jc w:val="right"/>
              <w:rPr>
                <w:sz w:val="18"/>
                <w:szCs w:val="18"/>
                <w:lang w:eastAsia="en-CA"/>
              </w:rPr>
            </w:pPr>
            <w:r w:rsidRPr="00970F45">
              <w:rPr>
                <w:sz w:val="18"/>
                <w:szCs w:val="18"/>
              </w:rPr>
              <w:t>23,576,339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4EB2F" w14:textId="77777777" w:rsidR="00335F6D" w:rsidRPr="007D05ED" w:rsidRDefault="00335F6D" w:rsidP="008F2CD1">
            <w:pPr>
              <w:jc w:val="right"/>
              <w:rPr>
                <w:sz w:val="18"/>
                <w:szCs w:val="18"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F32AD" w14:textId="77777777" w:rsidR="00335F6D" w:rsidRPr="007D05ED" w:rsidRDefault="00335F6D" w:rsidP="008F2CD1">
            <w:pPr>
              <w:jc w:val="right"/>
              <w:rPr>
                <w:sz w:val="18"/>
                <w:szCs w:val="18"/>
                <w:lang w:eastAsia="en-CA"/>
              </w:rPr>
            </w:pPr>
            <w:r w:rsidRPr="00970F45">
              <w:rPr>
                <w:sz w:val="18"/>
                <w:szCs w:val="18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8176C" w14:textId="77777777" w:rsidR="00335F6D" w:rsidRPr="007D05ED" w:rsidRDefault="00335F6D" w:rsidP="008F2CD1">
            <w:pPr>
              <w:jc w:val="right"/>
              <w:rPr>
                <w:sz w:val="18"/>
                <w:szCs w:val="18"/>
                <w:lang w:eastAsia="en-CA"/>
              </w:rPr>
            </w:pPr>
            <w:r w:rsidRPr="00970F45">
              <w:rPr>
                <w:sz w:val="18"/>
                <w:szCs w:val="18"/>
              </w:rPr>
              <w:t>33</w:t>
            </w:r>
          </w:p>
        </w:tc>
      </w:tr>
      <w:tr w:rsidR="00335F6D" w:rsidRPr="007D05ED" w14:paraId="2E9E78BF" w14:textId="77777777" w:rsidTr="008F2CD1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6509C" w14:textId="7FC7F843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أمريكا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اللاتينية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ومنطقة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البحر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الكاريبي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F47BD" w14:textId="77777777" w:rsidR="00335F6D" w:rsidRPr="007D05ED" w:rsidRDefault="00335F6D" w:rsidP="008F2CD1">
            <w:pPr>
              <w:jc w:val="right"/>
              <w:rPr>
                <w:sz w:val="18"/>
                <w:szCs w:val="18"/>
                <w:lang w:eastAsia="en-CA"/>
              </w:rPr>
            </w:pPr>
            <w:r w:rsidRPr="00970F45">
              <w:rPr>
                <w:sz w:val="18"/>
                <w:szCs w:val="18"/>
              </w:rPr>
              <w:t>906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FFA0B" w14:textId="77777777" w:rsidR="00335F6D" w:rsidRPr="007D05ED" w:rsidRDefault="00335F6D" w:rsidP="008F2CD1">
            <w:pPr>
              <w:jc w:val="right"/>
              <w:rPr>
                <w:sz w:val="18"/>
                <w:szCs w:val="18"/>
                <w:lang w:eastAsia="en-CA"/>
              </w:rPr>
            </w:pPr>
            <w:r w:rsidRPr="00970F45">
              <w:rPr>
                <w:sz w:val="18"/>
                <w:szCs w:val="18"/>
              </w:rPr>
              <w:t>108,035,313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876C6" w14:textId="77777777" w:rsidR="00335F6D" w:rsidRPr="007D05ED" w:rsidRDefault="00335F6D" w:rsidP="008F2CD1">
            <w:pPr>
              <w:jc w:val="right"/>
              <w:rPr>
                <w:sz w:val="18"/>
                <w:szCs w:val="18"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170A8" w14:textId="77777777" w:rsidR="00335F6D" w:rsidRPr="007D05ED" w:rsidRDefault="00335F6D" w:rsidP="008F2CD1">
            <w:pPr>
              <w:jc w:val="right"/>
              <w:rPr>
                <w:sz w:val="18"/>
                <w:szCs w:val="18"/>
                <w:lang w:eastAsia="en-CA"/>
              </w:rPr>
            </w:pPr>
            <w:r w:rsidRPr="00970F45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BB7FE" w14:textId="77777777" w:rsidR="00335F6D" w:rsidRPr="007D05ED" w:rsidRDefault="00335F6D" w:rsidP="008F2CD1">
            <w:pPr>
              <w:jc w:val="right"/>
              <w:rPr>
                <w:sz w:val="18"/>
                <w:szCs w:val="18"/>
                <w:lang w:eastAsia="en-CA"/>
              </w:rPr>
            </w:pPr>
            <w:r w:rsidRPr="00970F45">
              <w:rPr>
                <w:sz w:val="18"/>
                <w:szCs w:val="18"/>
              </w:rPr>
              <w:t>41</w:t>
            </w:r>
          </w:p>
        </w:tc>
      </w:tr>
      <w:tr w:rsidR="00335F6D" w:rsidRPr="007D05ED" w14:paraId="6B4EF992" w14:textId="77777777" w:rsidTr="008F2CD1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AF96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عالمي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E98DE" w14:textId="77777777" w:rsidR="00335F6D" w:rsidRPr="007D05ED" w:rsidRDefault="00335F6D" w:rsidP="008F2CD1">
            <w:pPr>
              <w:jc w:val="right"/>
              <w:rPr>
                <w:sz w:val="18"/>
                <w:szCs w:val="18"/>
                <w:lang w:eastAsia="en-CA"/>
              </w:rPr>
            </w:pPr>
            <w:r w:rsidRPr="00970F45">
              <w:rPr>
                <w:sz w:val="18"/>
                <w:szCs w:val="18"/>
              </w:rPr>
              <w:t>323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B5C2E" w14:textId="77777777" w:rsidR="00335F6D" w:rsidRPr="007D05ED" w:rsidRDefault="00335F6D" w:rsidP="008F2CD1">
            <w:pPr>
              <w:jc w:val="right"/>
              <w:rPr>
                <w:sz w:val="18"/>
                <w:szCs w:val="18"/>
                <w:lang w:eastAsia="en-CA"/>
              </w:rPr>
            </w:pPr>
            <w:r w:rsidRPr="00970F45">
              <w:rPr>
                <w:sz w:val="18"/>
                <w:szCs w:val="18"/>
              </w:rPr>
              <w:t>195,629,516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C4141" w14:textId="77777777" w:rsidR="00335F6D" w:rsidRPr="007D05ED" w:rsidRDefault="00335F6D" w:rsidP="008F2CD1">
            <w:pPr>
              <w:jc w:val="right"/>
              <w:rPr>
                <w:sz w:val="18"/>
                <w:szCs w:val="18"/>
                <w:lang w:eastAsia="en-CA"/>
              </w:rPr>
            </w:pPr>
            <w:r w:rsidRPr="00970F45">
              <w:rPr>
                <w:sz w:val="18"/>
                <w:szCs w:val="18"/>
              </w:rPr>
              <w:t>99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02DDD" w14:textId="77777777" w:rsidR="00335F6D" w:rsidRPr="007D05ED" w:rsidRDefault="00335F6D" w:rsidP="008F2CD1">
            <w:pPr>
              <w:jc w:val="right"/>
              <w:rPr>
                <w:sz w:val="18"/>
                <w:szCs w:val="18"/>
                <w:lang w:eastAsia="en-CA"/>
              </w:rPr>
            </w:pPr>
            <w:r w:rsidRPr="00970F45">
              <w:rPr>
                <w:sz w:val="18"/>
                <w:szCs w:val="18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C2331" w14:textId="77777777" w:rsidR="00335F6D" w:rsidRPr="007D05ED" w:rsidRDefault="00335F6D" w:rsidP="008F2CD1">
            <w:pPr>
              <w:jc w:val="right"/>
              <w:rPr>
                <w:sz w:val="18"/>
                <w:szCs w:val="18"/>
                <w:lang w:eastAsia="en-CA"/>
              </w:rPr>
            </w:pPr>
            <w:r w:rsidRPr="00970F45">
              <w:rPr>
                <w:sz w:val="18"/>
                <w:szCs w:val="18"/>
              </w:rPr>
              <w:t>22</w:t>
            </w:r>
          </w:p>
        </w:tc>
      </w:tr>
      <w:tr w:rsidR="00335F6D" w:rsidRPr="007D05ED" w14:paraId="4FE991C7" w14:textId="77777777" w:rsidTr="008F2CD1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95006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>
              <w:rPr>
                <w:b/>
                <w:bCs/>
                <w:sz w:val="18"/>
                <w:szCs w:val="18"/>
                <w:rtl/>
                <w:lang w:eastAsia="en-CA"/>
              </w:rPr>
              <w:t>ال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قطاع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FC4ED" w14:textId="77777777" w:rsidR="00335F6D" w:rsidRPr="007D05ED" w:rsidRDefault="00335F6D" w:rsidP="008F2CD1">
            <w:pPr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2B4A0" w14:textId="77777777" w:rsidR="00335F6D" w:rsidRPr="007D05ED" w:rsidRDefault="00335F6D" w:rsidP="008F2CD1">
            <w:pPr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85A22" w14:textId="77777777" w:rsidR="00335F6D" w:rsidRPr="007D05ED" w:rsidRDefault="00335F6D" w:rsidP="008F2CD1">
            <w:pPr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69581" w14:textId="77777777" w:rsidR="00335F6D" w:rsidRPr="007D05ED" w:rsidRDefault="00335F6D" w:rsidP="008F2CD1">
            <w:pPr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256D2" w14:textId="5E2CA830" w:rsidR="00335F6D" w:rsidRPr="007D05ED" w:rsidRDefault="00954B2D" w:rsidP="008F2CD1">
            <w:pPr>
              <w:bidi/>
              <w:jc w:val="righ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 xml:space="preserve"> </w:t>
            </w:r>
          </w:p>
        </w:tc>
      </w:tr>
      <w:tr w:rsidR="00335F6D" w:rsidRPr="007D05ED" w14:paraId="36B27550" w14:textId="77777777" w:rsidTr="008F2CD1">
        <w:trPr>
          <w:trHeight w:val="204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8A50D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الإيروسول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B2D6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8B8B4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2,461,265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2C2C3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65F9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D4EBC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36</w:t>
            </w:r>
          </w:p>
        </w:tc>
      </w:tr>
      <w:tr w:rsidR="00335F6D" w:rsidRPr="007D05ED" w14:paraId="1A69EE56" w14:textId="77777777" w:rsidTr="008F2CD1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4B510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التدمير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F967D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D0E7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8,695,865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05833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4711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48EE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65</w:t>
            </w:r>
          </w:p>
        </w:tc>
      </w:tr>
      <w:tr w:rsidR="00335F6D" w:rsidRPr="007D05ED" w14:paraId="4ADCC5D5" w14:textId="77777777" w:rsidTr="008F2CD1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E90D3D" w14:textId="0D5C9BDE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F4E98">
              <w:rPr>
                <w:sz w:val="18"/>
                <w:szCs w:val="18"/>
                <w:rtl/>
                <w:lang w:eastAsia="en-CA"/>
              </w:rPr>
              <w:t>الكفاءة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sz w:val="18"/>
                <w:szCs w:val="18"/>
                <w:rtl/>
                <w:lang w:eastAsia="en-CA"/>
              </w:rPr>
              <w:t>في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sz w:val="18"/>
                <w:szCs w:val="18"/>
                <w:rtl/>
                <w:lang w:eastAsia="en-CA"/>
              </w:rPr>
              <w:t>استخدام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F4E98">
              <w:rPr>
                <w:sz w:val="18"/>
                <w:szCs w:val="18"/>
                <w:rtl/>
                <w:lang w:eastAsia="en-CA"/>
              </w:rPr>
              <w:t>الطاقة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ADDF9C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6846A8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6B4C7C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620665" w14:textId="4DBC73AD" w:rsidR="00335F6D" w:rsidRDefault="00335F6D" w:rsidP="008F2CD1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9C0E49" w14:textId="33080D62" w:rsidR="00335F6D" w:rsidRDefault="00335F6D" w:rsidP="008F2CD1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459DDA2D" w14:textId="77777777" w:rsidTr="008F2CD1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9E68E1" w14:textId="3EB64DDD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مكافحة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الحريق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A33D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2959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2AD2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AB54D" w14:textId="13E971CD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9FA8E" w14:textId="36D1C5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066DF90C" w14:textId="77777777" w:rsidTr="008F2CD1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C7B9DA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ال</w:t>
            </w:r>
            <w:r w:rsidRPr="007D05ED">
              <w:rPr>
                <w:sz w:val="18"/>
                <w:szCs w:val="18"/>
                <w:rtl/>
                <w:lang w:eastAsia="en-CA"/>
              </w:rPr>
              <w:t>رغوة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1C14E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1906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10,543,567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D6256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2499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E299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36</w:t>
            </w:r>
          </w:p>
        </w:tc>
      </w:tr>
      <w:tr w:rsidR="00335F6D" w:rsidRPr="007D05ED" w14:paraId="19A28C5C" w14:textId="77777777" w:rsidTr="008F2CD1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F7F283" w14:textId="671A46CC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مواد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sz w:val="18"/>
                <w:szCs w:val="18"/>
                <w:rtl/>
                <w:lang w:eastAsia="en-CA"/>
              </w:rPr>
              <w:t>التبخير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F6B6D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8F44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21,224,434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07D7E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B36F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8AD0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39</w:t>
            </w:r>
          </w:p>
        </w:tc>
      </w:tr>
      <w:tr w:rsidR="00335F6D" w:rsidRPr="007D05ED" w14:paraId="66F26E16" w14:textId="77777777" w:rsidTr="008F2CD1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EF5C5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الهالون</w:t>
            </w:r>
            <w:r>
              <w:rPr>
                <w:sz w:val="18"/>
                <w:szCs w:val="18"/>
                <w:rtl/>
                <w:lang w:eastAsia="en-CA"/>
              </w:rPr>
              <w:t>ات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67B46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42E6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11,238,156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6117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9FF5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4998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44</w:t>
            </w:r>
          </w:p>
        </w:tc>
      </w:tr>
      <w:tr w:rsidR="00335F6D" w:rsidRPr="007D05ED" w14:paraId="517C9276" w14:textId="77777777" w:rsidTr="008F2CD1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763C0C" w14:textId="44D02B53" w:rsidR="00335F6D" w:rsidRPr="007D05ED" w:rsidRDefault="00335F6D" w:rsidP="008F2CD1">
            <w:pPr>
              <w:bidi/>
              <w:ind w:right="-110"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خطة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التخفيض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التدريجي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sz w:val="18"/>
                <w:szCs w:val="18"/>
                <w:rtl/>
                <w:lang w:eastAsia="en-CA"/>
              </w:rPr>
              <w:t>للمواد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sz w:val="18"/>
                <w:szCs w:val="18"/>
                <w:rtl/>
                <w:lang w:eastAsia="en-CA"/>
              </w:rPr>
              <w:t>الهيدروفلوروكربونية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A947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D851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7E5F4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D7B43" w14:textId="0282B1C4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E86F7" w14:textId="3BD2D9FA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1CDBD34F" w14:textId="77777777" w:rsidTr="008F2CD1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BA5D0" w14:textId="7F7E8582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قطاعات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متعددة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4FA7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8D81B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53,792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764D8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46E9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257B6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58</w:t>
            </w:r>
          </w:p>
        </w:tc>
      </w:tr>
      <w:tr w:rsidR="00335F6D" w:rsidRPr="007D05ED" w14:paraId="0C5AF6B8" w14:textId="77777777" w:rsidTr="008F2CD1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650A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أخرى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0A6B3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81C4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76,499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1EEB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FC64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6B644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38</w:t>
            </w:r>
          </w:p>
        </w:tc>
      </w:tr>
      <w:tr w:rsidR="00335F6D" w:rsidRPr="007D05ED" w14:paraId="0BB533F3" w14:textId="77777777" w:rsidTr="008F2CD1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7A42C" w14:textId="071219EF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خطة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sz w:val="18"/>
                <w:szCs w:val="18"/>
                <w:rtl/>
                <w:lang w:eastAsia="en-CA"/>
              </w:rPr>
              <w:t>الإزالة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1EFB8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804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6477A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81,884,991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0E0CD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CC4E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AC71C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40</w:t>
            </w:r>
          </w:p>
        </w:tc>
      </w:tr>
      <w:tr w:rsidR="00335F6D" w:rsidRPr="007D05ED" w14:paraId="09821DB8" w14:textId="77777777" w:rsidTr="008F2CD1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69C49" w14:textId="4059CC61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عامل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sz w:val="18"/>
                <w:szCs w:val="18"/>
                <w:rtl/>
                <w:lang w:eastAsia="en-CA"/>
              </w:rPr>
              <w:t>التصنيع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68066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8A7C4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8D47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B6691" w14:textId="079EB8CD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AAF41" w14:textId="5B080D33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309509E3" w14:textId="77777777" w:rsidTr="008F2CD1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ACBCC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ال</w:t>
            </w:r>
            <w:r w:rsidRPr="007D05ED">
              <w:rPr>
                <w:sz w:val="18"/>
                <w:szCs w:val="18"/>
                <w:rtl/>
                <w:lang w:eastAsia="en-CA"/>
              </w:rPr>
              <w:t>إنتاج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9348B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16D6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40,000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E9EAC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A045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6B33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</w:t>
            </w:r>
          </w:p>
        </w:tc>
      </w:tr>
      <w:tr w:rsidR="00335F6D" w:rsidRPr="007D05ED" w14:paraId="0278AE97" w14:textId="77777777" w:rsidTr="008F2CD1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90DF3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ال</w:t>
            </w:r>
            <w:r w:rsidRPr="007D05ED">
              <w:rPr>
                <w:sz w:val="18"/>
                <w:szCs w:val="18"/>
                <w:rtl/>
                <w:lang w:eastAsia="en-CA"/>
              </w:rPr>
              <w:t>تبريد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8FDDD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639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FF84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92,570,149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4925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EBF3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A7008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50</w:t>
            </w:r>
          </w:p>
        </w:tc>
      </w:tr>
      <w:tr w:rsidR="00335F6D" w:rsidRPr="007D05ED" w14:paraId="55870D42" w14:textId="77777777" w:rsidTr="008F2CD1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E758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متعدد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E948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2,029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40416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373,395,149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D970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99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8F6D6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24828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32</w:t>
            </w:r>
          </w:p>
        </w:tc>
      </w:tr>
      <w:tr w:rsidR="00335F6D" w:rsidRPr="007D05ED" w14:paraId="4A6F1EDD" w14:textId="77777777" w:rsidTr="008F2CD1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477F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المذيبات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A1FA8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D5854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3,398,782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288B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404F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E3BF6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27</w:t>
            </w:r>
          </w:p>
        </w:tc>
      </w:tr>
      <w:tr w:rsidR="00335F6D" w:rsidRPr="007D05ED" w14:paraId="1D58784B" w14:textId="77777777" w:rsidTr="008F2CD1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FDD9A" w14:textId="1EC0AE0F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مواد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sz w:val="18"/>
                <w:szCs w:val="18"/>
                <w:rtl/>
                <w:lang w:eastAsia="en-CA"/>
              </w:rPr>
              <w:t>التعقيم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52434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AAEC3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F60CE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1A33E" w14:textId="6034932A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04449" w14:textId="5059E0DB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17C80BF7" w14:textId="77777777" w:rsidTr="008F2CD1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B8B91" w14:textId="53A152BE" w:rsidR="00335F6D" w:rsidRPr="007D05ED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خصائص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التنفيذ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62DF6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E32F8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656EB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154E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31275" w14:textId="0DA40F8C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 xml:space="preserve"> </w:t>
            </w:r>
          </w:p>
        </w:tc>
      </w:tr>
      <w:tr w:rsidR="00335F6D" w:rsidRPr="007D05ED" w14:paraId="7D7DD687" w14:textId="77777777" w:rsidTr="008F2CD1">
        <w:trPr>
          <w:trHeight w:val="204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FC723" w14:textId="7A35471F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تنفيذ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الوكالة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783B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3,106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438C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455,140,335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3008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99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8643C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A0AD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37</w:t>
            </w:r>
          </w:p>
        </w:tc>
      </w:tr>
      <w:tr w:rsidR="00335F6D" w:rsidRPr="007D05ED" w14:paraId="5AEA75CC" w14:textId="77777777" w:rsidTr="008F2CD1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BFABE" w14:textId="4F00B11A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تنفيذ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وطني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F350B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704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2E80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150,442,314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BFFEE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6077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8DD9B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41</w:t>
            </w:r>
          </w:p>
        </w:tc>
      </w:tr>
      <w:tr w:rsidR="00335F6D" w:rsidRPr="007D05ED" w14:paraId="510D01EB" w14:textId="77777777" w:rsidTr="008F2CD1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601ED" w14:textId="04FE86DC" w:rsidR="00335F6D" w:rsidRPr="007D05ED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طريقة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الصرف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4D3BD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BD03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F2CDC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8E93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69FCB" w14:textId="11EB8372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 xml:space="preserve"> </w:t>
            </w:r>
          </w:p>
        </w:tc>
      </w:tr>
      <w:tr w:rsidR="00335F6D" w:rsidRPr="007D05ED" w14:paraId="5EB85457" w14:textId="77777777" w:rsidTr="008F2CD1">
        <w:trPr>
          <w:trHeight w:val="204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F76AC" w14:textId="0E126DDC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lastRenderedPageBreak/>
              <w:t>أثناء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التنفيذ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8B0AE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3,775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EB0FE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593,179,682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8D97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99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A7D6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87DA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38</w:t>
            </w:r>
          </w:p>
        </w:tc>
      </w:tr>
      <w:tr w:rsidR="00335F6D" w:rsidRPr="007D05ED" w14:paraId="6DC1706F" w14:textId="77777777" w:rsidTr="008F2CD1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8790D" w14:textId="3B84748C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بعد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التنفيذ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8D3B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E23A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2,325,462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BF07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5548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9BC8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21</w:t>
            </w:r>
          </w:p>
        </w:tc>
      </w:tr>
      <w:tr w:rsidR="00335F6D" w:rsidRPr="007D05ED" w14:paraId="48F5ECA7" w14:textId="77777777" w:rsidTr="008F2CD1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34EC8" w14:textId="3885BCD9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التمويل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بأثر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رجعي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21D4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93534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146,698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B0FFE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13FBD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725E6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83</w:t>
            </w:r>
          </w:p>
        </w:tc>
      </w:tr>
      <w:tr w:rsidR="00335F6D" w:rsidRPr="007D05ED" w14:paraId="66340379" w14:textId="77777777" w:rsidTr="008F2CD1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4A580" w14:textId="710DE908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البلد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إلى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المستفيدين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النهائيين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DE96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F0BD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9,930,807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5727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5571D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BAE2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38</w:t>
            </w:r>
          </w:p>
        </w:tc>
      </w:tr>
    </w:tbl>
    <w:p w14:paraId="747630D7" w14:textId="3F2A2E06" w:rsidR="00335F6D" w:rsidRPr="00290A18" w:rsidRDefault="00335F6D" w:rsidP="00335F6D">
      <w:pPr>
        <w:pStyle w:val="Heading1"/>
        <w:tabs>
          <w:tab w:val="clear" w:pos="0"/>
          <w:tab w:val="num" w:pos="-138"/>
        </w:tabs>
        <w:bidi/>
        <w:spacing w:before="240"/>
        <w:rPr>
          <w:sz w:val="26"/>
          <w:szCs w:val="26"/>
          <w:rtl/>
        </w:rPr>
      </w:pPr>
      <w:r w:rsidRPr="00290A18">
        <w:rPr>
          <w:sz w:val="26"/>
          <w:szCs w:val="26"/>
          <w:rtl/>
        </w:rPr>
        <w:t>يبلغ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متوسط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الوقت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منذ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الاعتماد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إلى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الصرف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الأول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للمشروعات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غير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الاستثمارية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12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شهرًا.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وتم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إنجاز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غير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الاستثمارية،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المتوسط،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بعد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38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شهرا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اعتمادها.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ويتأثر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هذا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الرقم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بعدد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الكبير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(</w:t>
      </w:r>
      <w:r>
        <w:rPr>
          <w:sz w:val="26"/>
          <w:szCs w:val="26"/>
          <w:rtl/>
        </w:rPr>
        <w:t>2</w:t>
      </w:r>
      <w:r w:rsidRPr="00290A18">
        <w:rPr>
          <w:sz w:val="26"/>
          <w:szCs w:val="26"/>
          <w:rtl/>
        </w:rPr>
        <w:t>,</w:t>
      </w:r>
      <w:r>
        <w:rPr>
          <w:sz w:val="26"/>
          <w:szCs w:val="26"/>
          <w:rtl/>
        </w:rPr>
        <w:t>029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أصل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3,</w:t>
      </w:r>
      <w:r>
        <w:rPr>
          <w:sz w:val="26"/>
          <w:szCs w:val="26"/>
          <w:rtl/>
        </w:rPr>
        <w:t>810</w:t>
      </w:r>
      <w:r w:rsidRPr="00290A18">
        <w:rPr>
          <w:sz w:val="26"/>
          <w:szCs w:val="26"/>
          <w:rtl/>
        </w:rPr>
        <w:t>)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القطاع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المسمى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"متعدد"،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الذي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بلغ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متوسط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فترته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الزمنية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منذ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اعتماده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حتى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إنجازه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32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شهرا.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أما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غير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الاستثمارية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القطاعات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الأخرى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فقد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تم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إنجازها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خلال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مدة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تتراوح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بين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أربعة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أشهر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و65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شهرا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بعد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اعتمادها.</w:t>
      </w:r>
    </w:p>
    <w:p w14:paraId="753C99EB" w14:textId="4FE927F2" w:rsidR="00335F6D" w:rsidRPr="00290A18" w:rsidRDefault="00335F6D" w:rsidP="00335F6D">
      <w:pPr>
        <w:pStyle w:val="Heading1"/>
        <w:bidi/>
        <w:rPr>
          <w:sz w:val="26"/>
          <w:szCs w:val="26"/>
          <w:rtl/>
        </w:rPr>
      </w:pPr>
      <w:r w:rsidRPr="00290A18">
        <w:rPr>
          <w:sz w:val="26"/>
          <w:szCs w:val="26"/>
          <w:rtl/>
        </w:rPr>
        <w:t>أنجزت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جميع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تقريباً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قبل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الوكالة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المعنية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وليس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خلال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التنفيذ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الوطني.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عادةً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لا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يتطلب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تنفيذ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الوكالة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للمشروعات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غير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الاستثمارية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اتفاقات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قانونية،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ما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قد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يفسر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قصر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الفترة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الزمنية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(37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شهرًا)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مقارنة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بالمشروعات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غير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الاستثمارية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المنفذة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على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المستوى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الوطني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(41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شهرا).</w:t>
      </w:r>
    </w:p>
    <w:p w14:paraId="30E9C947" w14:textId="6AF55C6F" w:rsidR="00335F6D" w:rsidRPr="00290A18" w:rsidRDefault="00335F6D" w:rsidP="00335F6D">
      <w:pPr>
        <w:bidi/>
        <w:rPr>
          <w:sz w:val="26"/>
          <w:szCs w:val="26"/>
          <w:u w:val="single"/>
          <w:rtl/>
        </w:rPr>
      </w:pPr>
      <w:r w:rsidRPr="00290A18">
        <w:rPr>
          <w:sz w:val="26"/>
          <w:szCs w:val="26"/>
          <w:u w:val="single"/>
          <w:rtl/>
        </w:rPr>
        <w:t>أنشطة</w:t>
      </w:r>
      <w:r w:rsidR="00954B2D">
        <w:rPr>
          <w:sz w:val="26"/>
          <w:szCs w:val="26"/>
          <w:u w:val="single"/>
          <w:rtl/>
        </w:rPr>
        <w:t xml:space="preserve"> </w:t>
      </w:r>
      <w:r w:rsidRPr="00290A18">
        <w:rPr>
          <w:sz w:val="26"/>
          <w:szCs w:val="26"/>
          <w:u w:val="single"/>
          <w:rtl/>
        </w:rPr>
        <w:t>إعداد</w:t>
      </w:r>
      <w:r w:rsidR="00954B2D">
        <w:rPr>
          <w:sz w:val="26"/>
          <w:szCs w:val="26"/>
          <w:u w:val="single"/>
          <w:rtl/>
        </w:rPr>
        <w:t xml:space="preserve"> </w:t>
      </w:r>
      <w:r w:rsidRPr="00290A18">
        <w:rPr>
          <w:sz w:val="26"/>
          <w:szCs w:val="26"/>
          <w:u w:val="single"/>
          <w:rtl/>
        </w:rPr>
        <w:t>المشروعات</w:t>
      </w:r>
      <w:r w:rsidR="00954B2D">
        <w:rPr>
          <w:sz w:val="26"/>
          <w:szCs w:val="26"/>
          <w:u w:val="single"/>
          <w:rtl/>
        </w:rPr>
        <w:t xml:space="preserve"> </w:t>
      </w:r>
      <w:r w:rsidRPr="00290A18">
        <w:rPr>
          <w:sz w:val="26"/>
          <w:szCs w:val="26"/>
          <w:u w:val="single"/>
          <w:rtl/>
        </w:rPr>
        <w:t>المنجزة</w:t>
      </w:r>
    </w:p>
    <w:p w14:paraId="13DB7AD8" w14:textId="582C2514" w:rsidR="00335F6D" w:rsidRPr="00290A18" w:rsidRDefault="00335F6D" w:rsidP="00335F6D">
      <w:pPr>
        <w:pStyle w:val="Heading1"/>
        <w:bidi/>
        <w:spacing w:before="240"/>
        <w:rPr>
          <w:sz w:val="26"/>
          <w:szCs w:val="26"/>
          <w:rtl/>
        </w:rPr>
      </w:pPr>
      <w:r w:rsidRPr="00290A18">
        <w:rPr>
          <w:sz w:val="26"/>
          <w:szCs w:val="26"/>
          <w:rtl/>
        </w:rPr>
        <w:t>يعرض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الجدول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4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بيانات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عن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أنشطة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إعداد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التراكمية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المنجزة.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ومنذ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عام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1991،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تم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إنجاز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1,</w:t>
      </w:r>
      <w:r>
        <w:rPr>
          <w:sz w:val="26"/>
          <w:szCs w:val="26"/>
          <w:rtl/>
        </w:rPr>
        <w:t>785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نشاطًا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تحضيريًا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بقيمة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إجمالية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قدرها</w:t>
      </w:r>
      <w:r w:rsidR="00954B2D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90</w:t>
      </w:r>
      <w:r w:rsidRPr="00290A18">
        <w:rPr>
          <w:sz w:val="26"/>
          <w:szCs w:val="26"/>
          <w:rtl/>
        </w:rPr>
        <w:t>.</w:t>
      </w:r>
      <w:r>
        <w:rPr>
          <w:sz w:val="26"/>
          <w:szCs w:val="26"/>
          <w:rtl/>
        </w:rPr>
        <w:t>88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مليون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دولارا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أمريكيا.</w:t>
      </w:r>
    </w:p>
    <w:p w14:paraId="66045FF9" w14:textId="0285D9A5" w:rsidR="00335F6D" w:rsidRPr="00290A18" w:rsidRDefault="00335F6D" w:rsidP="00335F6D">
      <w:pPr>
        <w:keepNext/>
        <w:bidi/>
        <w:rPr>
          <w:b/>
          <w:bCs/>
          <w:sz w:val="26"/>
          <w:szCs w:val="26"/>
          <w:rtl/>
        </w:rPr>
      </w:pPr>
      <w:r w:rsidRPr="00290A18">
        <w:rPr>
          <w:b/>
          <w:bCs/>
          <w:sz w:val="26"/>
          <w:szCs w:val="26"/>
          <w:rtl/>
        </w:rPr>
        <w:t>الجدول</w:t>
      </w:r>
      <w:r w:rsidR="00954B2D">
        <w:rPr>
          <w:b/>
          <w:bCs/>
          <w:sz w:val="26"/>
          <w:szCs w:val="26"/>
          <w:rtl/>
        </w:rPr>
        <w:t xml:space="preserve"> </w:t>
      </w:r>
      <w:r w:rsidRPr="00290A18">
        <w:rPr>
          <w:b/>
          <w:bCs/>
          <w:sz w:val="26"/>
          <w:szCs w:val="26"/>
          <w:rtl/>
        </w:rPr>
        <w:t>4-</w:t>
      </w:r>
      <w:r w:rsidR="00954B2D">
        <w:rPr>
          <w:b/>
          <w:bCs/>
          <w:sz w:val="26"/>
          <w:szCs w:val="26"/>
          <w:rtl/>
        </w:rPr>
        <w:t xml:space="preserve"> </w:t>
      </w:r>
      <w:r w:rsidRPr="00290A18">
        <w:rPr>
          <w:b/>
          <w:bCs/>
          <w:sz w:val="26"/>
          <w:szCs w:val="26"/>
          <w:rtl/>
        </w:rPr>
        <w:t>أنشطة</w:t>
      </w:r>
      <w:r w:rsidR="00954B2D">
        <w:rPr>
          <w:b/>
          <w:bCs/>
          <w:sz w:val="26"/>
          <w:szCs w:val="26"/>
          <w:rtl/>
        </w:rPr>
        <w:t xml:space="preserve"> </w:t>
      </w:r>
      <w:r w:rsidRPr="00290A18">
        <w:rPr>
          <w:b/>
          <w:bCs/>
          <w:sz w:val="26"/>
          <w:szCs w:val="26"/>
          <w:rtl/>
        </w:rPr>
        <w:t>إعداد</w:t>
      </w:r>
      <w:r w:rsidR="00954B2D">
        <w:rPr>
          <w:b/>
          <w:bCs/>
          <w:sz w:val="26"/>
          <w:szCs w:val="26"/>
          <w:rtl/>
        </w:rPr>
        <w:t xml:space="preserve"> </w:t>
      </w:r>
      <w:r w:rsidRPr="00290A18">
        <w:rPr>
          <w:b/>
          <w:bCs/>
          <w:sz w:val="26"/>
          <w:szCs w:val="26"/>
          <w:rtl/>
        </w:rPr>
        <w:t>المشروعات</w:t>
      </w:r>
      <w:r w:rsidR="00954B2D">
        <w:rPr>
          <w:b/>
          <w:bCs/>
          <w:sz w:val="26"/>
          <w:szCs w:val="26"/>
          <w:rtl/>
        </w:rPr>
        <w:t xml:space="preserve"> </w:t>
      </w:r>
      <w:r w:rsidRPr="00290A18">
        <w:rPr>
          <w:b/>
          <w:bCs/>
          <w:sz w:val="26"/>
          <w:szCs w:val="26"/>
          <w:rtl/>
        </w:rPr>
        <w:t>التراكمية</w:t>
      </w:r>
      <w:r w:rsidR="00954B2D">
        <w:rPr>
          <w:b/>
          <w:bCs/>
          <w:sz w:val="26"/>
          <w:szCs w:val="26"/>
          <w:rtl/>
        </w:rPr>
        <w:t xml:space="preserve"> </w:t>
      </w:r>
      <w:r w:rsidRPr="00290A18">
        <w:rPr>
          <w:b/>
          <w:bCs/>
          <w:sz w:val="26"/>
          <w:szCs w:val="26"/>
          <w:rtl/>
        </w:rPr>
        <w:t>المنجزة</w:t>
      </w:r>
    </w:p>
    <w:tbl>
      <w:tblPr>
        <w:bidiVisual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992"/>
        <w:gridCol w:w="1418"/>
        <w:gridCol w:w="1248"/>
        <w:gridCol w:w="1620"/>
        <w:gridCol w:w="1530"/>
      </w:tblGrid>
      <w:tr w:rsidR="00335F6D" w:rsidRPr="007D05ED" w14:paraId="3B51862C" w14:textId="77777777" w:rsidTr="008F2CD1">
        <w:trPr>
          <w:trHeight w:val="728"/>
        </w:trPr>
        <w:tc>
          <w:tcPr>
            <w:tcW w:w="2547" w:type="dxa"/>
            <w:shd w:val="clear" w:color="auto" w:fill="auto"/>
            <w:hideMark/>
          </w:tcPr>
          <w:p w14:paraId="50E2B371" w14:textId="77777777" w:rsidR="00335F6D" w:rsidRPr="007D05ED" w:rsidRDefault="00335F6D" w:rsidP="008F2CD1">
            <w:pPr>
              <w:bidi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>
              <w:rPr>
                <w:b/>
                <w:bCs/>
                <w:sz w:val="18"/>
                <w:szCs w:val="18"/>
                <w:rtl/>
                <w:lang w:eastAsia="en-CA"/>
              </w:rPr>
              <w:t>البند</w:t>
            </w:r>
          </w:p>
        </w:tc>
        <w:tc>
          <w:tcPr>
            <w:tcW w:w="992" w:type="dxa"/>
            <w:shd w:val="clear" w:color="auto" w:fill="auto"/>
            <w:hideMark/>
          </w:tcPr>
          <w:p w14:paraId="240AC3AE" w14:textId="3BB0D7B5" w:rsidR="00335F6D" w:rsidRPr="007D05ED" w:rsidRDefault="00335F6D" w:rsidP="008F2CD1">
            <w:pPr>
              <w:bidi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>
              <w:rPr>
                <w:b/>
                <w:bCs/>
                <w:sz w:val="18"/>
                <w:szCs w:val="18"/>
                <w:rtl/>
                <w:lang w:eastAsia="en-CA"/>
              </w:rPr>
              <w:t>عدد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المشرو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ع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ات</w:t>
            </w:r>
          </w:p>
        </w:tc>
        <w:tc>
          <w:tcPr>
            <w:tcW w:w="1418" w:type="dxa"/>
            <w:shd w:val="clear" w:color="auto" w:fill="auto"/>
            <w:hideMark/>
          </w:tcPr>
          <w:p w14:paraId="4C01A494" w14:textId="1A907998" w:rsidR="00335F6D" w:rsidRDefault="00335F6D" w:rsidP="008F2CD1">
            <w:pPr>
              <w:bidi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الأموال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المعتمدة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بالإضافة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إلى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التسوية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</w:p>
          <w:p w14:paraId="7613AEB5" w14:textId="0A8B4791" w:rsidR="00335F6D" w:rsidRPr="007D05ED" w:rsidRDefault="00335F6D" w:rsidP="008F2CD1">
            <w:pPr>
              <w:bidi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>
              <w:rPr>
                <w:b/>
                <w:bCs/>
                <w:sz w:val="18"/>
                <w:szCs w:val="18"/>
                <w:rtl/>
                <w:lang w:eastAsia="en-CA"/>
              </w:rPr>
              <w:t>(دولار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أمريكي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)</w:t>
            </w:r>
          </w:p>
        </w:tc>
        <w:tc>
          <w:tcPr>
            <w:tcW w:w="1248" w:type="dxa"/>
            <w:shd w:val="clear" w:color="auto" w:fill="auto"/>
            <w:hideMark/>
          </w:tcPr>
          <w:p w14:paraId="6C225A00" w14:textId="4271732C" w:rsidR="00335F6D" w:rsidRPr="007D05ED" w:rsidRDefault="00335F6D" w:rsidP="008F2CD1">
            <w:pPr>
              <w:bidi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نسبة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الأموال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المصروفة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(%)</w:t>
            </w:r>
          </w:p>
        </w:tc>
        <w:tc>
          <w:tcPr>
            <w:tcW w:w="1620" w:type="dxa"/>
            <w:shd w:val="clear" w:color="auto" w:fill="auto"/>
            <w:hideMark/>
          </w:tcPr>
          <w:p w14:paraId="7CE3A2C4" w14:textId="20942C3C" w:rsidR="00335F6D" w:rsidRPr="007D05ED" w:rsidRDefault="00335F6D" w:rsidP="008F2CD1">
            <w:pPr>
              <w:bidi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متوسط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عدد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الأشهر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منذ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الاعتماد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حتى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الصرف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الأول</w:t>
            </w:r>
          </w:p>
        </w:tc>
        <w:tc>
          <w:tcPr>
            <w:tcW w:w="1530" w:type="dxa"/>
            <w:shd w:val="clear" w:color="auto" w:fill="auto"/>
            <w:hideMark/>
          </w:tcPr>
          <w:p w14:paraId="43E82147" w14:textId="4EA38641" w:rsidR="00335F6D" w:rsidRPr="007D05ED" w:rsidRDefault="00335F6D" w:rsidP="008F2CD1">
            <w:pPr>
              <w:bidi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متوسط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عدد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الأشهر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منذ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الاعتماد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حتى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الإنجاز</w:t>
            </w:r>
          </w:p>
        </w:tc>
      </w:tr>
      <w:tr w:rsidR="00335F6D" w:rsidRPr="007D05ED" w14:paraId="46E540DA" w14:textId="77777777" w:rsidTr="008F2CD1">
        <w:trPr>
          <w:trHeight w:val="210"/>
        </w:trPr>
        <w:tc>
          <w:tcPr>
            <w:tcW w:w="2547" w:type="dxa"/>
            <w:shd w:val="clear" w:color="auto" w:fill="auto"/>
            <w:hideMark/>
          </w:tcPr>
          <w:p w14:paraId="4195169C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المجموع</w:t>
            </w:r>
          </w:p>
        </w:tc>
        <w:tc>
          <w:tcPr>
            <w:tcW w:w="992" w:type="dxa"/>
            <w:shd w:val="clear" w:color="auto" w:fill="auto"/>
            <w:hideMark/>
          </w:tcPr>
          <w:p w14:paraId="0F91233C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970F45">
              <w:rPr>
                <w:b/>
                <w:bCs/>
                <w:sz w:val="18"/>
                <w:szCs w:val="18"/>
              </w:rPr>
              <w:t>1,785</w:t>
            </w:r>
          </w:p>
        </w:tc>
        <w:tc>
          <w:tcPr>
            <w:tcW w:w="1418" w:type="dxa"/>
            <w:shd w:val="clear" w:color="auto" w:fill="auto"/>
            <w:hideMark/>
          </w:tcPr>
          <w:p w14:paraId="4E016FFD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970F45">
              <w:rPr>
                <w:b/>
                <w:bCs/>
                <w:sz w:val="18"/>
                <w:szCs w:val="18"/>
              </w:rPr>
              <w:t>90,876,682</w:t>
            </w:r>
          </w:p>
        </w:tc>
        <w:tc>
          <w:tcPr>
            <w:tcW w:w="1248" w:type="dxa"/>
            <w:shd w:val="clear" w:color="auto" w:fill="auto"/>
            <w:hideMark/>
          </w:tcPr>
          <w:p w14:paraId="283229C8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970F45">
              <w:rPr>
                <w:b/>
                <w:bCs/>
                <w:sz w:val="18"/>
                <w:szCs w:val="18"/>
              </w:rPr>
              <w:t>99</w:t>
            </w:r>
          </w:p>
        </w:tc>
        <w:tc>
          <w:tcPr>
            <w:tcW w:w="1620" w:type="dxa"/>
            <w:shd w:val="clear" w:color="auto" w:fill="auto"/>
            <w:hideMark/>
          </w:tcPr>
          <w:p w14:paraId="2779B493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970F45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530" w:type="dxa"/>
            <w:shd w:val="clear" w:color="auto" w:fill="auto"/>
            <w:hideMark/>
          </w:tcPr>
          <w:p w14:paraId="031139DB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970F45">
              <w:rPr>
                <w:b/>
                <w:bCs/>
                <w:sz w:val="18"/>
                <w:szCs w:val="18"/>
              </w:rPr>
              <w:t>23</w:t>
            </w:r>
          </w:p>
        </w:tc>
      </w:tr>
      <w:tr w:rsidR="00335F6D" w:rsidRPr="007D05ED" w14:paraId="68667DFE" w14:textId="77777777" w:rsidTr="008F2CD1">
        <w:trPr>
          <w:trHeight w:val="207"/>
        </w:trPr>
        <w:tc>
          <w:tcPr>
            <w:tcW w:w="9355" w:type="dxa"/>
            <w:gridSpan w:val="6"/>
            <w:shd w:val="clear" w:color="auto" w:fill="auto"/>
            <w:hideMark/>
          </w:tcPr>
          <w:p w14:paraId="63F5D12C" w14:textId="3F5FC131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b/>
                <w:bCs/>
                <w:sz w:val="18"/>
                <w:szCs w:val="18"/>
                <w:rtl/>
                <w:lang w:eastAsia="en-CA"/>
              </w:rPr>
              <w:t>ال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منطقة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</w:p>
        </w:tc>
      </w:tr>
      <w:tr w:rsidR="00335F6D" w:rsidRPr="007D05ED" w14:paraId="2F9211BA" w14:textId="77777777" w:rsidTr="008F2CD1">
        <w:trPr>
          <w:trHeight w:val="207"/>
        </w:trPr>
        <w:tc>
          <w:tcPr>
            <w:tcW w:w="2547" w:type="dxa"/>
            <w:shd w:val="clear" w:color="auto" w:fill="auto"/>
            <w:hideMark/>
          </w:tcPr>
          <w:p w14:paraId="3EFC6086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أفريقيا</w:t>
            </w:r>
          </w:p>
        </w:tc>
        <w:tc>
          <w:tcPr>
            <w:tcW w:w="992" w:type="dxa"/>
            <w:shd w:val="clear" w:color="auto" w:fill="auto"/>
            <w:hideMark/>
          </w:tcPr>
          <w:p w14:paraId="730FDA0E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471</w:t>
            </w:r>
          </w:p>
        </w:tc>
        <w:tc>
          <w:tcPr>
            <w:tcW w:w="1418" w:type="dxa"/>
            <w:shd w:val="clear" w:color="auto" w:fill="auto"/>
            <w:hideMark/>
          </w:tcPr>
          <w:p w14:paraId="422D421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16,615,234</w:t>
            </w:r>
          </w:p>
        </w:tc>
        <w:tc>
          <w:tcPr>
            <w:tcW w:w="1248" w:type="dxa"/>
            <w:shd w:val="clear" w:color="auto" w:fill="auto"/>
            <w:hideMark/>
          </w:tcPr>
          <w:p w14:paraId="5D4C9776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97</w:t>
            </w:r>
          </w:p>
        </w:tc>
        <w:tc>
          <w:tcPr>
            <w:tcW w:w="1620" w:type="dxa"/>
            <w:shd w:val="clear" w:color="auto" w:fill="auto"/>
            <w:hideMark/>
          </w:tcPr>
          <w:p w14:paraId="5E5B6B6C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9</w:t>
            </w:r>
          </w:p>
        </w:tc>
        <w:tc>
          <w:tcPr>
            <w:tcW w:w="1530" w:type="dxa"/>
            <w:shd w:val="clear" w:color="auto" w:fill="auto"/>
            <w:hideMark/>
          </w:tcPr>
          <w:p w14:paraId="7434FB1A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26</w:t>
            </w:r>
          </w:p>
        </w:tc>
      </w:tr>
      <w:tr w:rsidR="00335F6D" w:rsidRPr="007D05ED" w14:paraId="4EE7C105" w14:textId="77777777" w:rsidTr="008F2CD1">
        <w:trPr>
          <w:trHeight w:val="207"/>
        </w:trPr>
        <w:tc>
          <w:tcPr>
            <w:tcW w:w="2547" w:type="dxa"/>
            <w:shd w:val="clear" w:color="auto" w:fill="auto"/>
            <w:noWrap/>
            <w:hideMark/>
          </w:tcPr>
          <w:p w14:paraId="11BEDB06" w14:textId="07F7632F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آسيا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والمحيط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الهادئ</w:t>
            </w:r>
          </w:p>
        </w:tc>
        <w:tc>
          <w:tcPr>
            <w:tcW w:w="992" w:type="dxa"/>
            <w:shd w:val="clear" w:color="auto" w:fill="auto"/>
            <w:hideMark/>
          </w:tcPr>
          <w:p w14:paraId="61E52F7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674</w:t>
            </w:r>
          </w:p>
        </w:tc>
        <w:tc>
          <w:tcPr>
            <w:tcW w:w="1418" w:type="dxa"/>
            <w:shd w:val="clear" w:color="auto" w:fill="auto"/>
            <w:hideMark/>
          </w:tcPr>
          <w:p w14:paraId="305B1AF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44,137,140</w:t>
            </w:r>
          </w:p>
        </w:tc>
        <w:tc>
          <w:tcPr>
            <w:tcW w:w="1248" w:type="dxa"/>
            <w:shd w:val="clear" w:color="auto" w:fill="auto"/>
            <w:hideMark/>
          </w:tcPr>
          <w:p w14:paraId="322524D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99</w:t>
            </w:r>
          </w:p>
        </w:tc>
        <w:tc>
          <w:tcPr>
            <w:tcW w:w="1620" w:type="dxa"/>
            <w:shd w:val="clear" w:color="auto" w:fill="auto"/>
            <w:hideMark/>
          </w:tcPr>
          <w:p w14:paraId="5602C95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8</w:t>
            </w:r>
          </w:p>
        </w:tc>
        <w:tc>
          <w:tcPr>
            <w:tcW w:w="1530" w:type="dxa"/>
            <w:shd w:val="clear" w:color="auto" w:fill="auto"/>
            <w:hideMark/>
          </w:tcPr>
          <w:p w14:paraId="43F2A66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23</w:t>
            </w:r>
          </w:p>
        </w:tc>
      </w:tr>
      <w:tr w:rsidR="00335F6D" w:rsidRPr="007D05ED" w14:paraId="522799FE" w14:textId="77777777" w:rsidTr="008F2CD1">
        <w:trPr>
          <w:trHeight w:val="207"/>
        </w:trPr>
        <w:tc>
          <w:tcPr>
            <w:tcW w:w="2547" w:type="dxa"/>
            <w:shd w:val="clear" w:color="auto" w:fill="auto"/>
            <w:hideMark/>
          </w:tcPr>
          <w:p w14:paraId="2BE4CEB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أوروبا</w:t>
            </w:r>
          </w:p>
        </w:tc>
        <w:tc>
          <w:tcPr>
            <w:tcW w:w="992" w:type="dxa"/>
            <w:shd w:val="clear" w:color="auto" w:fill="auto"/>
            <w:hideMark/>
          </w:tcPr>
          <w:p w14:paraId="03DAD33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126</w:t>
            </w:r>
          </w:p>
        </w:tc>
        <w:tc>
          <w:tcPr>
            <w:tcW w:w="1418" w:type="dxa"/>
            <w:shd w:val="clear" w:color="auto" w:fill="auto"/>
            <w:hideMark/>
          </w:tcPr>
          <w:p w14:paraId="7CE4C5AE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5,458,614</w:t>
            </w:r>
          </w:p>
        </w:tc>
        <w:tc>
          <w:tcPr>
            <w:tcW w:w="1248" w:type="dxa"/>
            <w:shd w:val="clear" w:color="auto" w:fill="auto"/>
            <w:hideMark/>
          </w:tcPr>
          <w:p w14:paraId="6F809DF8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620" w:type="dxa"/>
            <w:shd w:val="clear" w:color="auto" w:fill="auto"/>
            <w:hideMark/>
          </w:tcPr>
          <w:p w14:paraId="3439136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7</w:t>
            </w:r>
          </w:p>
        </w:tc>
        <w:tc>
          <w:tcPr>
            <w:tcW w:w="1530" w:type="dxa"/>
            <w:shd w:val="clear" w:color="auto" w:fill="auto"/>
            <w:hideMark/>
          </w:tcPr>
          <w:p w14:paraId="0CA93374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22</w:t>
            </w:r>
          </w:p>
        </w:tc>
      </w:tr>
      <w:tr w:rsidR="00335F6D" w:rsidRPr="007D05ED" w14:paraId="1BF5BE06" w14:textId="77777777" w:rsidTr="008F2CD1">
        <w:trPr>
          <w:trHeight w:val="207"/>
        </w:trPr>
        <w:tc>
          <w:tcPr>
            <w:tcW w:w="2547" w:type="dxa"/>
            <w:shd w:val="clear" w:color="auto" w:fill="auto"/>
            <w:hideMark/>
          </w:tcPr>
          <w:p w14:paraId="544B8F99" w14:textId="4E7C9284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أمريكا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اللاتينية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ومنطقة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البحر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الكاريبي</w:t>
            </w:r>
          </w:p>
        </w:tc>
        <w:tc>
          <w:tcPr>
            <w:tcW w:w="992" w:type="dxa"/>
            <w:shd w:val="clear" w:color="auto" w:fill="auto"/>
            <w:hideMark/>
          </w:tcPr>
          <w:p w14:paraId="71D0B0C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495</w:t>
            </w:r>
          </w:p>
        </w:tc>
        <w:tc>
          <w:tcPr>
            <w:tcW w:w="1418" w:type="dxa"/>
            <w:shd w:val="clear" w:color="auto" w:fill="auto"/>
            <w:hideMark/>
          </w:tcPr>
          <w:p w14:paraId="6E19C396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23,055,269</w:t>
            </w:r>
          </w:p>
        </w:tc>
        <w:tc>
          <w:tcPr>
            <w:tcW w:w="1248" w:type="dxa"/>
            <w:shd w:val="clear" w:color="auto" w:fill="auto"/>
            <w:hideMark/>
          </w:tcPr>
          <w:p w14:paraId="6D714BD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99</w:t>
            </w:r>
          </w:p>
        </w:tc>
        <w:tc>
          <w:tcPr>
            <w:tcW w:w="1620" w:type="dxa"/>
            <w:shd w:val="clear" w:color="auto" w:fill="auto"/>
            <w:hideMark/>
          </w:tcPr>
          <w:p w14:paraId="2E77B58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7</w:t>
            </w:r>
          </w:p>
        </w:tc>
        <w:tc>
          <w:tcPr>
            <w:tcW w:w="1530" w:type="dxa"/>
            <w:shd w:val="clear" w:color="auto" w:fill="auto"/>
            <w:hideMark/>
          </w:tcPr>
          <w:p w14:paraId="417AB81B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21</w:t>
            </w:r>
          </w:p>
        </w:tc>
      </w:tr>
      <w:tr w:rsidR="00335F6D" w:rsidRPr="007D05ED" w14:paraId="5AED56A3" w14:textId="77777777" w:rsidTr="008F2CD1">
        <w:trPr>
          <w:trHeight w:val="207"/>
        </w:trPr>
        <w:tc>
          <w:tcPr>
            <w:tcW w:w="2547" w:type="dxa"/>
            <w:shd w:val="clear" w:color="auto" w:fill="auto"/>
            <w:hideMark/>
          </w:tcPr>
          <w:p w14:paraId="3D87BA5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عالمي</w:t>
            </w:r>
          </w:p>
        </w:tc>
        <w:tc>
          <w:tcPr>
            <w:tcW w:w="992" w:type="dxa"/>
            <w:shd w:val="clear" w:color="auto" w:fill="auto"/>
            <w:hideMark/>
          </w:tcPr>
          <w:p w14:paraId="1B0413AA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19</w:t>
            </w:r>
          </w:p>
        </w:tc>
        <w:tc>
          <w:tcPr>
            <w:tcW w:w="1418" w:type="dxa"/>
            <w:shd w:val="clear" w:color="auto" w:fill="auto"/>
            <w:hideMark/>
          </w:tcPr>
          <w:p w14:paraId="067330DC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1,610,425</w:t>
            </w:r>
          </w:p>
        </w:tc>
        <w:tc>
          <w:tcPr>
            <w:tcW w:w="1248" w:type="dxa"/>
            <w:shd w:val="clear" w:color="auto" w:fill="auto"/>
            <w:hideMark/>
          </w:tcPr>
          <w:p w14:paraId="0C26221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620" w:type="dxa"/>
            <w:shd w:val="clear" w:color="auto" w:fill="auto"/>
            <w:hideMark/>
          </w:tcPr>
          <w:p w14:paraId="2DF5BE38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5</w:t>
            </w:r>
          </w:p>
        </w:tc>
        <w:tc>
          <w:tcPr>
            <w:tcW w:w="1530" w:type="dxa"/>
            <w:shd w:val="clear" w:color="auto" w:fill="auto"/>
            <w:hideMark/>
          </w:tcPr>
          <w:p w14:paraId="478F2E3B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16</w:t>
            </w:r>
          </w:p>
        </w:tc>
      </w:tr>
      <w:tr w:rsidR="00335F6D" w:rsidRPr="007D05ED" w14:paraId="49A37D1B" w14:textId="77777777" w:rsidTr="008F2CD1">
        <w:trPr>
          <w:trHeight w:val="207"/>
        </w:trPr>
        <w:tc>
          <w:tcPr>
            <w:tcW w:w="9355" w:type="dxa"/>
            <w:gridSpan w:val="6"/>
            <w:shd w:val="clear" w:color="auto" w:fill="auto"/>
            <w:hideMark/>
          </w:tcPr>
          <w:p w14:paraId="5E2196CF" w14:textId="538FDBE6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b/>
                <w:bCs/>
                <w:sz w:val="18"/>
                <w:szCs w:val="18"/>
                <w:rtl/>
                <w:lang w:eastAsia="en-CA"/>
              </w:rPr>
              <w:t>ال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قطاع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</w:p>
        </w:tc>
      </w:tr>
      <w:tr w:rsidR="00335F6D" w:rsidRPr="007D05ED" w14:paraId="6B420050" w14:textId="77777777" w:rsidTr="008F2CD1">
        <w:trPr>
          <w:trHeight w:val="207"/>
        </w:trPr>
        <w:tc>
          <w:tcPr>
            <w:tcW w:w="2547" w:type="dxa"/>
            <w:shd w:val="clear" w:color="auto" w:fill="auto"/>
            <w:hideMark/>
          </w:tcPr>
          <w:p w14:paraId="200362F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الإيروسول</w:t>
            </w:r>
          </w:p>
        </w:tc>
        <w:tc>
          <w:tcPr>
            <w:tcW w:w="992" w:type="dxa"/>
            <w:shd w:val="clear" w:color="auto" w:fill="auto"/>
            <w:hideMark/>
          </w:tcPr>
          <w:p w14:paraId="3CF804EE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45</w:t>
            </w:r>
          </w:p>
        </w:tc>
        <w:tc>
          <w:tcPr>
            <w:tcW w:w="1418" w:type="dxa"/>
            <w:shd w:val="clear" w:color="auto" w:fill="auto"/>
            <w:hideMark/>
          </w:tcPr>
          <w:p w14:paraId="11E1F39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1,254,278</w:t>
            </w:r>
          </w:p>
        </w:tc>
        <w:tc>
          <w:tcPr>
            <w:tcW w:w="1248" w:type="dxa"/>
            <w:shd w:val="clear" w:color="auto" w:fill="auto"/>
            <w:hideMark/>
          </w:tcPr>
          <w:p w14:paraId="244A5BCB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620" w:type="dxa"/>
            <w:shd w:val="clear" w:color="auto" w:fill="auto"/>
            <w:hideMark/>
          </w:tcPr>
          <w:p w14:paraId="53B04B38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6</w:t>
            </w:r>
          </w:p>
        </w:tc>
        <w:tc>
          <w:tcPr>
            <w:tcW w:w="1530" w:type="dxa"/>
            <w:shd w:val="clear" w:color="auto" w:fill="auto"/>
            <w:hideMark/>
          </w:tcPr>
          <w:p w14:paraId="2D42805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17</w:t>
            </w:r>
          </w:p>
        </w:tc>
      </w:tr>
      <w:tr w:rsidR="00335F6D" w:rsidRPr="007D05ED" w14:paraId="7C761D65" w14:textId="77777777" w:rsidTr="008F2CD1">
        <w:trPr>
          <w:trHeight w:val="207"/>
        </w:trPr>
        <w:tc>
          <w:tcPr>
            <w:tcW w:w="2547" w:type="dxa"/>
            <w:shd w:val="clear" w:color="auto" w:fill="auto"/>
            <w:hideMark/>
          </w:tcPr>
          <w:p w14:paraId="5E12E92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دمار</w:t>
            </w:r>
          </w:p>
        </w:tc>
        <w:tc>
          <w:tcPr>
            <w:tcW w:w="992" w:type="dxa"/>
            <w:shd w:val="clear" w:color="auto" w:fill="auto"/>
            <w:hideMark/>
          </w:tcPr>
          <w:p w14:paraId="16888E1D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18</w:t>
            </w:r>
          </w:p>
        </w:tc>
        <w:tc>
          <w:tcPr>
            <w:tcW w:w="1418" w:type="dxa"/>
            <w:shd w:val="clear" w:color="auto" w:fill="auto"/>
            <w:hideMark/>
          </w:tcPr>
          <w:p w14:paraId="0FC0A07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818,719</w:t>
            </w:r>
          </w:p>
        </w:tc>
        <w:tc>
          <w:tcPr>
            <w:tcW w:w="1248" w:type="dxa"/>
            <w:shd w:val="clear" w:color="auto" w:fill="auto"/>
            <w:hideMark/>
          </w:tcPr>
          <w:p w14:paraId="6BD7C17A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620" w:type="dxa"/>
            <w:shd w:val="clear" w:color="auto" w:fill="auto"/>
            <w:hideMark/>
          </w:tcPr>
          <w:p w14:paraId="4F264886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13</w:t>
            </w:r>
          </w:p>
        </w:tc>
        <w:tc>
          <w:tcPr>
            <w:tcW w:w="1530" w:type="dxa"/>
            <w:shd w:val="clear" w:color="auto" w:fill="auto"/>
            <w:hideMark/>
          </w:tcPr>
          <w:p w14:paraId="0AB9296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40</w:t>
            </w:r>
          </w:p>
        </w:tc>
      </w:tr>
      <w:tr w:rsidR="00335F6D" w:rsidRPr="007D05ED" w14:paraId="78D0E7DC" w14:textId="77777777" w:rsidTr="008F2CD1">
        <w:trPr>
          <w:trHeight w:val="207"/>
        </w:trPr>
        <w:tc>
          <w:tcPr>
            <w:tcW w:w="2547" w:type="dxa"/>
            <w:shd w:val="clear" w:color="auto" w:fill="auto"/>
            <w:noWrap/>
          </w:tcPr>
          <w:p w14:paraId="5A52A8BF" w14:textId="73D19DBF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CB6877">
              <w:rPr>
                <w:sz w:val="18"/>
                <w:szCs w:val="18"/>
                <w:rtl/>
                <w:lang w:eastAsia="en-CA"/>
              </w:rPr>
              <w:t>الكفاءة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CB6877">
              <w:rPr>
                <w:sz w:val="18"/>
                <w:szCs w:val="18"/>
                <w:rtl/>
                <w:lang w:eastAsia="en-CA"/>
              </w:rPr>
              <w:t>في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CB6877">
              <w:rPr>
                <w:sz w:val="18"/>
                <w:szCs w:val="18"/>
                <w:rtl/>
                <w:lang w:eastAsia="en-CA"/>
              </w:rPr>
              <w:t>استخدام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CB6877">
              <w:rPr>
                <w:sz w:val="18"/>
                <w:szCs w:val="18"/>
                <w:rtl/>
                <w:lang w:eastAsia="en-CA"/>
              </w:rPr>
              <w:t>الطاقة</w:t>
            </w:r>
          </w:p>
        </w:tc>
        <w:tc>
          <w:tcPr>
            <w:tcW w:w="992" w:type="dxa"/>
            <w:shd w:val="clear" w:color="auto" w:fill="auto"/>
          </w:tcPr>
          <w:p w14:paraId="3020875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14:paraId="6AF61523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248" w:type="dxa"/>
            <w:shd w:val="clear" w:color="auto" w:fill="auto"/>
          </w:tcPr>
          <w:p w14:paraId="7D95C07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620" w:type="dxa"/>
            <w:shd w:val="clear" w:color="auto" w:fill="auto"/>
          </w:tcPr>
          <w:p w14:paraId="7504C26F" w14:textId="7B33F0C5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530" w:type="dxa"/>
            <w:shd w:val="clear" w:color="auto" w:fill="auto"/>
          </w:tcPr>
          <w:p w14:paraId="52A40140" w14:textId="6D5AB7FF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53A30C24" w14:textId="77777777" w:rsidTr="008F2CD1">
        <w:trPr>
          <w:trHeight w:val="207"/>
        </w:trPr>
        <w:tc>
          <w:tcPr>
            <w:tcW w:w="2547" w:type="dxa"/>
            <w:shd w:val="clear" w:color="auto" w:fill="auto"/>
            <w:noWrap/>
            <w:hideMark/>
          </w:tcPr>
          <w:p w14:paraId="015BED8B" w14:textId="754B74FC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مكافحة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الحريق</w:t>
            </w:r>
          </w:p>
        </w:tc>
        <w:tc>
          <w:tcPr>
            <w:tcW w:w="992" w:type="dxa"/>
            <w:shd w:val="clear" w:color="auto" w:fill="auto"/>
            <w:hideMark/>
          </w:tcPr>
          <w:p w14:paraId="3EB4A27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32C9BF8B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248" w:type="dxa"/>
            <w:shd w:val="clear" w:color="auto" w:fill="auto"/>
            <w:hideMark/>
          </w:tcPr>
          <w:p w14:paraId="00C616A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4A5FF8BB" w14:textId="5CF033C5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530" w:type="dxa"/>
            <w:shd w:val="clear" w:color="auto" w:fill="auto"/>
            <w:hideMark/>
          </w:tcPr>
          <w:p w14:paraId="5ED605A2" w14:textId="2288CB09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310111C9" w14:textId="77777777" w:rsidTr="008F2CD1">
        <w:trPr>
          <w:trHeight w:val="207"/>
        </w:trPr>
        <w:tc>
          <w:tcPr>
            <w:tcW w:w="2547" w:type="dxa"/>
            <w:shd w:val="clear" w:color="auto" w:fill="auto"/>
            <w:hideMark/>
          </w:tcPr>
          <w:p w14:paraId="3115975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ال</w:t>
            </w:r>
            <w:r w:rsidRPr="007D05ED">
              <w:rPr>
                <w:sz w:val="18"/>
                <w:szCs w:val="18"/>
                <w:rtl/>
                <w:lang w:eastAsia="en-CA"/>
              </w:rPr>
              <w:t>رغوة</w:t>
            </w:r>
          </w:p>
        </w:tc>
        <w:tc>
          <w:tcPr>
            <w:tcW w:w="992" w:type="dxa"/>
            <w:shd w:val="clear" w:color="auto" w:fill="auto"/>
            <w:hideMark/>
          </w:tcPr>
          <w:p w14:paraId="245B014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260</w:t>
            </w:r>
          </w:p>
        </w:tc>
        <w:tc>
          <w:tcPr>
            <w:tcW w:w="1418" w:type="dxa"/>
            <w:shd w:val="clear" w:color="auto" w:fill="auto"/>
            <w:hideMark/>
          </w:tcPr>
          <w:p w14:paraId="524BD3A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11,189,567</w:t>
            </w:r>
          </w:p>
        </w:tc>
        <w:tc>
          <w:tcPr>
            <w:tcW w:w="1248" w:type="dxa"/>
            <w:shd w:val="clear" w:color="auto" w:fill="auto"/>
            <w:hideMark/>
          </w:tcPr>
          <w:p w14:paraId="4202D07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620" w:type="dxa"/>
            <w:shd w:val="clear" w:color="auto" w:fill="auto"/>
            <w:hideMark/>
          </w:tcPr>
          <w:p w14:paraId="0103F3D8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6</w:t>
            </w:r>
          </w:p>
        </w:tc>
        <w:tc>
          <w:tcPr>
            <w:tcW w:w="1530" w:type="dxa"/>
            <w:shd w:val="clear" w:color="auto" w:fill="auto"/>
            <w:hideMark/>
          </w:tcPr>
          <w:p w14:paraId="0FAE690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21</w:t>
            </w:r>
          </w:p>
        </w:tc>
      </w:tr>
      <w:tr w:rsidR="00335F6D" w:rsidRPr="007D05ED" w14:paraId="212EF2C3" w14:textId="77777777" w:rsidTr="008F2CD1">
        <w:trPr>
          <w:trHeight w:val="207"/>
        </w:trPr>
        <w:tc>
          <w:tcPr>
            <w:tcW w:w="2547" w:type="dxa"/>
            <w:shd w:val="clear" w:color="auto" w:fill="auto"/>
            <w:hideMark/>
          </w:tcPr>
          <w:p w14:paraId="111406E1" w14:textId="19A7BE24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مواد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sz w:val="18"/>
                <w:szCs w:val="18"/>
                <w:rtl/>
                <w:lang w:eastAsia="en-CA"/>
              </w:rPr>
              <w:t>التبخير</w:t>
            </w:r>
          </w:p>
        </w:tc>
        <w:tc>
          <w:tcPr>
            <w:tcW w:w="992" w:type="dxa"/>
            <w:shd w:val="clear" w:color="auto" w:fill="auto"/>
            <w:hideMark/>
          </w:tcPr>
          <w:p w14:paraId="4858A01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118</w:t>
            </w:r>
          </w:p>
        </w:tc>
        <w:tc>
          <w:tcPr>
            <w:tcW w:w="1418" w:type="dxa"/>
            <w:shd w:val="clear" w:color="auto" w:fill="auto"/>
            <w:hideMark/>
          </w:tcPr>
          <w:p w14:paraId="0B01A8D3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2,993,886</w:t>
            </w:r>
          </w:p>
        </w:tc>
        <w:tc>
          <w:tcPr>
            <w:tcW w:w="1248" w:type="dxa"/>
            <w:shd w:val="clear" w:color="auto" w:fill="auto"/>
            <w:hideMark/>
          </w:tcPr>
          <w:p w14:paraId="59B64D04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620" w:type="dxa"/>
            <w:shd w:val="clear" w:color="auto" w:fill="auto"/>
            <w:hideMark/>
          </w:tcPr>
          <w:p w14:paraId="41B56C4B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5</w:t>
            </w:r>
          </w:p>
        </w:tc>
        <w:tc>
          <w:tcPr>
            <w:tcW w:w="1530" w:type="dxa"/>
            <w:shd w:val="clear" w:color="auto" w:fill="auto"/>
            <w:hideMark/>
          </w:tcPr>
          <w:p w14:paraId="68084AEA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17</w:t>
            </w:r>
          </w:p>
        </w:tc>
      </w:tr>
      <w:tr w:rsidR="00335F6D" w:rsidRPr="007D05ED" w14:paraId="15125DB5" w14:textId="77777777" w:rsidTr="008F2CD1">
        <w:trPr>
          <w:trHeight w:val="207"/>
        </w:trPr>
        <w:tc>
          <w:tcPr>
            <w:tcW w:w="2547" w:type="dxa"/>
            <w:shd w:val="clear" w:color="auto" w:fill="auto"/>
            <w:hideMark/>
          </w:tcPr>
          <w:p w14:paraId="2123F11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الهالون</w:t>
            </w:r>
            <w:r>
              <w:rPr>
                <w:sz w:val="18"/>
                <w:szCs w:val="18"/>
                <w:rtl/>
                <w:lang w:eastAsia="en-CA"/>
              </w:rPr>
              <w:t>ات</w:t>
            </w:r>
          </w:p>
        </w:tc>
        <w:tc>
          <w:tcPr>
            <w:tcW w:w="992" w:type="dxa"/>
            <w:shd w:val="clear" w:color="auto" w:fill="auto"/>
            <w:hideMark/>
          </w:tcPr>
          <w:p w14:paraId="7AE3E4ED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27</w:t>
            </w:r>
          </w:p>
        </w:tc>
        <w:tc>
          <w:tcPr>
            <w:tcW w:w="1418" w:type="dxa"/>
            <w:shd w:val="clear" w:color="auto" w:fill="auto"/>
            <w:hideMark/>
          </w:tcPr>
          <w:p w14:paraId="13D24A7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836,728</w:t>
            </w:r>
          </w:p>
        </w:tc>
        <w:tc>
          <w:tcPr>
            <w:tcW w:w="1248" w:type="dxa"/>
            <w:shd w:val="clear" w:color="auto" w:fill="auto"/>
            <w:hideMark/>
          </w:tcPr>
          <w:p w14:paraId="057E8BB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620" w:type="dxa"/>
            <w:shd w:val="clear" w:color="auto" w:fill="auto"/>
            <w:hideMark/>
          </w:tcPr>
          <w:p w14:paraId="62C2F44C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6</w:t>
            </w:r>
          </w:p>
        </w:tc>
        <w:tc>
          <w:tcPr>
            <w:tcW w:w="1530" w:type="dxa"/>
            <w:shd w:val="clear" w:color="auto" w:fill="auto"/>
            <w:hideMark/>
          </w:tcPr>
          <w:p w14:paraId="6C22FB5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19</w:t>
            </w:r>
          </w:p>
        </w:tc>
      </w:tr>
      <w:tr w:rsidR="00335F6D" w:rsidRPr="007D05ED" w14:paraId="26FEDA89" w14:textId="77777777" w:rsidTr="008F2CD1">
        <w:trPr>
          <w:trHeight w:val="207"/>
        </w:trPr>
        <w:tc>
          <w:tcPr>
            <w:tcW w:w="2547" w:type="dxa"/>
            <w:shd w:val="clear" w:color="auto" w:fill="auto"/>
            <w:noWrap/>
            <w:hideMark/>
          </w:tcPr>
          <w:p w14:paraId="7CA19555" w14:textId="7A378871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خطة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التخفيض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التدريجي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sz w:val="18"/>
                <w:szCs w:val="18"/>
                <w:rtl/>
                <w:lang w:eastAsia="en-CA"/>
              </w:rPr>
              <w:t>للمواد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sz w:val="18"/>
                <w:szCs w:val="18"/>
                <w:rtl/>
                <w:lang w:eastAsia="en-CA"/>
              </w:rPr>
              <w:t>الهيدروفلوروكربونية</w:t>
            </w:r>
          </w:p>
        </w:tc>
        <w:tc>
          <w:tcPr>
            <w:tcW w:w="992" w:type="dxa"/>
            <w:shd w:val="clear" w:color="auto" w:fill="auto"/>
            <w:hideMark/>
          </w:tcPr>
          <w:p w14:paraId="5DEAE10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37</w:t>
            </w:r>
          </w:p>
        </w:tc>
        <w:tc>
          <w:tcPr>
            <w:tcW w:w="1418" w:type="dxa"/>
            <w:shd w:val="clear" w:color="auto" w:fill="auto"/>
            <w:hideMark/>
          </w:tcPr>
          <w:p w14:paraId="16C6B86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3,730,000</w:t>
            </w:r>
          </w:p>
        </w:tc>
        <w:tc>
          <w:tcPr>
            <w:tcW w:w="1248" w:type="dxa"/>
            <w:shd w:val="clear" w:color="auto" w:fill="auto"/>
            <w:hideMark/>
          </w:tcPr>
          <w:p w14:paraId="609D4DD6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81</w:t>
            </w:r>
          </w:p>
        </w:tc>
        <w:tc>
          <w:tcPr>
            <w:tcW w:w="1620" w:type="dxa"/>
            <w:shd w:val="clear" w:color="auto" w:fill="auto"/>
            <w:hideMark/>
          </w:tcPr>
          <w:p w14:paraId="0DC005B4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11</w:t>
            </w:r>
          </w:p>
        </w:tc>
        <w:tc>
          <w:tcPr>
            <w:tcW w:w="1530" w:type="dxa"/>
            <w:shd w:val="clear" w:color="auto" w:fill="auto"/>
            <w:hideMark/>
          </w:tcPr>
          <w:p w14:paraId="1AA780A4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23</w:t>
            </w:r>
          </w:p>
        </w:tc>
      </w:tr>
      <w:tr w:rsidR="00335F6D" w:rsidRPr="007D05ED" w14:paraId="2D353361" w14:textId="77777777" w:rsidTr="008F2CD1">
        <w:trPr>
          <w:trHeight w:val="207"/>
        </w:trPr>
        <w:tc>
          <w:tcPr>
            <w:tcW w:w="2547" w:type="dxa"/>
            <w:shd w:val="clear" w:color="auto" w:fill="auto"/>
            <w:noWrap/>
            <w:hideMark/>
          </w:tcPr>
          <w:p w14:paraId="1A129423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متعدد</w:t>
            </w:r>
          </w:p>
        </w:tc>
        <w:tc>
          <w:tcPr>
            <w:tcW w:w="992" w:type="dxa"/>
            <w:shd w:val="clear" w:color="auto" w:fill="auto"/>
            <w:hideMark/>
          </w:tcPr>
          <w:p w14:paraId="55C9B87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auto"/>
            <w:hideMark/>
          </w:tcPr>
          <w:p w14:paraId="36B58398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139,440</w:t>
            </w:r>
          </w:p>
        </w:tc>
        <w:tc>
          <w:tcPr>
            <w:tcW w:w="1248" w:type="dxa"/>
            <w:shd w:val="clear" w:color="auto" w:fill="auto"/>
            <w:hideMark/>
          </w:tcPr>
          <w:p w14:paraId="6C862F1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620" w:type="dxa"/>
            <w:shd w:val="clear" w:color="auto" w:fill="auto"/>
            <w:hideMark/>
          </w:tcPr>
          <w:p w14:paraId="72C878A3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</w:t>
            </w:r>
          </w:p>
        </w:tc>
        <w:tc>
          <w:tcPr>
            <w:tcW w:w="1530" w:type="dxa"/>
            <w:shd w:val="clear" w:color="auto" w:fill="auto"/>
            <w:hideMark/>
          </w:tcPr>
          <w:p w14:paraId="0FC900ED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34</w:t>
            </w:r>
          </w:p>
        </w:tc>
      </w:tr>
      <w:tr w:rsidR="00335F6D" w:rsidRPr="007D05ED" w14:paraId="6B273437" w14:textId="77777777" w:rsidTr="008F2CD1">
        <w:trPr>
          <w:trHeight w:val="207"/>
        </w:trPr>
        <w:tc>
          <w:tcPr>
            <w:tcW w:w="2547" w:type="dxa"/>
            <w:shd w:val="clear" w:color="auto" w:fill="auto"/>
            <w:hideMark/>
          </w:tcPr>
          <w:p w14:paraId="6D00DB5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أخرى</w:t>
            </w:r>
          </w:p>
        </w:tc>
        <w:tc>
          <w:tcPr>
            <w:tcW w:w="992" w:type="dxa"/>
            <w:shd w:val="clear" w:color="auto" w:fill="auto"/>
            <w:hideMark/>
          </w:tcPr>
          <w:p w14:paraId="54EA8C6A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14:paraId="45199E3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240,747</w:t>
            </w:r>
          </w:p>
        </w:tc>
        <w:tc>
          <w:tcPr>
            <w:tcW w:w="1248" w:type="dxa"/>
            <w:shd w:val="clear" w:color="auto" w:fill="auto"/>
            <w:hideMark/>
          </w:tcPr>
          <w:p w14:paraId="02D695EC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620" w:type="dxa"/>
            <w:shd w:val="clear" w:color="auto" w:fill="auto"/>
            <w:hideMark/>
          </w:tcPr>
          <w:p w14:paraId="7D42233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11</w:t>
            </w:r>
          </w:p>
        </w:tc>
        <w:tc>
          <w:tcPr>
            <w:tcW w:w="1530" w:type="dxa"/>
            <w:shd w:val="clear" w:color="auto" w:fill="auto"/>
            <w:hideMark/>
          </w:tcPr>
          <w:p w14:paraId="6D4E2D2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35</w:t>
            </w:r>
          </w:p>
        </w:tc>
      </w:tr>
      <w:tr w:rsidR="00335F6D" w:rsidRPr="007D05ED" w14:paraId="0AB23957" w14:textId="77777777" w:rsidTr="008F2CD1">
        <w:trPr>
          <w:trHeight w:val="207"/>
        </w:trPr>
        <w:tc>
          <w:tcPr>
            <w:tcW w:w="2547" w:type="dxa"/>
            <w:shd w:val="clear" w:color="auto" w:fill="auto"/>
            <w:hideMark/>
          </w:tcPr>
          <w:p w14:paraId="5A0B1658" w14:textId="54639F7F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خطة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sz w:val="18"/>
                <w:szCs w:val="18"/>
                <w:rtl/>
                <w:lang w:eastAsia="en-CA"/>
              </w:rPr>
              <w:t>الإزالة</w:t>
            </w:r>
          </w:p>
        </w:tc>
        <w:tc>
          <w:tcPr>
            <w:tcW w:w="992" w:type="dxa"/>
            <w:shd w:val="clear" w:color="auto" w:fill="auto"/>
            <w:hideMark/>
          </w:tcPr>
          <w:p w14:paraId="76650B4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527</w:t>
            </w:r>
          </w:p>
        </w:tc>
        <w:tc>
          <w:tcPr>
            <w:tcW w:w="1418" w:type="dxa"/>
            <w:shd w:val="clear" w:color="auto" w:fill="auto"/>
            <w:hideMark/>
          </w:tcPr>
          <w:p w14:paraId="1D6D9BED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29,640,261</w:t>
            </w:r>
          </w:p>
        </w:tc>
        <w:tc>
          <w:tcPr>
            <w:tcW w:w="1248" w:type="dxa"/>
            <w:shd w:val="clear" w:color="auto" w:fill="auto"/>
            <w:hideMark/>
          </w:tcPr>
          <w:p w14:paraId="1103886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99</w:t>
            </w:r>
          </w:p>
        </w:tc>
        <w:tc>
          <w:tcPr>
            <w:tcW w:w="1620" w:type="dxa"/>
            <w:shd w:val="clear" w:color="auto" w:fill="auto"/>
            <w:hideMark/>
          </w:tcPr>
          <w:p w14:paraId="4F9383F8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11</w:t>
            </w:r>
          </w:p>
        </w:tc>
        <w:tc>
          <w:tcPr>
            <w:tcW w:w="1530" w:type="dxa"/>
            <w:shd w:val="clear" w:color="auto" w:fill="auto"/>
            <w:hideMark/>
          </w:tcPr>
          <w:p w14:paraId="693AAAAA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31</w:t>
            </w:r>
          </w:p>
        </w:tc>
      </w:tr>
      <w:tr w:rsidR="00335F6D" w:rsidRPr="007D05ED" w14:paraId="662D0D03" w14:textId="77777777" w:rsidTr="008F2CD1">
        <w:trPr>
          <w:trHeight w:val="207"/>
        </w:trPr>
        <w:tc>
          <w:tcPr>
            <w:tcW w:w="2547" w:type="dxa"/>
            <w:shd w:val="clear" w:color="auto" w:fill="auto"/>
            <w:hideMark/>
          </w:tcPr>
          <w:p w14:paraId="724E8290" w14:textId="219F72CB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عامل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sz w:val="18"/>
                <w:szCs w:val="18"/>
                <w:rtl/>
                <w:lang w:eastAsia="en-CA"/>
              </w:rPr>
              <w:t>التصنيع</w:t>
            </w:r>
          </w:p>
        </w:tc>
        <w:tc>
          <w:tcPr>
            <w:tcW w:w="992" w:type="dxa"/>
            <w:shd w:val="clear" w:color="auto" w:fill="auto"/>
            <w:hideMark/>
          </w:tcPr>
          <w:p w14:paraId="48F3C4D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9</w:t>
            </w:r>
          </w:p>
        </w:tc>
        <w:tc>
          <w:tcPr>
            <w:tcW w:w="1418" w:type="dxa"/>
            <w:shd w:val="clear" w:color="auto" w:fill="auto"/>
            <w:hideMark/>
          </w:tcPr>
          <w:p w14:paraId="4AD3A07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694,384</w:t>
            </w:r>
          </w:p>
        </w:tc>
        <w:tc>
          <w:tcPr>
            <w:tcW w:w="1248" w:type="dxa"/>
            <w:shd w:val="clear" w:color="auto" w:fill="auto"/>
            <w:hideMark/>
          </w:tcPr>
          <w:p w14:paraId="33BF8A5D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620" w:type="dxa"/>
            <w:shd w:val="clear" w:color="auto" w:fill="auto"/>
            <w:hideMark/>
          </w:tcPr>
          <w:p w14:paraId="562BCDCD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9</w:t>
            </w:r>
          </w:p>
        </w:tc>
        <w:tc>
          <w:tcPr>
            <w:tcW w:w="1530" w:type="dxa"/>
            <w:shd w:val="clear" w:color="auto" w:fill="auto"/>
            <w:hideMark/>
          </w:tcPr>
          <w:p w14:paraId="69831E44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19</w:t>
            </w:r>
          </w:p>
        </w:tc>
      </w:tr>
      <w:tr w:rsidR="00335F6D" w:rsidRPr="007D05ED" w14:paraId="0D9F7C97" w14:textId="77777777" w:rsidTr="008F2CD1">
        <w:trPr>
          <w:trHeight w:val="207"/>
        </w:trPr>
        <w:tc>
          <w:tcPr>
            <w:tcW w:w="2547" w:type="dxa"/>
            <w:shd w:val="clear" w:color="auto" w:fill="auto"/>
            <w:hideMark/>
          </w:tcPr>
          <w:p w14:paraId="69592506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ال</w:t>
            </w:r>
            <w:r w:rsidRPr="007D05ED">
              <w:rPr>
                <w:sz w:val="18"/>
                <w:szCs w:val="18"/>
                <w:rtl/>
                <w:lang w:eastAsia="en-CA"/>
              </w:rPr>
              <w:t>إنتاج</w:t>
            </w:r>
          </w:p>
        </w:tc>
        <w:tc>
          <w:tcPr>
            <w:tcW w:w="992" w:type="dxa"/>
            <w:shd w:val="clear" w:color="auto" w:fill="auto"/>
            <w:hideMark/>
          </w:tcPr>
          <w:p w14:paraId="1BEE377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12</w:t>
            </w:r>
          </w:p>
        </w:tc>
        <w:tc>
          <w:tcPr>
            <w:tcW w:w="1418" w:type="dxa"/>
            <w:shd w:val="clear" w:color="auto" w:fill="auto"/>
            <w:hideMark/>
          </w:tcPr>
          <w:p w14:paraId="1CD2935E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1,402,145</w:t>
            </w:r>
          </w:p>
        </w:tc>
        <w:tc>
          <w:tcPr>
            <w:tcW w:w="1248" w:type="dxa"/>
            <w:shd w:val="clear" w:color="auto" w:fill="auto"/>
            <w:hideMark/>
          </w:tcPr>
          <w:p w14:paraId="556C4D6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620" w:type="dxa"/>
            <w:shd w:val="clear" w:color="auto" w:fill="auto"/>
            <w:hideMark/>
          </w:tcPr>
          <w:p w14:paraId="36E20A23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7</w:t>
            </w:r>
          </w:p>
        </w:tc>
        <w:tc>
          <w:tcPr>
            <w:tcW w:w="1530" w:type="dxa"/>
            <w:shd w:val="clear" w:color="auto" w:fill="auto"/>
            <w:hideMark/>
          </w:tcPr>
          <w:p w14:paraId="18ABB084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15</w:t>
            </w:r>
          </w:p>
        </w:tc>
      </w:tr>
      <w:tr w:rsidR="00335F6D" w:rsidRPr="007D05ED" w14:paraId="24309ED2" w14:textId="77777777" w:rsidTr="008F2CD1">
        <w:trPr>
          <w:trHeight w:val="207"/>
        </w:trPr>
        <w:tc>
          <w:tcPr>
            <w:tcW w:w="2547" w:type="dxa"/>
            <w:shd w:val="clear" w:color="auto" w:fill="auto"/>
            <w:noWrap/>
            <w:hideMark/>
          </w:tcPr>
          <w:p w14:paraId="3A7B6F0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ال</w:t>
            </w:r>
            <w:r w:rsidRPr="007D05ED">
              <w:rPr>
                <w:sz w:val="18"/>
                <w:szCs w:val="18"/>
                <w:rtl/>
                <w:lang w:eastAsia="en-CA"/>
              </w:rPr>
              <w:t>تبريد</w:t>
            </w:r>
          </w:p>
        </w:tc>
        <w:tc>
          <w:tcPr>
            <w:tcW w:w="992" w:type="dxa"/>
            <w:shd w:val="clear" w:color="auto" w:fill="auto"/>
            <w:hideMark/>
          </w:tcPr>
          <w:p w14:paraId="2C5ED534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386</w:t>
            </w:r>
          </w:p>
        </w:tc>
        <w:tc>
          <w:tcPr>
            <w:tcW w:w="1418" w:type="dxa"/>
            <w:shd w:val="clear" w:color="auto" w:fill="auto"/>
            <w:hideMark/>
          </w:tcPr>
          <w:p w14:paraId="4D26032E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13,834,437</w:t>
            </w:r>
          </w:p>
        </w:tc>
        <w:tc>
          <w:tcPr>
            <w:tcW w:w="1248" w:type="dxa"/>
            <w:shd w:val="clear" w:color="auto" w:fill="auto"/>
            <w:hideMark/>
          </w:tcPr>
          <w:p w14:paraId="4654ED0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620" w:type="dxa"/>
            <w:shd w:val="clear" w:color="auto" w:fill="auto"/>
            <w:hideMark/>
          </w:tcPr>
          <w:p w14:paraId="43150B6A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7</w:t>
            </w:r>
          </w:p>
        </w:tc>
        <w:tc>
          <w:tcPr>
            <w:tcW w:w="1530" w:type="dxa"/>
            <w:shd w:val="clear" w:color="auto" w:fill="auto"/>
            <w:hideMark/>
          </w:tcPr>
          <w:p w14:paraId="1963C95C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21</w:t>
            </w:r>
          </w:p>
        </w:tc>
      </w:tr>
      <w:tr w:rsidR="00335F6D" w:rsidRPr="007D05ED" w14:paraId="474742D5" w14:textId="77777777" w:rsidTr="008F2CD1">
        <w:trPr>
          <w:trHeight w:val="207"/>
        </w:trPr>
        <w:tc>
          <w:tcPr>
            <w:tcW w:w="2547" w:type="dxa"/>
            <w:shd w:val="clear" w:color="auto" w:fill="auto"/>
            <w:hideMark/>
          </w:tcPr>
          <w:p w14:paraId="7849B44E" w14:textId="110F43B2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قطاعات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sz w:val="18"/>
                <w:szCs w:val="18"/>
                <w:rtl/>
                <w:lang w:eastAsia="en-CA"/>
              </w:rPr>
              <w:t>متعددة</w:t>
            </w:r>
          </w:p>
        </w:tc>
        <w:tc>
          <w:tcPr>
            <w:tcW w:w="992" w:type="dxa"/>
            <w:shd w:val="clear" w:color="auto" w:fill="auto"/>
            <w:hideMark/>
          </w:tcPr>
          <w:p w14:paraId="3E97024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283</w:t>
            </w:r>
          </w:p>
        </w:tc>
        <w:tc>
          <w:tcPr>
            <w:tcW w:w="1418" w:type="dxa"/>
            <w:shd w:val="clear" w:color="auto" w:fill="auto"/>
            <w:hideMark/>
          </w:tcPr>
          <w:p w14:paraId="423E636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21,969,992</w:t>
            </w:r>
          </w:p>
        </w:tc>
        <w:tc>
          <w:tcPr>
            <w:tcW w:w="1248" w:type="dxa"/>
            <w:shd w:val="clear" w:color="auto" w:fill="auto"/>
            <w:hideMark/>
          </w:tcPr>
          <w:p w14:paraId="6E7981C6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620" w:type="dxa"/>
            <w:shd w:val="clear" w:color="auto" w:fill="auto"/>
            <w:hideMark/>
          </w:tcPr>
          <w:p w14:paraId="46746AB6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</w:t>
            </w:r>
          </w:p>
        </w:tc>
        <w:tc>
          <w:tcPr>
            <w:tcW w:w="1530" w:type="dxa"/>
            <w:shd w:val="clear" w:color="auto" w:fill="auto"/>
            <w:hideMark/>
          </w:tcPr>
          <w:p w14:paraId="7B2EA39A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15</w:t>
            </w:r>
          </w:p>
        </w:tc>
      </w:tr>
      <w:tr w:rsidR="00335F6D" w:rsidRPr="007D05ED" w14:paraId="537A6743" w14:textId="77777777" w:rsidTr="008F2CD1">
        <w:trPr>
          <w:trHeight w:val="207"/>
        </w:trPr>
        <w:tc>
          <w:tcPr>
            <w:tcW w:w="2547" w:type="dxa"/>
            <w:shd w:val="clear" w:color="auto" w:fill="auto"/>
            <w:hideMark/>
          </w:tcPr>
          <w:p w14:paraId="13DBB0D6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المذيبات</w:t>
            </w:r>
          </w:p>
        </w:tc>
        <w:tc>
          <w:tcPr>
            <w:tcW w:w="992" w:type="dxa"/>
            <w:shd w:val="clear" w:color="auto" w:fill="auto"/>
            <w:hideMark/>
          </w:tcPr>
          <w:p w14:paraId="6E1BB1D8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57</w:t>
            </w:r>
          </w:p>
        </w:tc>
        <w:tc>
          <w:tcPr>
            <w:tcW w:w="1418" w:type="dxa"/>
            <w:shd w:val="clear" w:color="auto" w:fill="auto"/>
            <w:hideMark/>
          </w:tcPr>
          <w:p w14:paraId="37829CD6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2,127,098</w:t>
            </w:r>
          </w:p>
        </w:tc>
        <w:tc>
          <w:tcPr>
            <w:tcW w:w="1248" w:type="dxa"/>
            <w:shd w:val="clear" w:color="auto" w:fill="auto"/>
            <w:hideMark/>
          </w:tcPr>
          <w:p w14:paraId="28C790D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620" w:type="dxa"/>
            <w:shd w:val="clear" w:color="auto" w:fill="auto"/>
            <w:hideMark/>
          </w:tcPr>
          <w:p w14:paraId="0B0C4C7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6</w:t>
            </w:r>
          </w:p>
        </w:tc>
        <w:tc>
          <w:tcPr>
            <w:tcW w:w="1530" w:type="dxa"/>
            <w:shd w:val="clear" w:color="auto" w:fill="auto"/>
            <w:hideMark/>
          </w:tcPr>
          <w:p w14:paraId="71DD57B3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25</w:t>
            </w:r>
          </w:p>
        </w:tc>
      </w:tr>
      <w:tr w:rsidR="00335F6D" w:rsidRPr="007D05ED" w14:paraId="3CF71BB5" w14:textId="77777777" w:rsidTr="008F2CD1">
        <w:trPr>
          <w:trHeight w:val="207"/>
        </w:trPr>
        <w:tc>
          <w:tcPr>
            <w:tcW w:w="2547" w:type="dxa"/>
            <w:shd w:val="clear" w:color="auto" w:fill="auto"/>
            <w:hideMark/>
          </w:tcPr>
          <w:p w14:paraId="19D84B49" w14:textId="75A2C24D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مواد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sz w:val="18"/>
                <w:szCs w:val="18"/>
                <w:rtl/>
                <w:lang w:eastAsia="en-CA"/>
              </w:rPr>
              <w:t>التعقيم</w:t>
            </w:r>
          </w:p>
        </w:tc>
        <w:tc>
          <w:tcPr>
            <w:tcW w:w="992" w:type="dxa"/>
            <w:shd w:val="clear" w:color="auto" w:fill="auto"/>
            <w:hideMark/>
          </w:tcPr>
          <w:p w14:paraId="19CCF01C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14:paraId="66242BAD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5,000</w:t>
            </w:r>
          </w:p>
        </w:tc>
        <w:tc>
          <w:tcPr>
            <w:tcW w:w="1248" w:type="dxa"/>
            <w:shd w:val="clear" w:color="auto" w:fill="auto"/>
            <w:hideMark/>
          </w:tcPr>
          <w:p w14:paraId="14AC6CF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620" w:type="dxa"/>
            <w:shd w:val="clear" w:color="auto" w:fill="auto"/>
            <w:hideMark/>
          </w:tcPr>
          <w:p w14:paraId="35DCB61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</w:t>
            </w:r>
          </w:p>
        </w:tc>
        <w:tc>
          <w:tcPr>
            <w:tcW w:w="1530" w:type="dxa"/>
            <w:shd w:val="clear" w:color="auto" w:fill="auto"/>
            <w:hideMark/>
          </w:tcPr>
          <w:p w14:paraId="6F417374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9</w:t>
            </w:r>
          </w:p>
        </w:tc>
      </w:tr>
      <w:tr w:rsidR="00335F6D" w:rsidRPr="007D05ED" w14:paraId="580592BD" w14:textId="77777777" w:rsidTr="008F2CD1">
        <w:trPr>
          <w:trHeight w:val="207"/>
        </w:trPr>
        <w:tc>
          <w:tcPr>
            <w:tcW w:w="9355" w:type="dxa"/>
            <w:gridSpan w:val="6"/>
            <w:shd w:val="clear" w:color="auto" w:fill="auto"/>
            <w:noWrap/>
            <w:hideMark/>
          </w:tcPr>
          <w:p w14:paraId="6EEEBE40" w14:textId="02F4F511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lastRenderedPageBreak/>
              <w:t>خصائص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التنفيذ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</w:p>
        </w:tc>
      </w:tr>
      <w:tr w:rsidR="00335F6D" w:rsidRPr="007D05ED" w14:paraId="2E3B4BEC" w14:textId="77777777" w:rsidTr="008F2CD1">
        <w:trPr>
          <w:trHeight w:val="207"/>
        </w:trPr>
        <w:tc>
          <w:tcPr>
            <w:tcW w:w="2547" w:type="dxa"/>
            <w:shd w:val="clear" w:color="auto" w:fill="auto"/>
            <w:noWrap/>
            <w:hideMark/>
          </w:tcPr>
          <w:p w14:paraId="68DB2F4E" w14:textId="26A43659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تنفيذ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الوكالة</w:t>
            </w:r>
          </w:p>
        </w:tc>
        <w:tc>
          <w:tcPr>
            <w:tcW w:w="992" w:type="dxa"/>
            <w:shd w:val="clear" w:color="auto" w:fill="auto"/>
            <w:hideMark/>
          </w:tcPr>
          <w:p w14:paraId="3BB2AA96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1,556</w:t>
            </w:r>
          </w:p>
        </w:tc>
        <w:tc>
          <w:tcPr>
            <w:tcW w:w="1418" w:type="dxa"/>
            <w:shd w:val="clear" w:color="auto" w:fill="auto"/>
            <w:hideMark/>
          </w:tcPr>
          <w:p w14:paraId="504721D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74,900,376</w:t>
            </w:r>
          </w:p>
        </w:tc>
        <w:tc>
          <w:tcPr>
            <w:tcW w:w="1248" w:type="dxa"/>
            <w:shd w:val="clear" w:color="auto" w:fill="auto"/>
            <w:hideMark/>
          </w:tcPr>
          <w:p w14:paraId="53EB38A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99</w:t>
            </w:r>
          </w:p>
        </w:tc>
        <w:tc>
          <w:tcPr>
            <w:tcW w:w="1620" w:type="dxa"/>
            <w:shd w:val="clear" w:color="auto" w:fill="auto"/>
            <w:hideMark/>
          </w:tcPr>
          <w:p w14:paraId="01E889C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7</w:t>
            </w:r>
          </w:p>
        </w:tc>
        <w:tc>
          <w:tcPr>
            <w:tcW w:w="1530" w:type="dxa"/>
            <w:shd w:val="clear" w:color="auto" w:fill="auto"/>
            <w:hideMark/>
          </w:tcPr>
          <w:p w14:paraId="50FA527C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22</w:t>
            </w:r>
          </w:p>
        </w:tc>
      </w:tr>
      <w:tr w:rsidR="00335F6D" w:rsidRPr="007D05ED" w14:paraId="4B49E6EA" w14:textId="77777777" w:rsidTr="008F2CD1">
        <w:trPr>
          <w:trHeight w:val="207"/>
        </w:trPr>
        <w:tc>
          <w:tcPr>
            <w:tcW w:w="2547" w:type="dxa"/>
            <w:shd w:val="clear" w:color="auto" w:fill="auto"/>
            <w:noWrap/>
            <w:hideMark/>
          </w:tcPr>
          <w:p w14:paraId="33DC644B" w14:textId="30B16425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تنفيذ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وطني</w:t>
            </w:r>
          </w:p>
        </w:tc>
        <w:tc>
          <w:tcPr>
            <w:tcW w:w="992" w:type="dxa"/>
            <w:shd w:val="clear" w:color="auto" w:fill="auto"/>
            <w:hideMark/>
          </w:tcPr>
          <w:p w14:paraId="290056A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229</w:t>
            </w:r>
          </w:p>
        </w:tc>
        <w:tc>
          <w:tcPr>
            <w:tcW w:w="1418" w:type="dxa"/>
            <w:shd w:val="clear" w:color="auto" w:fill="auto"/>
            <w:hideMark/>
          </w:tcPr>
          <w:p w14:paraId="0D083FF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15,976,306</w:t>
            </w:r>
          </w:p>
        </w:tc>
        <w:tc>
          <w:tcPr>
            <w:tcW w:w="1248" w:type="dxa"/>
            <w:shd w:val="clear" w:color="auto" w:fill="auto"/>
            <w:hideMark/>
          </w:tcPr>
          <w:p w14:paraId="108AF30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97</w:t>
            </w:r>
          </w:p>
        </w:tc>
        <w:tc>
          <w:tcPr>
            <w:tcW w:w="1620" w:type="dxa"/>
            <w:shd w:val="clear" w:color="auto" w:fill="auto"/>
            <w:hideMark/>
          </w:tcPr>
          <w:p w14:paraId="3D98FBAD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11</w:t>
            </w:r>
          </w:p>
        </w:tc>
        <w:tc>
          <w:tcPr>
            <w:tcW w:w="1530" w:type="dxa"/>
            <w:shd w:val="clear" w:color="auto" w:fill="auto"/>
            <w:hideMark/>
          </w:tcPr>
          <w:p w14:paraId="30FBE9ED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30</w:t>
            </w:r>
          </w:p>
        </w:tc>
      </w:tr>
      <w:tr w:rsidR="00335F6D" w:rsidRPr="007D05ED" w14:paraId="5D4D5834" w14:textId="77777777" w:rsidTr="008F2CD1">
        <w:trPr>
          <w:trHeight w:val="207"/>
        </w:trPr>
        <w:tc>
          <w:tcPr>
            <w:tcW w:w="9355" w:type="dxa"/>
            <w:gridSpan w:val="6"/>
            <w:shd w:val="clear" w:color="auto" w:fill="auto"/>
            <w:noWrap/>
            <w:hideMark/>
          </w:tcPr>
          <w:p w14:paraId="6D2C733A" w14:textId="154FDCE5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طريقة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الصرف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</w:p>
        </w:tc>
      </w:tr>
      <w:tr w:rsidR="00335F6D" w:rsidRPr="007D05ED" w14:paraId="4FFC7140" w14:textId="77777777" w:rsidTr="008F2CD1">
        <w:trPr>
          <w:trHeight w:val="207"/>
        </w:trPr>
        <w:tc>
          <w:tcPr>
            <w:tcW w:w="2547" w:type="dxa"/>
            <w:shd w:val="clear" w:color="auto" w:fill="auto"/>
            <w:noWrap/>
            <w:hideMark/>
          </w:tcPr>
          <w:p w14:paraId="7B3D9E86" w14:textId="4DD5608E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أثناء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التنفيذ</w:t>
            </w:r>
          </w:p>
        </w:tc>
        <w:tc>
          <w:tcPr>
            <w:tcW w:w="992" w:type="dxa"/>
            <w:shd w:val="clear" w:color="auto" w:fill="auto"/>
            <w:hideMark/>
          </w:tcPr>
          <w:p w14:paraId="05F7808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1,775</w:t>
            </w:r>
          </w:p>
        </w:tc>
        <w:tc>
          <w:tcPr>
            <w:tcW w:w="1418" w:type="dxa"/>
            <w:shd w:val="clear" w:color="auto" w:fill="auto"/>
            <w:hideMark/>
          </w:tcPr>
          <w:p w14:paraId="0309983A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89,275,221</w:t>
            </w:r>
          </w:p>
        </w:tc>
        <w:tc>
          <w:tcPr>
            <w:tcW w:w="1248" w:type="dxa"/>
            <w:shd w:val="clear" w:color="auto" w:fill="auto"/>
            <w:hideMark/>
          </w:tcPr>
          <w:p w14:paraId="2221A7DD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99</w:t>
            </w:r>
          </w:p>
        </w:tc>
        <w:tc>
          <w:tcPr>
            <w:tcW w:w="1620" w:type="dxa"/>
            <w:shd w:val="clear" w:color="auto" w:fill="auto"/>
            <w:hideMark/>
          </w:tcPr>
          <w:p w14:paraId="0031850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8</w:t>
            </w:r>
          </w:p>
        </w:tc>
        <w:tc>
          <w:tcPr>
            <w:tcW w:w="1530" w:type="dxa"/>
            <w:shd w:val="clear" w:color="auto" w:fill="auto"/>
            <w:hideMark/>
          </w:tcPr>
          <w:p w14:paraId="06C85F4B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23</w:t>
            </w:r>
          </w:p>
        </w:tc>
      </w:tr>
      <w:tr w:rsidR="00335F6D" w:rsidRPr="007D05ED" w14:paraId="26DDA4AB" w14:textId="77777777" w:rsidTr="008F2CD1">
        <w:trPr>
          <w:trHeight w:val="207"/>
        </w:trPr>
        <w:tc>
          <w:tcPr>
            <w:tcW w:w="2547" w:type="dxa"/>
            <w:shd w:val="clear" w:color="auto" w:fill="auto"/>
            <w:noWrap/>
            <w:hideMark/>
          </w:tcPr>
          <w:p w14:paraId="22918487" w14:textId="4E020B0D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بعد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التنفيذ</w:t>
            </w:r>
          </w:p>
        </w:tc>
        <w:tc>
          <w:tcPr>
            <w:tcW w:w="992" w:type="dxa"/>
            <w:shd w:val="clear" w:color="auto" w:fill="auto"/>
            <w:hideMark/>
          </w:tcPr>
          <w:p w14:paraId="4395E2E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6</w:t>
            </w:r>
          </w:p>
        </w:tc>
        <w:tc>
          <w:tcPr>
            <w:tcW w:w="1418" w:type="dxa"/>
            <w:shd w:val="clear" w:color="auto" w:fill="auto"/>
            <w:hideMark/>
          </w:tcPr>
          <w:p w14:paraId="682E395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899,752</w:t>
            </w:r>
          </w:p>
        </w:tc>
        <w:tc>
          <w:tcPr>
            <w:tcW w:w="1248" w:type="dxa"/>
            <w:shd w:val="clear" w:color="auto" w:fill="auto"/>
            <w:hideMark/>
          </w:tcPr>
          <w:p w14:paraId="505AA9C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620" w:type="dxa"/>
            <w:shd w:val="clear" w:color="auto" w:fill="auto"/>
            <w:hideMark/>
          </w:tcPr>
          <w:p w14:paraId="412F2136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7</w:t>
            </w:r>
          </w:p>
        </w:tc>
        <w:tc>
          <w:tcPr>
            <w:tcW w:w="1530" w:type="dxa"/>
            <w:shd w:val="clear" w:color="auto" w:fill="auto"/>
            <w:hideMark/>
          </w:tcPr>
          <w:p w14:paraId="4819F52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21</w:t>
            </w:r>
          </w:p>
        </w:tc>
      </w:tr>
      <w:tr w:rsidR="00335F6D" w:rsidRPr="007D05ED" w14:paraId="31855804" w14:textId="77777777" w:rsidTr="008F2CD1">
        <w:trPr>
          <w:trHeight w:val="207"/>
        </w:trPr>
        <w:tc>
          <w:tcPr>
            <w:tcW w:w="2547" w:type="dxa"/>
            <w:shd w:val="clear" w:color="auto" w:fill="auto"/>
            <w:noWrap/>
            <w:hideMark/>
          </w:tcPr>
          <w:p w14:paraId="2002F802" w14:textId="6F5249AB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التمويل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بأثر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رجعي</w:t>
            </w:r>
          </w:p>
        </w:tc>
        <w:tc>
          <w:tcPr>
            <w:tcW w:w="992" w:type="dxa"/>
            <w:shd w:val="clear" w:color="auto" w:fill="auto"/>
            <w:hideMark/>
          </w:tcPr>
          <w:p w14:paraId="2CF12DE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3B7BEF0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248" w:type="dxa"/>
            <w:shd w:val="clear" w:color="auto" w:fill="auto"/>
            <w:hideMark/>
          </w:tcPr>
          <w:p w14:paraId="1C8EE5F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311A2F6B" w14:textId="50AFA65A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530" w:type="dxa"/>
            <w:shd w:val="clear" w:color="auto" w:fill="auto"/>
            <w:hideMark/>
          </w:tcPr>
          <w:p w14:paraId="5499F629" w14:textId="3F217F9B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12A33EAD" w14:textId="77777777" w:rsidTr="008F2CD1">
        <w:trPr>
          <w:trHeight w:val="207"/>
        </w:trPr>
        <w:tc>
          <w:tcPr>
            <w:tcW w:w="2547" w:type="dxa"/>
            <w:shd w:val="clear" w:color="auto" w:fill="auto"/>
            <w:noWrap/>
            <w:hideMark/>
          </w:tcPr>
          <w:p w14:paraId="638E521D" w14:textId="783C59A0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البلد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إلى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المستفيدين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النهائيين</w:t>
            </w:r>
          </w:p>
        </w:tc>
        <w:tc>
          <w:tcPr>
            <w:tcW w:w="992" w:type="dxa"/>
            <w:shd w:val="clear" w:color="auto" w:fill="auto"/>
            <w:hideMark/>
          </w:tcPr>
          <w:p w14:paraId="65F1195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auto"/>
            <w:hideMark/>
          </w:tcPr>
          <w:p w14:paraId="6D672E7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701,709</w:t>
            </w:r>
          </w:p>
        </w:tc>
        <w:tc>
          <w:tcPr>
            <w:tcW w:w="1248" w:type="dxa"/>
            <w:shd w:val="clear" w:color="auto" w:fill="auto"/>
            <w:hideMark/>
          </w:tcPr>
          <w:p w14:paraId="2A6FA7F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100</w:t>
            </w:r>
          </w:p>
        </w:tc>
        <w:tc>
          <w:tcPr>
            <w:tcW w:w="1620" w:type="dxa"/>
            <w:shd w:val="clear" w:color="auto" w:fill="auto"/>
            <w:hideMark/>
          </w:tcPr>
          <w:p w14:paraId="188A67F3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5</w:t>
            </w:r>
          </w:p>
        </w:tc>
        <w:tc>
          <w:tcPr>
            <w:tcW w:w="1530" w:type="dxa"/>
            <w:shd w:val="clear" w:color="auto" w:fill="auto"/>
            <w:hideMark/>
          </w:tcPr>
          <w:p w14:paraId="10C28CE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29</w:t>
            </w:r>
          </w:p>
        </w:tc>
      </w:tr>
    </w:tbl>
    <w:p w14:paraId="1BA82966" w14:textId="25FABBEE" w:rsidR="00335F6D" w:rsidRPr="00290A18" w:rsidRDefault="00335F6D" w:rsidP="00335F6D">
      <w:pPr>
        <w:pStyle w:val="Heading1"/>
        <w:bidi/>
        <w:spacing w:before="240"/>
        <w:rPr>
          <w:sz w:val="26"/>
          <w:szCs w:val="26"/>
          <w:rtl/>
        </w:rPr>
      </w:pPr>
      <w:r w:rsidRPr="00290A18">
        <w:rPr>
          <w:sz w:val="26"/>
          <w:szCs w:val="26"/>
          <w:rtl/>
        </w:rPr>
        <w:t>يبلغ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متوسط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الوقت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الاعتماد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حتى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الصرف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الأول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لأنشطة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إعداد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ثمانية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أشهر.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وتم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إنجاز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الأنشطة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التحضيرية،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المتوسط،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بعد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23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شهرًا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اعتمادها.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وبشكل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عام،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تم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صرف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99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المئة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الأموال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المعتمدة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للأنشطة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التحضيرية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المنجزة.</w:t>
      </w:r>
    </w:p>
    <w:p w14:paraId="1D48EA86" w14:textId="1DD55558" w:rsidR="00335F6D" w:rsidRPr="00290A18" w:rsidRDefault="00335F6D" w:rsidP="00335F6D">
      <w:pPr>
        <w:pStyle w:val="Footer"/>
        <w:keepNext/>
        <w:keepLines/>
        <w:tabs>
          <w:tab w:val="clear" w:pos="4320"/>
          <w:tab w:val="clear" w:pos="8640"/>
        </w:tabs>
        <w:bidi/>
        <w:rPr>
          <w:b/>
          <w:bCs/>
          <w:sz w:val="26"/>
          <w:szCs w:val="26"/>
          <w:rtl/>
        </w:rPr>
      </w:pPr>
      <w:r w:rsidRPr="00290A18">
        <w:rPr>
          <w:b/>
          <w:bCs/>
          <w:sz w:val="26"/>
          <w:szCs w:val="26"/>
          <w:rtl/>
        </w:rPr>
        <w:t>المشروعات</w:t>
      </w:r>
      <w:r w:rsidR="00954B2D">
        <w:rPr>
          <w:b/>
          <w:bCs/>
          <w:sz w:val="26"/>
          <w:szCs w:val="26"/>
          <w:rtl/>
        </w:rPr>
        <w:t xml:space="preserve"> </w:t>
      </w:r>
      <w:r w:rsidRPr="00290A18">
        <w:rPr>
          <w:b/>
          <w:bCs/>
          <w:sz w:val="26"/>
          <w:szCs w:val="26"/>
          <w:rtl/>
        </w:rPr>
        <w:t>الجارية</w:t>
      </w:r>
    </w:p>
    <w:p w14:paraId="1159E090" w14:textId="1BDC9A3B" w:rsidR="00335F6D" w:rsidRPr="00290A18" w:rsidRDefault="00335F6D" w:rsidP="00335F6D">
      <w:pPr>
        <w:pStyle w:val="Heading1"/>
        <w:keepNext/>
        <w:keepLines/>
        <w:bidi/>
        <w:spacing w:before="240"/>
        <w:rPr>
          <w:bCs/>
          <w:sz w:val="26"/>
          <w:szCs w:val="26"/>
          <w:u w:val="single"/>
          <w:rtl/>
        </w:rPr>
      </w:pPr>
      <w:r w:rsidRPr="00290A18">
        <w:rPr>
          <w:sz w:val="26"/>
          <w:szCs w:val="26"/>
          <w:rtl/>
        </w:rPr>
        <w:t>كان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هناك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حوالي</w:t>
      </w:r>
      <w:r w:rsidR="00954B2D">
        <w:rPr>
          <w:sz w:val="26"/>
          <w:szCs w:val="26"/>
          <w:rtl/>
        </w:rPr>
        <w:t xml:space="preserve"> </w:t>
      </w:r>
      <w:r>
        <w:rPr>
          <w:sz w:val="26"/>
          <w:szCs w:val="26"/>
        </w:rPr>
        <w:t>859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مشروعًا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قيد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التنفيذ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نهاية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عام</w:t>
      </w:r>
      <w:r w:rsidR="00954B2D">
        <w:rPr>
          <w:sz w:val="26"/>
          <w:szCs w:val="26"/>
          <w:rtl/>
        </w:rPr>
        <w:t xml:space="preserve"> </w:t>
      </w:r>
      <w:r>
        <w:rPr>
          <w:sz w:val="26"/>
          <w:szCs w:val="26"/>
        </w:rPr>
        <w:t>2023</w:t>
      </w:r>
      <w:r w:rsidRPr="00290A18">
        <w:rPr>
          <w:sz w:val="26"/>
          <w:szCs w:val="26"/>
          <w:rtl/>
        </w:rPr>
        <w:t>.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وتقدم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الجداول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5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إلى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7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معلومات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عن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الأنشطة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الاستثمارية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وغير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الاستثمارية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وإعداد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الجاري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تنفيذها.</w:t>
      </w:r>
    </w:p>
    <w:p w14:paraId="4008AB89" w14:textId="2BC3E0FB" w:rsidR="00335F6D" w:rsidRPr="00290A18" w:rsidRDefault="00335F6D" w:rsidP="00335F6D">
      <w:pPr>
        <w:pStyle w:val="Heading2"/>
        <w:keepNext/>
        <w:keepLines/>
        <w:numPr>
          <w:ilvl w:val="0"/>
          <w:numId w:val="0"/>
        </w:numPr>
        <w:bidi/>
        <w:spacing w:after="0"/>
        <w:rPr>
          <w:bCs/>
          <w:sz w:val="26"/>
          <w:szCs w:val="26"/>
          <w:u w:val="single"/>
          <w:rtl/>
        </w:rPr>
      </w:pPr>
      <w:r w:rsidRPr="00290A18">
        <w:rPr>
          <w:bCs/>
          <w:sz w:val="26"/>
          <w:szCs w:val="26"/>
          <w:u w:val="single"/>
          <w:rtl/>
        </w:rPr>
        <w:t>المشروعات</w:t>
      </w:r>
      <w:r w:rsidR="00954B2D">
        <w:rPr>
          <w:bCs/>
          <w:sz w:val="26"/>
          <w:szCs w:val="26"/>
          <w:u w:val="single"/>
          <w:rtl/>
        </w:rPr>
        <w:t xml:space="preserve"> </w:t>
      </w:r>
      <w:r w:rsidRPr="00290A18">
        <w:rPr>
          <w:bCs/>
          <w:sz w:val="26"/>
          <w:szCs w:val="26"/>
          <w:u w:val="single"/>
          <w:rtl/>
        </w:rPr>
        <w:t>الاستثمارية</w:t>
      </w:r>
      <w:r w:rsidR="00954B2D">
        <w:rPr>
          <w:bCs/>
          <w:sz w:val="26"/>
          <w:szCs w:val="26"/>
          <w:u w:val="single"/>
          <w:rtl/>
        </w:rPr>
        <w:t xml:space="preserve"> </w:t>
      </w:r>
      <w:r w:rsidRPr="00290A18">
        <w:rPr>
          <w:bCs/>
          <w:sz w:val="26"/>
          <w:szCs w:val="26"/>
          <w:u w:val="single"/>
          <w:rtl/>
        </w:rPr>
        <w:t>الجارية</w:t>
      </w:r>
    </w:p>
    <w:p w14:paraId="27A97B97" w14:textId="44FA7012" w:rsidR="00335F6D" w:rsidRPr="00290A18" w:rsidRDefault="00335F6D" w:rsidP="00335F6D">
      <w:pPr>
        <w:pStyle w:val="Heading1"/>
        <w:keepNext/>
        <w:keepLines/>
        <w:bidi/>
        <w:spacing w:before="240"/>
        <w:rPr>
          <w:sz w:val="26"/>
          <w:szCs w:val="26"/>
          <w:rtl/>
        </w:rPr>
      </w:pPr>
      <w:r w:rsidRPr="00290A18">
        <w:rPr>
          <w:sz w:val="26"/>
          <w:szCs w:val="26"/>
          <w:rtl/>
        </w:rPr>
        <w:t>يعرض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الجدول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5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معلومات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عن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حالة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الاستثمارية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الجاري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تنفيذها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حسب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المنطقة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والقطاع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وخصائص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التنفيذ.</w:t>
      </w:r>
    </w:p>
    <w:p w14:paraId="2BF71B03" w14:textId="7E0A2E05" w:rsidR="00335F6D" w:rsidRPr="00290A18" w:rsidRDefault="00335F6D" w:rsidP="00335F6D">
      <w:pPr>
        <w:pStyle w:val="subhead"/>
        <w:keepNext/>
        <w:bidi/>
        <w:jc w:val="left"/>
        <w:rPr>
          <w:b/>
          <w:sz w:val="26"/>
          <w:szCs w:val="26"/>
          <w:lang w:val="en-CA"/>
        </w:rPr>
      </w:pPr>
      <w:r w:rsidRPr="00290A18">
        <w:rPr>
          <w:b/>
          <w:bCs/>
          <w:sz w:val="26"/>
          <w:szCs w:val="26"/>
          <w:rtl/>
          <w:lang w:val="en-CA"/>
        </w:rPr>
        <w:t>الجدول</w:t>
      </w:r>
      <w:r w:rsidR="00954B2D">
        <w:rPr>
          <w:b/>
          <w:sz w:val="26"/>
          <w:szCs w:val="26"/>
          <w:rtl/>
        </w:rPr>
        <w:t xml:space="preserve"> </w:t>
      </w:r>
      <w:r w:rsidRPr="00290A18">
        <w:rPr>
          <w:b/>
          <w:sz w:val="26"/>
          <w:szCs w:val="26"/>
        </w:rPr>
        <w:t>-</w:t>
      </w:r>
      <w:r w:rsidRPr="00290A18">
        <w:rPr>
          <w:b/>
          <w:sz w:val="26"/>
          <w:szCs w:val="26"/>
          <w:lang w:val="en-CA"/>
        </w:rPr>
        <w:t>5</w:t>
      </w:r>
      <w:r w:rsidR="00954B2D">
        <w:rPr>
          <w:b/>
          <w:sz w:val="26"/>
          <w:szCs w:val="26"/>
          <w:rtl/>
          <w:lang w:val="en-CA"/>
        </w:rPr>
        <w:t xml:space="preserve"> </w:t>
      </w:r>
      <w:r w:rsidRPr="00290A18">
        <w:rPr>
          <w:b/>
          <w:bCs/>
          <w:sz w:val="26"/>
          <w:szCs w:val="26"/>
          <w:rtl/>
          <w:lang w:val="en-CA"/>
        </w:rPr>
        <w:t>المشروعات</w:t>
      </w:r>
      <w:r w:rsidR="00954B2D">
        <w:rPr>
          <w:b/>
          <w:bCs/>
          <w:sz w:val="26"/>
          <w:szCs w:val="26"/>
          <w:rtl/>
          <w:lang w:val="en-CA"/>
        </w:rPr>
        <w:t xml:space="preserve"> </w:t>
      </w:r>
      <w:r w:rsidRPr="00290A18">
        <w:rPr>
          <w:b/>
          <w:bCs/>
          <w:sz w:val="26"/>
          <w:szCs w:val="26"/>
          <w:rtl/>
          <w:lang w:val="en-CA"/>
        </w:rPr>
        <w:t>الاستثمارية</w:t>
      </w:r>
      <w:r w:rsidR="00954B2D">
        <w:rPr>
          <w:b/>
          <w:bCs/>
          <w:sz w:val="26"/>
          <w:szCs w:val="26"/>
          <w:rtl/>
          <w:lang w:val="en-CA"/>
        </w:rPr>
        <w:t xml:space="preserve"> </w:t>
      </w:r>
      <w:r w:rsidRPr="00290A18">
        <w:rPr>
          <w:b/>
          <w:bCs/>
          <w:sz w:val="26"/>
          <w:szCs w:val="26"/>
          <w:rtl/>
          <w:lang w:val="en-CA"/>
        </w:rPr>
        <w:t>التراكمية</w:t>
      </w:r>
      <w:r w:rsidR="00954B2D">
        <w:rPr>
          <w:b/>
          <w:bCs/>
          <w:sz w:val="26"/>
          <w:szCs w:val="26"/>
          <w:rtl/>
          <w:lang w:val="en-CA"/>
        </w:rPr>
        <w:t xml:space="preserve"> </w:t>
      </w:r>
      <w:r w:rsidRPr="00290A18">
        <w:rPr>
          <w:b/>
          <w:bCs/>
          <w:sz w:val="26"/>
          <w:szCs w:val="26"/>
          <w:rtl/>
          <w:lang w:val="en-CA"/>
        </w:rPr>
        <w:t>الجارية</w:t>
      </w:r>
    </w:p>
    <w:tbl>
      <w:tblPr>
        <w:bidiVisual/>
        <w:tblW w:w="10828" w:type="dxa"/>
        <w:jc w:val="center"/>
        <w:tblLook w:val="04A0" w:firstRow="1" w:lastRow="0" w:firstColumn="1" w:lastColumn="0" w:noHBand="0" w:noVBand="1"/>
      </w:tblPr>
      <w:tblGrid>
        <w:gridCol w:w="1855"/>
        <w:gridCol w:w="792"/>
        <w:gridCol w:w="1127"/>
        <w:gridCol w:w="866"/>
        <w:gridCol w:w="907"/>
        <w:gridCol w:w="877"/>
        <w:gridCol w:w="1172"/>
        <w:gridCol w:w="982"/>
        <w:gridCol w:w="948"/>
        <w:gridCol w:w="1339"/>
      </w:tblGrid>
      <w:tr w:rsidR="00335F6D" w:rsidRPr="007D05ED" w14:paraId="39199882" w14:textId="77777777" w:rsidTr="008F2CD1">
        <w:trPr>
          <w:trHeight w:val="1134"/>
          <w:tblHeader/>
          <w:jc w:val="center"/>
        </w:trPr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3FCAF" w14:textId="77777777" w:rsidR="00335F6D" w:rsidRPr="007D05ED" w:rsidRDefault="00335F6D" w:rsidP="008F2CD1">
            <w:pPr>
              <w:bidi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>
              <w:rPr>
                <w:b/>
                <w:bCs/>
                <w:sz w:val="18"/>
                <w:szCs w:val="18"/>
                <w:rtl/>
                <w:lang w:eastAsia="en-CA"/>
              </w:rPr>
              <w:t>البند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1A10F" w14:textId="44699C2F" w:rsidR="00335F6D" w:rsidRPr="007D05ED" w:rsidRDefault="00335F6D" w:rsidP="008F2CD1">
            <w:pPr>
              <w:bidi/>
              <w:ind w:left="-105" w:right="-105"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>
              <w:rPr>
                <w:b/>
                <w:bCs/>
                <w:sz w:val="18"/>
                <w:szCs w:val="18"/>
                <w:rtl/>
                <w:lang w:eastAsia="en-CA"/>
              </w:rPr>
              <w:t>عدد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المشرو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ع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ات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CB455" w14:textId="613E934F" w:rsidR="00335F6D" w:rsidRDefault="00335F6D" w:rsidP="008F2CD1">
            <w:pPr>
              <w:bidi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الأموال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المعتمدة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ب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الإضافة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إلى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التسوية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</w:p>
          <w:p w14:paraId="22FF12B2" w14:textId="59D0190D" w:rsidR="00335F6D" w:rsidRPr="007D05ED" w:rsidRDefault="00335F6D" w:rsidP="008F2CD1">
            <w:pPr>
              <w:bidi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>
              <w:rPr>
                <w:b/>
                <w:bCs/>
                <w:sz w:val="18"/>
                <w:szCs w:val="18"/>
                <w:rtl/>
                <w:lang w:eastAsia="en-CA"/>
              </w:rPr>
              <w:t>(دولار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أمريكي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D0D35" w14:textId="6F5B4637" w:rsidR="00335F6D" w:rsidRPr="007D05ED" w:rsidRDefault="00335F6D" w:rsidP="008F2CD1">
            <w:pPr>
              <w:bidi/>
              <w:ind w:left="-101" w:right="-142"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نسبه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</w:p>
          <w:p w14:paraId="0E707C3B" w14:textId="22774E58" w:rsidR="00335F6D" w:rsidRPr="007D05ED" w:rsidRDefault="00335F6D" w:rsidP="008F2CD1">
            <w:pPr>
              <w:bidi/>
              <w:ind w:left="-139" w:right="-142"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الأموال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المصروفة</w:t>
            </w:r>
          </w:p>
          <w:p w14:paraId="0C5A8BF9" w14:textId="77777777" w:rsidR="00335F6D" w:rsidRPr="007D05ED" w:rsidRDefault="00335F6D" w:rsidP="008F2CD1">
            <w:pPr>
              <w:bidi/>
              <w:ind w:left="-101" w:right="-142"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(%)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88D34" w14:textId="299EDFFA" w:rsidR="00335F6D" w:rsidRPr="007D05ED" w:rsidRDefault="00335F6D" w:rsidP="008F2CD1">
            <w:pPr>
              <w:bidi/>
              <w:ind w:left="-120" w:right="-62"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>
              <w:rPr>
                <w:b/>
                <w:bCs/>
                <w:sz w:val="18"/>
                <w:szCs w:val="18"/>
                <w:rtl/>
                <w:lang w:eastAsia="en-CA"/>
              </w:rPr>
              <w:t>عدد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المشرو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ع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ات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التي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تصرف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DAAC8" w14:textId="497A3C6F" w:rsidR="00335F6D" w:rsidRPr="007D05ED" w:rsidRDefault="00335F6D" w:rsidP="008F2CD1">
            <w:pPr>
              <w:bidi/>
              <w:ind w:left="-170" w:right="-154"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نسبه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</w:p>
          <w:p w14:paraId="465D788C" w14:textId="1F3EF041" w:rsidR="00335F6D" w:rsidRPr="007D05ED" w:rsidRDefault="00335F6D" w:rsidP="008F2CD1">
            <w:pPr>
              <w:bidi/>
              <w:ind w:left="-170" w:right="-154"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>
              <w:rPr>
                <w:b/>
                <w:bCs/>
                <w:sz w:val="18"/>
                <w:szCs w:val="18"/>
                <w:rtl/>
                <w:lang w:eastAsia="en-CA"/>
              </w:rPr>
              <w:t>المشرو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ع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ات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التي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تصرف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(%)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66E0D" w14:textId="7BB3218B" w:rsidR="00335F6D" w:rsidRPr="007D05ED" w:rsidRDefault="00335F6D" w:rsidP="008F2CD1">
            <w:pPr>
              <w:bidi/>
              <w:ind w:left="-109" w:right="-63"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متوسط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عدد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الأشهر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منذ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الاعتماد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حتى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الصرف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الأول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89E5F" w14:textId="229CFC03" w:rsidR="00335F6D" w:rsidRPr="007D05ED" w:rsidRDefault="00335F6D" w:rsidP="008F2CD1">
            <w:pPr>
              <w:bidi/>
              <w:ind w:left="-125" w:right="-109"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متوسط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عدد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الأشهر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منذ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الاعتماد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حتى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الإنجاز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المحدد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في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التخطيط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07E73" w14:textId="5CC00253" w:rsidR="00335F6D" w:rsidRPr="007D05ED" w:rsidRDefault="00335F6D" w:rsidP="008F2CD1">
            <w:pPr>
              <w:bidi/>
              <w:ind w:left="-118" w:right="-166"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متوسط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طول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مدة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</w:p>
          <w:p w14:paraId="487FD6BF" w14:textId="5C1B941D" w:rsidR="00335F6D" w:rsidRPr="007D05ED" w:rsidRDefault="00335F6D" w:rsidP="008F2CD1">
            <w:pPr>
              <w:bidi/>
              <w:ind w:left="-118" w:right="-166"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التأخير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في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إنجاز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المشروع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المخطط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له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E3679" w14:textId="10F201D2" w:rsidR="00335F6D" w:rsidRPr="007D05ED" w:rsidRDefault="00335F6D" w:rsidP="008F2CD1">
            <w:pPr>
              <w:bidi/>
              <w:ind w:left="-180" w:right="-136"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فعالية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التكلفة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الإجمالية</w:t>
            </w:r>
          </w:p>
          <w:p w14:paraId="185CBF0A" w14:textId="2B860AAD" w:rsidR="00335F6D" w:rsidRPr="007D05ED" w:rsidRDefault="00335F6D" w:rsidP="008F2CD1">
            <w:pPr>
              <w:bidi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للصندوق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(دولار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أمريكي/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كيلوجرام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)*</w:t>
            </w:r>
          </w:p>
        </w:tc>
      </w:tr>
      <w:tr w:rsidR="00335F6D" w:rsidRPr="007D05ED" w14:paraId="301A038D" w14:textId="77777777" w:rsidTr="008F2CD1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FC7DB5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المجموع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6F515C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bookmarkStart w:id="3" w:name="_Hlk179064084"/>
            <w:r w:rsidRPr="00970F45">
              <w:rPr>
                <w:b/>
                <w:bCs/>
                <w:sz w:val="18"/>
                <w:szCs w:val="18"/>
              </w:rPr>
              <w:t>286</w:t>
            </w:r>
            <w:bookmarkEnd w:id="3"/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9110A2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970F45">
              <w:rPr>
                <w:b/>
                <w:bCs/>
                <w:sz w:val="18"/>
                <w:szCs w:val="18"/>
              </w:rPr>
              <w:t>267,096,506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380B5D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970F45">
              <w:rPr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18D9EF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970F45">
              <w:rPr>
                <w:b/>
                <w:bCs/>
                <w:sz w:val="18"/>
                <w:szCs w:val="18"/>
              </w:rPr>
              <w:t>160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6D75EC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970F45">
              <w:rPr>
                <w:b/>
                <w:bCs/>
                <w:sz w:val="18"/>
                <w:szCs w:val="18"/>
              </w:rPr>
              <w:t>56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51BF3E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970F45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228591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970F45">
              <w:rPr>
                <w:b/>
                <w:bCs/>
                <w:sz w:val="18"/>
                <w:szCs w:val="18"/>
              </w:rPr>
              <w:t>46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6ACF91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970F45">
              <w:rPr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A99085" w14:textId="4C72B0F6" w:rsidR="00335F6D" w:rsidRPr="007D05ED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970F45">
              <w:rPr>
                <w:b/>
                <w:bCs/>
                <w:sz w:val="18"/>
                <w:szCs w:val="18"/>
              </w:rPr>
              <w:t>15.79</w:t>
            </w:r>
            <w:r w:rsidR="00954B2D">
              <w:rPr>
                <w:b/>
                <w:bCs/>
                <w:sz w:val="18"/>
                <w:szCs w:val="18"/>
                <w:rtl/>
              </w:rPr>
              <w:t xml:space="preserve"> </w:t>
            </w:r>
          </w:p>
        </w:tc>
      </w:tr>
      <w:tr w:rsidR="00335F6D" w:rsidRPr="007D05ED" w14:paraId="4C1A506D" w14:textId="77777777" w:rsidTr="008F2CD1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1071744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>
              <w:rPr>
                <w:b/>
                <w:bCs/>
                <w:sz w:val="18"/>
                <w:szCs w:val="18"/>
                <w:rtl/>
                <w:lang w:eastAsia="en-CA"/>
              </w:rPr>
              <w:t>ال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منطقة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14887F" w14:textId="77777777" w:rsidR="00335F6D" w:rsidRPr="007D05ED" w:rsidRDefault="00335F6D" w:rsidP="008F2CD1">
            <w:pPr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C54AE1" w14:textId="77777777" w:rsidR="00335F6D" w:rsidRPr="007D05ED" w:rsidRDefault="00335F6D" w:rsidP="008F2CD1">
            <w:pPr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D64BF0" w14:textId="77777777" w:rsidR="00335F6D" w:rsidRPr="007D05ED" w:rsidRDefault="00335F6D" w:rsidP="008F2CD1">
            <w:pPr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2C2ADB" w14:textId="77777777" w:rsidR="00335F6D" w:rsidRPr="007D05ED" w:rsidRDefault="00335F6D" w:rsidP="008F2CD1">
            <w:pPr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74BFEA" w14:textId="77777777" w:rsidR="00335F6D" w:rsidRPr="007D05ED" w:rsidRDefault="00335F6D" w:rsidP="008F2CD1">
            <w:pPr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F3623B" w14:textId="77777777" w:rsidR="00335F6D" w:rsidRPr="007D05ED" w:rsidRDefault="00335F6D" w:rsidP="008F2CD1">
            <w:pPr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0C2C67" w14:textId="77777777" w:rsidR="00335F6D" w:rsidRPr="007D05ED" w:rsidRDefault="00335F6D" w:rsidP="008F2CD1">
            <w:pPr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104363" w14:textId="77777777" w:rsidR="00335F6D" w:rsidRPr="007D05ED" w:rsidRDefault="00335F6D" w:rsidP="008F2CD1">
            <w:pPr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3F5E9E2" w14:textId="5F16B041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 xml:space="preserve"> </w:t>
            </w:r>
          </w:p>
        </w:tc>
      </w:tr>
      <w:tr w:rsidR="00335F6D" w:rsidRPr="007D05ED" w14:paraId="5F694959" w14:textId="77777777" w:rsidTr="008F2CD1">
        <w:trPr>
          <w:trHeight w:val="204"/>
          <w:jc w:val="center"/>
        </w:trPr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8C50D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أفريقيا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055F5B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79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28027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38,631,819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F2A7D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1D56BE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55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9591FD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70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0E5E04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13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39A7C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50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E56AF4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27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451CA8" w14:textId="050A43FD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37.55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335F6D" w:rsidRPr="007D05ED" w14:paraId="043F1BB2" w14:textId="77777777" w:rsidTr="008F2CD1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2FBFF5" w14:textId="45941723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آسيا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والمحيط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الهادئ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E41808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116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7AD8AE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177,338,061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D742BB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27F0A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62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470B2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53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83DFFD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34BA5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DC5AE4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7AFC7" w14:textId="40D910FF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13.27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335F6D" w:rsidRPr="007D05ED" w14:paraId="7F0ADCD7" w14:textId="77777777" w:rsidTr="008F2CD1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162A33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أوروبا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5D924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17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C1D75B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6,464,099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6F99EB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54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70C0BD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9EC994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71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A8387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8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89FC5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A1DB9D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17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72D966" w14:textId="2E15654D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25.04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335F6D" w:rsidRPr="007D05ED" w14:paraId="479C3764" w14:textId="77777777" w:rsidTr="008F2CD1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C72C8C" w14:textId="7D719633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أمريكا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اللاتينية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ومنطقة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البحر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الكاريبي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04EE3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74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33C1B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44,662,527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9C895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4D96FD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A62D38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42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2197DC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9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CB9696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5CACCC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5DB959" w14:textId="44ED5D44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19.80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335F6D" w:rsidRPr="007D05ED" w14:paraId="6A0B2202" w14:textId="77777777" w:rsidTr="008F2CD1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05C9AC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عالمي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16BD3A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66299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55952B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483EE8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A20B2C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9355F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570E9F" w14:textId="1C81F2FD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D8D4AF" w14:textId="6437DC30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641F22" w14:textId="00AD1DE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2D61BC0C" w14:textId="77777777" w:rsidTr="008F2CD1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8248B94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>
              <w:rPr>
                <w:b/>
                <w:bCs/>
                <w:sz w:val="18"/>
                <w:szCs w:val="18"/>
                <w:rtl/>
                <w:lang w:eastAsia="en-CA"/>
              </w:rPr>
              <w:t>ال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قطاع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0B9956" w14:textId="77777777" w:rsidR="00335F6D" w:rsidRPr="007D05ED" w:rsidRDefault="00335F6D" w:rsidP="008F2CD1">
            <w:pPr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0659A7" w14:textId="77777777" w:rsidR="00335F6D" w:rsidRPr="007D05ED" w:rsidRDefault="00335F6D" w:rsidP="008F2CD1">
            <w:pPr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AA143D" w14:textId="77777777" w:rsidR="00335F6D" w:rsidRPr="007D05ED" w:rsidRDefault="00335F6D" w:rsidP="008F2CD1">
            <w:pPr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D74751" w14:textId="77777777" w:rsidR="00335F6D" w:rsidRPr="007D05ED" w:rsidRDefault="00335F6D" w:rsidP="008F2CD1">
            <w:pPr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D7EE07" w14:textId="77777777" w:rsidR="00335F6D" w:rsidRPr="007D05ED" w:rsidRDefault="00335F6D" w:rsidP="008F2CD1">
            <w:pPr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D36945" w14:textId="77777777" w:rsidR="00335F6D" w:rsidRPr="007D05ED" w:rsidRDefault="00335F6D" w:rsidP="008F2CD1">
            <w:pPr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7A5707" w14:textId="77777777" w:rsidR="00335F6D" w:rsidRPr="007D05ED" w:rsidRDefault="00335F6D" w:rsidP="008F2CD1">
            <w:pPr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699503" w14:textId="77777777" w:rsidR="00335F6D" w:rsidRPr="007D05ED" w:rsidRDefault="00335F6D" w:rsidP="008F2CD1">
            <w:pPr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7867C76" w14:textId="7A930744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 xml:space="preserve"> </w:t>
            </w:r>
          </w:p>
        </w:tc>
      </w:tr>
      <w:tr w:rsidR="00335F6D" w:rsidRPr="007D05ED" w14:paraId="603D20DF" w14:textId="77777777" w:rsidTr="008F2CD1">
        <w:trPr>
          <w:trHeight w:val="204"/>
          <w:jc w:val="center"/>
        </w:trPr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77D188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الإيروسول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AE1896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F20596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CD363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A4C27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C4AF16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7DBBC0" w14:textId="66927256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98B002" w14:textId="7FAAA81A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A50EED" w14:textId="03476256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3A578A" w14:textId="2146953D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0540BED4" w14:textId="77777777" w:rsidTr="008F2CD1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22FFC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التدمير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BA427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93ACCA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587CA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B2E024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4DBE3C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87F90F" w14:textId="1BD12432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6A988E" w14:textId="0AD83E46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6B4CD7" w14:textId="4D454B3B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6F91FF" w14:textId="74E2A9A1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6676DBB1" w14:textId="77777777" w:rsidTr="008F2CD1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E580AB" w14:textId="731375C0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5D77C6">
              <w:rPr>
                <w:sz w:val="18"/>
                <w:szCs w:val="18"/>
                <w:rtl/>
                <w:lang w:eastAsia="en-CA"/>
              </w:rPr>
              <w:t>الكفاءة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5D77C6">
              <w:rPr>
                <w:sz w:val="18"/>
                <w:szCs w:val="18"/>
                <w:rtl/>
                <w:lang w:eastAsia="en-CA"/>
              </w:rPr>
              <w:t>في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5D77C6">
              <w:rPr>
                <w:sz w:val="18"/>
                <w:szCs w:val="18"/>
                <w:rtl/>
                <w:lang w:eastAsia="en-CA"/>
              </w:rPr>
              <w:t>استخدام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5D77C6">
              <w:rPr>
                <w:sz w:val="18"/>
                <w:szCs w:val="18"/>
                <w:rtl/>
                <w:lang w:eastAsia="en-CA"/>
              </w:rPr>
              <w:t>الطاقة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85D5B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63E2A3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FA39F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8DAB4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F02BF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D28707" w14:textId="2CB18E14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930683" w14:textId="68FF53B6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6DA9CE" w14:textId="4EFDAA0F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1811FC" w14:textId="4E8C1C5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6F0E47A2" w14:textId="77777777" w:rsidTr="008F2CD1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D70BE9" w14:textId="4BB19C6A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مكافحة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الحريق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F0D816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9EBA4D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5E14FB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57C88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B40F9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C646E8" w14:textId="2A9EF52E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9AF738" w14:textId="781B04F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0AD705" w14:textId="247C17A0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E78CB9" w14:textId="55DE1E7C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496E9486" w14:textId="77777777" w:rsidTr="008F2CD1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DEF50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ال</w:t>
            </w:r>
            <w:r w:rsidRPr="007D05ED">
              <w:rPr>
                <w:sz w:val="18"/>
                <w:szCs w:val="18"/>
                <w:rtl/>
                <w:lang w:eastAsia="en-CA"/>
              </w:rPr>
              <w:t>رغوة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C06C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4DFC2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D04768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501A54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0ECF2E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2EC6D5" w14:textId="6BE35E54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8EADA2" w14:textId="730497A0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A816A7" w14:textId="4F217031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79CB07" w14:textId="51F43F46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305FDBC8" w14:textId="77777777" w:rsidTr="008F2CD1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44AF5F" w14:textId="18BDF878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مواد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sz w:val="18"/>
                <w:szCs w:val="18"/>
                <w:rtl/>
                <w:lang w:eastAsia="en-CA"/>
              </w:rPr>
              <w:t>التبخير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08AF6C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3E88E4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1677AE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FA3AC8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ADEC1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4600BE" w14:textId="3B6E4CAE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977E8B" w14:textId="0CD9D518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DE8EB6" w14:textId="304640B1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15AB77" w14:textId="508D6A5A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2CFDA9B3" w14:textId="77777777" w:rsidTr="008F2CD1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7F628B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الهالون</w:t>
            </w:r>
            <w:r>
              <w:rPr>
                <w:sz w:val="18"/>
                <w:szCs w:val="18"/>
                <w:rtl/>
                <w:lang w:eastAsia="en-CA"/>
              </w:rPr>
              <w:t>ات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F454F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6DA70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AEBDFE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BBA76B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128E2A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E49003" w14:textId="17E37B6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75AA1D" w14:textId="1B5C5EAA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0C1173" w14:textId="7595E80A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062671" w14:textId="29F63491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48ABC8F0" w14:textId="77777777" w:rsidTr="008F2CD1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63FA0B" w14:textId="176FD61B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خطة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التخفيض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التدريجي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sz w:val="18"/>
                <w:szCs w:val="18"/>
                <w:rtl/>
                <w:lang w:eastAsia="en-CA"/>
              </w:rPr>
              <w:t>للمواد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sz w:val="18"/>
                <w:szCs w:val="18"/>
                <w:rtl/>
                <w:lang w:eastAsia="en-CA"/>
              </w:rPr>
              <w:t>الهيدروفلوروكربونية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7C2C73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45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C1F0F3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18,865,695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456476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2BAF9A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FC6B4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AC75CE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5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30591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D5DD5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98DEE6" w14:textId="0DD5B0E3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5.31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335F6D" w:rsidRPr="007D05ED" w14:paraId="3A3B0C59" w14:textId="77777777" w:rsidTr="008F2CD1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487F8D" w14:textId="5866ED1A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قطاعات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متعددة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51E7F6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3CBADC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D95DD8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F1EBBA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ED2A9E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88C663" w14:textId="292D0DB4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2FBFBE" w14:textId="2C110285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DBDEEC" w14:textId="789454CE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03EA2A" w14:textId="566755D4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2F7DC230" w14:textId="77777777" w:rsidTr="008F2CD1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5589ED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أخرى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99098A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0FAEB3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ADF26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3835B4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70F24B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0BD332" w14:textId="27B3AF79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B1D9E1" w14:textId="6EAEF690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004B1D" w14:textId="32A3265C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4E8CD7" w14:textId="76E08BB9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5B489A6D" w14:textId="77777777" w:rsidTr="008F2CD1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8F7A1E" w14:textId="57B135A6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خطة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sz w:val="18"/>
                <w:szCs w:val="18"/>
                <w:rtl/>
                <w:lang w:eastAsia="en-CA"/>
              </w:rPr>
              <w:t>الإزالة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4C79BC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234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E6FAEA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200,764,649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349FC6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E254AE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D78AAD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66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EFE52B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375FB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5EBE33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B38D83" w14:textId="4DDF86FF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27.62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335F6D" w:rsidRPr="007D05ED" w14:paraId="4E19E7B7" w14:textId="77777777" w:rsidTr="008F2CD1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593E83" w14:textId="3662F585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عامل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sz w:val="18"/>
                <w:szCs w:val="18"/>
                <w:rtl/>
                <w:lang w:eastAsia="en-CA"/>
              </w:rPr>
              <w:t>التصنيع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BFE52D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C7FB63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03F18A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55F62D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D1FB4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A1E623" w14:textId="5D25A468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06C144" w14:textId="76B70F5E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31291E" w14:textId="06CF2A5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032E75" w14:textId="648C4C89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2706D909" w14:textId="77777777" w:rsidTr="008F2CD1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DB2D9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ال</w:t>
            </w:r>
            <w:r w:rsidRPr="007D05ED">
              <w:rPr>
                <w:sz w:val="18"/>
                <w:szCs w:val="18"/>
                <w:rtl/>
                <w:lang w:eastAsia="en-CA"/>
              </w:rPr>
              <w:t>إنتاج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702EED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C521BA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44,997,213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AB981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51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F5803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43C49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50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D9F188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16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3C0FA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63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DF171A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72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862A05" w14:textId="25B4726C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7.57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335F6D" w:rsidRPr="007D05ED" w14:paraId="3090ACAE" w14:textId="77777777" w:rsidTr="008F2CD1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C0F23B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ال</w:t>
            </w:r>
            <w:r w:rsidRPr="007D05ED">
              <w:rPr>
                <w:sz w:val="18"/>
                <w:szCs w:val="18"/>
                <w:rtl/>
                <w:lang w:eastAsia="en-CA"/>
              </w:rPr>
              <w:t>تبريد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19919C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5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F3CEC8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2,468,949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50C8F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71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3989D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68B63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80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2465E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653E2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57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0E611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AEAF88" w14:textId="225C8D83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17.19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335F6D" w:rsidRPr="007D05ED" w14:paraId="3A2DFB5C" w14:textId="77777777" w:rsidTr="008F2CD1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3D527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المذيبات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92B053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831FFE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6F23D3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BE1EB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AE535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BEFA4D" w14:textId="4549A72C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955ECC" w14:textId="36C7FDCE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6297A4" w14:textId="61109393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605F20" w14:textId="43844644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1E56588F" w14:textId="77777777" w:rsidTr="008F2CD1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10BCC2" w14:textId="40D61191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مواد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sz w:val="18"/>
                <w:szCs w:val="18"/>
                <w:rtl/>
                <w:lang w:eastAsia="en-CA"/>
              </w:rPr>
              <w:t>التعقيم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262B2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5163DC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70C4B8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37798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3CCEE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D99476" w14:textId="3ADE2FE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213CF9" w14:textId="55CE2D76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2CE896" w14:textId="2A44037E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E38AF2" w14:textId="4A280F74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3F35BB2E" w14:textId="77777777" w:rsidTr="008F2CD1">
        <w:trPr>
          <w:trHeight w:val="65"/>
          <w:jc w:val="center"/>
        </w:trPr>
        <w:tc>
          <w:tcPr>
            <w:tcW w:w="373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1901620" w14:textId="705C9A82" w:rsidR="00335F6D" w:rsidRPr="007D05ED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lastRenderedPageBreak/>
              <w:t>خصائص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التنفيذ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ADC1F6" w14:textId="77777777" w:rsidR="00335F6D" w:rsidRPr="007D05ED" w:rsidRDefault="00335F6D" w:rsidP="008F2CD1">
            <w:pPr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F6C96C" w14:textId="77777777" w:rsidR="00335F6D" w:rsidRPr="007D05ED" w:rsidRDefault="00335F6D" w:rsidP="008F2CD1">
            <w:pPr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99D98D" w14:textId="77777777" w:rsidR="00335F6D" w:rsidRPr="007D05ED" w:rsidRDefault="00335F6D" w:rsidP="008F2CD1">
            <w:pPr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3BBB3C" w14:textId="77777777" w:rsidR="00335F6D" w:rsidRPr="007D05ED" w:rsidRDefault="00335F6D" w:rsidP="008F2CD1">
            <w:pPr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8AAB6F" w14:textId="77777777" w:rsidR="00335F6D" w:rsidRPr="007D05ED" w:rsidRDefault="00335F6D" w:rsidP="008F2CD1">
            <w:pPr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DFBBD5" w14:textId="77777777" w:rsidR="00335F6D" w:rsidRPr="007D05ED" w:rsidRDefault="00335F6D" w:rsidP="008F2CD1">
            <w:pPr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835B38A" w14:textId="411D8E8A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 xml:space="preserve"> </w:t>
            </w:r>
          </w:p>
        </w:tc>
      </w:tr>
      <w:tr w:rsidR="00335F6D" w:rsidRPr="007D05ED" w14:paraId="51BBD603" w14:textId="77777777" w:rsidTr="008F2CD1">
        <w:trPr>
          <w:trHeight w:val="204"/>
          <w:jc w:val="center"/>
        </w:trPr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5AABE8" w14:textId="55ED3A30" w:rsidR="00335F6D" w:rsidRPr="007D05ED" w:rsidRDefault="00335F6D" w:rsidP="008F2CD1">
            <w:pPr>
              <w:bidi/>
              <w:ind w:right="-108"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تنفيذ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الوكالة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818EBE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194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4DCFFC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146,604,037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30E2E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7D37D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126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D42C58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65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B5DB8C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B470D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48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58BC1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22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33D695" w14:textId="4B9A640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23.90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335F6D" w:rsidRPr="007D05ED" w14:paraId="67503128" w14:textId="77777777" w:rsidTr="008F2CD1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0E20A9" w14:textId="7116CD44" w:rsidR="00335F6D" w:rsidRPr="007D05ED" w:rsidRDefault="00335F6D" w:rsidP="008F2CD1">
            <w:pPr>
              <w:bidi/>
              <w:ind w:right="-108"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تنفيذ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وطني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07B8A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92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42CC0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120,492,469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9A3D2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27D5E3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45101A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37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87767B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16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D9400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79086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435CE9" w14:textId="7494D6B3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11.18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335F6D" w:rsidRPr="007D05ED" w14:paraId="2093E340" w14:textId="77777777" w:rsidTr="008F2CD1">
        <w:trPr>
          <w:trHeight w:val="50"/>
          <w:jc w:val="center"/>
        </w:trPr>
        <w:tc>
          <w:tcPr>
            <w:tcW w:w="10828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A7AB58F" w14:textId="335D8A54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طريقة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الصرف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</w:p>
        </w:tc>
      </w:tr>
      <w:tr w:rsidR="00335F6D" w:rsidRPr="007D05ED" w14:paraId="4BD11298" w14:textId="77777777" w:rsidTr="008F2CD1">
        <w:trPr>
          <w:trHeight w:val="204"/>
          <w:jc w:val="center"/>
        </w:trPr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81DFD8" w14:textId="10C4BBD5" w:rsidR="00335F6D" w:rsidRPr="007D05ED" w:rsidRDefault="00335F6D" w:rsidP="008F2CD1">
            <w:pPr>
              <w:bidi/>
              <w:ind w:right="-108"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أثناء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التنفيذ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755A4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270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1441F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159,220,411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3345B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077FE3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151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C1F69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56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1DD18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11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FB02C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46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A5652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22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25739D" w14:textId="0845B1C2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25.83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335F6D" w:rsidRPr="007D05ED" w14:paraId="5734C0C6" w14:textId="77777777" w:rsidTr="008F2CD1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C332C7" w14:textId="2FA7794E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بعد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التنفيذ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7FC2CE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610963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B20FC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142606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03A12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492683" w14:textId="68B2280A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5739EC" w14:textId="29E26C59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55CD68" w14:textId="73069605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B5CAE0" w14:textId="11678CB4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3135407B" w14:textId="77777777" w:rsidTr="008F2CD1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D45E1F" w14:textId="1633D725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التمويل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بأثر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رجعي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2B9E34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613403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15528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0AB23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62FCC3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877B17" w14:textId="47C04C83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89E851" w14:textId="496092D9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A21F6D" w14:textId="0FECE0BC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9C74AF" w14:textId="0BCFC83C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643FC30F" w14:textId="77777777" w:rsidTr="008F2CD1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F77F88" w14:textId="3EB4A82F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البلد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إلى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المستفيدين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النهائيين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E45DD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16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F2093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107,876,095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57FDE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54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B3B9D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EC644A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56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D02ACB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8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06ABA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50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F2F8F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37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45B50E" w14:textId="5B12E84E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10.04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</w:p>
        </w:tc>
      </w:tr>
    </w:tbl>
    <w:p w14:paraId="7D2B02A4" w14:textId="510E4411" w:rsidR="00335F6D" w:rsidRPr="007D05ED" w:rsidRDefault="00335F6D" w:rsidP="00335F6D">
      <w:pPr>
        <w:pStyle w:val="Header"/>
        <w:bidi/>
        <w:rPr>
          <w:sz w:val="18"/>
          <w:szCs w:val="18"/>
          <w:rtl/>
        </w:rPr>
      </w:pPr>
      <w:r w:rsidRPr="007D05ED">
        <w:rPr>
          <w:sz w:val="18"/>
          <w:szCs w:val="18"/>
          <w:rtl/>
        </w:rPr>
        <w:t>*استنادًا</w:t>
      </w:r>
      <w:r w:rsidR="00954B2D">
        <w:rPr>
          <w:sz w:val="18"/>
          <w:szCs w:val="18"/>
          <w:rtl/>
        </w:rPr>
        <w:t xml:space="preserve"> </w:t>
      </w:r>
      <w:r w:rsidRPr="007D05ED">
        <w:rPr>
          <w:sz w:val="18"/>
          <w:szCs w:val="18"/>
          <w:rtl/>
        </w:rPr>
        <w:t>إلى</w:t>
      </w:r>
      <w:r w:rsidR="00954B2D">
        <w:rPr>
          <w:sz w:val="18"/>
          <w:szCs w:val="18"/>
          <w:rtl/>
        </w:rPr>
        <w:t xml:space="preserve"> </w:t>
      </w:r>
      <w:r w:rsidRPr="007D05ED">
        <w:rPr>
          <w:sz w:val="18"/>
          <w:szCs w:val="18"/>
          <w:rtl/>
        </w:rPr>
        <w:t>المواد</w:t>
      </w:r>
      <w:r w:rsidR="00954B2D">
        <w:rPr>
          <w:sz w:val="18"/>
          <w:szCs w:val="18"/>
          <w:rtl/>
        </w:rPr>
        <w:t xml:space="preserve"> </w:t>
      </w:r>
      <w:r w:rsidRPr="007D05ED">
        <w:rPr>
          <w:sz w:val="18"/>
          <w:szCs w:val="18"/>
          <w:rtl/>
        </w:rPr>
        <w:t>المستنفدة</w:t>
      </w:r>
      <w:r w:rsidR="00954B2D">
        <w:rPr>
          <w:sz w:val="18"/>
          <w:szCs w:val="18"/>
          <w:rtl/>
        </w:rPr>
        <w:t xml:space="preserve"> </w:t>
      </w:r>
      <w:r w:rsidRPr="007D05ED">
        <w:rPr>
          <w:sz w:val="18"/>
          <w:szCs w:val="18"/>
          <w:rtl/>
        </w:rPr>
        <w:t>للأوزون</w:t>
      </w:r>
      <w:r w:rsidR="00954B2D">
        <w:rPr>
          <w:sz w:val="18"/>
          <w:szCs w:val="18"/>
          <w:rtl/>
        </w:rPr>
        <w:t xml:space="preserve"> </w:t>
      </w:r>
      <w:r w:rsidRPr="007D05ED">
        <w:rPr>
          <w:sz w:val="18"/>
          <w:szCs w:val="18"/>
          <w:rtl/>
        </w:rPr>
        <w:t>التي</w:t>
      </w:r>
      <w:r w:rsidR="00954B2D">
        <w:rPr>
          <w:sz w:val="18"/>
          <w:szCs w:val="18"/>
          <w:rtl/>
        </w:rPr>
        <w:t xml:space="preserve"> </w:t>
      </w:r>
      <w:r w:rsidRPr="007D05ED">
        <w:rPr>
          <w:sz w:val="18"/>
          <w:szCs w:val="18"/>
          <w:rtl/>
        </w:rPr>
        <w:t>سيتم</w:t>
      </w:r>
      <w:r w:rsidR="00954B2D">
        <w:rPr>
          <w:sz w:val="18"/>
          <w:szCs w:val="18"/>
          <w:rtl/>
        </w:rPr>
        <w:t xml:space="preserve"> </w:t>
      </w:r>
      <w:r>
        <w:rPr>
          <w:sz w:val="18"/>
          <w:szCs w:val="18"/>
          <w:rtl/>
        </w:rPr>
        <w:t>إزالتها</w:t>
      </w:r>
      <w:r w:rsidR="00954B2D">
        <w:rPr>
          <w:sz w:val="18"/>
          <w:szCs w:val="18"/>
          <w:rtl/>
        </w:rPr>
        <w:t xml:space="preserve"> </w:t>
      </w:r>
      <w:r w:rsidRPr="007D05ED">
        <w:rPr>
          <w:sz w:val="18"/>
          <w:szCs w:val="18"/>
          <w:rtl/>
        </w:rPr>
        <w:t>تدريجيًا</w:t>
      </w:r>
      <w:r w:rsidR="00954B2D">
        <w:rPr>
          <w:sz w:val="18"/>
          <w:szCs w:val="18"/>
          <w:rtl/>
        </w:rPr>
        <w:t xml:space="preserve"> </w:t>
      </w:r>
      <w:r w:rsidRPr="007D05ED">
        <w:rPr>
          <w:sz w:val="18"/>
          <w:szCs w:val="18"/>
          <w:rtl/>
        </w:rPr>
        <w:t>وفقًا</w:t>
      </w:r>
      <w:r w:rsidR="00954B2D">
        <w:rPr>
          <w:sz w:val="18"/>
          <w:szCs w:val="18"/>
          <w:rtl/>
        </w:rPr>
        <w:t xml:space="preserve"> </w:t>
      </w:r>
      <w:r w:rsidRPr="007D05ED">
        <w:rPr>
          <w:sz w:val="18"/>
          <w:szCs w:val="18"/>
          <w:rtl/>
        </w:rPr>
        <w:t>للمقترح.</w:t>
      </w:r>
    </w:p>
    <w:p w14:paraId="761158DE" w14:textId="536CA9A5" w:rsidR="00335F6D" w:rsidRPr="00290A18" w:rsidRDefault="00335F6D" w:rsidP="00335F6D">
      <w:pPr>
        <w:pStyle w:val="Heading1"/>
        <w:bidi/>
        <w:spacing w:before="240"/>
        <w:rPr>
          <w:sz w:val="26"/>
          <w:szCs w:val="26"/>
          <w:rtl/>
        </w:rPr>
      </w:pPr>
      <w:r w:rsidRPr="00290A18">
        <w:rPr>
          <w:sz w:val="26"/>
          <w:szCs w:val="26"/>
          <w:rtl/>
        </w:rPr>
        <w:t>يوجد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حاليًا</w:t>
      </w:r>
      <w:r w:rsidR="00954B2D">
        <w:rPr>
          <w:sz w:val="26"/>
          <w:szCs w:val="26"/>
          <w:rtl/>
        </w:rPr>
        <w:t xml:space="preserve"> </w:t>
      </w:r>
      <w:r>
        <w:rPr>
          <w:sz w:val="26"/>
          <w:szCs w:val="26"/>
        </w:rPr>
        <w:t>286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مشروعًا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استثماريًا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قيد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التنفيذ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بقيمة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إجمالية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تزيد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على</w:t>
      </w:r>
      <w:r w:rsidR="00954B2D">
        <w:rPr>
          <w:sz w:val="26"/>
          <w:szCs w:val="26"/>
          <w:rtl/>
        </w:rPr>
        <w:t xml:space="preserve"> </w:t>
      </w:r>
      <w:r>
        <w:rPr>
          <w:sz w:val="26"/>
          <w:szCs w:val="26"/>
        </w:rPr>
        <w:t>267.1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مليون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دولارا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أمريكيا.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وتم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بالفعل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صرف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حوالي</w:t>
      </w:r>
      <w:r w:rsidR="00954B2D">
        <w:rPr>
          <w:sz w:val="26"/>
          <w:szCs w:val="26"/>
          <w:rtl/>
        </w:rPr>
        <w:t xml:space="preserve"> </w:t>
      </w:r>
      <w:r>
        <w:rPr>
          <w:sz w:val="26"/>
          <w:szCs w:val="26"/>
        </w:rPr>
        <w:t>38</w:t>
      </w:r>
      <w:r w:rsidRPr="00290A18">
        <w:rPr>
          <w:sz w:val="26"/>
          <w:szCs w:val="26"/>
          <w:rtl/>
        </w:rPr>
        <w:t>%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الأموال.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ويبلغ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متوسط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فعالية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التكلفة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الإجمالية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للمشروعات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الاستثمارية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الجارية</w:t>
      </w:r>
      <w:r w:rsidR="00954B2D">
        <w:rPr>
          <w:sz w:val="26"/>
          <w:szCs w:val="26"/>
          <w:rtl/>
        </w:rPr>
        <w:t xml:space="preserve"> </w:t>
      </w:r>
      <w:r>
        <w:rPr>
          <w:sz w:val="26"/>
          <w:szCs w:val="26"/>
        </w:rPr>
        <w:t>79</w:t>
      </w:r>
      <w:r w:rsidRPr="00290A18">
        <w:rPr>
          <w:sz w:val="26"/>
          <w:szCs w:val="26"/>
          <w:rtl/>
        </w:rPr>
        <w:t>.</w:t>
      </w:r>
      <w:r>
        <w:rPr>
          <w:sz w:val="26"/>
          <w:szCs w:val="26"/>
        </w:rPr>
        <w:t>15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دولارًا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أمريكيًا/</w:t>
      </w:r>
      <w:r>
        <w:rPr>
          <w:sz w:val="26"/>
          <w:szCs w:val="26"/>
          <w:rtl/>
        </w:rPr>
        <w:t>كيلوجرام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قدرات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استنفاد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الأوزون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التي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ستتم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إزالته.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ومتوسط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عدد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الأشهر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منذ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الاعتماد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حتى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الصرف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الأول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هو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11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شهرًا.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ومتوسط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مدة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المشروع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الاستثماري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الجاري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هو</w:t>
      </w:r>
      <w:r w:rsidR="00954B2D">
        <w:rPr>
          <w:sz w:val="26"/>
          <w:szCs w:val="26"/>
          <w:rtl/>
        </w:rPr>
        <w:t xml:space="preserve"> </w:t>
      </w:r>
      <w:r>
        <w:rPr>
          <w:sz w:val="26"/>
          <w:szCs w:val="26"/>
        </w:rPr>
        <w:t>46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شهرًا.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وعادة،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يتم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إنجاز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الاستثمارية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الجارية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بعد</w:t>
      </w:r>
      <w:r w:rsidR="00954B2D">
        <w:rPr>
          <w:sz w:val="26"/>
          <w:szCs w:val="26"/>
          <w:rtl/>
        </w:rPr>
        <w:t xml:space="preserve"> </w:t>
      </w:r>
      <w:r>
        <w:rPr>
          <w:sz w:val="26"/>
          <w:szCs w:val="26"/>
        </w:rPr>
        <w:t>22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شهرًا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الموعد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المحدد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الأصل،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ما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يمكن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اعتباره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متوسط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التأخير.</w:t>
      </w:r>
    </w:p>
    <w:p w14:paraId="128B3044" w14:textId="759C8F42" w:rsidR="00335F6D" w:rsidRPr="00290A18" w:rsidRDefault="00335F6D" w:rsidP="00335F6D">
      <w:pPr>
        <w:suppressAutoHyphens/>
        <w:bidi/>
        <w:rPr>
          <w:bCs/>
          <w:spacing w:val="-3"/>
          <w:sz w:val="26"/>
          <w:szCs w:val="26"/>
          <w:u w:val="single"/>
          <w:rtl/>
        </w:rPr>
      </w:pPr>
      <w:r w:rsidRPr="00290A18">
        <w:rPr>
          <w:bCs/>
          <w:spacing w:val="-3"/>
          <w:sz w:val="26"/>
          <w:szCs w:val="26"/>
          <w:u w:val="single"/>
          <w:rtl/>
        </w:rPr>
        <w:t>المشروعات</w:t>
      </w:r>
      <w:r w:rsidR="00954B2D">
        <w:rPr>
          <w:bCs/>
          <w:spacing w:val="-3"/>
          <w:sz w:val="26"/>
          <w:szCs w:val="26"/>
          <w:u w:val="single"/>
          <w:rtl/>
        </w:rPr>
        <w:t xml:space="preserve"> </w:t>
      </w:r>
      <w:r w:rsidRPr="00290A18">
        <w:rPr>
          <w:bCs/>
          <w:spacing w:val="-3"/>
          <w:sz w:val="26"/>
          <w:szCs w:val="26"/>
          <w:u w:val="single"/>
          <w:rtl/>
        </w:rPr>
        <w:t>غير</w:t>
      </w:r>
      <w:r w:rsidR="00954B2D">
        <w:rPr>
          <w:bCs/>
          <w:spacing w:val="-3"/>
          <w:sz w:val="26"/>
          <w:szCs w:val="26"/>
          <w:u w:val="single"/>
          <w:rtl/>
        </w:rPr>
        <w:t xml:space="preserve"> </w:t>
      </w:r>
      <w:r w:rsidRPr="00290A18">
        <w:rPr>
          <w:bCs/>
          <w:spacing w:val="-3"/>
          <w:sz w:val="26"/>
          <w:szCs w:val="26"/>
          <w:u w:val="single"/>
          <w:rtl/>
        </w:rPr>
        <w:t>الاستثمارية</w:t>
      </w:r>
      <w:r w:rsidR="00954B2D">
        <w:rPr>
          <w:bCs/>
          <w:spacing w:val="-3"/>
          <w:sz w:val="26"/>
          <w:szCs w:val="26"/>
          <w:u w:val="single"/>
          <w:rtl/>
        </w:rPr>
        <w:t xml:space="preserve"> </w:t>
      </w:r>
      <w:r w:rsidRPr="00290A18">
        <w:rPr>
          <w:bCs/>
          <w:spacing w:val="-3"/>
          <w:sz w:val="26"/>
          <w:szCs w:val="26"/>
          <w:u w:val="single"/>
          <w:rtl/>
        </w:rPr>
        <w:t>الجارية</w:t>
      </w:r>
    </w:p>
    <w:p w14:paraId="00C75EAC" w14:textId="7042563E" w:rsidR="00335F6D" w:rsidRPr="00290A18" w:rsidRDefault="00335F6D" w:rsidP="00335F6D">
      <w:pPr>
        <w:pStyle w:val="Heading1"/>
        <w:bidi/>
        <w:spacing w:before="240"/>
        <w:rPr>
          <w:sz w:val="26"/>
          <w:szCs w:val="26"/>
          <w:rtl/>
        </w:rPr>
      </w:pPr>
      <w:r w:rsidRPr="00290A18">
        <w:rPr>
          <w:sz w:val="26"/>
          <w:szCs w:val="26"/>
          <w:rtl/>
        </w:rPr>
        <w:t>يعرض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الجدول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6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معلومات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عن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حالة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غير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الاستثمارية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الجاري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تنفيذها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حسب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المنطقة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والقطاع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وخصائص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التنفيذ.</w:t>
      </w:r>
    </w:p>
    <w:p w14:paraId="7B87A846" w14:textId="5605B516" w:rsidR="00335F6D" w:rsidRPr="00290A18" w:rsidRDefault="00335F6D" w:rsidP="00335F6D">
      <w:pPr>
        <w:keepNext/>
        <w:bidi/>
        <w:rPr>
          <w:b/>
          <w:bCs/>
          <w:sz w:val="26"/>
          <w:szCs w:val="26"/>
          <w:rtl/>
        </w:rPr>
      </w:pPr>
      <w:r w:rsidRPr="00290A18">
        <w:rPr>
          <w:b/>
          <w:bCs/>
          <w:sz w:val="26"/>
          <w:szCs w:val="26"/>
          <w:rtl/>
        </w:rPr>
        <w:t>الجدول</w:t>
      </w:r>
      <w:r w:rsidR="00954B2D">
        <w:rPr>
          <w:b/>
          <w:bCs/>
          <w:sz w:val="26"/>
          <w:szCs w:val="26"/>
          <w:rtl/>
        </w:rPr>
        <w:t xml:space="preserve"> </w:t>
      </w:r>
      <w:r w:rsidRPr="00290A18">
        <w:rPr>
          <w:b/>
          <w:bCs/>
          <w:sz w:val="26"/>
          <w:szCs w:val="26"/>
          <w:rtl/>
        </w:rPr>
        <w:t>6-</w:t>
      </w:r>
      <w:r w:rsidR="00954B2D">
        <w:rPr>
          <w:b/>
          <w:bCs/>
          <w:sz w:val="26"/>
          <w:szCs w:val="26"/>
          <w:rtl/>
        </w:rPr>
        <w:t xml:space="preserve"> </w:t>
      </w:r>
      <w:r w:rsidRPr="00290A18">
        <w:rPr>
          <w:b/>
          <w:bCs/>
          <w:sz w:val="26"/>
          <w:szCs w:val="26"/>
          <w:rtl/>
        </w:rPr>
        <w:t>المشروعات</w:t>
      </w:r>
      <w:r w:rsidR="00954B2D">
        <w:rPr>
          <w:b/>
          <w:bCs/>
          <w:sz w:val="26"/>
          <w:szCs w:val="26"/>
          <w:rtl/>
        </w:rPr>
        <w:t xml:space="preserve"> </w:t>
      </w:r>
      <w:r w:rsidRPr="00290A18">
        <w:rPr>
          <w:b/>
          <w:bCs/>
          <w:sz w:val="26"/>
          <w:szCs w:val="26"/>
          <w:rtl/>
        </w:rPr>
        <w:t>غير</w:t>
      </w:r>
      <w:r w:rsidR="00954B2D">
        <w:rPr>
          <w:b/>
          <w:bCs/>
          <w:sz w:val="26"/>
          <w:szCs w:val="26"/>
          <w:rtl/>
        </w:rPr>
        <w:t xml:space="preserve"> </w:t>
      </w:r>
      <w:r w:rsidRPr="00290A18">
        <w:rPr>
          <w:b/>
          <w:bCs/>
          <w:sz w:val="26"/>
          <w:szCs w:val="26"/>
          <w:rtl/>
        </w:rPr>
        <w:t>الاستثمارية</w:t>
      </w:r>
      <w:r w:rsidR="00954B2D">
        <w:rPr>
          <w:b/>
          <w:bCs/>
          <w:sz w:val="26"/>
          <w:szCs w:val="26"/>
          <w:rtl/>
        </w:rPr>
        <w:t xml:space="preserve"> </w:t>
      </w:r>
      <w:r w:rsidRPr="00290A18">
        <w:rPr>
          <w:b/>
          <w:bCs/>
          <w:sz w:val="26"/>
          <w:szCs w:val="26"/>
          <w:rtl/>
        </w:rPr>
        <w:t>التراكمية</w:t>
      </w:r>
      <w:r w:rsidR="00954B2D">
        <w:rPr>
          <w:b/>
          <w:bCs/>
          <w:sz w:val="26"/>
          <w:szCs w:val="26"/>
          <w:rtl/>
        </w:rPr>
        <w:t xml:space="preserve"> </w:t>
      </w:r>
      <w:r w:rsidRPr="00290A18">
        <w:rPr>
          <w:b/>
          <w:bCs/>
          <w:sz w:val="26"/>
          <w:szCs w:val="26"/>
          <w:rtl/>
        </w:rPr>
        <w:t>الجارية</w:t>
      </w:r>
    </w:p>
    <w:tbl>
      <w:tblPr>
        <w:bidiVisual/>
        <w:tblW w:w="9772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929"/>
        <w:gridCol w:w="913"/>
        <w:gridCol w:w="1080"/>
        <w:gridCol w:w="900"/>
        <w:gridCol w:w="990"/>
        <w:gridCol w:w="900"/>
        <w:gridCol w:w="1080"/>
        <w:gridCol w:w="1080"/>
        <w:gridCol w:w="900"/>
      </w:tblGrid>
      <w:tr w:rsidR="00335F6D" w:rsidRPr="007D05ED" w14:paraId="3E46FDA8" w14:textId="77777777" w:rsidTr="008F2CD1">
        <w:trPr>
          <w:trHeight w:val="961"/>
          <w:tblHeader/>
        </w:trPr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E4F83B0" w14:textId="77777777" w:rsidR="00335F6D" w:rsidRPr="007D05ED" w:rsidRDefault="00335F6D" w:rsidP="008F2CD1">
            <w:pPr>
              <w:bidi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>
              <w:rPr>
                <w:b/>
                <w:bCs/>
                <w:sz w:val="18"/>
                <w:szCs w:val="18"/>
                <w:rtl/>
                <w:lang w:eastAsia="en-CA"/>
              </w:rPr>
              <w:t>البند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B7BB87F" w14:textId="2267C242" w:rsidR="00335F6D" w:rsidRPr="007D05ED" w:rsidRDefault="00335F6D" w:rsidP="008F2CD1">
            <w:pPr>
              <w:bidi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>
              <w:rPr>
                <w:b/>
                <w:bCs/>
                <w:sz w:val="18"/>
                <w:szCs w:val="18"/>
                <w:rtl/>
                <w:lang w:eastAsia="en-CA"/>
              </w:rPr>
              <w:t>عدد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br/>
              <w:t>المشرو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ع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ات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461DDDF" w14:textId="6EB00BC3" w:rsidR="00335F6D" w:rsidRDefault="00335F6D" w:rsidP="008F2CD1">
            <w:pPr>
              <w:bidi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الأموال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المعتمدة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بالإضافة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إلى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التسوية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</w:p>
          <w:p w14:paraId="39895FB2" w14:textId="4F86D9F5" w:rsidR="00335F6D" w:rsidRPr="007D05ED" w:rsidRDefault="00335F6D" w:rsidP="008F2CD1">
            <w:pPr>
              <w:bidi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>
              <w:rPr>
                <w:b/>
                <w:bCs/>
                <w:sz w:val="18"/>
                <w:szCs w:val="18"/>
                <w:rtl/>
                <w:lang w:eastAsia="en-CA"/>
              </w:rPr>
              <w:t>(دولار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أمريكي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6290588" w14:textId="2D9EC4FC" w:rsidR="00335F6D" w:rsidRPr="007D05ED" w:rsidRDefault="00335F6D" w:rsidP="008F2CD1">
            <w:pPr>
              <w:bidi/>
              <w:ind w:left="-102" w:right="-130"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نسبة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br/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لأموال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المصروفة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EC61264" w14:textId="4E4D229B" w:rsidR="00335F6D" w:rsidRPr="007D05ED" w:rsidRDefault="00335F6D" w:rsidP="008F2CD1">
            <w:pPr>
              <w:bidi/>
              <w:ind w:left="-252" w:right="-184"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>
              <w:rPr>
                <w:b/>
                <w:bCs/>
                <w:sz w:val="18"/>
                <w:szCs w:val="18"/>
                <w:rtl/>
                <w:lang w:eastAsia="en-CA"/>
              </w:rPr>
              <w:t>عدد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المشرو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ع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ات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التي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تصرف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FBC53F5" w14:textId="478C5871" w:rsidR="00335F6D" w:rsidRPr="007D05ED" w:rsidRDefault="00335F6D" w:rsidP="008F2CD1">
            <w:pPr>
              <w:bidi/>
              <w:ind w:left="-178" w:right="-116"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نسبة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br/>
              <w:t>المشرو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ع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ات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التي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تصرف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6ED9860" w14:textId="5C8C074D" w:rsidR="00335F6D" w:rsidRPr="007D05ED" w:rsidRDefault="00335F6D" w:rsidP="008F2CD1">
            <w:pPr>
              <w:bidi/>
              <w:ind w:left="-126" w:right="-80"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متوسط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عدد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الأشهر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منذ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الاعتماد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حتى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الصرف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الأول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3FB6175" w14:textId="29DEE3FA" w:rsidR="00335F6D" w:rsidRPr="007D05ED" w:rsidRDefault="00335F6D" w:rsidP="008F2CD1">
            <w:pPr>
              <w:bidi/>
              <w:ind w:left="-122" w:right="-112"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متوسط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عدد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الأشهر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من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ذ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الاعتماد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حتى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الإنجاز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المخطط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له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DD6A363" w14:textId="25D85341" w:rsidR="00335F6D" w:rsidRPr="007D05ED" w:rsidRDefault="00335F6D" w:rsidP="008F2CD1">
            <w:pPr>
              <w:bidi/>
              <w:ind w:left="-108" w:right="-116"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متوسط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مدة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br/>
              <w:t>التأخير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في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إنجاز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المشروع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المخطط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له</w:t>
            </w:r>
          </w:p>
        </w:tc>
      </w:tr>
      <w:tr w:rsidR="00335F6D" w:rsidRPr="007D05ED" w14:paraId="3BEB6192" w14:textId="77777777" w:rsidTr="008F2CD1">
        <w:trPr>
          <w:trHeight w:val="204"/>
        </w:trPr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7DF710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المجموع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7C0345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970F45">
              <w:rPr>
                <w:b/>
                <w:bCs/>
                <w:sz w:val="18"/>
                <w:szCs w:val="18"/>
              </w:rPr>
              <w:t>364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963B78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970F45">
              <w:rPr>
                <w:b/>
                <w:bCs/>
                <w:sz w:val="18"/>
                <w:szCs w:val="18"/>
              </w:rPr>
              <w:t>79,824,710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74366B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970F45">
              <w:rPr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58A02F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970F45">
              <w:rPr>
                <w:b/>
                <w:bCs/>
                <w:sz w:val="18"/>
                <w:szCs w:val="18"/>
              </w:rPr>
              <w:t>145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05E18D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970F45"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AA93B9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970F45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F1EE36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970F45">
              <w:rPr>
                <w:b/>
                <w:bCs/>
                <w:sz w:val="18"/>
                <w:szCs w:val="18"/>
              </w:rPr>
              <w:t>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4C4477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970F45">
              <w:rPr>
                <w:b/>
                <w:bCs/>
                <w:sz w:val="18"/>
                <w:szCs w:val="18"/>
              </w:rPr>
              <w:t>7</w:t>
            </w:r>
          </w:p>
        </w:tc>
      </w:tr>
      <w:tr w:rsidR="00335F6D" w:rsidRPr="007D05ED" w14:paraId="717BA922" w14:textId="77777777" w:rsidTr="008F2CD1">
        <w:trPr>
          <w:trHeight w:val="204"/>
        </w:trPr>
        <w:tc>
          <w:tcPr>
            <w:tcW w:w="19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00AFDCC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>
              <w:rPr>
                <w:b/>
                <w:bCs/>
                <w:sz w:val="18"/>
                <w:szCs w:val="18"/>
                <w:rtl/>
                <w:lang w:eastAsia="en-CA"/>
              </w:rPr>
              <w:t>ال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منطقة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B75A31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0BF6E6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0B9B03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46AA8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0951E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98597E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0AE2EBB" w14:textId="25CBFA97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543B4CA" w14:textId="03C3B2A7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 xml:space="preserve"> </w:t>
            </w:r>
          </w:p>
        </w:tc>
      </w:tr>
      <w:tr w:rsidR="00335F6D" w:rsidRPr="007D05ED" w14:paraId="26BDF91B" w14:textId="77777777" w:rsidTr="008F2CD1">
        <w:trPr>
          <w:trHeight w:val="204"/>
        </w:trPr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1471F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أفريقيا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63F64E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115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ECDA5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15,026,030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800FF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F08B6E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21F6F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0C532C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DF992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0227C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</w:t>
            </w:r>
          </w:p>
        </w:tc>
      </w:tr>
      <w:tr w:rsidR="00335F6D" w:rsidRPr="007D05ED" w14:paraId="24B8538D" w14:textId="77777777" w:rsidTr="008F2CD1">
        <w:trPr>
          <w:trHeight w:val="204"/>
        </w:trPr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0A5088" w14:textId="453D8B62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آسيا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والمحيط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الهادئ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C0556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9A6FF8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32,535,239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C6657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2F8768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70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6A805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56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C96D9C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7EA66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C2A81D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8</w:t>
            </w:r>
          </w:p>
        </w:tc>
      </w:tr>
      <w:tr w:rsidR="00335F6D" w:rsidRPr="007D05ED" w14:paraId="327DD21F" w14:textId="77777777" w:rsidTr="008F2CD1">
        <w:trPr>
          <w:trHeight w:val="204"/>
        </w:trPr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6A1B2B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أوروبا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A11D6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F10D7E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3,588,673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9F934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E127D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C1328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58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BB2D78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CC2DB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016B4A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</w:t>
            </w:r>
          </w:p>
        </w:tc>
      </w:tr>
      <w:tr w:rsidR="00335F6D" w:rsidRPr="007D05ED" w14:paraId="06EEE7A7" w14:textId="77777777" w:rsidTr="008F2CD1">
        <w:trPr>
          <w:trHeight w:val="186"/>
        </w:trPr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F2B9BE" w14:textId="46381786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أمريكا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اللاتينية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ومنطقة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البحر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الكاريبي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CC76A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95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EFD8B3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17,250,168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593F8A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E77C48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97A668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D7ABDD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E90D1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A7C9A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9</w:t>
            </w:r>
          </w:p>
        </w:tc>
      </w:tr>
      <w:tr w:rsidR="00335F6D" w:rsidRPr="007D05ED" w14:paraId="65A718B7" w14:textId="77777777" w:rsidTr="008F2CD1">
        <w:trPr>
          <w:trHeight w:val="204"/>
        </w:trPr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39B42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عالمي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C0344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A1420E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11,424,600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7005E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9E46B4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0B498B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1157C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603D24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16402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</w:tr>
      <w:tr w:rsidR="00335F6D" w:rsidRPr="007D05ED" w14:paraId="2A9CFA53" w14:textId="77777777" w:rsidTr="008F2CD1">
        <w:trPr>
          <w:trHeight w:val="204"/>
        </w:trPr>
        <w:tc>
          <w:tcPr>
            <w:tcW w:w="19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66BFF84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>
              <w:rPr>
                <w:b/>
                <w:bCs/>
                <w:sz w:val="18"/>
                <w:szCs w:val="18"/>
                <w:rtl/>
                <w:lang w:eastAsia="en-CA"/>
              </w:rPr>
              <w:t>ال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قطاع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365F65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F6638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544673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1F638C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3ACD6C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E780BB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04226E7" w14:textId="0AAD24CE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4DB42C3" w14:textId="057F8152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 xml:space="preserve"> </w:t>
            </w:r>
          </w:p>
        </w:tc>
      </w:tr>
      <w:tr w:rsidR="00335F6D" w:rsidRPr="007D05ED" w14:paraId="55E35111" w14:textId="77777777" w:rsidTr="008F2CD1">
        <w:trPr>
          <w:trHeight w:val="204"/>
        </w:trPr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3C009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الإيروسول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EEA048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87A95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778D58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767204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00BF78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BE4B64" w14:textId="5C4E6626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5F0B47" w14:textId="275D153C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40755D" w14:textId="78E8B5AA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2A687D81" w14:textId="77777777" w:rsidTr="008F2CD1">
        <w:trPr>
          <w:trHeight w:val="204"/>
        </w:trPr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A9E2AE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التدمير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69D718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6DA22A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F2F536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B5C4D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4CB2F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796466" w14:textId="72E95E99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0D7445" w14:textId="70158E36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326563" w14:textId="6FA6272C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3FCF2193" w14:textId="77777777" w:rsidTr="008F2CD1">
        <w:trPr>
          <w:trHeight w:val="204"/>
        </w:trPr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A37EFB" w14:textId="51C40EFD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1B7FF9">
              <w:rPr>
                <w:sz w:val="18"/>
                <w:szCs w:val="18"/>
                <w:rtl/>
                <w:lang w:eastAsia="en-CA"/>
              </w:rPr>
              <w:t>الكفاءة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1B7FF9">
              <w:rPr>
                <w:sz w:val="18"/>
                <w:szCs w:val="18"/>
                <w:rtl/>
                <w:lang w:eastAsia="en-CA"/>
              </w:rPr>
              <w:t>في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1B7FF9">
              <w:rPr>
                <w:sz w:val="18"/>
                <w:szCs w:val="18"/>
                <w:rtl/>
                <w:lang w:eastAsia="en-CA"/>
              </w:rPr>
              <w:t>استخدام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1B7FF9">
              <w:rPr>
                <w:sz w:val="18"/>
                <w:szCs w:val="18"/>
                <w:rtl/>
                <w:lang w:eastAsia="en-CA"/>
              </w:rPr>
              <w:t>الطاقة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4B10BD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</w:rPr>
            </w:pPr>
            <w:r w:rsidRPr="00970F45">
              <w:rPr>
                <w:sz w:val="18"/>
                <w:szCs w:val="18"/>
              </w:rPr>
              <w:t>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CE0D4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</w:rPr>
            </w:pPr>
            <w:r w:rsidRPr="00970F45">
              <w:rPr>
                <w:sz w:val="18"/>
                <w:szCs w:val="18"/>
              </w:rPr>
              <w:t>5,302,365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E06F46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19D4C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</w:rPr>
            </w:pPr>
            <w:r w:rsidRPr="00970F4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03C19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</w:rPr>
            </w:pPr>
            <w:r w:rsidRPr="00970F45">
              <w:rPr>
                <w:sz w:val="18"/>
                <w:szCs w:val="18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2575CC" w14:textId="77777777" w:rsidR="00335F6D" w:rsidRDefault="00335F6D" w:rsidP="008F2CD1">
            <w:pPr>
              <w:bidi/>
              <w:jc w:val="left"/>
              <w:rPr>
                <w:sz w:val="18"/>
                <w:szCs w:val="18"/>
                <w:rtl/>
              </w:rPr>
            </w:pPr>
            <w:r w:rsidRPr="00970F45">
              <w:rPr>
                <w:sz w:val="18"/>
                <w:szCs w:val="18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24EDB3" w14:textId="77777777" w:rsidR="00335F6D" w:rsidRDefault="00335F6D" w:rsidP="008F2CD1">
            <w:pPr>
              <w:bidi/>
              <w:jc w:val="left"/>
              <w:rPr>
                <w:sz w:val="18"/>
                <w:szCs w:val="18"/>
                <w:rtl/>
              </w:rPr>
            </w:pPr>
            <w:r w:rsidRPr="00970F45">
              <w:rPr>
                <w:sz w:val="18"/>
                <w:szCs w:val="18"/>
              </w:rPr>
              <w:t>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BFB6A7" w14:textId="77777777" w:rsidR="00335F6D" w:rsidRDefault="00335F6D" w:rsidP="008F2CD1">
            <w:pPr>
              <w:bidi/>
              <w:jc w:val="left"/>
              <w:rPr>
                <w:sz w:val="18"/>
                <w:szCs w:val="18"/>
                <w:rtl/>
              </w:rPr>
            </w:pPr>
            <w:r w:rsidRPr="00970F45">
              <w:rPr>
                <w:sz w:val="18"/>
                <w:szCs w:val="18"/>
              </w:rPr>
              <w:t>1</w:t>
            </w:r>
          </w:p>
        </w:tc>
      </w:tr>
      <w:tr w:rsidR="00335F6D" w:rsidRPr="007D05ED" w14:paraId="5D099781" w14:textId="77777777" w:rsidTr="008F2CD1">
        <w:trPr>
          <w:trHeight w:val="204"/>
        </w:trPr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47D674" w14:textId="6836336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مكافحة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الحريق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FACFA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FCCCED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4E6DB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D432F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B30E2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320C3D" w14:textId="0EF1916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0C4A7D" w14:textId="678F85CF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927E72" w14:textId="7EC1CCBD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07A24E10" w14:textId="77777777" w:rsidTr="008F2CD1">
        <w:trPr>
          <w:trHeight w:val="204"/>
        </w:trPr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0623A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ال</w:t>
            </w:r>
            <w:r w:rsidRPr="007D05ED">
              <w:rPr>
                <w:sz w:val="18"/>
                <w:szCs w:val="18"/>
                <w:rtl/>
                <w:lang w:eastAsia="en-CA"/>
              </w:rPr>
              <w:t>رغوة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91A35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332D6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60724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0CBC54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A18E46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DBF045" w14:textId="689ACC08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9D3C91" w14:textId="292B3442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2954AC" w14:textId="55E0EB34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15418CF9" w14:textId="77777777" w:rsidTr="008F2CD1">
        <w:trPr>
          <w:trHeight w:val="204"/>
        </w:trPr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996DC9" w14:textId="50ECFC0E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مواد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sz w:val="18"/>
                <w:szCs w:val="18"/>
                <w:rtl/>
                <w:lang w:eastAsia="en-CA"/>
              </w:rPr>
              <w:t>التبخير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15BE24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2C4A5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2BB3BC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9AF084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09BACA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4FC082" w14:textId="2C93D12B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990F12" w14:textId="59E78EDB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E40932" w14:textId="3F54F0BE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7D69BC3D" w14:textId="77777777" w:rsidTr="008F2CD1">
        <w:trPr>
          <w:trHeight w:val="204"/>
        </w:trPr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C9DCB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الهالون</w:t>
            </w:r>
            <w:r>
              <w:rPr>
                <w:sz w:val="18"/>
                <w:szCs w:val="18"/>
                <w:rtl/>
                <w:lang w:eastAsia="en-CA"/>
              </w:rPr>
              <w:t>ات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250B0E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26093B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3CDAB4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9EDCB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85601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C37059" w14:textId="1B511D8B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B9F00F" w14:textId="6C658561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3B2E3D" w14:textId="53527EB2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5AEA7481" w14:textId="77777777" w:rsidTr="008F2CD1">
        <w:trPr>
          <w:trHeight w:val="204"/>
        </w:trPr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676772" w14:textId="469553D8" w:rsidR="00335F6D" w:rsidRPr="007D05ED" w:rsidRDefault="00335F6D" w:rsidP="008F2CD1">
            <w:pPr>
              <w:bidi/>
              <w:ind w:right="-81"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خطة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التخفيض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التدريجي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sz w:val="18"/>
                <w:szCs w:val="18"/>
                <w:rtl/>
                <w:lang w:eastAsia="en-CA"/>
              </w:rPr>
              <w:t>للمواد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sz w:val="18"/>
                <w:szCs w:val="18"/>
                <w:rtl/>
                <w:lang w:eastAsia="en-CA"/>
              </w:rPr>
              <w:t>الهيدروفلوروكربونية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F860DA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A835E8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1,391,715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28CD4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5858B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502D3D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E43EF4" w14:textId="45FF5B05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4FB63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0D14F9" w14:textId="5465E79C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33A17BEE" w14:textId="77777777" w:rsidTr="008F2CD1">
        <w:trPr>
          <w:trHeight w:val="204"/>
        </w:trPr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846488" w14:textId="2EF77556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قطاعات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متعددة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11B648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8AD22E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AE096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AA797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02E96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C00095" w14:textId="1D5AF465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E345DF" w14:textId="58D163A1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FC56F9" w14:textId="2860844E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22D09DE6" w14:textId="77777777" w:rsidTr="008F2CD1">
        <w:trPr>
          <w:trHeight w:val="204"/>
        </w:trPr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1C1B66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أخرى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53EBE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8DBA3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2D736C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B1CCD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0CA023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682992" w14:textId="0528FEE4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0F8B1F" w14:textId="4266DA68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59103B" w14:textId="62953A3A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77FD1F85" w14:textId="77777777" w:rsidTr="008F2CD1">
        <w:trPr>
          <w:trHeight w:val="204"/>
        </w:trPr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463AC6" w14:textId="01D6B624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خطة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sz w:val="18"/>
                <w:szCs w:val="18"/>
                <w:rtl/>
                <w:lang w:eastAsia="en-CA"/>
              </w:rPr>
              <w:t>الإزالة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499CF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155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16895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29,936,792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9EB21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22984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79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39EFE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B47B2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E48C8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EF4A2A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9</w:t>
            </w:r>
          </w:p>
        </w:tc>
      </w:tr>
      <w:tr w:rsidR="00335F6D" w:rsidRPr="007D05ED" w14:paraId="717E3FB8" w14:textId="77777777" w:rsidTr="008F2CD1">
        <w:trPr>
          <w:trHeight w:val="204"/>
        </w:trPr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AF31AB" w14:textId="61FDE2D3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عامل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sz w:val="18"/>
                <w:szCs w:val="18"/>
                <w:rtl/>
                <w:lang w:eastAsia="en-CA"/>
              </w:rPr>
              <w:t>التصنيع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114CC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BC52F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C7257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F63E3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BDED5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4629BF" w14:textId="15D134B6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BC5EBF" w14:textId="492237EF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8BC7D7" w14:textId="6AE76F2E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512787B3" w14:textId="77777777" w:rsidTr="008F2CD1">
        <w:trPr>
          <w:trHeight w:val="204"/>
        </w:trPr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5F740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ال</w:t>
            </w:r>
            <w:r w:rsidRPr="007D05ED">
              <w:rPr>
                <w:sz w:val="18"/>
                <w:szCs w:val="18"/>
                <w:rtl/>
                <w:lang w:eastAsia="en-CA"/>
              </w:rPr>
              <w:t>إنتاج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F2DF86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75ED4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1B745C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4BCB8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CBFFA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1B0B40" w14:textId="0069DA86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8B537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0DE56F" w14:textId="726645F4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5C15A504" w14:textId="77777777" w:rsidTr="008F2CD1">
        <w:trPr>
          <w:trHeight w:val="204"/>
        </w:trPr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8DB69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ال</w:t>
            </w:r>
            <w:r w:rsidRPr="007D05ED">
              <w:rPr>
                <w:sz w:val="18"/>
                <w:szCs w:val="18"/>
                <w:rtl/>
                <w:lang w:eastAsia="en-CA"/>
              </w:rPr>
              <w:t>تبريد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A2B384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CDC81D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82CF7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5CB96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427E36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F0C1DE" w14:textId="22CF0F9E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4A6332" w14:textId="459238C6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CC779D" w14:textId="24DC9C1A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7FEE4475" w14:textId="77777777" w:rsidTr="008F2CD1">
        <w:trPr>
          <w:trHeight w:val="204"/>
        </w:trPr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68624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lastRenderedPageBreak/>
              <w:t>متعددة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8EC66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148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5E7FB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43,143,838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565398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D1A5F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63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D8D3F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487F6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4C4FA3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97E30E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6</w:t>
            </w:r>
          </w:p>
        </w:tc>
      </w:tr>
      <w:tr w:rsidR="00335F6D" w:rsidRPr="007D05ED" w14:paraId="54B1CAED" w14:textId="77777777" w:rsidTr="008F2CD1">
        <w:trPr>
          <w:trHeight w:val="204"/>
        </w:trPr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C549CE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المذيبات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AD6AE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EC197B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9A688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A93C5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7CB70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85CD06" w14:textId="1E547EF0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173E6A" w14:textId="6C6C4D63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C23D2D" w14:textId="1D5FC72F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1D0C1E1B" w14:textId="77777777" w:rsidTr="008F2CD1">
        <w:trPr>
          <w:trHeight w:val="204"/>
        </w:trPr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C2CF4C" w14:textId="1F668EF9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مواد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sz w:val="18"/>
                <w:szCs w:val="18"/>
                <w:rtl/>
                <w:lang w:eastAsia="en-CA"/>
              </w:rPr>
              <w:t>التعقيم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97715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E43BE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DAB4DA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590848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9F7A0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18A65A" w14:textId="3C7C113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B2757C" w14:textId="594FB149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51BEA9" w14:textId="01A05794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126F6DD2" w14:textId="77777777" w:rsidTr="008F2CD1">
        <w:trPr>
          <w:trHeight w:val="204"/>
        </w:trPr>
        <w:tc>
          <w:tcPr>
            <w:tcW w:w="97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EBBAF0" w14:textId="32308041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خصائص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التنفيذ</w:t>
            </w:r>
          </w:p>
        </w:tc>
      </w:tr>
      <w:tr w:rsidR="00335F6D" w:rsidRPr="007D05ED" w14:paraId="25386B12" w14:textId="77777777" w:rsidTr="008F2CD1">
        <w:trPr>
          <w:trHeight w:val="204"/>
        </w:trPr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D4C2AA" w14:textId="7F1E7F2D" w:rsidR="00335F6D" w:rsidRPr="007D05ED" w:rsidRDefault="00335F6D" w:rsidP="008F2CD1">
            <w:pPr>
              <w:bidi/>
              <w:ind w:right="-103"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تنفيذ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الوكالة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3CE88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316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B029D3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62,803,259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416DC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18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1C406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116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DEBD1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087B1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65E3A3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DAC15A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6</w:t>
            </w:r>
          </w:p>
        </w:tc>
      </w:tr>
      <w:tr w:rsidR="00335F6D" w:rsidRPr="007D05ED" w14:paraId="76B3C746" w14:textId="77777777" w:rsidTr="008F2CD1">
        <w:trPr>
          <w:trHeight w:val="204"/>
        </w:trPr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704F0F" w14:textId="7428251A" w:rsidR="00335F6D" w:rsidRPr="007D05ED" w:rsidRDefault="00335F6D" w:rsidP="008F2CD1">
            <w:pPr>
              <w:bidi/>
              <w:ind w:right="-103"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تنفيذ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وطني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95AACB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C61E5D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17,021,451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87BB76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2F8A5E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DBEC3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60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0229C3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08FC9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D05758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7</w:t>
            </w:r>
          </w:p>
        </w:tc>
      </w:tr>
      <w:tr w:rsidR="00335F6D" w:rsidRPr="007D05ED" w14:paraId="5187EC0D" w14:textId="77777777" w:rsidTr="008F2CD1">
        <w:trPr>
          <w:trHeight w:val="204"/>
        </w:trPr>
        <w:tc>
          <w:tcPr>
            <w:tcW w:w="9772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9F0AF74" w14:textId="104EEFD6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طريقة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الصرف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</w:p>
        </w:tc>
      </w:tr>
      <w:tr w:rsidR="00335F6D" w:rsidRPr="007D05ED" w14:paraId="72AA572A" w14:textId="77777777" w:rsidTr="008F2CD1">
        <w:trPr>
          <w:trHeight w:val="204"/>
        </w:trPr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7792AD" w14:textId="03AD5D69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أثناء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التنفيذ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42DC8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364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12ED2D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79,824,710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21B1C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19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AE4F13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145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1C6AB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35B328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2701D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39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7E55B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7</w:t>
            </w:r>
          </w:p>
        </w:tc>
      </w:tr>
      <w:tr w:rsidR="00335F6D" w:rsidRPr="007D05ED" w14:paraId="7D8054F4" w14:textId="77777777" w:rsidTr="008F2CD1">
        <w:trPr>
          <w:trHeight w:val="204"/>
        </w:trPr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DEEDCE" w14:textId="6F69AC90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بعد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التنفيذ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55C1F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FE06AE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5309AB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A6C86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62E4BE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EE383F" w14:textId="680FE6FB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F09FF4" w14:textId="077B902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353006" w14:textId="3D8CDB72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300309B7" w14:textId="77777777" w:rsidTr="008F2CD1">
        <w:trPr>
          <w:trHeight w:val="204"/>
        </w:trPr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4821BB" w14:textId="73907535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التمويل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بأثر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رجعي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42DDF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4A678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72B096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ED3EB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8BAC4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5BEED0" w14:textId="3B04E78F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E57A0E" w14:textId="5BC3DE99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88326C" w14:textId="1007FD6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440E082A" w14:textId="77777777" w:rsidTr="008F2CD1">
        <w:trPr>
          <w:trHeight w:val="204"/>
        </w:trPr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878F5" w14:textId="5D441E36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البلد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إلى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المستفيدين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النهائيين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655A26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40231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902266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84572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0F700B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4A34C9" w14:textId="75D0A1C6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D7ADE1" w14:textId="750DD75F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3666AE" w14:textId="07CFF655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>غير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متوفر</w:t>
            </w:r>
          </w:p>
        </w:tc>
      </w:tr>
    </w:tbl>
    <w:p w14:paraId="08FCA5F3" w14:textId="3D012E03" w:rsidR="00335F6D" w:rsidRPr="00290A18" w:rsidRDefault="00335F6D" w:rsidP="00540832">
      <w:pPr>
        <w:pStyle w:val="Heading1"/>
        <w:bidi/>
        <w:spacing w:before="240"/>
        <w:rPr>
          <w:sz w:val="26"/>
          <w:szCs w:val="26"/>
          <w:rtl/>
        </w:rPr>
      </w:pPr>
      <w:r w:rsidRPr="00290A18">
        <w:rPr>
          <w:sz w:val="26"/>
          <w:szCs w:val="26"/>
          <w:rtl/>
        </w:rPr>
        <w:t>يوجد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حاليًا</w:t>
      </w:r>
      <w:r w:rsidR="00954B2D">
        <w:rPr>
          <w:sz w:val="26"/>
          <w:szCs w:val="26"/>
          <w:rtl/>
        </w:rPr>
        <w:t xml:space="preserve"> </w:t>
      </w:r>
      <w:r>
        <w:rPr>
          <w:sz w:val="26"/>
          <w:szCs w:val="26"/>
        </w:rPr>
        <w:t>364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مشروعًا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غير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استثماري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قيد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التنفيذ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بقيمة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إجمالية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قدرها</w:t>
      </w:r>
      <w:r w:rsidR="00954B2D">
        <w:rPr>
          <w:sz w:val="26"/>
          <w:szCs w:val="26"/>
          <w:rtl/>
        </w:rPr>
        <w:t xml:space="preserve"> </w:t>
      </w:r>
      <w:r>
        <w:rPr>
          <w:sz w:val="26"/>
          <w:szCs w:val="26"/>
        </w:rPr>
        <w:t>8</w:t>
      </w:r>
      <w:r w:rsidRPr="00290A18">
        <w:rPr>
          <w:sz w:val="26"/>
          <w:szCs w:val="26"/>
          <w:rtl/>
        </w:rPr>
        <w:t>.</w:t>
      </w:r>
      <w:r>
        <w:rPr>
          <w:sz w:val="26"/>
          <w:szCs w:val="26"/>
        </w:rPr>
        <w:t>79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مليون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دولارا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أمريكيا،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وتم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صرف</w:t>
      </w:r>
      <w:r w:rsidR="00954B2D">
        <w:rPr>
          <w:sz w:val="26"/>
          <w:szCs w:val="26"/>
          <w:rtl/>
        </w:rPr>
        <w:t xml:space="preserve"> </w:t>
      </w:r>
      <w:r>
        <w:rPr>
          <w:sz w:val="26"/>
          <w:szCs w:val="26"/>
        </w:rPr>
        <w:t>19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ب</w:t>
      </w:r>
      <w:r>
        <w:rPr>
          <w:sz w:val="26"/>
          <w:szCs w:val="26"/>
          <w:rtl/>
        </w:rPr>
        <w:t>المئة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الأموال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بالفعل.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ومتوسط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عدد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الأشهر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الاعتماد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حتى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الصرف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الأول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هو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15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شهرًا.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وفي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المتوسط،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يتم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إنجاز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غير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الاستثمارية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الجارية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بعد</w:t>
      </w:r>
      <w:r w:rsidR="00954B2D">
        <w:rPr>
          <w:sz w:val="26"/>
          <w:szCs w:val="26"/>
          <w:rtl/>
        </w:rPr>
        <w:t xml:space="preserve"> </w:t>
      </w:r>
      <w:r>
        <w:rPr>
          <w:sz w:val="26"/>
          <w:szCs w:val="26"/>
        </w:rPr>
        <w:t>39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شهراً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تاريخ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اعتمادها،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ما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يمثل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تأخيراً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مدته</w:t>
      </w:r>
      <w:r w:rsidR="00954B2D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سبعة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أشهر.</w:t>
      </w:r>
    </w:p>
    <w:p w14:paraId="5F771E56" w14:textId="6125652A" w:rsidR="00335F6D" w:rsidRPr="00290A18" w:rsidRDefault="00335F6D" w:rsidP="00335F6D">
      <w:pPr>
        <w:pStyle w:val="a--"/>
        <w:suppressAutoHyphens w:val="0"/>
        <w:bidi/>
        <w:rPr>
          <w:b w:val="0"/>
          <w:bCs w:val="0"/>
          <w:sz w:val="26"/>
          <w:szCs w:val="26"/>
          <w:u w:val="single"/>
          <w:lang w:val="en-CA"/>
        </w:rPr>
      </w:pPr>
      <w:r w:rsidRPr="00290A18">
        <w:rPr>
          <w:b w:val="0"/>
          <w:bCs w:val="0"/>
          <w:sz w:val="26"/>
          <w:szCs w:val="26"/>
          <w:u w:val="single"/>
          <w:rtl/>
          <w:lang w:val="en-CA"/>
        </w:rPr>
        <w:t>أنشطة</w:t>
      </w:r>
      <w:r w:rsidR="00954B2D">
        <w:rPr>
          <w:b w:val="0"/>
          <w:bCs w:val="0"/>
          <w:sz w:val="26"/>
          <w:szCs w:val="26"/>
          <w:u w:val="single"/>
          <w:rtl/>
          <w:lang w:val="en-CA"/>
        </w:rPr>
        <w:t xml:space="preserve"> </w:t>
      </w:r>
      <w:r w:rsidRPr="00290A18">
        <w:rPr>
          <w:b w:val="0"/>
          <w:bCs w:val="0"/>
          <w:sz w:val="26"/>
          <w:szCs w:val="26"/>
          <w:u w:val="single"/>
          <w:rtl/>
          <w:lang w:val="en-CA"/>
        </w:rPr>
        <w:t>إعداد</w:t>
      </w:r>
      <w:r w:rsidR="00954B2D">
        <w:rPr>
          <w:b w:val="0"/>
          <w:bCs w:val="0"/>
          <w:sz w:val="26"/>
          <w:szCs w:val="26"/>
          <w:u w:val="single"/>
          <w:rtl/>
          <w:lang w:val="en-CA"/>
        </w:rPr>
        <w:t xml:space="preserve"> </w:t>
      </w:r>
      <w:r w:rsidRPr="00290A18">
        <w:rPr>
          <w:b w:val="0"/>
          <w:bCs w:val="0"/>
          <w:sz w:val="26"/>
          <w:szCs w:val="26"/>
          <w:u w:val="single"/>
          <w:rtl/>
          <w:lang w:val="en-CA"/>
        </w:rPr>
        <w:t>المشروعات</w:t>
      </w:r>
      <w:r w:rsidR="00954B2D">
        <w:rPr>
          <w:b w:val="0"/>
          <w:bCs w:val="0"/>
          <w:sz w:val="26"/>
          <w:szCs w:val="26"/>
          <w:u w:val="single"/>
          <w:rtl/>
          <w:lang w:val="en-CA"/>
        </w:rPr>
        <w:t xml:space="preserve"> </w:t>
      </w:r>
      <w:r w:rsidRPr="00290A18">
        <w:rPr>
          <w:b w:val="0"/>
          <w:bCs w:val="0"/>
          <w:sz w:val="26"/>
          <w:szCs w:val="26"/>
          <w:u w:val="single"/>
          <w:rtl/>
          <w:lang w:val="en-CA"/>
        </w:rPr>
        <w:t>الجارية</w:t>
      </w:r>
    </w:p>
    <w:p w14:paraId="77D3B8E2" w14:textId="74BF9A0A" w:rsidR="00335F6D" w:rsidRPr="00290A18" w:rsidRDefault="00335F6D" w:rsidP="00335F6D">
      <w:pPr>
        <w:pStyle w:val="Heading1"/>
        <w:bidi/>
        <w:spacing w:before="240"/>
        <w:rPr>
          <w:sz w:val="26"/>
          <w:szCs w:val="26"/>
          <w:rtl/>
        </w:rPr>
      </w:pPr>
      <w:r w:rsidRPr="00290A18">
        <w:rPr>
          <w:sz w:val="26"/>
          <w:szCs w:val="26"/>
          <w:rtl/>
        </w:rPr>
        <w:t>يعرض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الجدول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7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معلومات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عن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حالة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أنشطة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إعداد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الجاري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تنفيذها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حسب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المنطقة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والقطاع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وخصائص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التنفيذ.</w:t>
      </w:r>
    </w:p>
    <w:p w14:paraId="1068A8AC" w14:textId="0020E4B6" w:rsidR="00335F6D" w:rsidRPr="00290A18" w:rsidRDefault="00335F6D" w:rsidP="00335F6D">
      <w:pPr>
        <w:pStyle w:val="a--"/>
        <w:keepNext/>
        <w:suppressAutoHyphens w:val="0"/>
        <w:bidi/>
        <w:rPr>
          <w:sz w:val="26"/>
          <w:szCs w:val="26"/>
          <w:lang w:val="en-CA"/>
        </w:rPr>
      </w:pPr>
      <w:r w:rsidRPr="00290A18">
        <w:rPr>
          <w:sz w:val="26"/>
          <w:szCs w:val="26"/>
          <w:rtl/>
          <w:lang w:val="en-CA"/>
        </w:rPr>
        <w:t>الجدول</w:t>
      </w:r>
      <w:r w:rsidR="00954B2D">
        <w:rPr>
          <w:sz w:val="26"/>
          <w:szCs w:val="26"/>
          <w:rtl/>
          <w:lang w:val="en-CA"/>
        </w:rPr>
        <w:t xml:space="preserve"> </w:t>
      </w:r>
      <w:r w:rsidRPr="00290A18">
        <w:rPr>
          <w:sz w:val="26"/>
          <w:szCs w:val="26"/>
          <w:lang w:val="en-CA"/>
        </w:rPr>
        <w:t>7</w:t>
      </w:r>
      <w:r w:rsidRPr="00290A18">
        <w:rPr>
          <w:sz w:val="26"/>
          <w:szCs w:val="26"/>
          <w:rtl/>
          <w:lang w:val="en-CA"/>
        </w:rPr>
        <w:t>-</w:t>
      </w:r>
      <w:r w:rsidR="00954B2D">
        <w:rPr>
          <w:sz w:val="26"/>
          <w:szCs w:val="26"/>
          <w:rtl/>
          <w:lang w:val="en-CA"/>
        </w:rPr>
        <w:t xml:space="preserve"> </w:t>
      </w:r>
      <w:r w:rsidRPr="00290A18">
        <w:rPr>
          <w:sz w:val="26"/>
          <w:szCs w:val="26"/>
          <w:rtl/>
          <w:lang w:val="en-CA"/>
        </w:rPr>
        <w:t>أنشطة</w:t>
      </w:r>
      <w:r w:rsidR="00954B2D">
        <w:rPr>
          <w:sz w:val="26"/>
          <w:szCs w:val="26"/>
          <w:rtl/>
          <w:lang w:val="en-CA"/>
        </w:rPr>
        <w:t xml:space="preserve"> </w:t>
      </w:r>
      <w:r w:rsidRPr="00290A18">
        <w:rPr>
          <w:sz w:val="26"/>
          <w:szCs w:val="26"/>
          <w:rtl/>
          <w:lang w:val="en-CA"/>
        </w:rPr>
        <w:t>إعداد</w:t>
      </w:r>
      <w:r w:rsidR="00954B2D">
        <w:rPr>
          <w:sz w:val="26"/>
          <w:szCs w:val="26"/>
          <w:rtl/>
          <w:lang w:val="en-CA"/>
        </w:rPr>
        <w:t xml:space="preserve"> </w:t>
      </w:r>
      <w:r w:rsidRPr="00290A18">
        <w:rPr>
          <w:sz w:val="26"/>
          <w:szCs w:val="26"/>
          <w:rtl/>
          <w:lang w:val="en-CA"/>
        </w:rPr>
        <w:t>المشروعات</w:t>
      </w:r>
      <w:r w:rsidR="00954B2D">
        <w:rPr>
          <w:sz w:val="26"/>
          <w:szCs w:val="26"/>
          <w:rtl/>
          <w:lang w:val="en-CA"/>
        </w:rPr>
        <w:t xml:space="preserve"> </w:t>
      </w:r>
      <w:r w:rsidRPr="00290A18">
        <w:rPr>
          <w:sz w:val="26"/>
          <w:szCs w:val="26"/>
          <w:rtl/>
          <w:lang w:val="en-CA"/>
        </w:rPr>
        <w:t>التراكمية</w:t>
      </w:r>
      <w:r w:rsidR="00954B2D">
        <w:rPr>
          <w:sz w:val="26"/>
          <w:szCs w:val="26"/>
          <w:rtl/>
          <w:lang w:val="en-CA"/>
        </w:rPr>
        <w:t xml:space="preserve"> </w:t>
      </w:r>
      <w:r w:rsidRPr="00290A18">
        <w:rPr>
          <w:sz w:val="26"/>
          <w:szCs w:val="26"/>
          <w:rtl/>
          <w:lang w:val="en-CA"/>
        </w:rPr>
        <w:t>الجارية</w:t>
      </w:r>
    </w:p>
    <w:tbl>
      <w:tblPr>
        <w:bidiVisual/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3"/>
        <w:gridCol w:w="897"/>
        <w:gridCol w:w="1116"/>
        <w:gridCol w:w="1013"/>
        <w:gridCol w:w="993"/>
        <w:gridCol w:w="1275"/>
        <w:gridCol w:w="1057"/>
        <w:gridCol w:w="981"/>
      </w:tblGrid>
      <w:tr w:rsidR="00335F6D" w:rsidRPr="007D05ED" w14:paraId="55410D3E" w14:textId="77777777" w:rsidTr="008F2CD1">
        <w:trPr>
          <w:trHeight w:val="947"/>
          <w:tblHeader/>
        </w:trPr>
        <w:tc>
          <w:tcPr>
            <w:tcW w:w="2113" w:type="dxa"/>
            <w:shd w:val="clear" w:color="auto" w:fill="auto"/>
            <w:hideMark/>
          </w:tcPr>
          <w:p w14:paraId="1A1B779F" w14:textId="77777777" w:rsidR="00335F6D" w:rsidRPr="007D05ED" w:rsidRDefault="00335F6D" w:rsidP="008F2CD1">
            <w:pPr>
              <w:bidi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>
              <w:rPr>
                <w:b/>
                <w:bCs/>
                <w:sz w:val="18"/>
                <w:szCs w:val="18"/>
                <w:rtl/>
                <w:lang w:eastAsia="en-CA"/>
              </w:rPr>
              <w:t>البند</w:t>
            </w:r>
          </w:p>
        </w:tc>
        <w:tc>
          <w:tcPr>
            <w:tcW w:w="897" w:type="dxa"/>
            <w:shd w:val="clear" w:color="auto" w:fill="auto"/>
            <w:hideMark/>
          </w:tcPr>
          <w:p w14:paraId="2AC8DDE3" w14:textId="627EB7A7" w:rsidR="00335F6D" w:rsidRPr="007D05ED" w:rsidRDefault="00335F6D" w:rsidP="008F2CD1">
            <w:pPr>
              <w:bidi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>
              <w:rPr>
                <w:b/>
                <w:bCs/>
                <w:sz w:val="18"/>
                <w:szCs w:val="18"/>
                <w:rtl/>
                <w:lang w:eastAsia="en-CA"/>
              </w:rPr>
              <w:t>عدد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br/>
              <w:t>المشرو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ع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ات</w:t>
            </w:r>
          </w:p>
        </w:tc>
        <w:tc>
          <w:tcPr>
            <w:tcW w:w="1116" w:type="dxa"/>
            <w:shd w:val="clear" w:color="auto" w:fill="auto"/>
            <w:hideMark/>
          </w:tcPr>
          <w:p w14:paraId="76F5201C" w14:textId="51F92309" w:rsidR="00335F6D" w:rsidRDefault="00335F6D" w:rsidP="008F2CD1">
            <w:pPr>
              <w:bidi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الأموال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المعتمدة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بالإضافة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إلى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التسوية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</w:p>
          <w:p w14:paraId="34DDB96D" w14:textId="73394619" w:rsidR="00335F6D" w:rsidRPr="007D05ED" w:rsidRDefault="00335F6D" w:rsidP="008F2CD1">
            <w:pPr>
              <w:bidi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>
              <w:rPr>
                <w:b/>
                <w:bCs/>
                <w:sz w:val="18"/>
                <w:szCs w:val="18"/>
                <w:rtl/>
                <w:lang w:eastAsia="en-CA"/>
              </w:rPr>
              <w:t>(دولار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أمريكي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)</w:t>
            </w:r>
          </w:p>
        </w:tc>
        <w:tc>
          <w:tcPr>
            <w:tcW w:w="1013" w:type="dxa"/>
            <w:shd w:val="clear" w:color="auto" w:fill="auto"/>
            <w:hideMark/>
          </w:tcPr>
          <w:p w14:paraId="391F49C3" w14:textId="2A5304E0" w:rsidR="00335F6D" w:rsidRPr="007D05ED" w:rsidRDefault="00335F6D" w:rsidP="008F2CD1">
            <w:pPr>
              <w:bidi/>
              <w:ind w:left="-102" w:right="-130"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نسبة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br/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لأموال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المصروفة</w:t>
            </w:r>
          </w:p>
        </w:tc>
        <w:tc>
          <w:tcPr>
            <w:tcW w:w="993" w:type="dxa"/>
            <w:shd w:val="clear" w:color="auto" w:fill="auto"/>
            <w:hideMark/>
          </w:tcPr>
          <w:p w14:paraId="005D9C67" w14:textId="0BD2D246" w:rsidR="00335F6D" w:rsidRPr="007D05ED" w:rsidRDefault="00335F6D" w:rsidP="008F2CD1">
            <w:pPr>
              <w:bidi/>
              <w:ind w:left="-252" w:right="-184"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>
              <w:rPr>
                <w:b/>
                <w:bCs/>
                <w:sz w:val="18"/>
                <w:szCs w:val="18"/>
                <w:rtl/>
                <w:lang w:eastAsia="en-CA"/>
              </w:rPr>
              <w:t>عدد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المشرو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ع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ات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التي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تصرف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  <w:hideMark/>
          </w:tcPr>
          <w:p w14:paraId="2245D7BD" w14:textId="2670F248" w:rsidR="00335F6D" w:rsidRPr="007D05ED" w:rsidRDefault="00335F6D" w:rsidP="008F2CD1">
            <w:pPr>
              <w:bidi/>
              <w:ind w:left="-178" w:right="-116"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نسبة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br/>
              <w:t>المشرو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ع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ات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التي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تصرف</w:t>
            </w:r>
          </w:p>
        </w:tc>
        <w:tc>
          <w:tcPr>
            <w:tcW w:w="1057" w:type="dxa"/>
            <w:shd w:val="clear" w:color="auto" w:fill="auto"/>
            <w:hideMark/>
          </w:tcPr>
          <w:p w14:paraId="6C72299A" w14:textId="0F816030" w:rsidR="00335F6D" w:rsidRPr="007D05ED" w:rsidRDefault="00335F6D" w:rsidP="008F2CD1">
            <w:pPr>
              <w:bidi/>
              <w:ind w:left="-126" w:right="-80"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متوسط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عدد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الأشهر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منذ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الاعتماد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حتى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الصرف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الأول</w:t>
            </w:r>
          </w:p>
        </w:tc>
        <w:tc>
          <w:tcPr>
            <w:tcW w:w="981" w:type="dxa"/>
            <w:shd w:val="clear" w:color="auto" w:fill="auto"/>
            <w:hideMark/>
          </w:tcPr>
          <w:p w14:paraId="72B2ED28" w14:textId="2AC79F7C" w:rsidR="00335F6D" w:rsidRPr="007D05ED" w:rsidRDefault="00335F6D" w:rsidP="008F2CD1">
            <w:pPr>
              <w:bidi/>
              <w:ind w:left="-122" w:right="-112"/>
              <w:jc w:val="center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متوسط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عدد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الأشهر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من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ذ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الاعتماد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حتى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eastAsia="en-CA"/>
              </w:rPr>
              <w:t>الإنجاز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المخطط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له</w:t>
            </w:r>
          </w:p>
        </w:tc>
      </w:tr>
      <w:tr w:rsidR="00335F6D" w:rsidRPr="007D05ED" w14:paraId="1F3BAD1A" w14:textId="77777777" w:rsidTr="008F2CD1">
        <w:trPr>
          <w:trHeight w:val="204"/>
        </w:trPr>
        <w:tc>
          <w:tcPr>
            <w:tcW w:w="2113" w:type="dxa"/>
            <w:shd w:val="clear" w:color="auto" w:fill="auto"/>
            <w:hideMark/>
          </w:tcPr>
          <w:p w14:paraId="3BA5EB26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المجموع</w:t>
            </w:r>
          </w:p>
        </w:tc>
        <w:tc>
          <w:tcPr>
            <w:tcW w:w="897" w:type="dxa"/>
            <w:shd w:val="clear" w:color="auto" w:fill="auto"/>
            <w:hideMark/>
          </w:tcPr>
          <w:p w14:paraId="673AF2A9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970F45">
              <w:rPr>
                <w:b/>
                <w:bCs/>
                <w:sz w:val="18"/>
                <w:szCs w:val="18"/>
              </w:rPr>
              <w:t>209</w:t>
            </w:r>
          </w:p>
        </w:tc>
        <w:tc>
          <w:tcPr>
            <w:tcW w:w="1116" w:type="dxa"/>
            <w:shd w:val="clear" w:color="auto" w:fill="auto"/>
            <w:hideMark/>
          </w:tcPr>
          <w:p w14:paraId="5B7C1FC6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970F45">
              <w:rPr>
                <w:b/>
                <w:bCs/>
                <w:sz w:val="18"/>
                <w:szCs w:val="18"/>
              </w:rPr>
              <w:t>18,045,000</w:t>
            </w:r>
          </w:p>
        </w:tc>
        <w:tc>
          <w:tcPr>
            <w:tcW w:w="1013" w:type="dxa"/>
            <w:shd w:val="clear" w:color="auto" w:fill="auto"/>
            <w:hideMark/>
          </w:tcPr>
          <w:p w14:paraId="43DBDBBA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970F45">
              <w:rPr>
                <w:b/>
                <w:bCs/>
                <w:sz w:val="18"/>
                <w:szCs w:val="18"/>
              </w:rPr>
              <w:t>4,303,290</w:t>
            </w:r>
          </w:p>
        </w:tc>
        <w:tc>
          <w:tcPr>
            <w:tcW w:w="993" w:type="dxa"/>
            <w:shd w:val="clear" w:color="auto" w:fill="auto"/>
            <w:hideMark/>
          </w:tcPr>
          <w:p w14:paraId="64893E84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970F45">
              <w:rPr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1275" w:type="dxa"/>
            <w:shd w:val="clear" w:color="auto" w:fill="auto"/>
            <w:hideMark/>
          </w:tcPr>
          <w:p w14:paraId="003046E4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970F45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057" w:type="dxa"/>
            <w:shd w:val="clear" w:color="auto" w:fill="auto"/>
            <w:hideMark/>
          </w:tcPr>
          <w:p w14:paraId="571C52BF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970F45">
              <w:rPr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14:paraId="749F52E2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18"/>
                <w:szCs w:val="18"/>
                <w:rtl/>
                <w:lang w:eastAsia="en-CA"/>
              </w:rPr>
            </w:pPr>
            <w:r w:rsidRPr="00970F45">
              <w:rPr>
                <w:b/>
                <w:bCs/>
                <w:sz w:val="18"/>
                <w:szCs w:val="18"/>
              </w:rPr>
              <w:t>8</w:t>
            </w:r>
          </w:p>
        </w:tc>
      </w:tr>
      <w:tr w:rsidR="00335F6D" w:rsidRPr="007D05ED" w14:paraId="10BCA0FE" w14:textId="77777777" w:rsidTr="008F2CD1">
        <w:trPr>
          <w:trHeight w:val="204"/>
        </w:trPr>
        <w:tc>
          <w:tcPr>
            <w:tcW w:w="9445" w:type="dxa"/>
            <w:gridSpan w:val="8"/>
            <w:shd w:val="clear" w:color="auto" w:fill="auto"/>
            <w:hideMark/>
          </w:tcPr>
          <w:p w14:paraId="4F6C81CE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منطقة</w:t>
            </w:r>
          </w:p>
        </w:tc>
      </w:tr>
      <w:tr w:rsidR="00335F6D" w:rsidRPr="007D05ED" w14:paraId="2EE6BDF0" w14:textId="77777777" w:rsidTr="008F2CD1">
        <w:trPr>
          <w:trHeight w:val="204"/>
        </w:trPr>
        <w:tc>
          <w:tcPr>
            <w:tcW w:w="2113" w:type="dxa"/>
            <w:shd w:val="clear" w:color="auto" w:fill="auto"/>
            <w:hideMark/>
          </w:tcPr>
          <w:p w14:paraId="2F78EBFE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أفريقيا</w:t>
            </w:r>
          </w:p>
        </w:tc>
        <w:tc>
          <w:tcPr>
            <w:tcW w:w="897" w:type="dxa"/>
            <w:shd w:val="clear" w:color="auto" w:fill="auto"/>
            <w:hideMark/>
          </w:tcPr>
          <w:p w14:paraId="4D02403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92</w:t>
            </w:r>
          </w:p>
        </w:tc>
        <w:tc>
          <w:tcPr>
            <w:tcW w:w="1116" w:type="dxa"/>
            <w:shd w:val="clear" w:color="auto" w:fill="auto"/>
            <w:hideMark/>
          </w:tcPr>
          <w:p w14:paraId="6A659E98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7,286,000</w:t>
            </w:r>
          </w:p>
        </w:tc>
        <w:tc>
          <w:tcPr>
            <w:tcW w:w="1013" w:type="dxa"/>
            <w:shd w:val="clear" w:color="auto" w:fill="auto"/>
            <w:hideMark/>
          </w:tcPr>
          <w:p w14:paraId="578224A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1,619,965</w:t>
            </w:r>
          </w:p>
        </w:tc>
        <w:tc>
          <w:tcPr>
            <w:tcW w:w="993" w:type="dxa"/>
            <w:shd w:val="clear" w:color="auto" w:fill="auto"/>
            <w:hideMark/>
          </w:tcPr>
          <w:p w14:paraId="36C5090A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22</w:t>
            </w:r>
          </w:p>
        </w:tc>
        <w:tc>
          <w:tcPr>
            <w:tcW w:w="1275" w:type="dxa"/>
            <w:shd w:val="clear" w:color="auto" w:fill="auto"/>
            <w:hideMark/>
          </w:tcPr>
          <w:p w14:paraId="3FF88D7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13</w:t>
            </w:r>
          </w:p>
        </w:tc>
        <w:tc>
          <w:tcPr>
            <w:tcW w:w="1057" w:type="dxa"/>
            <w:shd w:val="clear" w:color="auto" w:fill="auto"/>
            <w:hideMark/>
          </w:tcPr>
          <w:p w14:paraId="3D57D6FD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33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14:paraId="6DDF69B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9</w:t>
            </w:r>
          </w:p>
        </w:tc>
      </w:tr>
      <w:tr w:rsidR="00335F6D" w:rsidRPr="007D05ED" w14:paraId="5DB4BC26" w14:textId="77777777" w:rsidTr="008F2CD1">
        <w:trPr>
          <w:trHeight w:val="204"/>
        </w:trPr>
        <w:tc>
          <w:tcPr>
            <w:tcW w:w="2113" w:type="dxa"/>
            <w:shd w:val="clear" w:color="auto" w:fill="auto"/>
            <w:noWrap/>
            <w:hideMark/>
          </w:tcPr>
          <w:p w14:paraId="651165CB" w14:textId="2E2F7FFC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آسيا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والمحيط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الهادئ</w:t>
            </w:r>
          </w:p>
        </w:tc>
        <w:tc>
          <w:tcPr>
            <w:tcW w:w="897" w:type="dxa"/>
            <w:shd w:val="clear" w:color="auto" w:fill="auto"/>
            <w:hideMark/>
          </w:tcPr>
          <w:p w14:paraId="677B132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47</w:t>
            </w:r>
          </w:p>
        </w:tc>
        <w:tc>
          <w:tcPr>
            <w:tcW w:w="1116" w:type="dxa"/>
            <w:shd w:val="clear" w:color="auto" w:fill="auto"/>
            <w:hideMark/>
          </w:tcPr>
          <w:p w14:paraId="7799D8E3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4,284,000</w:t>
            </w:r>
          </w:p>
        </w:tc>
        <w:tc>
          <w:tcPr>
            <w:tcW w:w="1013" w:type="dxa"/>
            <w:shd w:val="clear" w:color="auto" w:fill="auto"/>
            <w:hideMark/>
          </w:tcPr>
          <w:p w14:paraId="64227EFD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900,299</w:t>
            </w:r>
          </w:p>
        </w:tc>
        <w:tc>
          <w:tcPr>
            <w:tcW w:w="993" w:type="dxa"/>
            <w:shd w:val="clear" w:color="auto" w:fill="auto"/>
            <w:hideMark/>
          </w:tcPr>
          <w:p w14:paraId="1A6E99F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21</w:t>
            </w:r>
          </w:p>
        </w:tc>
        <w:tc>
          <w:tcPr>
            <w:tcW w:w="1275" w:type="dxa"/>
            <w:shd w:val="clear" w:color="auto" w:fill="auto"/>
            <w:hideMark/>
          </w:tcPr>
          <w:p w14:paraId="2014407D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11</w:t>
            </w:r>
          </w:p>
        </w:tc>
        <w:tc>
          <w:tcPr>
            <w:tcW w:w="1057" w:type="dxa"/>
            <w:shd w:val="clear" w:color="auto" w:fill="auto"/>
            <w:hideMark/>
          </w:tcPr>
          <w:p w14:paraId="43FACD0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32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14:paraId="0797982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8</w:t>
            </w:r>
          </w:p>
        </w:tc>
      </w:tr>
      <w:tr w:rsidR="00335F6D" w:rsidRPr="007D05ED" w14:paraId="6601F7C3" w14:textId="77777777" w:rsidTr="008F2CD1">
        <w:trPr>
          <w:trHeight w:val="204"/>
        </w:trPr>
        <w:tc>
          <w:tcPr>
            <w:tcW w:w="2113" w:type="dxa"/>
            <w:shd w:val="clear" w:color="auto" w:fill="auto"/>
            <w:hideMark/>
          </w:tcPr>
          <w:p w14:paraId="79A2EF8B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أوروبا</w:t>
            </w:r>
          </w:p>
        </w:tc>
        <w:tc>
          <w:tcPr>
            <w:tcW w:w="897" w:type="dxa"/>
            <w:shd w:val="clear" w:color="auto" w:fill="auto"/>
            <w:hideMark/>
          </w:tcPr>
          <w:p w14:paraId="7ACC9D5B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19</w:t>
            </w:r>
          </w:p>
        </w:tc>
        <w:tc>
          <w:tcPr>
            <w:tcW w:w="1116" w:type="dxa"/>
            <w:shd w:val="clear" w:color="auto" w:fill="auto"/>
            <w:hideMark/>
          </w:tcPr>
          <w:p w14:paraId="16BDA1A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1,665,000</w:t>
            </w:r>
          </w:p>
        </w:tc>
        <w:tc>
          <w:tcPr>
            <w:tcW w:w="1013" w:type="dxa"/>
            <w:shd w:val="clear" w:color="auto" w:fill="auto"/>
            <w:hideMark/>
          </w:tcPr>
          <w:p w14:paraId="03EE2A74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423,898</w:t>
            </w:r>
          </w:p>
        </w:tc>
        <w:tc>
          <w:tcPr>
            <w:tcW w:w="993" w:type="dxa"/>
            <w:shd w:val="clear" w:color="auto" w:fill="auto"/>
            <w:hideMark/>
          </w:tcPr>
          <w:p w14:paraId="62DF67E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25</w:t>
            </w:r>
          </w:p>
        </w:tc>
        <w:tc>
          <w:tcPr>
            <w:tcW w:w="1275" w:type="dxa"/>
            <w:shd w:val="clear" w:color="auto" w:fill="auto"/>
            <w:hideMark/>
          </w:tcPr>
          <w:p w14:paraId="2FA0DE0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7</w:t>
            </w:r>
          </w:p>
        </w:tc>
        <w:tc>
          <w:tcPr>
            <w:tcW w:w="1057" w:type="dxa"/>
            <w:shd w:val="clear" w:color="auto" w:fill="auto"/>
            <w:hideMark/>
          </w:tcPr>
          <w:p w14:paraId="4971C034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27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14:paraId="2BE75DB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</w:t>
            </w:r>
          </w:p>
        </w:tc>
      </w:tr>
      <w:tr w:rsidR="00335F6D" w:rsidRPr="007D05ED" w14:paraId="107FEE45" w14:textId="77777777" w:rsidTr="008F2CD1">
        <w:trPr>
          <w:trHeight w:val="225"/>
        </w:trPr>
        <w:tc>
          <w:tcPr>
            <w:tcW w:w="2113" w:type="dxa"/>
            <w:shd w:val="clear" w:color="auto" w:fill="auto"/>
            <w:hideMark/>
          </w:tcPr>
          <w:p w14:paraId="748AD0F9" w14:textId="5FCC8369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أمريكا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اللاتينية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ومنطقة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البحر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الكاريبي</w:t>
            </w:r>
          </w:p>
        </w:tc>
        <w:tc>
          <w:tcPr>
            <w:tcW w:w="897" w:type="dxa"/>
            <w:shd w:val="clear" w:color="auto" w:fill="auto"/>
            <w:hideMark/>
          </w:tcPr>
          <w:p w14:paraId="0C7FD83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51</w:t>
            </w:r>
          </w:p>
        </w:tc>
        <w:tc>
          <w:tcPr>
            <w:tcW w:w="1116" w:type="dxa"/>
            <w:shd w:val="clear" w:color="auto" w:fill="auto"/>
            <w:hideMark/>
          </w:tcPr>
          <w:p w14:paraId="1F95B3D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4,810,000</w:t>
            </w:r>
          </w:p>
        </w:tc>
        <w:tc>
          <w:tcPr>
            <w:tcW w:w="1013" w:type="dxa"/>
            <w:shd w:val="clear" w:color="auto" w:fill="auto"/>
            <w:hideMark/>
          </w:tcPr>
          <w:p w14:paraId="4D20B8A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1,359,128</w:t>
            </w:r>
          </w:p>
        </w:tc>
        <w:tc>
          <w:tcPr>
            <w:tcW w:w="993" w:type="dxa"/>
            <w:shd w:val="clear" w:color="auto" w:fill="auto"/>
            <w:hideMark/>
          </w:tcPr>
          <w:p w14:paraId="7B5913C4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28</w:t>
            </w:r>
          </w:p>
        </w:tc>
        <w:tc>
          <w:tcPr>
            <w:tcW w:w="1275" w:type="dxa"/>
            <w:shd w:val="clear" w:color="auto" w:fill="auto"/>
            <w:hideMark/>
          </w:tcPr>
          <w:p w14:paraId="2358476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8</w:t>
            </w:r>
          </w:p>
        </w:tc>
        <w:tc>
          <w:tcPr>
            <w:tcW w:w="1057" w:type="dxa"/>
            <w:shd w:val="clear" w:color="auto" w:fill="auto"/>
            <w:hideMark/>
          </w:tcPr>
          <w:p w14:paraId="0CB733C6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29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14:paraId="6B49FD1B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5</w:t>
            </w:r>
          </w:p>
        </w:tc>
      </w:tr>
      <w:tr w:rsidR="00335F6D" w:rsidRPr="007D05ED" w14:paraId="115C248B" w14:textId="77777777" w:rsidTr="008F2CD1">
        <w:trPr>
          <w:trHeight w:val="204"/>
        </w:trPr>
        <w:tc>
          <w:tcPr>
            <w:tcW w:w="2113" w:type="dxa"/>
            <w:shd w:val="clear" w:color="auto" w:fill="auto"/>
            <w:hideMark/>
          </w:tcPr>
          <w:p w14:paraId="16E4917B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عالمي</w:t>
            </w:r>
          </w:p>
        </w:tc>
        <w:tc>
          <w:tcPr>
            <w:tcW w:w="897" w:type="dxa"/>
            <w:shd w:val="clear" w:color="auto" w:fill="auto"/>
            <w:hideMark/>
          </w:tcPr>
          <w:p w14:paraId="59ADC8F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116" w:type="dxa"/>
            <w:shd w:val="clear" w:color="auto" w:fill="auto"/>
            <w:hideMark/>
          </w:tcPr>
          <w:p w14:paraId="7B02944C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13" w:type="dxa"/>
            <w:shd w:val="clear" w:color="auto" w:fill="auto"/>
            <w:hideMark/>
          </w:tcPr>
          <w:p w14:paraId="2D002424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79774EB8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7113DA48" w14:textId="06E19CEE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057" w:type="dxa"/>
            <w:shd w:val="clear" w:color="auto" w:fill="auto"/>
            <w:hideMark/>
          </w:tcPr>
          <w:p w14:paraId="21A9FCA9" w14:textId="2ED6FBED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14:paraId="114EA6A8" w14:textId="457D6A68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77F4077C" w14:textId="77777777" w:rsidTr="008F2CD1">
        <w:trPr>
          <w:trHeight w:val="204"/>
        </w:trPr>
        <w:tc>
          <w:tcPr>
            <w:tcW w:w="9445" w:type="dxa"/>
            <w:gridSpan w:val="8"/>
            <w:shd w:val="clear" w:color="auto" w:fill="auto"/>
            <w:hideMark/>
          </w:tcPr>
          <w:p w14:paraId="16F2B41A" w14:textId="6AEF23F2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قطاع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</w:p>
        </w:tc>
      </w:tr>
      <w:tr w:rsidR="00335F6D" w:rsidRPr="007D05ED" w14:paraId="2CC58924" w14:textId="77777777" w:rsidTr="008F2CD1">
        <w:trPr>
          <w:trHeight w:val="204"/>
        </w:trPr>
        <w:tc>
          <w:tcPr>
            <w:tcW w:w="2113" w:type="dxa"/>
            <w:shd w:val="clear" w:color="auto" w:fill="auto"/>
            <w:hideMark/>
          </w:tcPr>
          <w:p w14:paraId="67D0092B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الإيروسول</w:t>
            </w:r>
          </w:p>
        </w:tc>
        <w:tc>
          <w:tcPr>
            <w:tcW w:w="897" w:type="dxa"/>
            <w:shd w:val="clear" w:color="auto" w:fill="auto"/>
            <w:hideMark/>
          </w:tcPr>
          <w:p w14:paraId="32FCB0D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116" w:type="dxa"/>
            <w:shd w:val="clear" w:color="auto" w:fill="auto"/>
            <w:hideMark/>
          </w:tcPr>
          <w:p w14:paraId="231898AC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13" w:type="dxa"/>
            <w:shd w:val="clear" w:color="auto" w:fill="auto"/>
            <w:hideMark/>
          </w:tcPr>
          <w:p w14:paraId="01A5C84B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5001958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67D12870" w14:textId="78B898F7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057" w:type="dxa"/>
            <w:shd w:val="clear" w:color="auto" w:fill="auto"/>
            <w:hideMark/>
          </w:tcPr>
          <w:p w14:paraId="5E094D4B" w14:textId="205C349E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81" w:type="dxa"/>
            <w:shd w:val="clear" w:color="auto" w:fill="auto"/>
            <w:hideMark/>
          </w:tcPr>
          <w:p w14:paraId="25E712B6" w14:textId="1B88FA23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5FC2F113" w14:textId="77777777" w:rsidTr="008F2CD1">
        <w:trPr>
          <w:trHeight w:val="204"/>
        </w:trPr>
        <w:tc>
          <w:tcPr>
            <w:tcW w:w="2113" w:type="dxa"/>
            <w:shd w:val="clear" w:color="auto" w:fill="auto"/>
            <w:hideMark/>
          </w:tcPr>
          <w:p w14:paraId="312AE65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التدمير</w:t>
            </w:r>
          </w:p>
        </w:tc>
        <w:tc>
          <w:tcPr>
            <w:tcW w:w="897" w:type="dxa"/>
            <w:shd w:val="clear" w:color="auto" w:fill="auto"/>
            <w:hideMark/>
          </w:tcPr>
          <w:p w14:paraId="55D2B32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37</w:t>
            </w:r>
          </w:p>
        </w:tc>
        <w:tc>
          <w:tcPr>
            <w:tcW w:w="1116" w:type="dxa"/>
            <w:shd w:val="clear" w:color="auto" w:fill="auto"/>
            <w:hideMark/>
          </w:tcPr>
          <w:p w14:paraId="0F2EBC94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2,950,000</w:t>
            </w:r>
          </w:p>
        </w:tc>
        <w:tc>
          <w:tcPr>
            <w:tcW w:w="1013" w:type="dxa"/>
            <w:shd w:val="clear" w:color="auto" w:fill="auto"/>
            <w:hideMark/>
          </w:tcPr>
          <w:p w14:paraId="0F05271A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53B9BFCD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17FFED86" w14:textId="4ADDAB2D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057" w:type="dxa"/>
            <w:shd w:val="clear" w:color="auto" w:fill="auto"/>
            <w:hideMark/>
          </w:tcPr>
          <w:p w14:paraId="5047DD2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24</w:t>
            </w:r>
          </w:p>
        </w:tc>
        <w:tc>
          <w:tcPr>
            <w:tcW w:w="981" w:type="dxa"/>
            <w:shd w:val="clear" w:color="auto" w:fill="auto"/>
            <w:hideMark/>
          </w:tcPr>
          <w:p w14:paraId="6FFD340E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</w:tr>
      <w:tr w:rsidR="00335F6D" w:rsidRPr="007D05ED" w14:paraId="3572C051" w14:textId="77777777" w:rsidTr="008F2CD1">
        <w:trPr>
          <w:trHeight w:val="204"/>
        </w:trPr>
        <w:tc>
          <w:tcPr>
            <w:tcW w:w="2113" w:type="dxa"/>
            <w:shd w:val="clear" w:color="auto" w:fill="auto"/>
            <w:noWrap/>
          </w:tcPr>
          <w:p w14:paraId="54A746A2" w14:textId="055B813B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167B38">
              <w:rPr>
                <w:sz w:val="18"/>
                <w:szCs w:val="18"/>
                <w:rtl/>
                <w:lang w:eastAsia="en-CA"/>
              </w:rPr>
              <w:t>الكفاءة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167B38">
              <w:rPr>
                <w:sz w:val="18"/>
                <w:szCs w:val="18"/>
                <w:rtl/>
                <w:lang w:eastAsia="en-CA"/>
              </w:rPr>
              <w:t>في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167B38">
              <w:rPr>
                <w:sz w:val="18"/>
                <w:szCs w:val="18"/>
                <w:rtl/>
                <w:lang w:eastAsia="en-CA"/>
              </w:rPr>
              <w:t>استخدام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167B38">
              <w:rPr>
                <w:sz w:val="18"/>
                <w:szCs w:val="18"/>
                <w:rtl/>
                <w:lang w:eastAsia="en-CA"/>
              </w:rPr>
              <w:t>الطاقة</w:t>
            </w:r>
          </w:p>
        </w:tc>
        <w:tc>
          <w:tcPr>
            <w:tcW w:w="897" w:type="dxa"/>
            <w:shd w:val="clear" w:color="auto" w:fill="auto"/>
          </w:tcPr>
          <w:p w14:paraId="304DA1CC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</w:rPr>
            </w:pPr>
            <w:r w:rsidRPr="00970F45">
              <w:rPr>
                <w:sz w:val="18"/>
                <w:szCs w:val="18"/>
              </w:rPr>
              <w:t>5</w:t>
            </w:r>
          </w:p>
        </w:tc>
        <w:tc>
          <w:tcPr>
            <w:tcW w:w="1116" w:type="dxa"/>
            <w:shd w:val="clear" w:color="auto" w:fill="auto"/>
          </w:tcPr>
          <w:p w14:paraId="2D44ECF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</w:rPr>
            </w:pPr>
            <w:r w:rsidRPr="00970F45">
              <w:rPr>
                <w:sz w:val="18"/>
                <w:szCs w:val="18"/>
              </w:rPr>
              <w:t>150,000</w:t>
            </w:r>
          </w:p>
        </w:tc>
        <w:tc>
          <w:tcPr>
            <w:tcW w:w="1013" w:type="dxa"/>
            <w:shd w:val="clear" w:color="auto" w:fill="auto"/>
          </w:tcPr>
          <w:p w14:paraId="4844BCF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101230C4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24E58B4C" w14:textId="63809273" w:rsidR="00335F6D" w:rsidRDefault="00954B2D" w:rsidP="008F2CD1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057" w:type="dxa"/>
            <w:shd w:val="clear" w:color="auto" w:fill="auto"/>
          </w:tcPr>
          <w:p w14:paraId="151DB003" w14:textId="77777777" w:rsidR="00335F6D" w:rsidRDefault="00335F6D" w:rsidP="008F2CD1">
            <w:pPr>
              <w:bidi/>
              <w:jc w:val="left"/>
              <w:rPr>
                <w:sz w:val="18"/>
                <w:szCs w:val="18"/>
                <w:rtl/>
              </w:rPr>
            </w:pPr>
            <w:r w:rsidRPr="00970F45">
              <w:rPr>
                <w:sz w:val="18"/>
                <w:szCs w:val="18"/>
              </w:rPr>
              <w:t>19</w:t>
            </w:r>
          </w:p>
        </w:tc>
        <w:tc>
          <w:tcPr>
            <w:tcW w:w="981" w:type="dxa"/>
            <w:shd w:val="clear" w:color="auto" w:fill="auto"/>
            <w:noWrap/>
          </w:tcPr>
          <w:p w14:paraId="2EF62EEB" w14:textId="77777777" w:rsidR="00335F6D" w:rsidRDefault="00335F6D" w:rsidP="008F2CD1">
            <w:pPr>
              <w:bidi/>
              <w:jc w:val="left"/>
              <w:rPr>
                <w:sz w:val="18"/>
                <w:szCs w:val="18"/>
                <w:rtl/>
              </w:rPr>
            </w:pPr>
            <w:r w:rsidRPr="00970F45">
              <w:rPr>
                <w:sz w:val="18"/>
                <w:szCs w:val="18"/>
              </w:rPr>
              <w:t>1</w:t>
            </w:r>
          </w:p>
        </w:tc>
      </w:tr>
      <w:tr w:rsidR="00335F6D" w:rsidRPr="007D05ED" w14:paraId="08462E62" w14:textId="77777777" w:rsidTr="008F2CD1">
        <w:trPr>
          <w:trHeight w:val="204"/>
        </w:trPr>
        <w:tc>
          <w:tcPr>
            <w:tcW w:w="2113" w:type="dxa"/>
            <w:shd w:val="clear" w:color="auto" w:fill="auto"/>
            <w:noWrap/>
            <w:hideMark/>
          </w:tcPr>
          <w:p w14:paraId="0E48C031" w14:textId="67CFAC5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مكافحة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الحريق</w:t>
            </w:r>
          </w:p>
        </w:tc>
        <w:tc>
          <w:tcPr>
            <w:tcW w:w="897" w:type="dxa"/>
            <w:shd w:val="clear" w:color="auto" w:fill="auto"/>
            <w:hideMark/>
          </w:tcPr>
          <w:p w14:paraId="1801C656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116" w:type="dxa"/>
            <w:shd w:val="clear" w:color="auto" w:fill="auto"/>
            <w:hideMark/>
          </w:tcPr>
          <w:p w14:paraId="17227D0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13" w:type="dxa"/>
            <w:shd w:val="clear" w:color="auto" w:fill="auto"/>
            <w:hideMark/>
          </w:tcPr>
          <w:p w14:paraId="212245D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3ADDFE9B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717D4E4E" w14:textId="6AC42AA2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057" w:type="dxa"/>
            <w:shd w:val="clear" w:color="auto" w:fill="auto"/>
            <w:hideMark/>
          </w:tcPr>
          <w:p w14:paraId="6F3209E8" w14:textId="341FB324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14:paraId="6DB307FC" w14:textId="49B59333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3EE8A0D9" w14:textId="77777777" w:rsidTr="008F2CD1">
        <w:trPr>
          <w:trHeight w:val="204"/>
        </w:trPr>
        <w:tc>
          <w:tcPr>
            <w:tcW w:w="2113" w:type="dxa"/>
            <w:shd w:val="clear" w:color="auto" w:fill="auto"/>
            <w:hideMark/>
          </w:tcPr>
          <w:p w14:paraId="076E255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ال</w:t>
            </w:r>
            <w:r w:rsidRPr="007D05ED">
              <w:rPr>
                <w:sz w:val="18"/>
                <w:szCs w:val="18"/>
                <w:rtl/>
                <w:lang w:eastAsia="en-CA"/>
              </w:rPr>
              <w:t>رغوة</w:t>
            </w:r>
          </w:p>
        </w:tc>
        <w:tc>
          <w:tcPr>
            <w:tcW w:w="897" w:type="dxa"/>
            <w:shd w:val="clear" w:color="auto" w:fill="auto"/>
            <w:hideMark/>
          </w:tcPr>
          <w:p w14:paraId="279C50BB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</w:t>
            </w:r>
          </w:p>
        </w:tc>
        <w:tc>
          <w:tcPr>
            <w:tcW w:w="1116" w:type="dxa"/>
            <w:shd w:val="clear" w:color="auto" w:fill="auto"/>
            <w:hideMark/>
          </w:tcPr>
          <w:p w14:paraId="32D1D7A6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80,000</w:t>
            </w:r>
          </w:p>
        </w:tc>
        <w:tc>
          <w:tcPr>
            <w:tcW w:w="1013" w:type="dxa"/>
            <w:shd w:val="clear" w:color="auto" w:fill="auto"/>
            <w:hideMark/>
          </w:tcPr>
          <w:p w14:paraId="374ABA3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10,469</w:t>
            </w:r>
          </w:p>
        </w:tc>
        <w:tc>
          <w:tcPr>
            <w:tcW w:w="993" w:type="dxa"/>
            <w:shd w:val="clear" w:color="auto" w:fill="auto"/>
            <w:hideMark/>
          </w:tcPr>
          <w:p w14:paraId="48D7CC8B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13</w:t>
            </w:r>
          </w:p>
        </w:tc>
        <w:tc>
          <w:tcPr>
            <w:tcW w:w="1275" w:type="dxa"/>
            <w:shd w:val="clear" w:color="auto" w:fill="auto"/>
            <w:hideMark/>
          </w:tcPr>
          <w:p w14:paraId="19CEB92E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8</w:t>
            </w:r>
          </w:p>
        </w:tc>
        <w:tc>
          <w:tcPr>
            <w:tcW w:w="1057" w:type="dxa"/>
            <w:shd w:val="clear" w:color="auto" w:fill="auto"/>
            <w:hideMark/>
          </w:tcPr>
          <w:p w14:paraId="2AA2D488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24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14:paraId="43C02F6F" w14:textId="5317D2FD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64B06C88" w14:textId="77777777" w:rsidTr="008F2CD1">
        <w:trPr>
          <w:trHeight w:val="204"/>
        </w:trPr>
        <w:tc>
          <w:tcPr>
            <w:tcW w:w="2113" w:type="dxa"/>
            <w:shd w:val="clear" w:color="auto" w:fill="auto"/>
            <w:hideMark/>
          </w:tcPr>
          <w:p w14:paraId="7D6F7168" w14:textId="0869C37E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مواد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sz w:val="18"/>
                <w:szCs w:val="18"/>
                <w:rtl/>
                <w:lang w:eastAsia="en-CA"/>
              </w:rPr>
              <w:t>التبخير</w:t>
            </w:r>
          </w:p>
        </w:tc>
        <w:tc>
          <w:tcPr>
            <w:tcW w:w="897" w:type="dxa"/>
            <w:shd w:val="clear" w:color="auto" w:fill="auto"/>
            <w:hideMark/>
          </w:tcPr>
          <w:p w14:paraId="375E950C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116" w:type="dxa"/>
            <w:shd w:val="clear" w:color="auto" w:fill="auto"/>
            <w:hideMark/>
          </w:tcPr>
          <w:p w14:paraId="4288C75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13" w:type="dxa"/>
            <w:shd w:val="clear" w:color="auto" w:fill="auto"/>
            <w:hideMark/>
          </w:tcPr>
          <w:p w14:paraId="145480F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08E36EB4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181A9801" w14:textId="7981D265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057" w:type="dxa"/>
            <w:shd w:val="clear" w:color="auto" w:fill="auto"/>
            <w:hideMark/>
          </w:tcPr>
          <w:p w14:paraId="4F462312" w14:textId="649F54DB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81" w:type="dxa"/>
            <w:shd w:val="clear" w:color="auto" w:fill="auto"/>
            <w:noWrap/>
            <w:hideMark/>
          </w:tcPr>
          <w:p w14:paraId="50BC5908" w14:textId="4DCECEEF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4E0052C4" w14:textId="77777777" w:rsidTr="008F2CD1">
        <w:trPr>
          <w:trHeight w:val="204"/>
        </w:trPr>
        <w:tc>
          <w:tcPr>
            <w:tcW w:w="2113" w:type="dxa"/>
            <w:shd w:val="clear" w:color="auto" w:fill="auto"/>
            <w:hideMark/>
          </w:tcPr>
          <w:p w14:paraId="5F409B6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الهالون</w:t>
            </w:r>
            <w:r>
              <w:rPr>
                <w:sz w:val="18"/>
                <w:szCs w:val="18"/>
                <w:rtl/>
                <w:lang w:eastAsia="en-CA"/>
              </w:rPr>
              <w:t>ات</w:t>
            </w:r>
          </w:p>
        </w:tc>
        <w:tc>
          <w:tcPr>
            <w:tcW w:w="897" w:type="dxa"/>
            <w:shd w:val="clear" w:color="auto" w:fill="auto"/>
            <w:hideMark/>
          </w:tcPr>
          <w:p w14:paraId="4C97DF18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116" w:type="dxa"/>
            <w:shd w:val="clear" w:color="auto" w:fill="auto"/>
            <w:hideMark/>
          </w:tcPr>
          <w:p w14:paraId="7956798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13" w:type="dxa"/>
            <w:shd w:val="clear" w:color="auto" w:fill="auto"/>
            <w:hideMark/>
          </w:tcPr>
          <w:p w14:paraId="058119C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44C6596E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0861BA04" w14:textId="3510922A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057" w:type="dxa"/>
            <w:shd w:val="clear" w:color="auto" w:fill="auto"/>
            <w:hideMark/>
          </w:tcPr>
          <w:p w14:paraId="2829D1E5" w14:textId="6473001E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81" w:type="dxa"/>
            <w:shd w:val="clear" w:color="auto" w:fill="auto"/>
            <w:noWrap/>
            <w:hideMark/>
          </w:tcPr>
          <w:p w14:paraId="6765F8A2" w14:textId="46357EFF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006920E8" w14:textId="77777777" w:rsidTr="008F2CD1">
        <w:trPr>
          <w:trHeight w:val="204"/>
        </w:trPr>
        <w:tc>
          <w:tcPr>
            <w:tcW w:w="2113" w:type="dxa"/>
            <w:shd w:val="clear" w:color="auto" w:fill="auto"/>
            <w:noWrap/>
            <w:hideMark/>
          </w:tcPr>
          <w:p w14:paraId="7D7402F7" w14:textId="73B7CB6A" w:rsidR="00335F6D" w:rsidRPr="007D05ED" w:rsidRDefault="00335F6D" w:rsidP="008F2CD1">
            <w:pPr>
              <w:bidi/>
              <w:ind w:right="-81"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خطة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التخفيض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التدريجي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sz w:val="18"/>
                <w:szCs w:val="18"/>
                <w:rtl/>
                <w:lang w:eastAsia="en-CA"/>
              </w:rPr>
              <w:t>للمواد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sz w:val="18"/>
                <w:szCs w:val="18"/>
                <w:rtl/>
                <w:lang w:eastAsia="en-CA"/>
              </w:rPr>
              <w:t>الهيدروفلوروكربونية</w:t>
            </w:r>
          </w:p>
        </w:tc>
        <w:tc>
          <w:tcPr>
            <w:tcW w:w="897" w:type="dxa"/>
            <w:shd w:val="clear" w:color="auto" w:fill="auto"/>
            <w:hideMark/>
          </w:tcPr>
          <w:p w14:paraId="66A2AECC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127</w:t>
            </w:r>
          </w:p>
        </w:tc>
        <w:tc>
          <w:tcPr>
            <w:tcW w:w="1116" w:type="dxa"/>
            <w:shd w:val="clear" w:color="auto" w:fill="auto"/>
            <w:hideMark/>
          </w:tcPr>
          <w:p w14:paraId="0A18A5B3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13,380,000</w:t>
            </w:r>
          </w:p>
        </w:tc>
        <w:tc>
          <w:tcPr>
            <w:tcW w:w="1013" w:type="dxa"/>
            <w:shd w:val="clear" w:color="auto" w:fill="auto"/>
            <w:hideMark/>
          </w:tcPr>
          <w:p w14:paraId="6E99727B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3,763,305</w:t>
            </w:r>
          </w:p>
        </w:tc>
        <w:tc>
          <w:tcPr>
            <w:tcW w:w="993" w:type="dxa"/>
            <w:shd w:val="clear" w:color="auto" w:fill="auto"/>
            <w:hideMark/>
          </w:tcPr>
          <w:p w14:paraId="0FC9CA34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28</w:t>
            </w:r>
          </w:p>
        </w:tc>
        <w:tc>
          <w:tcPr>
            <w:tcW w:w="1275" w:type="dxa"/>
            <w:shd w:val="clear" w:color="auto" w:fill="auto"/>
            <w:hideMark/>
          </w:tcPr>
          <w:p w14:paraId="4B5EE78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</w:t>
            </w:r>
          </w:p>
        </w:tc>
        <w:tc>
          <w:tcPr>
            <w:tcW w:w="1057" w:type="dxa"/>
            <w:shd w:val="clear" w:color="auto" w:fill="auto"/>
            <w:hideMark/>
          </w:tcPr>
          <w:p w14:paraId="12E63B68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31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14:paraId="2581D22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6</w:t>
            </w:r>
          </w:p>
        </w:tc>
      </w:tr>
      <w:tr w:rsidR="00335F6D" w:rsidRPr="007D05ED" w14:paraId="40E4EDB0" w14:textId="77777777" w:rsidTr="008F2CD1">
        <w:trPr>
          <w:trHeight w:val="204"/>
        </w:trPr>
        <w:tc>
          <w:tcPr>
            <w:tcW w:w="2113" w:type="dxa"/>
            <w:shd w:val="clear" w:color="auto" w:fill="auto"/>
            <w:noWrap/>
            <w:hideMark/>
          </w:tcPr>
          <w:p w14:paraId="5C2010DD" w14:textId="3F0F187C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قطاعات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متعددة</w:t>
            </w:r>
          </w:p>
        </w:tc>
        <w:tc>
          <w:tcPr>
            <w:tcW w:w="897" w:type="dxa"/>
            <w:shd w:val="clear" w:color="auto" w:fill="auto"/>
            <w:hideMark/>
          </w:tcPr>
          <w:p w14:paraId="5533CB0C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116" w:type="dxa"/>
            <w:shd w:val="clear" w:color="auto" w:fill="auto"/>
            <w:hideMark/>
          </w:tcPr>
          <w:p w14:paraId="3F016EA4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13" w:type="dxa"/>
            <w:shd w:val="clear" w:color="auto" w:fill="auto"/>
            <w:hideMark/>
          </w:tcPr>
          <w:p w14:paraId="34FE56E8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1C58C72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14DC8726" w14:textId="32EC28B0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057" w:type="dxa"/>
            <w:shd w:val="clear" w:color="auto" w:fill="auto"/>
            <w:hideMark/>
          </w:tcPr>
          <w:p w14:paraId="6B3972D3" w14:textId="499C9007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81" w:type="dxa"/>
            <w:shd w:val="clear" w:color="auto" w:fill="auto"/>
            <w:noWrap/>
            <w:hideMark/>
          </w:tcPr>
          <w:p w14:paraId="15F7076F" w14:textId="518F7BEB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4296329F" w14:textId="77777777" w:rsidTr="008F2CD1">
        <w:trPr>
          <w:trHeight w:val="204"/>
        </w:trPr>
        <w:tc>
          <w:tcPr>
            <w:tcW w:w="2113" w:type="dxa"/>
            <w:shd w:val="clear" w:color="auto" w:fill="auto"/>
            <w:hideMark/>
          </w:tcPr>
          <w:p w14:paraId="297F53E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أخرى</w:t>
            </w:r>
          </w:p>
        </w:tc>
        <w:tc>
          <w:tcPr>
            <w:tcW w:w="897" w:type="dxa"/>
            <w:shd w:val="clear" w:color="auto" w:fill="auto"/>
            <w:hideMark/>
          </w:tcPr>
          <w:p w14:paraId="14C28C0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116" w:type="dxa"/>
            <w:shd w:val="clear" w:color="auto" w:fill="auto"/>
            <w:hideMark/>
          </w:tcPr>
          <w:p w14:paraId="0682AA7C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13" w:type="dxa"/>
            <w:shd w:val="clear" w:color="auto" w:fill="auto"/>
            <w:hideMark/>
          </w:tcPr>
          <w:p w14:paraId="5DD3048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036192B4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5145A6D5" w14:textId="50DADBB2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057" w:type="dxa"/>
            <w:shd w:val="clear" w:color="auto" w:fill="auto"/>
            <w:hideMark/>
          </w:tcPr>
          <w:p w14:paraId="781E0FFE" w14:textId="4F7011BC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81" w:type="dxa"/>
            <w:shd w:val="clear" w:color="auto" w:fill="auto"/>
            <w:noWrap/>
            <w:hideMark/>
          </w:tcPr>
          <w:p w14:paraId="34588294" w14:textId="54F07493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6DA1A646" w14:textId="77777777" w:rsidTr="008F2CD1">
        <w:trPr>
          <w:trHeight w:val="50"/>
        </w:trPr>
        <w:tc>
          <w:tcPr>
            <w:tcW w:w="2113" w:type="dxa"/>
            <w:shd w:val="clear" w:color="auto" w:fill="auto"/>
            <w:hideMark/>
          </w:tcPr>
          <w:p w14:paraId="1720C2D9" w14:textId="6704284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خطة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sz w:val="18"/>
                <w:szCs w:val="18"/>
                <w:rtl/>
                <w:lang w:eastAsia="en-CA"/>
              </w:rPr>
              <w:t>الإزالة</w:t>
            </w:r>
          </w:p>
        </w:tc>
        <w:tc>
          <w:tcPr>
            <w:tcW w:w="897" w:type="dxa"/>
            <w:shd w:val="clear" w:color="auto" w:fill="auto"/>
            <w:hideMark/>
          </w:tcPr>
          <w:p w14:paraId="5EDFC47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37</w:t>
            </w:r>
          </w:p>
        </w:tc>
        <w:tc>
          <w:tcPr>
            <w:tcW w:w="1116" w:type="dxa"/>
            <w:shd w:val="clear" w:color="auto" w:fill="auto"/>
            <w:hideMark/>
          </w:tcPr>
          <w:p w14:paraId="497FF313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1,305,000</w:t>
            </w:r>
          </w:p>
        </w:tc>
        <w:tc>
          <w:tcPr>
            <w:tcW w:w="1013" w:type="dxa"/>
            <w:shd w:val="clear" w:color="auto" w:fill="auto"/>
            <w:hideMark/>
          </w:tcPr>
          <w:p w14:paraId="4C9CF97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422,855</w:t>
            </w:r>
          </w:p>
        </w:tc>
        <w:tc>
          <w:tcPr>
            <w:tcW w:w="993" w:type="dxa"/>
            <w:shd w:val="clear" w:color="auto" w:fill="auto"/>
            <w:hideMark/>
          </w:tcPr>
          <w:p w14:paraId="3D1A403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32</w:t>
            </w:r>
          </w:p>
        </w:tc>
        <w:tc>
          <w:tcPr>
            <w:tcW w:w="1275" w:type="dxa"/>
            <w:shd w:val="clear" w:color="auto" w:fill="auto"/>
            <w:hideMark/>
          </w:tcPr>
          <w:p w14:paraId="331E417E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19</w:t>
            </w:r>
          </w:p>
        </w:tc>
        <w:tc>
          <w:tcPr>
            <w:tcW w:w="1057" w:type="dxa"/>
            <w:shd w:val="clear" w:color="auto" w:fill="auto"/>
            <w:hideMark/>
          </w:tcPr>
          <w:p w14:paraId="2AC34B8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44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14:paraId="2134475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20</w:t>
            </w:r>
          </w:p>
        </w:tc>
      </w:tr>
      <w:tr w:rsidR="00335F6D" w:rsidRPr="007D05ED" w14:paraId="7D257BB4" w14:textId="77777777" w:rsidTr="008F2CD1">
        <w:trPr>
          <w:trHeight w:val="52"/>
        </w:trPr>
        <w:tc>
          <w:tcPr>
            <w:tcW w:w="2113" w:type="dxa"/>
            <w:shd w:val="clear" w:color="auto" w:fill="auto"/>
            <w:hideMark/>
          </w:tcPr>
          <w:p w14:paraId="6D74CB2E" w14:textId="403CAD84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عامل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sz w:val="18"/>
                <w:szCs w:val="18"/>
                <w:rtl/>
                <w:lang w:eastAsia="en-CA"/>
              </w:rPr>
              <w:t>التصنيع</w:t>
            </w:r>
          </w:p>
        </w:tc>
        <w:tc>
          <w:tcPr>
            <w:tcW w:w="897" w:type="dxa"/>
            <w:shd w:val="clear" w:color="auto" w:fill="auto"/>
            <w:hideMark/>
          </w:tcPr>
          <w:p w14:paraId="34A3986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116" w:type="dxa"/>
            <w:shd w:val="clear" w:color="auto" w:fill="auto"/>
            <w:hideMark/>
          </w:tcPr>
          <w:p w14:paraId="03196DAD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13" w:type="dxa"/>
            <w:shd w:val="clear" w:color="auto" w:fill="auto"/>
            <w:hideMark/>
          </w:tcPr>
          <w:p w14:paraId="01912E5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39AA69D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59AB1F1C" w14:textId="29BB6892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057" w:type="dxa"/>
            <w:shd w:val="clear" w:color="auto" w:fill="auto"/>
            <w:hideMark/>
          </w:tcPr>
          <w:p w14:paraId="14D5633F" w14:textId="7DB3E15D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81" w:type="dxa"/>
            <w:shd w:val="clear" w:color="auto" w:fill="auto"/>
            <w:noWrap/>
            <w:hideMark/>
          </w:tcPr>
          <w:p w14:paraId="594D14D8" w14:textId="2ED53EEE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2C20E54B" w14:textId="77777777" w:rsidTr="008F2CD1">
        <w:trPr>
          <w:trHeight w:val="204"/>
        </w:trPr>
        <w:tc>
          <w:tcPr>
            <w:tcW w:w="2113" w:type="dxa"/>
            <w:shd w:val="clear" w:color="auto" w:fill="auto"/>
            <w:hideMark/>
          </w:tcPr>
          <w:p w14:paraId="2207B568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ال</w:t>
            </w:r>
            <w:r w:rsidRPr="007D05ED">
              <w:rPr>
                <w:sz w:val="18"/>
                <w:szCs w:val="18"/>
                <w:rtl/>
                <w:lang w:eastAsia="en-CA"/>
              </w:rPr>
              <w:t>إنتاج</w:t>
            </w:r>
          </w:p>
        </w:tc>
        <w:tc>
          <w:tcPr>
            <w:tcW w:w="897" w:type="dxa"/>
            <w:shd w:val="clear" w:color="auto" w:fill="auto"/>
            <w:hideMark/>
          </w:tcPr>
          <w:p w14:paraId="1CC72AEE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116" w:type="dxa"/>
            <w:shd w:val="clear" w:color="auto" w:fill="auto"/>
            <w:hideMark/>
          </w:tcPr>
          <w:p w14:paraId="1FC69F44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13" w:type="dxa"/>
            <w:shd w:val="clear" w:color="auto" w:fill="auto"/>
            <w:hideMark/>
          </w:tcPr>
          <w:p w14:paraId="21D8AD07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1072974C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17230977" w14:textId="422DD7EA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057" w:type="dxa"/>
            <w:shd w:val="clear" w:color="auto" w:fill="auto"/>
            <w:hideMark/>
          </w:tcPr>
          <w:p w14:paraId="362EDF51" w14:textId="23EF3C28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81" w:type="dxa"/>
            <w:shd w:val="clear" w:color="auto" w:fill="auto"/>
            <w:noWrap/>
            <w:hideMark/>
          </w:tcPr>
          <w:p w14:paraId="3F39EC09" w14:textId="08340291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2272E6DA" w14:textId="77777777" w:rsidTr="008F2CD1">
        <w:trPr>
          <w:trHeight w:val="204"/>
        </w:trPr>
        <w:tc>
          <w:tcPr>
            <w:tcW w:w="2113" w:type="dxa"/>
            <w:shd w:val="clear" w:color="auto" w:fill="auto"/>
            <w:noWrap/>
            <w:hideMark/>
          </w:tcPr>
          <w:p w14:paraId="050947CA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ال</w:t>
            </w:r>
            <w:r w:rsidRPr="007D05ED">
              <w:rPr>
                <w:sz w:val="18"/>
                <w:szCs w:val="18"/>
                <w:rtl/>
                <w:lang w:eastAsia="en-CA"/>
              </w:rPr>
              <w:t>تبريد</w:t>
            </w:r>
          </w:p>
        </w:tc>
        <w:tc>
          <w:tcPr>
            <w:tcW w:w="897" w:type="dxa"/>
            <w:shd w:val="clear" w:color="auto" w:fill="auto"/>
            <w:hideMark/>
          </w:tcPr>
          <w:p w14:paraId="5013C62E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</w:t>
            </w:r>
          </w:p>
        </w:tc>
        <w:tc>
          <w:tcPr>
            <w:tcW w:w="1116" w:type="dxa"/>
            <w:shd w:val="clear" w:color="auto" w:fill="auto"/>
            <w:hideMark/>
          </w:tcPr>
          <w:p w14:paraId="21A6BC96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180,000</w:t>
            </w:r>
          </w:p>
        </w:tc>
        <w:tc>
          <w:tcPr>
            <w:tcW w:w="1013" w:type="dxa"/>
            <w:shd w:val="clear" w:color="auto" w:fill="auto"/>
            <w:hideMark/>
          </w:tcPr>
          <w:p w14:paraId="149D933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106,660</w:t>
            </w:r>
          </w:p>
        </w:tc>
        <w:tc>
          <w:tcPr>
            <w:tcW w:w="993" w:type="dxa"/>
            <w:shd w:val="clear" w:color="auto" w:fill="auto"/>
            <w:hideMark/>
          </w:tcPr>
          <w:p w14:paraId="7C25A52E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59</w:t>
            </w:r>
          </w:p>
        </w:tc>
        <w:tc>
          <w:tcPr>
            <w:tcW w:w="1275" w:type="dxa"/>
            <w:shd w:val="clear" w:color="auto" w:fill="auto"/>
            <w:hideMark/>
          </w:tcPr>
          <w:p w14:paraId="4B3ECDB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6</w:t>
            </w:r>
          </w:p>
        </w:tc>
        <w:tc>
          <w:tcPr>
            <w:tcW w:w="1057" w:type="dxa"/>
            <w:shd w:val="clear" w:color="auto" w:fill="auto"/>
            <w:hideMark/>
          </w:tcPr>
          <w:p w14:paraId="4367F1ED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34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14:paraId="05B8ED43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</w:t>
            </w:r>
          </w:p>
        </w:tc>
      </w:tr>
      <w:tr w:rsidR="00335F6D" w:rsidRPr="007D05ED" w14:paraId="0A353E78" w14:textId="77777777" w:rsidTr="008F2CD1">
        <w:trPr>
          <w:trHeight w:val="204"/>
        </w:trPr>
        <w:tc>
          <w:tcPr>
            <w:tcW w:w="2113" w:type="dxa"/>
            <w:shd w:val="clear" w:color="auto" w:fill="auto"/>
            <w:hideMark/>
          </w:tcPr>
          <w:p w14:paraId="2D0F05EC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lastRenderedPageBreak/>
              <w:t>متعددة</w:t>
            </w:r>
          </w:p>
        </w:tc>
        <w:tc>
          <w:tcPr>
            <w:tcW w:w="897" w:type="dxa"/>
            <w:shd w:val="clear" w:color="auto" w:fill="auto"/>
            <w:hideMark/>
          </w:tcPr>
          <w:p w14:paraId="34630893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116" w:type="dxa"/>
            <w:shd w:val="clear" w:color="auto" w:fill="auto"/>
            <w:hideMark/>
          </w:tcPr>
          <w:p w14:paraId="564CC113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13" w:type="dxa"/>
            <w:shd w:val="clear" w:color="auto" w:fill="auto"/>
            <w:hideMark/>
          </w:tcPr>
          <w:p w14:paraId="5997CF4A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2FF83E7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618173B5" w14:textId="21C102D1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057" w:type="dxa"/>
            <w:shd w:val="clear" w:color="auto" w:fill="auto"/>
            <w:hideMark/>
          </w:tcPr>
          <w:p w14:paraId="3E40D918" w14:textId="50EF654B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81" w:type="dxa"/>
            <w:shd w:val="clear" w:color="auto" w:fill="auto"/>
            <w:noWrap/>
            <w:hideMark/>
          </w:tcPr>
          <w:p w14:paraId="58D54E9A" w14:textId="03A47F0A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3659E3D9" w14:textId="77777777" w:rsidTr="008F2CD1">
        <w:trPr>
          <w:trHeight w:val="204"/>
        </w:trPr>
        <w:tc>
          <w:tcPr>
            <w:tcW w:w="2113" w:type="dxa"/>
            <w:shd w:val="clear" w:color="auto" w:fill="auto"/>
            <w:hideMark/>
          </w:tcPr>
          <w:p w14:paraId="37AA30E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المذيبات</w:t>
            </w:r>
          </w:p>
        </w:tc>
        <w:tc>
          <w:tcPr>
            <w:tcW w:w="897" w:type="dxa"/>
            <w:shd w:val="clear" w:color="auto" w:fill="auto"/>
            <w:hideMark/>
          </w:tcPr>
          <w:p w14:paraId="1721CC7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116" w:type="dxa"/>
            <w:shd w:val="clear" w:color="auto" w:fill="auto"/>
            <w:hideMark/>
          </w:tcPr>
          <w:p w14:paraId="06AD582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13" w:type="dxa"/>
            <w:shd w:val="clear" w:color="auto" w:fill="auto"/>
            <w:hideMark/>
          </w:tcPr>
          <w:p w14:paraId="431AC99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75B4C3BA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32C5ABE9" w14:textId="66A1F1D5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057" w:type="dxa"/>
            <w:shd w:val="clear" w:color="auto" w:fill="auto"/>
            <w:hideMark/>
          </w:tcPr>
          <w:p w14:paraId="6460CE80" w14:textId="34FC0FBA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81" w:type="dxa"/>
            <w:shd w:val="clear" w:color="auto" w:fill="auto"/>
            <w:noWrap/>
            <w:hideMark/>
          </w:tcPr>
          <w:p w14:paraId="70DF01ED" w14:textId="3F7D964C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3E641D63" w14:textId="77777777" w:rsidTr="008F2CD1">
        <w:trPr>
          <w:trHeight w:val="204"/>
        </w:trPr>
        <w:tc>
          <w:tcPr>
            <w:tcW w:w="2113" w:type="dxa"/>
            <w:shd w:val="clear" w:color="auto" w:fill="auto"/>
            <w:hideMark/>
          </w:tcPr>
          <w:p w14:paraId="3186D453" w14:textId="06058B74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مواد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sz w:val="18"/>
                <w:szCs w:val="18"/>
                <w:rtl/>
                <w:lang w:eastAsia="en-CA"/>
              </w:rPr>
              <w:t>التعقيم</w:t>
            </w:r>
          </w:p>
        </w:tc>
        <w:tc>
          <w:tcPr>
            <w:tcW w:w="897" w:type="dxa"/>
            <w:shd w:val="clear" w:color="auto" w:fill="auto"/>
            <w:hideMark/>
          </w:tcPr>
          <w:p w14:paraId="1C8C3B7D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116" w:type="dxa"/>
            <w:shd w:val="clear" w:color="auto" w:fill="auto"/>
            <w:hideMark/>
          </w:tcPr>
          <w:p w14:paraId="4AD2DAE3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13" w:type="dxa"/>
            <w:shd w:val="clear" w:color="auto" w:fill="auto"/>
            <w:hideMark/>
          </w:tcPr>
          <w:p w14:paraId="1624245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0391CF7B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0BD160ED" w14:textId="13E4A166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057" w:type="dxa"/>
            <w:shd w:val="clear" w:color="auto" w:fill="auto"/>
            <w:hideMark/>
          </w:tcPr>
          <w:p w14:paraId="7A802342" w14:textId="398E540D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81" w:type="dxa"/>
            <w:shd w:val="clear" w:color="auto" w:fill="auto"/>
            <w:noWrap/>
            <w:hideMark/>
          </w:tcPr>
          <w:p w14:paraId="20D59FE7" w14:textId="68C69CF4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16D3C40F" w14:textId="77777777" w:rsidTr="008F2CD1">
        <w:trPr>
          <w:trHeight w:val="204"/>
        </w:trPr>
        <w:tc>
          <w:tcPr>
            <w:tcW w:w="9445" w:type="dxa"/>
            <w:gridSpan w:val="8"/>
            <w:shd w:val="clear" w:color="auto" w:fill="auto"/>
            <w:noWrap/>
            <w:hideMark/>
          </w:tcPr>
          <w:p w14:paraId="21C828D9" w14:textId="1ADC151D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خصائص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التنفيذ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</w:p>
        </w:tc>
      </w:tr>
      <w:tr w:rsidR="00335F6D" w:rsidRPr="007D05ED" w14:paraId="24451306" w14:textId="77777777" w:rsidTr="008F2CD1">
        <w:trPr>
          <w:trHeight w:val="204"/>
        </w:trPr>
        <w:tc>
          <w:tcPr>
            <w:tcW w:w="2113" w:type="dxa"/>
            <w:shd w:val="clear" w:color="auto" w:fill="auto"/>
            <w:noWrap/>
            <w:hideMark/>
          </w:tcPr>
          <w:p w14:paraId="551521E7" w14:textId="34D5A374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تنفيذ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الوكالة</w:t>
            </w:r>
          </w:p>
        </w:tc>
        <w:tc>
          <w:tcPr>
            <w:tcW w:w="897" w:type="dxa"/>
            <w:shd w:val="clear" w:color="auto" w:fill="auto"/>
            <w:hideMark/>
          </w:tcPr>
          <w:p w14:paraId="26C28C7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163</w:t>
            </w:r>
          </w:p>
        </w:tc>
        <w:tc>
          <w:tcPr>
            <w:tcW w:w="1116" w:type="dxa"/>
            <w:shd w:val="clear" w:color="auto" w:fill="auto"/>
            <w:hideMark/>
          </w:tcPr>
          <w:p w14:paraId="10925F4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14,041,500</w:t>
            </w:r>
          </w:p>
        </w:tc>
        <w:tc>
          <w:tcPr>
            <w:tcW w:w="1013" w:type="dxa"/>
            <w:shd w:val="clear" w:color="auto" w:fill="auto"/>
            <w:hideMark/>
          </w:tcPr>
          <w:p w14:paraId="5A5E28A4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2,935,995</w:t>
            </w:r>
          </w:p>
        </w:tc>
        <w:tc>
          <w:tcPr>
            <w:tcW w:w="993" w:type="dxa"/>
            <w:shd w:val="clear" w:color="auto" w:fill="auto"/>
            <w:hideMark/>
          </w:tcPr>
          <w:p w14:paraId="694A1376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21</w:t>
            </w:r>
          </w:p>
        </w:tc>
        <w:tc>
          <w:tcPr>
            <w:tcW w:w="1275" w:type="dxa"/>
            <w:shd w:val="clear" w:color="auto" w:fill="auto"/>
            <w:hideMark/>
          </w:tcPr>
          <w:p w14:paraId="59D987AF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12</w:t>
            </w:r>
          </w:p>
        </w:tc>
        <w:tc>
          <w:tcPr>
            <w:tcW w:w="1057" w:type="dxa"/>
            <w:shd w:val="clear" w:color="auto" w:fill="auto"/>
            <w:hideMark/>
          </w:tcPr>
          <w:p w14:paraId="09371B0C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32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14:paraId="2215400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8</w:t>
            </w:r>
          </w:p>
        </w:tc>
      </w:tr>
      <w:tr w:rsidR="00335F6D" w:rsidRPr="007D05ED" w14:paraId="0BDB3B9A" w14:textId="77777777" w:rsidTr="008F2CD1">
        <w:trPr>
          <w:trHeight w:val="204"/>
        </w:trPr>
        <w:tc>
          <w:tcPr>
            <w:tcW w:w="2113" w:type="dxa"/>
            <w:shd w:val="clear" w:color="auto" w:fill="auto"/>
            <w:noWrap/>
            <w:hideMark/>
          </w:tcPr>
          <w:p w14:paraId="08F78A8D" w14:textId="42602BBD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  <w:lang w:eastAsia="en-CA"/>
              </w:rPr>
              <w:t>تنفيذ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وطني</w:t>
            </w:r>
          </w:p>
        </w:tc>
        <w:tc>
          <w:tcPr>
            <w:tcW w:w="897" w:type="dxa"/>
            <w:shd w:val="clear" w:color="auto" w:fill="auto"/>
            <w:hideMark/>
          </w:tcPr>
          <w:p w14:paraId="1B8AEDA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46</w:t>
            </w:r>
          </w:p>
        </w:tc>
        <w:tc>
          <w:tcPr>
            <w:tcW w:w="1116" w:type="dxa"/>
            <w:shd w:val="clear" w:color="auto" w:fill="auto"/>
            <w:hideMark/>
          </w:tcPr>
          <w:p w14:paraId="3BCB325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4,003,500</w:t>
            </w:r>
          </w:p>
        </w:tc>
        <w:tc>
          <w:tcPr>
            <w:tcW w:w="1013" w:type="dxa"/>
            <w:shd w:val="clear" w:color="auto" w:fill="auto"/>
            <w:hideMark/>
          </w:tcPr>
          <w:p w14:paraId="7D5759A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1,367,295</w:t>
            </w:r>
          </w:p>
        </w:tc>
        <w:tc>
          <w:tcPr>
            <w:tcW w:w="993" w:type="dxa"/>
            <w:shd w:val="clear" w:color="auto" w:fill="auto"/>
            <w:hideMark/>
          </w:tcPr>
          <w:p w14:paraId="1B16FC9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34</w:t>
            </w:r>
          </w:p>
        </w:tc>
        <w:tc>
          <w:tcPr>
            <w:tcW w:w="1275" w:type="dxa"/>
            <w:shd w:val="clear" w:color="auto" w:fill="auto"/>
            <w:hideMark/>
          </w:tcPr>
          <w:p w14:paraId="5BE3F04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10</w:t>
            </w:r>
          </w:p>
        </w:tc>
        <w:tc>
          <w:tcPr>
            <w:tcW w:w="1057" w:type="dxa"/>
            <w:shd w:val="clear" w:color="auto" w:fill="auto"/>
            <w:hideMark/>
          </w:tcPr>
          <w:p w14:paraId="52850CE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32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14:paraId="554D26ED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7</w:t>
            </w:r>
          </w:p>
        </w:tc>
      </w:tr>
      <w:tr w:rsidR="00335F6D" w:rsidRPr="007D05ED" w14:paraId="73E6AF75" w14:textId="77777777" w:rsidTr="008F2CD1">
        <w:trPr>
          <w:trHeight w:val="204"/>
        </w:trPr>
        <w:tc>
          <w:tcPr>
            <w:tcW w:w="9445" w:type="dxa"/>
            <w:gridSpan w:val="8"/>
            <w:shd w:val="clear" w:color="auto" w:fill="auto"/>
            <w:noWrap/>
            <w:hideMark/>
          </w:tcPr>
          <w:p w14:paraId="748A2CD4" w14:textId="0C6E6F58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طريقة</w:t>
            </w:r>
            <w:r w:rsidR="00954B2D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18"/>
                <w:szCs w:val="18"/>
                <w:rtl/>
                <w:lang w:eastAsia="en-CA"/>
              </w:rPr>
              <w:t>الصرف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</w:p>
        </w:tc>
      </w:tr>
      <w:tr w:rsidR="00335F6D" w:rsidRPr="007D05ED" w14:paraId="3F9A294C" w14:textId="77777777" w:rsidTr="008F2CD1">
        <w:trPr>
          <w:trHeight w:val="204"/>
        </w:trPr>
        <w:tc>
          <w:tcPr>
            <w:tcW w:w="2113" w:type="dxa"/>
            <w:shd w:val="clear" w:color="auto" w:fill="auto"/>
            <w:noWrap/>
            <w:hideMark/>
          </w:tcPr>
          <w:p w14:paraId="73E611D0" w14:textId="668F08B4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أثناء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التنفيذ</w:t>
            </w:r>
          </w:p>
        </w:tc>
        <w:tc>
          <w:tcPr>
            <w:tcW w:w="897" w:type="dxa"/>
            <w:shd w:val="clear" w:color="auto" w:fill="auto"/>
            <w:hideMark/>
          </w:tcPr>
          <w:p w14:paraId="5C46519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209</w:t>
            </w:r>
          </w:p>
        </w:tc>
        <w:tc>
          <w:tcPr>
            <w:tcW w:w="1116" w:type="dxa"/>
            <w:shd w:val="clear" w:color="auto" w:fill="auto"/>
            <w:hideMark/>
          </w:tcPr>
          <w:p w14:paraId="10B4355E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18,045,000</w:t>
            </w:r>
          </w:p>
        </w:tc>
        <w:tc>
          <w:tcPr>
            <w:tcW w:w="1013" w:type="dxa"/>
            <w:shd w:val="clear" w:color="auto" w:fill="auto"/>
            <w:hideMark/>
          </w:tcPr>
          <w:p w14:paraId="6C701D2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4,303,290</w:t>
            </w:r>
          </w:p>
        </w:tc>
        <w:tc>
          <w:tcPr>
            <w:tcW w:w="993" w:type="dxa"/>
            <w:shd w:val="clear" w:color="auto" w:fill="auto"/>
            <w:hideMark/>
          </w:tcPr>
          <w:p w14:paraId="241A6DDB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24</w:t>
            </w:r>
          </w:p>
        </w:tc>
        <w:tc>
          <w:tcPr>
            <w:tcW w:w="1275" w:type="dxa"/>
            <w:shd w:val="clear" w:color="auto" w:fill="auto"/>
            <w:hideMark/>
          </w:tcPr>
          <w:p w14:paraId="24F52F92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11</w:t>
            </w:r>
          </w:p>
        </w:tc>
        <w:tc>
          <w:tcPr>
            <w:tcW w:w="1057" w:type="dxa"/>
            <w:shd w:val="clear" w:color="auto" w:fill="auto"/>
            <w:hideMark/>
          </w:tcPr>
          <w:p w14:paraId="6D2EB2AD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32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14:paraId="3389915B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8</w:t>
            </w:r>
          </w:p>
        </w:tc>
      </w:tr>
      <w:tr w:rsidR="00335F6D" w:rsidRPr="007D05ED" w14:paraId="15C8F62E" w14:textId="77777777" w:rsidTr="008F2CD1">
        <w:trPr>
          <w:trHeight w:val="204"/>
        </w:trPr>
        <w:tc>
          <w:tcPr>
            <w:tcW w:w="2113" w:type="dxa"/>
            <w:shd w:val="clear" w:color="auto" w:fill="auto"/>
            <w:noWrap/>
            <w:hideMark/>
          </w:tcPr>
          <w:p w14:paraId="182F2F44" w14:textId="7ECE9625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بعد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التنفيذ</w:t>
            </w:r>
          </w:p>
        </w:tc>
        <w:tc>
          <w:tcPr>
            <w:tcW w:w="897" w:type="dxa"/>
            <w:shd w:val="clear" w:color="auto" w:fill="auto"/>
            <w:hideMark/>
          </w:tcPr>
          <w:p w14:paraId="6534F15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116" w:type="dxa"/>
            <w:shd w:val="clear" w:color="auto" w:fill="auto"/>
            <w:hideMark/>
          </w:tcPr>
          <w:p w14:paraId="3B1B3B7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13" w:type="dxa"/>
            <w:shd w:val="clear" w:color="auto" w:fill="auto"/>
            <w:hideMark/>
          </w:tcPr>
          <w:p w14:paraId="1EC55286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12FB8FB0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57C3FE78" w14:textId="59EB52CD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057" w:type="dxa"/>
            <w:shd w:val="clear" w:color="auto" w:fill="auto"/>
            <w:hideMark/>
          </w:tcPr>
          <w:p w14:paraId="15062FE4" w14:textId="3C493360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81" w:type="dxa"/>
            <w:shd w:val="clear" w:color="auto" w:fill="auto"/>
            <w:noWrap/>
            <w:hideMark/>
          </w:tcPr>
          <w:p w14:paraId="2967FFB1" w14:textId="4A890D7E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734CF62D" w14:textId="77777777" w:rsidTr="008F2CD1">
        <w:trPr>
          <w:trHeight w:val="204"/>
        </w:trPr>
        <w:tc>
          <w:tcPr>
            <w:tcW w:w="2113" w:type="dxa"/>
            <w:shd w:val="clear" w:color="auto" w:fill="auto"/>
            <w:noWrap/>
            <w:hideMark/>
          </w:tcPr>
          <w:p w14:paraId="5999041F" w14:textId="45846293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التمويل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بأثر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رجعي</w:t>
            </w:r>
          </w:p>
        </w:tc>
        <w:tc>
          <w:tcPr>
            <w:tcW w:w="897" w:type="dxa"/>
            <w:shd w:val="clear" w:color="auto" w:fill="auto"/>
            <w:hideMark/>
          </w:tcPr>
          <w:p w14:paraId="5E40090E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116" w:type="dxa"/>
            <w:shd w:val="clear" w:color="auto" w:fill="auto"/>
            <w:hideMark/>
          </w:tcPr>
          <w:p w14:paraId="59A8383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13" w:type="dxa"/>
            <w:shd w:val="clear" w:color="auto" w:fill="auto"/>
            <w:hideMark/>
          </w:tcPr>
          <w:p w14:paraId="2581D041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001F1686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43AFBC0A" w14:textId="497CA04A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057" w:type="dxa"/>
            <w:shd w:val="clear" w:color="auto" w:fill="auto"/>
            <w:hideMark/>
          </w:tcPr>
          <w:p w14:paraId="47CDAFAA" w14:textId="3EC9EEB3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81" w:type="dxa"/>
            <w:shd w:val="clear" w:color="auto" w:fill="auto"/>
            <w:noWrap/>
            <w:hideMark/>
          </w:tcPr>
          <w:p w14:paraId="38D8E16D" w14:textId="217E44D0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</w:tr>
      <w:tr w:rsidR="00335F6D" w:rsidRPr="007D05ED" w14:paraId="51D802B7" w14:textId="77777777" w:rsidTr="008F2CD1">
        <w:trPr>
          <w:trHeight w:val="204"/>
        </w:trPr>
        <w:tc>
          <w:tcPr>
            <w:tcW w:w="2113" w:type="dxa"/>
            <w:shd w:val="clear" w:color="auto" w:fill="auto"/>
            <w:noWrap/>
            <w:hideMark/>
          </w:tcPr>
          <w:p w14:paraId="6A8D058B" w14:textId="0BF4E685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7D05ED">
              <w:rPr>
                <w:sz w:val="18"/>
                <w:szCs w:val="18"/>
                <w:rtl/>
                <w:lang w:eastAsia="en-CA"/>
              </w:rPr>
              <w:t>البلد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إلى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المستفيدين</w:t>
            </w:r>
            <w:r w:rsidR="00954B2D">
              <w:rPr>
                <w:sz w:val="18"/>
                <w:szCs w:val="18"/>
                <w:rtl/>
                <w:lang w:eastAsia="en-CA"/>
              </w:rPr>
              <w:t xml:space="preserve"> </w:t>
            </w:r>
            <w:r w:rsidRPr="007D05ED">
              <w:rPr>
                <w:sz w:val="18"/>
                <w:szCs w:val="18"/>
                <w:rtl/>
                <w:lang w:eastAsia="en-CA"/>
              </w:rPr>
              <w:t>النهائيين</w:t>
            </w:r>
          </w:p>
        </w:tc>
        <w:tc>
          <w:tcPr>
            <w:tcW w:w="897" w:type="dxa"/>
            <w:shd w:val="clear" w:color="auto" w:fill="auto"/>
            <w:hideMark/>
          </w:tcPr>
          <w:p w14:paraId="3F1AA699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116" w:type="dxa"/>
            <w:shd w:val="clear" w:color="auto" w:fill="auto"/>
            <w:hideMark/>
          </w:tcPr>
          <w:p w14:paraId="7C761425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013" w:type="dxa"/>
            <w:shd w:val="clear" w:color="auto" w:fill="auto"/>
            <w:hideMark/>
          </w:tcPr>
          <w:p w14:paraId="58EFC41B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0143129C" w14:textId="77777777" w:rsidR="00335F6D" w:rsidRPr="007D05ED" w:rsidRDefault="00335F6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 w:rsidRPr="00970F45"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052D9323" w14:textId="13BD9EF5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1057" w:type="dxa"/>
            <w:shd w:val="clear" w:color="auto" w:fill="auto"/>
            <w:hideMark/>
          </w:tcPr>
          <w:p w14:paraId="40725C7D" w14:textId="37B80F09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  <w:tc>
          <w:tcPr>
            <w:tcW w:w="981" w:type="dxa"/>
            <w:shd w:val="clear" w:color="auto" w:fill="auto"/>
            <w:noWrap/>
            <w:hideMark/>
          </w:tcPr>
          <w:p w14:paraId="7E530447" w14:textId="54DB1AEC" w:rsidR="00335F6D" w:rsidRPr="007D05ED" w:rsidRDefault="00954B2D" w:rsidP="008F2CD1">
            <w:pPr>
              <w:bidi/>
              <w:jc w:val="left"/>
              <w:rPr>
                <w:sz w:val="18"/>
                <w:szCs w:val="18"/>
                <w:rtl/>
                <w:lang w:eastAsia="en-CA"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غير</w:t>
            </w:r>
            <w:r>
              <w:rPr>
                <w:sz w:val="18"/>
                <w:szCs w:val="18"/>
                <w:rtl/>
              </w:rPr>
              <w:t xml:space="preserve"> </w:t>
            </w:r>
            <w:r w:rsidR="00335F6D">
              <w:rPr>
                <w:sz w:val="18"/>
                <w:szCs w:val="18"/>
                <w:rtl/>
              </w:rPr>
              <w:t>متوفر</w:t>
            </w:r>
          </w:p>
        </w:tc>
      </w:tr>
    </w:tbl>
    <w:p w14:paraId="66ED081C" w14:textId="5F8DFAF5" w:rsidR="00335F6D" w:rsidRDefault="00335F6D" w:rsidP="00335F6D">
      <w:pPr>
        <w:pStyle w:val="Heading1"/>
        <w:bidi/>
        <w:spacing w:before="240"/>
        <w:rPr>
          <w:sz w:val="26"/>
          <w:szCs w:val="26"/>
          <w:rtl/>
        </w:rPr>
      </w:pPr>
      <w:r w:rsidRPr="00290A18">
        <w:rPr>
          <w:sz w:val="26"/>
          <w:szCs w:val="26"/>
          <w:rtl/>
        </w:rPr>
        <w:t>ويوجد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حاليًا</w:t>
      </w:r>
      <w:r w:rsidR="00954B2D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209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نشاط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إعداد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مشروعات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قيد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التنفيذ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بقيمة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إجمالية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قدرها</w:t>
      </w:r>
      <w:r w:rsidR="00954B2D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18</w:t>
      </w:r>
      <w:r w:rsidRPr="00290A18">
        <w:rPr>
          <w:sz w:val="26"/>
          <w:szCs w:val="26"/>
          <w:rtl/>
        </w:rPr>
        <w:t>.</w:t>
      </w:r>
      <w:r>
        <w:rPr>
          <w:sz w:val="26"/>
          <w:szCs w:val="26"/>
          <w:rtl/>
        </w:rPr>
        <w:t>05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مليون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دولارا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أمريكيا،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وتم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صرف</w:t>
      </w:r>
      <w:r w:rsidR="00954B2D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24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المئة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الأموال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بالفعل.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ومتوسط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عدد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الأشهر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منذ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الاعتماد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حتى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الصرف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الأول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هو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11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شهرًا.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وفي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المتوسط،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يتم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إنجاز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الأنشطة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التحضيرية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الجارية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بعد</w:t>
      </w:r>
      <w:r w:rsidR="00954B2D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32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شهرًا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تاريخ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الاعتماد،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ما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يمثل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تأخيرًا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مدته</w:t>
      </w:r>
      <w:r w:rsidR="00954B2D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ثمانية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أشهر.</w:t>
      </w:r>
    </w:p>
    <w:p w14:paraId="2E5D0E03" w14:textId="3596EA45" w:rsidR="00335F6D" w:rsidRPr="00290A18" w:rsidRDefault="00335F6D" w:rsidP="00335F6D">
      <w:pPr>
        <w:pStyle w:val="a--"/>
        <w:suppressAutoHyphens w:val="0"/>
        <w:bidi/>
        <w:rPr>
          <w:sz w:val="26"/>
          <w:szCs w:val="26"/>
          <w:lang w:val="en-CA"/>
        </w:rPr>
      </w:pPr>
      <w:r w:rsidRPr="00290A18">
        <w:rPr>
          <w:sz w:val="26"/>
          <w:szCs w:val="26"/>
          <w:rtl/>
          <w:lang w:val="en-CA"/>
        </w:rPr>
        <w:t>المشروعات</w:t>
      </w:r>
      <w:r w:rsidR="00954B2D">
        <w:rPr>
          <w:sz w:val="26"/>
          <w:szCs w:val="26"/>
          <w:rtl/>
          <w:lang w:val="en-CA"/>
        </w:rPr>
        <w:t xml:space="preserve"> </w:t>
      </w:r>
      <w:r w:rsidRPr="00290A18">
        <w:rPr>
          <w:sz w:val="26"/>
          <w:szCs w:val="26"/>
          <w:rtl/>
          <w:lang w:val="en-CA"/>
        </w:rPr>
        <w:t>المغلقة</w:t>
      </w:r>
    </w:p>
    <w:p w14:paraId="42EF5BE3" w14:textId="37CAC690" w:rsidR="00335F6D" w:rsidRPr="00290A18" w:rsidRDefault="00335F6D" w:rsidP="00335F6D">
      <w:pPr>
        <w:pStyle w:val="Heading1"/>
        <w:bidi/>
        <w:spacing w:before="240"/>
        <w:rPr>
          <w:sz w:val="26"/>
          <w:szCs w:val="26"/>
          <w:rtl/>
        </w:rPr>
      </w:pPr>
      <w:r w:rsidRPr="00290A18">
        <w:rPr>
          <w:sz w:val="26"/>
          <w:szCs w:val="26"/>
          <w:rtl/>
        </w:rPr>
        <w:t>يعرض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الجدول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8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ملخصاً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للمشروعات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المغلقة.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منذ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عام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1991،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تم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إغلاق</w:t>
      </w:r>
      <w:r w:rsidR="00954B2D">
        <w:rPr>
          <w:sz w:val="26"/>
          <w:szCs w:val="26"/>
          <w:rtl/>
        </w:rPr>
        <w:t xml:space="preserve"> </w:t>
      </w:r>
      <w:r>
        <w:rPr>
          <w:sz w:val="26"/>
          <w:szCs w:val="26"/>
        </w:rPr>
        <w:t>284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مشروعًا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بقيمة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إجمالية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قدرها</w:t>
      </w:r>
      <w:r w:rsidR="00954B2D">
        <w:rPr>
          <w:sz w:val="26"/>
          <w:szCs w:val="26"/>
          <w:rtl/>
        </w:rPr>
        <w:t xml:space="preserve"> </w:t>
      </w:r>
      <w:r>
        <w:rPr>
          <w:sz w:val="26"/>
          <w:szCs w:val="26"/>
        </w:rPr>
        <w:t>15.14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مليون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دولارا</w:t>
      </w:r>
      <w:r w:rsidR="00954B2D">
        <w:rPr>
          <w:sz w:val="26"/>
          <w:szCs w:val="26"/>
          <w:rtl/>
        </w:rPr>
        <w:t xml:space="preserve"> </w:t>
      </w:r>
      <w:r w:rsidRPr="00290A18">
        <w:rPr>
          <w:sz w:val="26"/>
          <w:szCs w:val="26"/>
          <w:rtl/>
        </w:rPr>
        <w:t>أمريكيا.</w:t>
      </w:r>
    </w:p>
    <w:p w14:paraId="73A4E249" w14:textId="65F50B97" w:rsidR="00335F6D" w:rsidRPr="00290A18" w:rsidRDefault="00335F6D" w:rsidP="00335F6D">
      <w:pPr>
        <w:pStyle w:val="a--"/>
        <w:keepNext/>
        <w:suppressAutoHyphens w:val="0"/>
        <w:bidi/>
        <w:rPr>
          <w:sz w:val="26"/>
          <w:szCs w:val="26"/>
          <w:lang w:val="en-CA"/>
        </w:rPr>
      </w:pPr>
      <w:r w:rsidRPr="00290A18">
        <w:rPr>
          <w:sz w:val="26"/>
          <w:szCs w:val="26"/>
          <w:rtl/>
          <w:lang w:val="en-CA"/>
        </w:rPr>
        <w:t>الجدول</w:t>
      </w:r>
      <w:r w:rsidR="00954B2D">
        <w:rPr>
          <w:sz w:val="26"/>
          <w:szCs w:val="26"/>
          <w:rtl/>
          <w:lang w:val="en-CA"/>
        </w:rPr>
        <w:t xml:space="preserve"> </w:t>
      </w:r>
      <w:r w:rsidRPr="00290A18">
        <w:rPr>
          <w:sz w:val="26"/>
          <w:szCs w:val="26"/>
          <w:lang w:val="en-CA"/>
        </w:rPr>
        <w:t>8</w:t>
      </w:r>
      <w:r w:rsidRPr="00290A18">
        <w:rPr>
          <w:sz w:val="26"/>
          <w:szCs w:val="26"/>
          <w:rtl/>
          <w:lang w:val="en-CA"/>
        </w:rPr>
        <w:t>-</w:t>
      </w:r>
      <w:r w:rsidR="00954B2D">
        <w:rPr>
          <w:sz w:val="26"/>
          <w:szCs w:val="26"/>
          <w:rtl/>
          <w:lang w:val="en-CA"/>
        </w:rPr>
        <w:t xml:space="preserve"> </w:t>
      </w:r>
      <w:r w:rsidRPr="00290A18">
        <w:rPr>
          <w:sz w:val="26"/>
          <w:szCs w:val="26"/>
          <w:rtl/>
          <w:lang w:val="en-CA"/>
        </w:rPr>
        <w:t>ملخص</w:t>
      </w:r>
      <w:r w:rsidR="00954B2D">
        <w:rPr>
          <w:sz w:val="26"/>
          <w:szCs w:val="26"/>
          <w:rtl/>
          <w:lang w:val="en-CA"/>
        </w:rPr>
        <w:t xml:space="preserve"> </w:t>
      </w:r>
      <w:r w:rsidRPr="00290A18">
        <w:rPr>
          <w:sz w:val="26"/>
          <w:szCs w:val="26"/>
          <w:rtl/>
          <w:lang w:val="en-CA"/>
        </w:rPr>
        <w:t>المشروعات</w:t>
      </w:r>
      <w:r w:rsidR="00954B2D">
        <w:rPr>
          <w:sz w:val="26"/>
          <w:szCs w:val="26"/>
          <w:rtl/>
          <w:lang w:val="en-CA"/>
        </w:rPr>
        <w:t xml:space="preserve"> </w:t>
      </w:r>
      <w:r w:rsidRPr="00290A18">
        <w:rPr>
          <w:sz w:val="26"/>
          <w:szCs w:val="26"/>
          <w:rtl/>
          <w:lang w:val="en-CA"/>
        </w:rPr>
        <w:t>المغلقة</w:t>
      </w:r>
    </w:p>
    <w:tbl>
      <w:tblPr>
        <w:bidiVisual/>
        <w:tblW w:w="9479" w:type="dxa"/>
        <w:tblLook w:val="04A0" w:firstRow="1" w:lastRow="0" w:firstColumn="1" w:lastColumn="0" w:noHBand="0" w:noVBand="1"/>
      </w:tblPr>
      <w:tblGrid>
        <w:gridCol w:w="1466"/>
        <w:gridCol w:w="1049"/>
        <w:gridCol w:w="1701"/>
        <w:gridCol w:w="1418"/>
        <w:gridCol w:w="1134"/>
        <w:gridCol w:w="1417"/>
        <w:gridCol w:w="1370"/>
      </w:tblGrid>
      <w:tr w:rsidR="00335F6D" w:rsidRPr="007D05ED" w14:paraId="513FC6CC" w14:textId="77777777" w:rsidTr="008F2CD1">
        <w:trPr>
          <w:trHeight w:val="641"/>
          <w:tblHeader/>
        </w:trPr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A0E05" w14:textId="77777777" w:rsidR="00335F6D" w:rsidRPr="007D05ED" w:rsidRDefault="00335F6D" w:rsidP="008F2CD1">
            <w:pPr>
              <w:keepNext/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b/>
                <w:bCs/>
                <w:sz w:val="20"/>
                <w:rtl/>
                <w:lang w:eastAsia="en-CA"/>
              </w:rPr>
              <w:t>ال</w:t>
            </w:r>
            <w:r w:rsidRPr="007D05ED">
              <w:rPr>
                <w:b/>
                <w:bCs/>
                <w:sz w:val="20"/>
                <w:rtl/>
                <w:lang w:eastAsia="en-CA"/>
              </w:rPr>
              <w:t>وكالة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8A744" w14:textId="678BA93F" w:rsidR="00335F6D" w:rsidRPr="007D05ED" w:rsidRDefault="00335F6D" w:rsidP="008F2CD1">
            <w:pPr>
              <w:keepNext/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b/>
                <w:bCs/>
                <w:sz w:val="20"/>
                <w:rtl/>
                <w:lang w:eastAsia="en-CA"/>
              </w:rPr>
              <w:t>عدد</w:t>
            </w:r>
            <w:r w:rsidR="00954B2D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20"/>
                <w:rtl/>
                <w:lang w:eastAsia="en-CA"/>
              </w:rPr>
              <w:t>المشرو</w:t>
            </w:r>
            <w:r w:rsidRPr="007D05ED">
              <w:rPr>
                <w:b/>
                <w:bCs/>
                <w:sz w:val="20"/>
                <w:rtl/>
                <w:lang w:eastAsia="en-CA"/>
              </w:rPr>
              <w:t>ع</w:t>
            </w:r>
            <w:r>
              <w:rPr>
                <w:b/>
                <w:bCs/>
                <w:sz w:val="20"/>
                <w:rtl/>
                <w:lang w:eastAsia="en-CA"/>
              </w:rPr>
              <w:t>ات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5A030" w14:textId="3657BB33" w:rsidR="00335F6D" w:rsidRPr="007D05ED" w:rsidRDefault="00335F6D" w:rsidP="008F2CD1">
            <w:pPr>
              <w:keepNext/>
              <w:bidi/>
              <w:ind w:left="-204" w:right="-162"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7D05ED">
              <w:rPr>
                <w:b/>
                <w:bCs/>
                <w:sz w:val="20"/>
                <w:rtl/>
                <w:lang w:eastAsia="en-CA"/>
              </w:rPr>
              <w:t>التمويل</w:t>
            </w:r>
            <w:r w:rsidR="00954B2D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20"/>
                <w:rtl/>
                <w:lang w:eastAsia="en-CA"/>
              </w:rPr>
              <w:t>ا</w:t>
            </w:r>
            <w:r>
              <w:rPr>
                <w:b/>
                <w:bCs/>
                <w:sz w:val="20"/>
                <w:rtl/>
                <w:lang w:eastAsia="en-CA"/>
              </w:rPr>
              <w:t>لمعتمد</w:t>
            </w:r>
            <w:r w:rsidR="00954B2D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20"/>
                <w:rtl/>
                <w:lang w:eastAsia="en-CA"/>
              </w:rPr>
              <w:t>بالإضافة</w:t>
            </w:r>
            <w:r w:rsidR="00954B2D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20"/>
                <w:rtl/>
                <w:lang w:eastAsia="en-CA"/>
              </w:rPr>
              <w:t>إلى</w:t>
            </w:r>
            <w:r w:rsidR="00954B2D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20"/>
                <w:rtl/>
                <w:lang w:eastAsia="en-CA"/>
              </w:rPr>
              <w:t>التسوية</w:t>
            </w:r>
            <w:r w:rsidR="00954B2D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20"/>
                <w:rtl/>
                <w:lang w:eastAsia="en-CA"/>
              </w:rPr>
              <w:t>(دولار</w:t>
            </w:r>
            <w:r w:rsidR="00954B2D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20"/>
                <w:rtl/>
                <w:lang w:eastAsia="en-CA"/>
              </w:rPr>
              <w:t>أمريكي)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F2C07" w14:textId="031B6E88" w:rsidR="00335F6D" w:rsidRPr="007D05ED" w:rsidRDefault="00335F6D" w:rsidP="008F2CD1">
            <w:pPr>
              <w:keepNext/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b/>
                <w:bCs/>
                <w:sz w:val="20"/>
                <w:rtl/>
                <w:lang w:eastAsia="en-CA"/>
              </w:rPr>
              <w:t>الأموال</w:t>
            </w:r>
            <w:r w:rsidR="00954B2D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20"/>
                <w:rtl/>
                <w:lang w:eastAsia="en-CA"/>
              </w:rPr>
              <w:t>المصروفة</w:t>
            </w:r>
            <w:r w:rsidR="00954B2D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20"/>
                <w:rtl/>
                <w:lang w:eastAsia="en-CA"/>
              </w:rPr>
              <w:t>(دولار</w:t>
            </w:r>
            <w:r w:rsidR="00954B2D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20"/>
                <w:rtl/>
                <w:lang w:eastAsia="en-CA"/>
              </w:rPr>
              <w:t>أمريكي)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8D32D" w14:textId="248253E7" w:rsidR="00335F6D" w:rsidRDefault="00335F6D" w:rsidP="008F2CD1">
            <w:pPr>
              <w:keepNext/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b/>
                <w:bCs/>
                <w:sz w:val="20"/>
                <w:rtl/>
                <w:lang w:eastAsia="en-CA"/>
              </w:rPr>
              <w:t>الأرصدة</w:t>
            </w:r>
            <w:r w:rsidR="00954B2D">
              <w:rPr>
                <w:b/>
                <w:bCs/>
                <w:sz w:val="20"/>
                <w:rtl/>
                <w:lang w:eastAsia="en-CA"/>
              </w:rPr>
              <w:t xml:space="preserve"> </w:t>
            </w:r>
          </w:p>
          <w:p w14:paraId="42FA1587" w14:textId="545ED926" w:rsidR="00335F6D" w:rsidRPr="007D05ED" w:rsidRDefault="00335F6D" w:rsidP="008F2CD1">
            <w:pPr>
              <w:keepNext/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b/>
                <w:bCs/>
                <w:sz w:val="20"/>
                <w:rtl/>
                <w:lang w:eastAsia="en-CA"/>
              </w:rPr>
              <w:t>(دولار</w:t>
            </w:r>
            <w:r w:rsidR="00954B2D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Pr="007D05ED">
              <w:rPr>
                <w:b/>
                <w:bCs/>
                <w:sz w:val="20"/>
                <w:rtl/>
                <w:lang w:eastAsia="en-CA"/>
              </w:rPr>
              <w:t>أمريكي)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8AE05" w14:textId="05D998D8" w:rsidR="00335F6D" w:rsidRPr="007D05ED" w:rsidRDefault="00335F6D" w:rsidP="008F2CD1">
            <w:pPr>
              <w:keepNext/>
              <w:bidi/>
              <w:ind w:left="-155" w:right="-81"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b/>
                <w:bCs/>
                <w:sz w:val="20"/>
                <w:rtl/>
                <w:lang w:eastAsia="en-CA"/>
              </w:rPr>
              <w:t>استهلاك</w:t>
            </w:r>
            <w:r w:rsidR="00954B2D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20"/>
                <w:rtl/>
                <w:lang w:eastAsia="en-CA"/>
              </w:rPr>
              <w:t>المواد</w:t>
            </w:r>
            <w:r w:rsidR="00954B2D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20"/>
                <w:rtl/>
                <w:lang w:eastAsia="en-CA"/>
              </w:rPr>
              <w:t>المستنفذة</w:t>
            </w:r>
            <w:r w:rsidR="00954B2D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20"/>
                <w:rtl/>
                <w:lang w:eastAsia="en-CA"/>
              </w:rPr>
              <w:t>للأوزون</w:t>
            </w:r>
            <w:r w:rsidR="00954B2D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20"/>
                <w:rtl/>
                <w:lang w:eastAsia="en-CA"/>
              </w:rPr>
              <w:t>التي</w:t>
            </w:r>
            <w:r w:rsidR="00954B2D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20"/>
                <w:rtl/>
                <w:lang w:eastAsia="en-CA"/>
              </w:rPr>
              <w:t>ستتم</w:t>
            </w:r>
            <w:r w:rsidR="00954B2D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20"/>
                <w:rtl/>
                <w:lang w:eastAsia="en-CA"/>
              </w:rPr>
              <w:t>إزالته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89E5A" w14:textId="6A750BEE" w:rsidR="00335F6D" w:rsidRPr="007D05ED" w:rsidRDefault="00335F6D" w:rsidP="008F2CD1">
            <w:pPr>
              <w:keepNext/>
              <w:bidi/>
              <w:ind w:left="-139" w:right="-96"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b/>
                <w:bCs/>
                <w:sz w:val="20"/>
                <w:rtl/>
                <w:lang w:eastAsia="en-CA"/>
              </w:rPr>
              <w:t>المواد</w:t>
            </w:r>
            <w:r w:rsidR="00954B2D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20"/>
                <w:rtl/>
                <w:lang w:eastAsia="en-CA"/>
              </w:rPr>
              <w:t>المستنفذة</w:t>
            </w:r>
            <w:r w:rsidR="00954B2D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20"/>
                <w:rtl/>
                <w:lang w:eastAsia="en-CA"/>
              </w:rPr>
              <w:t>للأوزون</w:t>
            </w:r>
            <w:r w:rsidR="00954B2D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20"/>
                <w:rtl/>
                <w:lang w:eastAsia="en-CA"/>
              </w:rPr>
              <w:t>التي</w:t>
            </w:r>
            <w:r w:rsidR="00954B2D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20"/>
                <w:rtl/>
                <w:lang w:eastAsia="en-CA"/>
              </w:rPr>
              <w:t>تمت</w:t>
            </w:r>
            <w:r w:rsidR="00954B2D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>
              <w:rPr>
                <w:b/>
                <w:bCs/>
                <w:sz w:val="20"/>
                <w:rtl/>
                <w:lang w:eastAsia="en-CA"/>
              </w:rPr>
              <w:t>إزالتها</w:t>
            </w:r>
          </w:p>
        </w:tc>
      </w:tr>
      <w:tr w:rsidR="00335F6D" w:rsidRPr="007D05ED" w14:paraId="7A8BE8E2" w14:textId="77777777" w:rsidTr="008F2CD1">
        <w:trPr>
          <w:trHeight w:val="84"/>
        </w:trPr>
        <w:tc>
          <w:tcPr>
            <w:tcW w:w="1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A73BA" w14:textId="362DA2E1" w:rsidR="00335F6D" w:rsidRPr="007D05ED" w:rsidRDefault="00335F6D" w:rsidP="008F2CD1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7D05ED">
              <w:rPr>
                <w:sz w:val="20"/>
                <w:rtl/>
              </w:rPr>
              <w:t>برنامج</w:t>
            </w:r>
            <w:r w:rsidR="00954B2D">
              <w:rPr>
                <w:sz w:val="20"/>
                <w:rtl/>
              </w:rPr>
              <w:t xml:space="preserve"> </w:t>
            </w:r>
            <w:r w:rsidRPr="007D05ED">
              <w:rPr>
                <w:sz w:val="20"/>
                <w:rtl/>
              </w:rPr>
              <w:t>الأمم</w:t>
            </w:r>
            <w:r w:rsidR="00954B2D">
              <w:rPr>
                <w:sz w:val="20"/>
                <w:rtl/>
              </w:rPr>
              <w:t xml:space="preserve"> </w:t>
            </w:r>
            <w:r w:rsidRPr="007D05ED">
              <w:rPr>
                <w:sz w:val="20"/>
                <w:rtl/>
              </w:rPr>
              <w:t>المتحدة</w:t>
            </w:r>
            <w:r w:rsidR="00954B2D">
              <w:rPr>
                <w:sz w:val="20"/>
                <w:rtl/>
              </w:rPr>
              <w:t xml:space="preserve"> </w:t>
            </w:r>
            <w:r w:rsidRPr="007D05ED">
              <w:rPr>
                <w:sz w:val="20"/>
                <w:rtl/>
              </w:rPr>
              <w:t>الإنمائي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F66477" w14:textId="77777777" w:rsidR="00335F6D" w:rsidRPr="007D05ED" w:rsidRDefault="00335F6D" w:rsidP="008F2CD1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78DE0E" w14:textId="77777777" w:rsidR="00335F6D" w:rsidRPr="007D05ED" w:rsidRDefault="00335F6D" w:rsidP="008F2CD1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6,895,392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EB9B19" w14:textId="77777777" w:rsidR="00335F6D" w:rsidRPr="007D05ED" w:rsidRDefault="00335F6D" w:rsidP="008F2CD1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6,895,392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A9EA06" w14:textId="77777777" w:rsidR="00335F6D" w:rsidRPr="007D05ED" w:rsidRDefault="00335F6D" w:rsidP="008F2CD1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8396C9" w14:textId="77777777" w:rsidR="00335F6D" w:rsidRPr="007D05ED" w:rsidRDefault="00335F6D" w:rsidP="008F2CD1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673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3C761D" w14:textId="77777777" w:rsidR="00335F6D" w:rsidRPr="007D05ED" w:rsidRDefault="00335F6D" w:rsidP="008F2CD1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636</w:t>
            </w:r>
          </w:p>
        </w:tc>
      </w:tr>
      <w:tr w:rsidR="00335F6D" w:rsidRPr="007D05ED" w14:paraId="5329C17F" w14:textId="77777777" w:rsidTr="008F2CD1">
        <w:trPr>
          <w:trHeight w:val="50"/>
        </w:trPr>
        <w:tc>
          <w:tcPr>
            <w:tcW w:w="1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228B3" w14:textId="77777777" w:rsidR="00335F6D" w:rsidRPr="007D05ED" w:rsidRDefault="00335F6D" w:rsidP="008F2CD1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sz w:val="20"/>
                <w:rtl/>
              </w:rPr>
              <w:t>اليونيب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904BF3" w14:textId="77777777" w:rsidR="00335F6D" w:rsidRPr="007D05ED" w:rsidRDefault="00335F6D" w:rsidP="008F2CD1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BE527D" w14:textId="77777777" w:rsidR="00335F6D" w:rsidRPr="007D05ED" w:rsidRDefault="00335F6D" w:rsidP="008F2CD1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195,325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6F5B82" w14:textId="77777777" w:rsidR="00335F6D" w:rsidRPr="007D05ED" w:rsidRDefault="00335F6D" w:rsidP="008F2CD1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195,325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163264" w14:textId="77777777" w:rsidR="00335F6D" w:rsidRPr="007D05ED" w:rsidRDefault="00335F6D" w:rsidP="008F2CD1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97E798" w14:textId="77777777" w:rsidR="00335F6D" w:rsidRPr="007D05ED" w:rsidRDefault="00335F6D" w:rsidP="008F2CD1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12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9C6DB6" w14:textId="77777777" w:rsidR="00335F6D" w:rsidRPr="007D05ED" w:rsidRDefault="00335F6D" w:rsidP="008F2CD1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12</w:t>
            </w:r>
          </w:p>
        </w:tc>
      </w:tr>
      <w:tr w:rsidR="00335F6D" w:rsidRPr="007D05ED" w14:paraId="0BF1D063" w14:textId="77777777" w:rsidTr="008F2CD1">
        <w:trPr>
          <w:trHeight w:val="50"/>
        </w:trPr>
        <w:tc>
          <w:tcPr>
            <w:tcW w:w="1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11203" w14:textId="77777777" w:rsidR="00335F6D" w:rsidRPr="007D05ED" w:rsidRDefault="00335F6D" w:rsidP="008F2CD1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sz w:val="20"/>
                <w:rtl/>
              </w:rPr>
              <w:t>اليونيدو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4CADA5" w14:textId="77777777" w:rsidR="00335F6D" w:rsidRPr="007D05ED" w:rsidRDefault="00335F6D" w:rsidP="008F2CD1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AE6164" w14:textId="77777777" w:rsidR="00335F6D" w:rsidRPr="007D05ED" w:rsidRDefault="00335F6D" w:rsidP="008F2CD1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6,446,674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DB19FC" w14:textId="77777777" w:rsidR="00335F6D" w:rsidRPr="007D05ED" w:rsidRDefault="00335F6D" w:rsidP="008F2CD1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6,446,674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80BE87" w14:textId="77777777" w:rsidR="00335F6D" w:rsidRPr="007D05ED" w:rsidRDefault="00335F6D" w:rsidP="008F2CD1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19FCB0" w14:textId="77777777" w:rsidR="00335F6D" w:rsidRPr="007D05ED" w:rsidRDefault="00335F6D" w:rsidP="008F2CD1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1,808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FFB5E5" w14:textId="77777777" w:rsidR="00335F6D" w:rsidRPr="007D05ED" w:rsidRDefault="00335F6D" w:rsidP="008F2CD1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367</w:t>
            </w:r>
          </w:p>
        </w:tc>
      </w:tr>
      <w:tr w:rsidR="00335F6D" w:rsidRPr="007D05ED" w14:paraId="677E23F2" w14:textId="77777777" w:rsidTr="008F2CD1">
        <w:trPr>
          <w:trHeight w:val="264"/>
        </w:trPr>
        <w:tc>
          <w:tcPr>
            <w:tcW w:w="1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4104C" w14:textId="7A13A030" w:rsidR="00335F6D" w:rsidRPr="007D05ED" w:rsidRDefault="00335F6D" w:rsidP="008F2CD1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sz w:val="20"/>
                <w:rtl/>
              </w:rPr>
              <w:t>ال</w:t>
            </w:r>
            <w:r w:rsidRPr="007D05ED">
              <w:rPr>
                <w:sz w:val="20"/>
                <w:rtl/>
              </w:rPr>
              <w:t>بنك</w:t>
            </w:r>
            <w:r w:rsidR="00954B2D">
              <w:rPr>
                <w:sz w:val="20"/>
                <w:rtl/>
              </w:rPr>
              <w:t xml:space="preserve"> </w:t>
            </w:r>
            <w:r>
              <w:rPr>
                <w:sz w:val="20"/>
                <w:rtl/>
              </w:rPr>
              <w:t>الدولي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822581" w14:textId="77777777" w:rsidR="00335F6D" w:rsidRPr="007D05ED" w:rsidRDefault="00335F6D" w:rsidP="008F2CD1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E57CF0" w14:textId="77777777" w:rsidR="00335F6D" w:rsidRPr="007D05ED" w:rsidRDefault="00335F6D" w:rsidP="008F2CD1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1,373,519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F6CA11" w14:textId="77777777" w:rsidR="00335F6D" w:rsidRPr="007D05ED" w:rsidRDefault="00335F6D" w:rsidP="008F2CD1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1,373,519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B2E7F0" w14:textId="77777777" w:rsidR="00335F6D" w:rsidRPr="007D05ED" w:rsidRDefault="00335F6D" w:rsidP="008F2CD1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789C1B" w14:textId="77777777" w:rsidR="00335F6D" w:rsidRPr="007D05ED" w:rsidRDefault="00335F6D" w:rsidP="008F2CD1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657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09A14F" w14:textId="77777777" w:rsidR="00335F6D" w:rsidRPr="007D05ED" w:rsidRDefault="00335F6D" w:rsidP="008F2CD1">
            <w:pPr>
              <w:keepNext/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581</w:t>
            </w:r>
          </w:p>
        </w:tc>
      </w:tr>
      <w:tr w:rsidR="00335F6D" w:rsidRPr="007D05ED" w14:paraId="0E059EE4" w14:textId="77777777" w:rsidTr="008F2CD1">
        <w:trPr>
          <w:trHeight w:val="50"/>
        </w:trPr>
        <w:tc>
          <w:tcPr>
            <w:tcW w:w="1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5E95B" w14:textId="77777777" w:rsidR="00335F6D" w:rsidRPr="007D05ED" w:rsidRDefault="00335F6D" w:rsidP="008F2CD1">
            <w:pPr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sz w:val="20"/>
                <w:rtl/>
              </w:rPr>
              <w:t>ال</w:t>
            </w:r>
            <w:r w:rsidRPr="007D05ED">
              <w:rPr>
                <w:sz w:val="20"/>
                <w:rtl/>
              </w:rPr>
              <w:t>ثنائي</w:t>
            </w:r>
            <w:r>
              <w:rPr>
                <w:sz w:val="20"/>
                <w:rtl/>
              </w:rPr>
              <w:t>ة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463E38" w14:textId="77777777" w:rsidR="00335F6D" w:rsidRPr="007D05ED" w:rsidRDefault="00335F6D" w:rsidP="008F2C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CDD56A" w14:textId="77777777" w:rsidR="00335F6D" w:rsidRPr="007D05ED" w:rsidRDefault="00335F6D" w:rsidP="008F2C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227,901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8132FF" w14:textId="77777777" w:rsidR="00335F6D" w:rsidRPr="007D05ED" w:rsidRDefault="00335F6D" w:rsidP="008F2C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227,901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8E6BA2" w14:textId="77777777" w:rsidR="00335F6D" w:rsidRPr="007D05ED" w:rsidRDefault="00335F6D" w:rsidP="008F2C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C3D73A" w14:textId="77777777" w:rsidR="00335F6D" w:rsidRPr="007D05ED" w:rsidRDefault="00335F6D" w:rsidP="008F2C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223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24C0D0" w14:textId="77777777" w:rsidR="00335F6D" w:rsidRPr="007D05ED" w:rsidRDefault="00335F6D" w:rsidP="008F2CD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970F45">
              <w:rPr>
                <w:sz w:val="20"/>
                <w:lang w:eastAsia="zh-CN"/>
              </w:rPr>
              <w:t>0</w:t>
            </w:r>
          </w:p>
        </w:tc>
      </w:tr>
      <w:tr w:rsidR="00335F6D" w:rsidRPr="007D05ED" w14:paraId="5AC61CDB" w14:textId="77777777" w:rsidTr="008F2CD1">
        <w:trPr>
          <w:trHeight w:val="50"/>
        </w:trPr>
        <w:tc>
          <w:tcPr>
            <w:tcW w:w="1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D5491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7D05ED">
              <w:rPr>
                <w:b/>
                <w:bCs/>
                <w:sz w:val="20"/>
                <w:rtl/>
              </w:rPr>
              <w:t>المجموع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91F9F1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970F45">
              <w:rPr>
                <w:b/>
                <w:bCs/>
                <w:sz w:val="20"/>
                <w:lang w:eastAsia="zh-CN"/>
              </w:rPr>
              <w:t>284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2E8665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970F45">
              <w:rPr>
                <w:b/>
                <w:bCs/>
                <w:sz w:val="20"/>
                <w:lang w:eastAsia="zh-CN"/>
              </w:rPr>
              <w:t>15,138,810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E67D47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970F45">
              <w:rPr>
                <w:b/>
                <w:bCs/>
                <w:sz w:val="20"/>
                <w:lang w:eastAsia="zh-CN"/>
              </w:rPr>
              <w:t>15,138,811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60C332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970F45">
              <w:rPr>
                <w:b/>
                <w:bCs/>
                <w:sz w:val="20"/>
                <w:lang w:eastAsia="zh-CN"/>
              </w:rPr>
              <w:t>-1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2D03B2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970F45">
              <w:rPr>
                <w:b/>
                <w:bCs/>
                <w:sz w:val="20"/>
                <w:lang w:eastAsia="zh-CN"/>
              </w:rPr>
              <w:t>3,373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F395C9" w14:textId="77777777" w:rsidR="00335F6D" w:rsidRPr="007D05ED" w:rsidRDefault="00335F6D" w:rsidP="008F2CD1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970F45">
              <w:rPr>
                <w:b/>
                <w:bCs/>
                <w:sz w:val="20"/>
                <w:lang w:eastAsia="zh-CN"/>
              </w:rPr>
              <w:t>1,595</w:t>
            </w:r>
          </w:p>
        </w:tc>
      </w:tr>
    </w:tbl>
    <w:p w14:paraId="21E7E59D" w14:textId="77777777" w:rsidR="00594A38" w:rsidRPr="00970F45" w:rsidRDefault="00594A38" w:rsidP="00594A38">
      <w:pPr>
        <w:pStyle w:val="a--"/>
        <w:keepNext/>
        <w:suppressAutoHyphens w:val="0"/>
        <w:rPr>
          <w:sz w:val="22"/>
          <w:szCs w:val="22"/>
          <w:lang w:val="en-CA"/>
        </w:rPr>
      </w:pPr>
    </w:p>
    <w:p w14:paraId="091FCEB3" w14:textId="77777777" w:rsidR="00594A38" w:rsidRPr="00970F45" w:rsidRDefault="00594A38" w:rsidP="00594A38">
      <w:pPr>
        <w:sectPr w:rsidR="00594A38" w:rsidRPr="00970F45" w:rsidSect="00594A38">
          <w:headerReference w:type="even" r:id="rId24"/>
          <w:headerReference w:type="default" r:id="rId25"/>
          <w:footerReference w:type="even" r:id="rId26"/>
          <w:footerReference w:type="default" r:id="rId27"/>
          <w:headerReference w:type="first" r:id="rId28"/>
          <w:footerReference w:type="first" r:id="rId29"/>
          <w:footnotePr>
            <w:numRestart w:val="eachSect"/>
          </w:footnotePr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3000D4EC" w14:textId="276F3092" w:rsidR="00594A38" w:rsidRPr="009848E9" w:rsidRDefault="00594A38" w:rsidP="00594A38">
      <w:pPr>
        <w:bidi/>
        <w:jc w:val="center"/>
        <w:rPr>
          <w:b/>
          <w:sz w:val="26"/>
          <w:szCs w:val="26"/>
          <w:rtl/>
        </w:rPr>
      </w:pPr>
      <w:r w:rsidRPr="009848E9">
        <w:rPr>
          <w:b/>
          <w:bCs/>
          <w:sz w:val="26"/>
          <w:szCs w:val="26"/>
          <w:rtl/>
        </w:rPr>
        <w:lastRenderedPageBreak/>
        <w:t>المرفق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الثالث</w:t>
      </w:r>
    </w:p>
    <w:p w14:paraId="1AF16284" w14:textId="3740DB7F" w:rsidR="00594A38" w:rsidRPr="00A739FB" w:rsidRDefault="00594A38" w:rsidP="00A739FB">
      <w:pPr>
        <w:bidi/>
        <w:spacing w:before="240" w:after="240"/>
        <w:jc w:val="center"/>
        <w:rPr>
          <w:b/>
          <w:sz w:val="26"/>
          <w:szCs w:val="26"/>
        </w:rPr>
      </w:pPr>
      <w:r w:rsidRPr="009848E9">
        <w:rPr>
          <w:b/>
          <w:bCs/>
          <w:sz w:val="26"/>
          <w:szCs w:val="26"/>
          <w:rtl/>
        </w:rPr>
        <w:t>لمحة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عامة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عن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المشروعات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والأنشطة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المتعلقة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بالمواد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الهيدروفلوروكربونية</w:t>
      </w:r>
    </w:p>
    <w:p w14:paraId="395D2E02" w14:textId="18625AB7" w:rsidR="00594A38" w:rsidRPr="009848E9" w:rsidRDefault="00594A38" w:rsidP="00594A38">
      <w:pPr>
        <w:pStyle w:val="Heading1"/>
        <w:numPr>
          <w:ilvl w:val="0"/>
          <w:numId w:val="24"/>
        </w:numPr>
        <w:bidi/>
        <w:rPr>
          <w:sz w:val="26"/>
          <w:szCs w:val="26"/>
          <w:rtl/>
        </w:rPr>
      </w:pPr>
      <w:r w:rsidRPr="009848E9">
        <w:rPr>
          <w:sz w:val="26"/>
          <w:szCs w:val="26"/>
          <w:rtl/>
        </w:rPr>
        <w:t>منذ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اجتماعها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الثمانين،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وافقت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اللجنة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التنفيذية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على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تمويل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تنفيذ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مشروعات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استثمارية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للمواد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الهيدروفلوروكربونية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(المقرران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78/3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(ز)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و79/45)،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وأنشطة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تمكينية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لمساعدة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وحدات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الأوزون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الوطنية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على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الوفاء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بالتزاماتها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الأولية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يتعلق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بالتخفيض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التدريجي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للمواد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الهيدروفلوروكربونية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وفقًا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لتعديل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كيغالي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(المقرر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79/46).</w:t>
      </w:r>
      <w:r w:rsidR="00954B2D">
        <w:rPr>
          <w:sz w:val="26"/>
          <w:szCs w:val="26"/>
          <w:rtl/>
        </w:rPr>
        <w:t xml:space="preserve"> </w:t>
      </w:r>
    </w:p>
    <w:p w14:paraId="46BAC437" w14:textId="1A94184F" w:rsidR="00594A38" w:rsidRPr="009848E9" w:rsidRDefault="00594A38" w:rsidP="00594A38">
      <w:pPr>
        <w:pStyle w:val="Heading1"/>
        <w:bidi/>
        <w:rPr>
          <w:sz w:val="26"/>
          <w:szCs w:val="26"/>
          <w:rtl/>
        </w:rPr>
      </w:pPr>
      <w:r w:rsidRPr="009848E9">
        <w:rPr>
          <w:sz w:val="26"/>
          <w:szCs w:val="26"/>
          <w:rtl/>
        </w:rPr>
        <w:t>حتى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31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ديسمبر/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كانون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الأول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2023،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وافقت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اللجنة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التنفيذية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على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436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مشروعًا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ونشاطًا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متعلقًا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بالمواد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الهيدروفلوروكربونية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144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بلدًا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ومنطقتين،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تتكون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185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طلبًا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لإعداد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مشروعات،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و17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مشروعًا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استثماريًا،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و61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مشروعًا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لخطط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تنفيذ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تعديل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كيغالي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للمواد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الهيدروفلوروكربونية،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وطلب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واحد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لمشروع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المساعدة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الفنية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و158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نشاطًا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تمكينيًا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و11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مشروعًا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لكفاءة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استخدام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الطاقة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و3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مشروعات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للسيطرة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على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انبعاثات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المادة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</w:rPr>
        <w:t>HFC-23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بقيمة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74.72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مليون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دولار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أمريكي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(باستثناء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تكاليف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الدعم).</w:t>
      </w:r>
      <w:r w:rsidR="00954B2D">
        <w:rPr>
          <w:sz w:val="26"/>
          <w:szCs w:val="26"/>
          <w:rtl/>
        </w:rPr>
        <w:t xml:space="preserve"> </w:t>
      </w:r>
    </w:p>
    <w:p w14:paraId="06064262" w14:textId="31B4CE4F" w:rsidR="00594A38" w:rsidRPr="009848E9" w:rsidRDefault="00594A38" w:rsidP="00594A38">
      <w:pPr>
        <w:pStyle w:val="Heading1"/>
        <w:bidi/>
        <w:rPr>
          <w:sz w:val="26"/>
          <w:szCs w:val="26"/>
          <w:rtl/>
        </w:rPr>
      </w:pPr>
      <w:r w:rsidRPr="009848E9">
        <w:rPr>
          <w:sz w:val="26"/>
          <w:szCs w:val="26"/>
          <w:rtl/>
        </w:rPr>
        <w:t>يقدم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الجدول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1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لمحة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عامة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جميع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المشروعات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والأنشطة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المتعلقة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بالمواد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الهيدروفلوروكربونية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في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إطار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الصندوق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المتعدد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الأطراف،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بغض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النظر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عن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مصدر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تمويلها،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على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الصعيد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القطري،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مع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الإشارة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إلى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حالة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التصديق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على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تعديل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كيغالي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وحالة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نظام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ترخيص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المواد</w:t>
      </w:r>
      <w:r w:rsidR="00954B2D">
        <w:rPr>
          <w:sz w:val="26"/>
          <w:szCs w:val="26"/>
          <w:rtl/>
        </w:rPr>
        <w:t xml:space="preserve"> </w:t>
      </w:r>
      <w:r w:rsidRPr="009848E9">
        <w:rPr>
          <w:sz w:val="26"/>
          <w:szCs w:val="26"/>
          <w:rtl/>
        </w:rPr>
        <w:t>الهيدروفلوروكربونية.</w:t>
      </w:r>
    </w:p>
    <w:p w14:paraId="392D5942" w14:textId="6C3CD005" w:rsidR="00594A38" w:rsidRPr="009848E9" w:rsidRDefault="00594A38" w:rsidP="00594A38">
      <w:pPr>
        <w:bidi/>
        <w:jc w:val="left"/>
        <w:rPr>
          <w:b/>
          <w:sz w:val="26"/>
          <w:szCs w:val="26"/>
          <w:rtl/>
        </w:rPr>
      </w:pPr>
      <w:r w:rsidRPr="009848E9">
        <w:rPr>
          <w:b/>
          <w:bCs/>
          <w:sz w:val="26"/>
          <w:szCs w:val="26"/>
          <w:rtl/>
        </w:rPr>
        <w:t>الجدول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1.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لمحة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عامة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عن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جميع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المشروعات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والأنشطة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المتعلقة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بالمواد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الهيدروفلوروكربونية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في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إطار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الصندوق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المتعدد</w:t>
      </w:r>
      <w:r w:rsidR="00954B2D">
        <w:rPr>
          <w:b/>
          <w:bCs/>
          <w:sz w:val="26"/>
          <w:szCs w:val="26"/>
          <w:rtl/>
        </w:rPr>
        <w:t xml:space="preserve"> </w:t>
      </w:r>
      <w:r w:rsidRPr="009848E9">
        <w:rPr>
          <w:b/>
          <w:bCs/>
          <w:sz w:val="26"/>
          <w:szCs w:val="26"/>
          <w:rtl/>
        </w:rPr>
        <w:t>الأطراف</w:t>
      </w:r>
    </w:p>
    <w:tbl>
      <w:tblPr>
        <w:bidiVisual/>
        <w:tblW w:w="11153" w:type="dxa"/>
        <w:tblInd w:w="-853" w:type="dxa"/>
        <w:tblLook w:val="04A0" w:firstRow="1" w:lastRow="0" w:firstColumn="1" w:lastColumn="0" w:noHBand="0" w:noVBand="1"/>
      </w:tblPr>
      <w:tblGrid>
        <w:gridCol w:w="2223"/>
        <w:gridCol w:w="655"/>
        <w:gridCol w:w="528"/>
        <w:gridCol w:w="871"/>
        <w:gridCol w:w="1026"/>
        <w:gridCol w:w="936"/>
        <w:gridCol w:w="936"/>
        <w:gridCol w:w="1026"/>
        <w:gridCol w:w="1026"/>
        <w:gridCol w:w="1026"/>
        <w:gridCol w:w="900"/>
      </w:tblGrid>
      <w:tr w:rsidR="004E11A6" w:rsidRPr="00035FEF" w14:paraId="5252B841" w14:textId="77777777" w:rsidTr="002E77E8">
        <w:trPr>
          <w:trHeight w:val="49"/>
          <w:tblHeader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FF136" w14:textId="77777777" w:rsidR="00D325F5" w:rsidRPr="00035FEF" w:rsidRDefault="00D325F5" w:rsidP="00D325F5">
            <w:pPr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035FEF">
              <w:rPr>
                <w:b/>
                <w:bCs/>
                <w:sz w:val="18"/>
                <w:szCs w:val="18"/>
                <w:rtl/>
              </w:rPr>
              <w:t>البلد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58E0C" w14:textId="77777777" w:rsidR="00D325F5" w:rsidRPr="00035FEF" w:rsidRDefault="00D325F5" w:rsidP="00D434F6">
            <w:pPr>
              <w:bidi/>
              <w:ind w:left="-140" w:right="-170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035FEF">
              <w:rPr>
                <w:b/>
                <w:bCs/>
                <w:sz w:val="18"/>
                <w:szCs w:val="18"/>
                <w:rtl/>
              </w:rPr>
              <w:t>المجموعة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8602F" w14:textId="0AADA3A3" w:rsidR="00C4338B" w:rsidRPr="00035FEF" w:rsidRDefault="00D325F5" w:rsidP="00C4338B">
            <w:pPr>
              <w:bidi/>
              <w:ind w:left="-178" w:right="-179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035FEF">
              <w:rPr>
                <w:b/>
                <w:bCs/>
                <w:sz w:val="18"/>
                <w:szCs w:val="18"/>
                <w:rtl/>
              </w:rPr>
              <w:t>التصديق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</w:p>
          <w:p w14:paraId="0587EA1A" w14:textId="77777777" w:rsidR="00875A78" w:rsidRPr="00035FEF" w:rsidRDefault="00D325F5" w:rsidP="00C4338B">
            <w:pPr>
              <w:bidi/>
              <w:ind w:left="-178" w:right="-179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035FEF">
              <w:rPr>
                <w:b/>
                <w:bCs/>
                <w:sz w:val="18"/>
                <w:szCs w:val="18"/>
                <w:rtl/>
              </w:rPr>
              <w:t>على</w:t>
            </w:r>
          </w:p>
          <w:p w14:paraId="0D9B8A60" w14:textId="2A6EFA37" w:rsidR="00F3713D" w:rsidRPr="00035FEF" w:rsidRDefault="00954B2D" w:rsidP="00875A78">
            <w:pPr>
              <w:bidi/>
              <w:ind w:left="-178" w:right="-179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="00D325F5" w:rsidRPr="00035FEF">
              <w:rPr>
                <w:b/>
                <w:bCs/>
                <w:sz w:val="18"/>
                <w:szCs w:val="18"/>
                <w:rtl/>
              </w:rPr>
              <w:t>تعديل</w:t>
            </w:r>
          </w:p>
          <w:p w14:paraId="0D070548" w14:textId="58F9AEB3" w:rsidR="00D325F5" w:rsidRPr="00035FEF" w:rsidRDefault="00954B2D" w:rsidP="00F3713D">
            <w:pPr>
              <w:bidi/>
              <w:ind w:left="-178" w:right="-179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="00D325F5" w:rsidRPr="00035FEF">
              <w:rPr>
                <w:b/>
                <w:bCs/>
                <w:sz w:val="18"/>
                <w:szCs w:val="18"/>
                <w:rtl/>
              </w:rPr>
              <w:t>كيغالي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9B122" w14:textId="77777777" w:rsidR="00D434F6" w:rsidRPr="00035FEF" w:rsidRDefault="00D325F5" w:rsidP="00C4338B">
            <w:pPr>
              <w:bidi/>
              <w:ind w:left="-112" w:right="-55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035FEF">
              <w:rPr>
                <w:b/>
                <w:bCs/>
                <w:sz w:val="18"/>
                <w:szCs w:val="18"/>
                <w:rtl/>
              </w:rPr>
              <w:t>تنفيذ</w:t>
            </w:r>
          </w:p>
          <w:p w14:paraId="616240FF" w14:textId="64117D1B" w:rsidR="00D325F5" w:rsidRPr="00035FEF" w:rsidRDefault="00D325F5" w:rsidP="00C4338B">
            <w:pPr>
              <w:bidi/>
              <w:ind w:left="-112" w:right="-55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035FEF">
              <w:rPr>
                <w:b/>
                <w:bCs/>
                <w:sz w:val="18"/>
                <w:szCs w:val="18"/>
                <w:rtl/>
              </w:rPr>
              <w:t>نظام</w:t>
            </w:r>
            <w:r w:rsidR="00954B2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035FEF">
              <w:rPr>
                <w:b/>
                <w:bCs/>
                <w:sz w:val="18"/>
                <w:szCs w:val="18"/>
                <w:rtl/>
              </w:rPr>
              <w:t>التراخيص</w:t>
            </w:r>
          </w:p>
        </w:tc>
        <w:tc>
          <w:tcPr>
            <w:tcW w:w="68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45D0F" w14:textId="1A6C4F0E" w:rsidR="00D325F5" w:rsidRPr="00035FEF" w:rsidRDefault="00D325F5" w:rsidP="00D325F5">
            <w:pPr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035FEF">
              <w:rPr>
                <w:b/>
                <w:bCs/>
                <w:sz w:val="18"/>
                <w:szCs w:val="18"/>
                <w:rtl/>
              </w:rPr>
              <w:t>الأموال</w:t>
            </w:r>
            <w:r w:rsidR="00954B2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035FEF">
              <w:rPr>
                <w:b/>
                <w:bCs/>
                <w:sz w:val="18"/>
                <w:szCs w:val="18"/>
                <w:rtl/>
              </w:rPr>
              <w:t>المعتمدة</w:t>
            </w:r>
            <w:r w:rsidR="00954B2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035FEF">
              <w:rPr>
                <w:b/>
                <w:bCs/>
                <w:sz w:val="18"/>
                <w:szCs w:val="18"/>
                <w:rtl/>
              </w:rPr>
              <w:t>(بالدولار</w:t>
            </w:r>
            <w:r w:rsidR="00954B2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035FEF">
              <w:rPr>
                <w:b/>
                <w:bCs/>
                <w:sz w:val="18"/>
                <w:szCs w:val="18"/>
                <w:rtl/>
              </w:rPr>
              <w:t>الأمريكي)</w:t>
            </w:r>
          </w:p>
        </w:tc>
      </w:tr>
      <w:tr w:rsidR="002E77E8" w:rsidRPr="00035FEF" w14:paraId="5F12784D" w14:textId="77777777" w:rsidTr="002E77E8">
        <w:trPr>
          <w:trHeight w:val="281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36B1B" w14:textId="77777777" w:rsidR="00D325F5" w:rsidRPr="00035FEF" w:rsidRDefault="00D325F5" w:rsidP="00D325F5">
            <w:pPr>
              <w:jc w:val="left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0CE50" w14:textId="77777777" w:rsidR="00D325F5" w:rsidRPr="00035FEF" w:rsidRDefault="00D325F5" w:rsidP="00D325F5">
            <w:pPr>
              <w:jc w:val="left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7B54A" w14:textId="77777777" w:rsidR="00D325F5" w:rsidRPr="00035FEF" w:rsidRDefault="00D325F5" w:rsidP="00D325F5">
            <w:pPr>
              <w:jc w:val="left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2DD1C" w14:textId="77777777" w:rsidR="00D325F5" w:rsidRPr="00035FEF" w:rsidRDefault="00D325F5" w:rsidP="00D325F5">
            <w:pPr>
              <w:jc w:val="left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0CEA4" w14:textId="77777777" w:rsidR="00875A78" w:rsidRPr="00035FEF" w:rsidRDefault="00D325F5" w:rsidP="00C4338B">
            <w:pPr>
              <w:bidi/>
              <w:ind w:left="-167" w:right="-109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035FEF">
              <w:rPr>
                <w:b/>
                <w:bCs/>
                <w:sz w:val="18"/>
                <w:szCs w:val="18"/>
                <w:rtl/>
              </w:rPr>
              <w:t>الأنشطة</w:t>
            </w:r>
          </w:p>
          <w:p w14:paraId="62792D26" w14:textId="61007165" w:rsidR="00D325F5" w:rsidRPr="00035FEF" w:rsidRDefault="00954B2D" w:rsidP="00875A78">
            <w:pPr>
              <w:bidi/>
              <w:ind w:left="-167" w:right="-109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="00D325F5" w:rsidRPr="00035FEF">
              <w:rPr>
                <w:b/>
                <w:bCs/>
                <w:sz w:val="18"/>
                <w:szCs w:val="18"/>
                <w:rtl/>
              </w:rPr>
              <w:t>التمكينية</w:t>
            </w: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5EA90" w14:textId="09C9DFEC" w:rsidR="00D325F5" w:rsidRPr="00035FEF" w:rsidRDefault="00D325F5" w:rsidP="00C4338B">
            <w:pPr>
              <w:bidi/>
              <w:ind w:left="-113" w:right="-110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035FEF">
              <w:rPr>
                <w:b/>
                <w:bCs/>
                <w:sz w:val="18"/>
                <w:szCs w:val="18"/>
                <w:rtl/>
              </w:rPr>
              <w:t>كفاءة</w:t>
            </w:r>
            <w:r w:rsidR="00954B2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035FEF">
              <w:rPr>
                <w:b/>
                <w:bCs/>
                <w:sz w:val="18"/>
                <w:szCs w:val="18"/>
                <w:rtl/>
              </w:rPr>
              <w:t>استخدام</w:t>
            </w:r>
            <w:r w:rsidR="00954B2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035FEF">
              <w:rPr>
                <w:b/>
                <w:bCs/>
                <w:sz w:val="18"/>
                <w:szCs w:val="18"/>
                <w:rtl/>
              </w:rPr>
              <w:t>الطاقة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B7DE0" w14:textId="77777777" w:rsidR="00B95A68" w:rsidRPr="00035FEF" w:rsidRDefault="00D325F5" w:rsidP="00C4338B">
            <w:pPr>
              <w:bidi/>
              <w:ind w:left="-192" w:right="-164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035FEF">
              <w:rPr>
                <w:b/>
                <w:bCs/>
                <w:sz w:val="18"/>
                <w:szCs w:val="18"/>
                <w:rtl/>
              </w:rPr>
              <w:t>السيطرة</w:t>
            </w:r>
          </w:p>
          <w:p w14:paraId="69D885C2" w14:textId="3B33AAC2" w:rsidR="00B95A68" w:rsidRPr="00035FEF" w:rsidRDefault="00954B2D" w:rsidP="00B95A68">
            <w:pPr>
              <w:bidi/>
              <w:ind w:left="-192" w:right="-164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="00D325F5" w:rsidRPr="00035FEF">
              <w:rPr>
                <w:b/>
                <w:bCs/>
                <w:sz w:val="18"/>
                <w:szCs w:val="18"/>
                <w:rtl/>
              </w:rPr>
              <w:t>على</w:t>
            </w:r>
          </w:p>
          <w:p w14:paraId="65D47855" w14:textId="2A3176CC" w:rsidR="00B95A68" w:rsidRPr="00035FEF" w:rsidRDefault="00954B2D" w:rsidP="00B95A68">
            <w:pPr>
              <w:bidi/>
              <w:ind w:left="-192" w:right="-164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="00D325F5" w:rsidRPr="00035FEF">
              <w:rPr>
                <w:b/>
                <w:bCs/>
                <w:sz w:val="18"/>
                <w:szCs w:val="18"/>
                <w:rtl/>
              </w:rPr>
              <w:t>انبعاثات</w:t>
            </w:r>
          </w:p>
          <w:p w14:paraId="1BB43164" w14:textId="15C21B05" w:rsidR="00B95A68" w:rsidRPr="00035FEF" w:rsidRDefault="00954B2D" w:rsidP="00B95A68">
            <w:pPr>
              <w:bidi/>
              <w:ind w:left="-192" w:right="-164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="00D325F5" w:rsidRPr="00035FEF">
              <w:rPr>
                <w:b/>
                <w:bCs/>
                <w:sz w:val="18"/>
                <w:szCs w:val="18"/>
                <w:rtl/>
              </w:rPr>
              <w:t>المادة</w:t>
            </w:r>
          </w:p>
          <w:p w14:paraId="0CC47566" w14:textId="77A7DA4D" w:rsidR="00D325F5" w:rsidRPr="00035FEF" w:rsidRDefault="00954B2D" w:rsidP="00B95A68">
            <w:pPr>
              <w:bidi/>
              <w:ind w:left="-192" w:right="-164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="00D325F5" w:rsidRPr="00035FEF">
              <w:rPr>
                <w:b/>
                <w:bCs/>
                <w:sz w:val="18"/>
                <w:szCs w:val="18"/>
              </w:rPr>
              <w:t>HFC-23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890C9" w14:textId="600CA484" w:rsidR="00D325F5" w:rsidRPr="00035FEF" w:rsidRDefault="00D325F5" w:rsidP="00C4338B">
            <w:pPr>
              <w:bidi/>
              <w:ind w:left="-140" w:right="-134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035FEF">
              <w:rPr>
                <w:b/>
                <w:bCs/>
                <w:sz w:val="18"/>
                <w:szCs w:val="18"/>
                <w:rtl/>
              </w:rPr>
              <w:t>المشاريع</w:t>
            </w:r>
            <w:r w:rsidR="00954B2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035FEF">
              <w:rPr>
                <w:b/>
                <w:bCs/>
                <w:sz w:val="18"/>
                <w:szCs w:val="18"/>
                <w:rtl/>
              </w:rPr>
              <w:t>الاستثمارية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75AD7" w14:textId="0A8D5074" w:rsidR="00D325F5" w:rsidRPr="00035FEF" w:rsidRDefault="00D325F5" w:rsidP="00D325F5">
            <w:pPr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035FEF">
              <w:rPr>
                <w:b/>
                <w:bCs/>
                <w:sz w:val="18"/>
                <w:szCs w:val="18"/>
                <w:rtl/>
              </w:rPr>
              <w:t>خطة</w:t>
            </w:r>
            <w:r w:rsidR="00954B2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035FEF">
              <w:rPr>
                <w:b/>
                <w:bCs/>
                <w:sz w:val="18"/>
                <w:szCs w:val="18"/>
                <w:rtl/>
              </w:rPr>
              <w:t>تنفيذ</w:t>
            </w:r>
            <w:r w:rsidR="00954B2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035FEF">
              <w:rPr>
                <w:b/>
                <w:bCs/>
                <w:sz w:val="18"/>
                <w:szCs w:val="18"/>
                <w:rtl/>
              </w:rPr>
              <w:t>تعديل</w:t>
            </w:r>
            <w:r w:rsidR="00954B2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035FEF">
              <w:rPr>
                <w:b/>
                <w:bCs/>
                <w:sz w:val="18"/>
                <w:szCs w:val="18"/>
                <w:rtl/>
              </w:rPr>
              <w:t>كيغالي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C0529" w14:textId="3C392D48" w:rsidR="00875A78" w:rsidRPr="00035FEF" w:rsidRDefault="00895B74" w:rsidP="00D434F6">
            <w:pPr>
              <w:bidi/>
              <w:ind w:left="-165" w:right="-159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035FEF">
              <w:rPr>
                <w:b/>
                <w:bCs/>
                <w:sz w:val="18"/>
                <w:szCs w:val="18"/>
                <w:rtl/>
              </w:rPr>
              <w:t>إعداد</w:t>
            </w:r>
            <w:r w:rsidR="00954B2D">
              <w:rPr>
                <w:b/>
                <w:bCs/>
                <w:sz w:val="18"/>
                <w:szCs w:val="18"/>
                <w:rtl/>
              </w:rPr>
              <w:t xml:space="preserve"> </w:t>
            </w:r>
          </w:p>
          <w:p w14:paraId="38A4D28E" w14:textId="079FAE3C" w:rsidR="00D325F5" w:rsidRPr="00035FEF" w:rsidRDefault="00895B74" w:rsidP="00875A78">
            <w:pPr>
              <w:bidi/>
              <w:ind w:left="-165" w:right="-159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035FEF">
              <w:rPr>
                <w:b/>
                <w:bCs/>
                <w:sz w:val="18"/>
                <w:szCs w:val="18"/>
                <w:rtl/>
              </w:rPr>
              <w:t>المشروعات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C6B04" w14:textId="77777777" w:rsidR="002E77E8" w:rsidRDefault="00D325F5" w:rsidP="00895B74">
            <w:pPr>
              <w:bidi/>
              <w:ind w:left="-202" w:right="-132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035FEF">
              <w:rPr>
                <w:b/>
                <w:bCs/>
                <w:sz w:val="18"/>
                <w:szCs w:val="18"/>
                <w:rtl/>
              </w:rPr>
              <w:t>المساعدة</w:t>
            </w:r>
          </w:p>
          <w:p w14:paraId="262E7385" w14:textId="5BBDFDFB" w:rsidR="00D325F5" w:rsidRPr="00035FEF" w:rsidRDefault="00954B2D" w:rsidP="002E77E8">
            <w:pPr>
              <w:bidi/>
              <w:ind w:left="-202" w:right="-132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="00D325F5" w:rsidRPr="00035FEF">
              <w:rPr>
                <w:b/>
                <w:bCs/>
                <w:sz w:val="18"/>
                <w:szCs w:val="18"/>
                <w:rtl/>
              </w:rPr>
              <w:t>الفنية</w:t>
            </w:r>
          </w:p>
        </w:tc>
      </w:tr>
      <w:tr w:rsidR="002E77E8" w:rsidRPr="00035FEF" w14:paraId="59211787" w14:textId="77777777" w:rsidTr="002E77E8">
        <w:trPr>
          <w:trHeight w:val="7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9E0AA5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أفغانستان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0B52A0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6DB98A" w14:textId="0A3809E3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73AED0" w14:textId="0830A19F" w:rsidR="00D325F5" w:rsidRPr="00035FEF" w:rsidRDefault="00954B2D" w:rsidP="00D325F5">
            <w:pPr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062693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136,888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02940B" w14:textId="55D27C7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F63E23" w14:textId="405FDB98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BAC43D" w14:textId="74FE0AF2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075E5B" w14:textId="2BC7148F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BBAF2F" w14:textId="510803E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3C8E05" w14:textId="3F1A40DA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58784DA8" w14:textId="77777777" w:rsidTr="002E77E8">
        <w:trPr>
          <w:trHeight w:val="13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907B58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ألبانيا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D8CEFC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898898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49EA2F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AA0B68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94,978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8468C8" w14:textId="660FC00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B46585" w14:textId="7C709412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A7873D" w14:textId="02BA5FB9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FC2CE5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179,390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52F8DF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130,000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227F3E" w14:textId="14535567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073EBCCA" w14:textId="77777777" w:rsidTr="002E77E8">
        <w:trPr>
          <w:trHeight w:val="2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480199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الجزائر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71FCB5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F89973" w14:textId="06940606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23A79F" w14:textId="60F1C403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E2463D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150,000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AD9D4E" w14:textId="415AEA8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7878A6" w14:textId="7D7B4BD2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B964CE" w14:textId="161EA4B2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5CE6E9" w14:textId="29CE5A3C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135BB4" w14:textId="7EEB611C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B1C0CF" w14:textId="4BB97608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30075C77" w14:textId="77777777" w:rsidTr="002E77E8">
        <w:trPr>
          <w:trHeight w:val="1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DD40F7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أنغولا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120452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3C874C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1F295A" w14:textId="73006DF0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قيد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الانتظار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824B1E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150,000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88AD8B" w14:textId="3046F387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7679D9" w14:textId="71306DD8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2D5732" w14:textId="29988D49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76D914" w14:textId="722B452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72ABC9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170,000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34F77D" w14:textId="6D166C7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3AEB647E" w14:textId="77777777" w:rsidTr="002E77E8">
        <w:trPr>
          <w:trHeight w:val="1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7303D8" w14:textId="3BBF4474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أنتيغوا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وبربودا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673B4D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5ADDE7" w14:textId="4BAC693A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FFB419" w14:textId="300627F2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ACDA02" w14:textId="1E288EB6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3437AC" w14:textId="7A9CB13F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489D1F" w14:textId="48E2536A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C08DB8" w14:textId="75DFC556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09B56B" w14:textId="08CCDA68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81A129" w14:textId="73BCFBF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10932F" w14:textId="2849317A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671759D1" w14:textId="77777777" w:rsidTr="002E77E8">
        <w:trPr>
          <w:trHeight w:val="5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7AF755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الأرجنتين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6F759C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FFB3B9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9E6FB6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30791A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250,000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A2BF14" w14:textId="4B190BD6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891391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1,527,851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C08F73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1,840,755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4BE64C" w14:textId="50BCE9A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CEE24E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294,816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CC8501" w14:textId="613D37C1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14BF2375" w14:textId="77777777" w:rsidTr="002E77E8">
        <w:trPr>
          <w:trHeight w:val="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DD9AB2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أرمينيا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844421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3678EF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CA4596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DC6062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149,639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6A8817" w14:textId="41B1520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F390D5" w14:textId="1C6B19E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07F0E0" w14:textId="213EB51C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B0B5BC" w14:textId="651269B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38F0DF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170,000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7D735B" w14:textId="570DCF7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3B8A84A3" w14:textId="77777777" w:rsidTr="002E77E8">
        <w:trPr>
          <w:trHeight w:val="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BFF83B" w14:textId="77F7B8FF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جزر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البهاما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A28FCD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73974B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8000C5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AA6E52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95,000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56F0B7" w14:textId="6FADC7AF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5D8DC5" w14:textId="3AF8492F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14B0FC" w14:textId="770C8832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D6750A" w14:textId="2A26DC7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54AAAB" w14:textId="432B38E7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243823" w14:textId="74563746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43951D96" w14:textId="77777777" w:rsidTr="002E77E8">
        <w:trPr>
          <w:trHeight w:val="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0F2699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البحرين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489D0F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الثانية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BE54B8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C4CB86" w14:textId="77176A21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قيد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الانتظار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C07B65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140,240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4A8F81" w14:textId="7A013ACA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704273" w14:textId="5F2F83D2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B1FB17" w14:textId="1DF46ACA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FA5581" w14:textId="68C2F01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AF1FE2" w14:textId="0E7C63F2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672221" w14:textId="54F98559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1F0CE922" w14:textId="77777777" w:rsidTr="002E77E8">
        <w:trPr>
          <w:trHeight w:val="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9CD5EA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بنغلاديش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C7445A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96226F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B3F255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64AA4D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146,418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E63CE5" w14:textId="03DC439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BAC668" w14:textId="79980868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5A3384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3,131,610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76F71E" w14:textId="5F91AE88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F2FB29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190,000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9A35C1" w14:textId="523D3BF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7637E9FF" w14:textId="77777777" w:rsidTr="002E77E8">
        <w:trPr>
          <w:trHeight w:val="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5883C9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بربادوس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C485F8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544DAB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34530B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629022" w14:textId="23EE8A9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403899" w14:textId="19BCA83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C83407" w14:textId="54B5AFCC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80C07F" w14:textId="2408670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657459" w14:textId="7763388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2D3440" w14:textId="1C03CC96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3A64BF" w14:textId="333DFE3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2A6B483F" w14:textId="77777777" w:rsidTr="002E77E8">
        <w:trPr>
          <w:trHeight w:val="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18CA14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بليز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0D5795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E59B57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851287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24882E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95,000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891CF6" w14:textId="33F4139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28D173" w14:textId="5A09377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F7F894" w14:textId="2E2B716C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080A67" w14:textId="6416389C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83D395" w14:textId="1E75A8D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58BD85" w14:textId="3956F032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7A1BA292" w14:textId="77777777" w:rsidTr="002E77E8">
        <w:trPr>
          <w:trHeight w:val="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BF63D0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بنن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6514FA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E2A2BF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8A50D4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4BADE2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128,885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5A7AEA" w14:textId="3BB1178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2A253E" w14:textId="7B5D590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E3AB3E" w14:textId="085AD9D6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2D3CC5" w14:textId="25C1A34E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8123D7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190,000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48B384" w14:textId="4CDCE3E9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0319D350" w14:textId="77777777" w:rsidTr="002E77E8">
        <w:trPr>
          <w:trHeight w:val="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38B028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بوتان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CA9E69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2BFE9B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D35FB1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0AEBE9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49,654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08FE9F" w14:textId="5C99B597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1CDD59" w14:textId="74C79539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647306" w14:textId="569059B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9DA942" w14:textId="58FFFF8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734162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100,000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A048E8" w14:textId="595FAC91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54645996" w14:textId="77777777" w:rsidTr="002E77E8">
        <w:trPr>
          <w:trHeight w:val="26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CC4E2D" w14:textId="2EC2508D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بوليفيا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(دولة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-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المتعددة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القوميات)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DFCAFA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7A8CE6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7C103F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881FAC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150,000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33DAB5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96,000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5A27B3" w14:textId="5BCEC78E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B1BE9D" w14:textId="3FAB57E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EA7CE7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194,000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C68B06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170,000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04E9A" w14:textId="58E91392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70FFA6C4" w14:textId="77777777" w:rsidTr="002E77E8">
        <w:trPr>
          <w:trHeight w:val="26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CDC236" w14:textId="309F61AF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البوسنة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والهرسك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A0489D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0E9550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82F5A8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16EE79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94,920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C75387" w14:textId="78E4321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DC2508" w14:textId="018D35F7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856638" w14:textId="61536F28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AF42AB" w14:textId="146B3B33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9D692B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130,000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D888AA" w14:textId="324654B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37C00D37" w14:textId="77777777" w:rsidTr="002E77E8">
        <w:trPr>
          <w:trHeight w:val="15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AD9236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بوتسوانا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CECF67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F75539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8D2507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D255AA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96,648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2CFF40" w14:textId="24270F36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48FF55" w14:textId="75EA7D6F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784BDB" w14:textId="4F67A208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02BA39" w14:textId="41BB744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AECFE3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170,000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69ED43" w14:textId="564AA872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51D7B8F7" w14:textId="77777777" w:rsidTr="002E77E8">
        <w:trPr>
          <w:trHeight w:val="8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C7C3B5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البرازيل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ABD098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6E28E5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238C37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C70E92" w14:textId="1E8359D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86CE55" w14:textId="1EA7A1A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A65DCE" w14:textId="5B79C94C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699A40" w14:textId="41344DF9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4F7119" w14:textId="2F7717C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B2C2D7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230,000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E9AE7C" w14:textId="3CFD6A0A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497D95A4" w14:textId="77777777" w:rsidTr="002E77E8">
        <w:trPr>
          <w:trHeight w:val="26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DFC77A" w14:textId="3184687C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بروني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دار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السلام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F474CE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31C260" w14:textId="591E9A79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FAB7E9" w14:textId="06DA4C1A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6E5A14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150,000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82BBF5" w14:textId="2709AABE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71883B" w14:textId="394481A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8444A9" w14:textId="7390166C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4AB95E" w14:textId="4C67DD98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B65145" w14:textId="50B5C672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58A34D" w14:textId="34FD39C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6DCE750F" w14:textId="77777777" w:rsidTr="002E77E8">
        <w:trPr>
          <w:trHeight w:val="15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E29828" w14:textId="50AB45B9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بوركينا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فاسو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F41FBC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7223AC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CF560D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24FF06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145,443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585BE6" w14:textId="41DA341A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CA74C7" w14:textId="038ECC98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EEB131" w14:textId="2776759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104F70" w14:textId="159887A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C43CBA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190,000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5A7886" w14:textId="31C2C6EE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6744378C" w14:textId="77777777" w:rsidTr="002E77E8">
        <w:trPr>
          <w:trHeight w:val="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6DAC20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بوروندي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70FBDA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7AA4D2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120932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F79537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240E7D" w14:textId="45D39802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4C8B09" w14:textId="564C224F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7E9688" w14:textId="75F13592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61DD6F" w14:textId="5F1B65B7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78D93E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170,000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330B45" w14:textId="369BDAA8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2D4F20E6" w14:textId="77777777" w:rsidTr="002E77E8">
        <w:trPr>
          <w:trHeight w:val="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13DBC3" w14:textId="32947BCC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كابو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فيردي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E2A2E0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8F5FD0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5B92E5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1F16FC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79,038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C19970" w14:textId="05A454CF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2839FF" w14:textId="618DFF99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45E372" w14:textId="784381E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337744" w14:textId="2F3A936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731FED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130,000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9CB818" w14:textId="3A417022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0CCF2B82" w14:textId="77777777" w:rsidTr="002E77E8">
        <w:trPr>
          <w:trHeight w:val="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ADE987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كمبوديا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E4AEF1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1837A8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1BF549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9DAF69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147,918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5F2A55" w14:textId="357F5B87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E7DAE4" w14:textId="4B2A68D8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C538C4" w14:textId="1A403B8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1F8C2B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250,110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514D14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170,000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06AAB2" w14:textId="54829722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15004A41" w14:textId="77777777" w:rsidTr="002E77E8">
        <w:trPr>
          <w:trHeight w:val="1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C4E097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الكاميرون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E8A379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D42FA6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34EA37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0A23F0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149,324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116D80" w14:textId="08CA93FE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A2B3FF" w14:textId="27E19C4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E01813" w14:textId="24512CE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0873F5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355,500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555CC9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190,000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D5829B" w14:textId="390AC8D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516CA0C5" w14:textId="77777777" w:rsidTr="002E77E8">
        <w:trPr>
          <w:trHeight w:val="26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2D6034" w14:textId="2B2361C9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جمهورية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أفريقيا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الوسطى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D07465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0E27CD" w14:textId="33E1CE6B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19A688" w14:textId="601A60BB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169F0E" w14:textId="180EDC77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E09900" w14:textId="00B670B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5A88B1" w14:textId="2910E4B9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3AB328" w14:textId="506BD21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F802F6" w14:textId="3F65B0A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9673C1" w14:textId="3000DFAA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E38B87" w14:textId="5D5B0CC6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62E77D6E" w14:textId="77777777" w:rsidTr="002E77E8">
        <w:trPr>
          <w:trHeight w:val="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608087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تشاد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2FA883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6091E3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C9ABAC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CBC938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130,200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F313C0" w14:textId="4100DC42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49A59D" w14:textId="20901FE1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632B0F" w14:textId="79BC702E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77D30A" w14:textId="29CB9C69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E7F263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170,000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4A8BF1" w14:textId="374C6E49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523B22E5" w14:textId="77777777" w:rsidTr="002E77E8">
        <w:trPr>
          <w:trHeight w:val="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C3DFD7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شيلي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6F371D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A21E9E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7D4706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1A90C9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137,279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316688" w14:textId="60EB8086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373E62" w14:textId="51A46109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60FA50" w14:textId="62D70D0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6F9832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876,507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2E746E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220,000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3577A1" w14:textId="2D1E48FA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1A6AAB0D" w14:textId="77777777" w:rsidTr="002E77E8">
        <w:trPr>
          <w:trHeight w:val="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B68900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lastRenderedPageBreak/>
              <w:t>الصين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B2AEBA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E5D45C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10AF80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29B8DC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244,685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A5B766" w14:textId="74C5B6D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79980D" w14:textId="377D6873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CAF5F3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1,274,967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4A5333" w14:textId="2C8B5B4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66C942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47,687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43BB06" w14:textId="209E03C3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3D038EFF" w14:textId="77777777" w:rsidTr="002E77E8">
        <w:trPr>
          <w:trHeight w:val="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30CB59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كولومبيا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F5BC99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50F3F5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AB9E3A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E1CE97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246,344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BF730C" w14:textId="36C7E7E3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AD8301" w14:textId="610E4CF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878991" w14:textId="4D7CB0CC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B54F19" w14:textId="1FE05443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A8609B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420,000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ECAB6" w14:textId="27CA50C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1C47C286" w14:textId="77777777" w:rsidTr="002E77E8">
        <w:trPr>
          <w:trHeight w:val="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918F3F" w14:textId="6D69B7B4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جزر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القمر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315016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DA1A90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39AD21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B381E9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45,242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8BA6F4" w14:textId="62D212F3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90BA48" w14:textId="6AC469F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471540" w14:textId="33B4EF0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0721D4" w14:textId="51CD911A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A972F1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100,000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AB78D8" w14:textId="19D59FE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6B153081" w14:textId="77777777" w:rsidTr="002E77E8">
        <w:trPr>
          <w:trHeight w:val="1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FE502C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الكونغو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565205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955FD7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8A5C4C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03BB5B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149,841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3773B0" w14:textId="7B674E63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5E1AC7" w14:textId="6FA66AF3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36173E" w14:textId="6D38A253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265BEC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81,500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A141A2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170,000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5F8F9D" w14:textId="245AACD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5E7A6741" w14:textId="77777777" w:rsidTr="002E77E8">
        <w:trPr>
          <w:trHeight w:val="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F2C717" w14:textId="4E1CF69B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جزر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كوك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CC8B81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10BF03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7CA630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005FF3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47,711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6D9EF5" w14:textId="121C5202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77E0E4" w14:textId="2A212F3F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FB5409" w14:textId="651B647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D3A280" w14:textId="31BFA037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0E0268" w14:textId="7B2AAC96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7F3E00" w14:textId="4683E6E3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7864311E" w14:textId="77777777" w:rsidTr="002E77E8">
        <w:trPr>
          <w:trHeight w:val="1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D81FFA" w14:textId="4ACF42B8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كوستا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ريكا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4F7ADC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2916E0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5F57C2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B672C8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144,830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5E6389" w14:textId="792D63E7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1D426E" w14:textId="120FA6A1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8A509F" w14:textId="03DE7C5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43DBB9" w14:textId="38B29DAF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511AA2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170,000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7764D5" w14:textId="47F0FB1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056963AD" w14:textId="77777777" w:rsidTr="002E77E8">
        <w:trPr>
          <w:trHeight w:val="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BD41C3" w14:textId="76756F7E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كوت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ديفوار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90A50B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184A3F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E53604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561D34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135,605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AB475A" w14:textId="35C1D59A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DD4474" w14:textId="05A3B488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97DA2C" w14:textId="775D47D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99C77E" w14:textId="2B1F6A0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8700C5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190,000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3550CB" w14:textId="39681E37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2D44CFC0" w14:textId="77777777" w:rsidTr="002E77E8">
        <w:trPr>
          <w:trHeight w:val="14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2194DA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كوبا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584118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C5FDA7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A0B187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C77B49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150,000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D160EF" w14:textId="6716A818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807A41" w14:textId="696591B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DEE9C2" w14:textId="7B361C8E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BA584B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160,000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DA2483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170,000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B7ABC0" w14:textId="22FA4AFE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05968DB8" w14:textId="77777777" w:rsidTr="002E77E8">
        <w:trPr>
          <w:trHeight w:val="26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E2BAE9" w14:textId="194675D9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جمهورية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كوريا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الشعبية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الديمقراطية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296564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23AAFD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63508C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16043E" w14:textId="57E504BE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ADA241" w14:textId="2EC4B696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366862" w14:textId="7171A179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4F7076" w14:textId="2610414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9A382F" w14:textId="454B3127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6A2A54" w14:textId="30692DB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E6CEC0" w14:textId="020D634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24FD704E" w14:textId="77777777" w:rsidTr="002E77E8">
        <w:trPr>
          <w:trHeight w:val="26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C789E2" w14:textId="2A10C615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جمهورية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الكونغو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الديمقراطية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018C3A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6D60EB" w14:textId="6DE382A9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2BD4AA" w14:textId="60205066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8A4790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132,234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E835EE" w14:textId="2ADBB393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69C467" w14:textId="075BEBE7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A06E31" w14:textId="79CC068F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B058A5" w14:textId="4D792212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457BBF" w14:textId="6048B731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A92500" w14:textId="43836F46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58C4083C" w14:textId="77777777" w:rsidTr="002E77E8">
        <w:trPr>
          <w:trHeight w:val="7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CA2B1E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جيبوتي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E4DC03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D94F2F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BF8DBA" w14:textId="45F446FD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قيد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الانتظار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ACCF44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22,422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985479" w14:textId="034A8CD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ED67AC" w14:textId="2C8FD72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AEF06D" w14:textId="6CD27F21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4A4F41" w14:textId="34BBC87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CF504A" w14:textId="591E5AB1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47EFB6" w14:textId="58E6953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738084EA" w14:textId="77777777" w:rsidTr="002E77E8">
        <w:trPr>
          <w:trHeight w:val="13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7CCE05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دومينيكا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F8890F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AEC602" w14:textId="6C427838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EF3875" w14:textId="35D2C349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55B28C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50,000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AFA117" w14:textId="51FC915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C3CF7C" w14:textId="27F80AB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FBC9FA" w14:textId="7DF2409F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802E19" w14:textId="68E058E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754A59" w14:textId="4F4B14B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B22D4B" w14:textId="026743A2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7348974C" w14:textId="77777777" w:rsidTr="002E77E8">
        <w:trPr>
          <w:trHeight w:val="21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77E9B7" w14:textId="0F462B2E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جمهورية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الدومينيكان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4DC9C1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41B465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B28B3D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948971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149,518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696534" w14:textId="39BBA811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5C5BB9" w14:textId="71A6AFEC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37B9BA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129,801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DCCF3E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535,930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07399E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201,572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3A2FCD" w14:textId="03EE0C99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6D082427" w14:textId="77777777" w:rsidTr="002E77E8">
        <w:trPr>
          <w:trHeight w:val="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E137EB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إكوادور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2B0F35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F3401D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EF8CE6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FD30D7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120,725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47876A" w14:textId="06C73B5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22C926" w14:textId="539F60C8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8B6FE7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267,885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50B421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292,600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1B2D35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219,937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A20E37" w14:textId="482714F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129CECDE" w14:textId="77777777" w:rsidTr="002E77E8">
        <w:trPr>
          <w:trHeight w:val="1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5FD3A4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مصر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4734F0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C6A67D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EDF84E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5B9B95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250,000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6C7567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285,000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E0B4D4" w14:textId="2528F767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85FCA3" w14:textId="566886D2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39C7F8" w14:textId="0A2EB0FC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B924E6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237,964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C9610C" w14:textId="40F2D65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291A5065" w14:textId="77777777" w:rsidTr="002E77E8">
        <w:trPr>
          <w:trHeight w:val="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37BC85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السلفادور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47F2D0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3AEDC2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BFD6F0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A57627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150,000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B27C27" w14:textId="4FB97F7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51B0AB" w14:textId="27BA5952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F37B6A" w14:textId="56AC3621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D295E9" w14:textId="12CAD9CF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CDBDA0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170,000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F05C86" w14:textId="60EC01D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4204029A" w14:textId="77777777" w:rsidTr="002E77E8">
        <w:trPr>
          <w:trHeight w:val="1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8B0778" w14:textId="65F717C1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غينيا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الاستوائية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AA87CE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28E027" w14:textId="563541A6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2BE473" w14:textId="12C825C1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E7F707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113,154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FCACEC" w14:textId="42CB541E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82AA5C" w14:textId="3BDEEAF9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CE4FFC" w14:textId="1A01A986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DF31BE" w14:textId="12E304FF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840C88" w14:textId="74FA1627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E19453" w14:textId="213550E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73ED876D" w14:textId="77777777" w:rsidTr="002E77E8">
        <w:trPr>
          <w:trHeight w:val="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E4AE9B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إريتريا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0B2FED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3A52BE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850CFA" w14:textId="3773C60C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قيد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الانتظار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4FB75F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92,822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3AAE94" w14:textId="58D19DB1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480902" w14:textId="707C62F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8E4FC6" w14:textId="4F5A9DC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971255" w14:textId="136E02BE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A71195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130,000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5A5EA4" w14:textId="0D6DC30E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4EC3ACCF" w14:textId="77777777" w:rsidTr="002E77E8">
        <w:trPr>
          <w:trHeight w:val="26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71563B" w14:textId="317FAD8A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إسواتيني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(مملكة)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061C87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815411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82CEAB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3F3C54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94,509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FA43ED" w14:textId="21E0D376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0C93AB" w14:textId="7C2FAD4A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89E649" w14:textId="4D009223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5425DC" w14:textId="6E7BDF06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3D2A42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130,000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8B0ECE" w14:textId="11D55613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76F1E7A7" w14:textId="77777777" w:rsidTr="002E77E8">
        <w:trPr>
          <w:trHeight w:val="1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C94EFA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إثيوبيا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E7A098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089D8A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90AB6C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0D247B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94,208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3D38C8" w14:textId="6B8A45C2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B8300B" w14:textId="363B0BCA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17D23E" w14:textId="41FC550F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E9497F" w14:textId="31B99F99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B57716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130,000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A65AB0" w14:textId="7DCCB722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5FFB812F" w14:textId="77777777" w:rsidTr="002E77E8">
        <w:trPr>
          <w:trHeight w:val="1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50EA14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فيجي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30D735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BCF335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CB01E9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151053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147,699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02155" w14:textId="1354D22A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ABAA46" w14:textId="3F01337A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B00497" w14:textId="79E1544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ACE16E" w14:textId="19D3BAD3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512B3A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130,000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F429FD" w14:textId="6EF1949C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4DBA9A42" w14:textId="77777777" w:rsidTr="002E77E8">
        <w:trPr>
          <w:trHeight w:val="11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97E3B5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غابون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07655B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C81C4B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F2209F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DA3028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134,202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763171" w14:textId="3EE15F32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539DC2" w14:textId="1830373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D7EFEC" w14:textId="1E1B2147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1BFF6A" w14:textId="33C3C5A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222E58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190,000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58BF96" w14:textId="1781041A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524EA4A8" w14:textId="77777777" w:rsidTr="002E77E8">
        <w:trPr>
          <w:trHeight w:val="12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BCBBBC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غامبيا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7AC20A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72A996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E0C2EC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A2B2FF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94,947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B9C39D" w14:textId="1A65E49C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925C37" w14:textId="65DAD90A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E87F52" w14:textId="031EA36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6968B8" w14:textId="715FB5B2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E34578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130,000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ECD25B" w14:textId="12E5DAFC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0783D94D" w14:textId="77777777" w:rsidTr="002E77E8">
        <w:trPr>
          <w:trHeight w:val="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0F9255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جورجيا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6D946E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E419B9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BBBF46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A5BDF1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95,000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749468" w14:textId="27F8A28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6E02B2" w14:textId="44576FCC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6A20E2" w14:textId="708F57AC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7C5D1D" w14:textId="569B2C5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0CE14D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130,000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2C108D" w14:textId="46E3B19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5564217D" w14:textId="77777777" w:rsidTr="002E77E8">
        <w:trPr>
          <w:trHeight w:val="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341DFC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غانا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6F4389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7EA354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4CAF13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E5328F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149,425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D17CCD" w14:textId="7B4C30A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ADB132" w14:textId="502B699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739425" w14:textId="33C6CDF8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072622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188,000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4EC642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190,000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18BEFF" w14:textId="47E49281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30BF9FFE" w14:textId="77777777" w:rsidTr="002E77E8">
        <w:trPr>
          <w:trHeight w:val="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65A4FA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غرينادا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771297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1109CA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B1698A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2AC732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46,491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28B0DD" w14:textId="5EC48DDA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15F71D" w14:textId="75E3585E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B5CB6F" w14:textId="06408061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4A2821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72,500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F26CC7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100,000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43F2A0" w14:textId="083E917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0FF217BF" w14:textId="77777777" w:rsidTr="002E77E8">
        <w:trPr>
          <w:trHeight w:val="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69B222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غواتيمالا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E39A8A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AC9852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5C42C1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79AC1A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128,267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CC0795" w14:textId="481499C6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4BCA6D" w14:textId="3D7049C2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A195A2" w14:textId="491168A3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F6401D" w14:textId="50965DC2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0697AF" w14:textId="5E0276DF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F61E38" w14:textId="07C42CF8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43CA0768" w14:textId="77777777" w:rsidTr="002E77E8">
        <w:trPr>
          <w:trHeight w:val="9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85C637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غينيا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11FEEE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6DA6DC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A71AD1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BC960D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D52732" w14:textId="259EBB8E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4D8506" w14:textId="4577FE83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F52B8B" w14:textId="6BEE2A5F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9450B5" w14:textId="66A8933A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E90818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190,000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E8607A" w14:textId="6401BF8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6BA779A1" w14:textId="77777777" w:rsidTr="002E77E8">
        <w:trPr>
          <w:trHeight w:val="15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8AE784" w14:textId="0EE7C0B3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غينيا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-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بيساو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E07869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783C99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B97500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CA5C6A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70,803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48190F" w14:textId="624C5D96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F64A62" w14:textId="29F075E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908E0E" w14:textId="6913AAFA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A6A40C" w14:textId="53A67C5F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F04EF4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130,000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11C460" w14:textId="13C67063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4A502F2A" w14:textId="77777777" w:rsidTr="002E77E8">
        <w:trPr>
          <w:trHeight w:val="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F1FEC4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غيانا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C7609E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D28F2D" w14:textId="25ACCACA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CB7BE6" w14:textId="3843A620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5D1C7E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55,000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1AE404" w14:textId="0896E38F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AA49EA" w14:textId="0ABD0526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E27564" w14:textId="6387A6B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BE5FEF" w14:textId="7073E903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732F2A" w14:textId="2358C3E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E521D8" w14:textId="39223BD3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4FB6F8FD" w14:textId="77777777" w:rsidTr="002E77E8">
        <w:trPr>
          <w:trHeight w:val="14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2E33FB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هايتي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8CCFDD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0F4D85" w14:textId="374DA390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1DAC67" w14:textId="6C2C26BC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6BB107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95,000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732991" w14:textId="75971AC8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0E7936" w14:textId="1E30BC8E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4D0F25" w14:textId="792E2F2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4AC21A" w14:textId="76F17F8F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053A1C" w14:textId="7FB8F466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9315C5" w14:textId="059D852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43C31260" w14:textId="77777777" w:rsidTr="002E77E8">
        <w:trPr>
          <w:trHeight w:val="6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7AD442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هندوراس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2DB35B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46798F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B23213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37D58C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149,931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08431D" w14:textId="4284EE76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036E8D" w14:textId="6FF6DB3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B4E7D8" w14:textId="3B06F4F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2F3464" w14:textId="5720A519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F9C1E3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170,000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8FE7F8" w14:textId="0592E4E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78552850" w14:textId="77777777" w:rsidTr="002E77E8">
        <w:trPr>
          <w:trHeight w:val="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A4BB54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الهند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B33FD0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الثانية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A3CE2E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9765A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AE4B04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250,000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8096A5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273,745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2008A3" w14:textId="5F4BE58A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F8471C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846,326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CCB43E" w14:textId="299E5143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2B9BC5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03A81E" w14:textId="569C2047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2F7E6F91" w14:textId="77777777" w:rsidTr="002E77E8">
        <w:trPr>
          <w:trHeight w:val="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F885B6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إندونيسيا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2E92AC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BDBE8E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4420E8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AF3D86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246,666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D7FDF8" w14:textId="15CC465E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36E717" w14:textId="173F2A59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4C2895" w14:textId="0B9C3E56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BDC40E" w14:textId="7BAE738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172473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220,000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DE480A" w14:textId="2F5BB8B1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3F5D99CB" w14:textId="77777777" w:rsidTr="002E77E8">
        <w:trPr>
          <w:trHeight w:val="27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8ACF8A" w14:textId="0B05F1F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إيران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(جمهورية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-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الإسلامية)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48AE03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الثانية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486A80" w14:textId="3A0492F9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2AA04B" w14:textId="4AA61101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543762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219,667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DD9825" w14:textId="4364AE1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22B2B6" w14:textId="4227E96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2EBFD7" w14:textId="401626B8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827F23" w14:textId="7E671C3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542813" w14:textId="50DE9AB7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9229E1" w14:textId="300D4E29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7C190799" w14:textId="77777777" w:rsidTr="002E77E8">
        <w:trPr>
          <w:trHeight w:val="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E1E0A9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العراق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7453B0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الثانية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BB6BCA" w14:textId="7F673D83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2310F5" w14:textId="10430816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4E420C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168,030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48A54B" w14:textId="0A62CBFC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FA0D68" w14:textId="0541241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E11C7C" w14:textId="5CA28369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0E8262" w14:textId="2A35A0DA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ACD26D" w14:textId="567C285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117DEF" w14:textId="4CF4694F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650EAC9B" w14:textId="77777777" w:rsidTr="002E77E8">
        <w:trPr>
          <w:trHeight w:val="5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456740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جامايكا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96E707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29DD25" w14:textId="54344351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15B9F9" w14:textId="5B12A586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8C3DBB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145,083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28F237" w14:textId="3DEA946E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E12C87" w14:textId="09BB09F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761D52" w14:textId="27B7059A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4FAA4E" w14:textId="5120E0DA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45522B" w14:textId="5490DB6C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6E21AC" w14:textId="0398BD5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37954EE1" w14:textId="77777777" w:rsidTr="002E77E8">
        <w:trPr>
          <w:trHeight w:val="11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00B070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الأردن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7DBBBC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980FA9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9DA39A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9A49A6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127,708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084510" w14:textId="53B8465E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4E55E5" w14:textId="75F1F7A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421F4A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1,637,610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B71F57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2,540,680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3A350D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190,000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123C04" w14:textId="1A230DE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2A01C1DA" w14:textId="77777777" w:rsidTr="002E77E8">
        <w:trPr>
          <w:trHeight w:val="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FFD704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كينيا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E8A704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5C3A50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3604A1" w14:textId="129750C4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قيد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الانتظار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5C47BD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149,348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3900CA" w14:textId="376959D7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E02B23" w14:textId="595A10E8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E3AAF8" w14:textId="22A60972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22A9FC" w14:textId="6136EF8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E003BD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220,000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FC2AC7" w14:textId="35830A62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6A845C7C" w14:textId="77777777" w:rsidTr="002E77E8">
        <w:trPr>
          <w:trHeight w:val="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76A373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كيريباس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694684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C2D59D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89A4D8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85B929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32,898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1D556B" w14:textId="3F5546C8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629AE0" w14:textId="3A34BF93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DC5545" w14:textId="45E03ADF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C0265D" w14:textId="09779DE7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8C7FA5" w14:textId="61B86B47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09D02E" w14:textId="256DFFDF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3C57DD9F" w14:textId="77777777" w:rsidTr="002E77E8">
        <w:trPr>
          <w:trHeight w:val="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DCF0D6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الكويت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10423F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الثانية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CA3226" w14:textId="2DACA1CE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F28550" w14:textId="6666B804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F14007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138,000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323106" w14:textId="76E69BB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8F7CE8" w14:textId="57E1DAD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B7C64B" w14:textId="68408F07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3F084E" w14:textId="355B6D18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2E891A" w14:textId="149D48EA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4E9286" w14:textId="18E0BB17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25A798C9" w14:textId="77777777" w:rsidTr="002E77E8">
        <w:trPr>
          <w:trHeight w:val="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DDE66B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قيرغيزستان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DD5F8E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A78568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B5B0CF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4CE0B8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95,000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55E5CA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206,000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5D1C12" w14:textId="50CA15D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0AC663" w14:textId="0DE1BAF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69BABA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81,000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2D47AA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130,000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31348" w14:textId="1D431E18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1482E1DC" w14:textId="77777777" w:rsidTr="002E77E8">
        <w:trPr>
          <w:trHeight w:val="26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9D1284" w14:textId="5092B0D6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جمهورية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لاو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الديمقراطية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الشعبية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DC0DF9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10CFE3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042DC7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5CFDDE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54,082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83E791" w14:textId="041C78AF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578F2C" w14:textId="0789876E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1C8199" w14:textId="7890D2C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492BD" w14:textId="6DBCE802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9E336D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130,000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27C379" w14:textId="1ED37836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7B089DAC" w14:textId="77777777" w:rsidTr="002E77E8">
        <w:trPr>
          <w:trHeight w:val="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1F73C9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لبنان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A9CF11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79B27D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C15428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C647D7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149,979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BEDD9F" w14:textId="64AC098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48E06B" w14:textId="1AADEED3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D669E5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1,039,874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A96E4E" w14:textId="7C0AA6BE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F96054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317,894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F166FB" w14:textId="3B7CD406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4158A631" w14:textId="77777777" w:rsidTr="002E77E8">
        <w:trPr>
          <w:trHeight w:val="16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95BE4E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ليسوتو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B282B0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4C774D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8984E3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BBCFFC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94,532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26B005" w14:textId="04F2CFE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3B6F81" w14:textId="0C92499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3190D7" w14:textId="64A99EE1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8E4DF1" w14:textId="0AB9EB2E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50D51E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130,000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0CAD14" w14:textId="5F06A96A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27AD3010" w14:textId="77777777" w:rsidTr="002E77E8">
        <w:trPr>
          <w:trHeight w:val="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EC7C0C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ليبريا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5F8E76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E8FDE3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60DB92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D45A0F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95,000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8FF27A" w14:textId="5B0CAFF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560411" w14:textId="64E4DD79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E6E089" w14:textId="2083580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40B1E1" w14:textId="38CE532E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F4AA82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130,000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3DDF52" w14:textId="38B9F00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29EE837E" w14:textId="77777777" w:rsidTr="002E77E8">
        <w:trPr>
          <w:trHeight w:val="1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1993EE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ليبيا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4CDB32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81B673" w14:textId="02766C4C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4136D7" w14:textId="78727355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E1B783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147,508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49FB87" w14:textId="24577EA6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4322D6" w14:textId="327A0FDE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9C5FCF" w14:textId="40BC36EC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14498A" w14:textId="3521DDD3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55F598" w14:textId="2F6F2998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BBA67B" w14:textId="2367EDAE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1D8061A5" w14:textId="77777777" w:rsidTr="002E77E8">
        <w:trPr>
          <w:trHeight w:val="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374533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مدغشقر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6699DB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2948B8" w14:textId="16FEC8E6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76C5E" w14:textId="5F2DFE92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6554D2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115,554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73F419" w14:textId="5385A151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684DEE" w14:textId="07753DDC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827E32" w14:textId="2DD202B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304317" w14:textId="150F5B4F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8ABE2C" w14:textId="5E7A453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AE585A" w14:textId="732D735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4E5B5CF3" w14:textId="77777777" w:rsidTr="002E77E8">
        <w:trPr>
          <w:trHeight w:val="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2EAE76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ملاوي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E7D58F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F8AFFC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8412A3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CBEAFB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149,954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026B02" w14:textId="31D71ABA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D02509" w14:textId="56DE3612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29A707" w14:textId="4C582BF8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F9B2CD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68,000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4D3498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170,000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E7880D" w14:textId="064AE21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59C91431" w14:textId="77777777" w:rsidTr="002E77E8">
        <w:trPr>
          <w:trHeight w:val="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09A46E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ماليزيا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5D4BE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EF737B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2E3C8F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D5EBA1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250,000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BD4360" w14:textId="02B0896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CE8314" w14:textId="69AA7A7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8781DD" w14:textId="01CC8F11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8DCED6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3,042,912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44892A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360,000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4EC42F" w14:textId="555E09A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2E77E8" w:rsidRPr="00035FEF" w14:paraId="69645F35" w14:textId="77777777" w:rsidTr="002E77E8">
        <w:trPr>
          <w:trHeight w:val="1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1882D5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ملديف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5FCF7D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A7CB65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32CB7E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B56688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94,801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2B4D5D" w14:textId="30C4FFE3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43E072" w14:textId="6CB496F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065267" w14:textId="1DF71EC6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93FCDA" w14:textId="1E7C904F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582351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130,000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4FB877" w14:textId="6EDB9367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37CF0D65" w14:textId="77777777" w:rsidTr="002E77E8">
        <w:trPr>
          <w:trHeight w:val="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A55403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مالي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94D62D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E94315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BF4216" w14:textId="7F030D8A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قيد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الانتظار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572E72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148,069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9D86FB" w14:textId="210038D2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503488" w14:textId="67ADB33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C2E14" w14:textId="68D070F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80AC06" w14:textId="11B64062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545E90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170,000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BC81E0" w14:textId="3A60643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1E8C670E" w14:textId="77777777" w:rsidTr="002E77E8">
        <w:trPr>
          <w:trHeight w:val="1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41BD2E" w14:textId="05C920E0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جزر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مارشال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033DE3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6A25CC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38F886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A2F85C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37,583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1EA66E" w14:textId="407332CF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E3AEF6" w14:textId="6F2750D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BC0DE1" w14:textId="0493FF3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6D239E" w14:textId="438D1771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FC24B0" w14:textId="3E7287FE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1847EE" w14:textId="5698F119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39A47F16" w14:textId="77777777" w:rsidTr="002E77E8">
        <w:trPr>
          <w:trHeight w:val="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5A45A7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lastRenderedPageBreak/>
              <w:t>موريتانيا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2EC8AC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D54062" w14:textId="2072E1C2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13B789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74C4A2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102,338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A847BC" w14:textId="58F6994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D4A95A" w14:textId="6CDD312F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71A210" w14:textId="3ED484D2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62F46A" w14:textId="41D2D24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474D9E" w14:textId="48EA2EE3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796856" w14:textId="6911E189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51A7CDCB" w14:textId="77777777" w:rsidTr="002E77E8">
        <w:trPr>
          <w:trHeight w:val="7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AC52A5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موريشيوس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EB741C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D22CDE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0FFA31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FE16D3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139,622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BE5B37" w14:textId="7FD06A4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BE4085" w14:textId="64EEFCA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BE0B9A" w14:textId="449FD049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CFF242" w14:textId="0A68FA37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8D8340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170,000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F10DB7" w14:textId="423E9D0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1CE29F91" w14:textId="77777777" w:rsidTr="002E77E8">
        <w:trPr>
          <w:trHeight w:val="13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8EB3F2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المكسيك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9A2487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78322C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29A7BE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14CAE9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240,755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B930E6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938,620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95C2BE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870,619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5CCF09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3,756,960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7F6834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6,746,923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CD8E39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424,512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D5F9F3" w14:textId="38791442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186A2893" w14:textId="77777777" w:rsidTr="002E77E8">
        <w:trPr>
          <w:trHeight w:val="26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1051AC" w14:textId="24FC2085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ميكرونيزيا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(ولايات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-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الموحدة)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19FEB7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4D740C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69A15D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603EAF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48,247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518781" w14:textId="5FB6C9E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C84817" w14:textId="320A7879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82673B" w14:textId="1C145B1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BF2A36" w14:textId="2668C59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C32320" w14:textId="0ECA7649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273D5E" w14:textId="1415D09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7CBA1368" w14:textId="77777777" w:rsidTr="002E77E8">
        <w:trPr>
          <w:trHeight w:val="1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A358AF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منغوليا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8DFDC8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4D8AB7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CF7CFF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FB3FC4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92,866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CA293A" w14:textId="1EC4BBF1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9C8CFC" w14:textId="29E4D538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D95D23" w14:textId="598FA3E2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D6ED64" w14:textId="66E40907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5E01D3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210,000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78D616" w14:textId="5D437A82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6A6F06A1" w14:textId="77777777" w:rsidTr="002E77E8">
        <w:trPr>
          <w:trHeight w:val="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878215" w14:textId="570B1FB9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الجبل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الأسود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961880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36BB2B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B74434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C041B9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49,973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A6574F" w14:textId="2C3F72E1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706144" w14:textId="0324814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50594D" w14:textId="0350A5CF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7EB285" w14:textId="38414F17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93601A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100,000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DA795F" w14:textId="2CABAC51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13FE87F2" w14:textId="77777777" w:rsidTr="002E77E8">
        <w:trPr>
          <w:trHeight w:val="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5E3584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المغرب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37D96C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9D0795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38C901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83F82A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150,000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D44412" w14:textId="489C8FA2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440DB9" w14:textId="424271BA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CF7255" w14:textId="647478A7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6217F3" w14:textId="0099467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3D7C80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220,000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DE0F51" w14:textId="30CF781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250024D1" w14:textId="77777777" w:rsidTr="002E77E8">
        <w:trPr>
          <w:trHeight w:val="6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B20983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موزامبيق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239BB8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198D01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432AD2" w14:textId="4E317551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قيد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الانتظار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CE6A65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149,330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D46FB2" w14:textId="5AA8870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CDD2B0" w14:textId="418E0EF8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18674F" w14:textId="33F1B46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3FEC1B" w14:textId="1EFA112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51C0AB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170,000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593983" w14:textId="4145BD7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73DE5F2F" w14:textId="77777777" w:rsidTr="002E77E8">
        <w:trPr>
          <w:trHeight w:val="1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9131AE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ميانمار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2BAC31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798E52" w14:textId="33456B52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55B44E" w14:textId="01BCD169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F31058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53,623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C6CB1F" w14:textId="5F12D659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6B4538" w14:textId="1258D34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4B50D5" w14:textId="755397E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68CCE7" w14:textId="62E9B8E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89855E" w14:textId="2809A87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CE63FA" w14:textId="42713B8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7369AC89" w14:textId="77777777" w:rsidTr="002E77E8">
        <w:trPr>
          <w:trHeight w:val="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F68776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ناميبيا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B7773B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660992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89F8AF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1638D3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147,673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8EDC08" w14:textId="19F7042A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9BEF87" w14:textId="03CE184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40F8F8" w14:textId="4FC8F418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9BFD5D" w14:textId="6C91AD87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53A643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170,000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1E2B22" w14:textId="3E6FBB66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56D2A44E" w14:textId="77777777" w:rsidTr="002E77E8">
        <w:trPr>
          <w:trHeight w:val="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0D0745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ناورو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DCB383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DF9370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280A48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1F106D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26,062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C5D5C7" w14:textId="29396FFF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A70544" w14:textId="21E42CDF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81D09B" w14:textId="3C216F1A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2C880D" w14:textId="2380A34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6C27FA" w14:textId="56A33D0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465FB5" w14:textId="7CF88721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04415EC8" w14:textId="77777777" w:rsidTr="002E77E8">
        <w:trPr>
          <w:trHeight w:val="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F6206C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نيبال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46B224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2CDFEE" w14:textId="6BBFD03C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976091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604983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87,165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F0C7DC" w14:textId="1BA08B0F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300F45" w14:textId="146D0051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C6CDCB" w14:textId="254370F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D1A4D0" w14:textId="6C2FC0D6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AC7EA7" w14:textId="1D70C15F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83A441" w14:textId="4F09D11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7E64506B" w14:textId="77777777" w:rsidTr="002E77E8">
        <w:trPr>
          <w:trHeight w:val="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DDDA39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نيكاراغوا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09A60F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344FC2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E4BC2A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13664E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150,000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48B060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96,000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A33E3F" w14:textId="3E54CEAE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97DBE3" w14:textId="7E4BD88C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DB8DF9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199,000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E262B3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170,000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F12D51" w14:textId="4F86176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1144684F" w14:textId="77777777" w:rsidTr="002E77E8">
        <w:trPr>
          <w:trHeight w:val="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6E0A76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النيجر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9438CB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539B1C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72796E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A95F54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148,244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BB08CA" w14:textId="2D093DE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4CD6BE" w14:textId="0BE7E427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D71B0D" w14:textId="5B799CA3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35AE5F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150,000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6F3487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170,000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3ED37D" w14:textId="7F1E8E01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45DA5131" w14:textId="77777777" w:rsidTr="002E77E8">
        <w:trPr>
          <w:trHeight w:val="1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6268F5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نيجيريا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6132B4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E309F8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023C20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C9409C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245,868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C0883A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145,000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36CDBF" w14:textId="31A600E8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7FE676" w14:textId="1253A909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B9210B" w14:textId="470FB51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359D93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220,000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EB16E6" w14:textId="21A0FC9C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758C3FD9" w14:textId="77777777" w:rsidTr="002E77E8">
        <w:trPr>
          <w:trHeight w:val="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69A442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نيوي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CF618C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DE3571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B4F403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01E743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33,863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11DCD1" w14:textId="1AA8602C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5111D8" w14:textId="2F2493B3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267618" w14:textId="0AE879A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8D3C67" w14:textId="01B37289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531269" w14:textId="4275250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F61B90" w14:textId="399BDAC1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3473D335" w14:textId="77777777" w:rsidTr="002E77E8">
        <w:trPr>
          <w:trHeight w:val="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7A4E30" w14:textId="1E311A36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مقدونيا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الشمالية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163FB6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96EC67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F8099B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953F25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95,000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A4655A" w14:textId="64DB383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D111A7" w14:textId="7D2DF7A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9EF2FC" w14:textId="14E006A7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DC73AF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103,555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4EB4A7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130,000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75275D" w14:textId="5744DC1E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2FAB5156" w14:textId="77777777" w:rsidTr="002E77E8">
        <w:trPr>
          <w:trHeight w:val="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7A697A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عمان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2D4344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الثانية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7A484A" w14:textId="02A6DC79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342EBF" w14:textId="74D034CD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F25CDB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129,061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E126FC" w14:textId="322F7F6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A15AD4" w14:textId="774B684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264338" w14:textId="54EEC90A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ED8AC5" w14:textId="03FE5C0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F16FB9" w14:textId="7B2B5A6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57E2F8" w14:textId="7BB32099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5984569A" w14:textId="77777777" w:rsidTr="002E77E8">
        <w:trPr>
          <w:trHeight w:val="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5C12DA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باكستان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4C2165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الثانية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A9DE42" w14:textId="0703F3E0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C05727" w14:textId="14190A69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DC5074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250,000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075172" w14:textId="69C9923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CC846A" w14:textId="79ADCE31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00B60B" w14:textId="01C5FCD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548E40" w14:textId="52389C66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E20751" w14:textId="5D62CC43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3F6EA3" w14:textId="50002FA8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7B647217" w14:textId="77777777" w:rsidTr="002E77E8">
        <w:trPr>
          <w:trHeight w:val="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FB47A8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بالاو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F8DF94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A63204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D9AA08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5CC1EE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88BD2D" w14:textId="230A770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CE2889" w14:textId="1B8E7EBA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F5EAA9" w14:textId="5AAC832E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381588" w14:textId="2C1043DC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9EEED5" w14:textId="5D27E87F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3D0E91" w14:textId="653A1CF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2A0F248C" w14:textId="77777777" w:rsidTr="002E77E8">
        <w:trPr>
          <w:trHeight w:val="6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79DD02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بنما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2081D8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223FCA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F62032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3DE2B9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150,000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2FB4C4" w14:textId="017A7771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3689DC" w14:textId="3646E8F9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53A1C7" w14:textId="7EC0B0EC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7215A6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331,100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B570A6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190,000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AF66FE" w14:textId="41299D98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524F883E" w14:textId="77777777" w:rsidTr="002E77E8">
        <w:trPr>
          <w:trHeight w:val="14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F9D585" w14:textId="0C41DBFB" w:rsidR="00D325F5" w:rsidRPr="00035FEF" w:rsidRDefault="00D325F5" w:rsidP="00D434F6">
            <w:pPr>
              <w:bidi/>
              <w:ind w:right="-111"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بابوا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غينيا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الجديدة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810DCF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FB8468" w14:textId="15E53CC3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136B31" w14:textId="65A68175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03EF60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95,000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02EEAD" w14:textId="757F4F6E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8B0A2F" w14:textId="00DB99A7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12A047" w14:textId="03618007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9B94F0" w14:textId="19BB348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ADB086" w14:textId="25CFC0DF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59EFC0" w14:textId="28A47FDF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7892087B" w14:textId="77777777" w:rsidTr="002E77E8">
        <w:trPr>
          <w:trHeight w:val="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2A9727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باراغواي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F58AD6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DBFB26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3EBE9E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2376C2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143,084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8FD5A2" w14:textId="71D44C56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036392" w14:textId="16E139C1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0FA8F6" w14:textId="6FD1C7F8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D1C5CE" w14:textId="0F3FA3A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9E1A8C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170,000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6D34DF" w14:textId="791CA901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0EC4291F" w14:textId="77777777" w:rsidTr="002E77E8">
        <w:trPr>
          <w:trHeight w:val="1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5C3CBD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بيرو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92ECD0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93AC59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47A26D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2F3678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147,582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4971A2" w14:textId="3882BAA1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993E1A" w14:textId="1C24697E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F034CD" w14:textId="790AC0E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266FA4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283,140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95D840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190,000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95B16B" w14:textId="6508D7C1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7143E606" w14:textId="77777777" w:rsidTr="002E77E8">
        <w:trPr>
          <w:trHeight w:val="6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6A4D2D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الفلبين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1F72B2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7FC4BE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ABA210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750F03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207,289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CDBFB4" w14:textId="7369BE3A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403F85" w14:textId="1BA4A8F1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D1B713" w14:textId="573F51C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68FAA5" w14:textId="138062F8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643BE6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220,000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5AA39F" w14:textId="1CC9E47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5A5CF585" w14:textId="77777777" w:rsidTr="002E77E8">
        <w:trPr>
          <w:trHeight w:val="1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DC5729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قطر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0897CA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الثانية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B3D654" w14:textId="39EC9223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324C54" w14:textId="2D103E53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A6F712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150,000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617576" w14:textId="545D84DA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E3F686" w14:textId="015E32A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755788" w14:textId="5493E5A9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ABE8FA" w14:textId="1890C5D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15A03A" w14:textId="26D75768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B0B002" w14:textId="0B8FBD7F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205F0B2E" w14:textId="77777777" w:rsidTr="002E77E8">
        <w:trPr>
          <w:trHeight w:val="26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43E362" w14:textId="6030B3F3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جمهورية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مولدوفا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76E7F1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ACCB04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F5105A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811380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50,000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D6084A" w14:textId="53784F5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08E337" w14:textId="6E74C397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0170C6" w14:textId="28600DA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5033D1" w14:textId="7B0E5C9A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E0DB9A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130,000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557465" w14:textId="2BA342CC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1B09EA77" w14:textId="77777777" w:rsidTr="002E77E8">
        <w:trPr>
          <w:trHeight w:val="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3C97EF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رواندا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9D9CD1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95D478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04D192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E87693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91,190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19C981" w14:textId="70669F2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544D7A" w14:textId="37D282C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2D2593" w14:textId="5FD9CD29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075398" w14:textId="458B488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1EA3DE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130,000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815796" w14:textId="1EAA3C07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1B255157" w14:textId="77777777" w:rsidTr="002E77E8">
        <w:trPr>
          <w:trHeight w:val="26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7489F4" w14:textId="77D3CD0F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سانت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كيتس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ونيفيس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DD54B9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07F316" w14:textId="18AEDC01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05371C" w14:textId="74434098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1FF5C8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50,000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24AD82" w14:textId="74ADF7AC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212260" w14:textId="0D373E69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30A806" w14:textId="1A1B2F49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AABE47" w14:textId="1B645401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528A4D" w14:textId="17FFE576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908404" w14:textId="163E2D8F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1E350654" w14:textId="77777777" w:rsidTr="002E77E8">
        <w:trPr>
          <w:trHeight w:val="1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AE3FD1" w14:textId="78DAF49C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سانت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لوسيا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D2D3CD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140CA7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3667D1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398E39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95,000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11FD9F" w14:textId="74650F1A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3B793B" w14:textId="1FE1418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A69651" w14:textId="212C6A46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E158A7" w14:textId="53C872D1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12AD1F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130,000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886FC7" w14:textId="5E0050E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6DD51064" w14:textId="77777777" w:rsidTr="002E77E8">
        <w:trPr>
          <w:trHeight w:val="26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40809B" w14:textId="33EE31E0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سانت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فنسنت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وجزر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غرينادين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92AE14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2CDACD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D2EAC0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84A063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50,000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09F198" w14:textId="0E78627C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86492E" w14:textId="7346D4C8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B25861" w14:textId="5380D841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F565F1" w14:textId="2636119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54AD2F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100,000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84CDB9" w14:textId="68888A1E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13E401EB" w14:textId="77777777" w:rsidTr="002E77E8">
        <w:trPr>
          <w:trHeight w:val="1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E2B288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ساموا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E7DBF5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EE0399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0CC3E6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C414B1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49,018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5A7E61" w14:textId="5DEF670E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AF0BEF" w14:textId="004B01C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69883E" w14:textId="77A1049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9CAA1C" w14:textId="62B7D9BC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36CA1D" w14:textId="36EF826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F4A17D" w14:textId="30CC08B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2047B05D" w14:textId="77777777" w:rsidTr="002E77E8">
        <w:trPr>
          <w:trHeight w:val="26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2A4F1E" w14:textId="3D21430D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سان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تومي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وبرينسيبي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29F4F5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A74AA6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E78E81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52E0A7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83,915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812ED4" w14:textId="2E420742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EE2B6B" w14:textId="1C290F7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048EC0" w14:textId="32F4899A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E51E48" w14:textId="0B09C30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C7BBC0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130,000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7A7783" w14:textId="70120243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1F7C9DBF" w14:textId="77777777" w:rsidTr="002E77E8">
        <w:trPr>
          <w:trHeight w:val="1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45961B" w14:textId="335468A6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المملكة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العربية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السعودية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9C7E18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الثانية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9E5B52" w14:textId="459EEC10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225BB1" w14:textId="474BED79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24555D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193,170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EBB63E" w14:textId="6D300627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BB19E7" w14:textId="667C786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DD814B" w14:textId="68B9636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B60AEF" w14:textId="43734D8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CE7A39" w14:textId="56F0080C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3398DF" w14:textId="0BA2B52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0B2E5F0C" w14:textId="77777777" w:rsidTr="002E77E8">
        <w:trPr>
          <w:trHeight w:val="17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BC7019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السنغال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251C09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B184DE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4345BD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D73EB3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137,814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8D2719" w14:textId="58F43C9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21F4A0" w14:textId="3E06E58C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B2726B" w14:textId="1FB5491A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DC59F9" w14:textId="1A9831AF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747CE6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190,000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E85C6C" w14:textId="0E5C7BC2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1CAC31E0" w14:textId="77777777" w:rsidTr="002E77E8">
        <w:trPr>
          <w:trHeight w:val="9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011199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صربيا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0CE3EF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91415B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8531E0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D734EC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143,900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15ED57" w14:textId="7E388F9F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3F17DE" w14:textId="7A4795D7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8383D4" w14:textId="33BB0386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653050" w14:textId="439D465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FB2DCD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170,000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18E8E9" w14:textId="257B8DBE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22FF9767" w14:textId="77777777" w:rsidTr="002E77E8">
        <w:trPr>
          <w:trHeight w:val="1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022257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سيشيل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EC0D6B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CB82FC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6CD178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ACACDA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95,000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70133F" w14:textId="72329D91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9F0884" w14:textId="49C93801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168560" w14:textId="222B342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076A0C" w14:textId="5D268539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7C34B7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130,000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FF08C1" w14:textId="6F3F75BC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24701699" w14:textId="77777777" w:rsidTr="002E77E8">
        <w:trPr>
          <w:trHeight w:val="8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60023D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سيراليون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42C45C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73F456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7144E8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6D64EE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94,741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C5C079" w14:textId="0E58CCB9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75BCC4" w14:textId="7EC53828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D7B11A" w14:textId="2E5BB76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B1FCB2" w14:textId="37125E5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383918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130,000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F30E15" w14:textId="2FDCE142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089DE53D" w14:textId="77777777" w:rsidTr="002E77E8">
        <w:trPr>
          <w:trHeight w:val="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1FA353" w14:textId="5412A31F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جزر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سليمان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C9ACC1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F5167E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6CCA51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9A90DF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88,655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B46FD7" w14:textId="6A19A24E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3340C1" w14:textId="35A3256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48080E" w14:textId="741ABA5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69AFB2" w14:textId="1232DDDE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85F264" w14:textId="069C2696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B0BF0C" w14:textId="036BBDF7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51AE9DDE" w14:textId="77777777" w:rsidTr="002E77E8">
        <w:trPr>
          <w:trHeight w:val="8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6FF947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الصومال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BAE166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65E045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598537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587A20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144,313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521417" w14:textId="1C76EB8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D97080" w14:textId="4AEB3956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BDB68A" w14:textId="48564023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10B662" w14:textId="595CAFD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3196CE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170,000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73486F" w14:textId="4C32589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248E54B5" w14:textId="77777777" w:rsidTr="002E77E8">
        <w:trPr>
          <w:trHeight w:val="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EB3BCB" w14:textId="767A186F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جنوب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أفريقيا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61B50A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6AEF64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6E8FFD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96D3BF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193,367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462385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350,000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CD9D0E" w14:textId="6AEAB13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0EDF9A" w14:textId="4FB4AB6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A4F5A8" w14:textId="22C25C26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70F849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220,000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F1E295" w14:textId="198F5A38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0B4704BF" w14:textId="77777777" w:rsidTr="002E77E8">
        <w:trPr>
          <w:trHeight w:val="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5470C9" w14:textId="1F61F8EC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جنوب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السودان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777801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43A5EA" w14:textId="1F931D17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40F3E6" w14:textId="637AE49F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D99BFE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94,791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422628" w14:textId="5D65868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BE9FED" w14:textId="4835EF7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0A274F" w14:textId="6CB50F79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92BDDD" w14:textId="49DE2C5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8AC205" w14:textId="1BB556B9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4201AB" w14:textId="460A3E3F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72914F7C" w14:textId="77777777" w:rsidTr="002E77E8">
        <w:trPr>
          <w:trHeight w:val="16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8DBE2C" w14:textId="0E56A08B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سري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لانكا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C56CF5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F1DE13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E16E66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54FD52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149,023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870A74" w14:textId="0676CE2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A8F1EA" w14:textId="430089D7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555575" w14:textId="64C33B4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BC2CDD" w14:textId="2D236473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11FF71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814DC4" w14:textId="1635CD7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27CA5187" w14:textId="77777777" w:rsidTr="002E77E8">
        <w:trPr>
          <w:trHeight w:val="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A34ED8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السودان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14859E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56CD5F" w14:textId="0F9D7ACE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11A095" w14:textId="7D5B2237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4A63A0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143,823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DCAF65" w14:textId="291D720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4166FE" w14:textId="31E58896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190C0C" w14:textId="4C832308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EFDFCE" w14:textId="039D41CC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69CB90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30,000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B3121B" w14:textId="56A7EDF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0E399222" w14:textId="77777777" w:rsidTr="002E77E8">
        <w:trPr>
          <w:trHeight w:val="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A678F8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سورينام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7B7C29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572854" w14:textId="504C6E72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B30CE2" w14:textId="7457C160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02294C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65,650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F7115E" w14:textId="22275E5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6204F0" w14:textId="414364D2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643118" w14:textId="283D7B5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BC519D" w14:textId="294CC30A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93E374" w14:textId="24016393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89B6E1" w14:textId="49955F62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23F13D5B" w14:textId="77777777" w:rsidTr="002E77E8">
        <w:trPr>
          <w:trHeight w:val="26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A7E543" w14:textId="750008A4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الجمهورية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العربية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السورية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131D0C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4E29CE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A69282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4F7ACA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218,235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267100" w14:textId="67914DD1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C9C9C5" w14:textId="14FBC88E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4E49F5" w14:textId="18AAAFD6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78091C" w14:textId="14D82AF9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022720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220,000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A3DA0F" w14:textId="32D39BA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1B5E3AF2" w14:textId="77777777" w:rsidTr="002E77E8">
        <w:trPr>
          <w:trHeight w:val="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CB7F9B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تايلند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EB5C50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413E68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03F15A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4ECDCF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247,414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3A35F2" w14:textId="50CF947E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346426" w14:textId="4D13A008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F2DA79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183,514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B4378A" w14:textId="66946D0E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C36BF9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250,000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11E3D4" w14:textId="1F3B535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5CDCB505" w14:textId="77777777" w:rsidTr="002E77E8">
        <w:trPr>
          <w:trHeight w:val="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08245E" w14:textId="06DDCA2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تيمور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-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ليشتي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67E472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B3A907" w14:textId="0A36DFB4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68538C" w14:textId="444DAF87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5A122D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46,669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782CE7" w14:textId="6C36D0F1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5F6A9E" w14:textId="63EBA23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89FAED" w14:textId="01EF406C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6C3389" w14:textId="23B06449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01D5A8" w14:textId="55C2C47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6E3B10" w14:textId="530D8E2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78F9BEA3" w14:textId="77777777" w:rsidTr="002E77E8">
        <w:trPr>
          <w:trHeight w:val="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197136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توغو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18E9C6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CD43DF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B18DEB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9E23EC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129,488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D4ED61" w14:textId="389CD49C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A35126" w14:textId="3F0D7EF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6CC70A" w14:textId="49CEC2FA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1CB93B" w14:textId="4D7E28CE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FADACE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200,000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A910E4" w14:textId="4A138859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7A68F3DF" w14:textId="77777777" w:rsidTr="002E77E8">
        <w:trPr>
          <w:trHeight w:val="1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135BD1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تونغا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B62A48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80DF53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0464D2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9C94D2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48,745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060F88" w14:textId="645A974F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8ECD0A" w14:textId="7519A4AE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5CE367" w14:textId="7C402541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8CE067" w14:textId="5656233E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899E2C" w14:textId="3AA5A892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85ADCA" w14:textId="4C4248C9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726F7460" w14:textId="77777777" w:rsidTr="002E77E8">
        <w:trPr>
          <w:trHeight w:val="26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60BBE2" w14:textId="61FD55C8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ترينيداد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وتوباغو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1488F8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D770F4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1518D5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667534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145,733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AB0CDA" w14:textId="37B97E5A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18F38C" w14:textId="10D2E8F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43E800" w14:textId="374C5CC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280CEF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543,249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850ADB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190,000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FE7230" w14:textId="611CED5C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3A9ADB68" w14:textId="77777777" w:rsidTr="002E77E8">
        <w:trPr>
          <w:trHeight w:val="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D07804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تونس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991615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F0FB4B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E55A04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BB2958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149,990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2DB8EF" w14:textId="5A9E8EB8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1C89DC" w14:textId="227F0AB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E17904" w14:textId="65CD3A9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EC5BDA" w14:textId="6C4D68B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8CAC63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190,000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BE24EA" w14:textId="2EAC3047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2D26F08F" w14:textId="77777777" w:rsidTr="002E77E8">
        <w:trPr>
          <w:trHeight w:val="1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DFF9AC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lastRenderedPageBreak/>
              <w:t>تركيا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7A33F8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288DEE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D9BF53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8DA126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194,675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6C3261" w14:textId="00ACD642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D58B93" w14:textId="1589762F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588C86" w14:textId="4E91D7B2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13CFE9" w14:textId="1EDB5E2A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1C18C1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220,000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EE6860" w14:textId="1312B5B9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502D5961" w14:textId="77777777" w:rsidTr="002E77E8">
        <w:trPr>
          <w:trHeight w:val="5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E774F1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تركمانستان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7E16F8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4404A2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727AD7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DF6896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148,955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BC4491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142,000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9F551A" w14:textId="4DC7BD6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90ABE5" w14:textId="230272C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1F6E26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116,000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D16851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170,000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9BD454" w14:textId="159AB51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4865B21F" w14:textId="77777777" w:rsidTr="002E77E8">
        <w:trPr>
          <w:trHeight w:val="11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CAC749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توفالو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4C2EAF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A7D074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F4ED06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35D4D3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25,631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326DBB" w14:textId="6976B71E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A878ED" w14:textId="0307269C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33D558" w14:textId="50D3FFE1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8C621D" w14:textId="203878B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9CE7E0" w14:textId="673AC33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784116" w14:textId="5C51537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6451D3C9" w14:textId="77777777" w:rsidTr="002E77E8">
        <w:trPr>
          <w:trHeight w:val="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6F33E5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أوغندا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26897F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75948B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D081C6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0F445A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49,763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BDE5BF" w14:textId="6BA57D11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239AF1" w14:textId="33FAD966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FBDF21" w14:textId="0ABC7C72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ABA4B7" w14:textId="791D6D4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DAF55E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100,000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03FEC6" w14:textId="39E55FE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60FA40BF" w14:textId="77777777" w:rsidTr="002E77E8">
        <w:trPr>
          <w:trHeight w:val="26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36A88D" w14:textId="6ACD8B33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جمهورية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تنزانيا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المتحدة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ECFD97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C977ED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0A927F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A2CBFC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94,185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783EB7" w14:textId="4D4A44FF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0AC6DA" w14:textId="5235DAF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7B60E8" w14:textId="6F696FC9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41513E" w14:textId="02E3BD2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D66A67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130,000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BCB1B6" w14:textId="12DDF73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1C681BCA" w14:textId="77777777" w:rsidTr="002E77E8">
        <w:trPr>
          <w:trHeight w:val="1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92D0FA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أوروغواي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67EEBF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3EECD5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1059E1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54F6E9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149,987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91313E" w14:textId="7E45B0B3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1B073E" w14:textId="4A94B406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F1A8B1" w14:textId="1D9C00B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E17FF9" w14:textId="4D6F6F33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F715A0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190,000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056E5F" w14:textId="600DA52C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367DE49D" w14:textId="77777777" w:rsidTr="002E77E8">
        <w:trPr>
          <w:trHeight w:val="1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FECFB9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فانواتو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73E704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725321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EBE830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37530E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46,845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79FCDB" w14:textId="6C7BAAF8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E61CF3" w14:textId="3B6D70B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F16360" w14:textId="6CC317CF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7E568F" w14:textId="18A9E50C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CB6903" w14:textId="3F02996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8899B6" w14:textId="4B78D889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4A721F6A" w14:textId="77777777" w:rsidTr="002E77E8">
        <w:trPr>
          <w:trHeight w:val="42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B81A81" w14:textId="09B998EF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فنزويلا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(جمهورية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-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البوليفارية)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DD7492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CDD73C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C6FC9A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D577B0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250,000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5D694F" w14:textId="3D243FF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9DFBC0" w14:textId="1D952AF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CFDEED" w14:textId="2F4BB1E1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A7EC56" w14:textId="77BA24EB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22689A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220,000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1388C1" w14:textId="6B01756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16518B47" w14:textId="77777777" w:rsidTr="002E77E8">
        <w:trPr>
          <w:trHeight w:val="1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2C1468" w14:textId="640D2989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فييت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نام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1786AB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95FA07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A5C950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28FC0B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249,238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5A271C" w14:textId="4980A69C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9B336A" w14:textId="6039D4FF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1045F9" w14:textId="7E10E5CE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591A7A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2,019,488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599CED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280,000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E60B6F" w14:textId="4BDA87E6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47320850" w14:textId="77777777" w:rsidTr="002E77E8">
        <w:trPr>
          <w:trHeight w:val="10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58D046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اليمن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3AF115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3FA2CD" w14:textId="21406175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5542BB" w14:textId="75E7D208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EDB283" w14:textId="7016214C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E6165E" w14:textId="03F6313F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F4F8A1" w14:textId="2B6CD223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F3024B" w14:textId="3AA936D3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ABCDDD" w14:textId="571BF09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05703A" w14:textId="720F9B31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AF2BD9" w14:textId="2DC9535A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608BB3E6" w14:textId="77777777" w:rsidTr="002E77E8">
        <w:trPr>
          <w:trHeight w:val="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75AECA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زامبيا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BF7164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6E0CC1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EC12AB" w14:textId="5D8AF10E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قيد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الانتظار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94F9B2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94,254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3BF7C2" w14:textId="7D49505C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9C9C01" w14:textId="1C5E4090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19939F" w14:textId="28944B9E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4142FC" w14:textId="2ED153BE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B379B7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130,000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5135D9" w14:textId="506639DA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151061CC" w14:textId="77777777" w:rsidTr="002E77E8">
        <w:trPr>
          <w:trHeight w:val="9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81783C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زمبابوي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EE9567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الأولى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E650B4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نعم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B303C1" w14:textId="77777777" w:rsidR="00D325F5" w:rsidRPr="00035FEF" w:rsidRDefault="00D325F5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A3A80D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140,551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72E99D" w14:textId="5B3D21FC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7925A5" w14:textId="64310DB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A5FD38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426,954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EFEB63" w14:textId="2A546A31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262EF3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189,909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E3FA92" w14:textId="109EA20E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78C95CDE" w14:textId="77777777" w:rsidTr="002E77E8">
        <w:trPr>
          <w:trHeight w:val="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848FC6" w14:textId="1CF785DA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المنطقة: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آسيا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والمحيط</w:t>
            </w:r>
            <w:r w:rsidR="00954B2D">
              <w:rPr>
                <w:sz w:val="18"/>
                <w:szCs w:val="18"/>
                <w:rtl/>
              </w:rPr>
              <w:t xml:space="preserve"> </w:t>
            </w:r>
            <w:r w:rsidRPr="00035FEF">
              <w:rPr>
                <w:sz w:val="18"/>
                <w:szCs w:val="18"/>
                <w:rtl/>
              </w:rPr>
              <w:t>الهادئ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8C6F67" w14:textId="6D9125FB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9A9F67" w14:textId="484D9225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E21C38" w14:textId="244AA543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61561A" w14:textId="0822D70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310168" w14:textId="6C7731BC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0FC415" w14:textId="4C3482B2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E2102E" w14:textId="6F8AEFE7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93712E" w14:textId="7FB1999A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69BB98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780,000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4E6D71" w14:textId="5710A535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</w:tr>
      <w:tr w:rsidR="004E11A6" w:rsidRPr="00035FEF" w14:paraId="66F0D346" w14:textId="77777777" w:rsidTr="002E77E8">
        <w:trPr>
          <w:trHeight w:val="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FCA22A" w14:textId="77777777" w:rsidR="00D325F5" w:rsidRPr="00035FEF" w:rsidRDefault="00D325F5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عالمي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E60649" w14:textId="4929D050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8C2758" w14:textId="2304619A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CE0229" w14:textId="6187FFD3" w:rsidR="00D325F5" w:rsidRPr="00035FEF" w:rsidRDefault="00954B2D" w:rsidP="00D325F5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35924C" w14:textId="52E4A2A1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3A3850" w14:textId="36FD46F1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8F3294" w14:textId="24643BA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93FF41" w14:textId="18847BD4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B42FE4" w14:textId="69550E26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9DF80B" w14:textId="253CEA9D" w:rsidR="00D325F5" w:rsidRPr="00035FEF" w:rsidRDefault="00954B2D" w:rsidP="00D325F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41C35F" w14:textId="77777777" w:rsidR="00D325F5" w:rsidRPr="00035FEF" w:rsidRDefault="00D325F5" w:rsidP="00D325F5">
            <w:pPr>
              <w:bidi/>
              <w:jc w:val="right"/>
              <w:rPr>
                <w:sz w:val="18"/>
                <w:szCs w:val="18"/>
                <w:rtl/>
              </w:rPr>
            </w:pPr>
            <w:r w:rsidRPr="00035FEF">
              <w:rPr>
                <w:sz w:val="18"/>
                <w:szCs w:val="18"/>
                <w:rtl/>
              </w:rPr>
              <w:t>793,400</w:t>
            </w:r>
          </w:p>
        </w:tc>
      </w:tr>
      <w:tr w:rsidR="004E11A6" w:rsidRPr="00035FEF" w14:paraId="060F83D8" w14:textId="77777777" w:rsidTr="002E77E8">
        <w:trPr>
          <w:trHeight w:val="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E6145F" w14:textId="23E2BA9C" w:rsidR="00D325F5" w:rsidRPr="00035FEF" w:rsidRDefault="00D325F5" w:rsidP="00D325F5">
            <w:pPr>
              <w:bidi/>
              <w:jc w:val="left"/>
              <w:rPr>
                <w:b/>
                <w:bCs/>
                <w:sz w:val="18"/>
                <w:szCs w:val="18"/>
                <w:rtl/>
              </w:rPr>
            </w:pPr>
            <w:r w:rsidRPr="00035FEF">
              <w:rPr>
                <w:b/>
                <w:bCs/>
                <w:sz w:val="18"/>
                <w:szCs w:val="18"/>
                <w:rtl/>
              </w:rPr>
              <w:t>المجموع</w:t>
            </w:r>
            <w:r w:rsidR="00954B2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035FEF">
              <w:rPr>
                <w:b/>
                <w:bCs/>
                <w:sz w:val="18"/>
                <w:szCs w:val="18"/>
                <w:rtl/>
              </w:rPr>
              <w:t>الكلي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A86895" w14:textId="292E0976" w:rsidR="00D325F5" w:rsidRPr="00035FEF" w:rsidRDefault="00954B2D" w:rsidP="00D325F5">
            <w:pPr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C127CB" w14:textId="025C96EB" w:rsidR="00D325F5" w:rsidRPr="00035FEF" w:rsidRDefault="00954B2D" w:rsidP="00D325F5">
            <w:pPr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2086C3" w14:textId="376AE263" w:rsidR="00D325F5" w:rsidRPr="00035FEF" w:rsidRDefault="00954B2D" w:rsidP="00D325F5">
            <w:pPr>
              <w:bidi/>
              <w:jc w:val="left"/>
              <w:rPr>
                <w:b/>
                <w:bCs/>
                <w:sz w:val="18"/>
                <w:szCs w:val="18"/>
                <w:rtl/>
              </w:rPr>
            </w:pPr>
            <w:r>
              <w:rPr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DED5F5" w14:textId="77777777" w:rsidR="00D325F5" w:rsidRPr="00035FEF" w:rsidRDefault="00D325F5" w:rsidP="00D325F5">
            <w:pPr>
              <w:bidi/>
              <w:jc w:val="right"/>
              <w:rPr>
                <w:b/>
                <w:bCs/>
                <w:sz w:val="18"/>
                <w:szCs w:val="18"/>
                <w:rtl/>
              </w:rPr>
            </w:pPr>
            <w:r w:rsidRPr="00035FEF">
              <w:rPr>
                <w:b/>
                <w:bCs/>
                <w:sz w:val="18"/>
                <w:szCs w:val="18"/>
                <w:rtl/>
              </w:rPr>
              <w:t>17,278,917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C30028" w14:textId="77777777" w:rsidR="00D325F5" w:rsidRPr="00035FEF" w:rsidRDefault="00D325F5" w:rsidP="00D325F5">
            <w:pPr>
              <w:bidi/>
              <w:jc w:val="right"/>
              <w:rPr>
                <w:b/>
                <w:bCs/>
                <w:sz w:val="18"/>
                <w:szCs w:val="18"/>
                <w:rtl/>
              </w:rPr>
            </w:pPr>
            <w:r w:rsidRPr="00035FEF">
              <w:rPr>
                <w:b/>
                <w:bCs/>
                <w:sz w:val="18"/>
                <w:szCs w:val="18"/>
                <w:rtl/>
              </w:rPr>
              <w:t>2,532,365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E9C471" w14:textId="77777777" w:rsidR="00D325F5" w:rsidRPr="00035FEF" w:rsidRDefault="00D325F5" w:rsidP="00D325F5">
            <w:pPr>
              <w:bidi/>
              <w:jc w:val="right"/>
              <w:rPr>
                <w:b/>
                <w:bCs/>
                <w:sz w:val="18"/>
                <w:szCs w:val="18"/>
                <w:rtl/>
              </w:rPr>
            </w:pPr>
            <w:r w:rsidRPr="00035FEF">
              <w:rPr>
                <w:b/>
                <w:bCs/>
                <w:sz w:val="18"/>
                <w:szCs w:val="18"/>
                <w:rtl/>
              </w:rPr>
              <w:t>2,398,470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21E896" w14:textId="77777777" w:rsidR="00D325F5" w:rsidRPr="00035FEF" w:rsidRDefault="00D325F5" w:rsidP="00D325F5">
            <w:pPr>
              <w:bidi/>
              <w:jc w:val="right"/>
              <w:rPr>
                <w:b/>
                <w:bCs/>
                <w:sz w:val="18"/>
                <w:szCs w:val="18"/>
                <w:rtl/>
              </w:rPr>
            </w:pPr>
            <w:r w:rsidRPr="00035FEF">
              <w:rPr>
                <w:b/>
                <w:bCs/>
                <w:sz w:val="18"/>
                <w:szCs w:val="18"/>
                <w:rtl/>
              </w:rPr>
              <w:t>14,536,256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E48B8D" w14:textId="77777777" w:rsidR="00D325F5" w:rsidRPr="00035FEF" w:rsidRDefault="00D325F5" w:rsidP="00D325F5">
            <w:pPr>
              <w:bidi/>
              <w:jc w:val="right"/>
              <w:rPr>
                <w:b/>
                <w:bCs/>
                <w:sz w:val="18"/>
                <w:szCs w:val="18"/>
                <w:rtl/>
              </w:rPr>
            </w:pPr>
            <w:r w:rsidRPr="00035FEF">
              <w:rPr>
                <w:b/>
                <w:bCs/>
                <w:sz w:val="18"/>
                <w:szCs w:val="18"/>
                <w:rtl/>
              </w:rPr>
              <w:t>19,411,084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CA5786" w14:textId="77777777" w:rsidR="00D325F5" w:rsidRPr="00035FEF" w:rsidRDefault="00D325F5" w:rsidP="00D325F5">
            <w:pPr>
              <w:bidi/>
              <w:jc w:val="right"/>
              <w:rPr>
                <w:b/>
                <w:bCs/>
                <w:sz w:val="18"/>
                <w:szCs w:val="18"/>
                <w:rtl/>
              </w:rPr>
            </w:pPr>
            <w:r w:rsidRPr="00035FEF">
              <w:rPr>
                <w:b/>
                <w:bCs/>
                <w:sz w:val="18"/>
                <w:szCs w:val="18"/>
                <w:rtl/>
              </w:rPr>
              <w:t>17,774,290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8C651A" w14:textId="77777777" w:rsidR="00D325F5" w:rsidRPr="00035FEF" w:rsidRDefault="00D325F5" w:rsidP="00D325F5">
            <w:pPr>
              <w:bidi/>
              <w:jc w:val="right"/>
              <w:rPr>
                <w:b/>
                <w:bCs/>
                <w:sz w:val="18"/>
                <w:szCs w:val="18"/>
                <w:rtl/>
              </w:rPr>
            </w:pPr>
            <w:r w:rsidRPr="00035FEF">
              <w:rPr>
                <w:b/>
                <w:bCs/>
                <w:sz w:val="18"/>
                <w:szCs w:val="18"/>
                <w:rtl/>
              </w:rPr>
              <w:t>793,400</w:t>
            </w:r>
          </w:p>
        </w:tc>
      </w:tr>
    </w:tbl>
    <w:p w14:paraId="6FD116F4" w14:textId="77777777" w:rsidR="00D325F5" w:rsidRPr="00970F45" w:rsidRDefault="00D325F5" w:rsidP="00594A38">
      <w:pPr>
        <w:jc w:val="left"/>
        <w:rPr>
          <w:b/>
        </w:rPr>
      </w:pPr>
    </w:p>
    <w:p w14:paraId="65D4F5CE" w14:textId="77777777" w:rsidR="00D325F5" w:rsidRPr="00970F45" w:rsidRDefault="00D325F5" w:rsidP="00594A38">
      <w:pPr>
        <w:jc w:val="left"/>
        <w:rPr>
          <w:b/>
        </w:rPr>
      </w:pPr>
    </w:p>
    <w:p w14:paraId="2D8ADC9C" w14:textId="77777777" w:rsidR="00594A38" w:rsidRPr="00970F45" w:rsidRDefault="00594A38" w:rsidP="00594A38">
      <w:pPr>
        <w:jc w:val="left"/>
        <w:rPr>
          <w:b/>
        </w:rPr>
      </w:pPr>
    </w:p>
    <w:p w14:paraId="433E24F0" w14:textId="77777777" w:rsidR="00594A38" w:rsidRPr="00970F45" w:rsidRDefault="00594A38" w:rsidP="00594A38">
      <w:pPr>
        <w:jc w:val="left"/>
        <w:rPr>
          <w:b/>
        </w:rPr>
      </w:pPr>
    </w:p>
    <w:p w14:paraId="421BE3FA" w14:textId="77777777" w:rsidR="00594A38" w:rsidRPr="00970F45" w:rsidRDefault="00594A38" w:rsidP="00594A38">
      <w:pPr>
        <w:jc w:val="left"/>
        <w:rPr>
          <w:b/>
        </w:rPr>
      </w:pPr>
    </w:p>
    <w:p w14:paraId="4305D107" w14:textId="77777777" w:rsidR="00594A38" w:rsidRPr="00970F45" w:rsidRDefault="00594A38" w:rsidP="00594A38">
      <w:pPr>
        <w:jc w:val="left"/>
        <w:rPr>
          <w:b/>
        </w:rPr>
      </w:pPr>
    </w:p>
    <w:p w14:paraId="5130BFE6" w14:textId="77777777" w:rsidR="00594A38" w:rsidRPr="00970F45" w:rsidRDefault="00594A38" w:rsidP="00594A38">
      <w:pPr>
        <w:jc w:val="left"/>
        <w:rPr>
          <w:b/>
        </w:rPr>
      </w:pPr>
    </w:p>
    <w:p w14:paraId="563EC9E6" w14:textId="77777777" w:rsidR="00594A38" w:rsidRPr="00970F45" w:rsidRDefault="00594A38" w:rsidP="00594A38">
      <w:pPr>
        <w:jc w:val="left"/>
        <w:rPr>
          <w:b/>
        </w:rPr>
      </w:pPr>
    </w:p>
    <w:p w14:paraId="41D4533F" w14:textId="18E2E20E" w:rsidR="00594A38" w:rsidRPr="00970F45" w:rsidRDefault="00954B2D" w:rsidP="00594A38">
      <w:pPr>
        <w:bidi/>
        <w:jc w:val="left"/>
        <w:rPr>
          <w:b/>
          <w:rtl/>
        </w:rPr>
      </w:pPr>
      <w:r>
        <w:rPr>
          <w:rtl/>
        </w:rPr>
        <w:t xml:space="preserve"> </w:t>
      </w:r>
    </w:p>
    <w:p w14:paraId="098A77CC" w14:textId="77777777" w:rsidR="00594A38" w:rsidRPr="00970F45" w:rsidRDefault="00594A38" w:rsidP="00594A38">
      <w:pPr>
        <w:sectPr w:rsidR="00594A38" w:rsidRPr="00970F45" w:rsidSect="00594A38">
          <w:headerReference w:type="even" r:id="rId30"/>
          <w:headerReference w:type="default" r:id="rId31"/>
          <w:footerReference w:type="even" r:id="rId32"/>
          <w:footerReference w:type="default" r:id="rId33"/>
          <w:headerReference w:type="first" r:id="rId34"/>
          <w:footerReference w:type="first" r:id="rId35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202293C5" w14:textId="4D20B8F4" w:rsidR="00594A38" w:rsidRPr="009848E9" w:rsidRDefault="00594A38" w:rsidP="00035486">
      <w:pPr>
        <w:pStyle w:val="Title1"/>
        <w:bidi/>
        <w:spacing w:before="240"/>
        <w:rPr>
          <w:b w:val="0"/>
          <w:bCs/>
          <w:caps w:val="0"/>
          <w:sz w:val="26"/>
          <w:szCs w:val="26"/>
          <w:rtl/>
        </w:rPr>
      </w:pPr>
      <w:r w:rsidRPr="009848E9">
        <w:rPr>
          <w:b w:val="0"/>
          <w:bCs/>
          <w:caps w:val="0"/>
          <w:sz w:val="26"/>
          <w:szCs w:val="26"/>
          <w:rtl/>
        </w:rPr>
        <w:lastRenderedPageBreak/>
        <w:t>المرفق</w:t>
      </w:r>
      <w:r w:rsidR="00954B2D">
        <w:rPr>
          <w:b w:val="0"/>
          <w:bCs/>
          <w:caps w:val="0"/>
          <w:sz w:val="26"/>
          <w:szCs w:val="26"/>
          <w:rtl/>
        </w:rPr>
        <w:t xml:space="preserve"> </w:t>
      </w:r>
      <w:r w:rsidRPr="009848E9">
        <w:rPr>
          <w:b w:val="0"/>
          <w:bCs/>
          <w:caps w:val="0"/>
          <w:sz w:val="26"/>
          <w:szCs w:val="26"/>
          <w:rtl/>
        </w:rPr>
        <w:t>الرابع</w:t>
      </w:r>
    </w:p>
    <w:p w14:paraId="2E2E24A9" w14:textId="0384CD1A" w:rsidR="00594A38" w:rsidRPr="009848E9" w:rsidRDefault="00594A38" w:rsidP="00035486">
      <w:pPr>
        <w:pStyle w:val="Title1"/>
        <w:bidi/>
        <w:spacing w:before="240" w:after="240"/>
        <w:rPr>
          <w:b w:val="0"/>
          <w:bCs/>
          <w:sz w:val="26"/>
          <w:szCs w:val="26"/>
          <w:rtl/>
        </w:rPr>
      </w:pPr>
      <w:r w:rsidRPr="009848E9">
        <w:rPr>
          <w:b w:val="0"/>
          <w:bCs/>
          <w:sz w:val="26"/>
          <w:szCs w:val="26"/>
          <w:rtl/>
        </w:rPr>
        <w:t>خطة</w:t>
      </w:r>
      <w:r w:rsidR="00954B2D">
        <w:rPr>
          <w:b w:val="0"/>
          <w:bCs/>
          <w:sz w:val="26"/>
          <w:szCs w:val="26"/>
          <w:rtl/>
        </w:rPr>
        <w:t xml:space="preserve"> </w:t>
      </w:r>
      <w:r w:rsidRPr="009848E9">
        <w:rPr>
          <w:b w:val="0"/>
          <w:bCs/>
          <w:sz w:val="26"/>
          <w:szCs w:val="26"/>
          <w:rtl/>
        </w:rPr>
        <w:t>إدارة</w:t>
      </w:r>
      <w:r w:rsidR="00954B2D">
        <w:rPr>
          <w:b w:val="0"/>
          <w:bCs/>
          <w:sz w:val="26"/>
          <w:szCs w:val="26"/>
          <w:rtl/>
        </w:rPr>
        <w:t xml:space="preserve"> </w:t>
      </w:r>
      <w:r w:rsidRPr="009848E9">
        <w:rPr>
          <w:b w:val="0"/>
          <w:bCs/>
          <w:sz w:val="26"/>
          <w:szCs w:val="26"/>
          <w:rtl/>
        </w:rPr>
        <w:t>إزالة</w:t>
      </w:r>
      <w:r w:rsidR="00954B2D">
        <w:rPr>
          <w:b w:val="0"/>
          <w:bCs/>
          <w:sz w:val="26"/>
          <w:szCs w:val="26"/>
          <w:rtl/>
        </w:rPr>
        <w:t xml:space="preserve"> </w:t>
      </w:r>
      <w:r w:rsidRPr="009848E9">
        <w:rPr>
          <w:b w:val="0"/>
          <w:bCs/>
          <w:sz w:val="26"/>
          <w:szCs w:val="26"/>
          <w:rtl/>
        </w:rPr>
        <w:t>المواد</w:t>
      </w:r>
      <w:r w:rsidR="00954B2D">
        <w:rPr>
          <w:b w:val="0"/>
          <w:bCs/>
          <w:sz w:val="26"/>
          <w:szCs w:val="26"/>
          <w:rtl/>
        </w:rPr>
        <w:t xml:space="preserve"> </w:t>
      </w:r>
      <w:r w:rsidRPr="009848E9">
        <w:rPr>
          <w:b w:val="0"/>
          <w:bCs/>
          <w:sz w:val="26"/>
          <w:szCs w:val="26"/>
          <w:rtl/>
        </w:rPr>
        <w:t>الهيدروكلوروفلوروكربونية</w:t>
      </w:r>
      <w:r w:rsidR="00954B2D">
        <w:rPr>
          <w:b w:val="0"/>
          <w:bCs/>
          <w:sz w:val="26"/>
          <w:szCs w:val="26"/>
          <w:rtl/>
        </w:rPr>
        <w:t xml:space="preserve"> </w:t>
      </w:r>
      <w:r w:rsidRPr="009848E9">
        <w:rPr>
          <w:b w:val="0"/>
          <w:bCs/>
          <w:sz w:val="26"/>
          <w:szCs w:val="26"/>
          <w:rtl/>
        </w:rPr>
        <w:t>حسب</w:t>
      </w:r>
      <w:r w:rsidR="00954B2D">
        <w:rPr>
          <w:b w:val="0"/>
          <w:bCs/>
          <w:sz w:val="26"/>
          <w:szCs w:val="26"/>
          <w:rtl/>
        </w:rPr>
        <w:t xml:space="preserve"> </w:t>
      </w:r>
      <w:r w:rsidRPr="009848E9">
        <w:rPr>
          <w:b w:val="0"/>
          <w:bCs/>
          <w:sz w:val="26"/>
          <w:szCs w:val="26"/>
          <w:rtl/>
        </w:rPr>
        <w:t>البلد</w:t>
      </w:r>
      <w:r w:rsidR="00954B2D">
        <w:rPr>
          <w:b w:val="0"/>
          <w:bCs/>
          <w:sz w:val="26"/>
          <w:szCs w:val="26"/>
          <w:rtl/>
        </w:rPr>
        <w:t xml:space="preserve"> </w:t>
      </w:r>
      <w:r w:rsidRPr="009848E9">
        <w:rPr>
          <w:b w:val="0"/>
          <w:bCs/>
          <w:sz w:val="26"/>
          <w:szCs w:val="26"/>
          <w:rtl/>
        </w:rPr>
        <w:br/>
        <w:t>حتى</w:t>
      </w:r>
      <w:r w:rsidR="00954B2D">
        <w:rPr>
          <w:b w:val="0"/>
          <w:bCs/>
          <w:sz w:val="26"/>
          <w:szCs w:val="26"/>
          <w:rtl/>
        </w:rPr>
        <w:t xml:space="preserve"> </w:t>
      </w:r>
      <w:r w:rsidR="00AF734D" w:rsidRPr="009848E9">
        <w:rPr>
          <w:b w:val="0"/>
          <w:bCs/>
          <w:sz w:val="26"/>
          <w:szCs w:val="26"/>
          <w:rtl/>
        </w:rPr>
        <w:t>31</w:t>
      </w:r>
      <w:r w:rsidR="00954B2D">
        <w:rPr>
          <w:b w:val="0"/>
          <w:bCs/>
          <w:sz w:val="26"/>
          <w:szCs w:val="26"/>
          <w:rtl/>
        </w:rPr>
        <w:t xml:space="preserve"> </w:t>
      </w:r>
      <w:r w:rsidR="00AF734D" w:rsidRPr="009848E9">
        <w:rPr>
          <w:b w:val="0"/>
          <w:bCs/>
          <w:sz w:val="26"/>
          <w:szCs w:val="26"/>
          <w:rtl/>
        </w:rPr>
        <w:t>ديسمبر</w:t>
      </w:r>
      <w:r w:rsidR="00954B2D">
        <w:rPr>
          <w:b w:val="0"/>
          <w:bCs/>
          <w:sz w:val="26"/>
          <w:szCs w:val="26"/>
          <w:rtl/>
        </w:rPr>
        <w:t xml:space="preserve"> </w:t>
      </w:r>
      <w:r w:rsidRPr="009848E9">
        <w:rPr>
          <w:b w:val="0"/>
          <w:bCs/>
          <w:sz w:val="26"/>
          <w:szCs w:val="26"/>
          <w:rtl/>
        </w:rPr>
        <w:t>/كانون</w:t>
      </w:r>
      <w:r w:rsidR="00954B2D">
        <w:rPr>
          <w:b w:val="0"/>
          <w:bCs/>
          <w:sz w:val="26"/>
          <w:szCs w:val="26"/>
          <w:rtl/>
        </w:rPr>
        <w:t xml:space="preserve"> </w:t>
      </w:r>
      <w:r w:rsidRPr="009848E9">
        <w:rPr>
          <w:b w:val="0"/>
          <w:bCs/>
          <w:sz w:val="26"/>
          <w:szCs w:val="26"/>
          <w:rtl/>
        </w:rPr>
        <w:t>الأول</w:t>
      </w:r>
      <w:r w:rsidR="00954B2D">
        <w:rPr>
          <w:b w:val="0"/>
          <w:bCs/>
          <w:sz w:val="26"/>
          <w:szCs w:val="26"/>
          <w:rtl/>
        </w:rPr>
        <w:t xml:space="preserve"> </w:t>
      </w:r>
      <w:r w:rsidRPr="009848E9">
        <w:rPr>
          <w:b w:val="0"/>
          <w:bCs/>
          <w:sz w:val="26"/>
          <w:szCs w:val="26"/>
          <w:rtl/>
        </w:rPr>
        <w:t>2023</w:t>
      </w:r>
    </w:p>
    <w:tbl>
      <w:tblPr>
        <w:bidiVisual/>
        <w:tblW w:w="9498" w:type="dxa"/>
        <w:jc w:val="center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276"/>
        <w:gridCol w:w="1276"/>
        <w:gridCol w:w="1134"/>
      </w:tblGrid>
      <w:tr w:rsidR="00970F45" w:rsidRPr="00970F45" w14:paraId="693B8BE0" w14:textId="77777777" w:rsidTr="00FC0F11">
        <w:trPr>
          <w:trHeight w:val="664"/>
          <w:tblHeader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6918E" w14:textId="77777777" w:rsidR="00866008" w:rsidRPr="00970F45" w:rsidRDefault="00866008" w:rsidP="00866008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البلد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AA669" w14:textId="2521E710" w:rsidR="00866008" w:rsidRPr="00970F45" w:rsidRDefault="00866008" w:rsidP="00866008">
            <w:pPr>
              <w:bidi/>
              <w:ind w:left="-107" w:right="-104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الإزالة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المعتمدة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(طن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من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قدرات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استنفاد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الأوزون)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F0255" w14:textId="01968D56" w:rsidR="00866008" w:rsidRPr="00970F45" w:rsidRDefault="00866008" w:rsidP="00866008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الأموال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المعتمدة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(دولار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أمريكي</w:t>
            </w:r>
            <w:r w:rsidR="00061EC5">
              <w:rPr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937D7" w14:textId="642C301F" w:rsidR="00866008" w:rsidRPr="00970F45" w:rsidRDefault="00866008" w:rsidP="00866008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الأموال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المصروفة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(دولار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أمريكي)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01F74" w14:textId="7BD5CC44" w:rsidR="00866008" w:rsidRPr="00970F45" w:rsidRDefault="00866008" w:rsidP="00866008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الرصيد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(دولار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أمريكي)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371A5" w14:textId="3BE0EE22" w:rsidR="00866008" w:rsidRPr="00970F45" w:rsidRDefault="00866008" w:rsidP="00866008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الأموال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المصروفة</w:t>
            </w:r>
            <w:r w:rsidR="00954B2D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</w:rPr>
              <w:t>(%)</w:t>
            </w:r>
          </w:p>
        </w:tc>
      </w:tr>
      <w:tr w:rsidR="00970F45" w:rsidRPr="00970F45" w14:paraId="005CA045" w14:textId="77777777" w:rsidTr="00FC0F11">
        <w:trPr>
          <w:trHeight w:val="23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1EE69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أفغانستان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D40A6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036EF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946,363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85208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567,426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FC34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378,937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2D0AF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60</w:t>
            </w:r>
          </w:p>
        </w:tc>
      </w:tr>
      <w:tr w:rsidR="00970F45" w:rsidRPr="00970F45" w14:paraId="55A74A8C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D309C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ألبانيا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BEBDB1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0229D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661,413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CCFC8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475,750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BF0F6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185,663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80E3F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72</w:t>
            </w:r>
          </w:p>
        </w:tc>
      </w:tr>
      <w:tr w:rsidR="00970F45" w:rsidRPr="00970F45" w14:paraId="6464916C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3B787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الجزائر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046146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13.5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4B336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1,808,804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C175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1,239,334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7BCE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569,470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66CB1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69</w:t>
            </w:r>
          </w:p>
        </w:tc>
      </w:tr>
      <w:tr w:rsidR="00970F45" w:rsidRPr="00970F45" w14:paraId="7C03CC6C" w14:textId="77777777" w:rsidTr="00FC0F11">
        <w:trPr>
          <w:trHeight w:val="88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BD53F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أنغولا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A092C7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B9B4E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989,326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201D3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613,105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CCEE7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376,221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A1FD3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62</w:t>
            </w:r>
          </w:p>
        </w:tc>
      </w:tr>
      <w:tr w:rsidR="00970F45" w:rsidRPr="00970F45" w14:paraId="5DF1195D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64538" w14:textId="3FAAD36A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أنتيغوا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وبربودا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5A4418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322E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27,235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E33F5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27,235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C218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E5A75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5D184279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6DCFB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الأرجنتين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3834A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187.7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85EE7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19,208,674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DB045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12,358,214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FED3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6,850,460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BCF31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64</w:t>
            </w:r>
          </w:p>
        </w:tc>
      </w:tr>
      <w:tr w:rsidR="00970F45" w:rsidRPr="00970F45" w14:paraId="54596FD0" w14:textId="77777777" w:rsidTr="00FC0F11">
        <w:trPr>
          <w:trHeight w:val="71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AF43A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أرمينيا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38077F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47657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675,496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CD453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675,496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A6393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AB5B3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7AC5429D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236BF6" w14:textId="3E0BD984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جزر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البهاما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F17757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BF636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486,225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1328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313,094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C7F1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173,131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4A6F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64</w:t>
            </w:r>
          </w:p>
        </w:tc>
      </w:tr>
      <w:tr w:rsidR="00970F45" w:rsidRPr="00970F45" w14:paraId="784EB6AC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983C8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البحرين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618E83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39.0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4FEFF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1,570,124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75A7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1,285,830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5B123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284,294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970F1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82</w:t>
            </w:r>
          </w:p>
        </w:tc>
      </w:tr>
      <w:tr w:rsidR="00970F45" w:rsidRPr="00970F45" w14:paraId="4EA56B5A" w14:textId="77777777" w:rsidTr="00FC0F11">
        <w:trPr>
          <w:trHeight w:val="67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2DEB0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بنغلاديش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E6100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39.1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1D3C1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6,194,621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56C9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4,575,287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33EF5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1,619,334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32AFF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74</w:t>
            </w:r>
          </w:p>
        </w:tc>
      </w:tr>
      <w:tr w:rsidR="00970F45" w:rsidRPr="00970F45" w14:paraId="730285F8" w14:textId="77777777" w:rsidTr="00FC0F11">
        <w:trPr>
          <w:trHeight w:val="112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4390E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بربادوس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DDB45E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D2B4E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439,178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308CE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229,178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5ACE5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210,000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674F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52</w:t>
            </w:r>
          </w:p>
        </w:tc>
      </w:tr>
      <w:tr w:rsidR="00970F45" w:rsidRPr="00970F45" w14:paraId="45AB5EED" w14:textId="77777777" w:rsidTr="00FC0F11">
        <w:trPr>
          <w:trHeight w:val="159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A6232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بليز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F5EF9B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5E62C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442,704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C102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354,548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4B72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88,156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25CB6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80</w:t>
            </w:r>
          </w:p>
        </w:tc>
      </w:tr>
      <w:tr w:rsidR="00970F45" w:rsidRPr="00970F45" w14:paraId="68FB95FD" w14:textId="77777777" w:rsidTr="00FC0F11">
        <w:trPr>
          <w:trHeight w:val="48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57566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بنن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55B8F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16.0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51586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1,070,778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787F3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699,241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76B8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371,536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4728E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65</w:t>
            </w:r>
          </w:p>
        </w:tc>
      </w:tr>
      <w:tr w:rsidR="00970F45" w:rsidRPr="00970F45" w14:paraId="19BB7E82" w14:textId="77777777" w:rsidTr="00FC0F11">
        <w:trPr>
          <w:trHeight w:val="95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5F40A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بوتان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5FD10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3495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422,349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09CB8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422,349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8EEB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B0BAB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527369C9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F0FD78" w14:textId="7AE4F1AC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بوليفيا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(دولة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-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المتعددة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القوميات)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38BFEE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7F768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784,659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B4AD7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410,176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2EFE5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374,484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A2391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52</w:t>
            </w:r>
          </w:p>
        </w:tc>
      </w:tr>
      <w:tr w:rsidR="00970F45" w:rsidRPr="00970F45" w14:paraId="0784C07A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E2474" w14:textId="0938DC2D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البوسنة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والهرسك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B94737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DD0FD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1,058,680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742BD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973,487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83BC7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85,193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A2971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92</w:t>
            </w:r>
          </w:p>
        </w:tc>
      </w:tr>
      <w:tr w:rsidR="00970F45" w:rsidRPr="00970F45" w14:paraId="16AB521E" w14:textId="77777777" w:rsidTr="00FC0F11">
        <w:trPr>
          <w:trHeight w:val="91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8B56E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بوتسوانا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B4FDC6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87357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752,892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DA55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444,138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D31E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308,754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F69D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59</w:t>
            </w:r>
          </w:p>
        </w:tc>
      </w:tr>
      <w:tr w:rsidR="00970F45" w:rsidRPr="00970F45" w14:paraId="1F658289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9FE9F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البرازيل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29FCA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531.7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EFCF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42,510,669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B8FA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36,426,380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21603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6,084,289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35AF7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86</w:t>
            </w:r>
          </w:p>
        </w:tc>
      </w:tr>
      <w:tr w:rsidR="00970F45" w:rsidRPr="00970F45" w14:paraId="71841A3D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D7C37" w14:textId="291CCFAC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بروني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دار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السلام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A31787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A962C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469,123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FE0D7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332,610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15D3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136,513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0E668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71</w:t>
            </w:r>
          </w:p>
        </w:tc>
      </w:tr>
      <w:tr w:rsidR="00970F45" w:rsidRPr="00970F45" w14:paraId="338CEC72" w14:textId="77777777" w:rsidTr="00FC0F11">
        <w:trPr>
          <w:trHeight w:val="21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F9D07" w14:textId="2FEB98FE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بوركينا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فاسو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6813F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2153D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1,073,630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59556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628,630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EC55C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445,000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607FB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59</w:t>
            </w:r>
          </w:p>
        </w:tc>
      </w:tr>
      <w:tr w:rsidR="00970F45" w:rsidRPr="00970F45" w14:paraId="1F7EA80C" w14:textId="77777777" w:rsidTr="00FC0F11">
        <w:trPr>
          <w:trHeight w:val="119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79719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بوروندي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4C711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ABB5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329,579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11553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296,379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BF78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33,200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2EE5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90</w:t>
            </w:r>
          </w:p>
        </w:tc>
      </w:tr>
      <w:tr w:rsidR="00970F45" w:rsidRPr="00970F45" w14:paraId="3EA4B05F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00D11" w14:textId="7F230ADF" w:rsidR="000C6613" w:rsidRPr="00970F45" w:rsidRDefault="000C6613" w:rsidP="001F3AC6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كابو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فيردي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422202" w14:textId="77777777" w:rsidR="000C6613" w:rsidRPr="00970F45" w:rsidRDefault="000C6613" w:rsidP="001F3AC6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FA8F4" w14:textId="77777777" w:rsidR="000C6613" w:rsidRPr="00970F45" w:rsidRDefault="000C6613" w:rsidP="001F3AC6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332,834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166CB" w14:textId="77777777" w:rsidR="000C6613" w:rsidRPr="00970F45" w:rsidRDefault="000C6613" w:rsidP="001F3AC6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160,074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13E88" w14:textId="77777777" w:rsidR="000C6613" w:rsidRPr="00970F45" w:rsidRDefault="000C6613" w:rsidP="001F3AC6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172,760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8B780" w14:textId="77777777" w:rsidR="000C6613" w:rsidRPr="00970F45" w:rsidRDefault="000C6613" w:rsidP="001F3AC6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48</w:t>
            </w:r>
          </w:p>
        </w:tc>
      </w:tr>
      <w:tr w:rsidR="00970F45" w:rsidRPr="00970F45" w14:paraId="7B2625F6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1946C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كمبوديا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A7D8B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0AF87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1,350,000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AB4D8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1,176,816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8A467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173,184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7C67B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87</w:t>
            </w:r>
          </w:p>
        </w:tc>
      </w:tr>
      <w:tr w:rsidR="00970F45" w:rsidRPr="00970F45" w14:paraId="6C5FEA52" w14:textId="77777777" w:rsidTr="00FC0F11">
        <w:trPr>
          <w:trHeight w:val="68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B40F0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الكاميرون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46E05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34.7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89F46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2,441,520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344E7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1,608,851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73128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832,669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579D7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66</w:t>
            </w:r>
          </w:p>
        </w:tc>
      </w:tr>
      <w:tr w:rsidR="00970F45" w:rsidRPr="00970F45" w14:paraId="4382BB40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CE6BD9" w14:textId="5FC94ACA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جمهورية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أفريقيا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الوسطى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0C4B3B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F09C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5D33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4648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18BF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517283F1" w14:textId="77777777" w:rsidTr="00FC0F11">
        <w:trPr>
          <w:trHeight w:val="51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65527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تشاد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0D76E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10.9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795E6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887,542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E567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621,049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72E9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266,493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3A5F5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70</w:t>
            </w:r>
          </w:p>
        </w:tc>
      </w:tr>
      <w:tr w:rsidR="00970F45" w:rsidRPr="00970F45" w14:paraId="181D65F9" w14:textId="77777777" w:rsidTr="00FC0F11">
        <w:trPr>
          <w:trHeight w:val="97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C8985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شيلي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748C67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77.1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B4A7F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5,431,854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5C65F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5,017,344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81B5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414,511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E3AA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92</w:t>
            </w:r>
          </w:p>
        </w:tc>
      </w:tr>
      <w:tr w:rsidR="00970F45" w:rsidRPr="00970F45" w14:paraId="2B821A93" w14:textId="77777777" w:rsidTr="00FC0F11">
        <w:trPr>
          <w:trHeight w:val="142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DCF9C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الصين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72587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9,724.3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8509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448,831,523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90475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405,606,705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CAE2F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43,224,818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304F7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90</w:t>
            </w:r>
          </w:p>
        </w:tc>
      </w:tr>
      <w:tr w:rsidR="00970F45" w:rsidRPr="00970F45" w14:paraId="16DB1ED4" w14:textId="77777777" w:rsidTr="00FC0F11">
        <w:trPr>
          <w:trHeight w:val="47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23EA3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كولومبيا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69C6C3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201.2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AEEA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12,558,699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1240D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11,593,280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0DBD7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965,419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EAE2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92</w:t>
            </w:r>
          </w:p>
        </w:tc>
      </w:tr>
      <w:tr w:rsidR="00970F45" w:rsidRPr="00970F45" w14:paraId="262D08E9" w14:textId="77777777" w:rsidTr="00FC0F11">
        <w:trPr>
          <w:trHeight w:val="78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3A61A3" w14:textId="694B5F41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جزر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القمر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C0940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B2336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159,653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2AC93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159,653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37B1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4F1CC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34FE76F6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BB9868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الكونغو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D28561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3AB8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342,030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883AE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282,180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08D0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59,850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FA8E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83</w:t>
            </w:r>
          </w:p>
        </w:tc>
      </w:tr>
      <w:tr w:rsidR="00970F45" w:rsidRPr="00970F45" w14:paraId="4BED6013" w14:textId="77777777" w:rsidTr="00FC0F11">
        <w:trPr>
          <w:trHeight w:val="170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269030" w14:textId="00B712AD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جزر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كوك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764C97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51DD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258,381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5900D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102,098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4143F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156,283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98057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40</w:t>
            </w:r>
          </w:p>
        </w:tc>
      </w:tr>
      <w:tr w:rsidR="00970F45" w:rsidRPr="00970F45" w14:paraId="22CA9684" w14:textId="77777777" w:rsidTr="00FC0F11">
        <w:trPr>
          <w:trHeight w:val="75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B83E7" w14:textId="5A6CBDE0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كوستا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ريكا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502E4D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19.6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D23B5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1,727,004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F812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1,410,339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AFAC1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316,665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2AE6E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82</w:t>
            </w:r>
          </w:p>
        </w:tc>
      </w:tr>
      <w:tr w:rsidR="00970F45" w:rsidRPr="00970F45" w14:paraId="3B805402" w14:textId="77777777" w:rsidTr="00FC0F11">
        <w:trPr>
          <w:trHeight w:val="121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D16A6" w14:textId="2ABB8CBC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كوت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ديفوار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5AD033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22.3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1EB9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1,823,722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839D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1,673,228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F4D8F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150,494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F5518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92</w:t>
            </w:r>
          </w:p>
        </w:tc>
      </w:tr>
      <w:tr w:rsidR="00970F45" w:rsidRPr="00970F45" w14:paraId="461E36C0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3A5D8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كرواتيا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9E368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D769C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801,942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C1BA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801,942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DE5D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6E22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5786B8E7" w14:textId="77777777" w:rsidTr="00FC0F11">
        <w:trPr>
          <w:trHeight w:val="57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73C18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كوبا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391E1D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19.3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51D9E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2,267,320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E237E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1,989,241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4849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278,079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FA3AC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88</w:t>
            </w:r>
          </w:p>
        </w:tc>
      </w:tr>
      <w:tr w:rsidR="00970F45" w:rsidRPr="00970F45" w14:paraId="14AED5D8" w14:textId="77777777" w:rsidTr="00FC0F11">
        <w:trPr>
          <w:trHeight w:val="2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705154" w14:textId="2E1894D9" w:rsidR="00866008" w:rsidRPr="00970F45" w:rsidRDefault="00866008" w:rsidP="00186A70">
            <w:pPr>
              <w:bidi/>
              <w:ind w:right="-111"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جمهورية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كوريا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الشعبية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الديمقراطية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ECF46E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19.4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A15E7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794,182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6EECC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281,520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3E493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512,662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4946C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35</w:t>
            </w:r>
          </w:p>
        </w:tc>
      </w:tr>
      <w:tr w:rsidR="00970F45" w:rsidRPr="00970F45" w14:paraId="6039E4F7" w14:textId="77777777" w:rsidTr="00FC0F11">
        <w:trPr>
          <w:trHeight w:val="350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4E7472" w14:textId="79836054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جمهورية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الكونغو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الديمقراطية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D5FCFF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7BCB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832,524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ECE6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481,033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057A6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351,491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F512D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58</w:t>
            </w:r>
          </w:p>
        </w:tc>
      </w:tr>
      <w:tr w:rsidR="00970F45" w:rsidRPr="00970F45" w14:paraId="59F7F568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1CBB9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جيبوتي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C13293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E1E5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164,405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F1A38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164,405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DA0AD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9C78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540D6D86" w14:textId="77777777" w:rsidTr="00FC0F11">
        <w:trPr>
          <w:trHeight w:val="62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E8AB3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دومينيكا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6BA86E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94EA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148,050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BAD4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35,621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2FDEB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112,429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3EFA6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24</w:t>
            </w:r>
          </w:p>
        </w:tc>
      </w:tr>
      <w:tr w:rsidR="00970F45" w:rsidRPr="00970F45" w14:paraId="31441EE5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2F8CB1" w14:textId="42B90574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جمهورية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الدومينيكان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352211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26.6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8AFC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4,902,859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B673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3,772,398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281BE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1,130,461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81FAD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77</w:t>
            </w:r>
          </w:p>
        </w:tc>
      </w:tr>
      <w:tr w:rsidR="00970F45" w:rsidRPr="00970F45" w14:paraId="65D67214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1F203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إكوادور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8E271E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35.6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F956B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3,076,425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41CD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2,543,319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22377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533,106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76626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83</w:t>
            </w:r>
          </w:p>
        </w:tc>
      </w:tr>
      <w:tr w:rsidR="00970F45" w:rsidRPr="00970F45" w14:paraId="63C3C2C8" w14:textId="77777777" w:rsidTr="00FC0F11">
        <w:trPr>
          <w:trHeight w:val="45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364E5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مصر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A29A28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332.2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0B8D7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25,519,760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FCE71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17,949,967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FCA0D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7,569,792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71815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70</w:t>
            </w:r>
          </w:p>
        </w:tc>
      </w:tr>
      <w:tr w:rsidR="00970F45" w:rsidRPr="00970F45" w14:paraId="22511227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454E3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السلفادور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09675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12.9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DB358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1,236,119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608DE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1,063,783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EF49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172,336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9B9FD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86</w:t>
            </w:r>
          </w:p>
        </w:tc>
      </w:tr>
      <w:tr w:rsidR="00970F45" w:rsidRPr="00970F45" w14:paraId="268FA29A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223BC" w14:textId="2A52DA6F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غينيا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الاستوائية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91944C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31FE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278,267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A760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248,267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E66A5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4B71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89</w:t>
            </w:r>
          </w:p>
        </w:tc>
      </w:tr>
      <w:tr w:rsidR="00970F45" w:rsidRPr="00970F45" w14:paraId="557E41BB" w14:textId="77777777" w:rsidTr="00FC0F11">
        <w:trPr>
          <w:trHeight w:val="89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DB3DA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lastRenderedPageBreak/>
              <w:t>إريتريا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C99E17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2C7C6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429,559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6D4A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228,318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9608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201,241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86B03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53</w:t>
            </w:r>
          </w:p>
        </w:tc>
      </w:tr>
      <w:tr w:rsidR="00970F45" w:rsidRPr="00970F45" w14:paraId="34ACAA6D" w14:textId="77777777" w:rsidTr="00FC0F11">
        <w:trPr>
          <w:trHeight w:val="13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AC957F" w14:textId="5D6D5E41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إسواتيني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(مملكة)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F01EEC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F3241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971,931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7BE6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891,931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F761D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31F8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92</w:t>
            </w:r>
          </w:p>
        </w:tc>
      </w:tr>
      <w:tr w:rsidR="00970F45" w:rsidRPr="00970F45" w14:paraId="78191E0D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2D629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إثيوبيا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AED66E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1.9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53D9B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507,127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9690F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314,416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020C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192,711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5E18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62</w:t>
            </w:r>
          </w:p>
        </w:tc>
      </w:tr>
      <w:tr w:rsidR="00970F45" w:rsidRPr="00970F45" w14:paraId="334B58AE" w14:textId="77777777" w:rsidTr="00FC0F11">
        <w:trPr>
          <w:trHeight w:val="85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2D327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فيجي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8B77E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2BE3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607,700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73445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325,276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D061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282,424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EB39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54</w:t>
            </w:r>
          </w:p>
        </w:tc>
      </w:tr>
      <w:tr w:rsidR="00970F45" w:rsidRPr="00970F45" w14:paraId="4623FB32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5DBFB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غابون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25250B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AF063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534,641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4D43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475,150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D278E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59,491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33E9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89</w:t>
            </w:r>
          </w:p>
        </w:tc>
      </w:tr>
      <w:tr w:rsidR="00970F45" w:rsidRPr="00970F45" w14:paraId="1C1D93C0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6881AE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غامبيا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43EC37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9EB8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686,599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C481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248,001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69C36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438,598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36EC6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36</w:t>
            </w:r>
          </w:p>
        </w:tc>
      </w:tr>
      <w:tr w:rsidR="00970F45" w:rsidRPr="00970F45" w14:paraId="04A546F7" w14:textId="77777777" w:rsidTr="00FC0F11">
        <w:trPr>
          <w:trHeight w:val="66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9DCDB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جورجيا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5A889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5CF55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691,739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FD39D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600,791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5D87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90,948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D5FE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87</w:t>
            </w:r>
          </w:p>
        </w:tc>
      </w:tr>
      <w:tr w:rsidR="00970F45" w:rsidRPr="00970F45" w14:paraId="5039B744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012A0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غانا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F76AFE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48.5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06BE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1,928,700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7C698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1,880,438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A9AF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48,262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80F8F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97</w:t>
            </w:r>
          </w:p>
        </w:tc>
      </w:tr>
      <w:tr w:rsidR="00970F45" w:rsidRPr="00970F45" w14:paraId="74E11319" w14:textId="77777777" w:rsidTr="00FC0F11">
        <w:trPr>
          <w:trHeight w:val="158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88F22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غرينادا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D7E69E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6F80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481,289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58945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207,049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0086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274,240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F970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43</w:t>
            </w:r>
          </w:p>
        </w:tc>
      </w:tr>
      <w:tr w:rsidR="00970F45" w:rsidRPr="00970F45" w14:paraId="07C86CFA" w14:textId="77777777" w:rsidTr="00FC0F11">
        <w:trPr>
          <w:trHeight w:val="63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68B15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غواتيمالا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329F2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FDAF5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911,712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FA94B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575,019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E763E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336,693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B0AC1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63</w:t>
            </w:r>
          </w:p>
        </w:tc>
      </w:tr>
      <w:tr w:rsidR="00970F45" w:rsidRPr="00970F45" w14:paraId="088F4246" w14:textId="77777777" w:rsidTr="00FC0F11">
        <w:trPr>
          <w:trHeight w:val="109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964A6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غينيا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670621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2E0F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664,053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CB6A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518,300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6E4A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145,753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DB96C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78</w:t>
            </w:r>
          </w:p>
        </w:tc>
      </w:tr>
      <w:tr w:rsidR="00970F45" w:rsidRPr="00970F45" w14:paraId="4A1C648D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E2967" w14:textId="24C87C3B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غينيا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-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بيساو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B75A8B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93F5E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255,849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0CDD1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255,849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4AE8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77411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4840FE2F" w14:textId="77777777" w:rsidTr="00FC0F11">
        <w:trPr>
          <w:trHeight w:val="45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A4DCA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غيانا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970CAF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E684C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681,602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3F377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329,352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FFD7C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352,250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C756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48</w:t>
            </w:r>
          </w:p>
        </w:tc>
      </w:tr>
      <w:tr w:rsidR="00970F45" w:rsidRPr="00970F45" w14:paraId="23566577" w14:textId="77777777" w:rsidTr="00FC0F11">
        <w:trPr>
          <w:trHeight w:val="90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41E08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هايتي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E0BAED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FDB6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116,291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10DAE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116,291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6B171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1FEBC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23CA4971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F40C0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هندوراس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E3DA4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12.2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95EB6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1,162,082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3373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832,015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95327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330,067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7DEC6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72</w:t>
            </w:r>
          </w:p>
        </w:tc>
      </w:tr>
      <w:tr w:rsidR="00970F45" w:rsidRPr="00970F45" w14:paraId="33DBCD45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0431A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الهند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CB081F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1,151.3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378A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67,277,161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7C3DB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55,487,933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17CB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11,789,228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9DE8E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82</w:t>
            </w:r>
          </w:p>
        </w:tc>
      </w:tr>
      <w:tr w:rsidR="00970F45" w:rsidRPr="00970F45" w14:paraId="77C8DC59" w14:textId="77777777" w:rsidTr="00FC0F11">
        <w:trPr>
          <w:trHeight w:val="73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EA82F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إندونيسيا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66DDED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275.1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CB88C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20,396,281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09878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14,163,747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6039F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6,232,535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59DF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69</w:t>
            </w:r>
          </w:p>
        </w:tc>
      </w:tr>
      <w:tr w:rsidR="00970F45" w:rsidRPr="00970F45" w14:paraId="311F4406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BA2C34" w14:textId="5EFE3401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إيران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(جمهورية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-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الإسلامية)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3EBA0E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312.5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48BF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18,737,927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A7D9C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15,526,406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1C5AD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3,211,522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96F4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83</w:t>
            </w:r>
          </w:p>
        </w:tc>
      </w:tr>
      <w:tr w:rsidR="00970F45" w:rsidRPr="00970F45" w14:paraId="3125865A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1615D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العراق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80F5B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15.0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E5706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1,499,045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D6536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1,087,789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08EE6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411,256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6F5EE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73</w:t>
            </w:r>
          </w:p>
        </w:tc>
      </w:tr>
      <w:tr w:rsidR="00970F45" w:rsidRPr="00970F45" w14:paraId="0C8254A6" w14:textId="77777777" w:rsidTr="00FC0F11">
        <w:trPr>
          <w:trHeight w:val="69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FEAD6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جامايكا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00D9CD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8.9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060F1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760,797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3E4B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643,797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A91FC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117,000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F1EED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85</w:t>
            </w:r>
          </w:p>
        </w:tc>
      </w:tr>
      <w:tr w:rsidR="00970F45" w:rsidRPr="00970F45" w14:paraId="3ACE2599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62304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الأردن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AA51EE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60.7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5EC8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6,438,035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EF0EB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5,235,706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D627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1,202,329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7CCF1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81</w:t>
            </w:r>
          </w:p>
        </w:tc>
      </w:tr>
      <w:tr w:rsidR="00970F45" w:rsidRPr="00970F45" w14:paraId="30DE4562" w14:textId="77777777" w:rsidTr="00FC0F11">
        <w:trPr>
          <w:trHeight w:val="161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535BA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كينيا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6ADD9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14.1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2B19C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1,973,000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46E6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1,295,316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C8995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677,684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7185C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66</w:t>
            </w:r>
          </w:p>
        </w:tc>
      </w:tr>
      <w:tr w:rsidR="00970F45" w:rsidRPr="00970F45" w14:paraId="0EEA6595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890C7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كيريباس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76FA68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1590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310,600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01A28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103,079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86378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207,521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CE50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33</w:t>
            </w:r>
          </w:p>
        </w:tc>
      </w:tr>
      <w:tr w:rsidR="00970F45" w:rsidRPr="00970F45" w14:paraId="3A226BEC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7AF2A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الكويت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17B447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273.8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BCF5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10,618,543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E751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9,211,129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E61BE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1,407,414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8C24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87</w:t>
            </w:r>
          </w:p>
        </w:tc>
      </w:tr>
      <w:tr w:rsidR="00970F45" w:rsidRPr="00970F45" w14:paraId="67419481" w14:textId="77777777" w:rsidTr="00FC0F11">
        <w:trPr>
          <w:trHeight w:val="143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30AE2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قيرغيزستان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156B41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0465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799,488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7A4D6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799,488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BA426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509B1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52B0E06E" w14:textId="77777777" w:rsidTr="00FC0F11">
        <w:trPr>
          <w:trHeight w:val="46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EB0476" w14:textId="54A2920B" w:rsidR="00866008" w:rsidRPr="00970F45" w:rsidRDefault="00866008" w:rsidP="00D91A44">
            <w:pPr>
              <w:bidi/>
              <w:ind w:right="-111"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جمهورية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لاو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الديمقراطية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الشعبية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16F66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8084B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432,345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2D92C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361,621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2421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70,724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EC678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84</w:t>
            </w:r>
          </w:p>
        </w:tc>
      </w:tr>
      <w:tr w:rsidR="00970F45" w:rsidRPr="00970F45" w14:paraId="293E2FF5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EB8F2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لبنان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2A05B6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73.6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A033D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7,113,759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B193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6,350,465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26B6E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763,294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033C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89</w:t>
            </w:r>
          </w:p>
        </w:tc>
      </w:tr>
      <w:tr w:rsidR="00970F45" w:rsidRPr="00970F45" w14:paraId="0B19602F" w14:textId="77777777" w:rsidTr="00FC0F11">
        <w:trPr>
          <w:trHeight w:val="138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2905C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ليسوتو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2908C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21DE5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548,900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1BA1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348,233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D3E1B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200,667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4504D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63</w:t>
            </w:r>
          </w:p>
        </w:tc>
      </w:tr>
      <w:tr w:rsidR="00970F45" w:rsidRPr="00970F45" w14:paraId="0A518406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BA61E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ليبريا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70ABD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CE98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666,595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820FD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329,496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632D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337,099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882DF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49</w:t>
            </w:r>
          </w:p>
        </w:tc>
      </w:tr>
      <w:tr w:rsidR="00970F45" w:rsidRPr="00970F45" w14:paraId="784025B8" w14:textId="77777777" w:rsidTr="00FC0F11">
        <w:trPr>
          <w:trHeight w:val="75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299F1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ليبيا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18A27F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37.6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EA3FF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2,137,328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660E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917,583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F5927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1,219,745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BF69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43</w:t>
            </w:r>
          </w:p>
        </w:tc>
      </w:tr>
      <w:tr w:rsidR="00970F45" w:rsidRPr="00970F45" w14:paraId="41CACCC5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3F163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مدغشقر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80526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12.8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55743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865,923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18121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611,726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39605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254,197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F1F27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71</w:t>
            </w:r>
          </w:p>
        </w:tc>
      </w:tr>
      <w:tr w:rsidR="00970F45" w:rsidRPr="00970F45" w14:paraId="12F26538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E84DA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ملاوي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DB5D2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1D00D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988,235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75A9E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588,606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C1558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399,629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BC8C8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60</w:t>
            </w:r>
          </w:p>
        </w:tc>
      </w:tr>
      <w:tr w:rsidR="00970F45" w:rsidRPr="00970F45" w14:paraId="135E6C09" w14:textId="77777777" w:rsidTr="00FC0F11">
        <w:trPr>
          <w:trHeight w:val="70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1D089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ماليزيا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4A04A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249.2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0DE91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15,725,205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75C75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15,075,142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2D10B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650,063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A52FC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96</w:t>
            </w:r>
          </w:p>
        </w:tc>
      </w:tr>
      <w:tr w:rsidR="00970F45" w:rsidRPr="00970F45" w14:paraId="4CE216C2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34A9F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ملديف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3275D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F051C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1,081,613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3B466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1,081,613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C93DC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11A7E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7A6458BC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FF927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مالي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561D7D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639D3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542,523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51F55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486,523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FC4E3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56,000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11D78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90</w:t>
            </w:r>
          </w:p>
        </w:tc>
      </w:tr>
      <w:tr w:rsidR="00970F45" w:rsidRPr="00970F45" w14:paraId="2DE284BE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AD23D2" w14:textId="00576A49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جزر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مارشال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44357C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4BC2D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180,930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3D401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108,851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8F30B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72,079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0CE2E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60</w:t>
            </w:r>
          </w:p>
        </w:tc>
      </w:tr>
      <w:tr w:rsidR="00970F45" w:rsidRPr="00970F45" w14:paraId="06F25934" w14:textId="77777777" w:rsidTr="00FC0F11">
        <w:trPr>
          <w:trHeight w:val="99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B322E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موريتانيا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9101A6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92F93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521,595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2CDF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210,655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3E248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310,940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CB96C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40</w:t>
            </w:r>
          </w:p>
        </w:tc>
      </w:tr>
      <w:tr w:rsidR="00970F45" w:rsidRPr="00970F45" w14:paraId="53E81205" w14:textId="77777777" w:rsidTr="00FC0F11">
        <w:trPr>
          <w:trHeight w:val="1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4C1C3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موريشيوس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9A0D36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9B35F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902,500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32CC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550,944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9FCCE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351,556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41FE3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61</w:t>
            </w:r>
          </w:p>
        </w:tc>
      </w:tr>
      <w:tr w:rsidR="00970F45" w:rsidRPr="00970F45" w14:paraId="32C42E7E" w14:textId="77777777" w:rsidTr="00FC0F11">
        <w:trPr>
          <w:trHeight w:val="49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81965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المكسيك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C2E76C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599.2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4E8C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27,694,586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2421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25,488,409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EC14D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2,206,177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A895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92</w:t>
            </w:r>
          </w:p>
        </w:tc>
      </w:tr>
      <w:tr w:rsidR="00970F45" w:rsidRPr="00970F45" w14:paraId="6C839C56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3867B9" w14:textId="76E852E1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ميكرونيزيا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(ولايات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-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الموحدة)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EFF6C8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B1093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313,958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7C0E8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145,085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02E2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168,873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7EFB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46</w:t>
            </w:r>
          </w:p>
        </w:tc>
      </w:tr>
      <w:tr w:rsidR="00970F45" w:rsidRPr="00970F45" w14:paraId="4E406135" w14:textId="77777777" w:rsidTr="00FC0F11">
        <w:trPr>
          <w:trHeight w:val="127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1882E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منغوليا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A206C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AF7B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835,769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E88F1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438,367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84E6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397,402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3CE5C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52</w:t>
            </w:r>
          </w:p>
        </w:tc>
      </w:tr>
      <w:tr w:rsidR="00970F45" w:rsidRPr="00970F45" w14:paraId="687DF895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E1A87" w14:textId="76DEA7F8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الجبل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الأسود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AC7293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460D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969,593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335F3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615,983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9871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353,610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F5E35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64</w:t>
            </w:r>
          </w:p>
        </w:tc>
      </w:tr>
      <w:tr w:rsidR="00970F45" w:rsidRPr="00970F45" w14:paraId="7FCAE8AE" w14:textId="77777777" w:rsidTr="00FC0F11">
        <w:trPr>
          <w:trHeight w:val="77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66A75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المغرب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1EEDC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35.6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50558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2,299,926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AEC31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1,389,158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3EADE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910,767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6230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60</w:t>
            </w:r>
          </w:p>
        </w:tc>
      </w:tr>
      <w:tr w:rsidR="00970F45" w:rsidRPr="00970F45" w14:paraId="72844F5F" w14:textId="77777777" w:rsidTr="00FC0F11">
        <w:trPr>
          <w:trHeight w:val="123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D684E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موزامبيق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A72D0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3.9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69A2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702,361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5217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268,751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0B0E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433,610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FB1C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38</w:t>
            </w:r>
          </w:p>
        </w:tc>
      </w:tr>
      <w:tr w:rsidR="00970F45" w:rsidRPr="00970F45" w14:paraId="2DCC427C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5EA2B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ميانمار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555ACD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9228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280,000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E1D0F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174,042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DB31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105,958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BA597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62</w:t>
            </w:r>
          </w:p>
        </w:tc>
      </w:tr>
      <w:tr w:rsidR="00970F45" w:rsidRPr="00970F45" w14:paraId="3689D731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F6478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ناميبيا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5E05C5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0168D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930,000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E2413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651,974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AA25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278,026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2378D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70</w:t>
            </w:r>
          </w:p>
        </w:tc>
      </w:tr>
      <w:tr w:rsidR="00970F45" w:rsidRPr="00970F45" w14:paraId="1F3C6A71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14AC4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ناورو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6E247B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A765F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129,304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C05BC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66,514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4D46F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62,790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6B00C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51</w:t>
            </w:r>
          </w:p>
        </w:tc>
      </w:tr>
      <w:tr w:rsidR="00970F45" w:rsidRPr="00970F45" w14:paraId="2BA098DE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C3FB9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نيبال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B591C6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60C41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408,254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103B7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206,600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83EC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201,654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C193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51</w:t>
            </w:r>
          </w:p>
        </w:tc>
      </w:tr>
      <w:tr w:rsidR="00970F45" w:rsidRPr="00970F45" w14:paraId="3534B3D3" w14:textId="77777777" w:rsidTr="00FC0F11">
        <w:trPr>
          <w:trHeight w:val="55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54B79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نيكاراغوا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FD3E1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3F018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774,572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E863C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491,057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08A81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283,514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E677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63</w:t>
            </w:r>
          </w:p>
        </w:tc>
      </w:tr>
      <w:tr w:rsidR="00970F45" w:rsidRPr="00970F45" w14:paraId="5AFCB53E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E36CE9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النيجر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D5F685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F17EB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910,340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576C7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598,242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A730F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312,098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CB3D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66</w:t>
            </w:r>
          </w:p>
        </w:tc>
      </w:tr>
      <w:tr w:rsidR="00970F45" w:rsidRPr="00970F45" w14:paraId="7420B501" w14:textId="77777777" w:rsidTr="00FC0F11">
        <w:trPr>
          <w:trHeight w:val="89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1FFE3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نيجيريا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8284AD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236.2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8B93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14,147,399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54633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9,339,040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2CB4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4,808,360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C1CFB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66</w:t>
            </w:r>
          </w:p>
        </w:tc>
      </w:tr>
      <w:tr w:rsidR="00970F45" w:rsidRPr="00970F45" w14:paraId="5B6B0A41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CCFD1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نيوي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4D407F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00B1F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105,159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78CF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70,144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6A38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35,015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BA7A3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67</w:t>
            </w:r>
          </w:p>
        </w:tc>
      </w:tr>
      <w:tr w:rsidR="00970F45" w:rsidRPr="00970F45" w14:paraId="4A590907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54B23" w14:textId="3E926BCE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lastRenderedPageBreak/>
              <w:t>مقدونيا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الشمالية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D04A4B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EEB26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1,441,950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FEAB8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1,196,730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C6D7D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245,220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10351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83</w:t>
            </w:r>
          </w:p>
        </w:tc>
      </w:tr>
      <w:tr w:rsidR="00970F45" w:rsidRPr="00970F45" w14:paraId="1532EFF1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C30C7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عمان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A816F6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24.1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5BEF3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1,636,375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B331D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1,113,502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4BA46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522,873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AE7FF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68</w:t>
            </w:r>
          </w:p>
        </w:tc>
      </w:tr>
      <w:tr w:rsidR="00970F45" w:rsidRPr="00970F45" w14:paraId="724B6E41" w14:textId="77777777" w:rsidTr="00FC0F11">
        <w:trPr>
          <w:trHeight w:val="57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B9CE8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باكستان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2F5E8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177.8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935C3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12,944,169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0247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10,333,106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41D5C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2,611,063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71F5F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80</w:t>
            </w:r>
          </w:p>
        </w:tc>
      </w:tr>
      <w:tr w:rsidR="00970F45" w:rsidRPr="00970F45" w14:paraId="1E56808D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19F6F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بالاو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DE4DD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D6695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303,000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5396C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134,000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8AF2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169,000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4AA4F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44</w:t>
            </w:r>
          </w:p>
        </w:tc>
      </w:tr>
      <w:tr w:rsidR="00970F45" w:rsidRPr="00970F45" w14:paraId="3B3EA865" w14:textId="77777777" w:rsidTr="00FC0F11">
        <w:trPr>
          <w:trHeight w:val="85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E71C4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بنما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AF7686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19.7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2B225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1,715,241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9098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1,207,238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EB8C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508,003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3DAD3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70</w:t>
            </w:r>
          </w:p>
        </w:tc>
      </w:tr>
      <w:tr w:rsidR="00970F45" w:rsidRPr="00970F45" w14:paraId="4A9AF943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EF910" w14:textId="1C4E67CA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بابوا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غينيا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الجديدة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35DADE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A3A76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1,125,000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1831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1,018,471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F6C2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106,529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55A6D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91</w:t>
            </w:r>
          </w:p>
        </w:tc>
      </w:tr>
      <w:tr w:rsidR="00970F45" w:rsidRPr="00970F45" w14:paraId="17F852E8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96E3C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باراغواي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E6C70B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EC34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838,698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5F27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718,513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4060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120,185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79D4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86</w:t>
            </w:r>
          </w:p>
        </w:tc>
      </w:tr>
      <w:tr w:rsidR="00970F45" w:rsidRPr="00970F45" w14:paraId="607903A8" w14:textId="77777777" w:rsidTr="00FC0F11">
        <w:trPr>
          <w:trHeight w:val="66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139AB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بيرو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5E0F1D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18.2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6BC0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1,510,358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73E7E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942,832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5303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567,526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813B6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62</w:t>
            </w:r>
          </w:p>
        </w:tc>
      </w:tr>
      <w:tr w:rsidR="00970F45" w:rsidRPr="00970F45" w14:paraId="5C180BC7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8E3C5E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الفلبين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AEB10C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91.1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AFD76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5,965,242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A8B7B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3,174,147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5D20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2,791,095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69F4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53</w:t>
            </w:r>
          </w:p>
        </w:tc>
      </w:tr>
      <w:tr w:rsidR="00970F45" w:rsidRPr="00970F45" w14:paraId="5B8E23BD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8AD9B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قطر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78E4C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23.9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CAAF7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1,635,441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779F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1,146,996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E76A1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488,445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9FB66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70</w:t>
            </w:r>
          </w:p>
        </w:tc>
      </w:tr>
      <w:tr w:rsidR="00970F45" w:rsidRPr="00970F45" w14:paraId="504B4EED" w14:textId="77777777" w:rsidTr="00FC0F11">
        <w:trPr>
          <w:trHeight w:val="63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FDDF86" w14:textId="4FFFD769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جمهورية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مولدوفا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751E08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DC03F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384,056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4F23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284,159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D5D8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99,897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A08AB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74</w:t>
            </w:r>
          </w:p>
        </w:tc>
      </w:tr>
      <w:tr w:rsidR="00970F45" w:rsidRPr="00970F45" w14:paraId="5FDE61EB" w14:textId="77777777" w:rsidTr="00FC0F11">
        <w:trPr>
          <w:trHeight w:val="108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FCCE3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رواندا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0404CC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1.9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8C1F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437,166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672AF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352,299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A6C68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84,867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D9A8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81</w:t>
            </w:r>
          </w:p>
        </w:tc>
      </w:tr>
      <w:tr w:rsidR="00970F45" w:rsidRPr="00970F45" w14:paraId="20F881B8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F60A4" w14:textId="23228609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سانت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كيتس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ونيفيس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B5F7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A9461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164,442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B049D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98,342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CB76D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66,100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5B9E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60</w:t>
            </w:r>
          </w:p>
        </w:tc>
      </w:tr>
      <w:tr w:rsidR="00970F45" w:rsidRPr="00970F45" w14:paraId="699C0DF3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54449" w14:textId="15D237FF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سانت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لوسيا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69999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4D24D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369,418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4952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196,359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B20C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173,059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57F28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53</w:t>
            </w:r>
          </w:p>
        </w:tc>
      </w:tr>
      <w:tr w:rsidR="00970F45" w:rsidRPr="00970F45" w14:paraId="43FDA221" w14:textId="77777777" w:rsidTr="00FC0F11">
        <w:trPr>
          <w:trHeight w:val="90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01D1D" w14:textId="1A16A260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سانت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فنسنت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وجزر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غرينادين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F9A25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60EBF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421,951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063C5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318,951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040C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103,001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0EAD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76</w:t>
            </w:r>
          </w:p>
        </w:tc>
      </w:tr>
      <w:tr w:rsidR="00970F45" w:rsidRPr="00970F45" w14:paraId="3C2E1ECD" w14:textId="77777777" w:rsidTr="00FC0F11">
        <w:trPr>
          <w:trHeight w:val="137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1A107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ساموا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CB8FF8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ECB7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344,450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0CB8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184,486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BF8F1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159,964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A10A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54</w:t>
            </w:r>
          </w:p>
        </w:tc>
      </w:tr>
      <w:tr w:rsidR="00970F45" w:rsidRPr="00970F45" w14:paraId="104A14E2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07E88" w14:textId="2091E116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سان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تومي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وبرينسيبي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E2FC01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A689D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154,727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C15FE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154,727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48BA3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DC84E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3C11112A" w14:textId="77777777" w:rsidTr="00FC0F11">
        <w:trPr>
          <w:trHeight w:val="73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FCC97" w14:textId="476E472E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المملكة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العربية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السعودية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286FF5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276.7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BDF33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7,141,408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E6F2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7,141,408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B443F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6023E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100</w:t>
            </w:r>
          </w:p>
        </w:tc>
      </w:tr>
      <w:tr w:rsidR="00970F45" w:rsidRPr="00970F45" w14:paraId="3296ABD6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C4FD9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السنغال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201EA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40EC8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872,663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7F80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614,076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2273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258,587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63AB3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70</w:t>
            </w:r>
          </w:p>
        </w:tc>
      </w:tr>
      <w:tr w:rsidR="00970F45" w:rsidRPr="00970F45" w14:paraId="08A6C527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AFD2B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صربيا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DF3EF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7.9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ED27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1,225,790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BC438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1,041,009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34E4B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184,781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F64B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85</w:t>
            </w:r>
          </w:p>
        </w:tc>
      </w:tr>
      <w:tr w:rsidR="00970F45" w:rsidRPr="00970F45" w14:paraId="69394815" w14:textId="77777777" w:rsidTr="00FC0F11">
        <w:trPr>
          <w:trHeight w:val="69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61D66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سيشيل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027653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1FE55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640,000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6E05B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401,220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9BA35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238,780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9511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63</w:t>
            </w:r>
          </w:p>
        </w:tc>
      </w:tr>
      <w:tr w:rsidR="00970F45" w:rsidRPr="00970F45" w14:paraId="36F8C161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F2E5C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سيراليون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F26C5D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4300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718,530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393AD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215,506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5157C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503,024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61461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30</w:t>
            </w:r>
          </w:p>
        </w:tc>
      </w:tr>
      <w:tr w:rsidR="00970F45" w:rsidRPr="00970F45" w14:paraId="2FCBAD2B" w14:textId="77777777" w:rsidTr="00FC0F11">
        <w:trPr>
          <w:trHeight w:val="161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F6EB3" w14:textId="5915514C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جزر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سليمان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E66EF1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AE9F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463,004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DBB55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229,588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8A496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233,415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F004F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50</w:t>
            </w:r>
          </w:p>
        </w:tc>
      </w:tr>
      <w:tr w:rsidR="00970F45" w:rsidRPr="00970F45" w14:paraId="4E5ED930" w14:textId="77777777" w:rsidTr="00FC0F11">
        <w:trPr>
          <w:trHeight w:val="50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F15A0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الصومال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AD6E25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7652C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385,574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119C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377,781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5F9F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7,793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39EC5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98</w:t>
            </w:r>
          </w:p>
        </w:tc>
      </w:tr>
      <w:tr w:rsidR="00970F45" w:rsidRPr="00970F45" w14:paraId="1A5BE84B" w14:textId="77777777" w:rsidTr="00FC0F11">
        <w:trPr>
          <w:trHeight w:val="97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EE4B3" w14:textId="2C74ED91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جنوب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أفريقيا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586DD5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243.1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A772C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9,515,438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A90F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6,341,205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79C6F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3,174,233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92636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67</w:t>
            </w:r>
          </w:p>
        </w:tc>
      </w:tr>
      <w:tr w:rsidR="00970F45" w:rsidRPr="00970F45" w14:paraId="176B2019" w14:textId="77777777" w:rsidTr="00FC0F11">
        <w:trPr>
          <w:trHeight w:val="143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B56B1" w14:textId="25897CF9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جنوب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السودان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69AF26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11F6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140,500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E305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20,063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09055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120,437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DDEDB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14</w:t>
            </w:r>
          </w:p>
        </w:tc>
      </w:tr>
      <w:tr w:rsidR="00970F45" w:rsidRPr="00970F45" w14:paraId="7E91DD71" w14:textId="77777777" w:rsidTr="00FC0F11">
        <w:trPr>
          <w:trHeight w:val="46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B1CD4" w14:textId="69A4AEF4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سري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لانكا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4D97E7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12.0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95D2D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1,049,741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83C2C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741,754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93FFE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307,987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8F59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71</w:t>
            </w:r>
          </w:p>
        </w:tc>
      </w:tr>
      <w:tr w:rsidR="00970F45" w:rsidRPr="00970F45" w14:paraId="1A9A293B" w14:textId="77777777" w:rsidTr="00FC0F11">
        <w:trPr>
          <w:trHeight w:val="93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E93E79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السودان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0E7CB3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49.0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2C993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4,330,964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BF17C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2,669,090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BD6CC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1,661,874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C2527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62</w:t>
            </w:r>
          </w:p>
        </w:tc>
      </w:tr>
      <w:tr w:rsidR="00970F45" w:rsidRPr="00970F45" w14:paraId="45C40B77" w14:textId="77777777" w:rsidTr="00FC0F11">
        <w:trPr>
          <w:trHeight w:val="110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C6AAB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سورينام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04D85E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D7B78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426,709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6850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175,859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A66F5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250,850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CCA27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41</w:t>
            </w:r>
          </w:p>
        </w:tc>
      </w:tr>
      <w:tr w:rsidR="00970F45" w:rsidRPr="00970F45" w14:paraId="7D5F5581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F8B125" w14:textId="333BDB21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الجمهورية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العربية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السورية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B094E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44.8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D7887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4,316,733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58A4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1,715,165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62786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2,601,568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71937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40</w:t>
            </w:r>
          </w:p>
        </w:tc>
      </w:tr>
      <w:tr w:rsidR="00970F45" w:rsidRPr="00970F45" w14:paraId="0801953E" w14:textId="77777777" w:rsidTr="00FC0F11">
        <w:trPr>
          <w:trHeight w:val="7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01FE3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تايلند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B42233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284.5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0FD75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20,540,540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83FF3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17,992,292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A544C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2,548,248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0CDBC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88</w:t>
            </w:r>
          </w:p>
        </w:tc>
      </w:tr>
      <w:tr w:rsidR="00970F45" w:rsidRPr="00970F45" w14:paraId="23DBAC98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72D3C" w14:textId="52258FDC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تيمور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-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ليشتي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1F3C1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17B1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504,170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C5D21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431,739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D75CF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72,431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D503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86</w:t>
            </w:r>
          </w:p>
        </w:tc>
      </w:tr>
      <w:tr w:rsidR="00970F45" w:rsidRPr="00970F45" w14:paraId="02C9F388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90FDF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توغو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62B0E1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13.5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8A3E5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952,823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46136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702,899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20001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249,924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6E05D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74</w:t>
            </w:r>
          </w:p>
        </w:tc>
      </w:tr>
      <w:tr w:rsidR="00970F45" w:rsidRPr="00970F45" w14:paraId="70899535" w14:textId="77777777" w:rsidTr="00FC0F11">
        <w:trPr>
          <w:trHeight w:val="70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04E2D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تونغا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13C1F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3FE7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322,159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647F1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162,353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2B62E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159,806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3BD1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50</w:t>
            </w:r>
          </w:p>
        </w:tc>
      </w:tr>
      <w:tr w:rsidR="00970F45" w:rsidRPr="00970F45" w14:paraId="71E1B0FE" w14:textId="77777777" w:rsidTr="00FC0F11">
        <w:trPr>
          <w:trHeight w:val="117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E1680" w14:textId="34217049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ترينيداد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وتوباغو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221D45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31.2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9A1B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2,596,444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D54B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1,743,386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83158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853,058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9EBA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67</w:t>
            </w:r>
          </w:p>
        </w:tc>
      </w:tr>
      <w:tr w:rsidR="00970F45" w:rsidRPr="00970F45" w14:paraId="6E4294B2" w14:textId="77777777" w:rsidTr="00FC0F11">
        <w:trPr>
          <w:trHeight w:val="148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FE5DF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تونس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32A7E7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29.7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0278D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2,284,799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A35DF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1,635,134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18A33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649,665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F865E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72</w:t>
            </w:r>
          </w:p>
        </w:tc>
      </w:tr>
      <w:tr w:rsidR="00970F45" w:rsidRPr="00970F45" w14:paraId="337599FD" w14:textId="77777777" w:rsidTr="00FC0F11">
        <w:trPr>
          <w:trHeight w:val="195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F549F" w14:textId="74085D2C" w:rsidR="00866008" w:rsidRPr="00970F45" w:rsidRDefault="00084393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تركيا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6E173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564.4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DE025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13,264,790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C976D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11,719,823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9FBF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1,544,967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47553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88</w:t>
            </w:r>
          </w:p>
        </w:tc>
      </w:tr>
      <w:tr w:rsidR="00970F45" w:rsidRPr="00970F45" w14:paraId="57327288" w14:textId="77777777" w:rsidTr="00FC0F11">
        <w:trPr>
          <w:trHeight w:val="99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15886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تركمانستان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CDEFCF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5BDF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916,112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506BE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873,542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07D58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42,570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5560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95</w:t>
            </w:r>
          </w:p>
        </w:tc>
      </w:tr>
      <w:tr w:rsidR="00970F45" w:rsidRPr="00970F45" w14:paraId="2E27CE30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0AE63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توفالو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0EE3C8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5450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164,469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4E691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93,823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E3325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70,647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D16FD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57</w:t>
            </w:r>
          </w:p>
        </w:tc>
      </w:tr>
      <w:tr w:rsidR="00970F45" w:rsidRPr="00970F45" w14:paraId="34277364" w14:textId="77777777" w:rsidTr="00FC0F11">
        <w:trPr>
          <w:trHeight w:val="49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DDEF4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أوغندا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FF167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E0603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283,875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963B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255,705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2B63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28,170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58DA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90</w:t>
            </w:r>
          </w:p>
        </w:tc>
      </w:tr>
      <w:tr w:rsidR="00970F45" w:rsidRPr="00970F45" w14:paraId="02CEA911" w14:textId="77777777" w:rsidTr="00FC0F11">
        <w:trPr>
          <w:trHeight w:val="9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82A0C3" w14:textId="3328283F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جمهورية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تنزانيا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المتحدة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5E4615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38D6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462,271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3EF4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219,041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E2D6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243,230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FFF36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47</w:t>
            </w:r>
          </w:p>
        </w:tc>
      </w:tr>
      <w:tr w:rsidR="00970F45" w:rsidRPr="00970F45" w14:paraId="705255C5" w14:textId="77777777" w:rsidTr="00FC0F11">
        <w:trPr>
          <w:trHeight w:val="127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8A613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أوروغواي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4809E3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22.7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011EC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2,281,080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C570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1,359,948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2E47B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921,132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42D16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60</w:t>
            </w:r>
          </w:p>
        </w:tc>
      </w:tr>
      <w:tr w:rsidR="00970F45" w:rsidRPr="00970F45" w14:paraId="5EDFF597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149EC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فانواتو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6DB72E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92E6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356,850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55B2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168,615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733F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188,235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0B516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47</w:t>
            </w:r>
          </w:p>
        </w:tc>
      </w:tr>
      <w:tr w:rsidR="00970F45" w:rsidRPr="00970F45" w14:paraId="051A00BD" w14:textId="77777777" w:rsidTr="00FC0F11">
        <w:trPr>
          <w:trHeight w:val="77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DD9193" w14:textId="08514CBA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فنزويلا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(جمهورية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-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البوليفارية)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26879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76.0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BDDB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3,220,110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5314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2,675,570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090C4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544,540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E817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83</w:t>
            </w:r>
          </w:p>
        </w:tc>
      </w:tr>
      <w:tr w:rsidR="00970F45" w:rsidRPr="00970F45" w14:paraId="1898F24F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AF6DA" w14:textId="3FC26EB4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فييت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نام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FCD8C5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317.3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4D3A9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18,027,461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8C8EC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14,144,434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0C6FE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3,883,027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F067F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78</w:t>
            </w:r>
          </w:p>
        </w:tc>
      </w:tr>
      <w:tr w:rsidR="00970F45" w:rsidRPr="00970F45" w14:paraId="0532E51C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46EB5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زامبيا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67DD75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7CB3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462,956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AC9AD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436,039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7D87F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26,917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97AA6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94</w:t>
            </w:r>
          </w:p>
        </w:tc>
      </w:tr>
      <w:tr w:rsidR="00970F45" w:rsidRPr="00970F45" w14:paraId="47CABA86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C1C7F" w14:textId="77777777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زمبابوي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2DE5E3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18.0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926AE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1,751,318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DCCBB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1,225,317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414DF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526,001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1A16D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70</w:t>
            </w:r>
          </w:p>
        </w:tc>
      </w:tr>
      <w:tr w:rsidR="00970F45" w:rsidRPr="00970F45" w14:paraId="104F9FF5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27E0C" w14:textId="11FFE602" w:rsidR="00866008" w:rsidRPr="00970F45" w:rsidRDefault="00866008" w:rsidP="00866008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المنطقة: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آسيا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والمحيط</w:t>
            </w:r>
            <w:r w:rsidR="00954B2D"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</w:rPr>
              <w:t>الهادئ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8A6442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4FFE8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940,000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A4F81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573,924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8FB1A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366,076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5FC60" w14:textId="77777777" w:rsidR="00866008" w:rsidRPr="00970F45" w:rsidRDefault="00866008" w:rsidP="00866008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>61</w:t>
            </w:r>
          </w:p>
        </w:tc>
      </w:tr>
      <w:tr w:rsidR="00866008" w:rsidRPr="00970F45" w14:paraId="66E31123" w14:textId="77777777" w:rsidTr="00FC0F11">
        <w:trPr>
          <w:trHeight w:val="44"/>
          <w:jc w:val="center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82C81" w14:textId="32B3596E" w:rsidR="00866008" w:rsidRPr="00970F45" w:rsidRDefault="00866008" w:rsidP="00866008">
            <w:pPr>
              <w:bidi/>
              <w:jc w:val="lef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المجموع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903B0A" w14:textId="77777777" w:rsidR="00866008" w:rsidRPr="00970F45" w:rsidRDefault="00866008" w:rsidP="00866008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17,354.4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5B0DE" w14:textId="77777777" w:rsidR="00866008" w:rsidRPr="00970F45" w:rsidRDefault="00866008" w:rsidP="00866008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951,735,520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F245F" w14:textId="77777777" w:rsidR="00866008" w:rsidRPr="00970F45" w:rsidRDefault="00866008" w:rsidP="00866008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801,125,575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2FD66" w14:textId="77777777" w:rsidR="00866008" w:rsidRPr="00970F45" w:rsidRDefault="00866008" w:rsidP="00866008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150,609,945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FDDF7" w14:textId="77777777" w:rsidR="00866008" w:rsidRPr="00970F45" w:rsidRDefault="00866008" w:rsidP="00866008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84</w:t>
            </w:r>
          </w:p>
        </w:tc>
      </w:tr>
    </w:tbl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6078A0" w:rsidRPr="00970F45" w14:paraId="06BA595F" w14:textId="77777777" w:rsidTr="00760335">
        <w:trPr>
          <w:jc w:val="center"/>
        </w:trPr>
        <w:tc>
          <w:tcPr>
            <w:tcW w:w="1871" w:type="dxa"/>
          </w:tcPr>
          <w:p w14:paraId="5CCDCA8C" w14:textId="77777777" w:rsidR="006078A0" w:rsidRPr="00970F45" w:rsidRDefault="006078A0" w:rsidP="00760335"/>
        </w:tc>
        <w:tc>
          <w:tcPr>
            <w:tcW w:w="1872" w:type="dxa"/>
          </w:tcPr>
          <w:p w14:paraId="5DE0526C" w14:textId="77777777" w:rsidR="006078A0" w:rsidRPr="00970F45" w:rsidRDefault="006078A0" w:rsidP="00760335"/>
        </w:tc>
        <w:tc>
          <w:tcPr>
            <w:tcW w:w="1872" w:type="dxa"/>
            <w:tcBorders>
              <w:bottom w:val="single" w:sz="4" w:space="0" w:color="auto"/>
            </w:tcBorders>
          </w:tcPr>
          <w:p w14:paraId="3047BA40" w14:textId="77777777" w:rsidR="006078A0" w:rsidRDefault="006078A0" w:rsidP="00760335"/>
          <w:p w14:paraId="01C6D2DA" w14:textId="77777777" w:rsidR="00634FAE" w:rsidRPr="00970F45" w:rsidRDefault="00634FAE" w:rsidP="00760335"/>
        </w:tc>
        <w:tc>
          <w:tcPr>
            <w:tcW w:w="1872" w:type="dxa"/>
          </w:tcPr>
          <w:p w14:paraId="4393B1F6" w14:textId="77777777" w:rsidR="006078A0" w:rsidRPr="00970F45" w:rsidRDefault="006078A0" w:rsidP="00760335"/>
        </w:tc>
        <w:tc>
          <w:tcPr>
            <w:tcW w:w="1873" w:type="dxa"/>
          </w:tcPr>
          <w:p w14:paraId="141F1020" w14:textId="77777777" w:rsidR="006078A0" w:rsidRPr="00970F45" w:rsidRDefault="006078A0" w:rsidP="00760335"/>
        </w:tc>
      </w:tr>
    </w:tbl>
    <w:p w14:paraId="5A070166" w14:textId="77777777" w:rsidR="00CB7B9A" w:rsidRPr="00970F45" w:rsidRDefault="00CB7B9A" w:rsidP="005730A4">
      <w:pPr>
        <w:pStyle w:val="Title1"/>
        <w:jc w:val="both"/>
        <w:rPr>
          <w:lang w:val="en-CA"/>
        </w:rPr>
      </w:pPr>
    </w:p>
    <w:sectPr w:rsidR="00CB7B9A" w:rsidRPr="00970F45" w:rsidSect="005C2B8B">
      <w:headerReference w:type="even" r:id="rId36"/>
      <w:headerReference w:type="default" r:id="rId37"/>
      <w:footerReference w:type="even" r:id="rId38"/>
      <w:footerReference w:type="default" r:id="rId39"/>
      <w:headerReference w:type="first" r:id="rId40"/>
      <w:footerReference w:type="first" r:id="rId41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64DAE8" w14:textId="77777777" w:rsidR="00DD18BE" w:rsidRDefault="00DD18BE" w:rsidP="004A504B">
      <w:r>
        <w:separator/>
      </w:r>
    </w:p>
  </w:endnote>
  <w:endnote w:type="continuationSeparator" w:id="0">
    <w:p w14:paraId="27B700AC" w14:textId="77777777" w:rsidR="00DD18BE" w:rsidRDefault="00DD18BE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322433" w14:textId="77777777" w:rsidR="00594A38" w:rsidRPr="0033525D" w:rsidRDefault="00594A38">
    <w:pPr>
      <w:bidi/>
      <w:jc w:val="center"/>
      <w:rPr>
        <w:rtl/>
      </w:rPr>
    </w:pPr>
    <w:r>
      <w:rPr>
        <w:rFonts w:hint="cs"/>
        <w:rtl/>
      </w:rPr>
      <w:fldChar w:fldCharType="begin"/>
    </w:r>
    <w:r>
      <w:rPr>
        <w:rtl/>
      </w:rPr>
      <w:instrText xml:space="preserve"> </w:instrText>
    </w:r>
    <w:r>
      <w:instrText xml:space="preserve">PAGE </w:instrText>
    </w:r>
    <w:r>
      <w:rPr>
        <w:rFonts w:hint="cs"/>
        <w:rtl/>
      </w:rPr>
      <w:fldChar w:fldCharType="separate"/>
    </w:r>
    <w:r>
      <w:rPr>
        <w:rFonts w:hint="cs"/>
        <w:rtl/>
      </w:rPr>
      <w:t>2</w:t>
    </w:r>
    <w:r>
      <w:rPr>
        <w:rFonts w:hint="cs"/>
        <w:rtl/>
      </w:rPr>
      <w:fldChar w:fldCharType="end"/>
    </w:r>
  </w:p>
  <w:p w14:paraId="4FA39E35" w14:textId="77777777" w:rsidR="00594A38" w:rsidRDefault="00594A3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5BB1B3" w14:textId="77777777" w:rsidR="00594A38" w:rsidRPr="0033525D" w:rsidRDefault="00594A38">
    <w:pPr>
      <w:bidi/>
      <w:jc w:val="center"/>
      <w:rPr>
        <w:rtl/>
      </w:rPr>
    </w:pPr>
    <w:r>
      <w:rPr>
        <w:rFonts w:hint="cs"/>
        <w:rtl/>
      </w:rPr>
      <w:fldChar w:fldCharType="begin"/>
    </w:r>
    <w:r>
      <w:rPr>
        <w:rtl/>
      </w:rPr>
      <w:instrText xml:space="preserve"> </w:instrText>
    </w:r>
    <w:r>
      <w:instrText xml:space="preserve">PAGE </w:instrText>
    </w:r>
    <w:r>
      <w:rPr>
        <w:rFonts w:hint="cs"/>
        <w:rtl/>
      </w:rPr>
      <w:fldChar w:fldCharType="separate"/>
    </w:r>
    <w:r>
      <w:rPr>
        <w:rFonts w:hint="cs"/>
        <w:rtl/>
      </w:rPr>
      <w:t>3</w:t>
    </w:r>
    <w:r>
      <w:rPr>
        <w:rFonts w:hint="cs"/>
        <w:rtl/>
      </w:rPr>
      <w:fldChar w:fldCharType="end"/>
    </w:r>
  </w:p>
  <w:p w14:paraId="01BD03E9" w14:textId="77777777" w:rsidR="00594A38" w:rsidRDefault="00594A3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A1D92B" w14:textId="44BFFE4E" w:rsidR="000D1174" w:rsidRDefault="000D1174" w:rsidP="000D1174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</w:t>
    </w:r>
    <w:r w:rsidR="00954B2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وثائق</w:t>
    </w:r>
    <w:r w:rsidR="00954B2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ما</w:t>
    </w:r>
    <w:r w:rsidR="00954B2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قبل</w:t>
    </w:r>
    <w:r w:rsidR="00954B2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دورات</w:t>
    </w:r>
    <w:r w:rsidR="00954B2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954B2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954B2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للصندوق</w:t>
    </w:r>
    <w:r w:rsidR="00954B2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المتعدد</w:t>
    </w:r>
    <w:r w:rsidR="00954B2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الأطراف</w:t>
    </w:r>
    <w:r w:rsidR="00954B2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لتنفيذ</w:t>
    </w:r>
    <w:r w:rsidR="00954B2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بروتوكول</w:t>
    </w:r>
    <w:r w:rsidR="00954B2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مونتريال</w:t>
    </w:r>
    <w:r w:rsidR="00954B2D">
      <w:rPr>
        <w:rFonts w:cs="Arabic Transparent"/>
        <w:rtl/>
      </w:rPr>
      <w:t xml:space="preserve"> </w:t>
    </w:r>
  </w:p>
  <w:p w14:paraId="27151705" w14:textId="699821BD" w:rsidR="000D1174" w:rsidRDefault="000D1174" w:rsidP="000D1174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</w:t>
    </w:r>
    <w:r w:rsidR="00954B2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تصدر</w:t>
    </w:r>
    <w:r w:rsidR="00954B2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دون</w:t>
    </w:r>
    <w:r w:rsidR="00954B2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إخلال</w:t>
    </w:r>
    <w:r w:rsidR="00954B2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بأي</w:t>
    </w:r>
    <w:r w:rsidR="00954B2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قرار</w:t>
    </w:r>
    <w:r w:rsidR="00954B2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تتخذه</w:t>
    </w:r>
    <w:r w:rsidR="00954B2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954B2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954B2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بعد</w:t>
    </w:r>
    <w:r w:rsidR="00954B2D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صدورها.</w:t>
    </w:r>
    <w:r w:rsidR="00954B2D">
      <w:rPr>
        <w:rFonts w:cs="Arabic Transparent"/>
        <w:rtl/>
      </w:rPr>
      <w:t xml:space="preserve"> </w:t>
    </w:r>
  </w:p>
  <w:p w14:paraId="15FF9F1D" w14:textId="77777777" w:rsidR="00594A38" w:rsidRPr="000D1174" w:rsidRDefault="00594A38" w:rsidP="000D1174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F64FB3" w14:textId="77777777" w:rsidR="00594A38" w:rsidRPr="0033525D" w:rsidRDefault="00594A38">
    <w:pPr>
      <w:bidi/>
      <w:jc w:val="center"/>
      <w:rPr>
        <w:rtl/>
      </w:rPr>
    </w:pPr>
    <w:r>
      <w:rPr>
        <w:rFonts w:hint="cs"/>
        <w:rtl/>
      </w:rPr>
      <w:fldChar w:fldCharType="begin"/>
    </w:r>
    <w:r>
      <w:rPr>
        <w:rtl/>
      </w:rPr>
      <w:instrText xml:space="preserve"> </w:instrText>
    </w:r>
    <w:r>
      <w:instrText xml:space="preserve">PAGE </w:instrText>
    </w:r>
    <w:r>
      <w:rPr>
        <w:rFonts w:hint="cs"/>
        <w:rtl/>
      </w:rPr>
      <w:fldChar w:fldCharType="separate"/>
    </w:r>
    <w:r>
      <w:rPr>
        <w:rFonts w:hint="cs"/>
        <w:rtl/>
      </w:rPr>
      <w:t>2</w:t>
    </w:r>
    <w:r>
      <w:rPr>
        <w:rFonts w:hint="cs"/>
        <w:rtl/>
      </w:rPr>
      <w:fldChar w:fldCharType="end"/>
    </w:r>
  </w:p>
  <w:p w14:paraId="385C6377" w14:textId="77777777" w:rsidR="00594A38" w:rsidRDefault="00594A38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F892EE" w14:textId="77777777" w:rsidR="00594A38" w:rsidRPr="0033525D" w:rsidRDefault="00594A38">
    <w:pPr>
      <w:bidi/>
      <w:jc w:val="center"/>
      <w:rPr>
        <w:rtl/>
      </w:rPr>
    </w:pPr>
    <w:r>
      <w:rPr>
        <w:rFonts w:hint="cs"/>
        <w:rtl/>
      </w:rPr>
      <w:fldChar w:fldCharType="begin"/>
    </w:r>
    <w:r>
      <w:rPr>
        <w:rtl/>
      </w:rPr>
      <w:instrText xml:space="preserve"> </w:instrText>
    </w:r>
    <w:r>
      <w:instrText xml:space="preserve">PAGE </w:instrText>
    </w:r>
    <w:r>
      <w:rPr>
        <w:rFonts w:hint="cs"/>
        <w:rtl/>
      </w:rPr>
      <w:fldChar w:fldCharType="separate"/>
    </w:r>
    <w:r>
      <w:rPr>
        <w:rFonts w:hint="cs"/>
        <w:rtl/>
      </w:rPr>
      <w:t>3</w:t>
    </w:r>
    <w:r>
      <w:rPr>
        <w:rFonts w:hint="cs"/>
        <w:rtl/>
      </w:rPr>
      <w:fldChar w:fldCharType="end"/>
    </w:r>
  </w:p>
  <w:p w14:paraId="252994AC" w14:textId="77777777" w:rsidR="00594A38" w:rsidRDefault="00594A38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2035634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ABB4C9" w14:textId="77777777" w:rsidR="00594A38" w:rsidRDefault="00594A38">
        <w:pPr>
          <w:pStyle w:val="Footer"/>
          <w:bidi/>
          <w:jc w:val="center"/>
          <w:rPr>
            <w:rtl/>
          </w:rPr>
        </w:pPr>
        <w:r>
          <w:rPr>
            <w:rFonts w:hint="cs"/>
            <w:rtl/>
          </w:rPr>
          <w:fldChar w:fldCharType="begin"/>
        </w:r>
        <w:r>
          <w:rPr>
            <w:rtl/>
          </w:rPr>
          <w:instrText xml:space="preserve"> </w:instrText>
        </w:r>
        <w:r>
          <w:instrText xml:space="preserve">PAGE   \* MERGEFORMAT </w:instrText>
        </w:r>
        <w:r>
          <w:rPr>
            <w:rFonts w:hint="cs"/>
            <w:rtl/>
          </w:rPr>
          <w:fldChar w:fldCharType="separate"/>
        </w:r>
        <w:r>
          <w:rPr>
            <w:rFonts w:hint="cs"/>
            <w:rtl/>
          </w:rPr>
          <w:t>2</w:t>
        </w:r>
        <w:r>
          <w:rPr>
            <w:rFonts w:hint="cs"/>
            <w:rtl/>
          </w:rPr>
          <w:fldChar w:fldCharType="end"/>
        </w:r>
      </w:p>
    </w:sdtContent>
  </w:sdt>
  <w:p w14:paraId="24435764" w14:textId="77777777" w:rsidR="00594A38" w:rsidRPr="00FE2E83" w:rsidRDefault="00594A38" w:rsidP="008C0F0F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4D39F" w14:textId="77777777" w:rsidR="00594A38" w:rsidRPr="0033525D" w:rsidRDefault="00594A38">
    <w:pPr>
      <w:bidi/>
      <w:jc w:val="center"/>
      <w:rPr>
        <w:rtl/>
      </w:rPr>
    </w:pPr>
    <w:r>
      <w:rPr>
        <w:rFonts w:hint="cs"/>
        <w:rtl/>
      </w:rPr>
      <w:fldChar w:fldCharType="begin"/>
    </w:r>
    <w:r>
      <w:rPr>
        <w:rtl/>
      </w:rPr>
      <w:instrText xml:space="preserve"> </w:instrText>
    </w:r>
    <w:r>
      <w:instrText xml:space="preserve">PAGE </w:instrText>
    </w:r>
    <w:r>
      <w:rPr>
        <w:rFonts w:hint="cs"/>
        <w:rtl/>
      </w:rPr>
      <w:fldChar w:fldCharType="separate"/>
    </w:r>
    <w:r>
      <w:rPr>
        <w:rFonts w:hint="cs"/>
        <w:rtl/>
      </w:rPr>
      <w:t>2</w:t>
    </w:r>
    <w:r>
      <w:rPr>
        <w:rFonts w:hint="cs"/>
        <w:rtl/>
      </w:rPr>
      <w:fldChar w:fldCharType="end"/>
    </w:r>
  </w:p>
  <w:p w14:paraId="451762FD" w14:textId="77777777" w:rsidR="00594A38" w:rsidRDefault="00594A38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5116CC" w14:textId="77777777" w:rsidR="00594A38" w:rsidRPr="0033525D" w:rsidRDefault="00594A38">
    <w:pPr>
      <w:bidi/>
      <w:jc w:val="center"/>
      <w:rPr>
        <w:rtl/>
      </w:rPr>
    </w:pPr>
    <w:r>
      <w:rPr>
        <w:rFonts w:hint="cs"/>
        <w:rtl/>
      </w:rPr>
      <w:fldChar w:fldCharType="begin"/>
    </w:r>
    <w:r>
      <w:rPr>
        <w:rtl/>
      </w:rPr>
      <w:instrText xml:space="preserve"> </w:instrText>
    </w:r>
    <w:r>
      <w:instrText xml:space="preserve">PAGE </w:instrText>
    </w:r>
    <w:r>
      <w:rPr>
        <w:rFonts w:hint="cs"/>
        <w:rtl/>
      </w:rPr>
      <w:fldChar w:fldCharType="separate"/>
    </w:r>
    <w:r>
      <w:rPr>
        <w:rFonts w:hint="cs"/>
        <w:rtl/>
      </w:rPr>
      <w:t>3</w:t>
    </w:r>
    <w:r>
      <w:rPr>
        <w:rFonts w:hint="cs"/>
        <w:rtl/>
      </w:rPr>
      <w:fldChar w:fldCharType="end"/>
    </w:r>
  </w:p>
  <w:p w14:paraId="55E4598A" w14:textId="77777777" w:rsidR="00594A38" w:rsidRDefault="00594A38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20136039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B56F3A" w14:textId="77777777" w:rsidR="00594A38" w:rsidRDefault="00594A38">
        <w:pPr>
          <w:pStyle w:val="Footer"/>
          <w:bidi/>
          <w:jc w:val="center"/>
          <w:rPr>
            <w:rtl/>
          </w:rPr>
        </w:pPr>
        <w:r>
          <w:rPr>
            <w:rFonts w:hint="cs"/>
            <w:rtl/>
          </w:rPr>
          <w:fldChar w:fldCharType="begin"/>
        </w:r>
        <w:r>
          <w:rPr>
            <w:rtl/>
          </w:rPr>
          <w:instrText xml:space="preserve"> </w:instrText>
        </w:r>
        <w:r>
          <w:instrText xml:space="preserve">PAGE   \* MERGEFORMAT </w:instrText>
        </w:r>
        <w:r>
          <w:rPr>
            <w:rFonts w:hint="cs"/>
            <w:rtl/>
          </w:rPr>
          <w:fldChar w:fldCharType="separate"/>
        </w:r>
        <w:r>
          <w:rPr>
            <w:rFonts w:hint="cs"/>
            <w:rtl/>
          </w:rPr>
          <w:t>2</w:t>
        </w:r>
        <w:r>
          <w:rPr>
            <w:rFonts w:hint="cs"/>
            <w:rtl/>
          </w:rPr>
          <w:fldChar w:fldCharType="end"/>
        </w:r>
      </w:p>
    </w:sdtContent>
  </w:sdt>
  <w:p w14:paraId="1078CD0E" w14:textId="77777777" w:rsidR="00594A38" w:rsidRPr="00FE2E83" w:rsidRDefault="00594A38" w:rsidP="008C0F0F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B92941" w14:textId="77777777" w:rsidR="00594A38" w:rsidRPr="0033525D" w:rsidRDefault="00594A38">
    <w:pPr>
      <w:bidi/>
      <w:jc w:val="center"/>
      <w:rPr>
        <w:rtl/>
      </w:rPr>
    </w:pPr>
    <w:r>
      <w:rPr>
        <w:rFonts w:hint="cs"/>
        <w:rtl/>
      </w:rPr>
      <w:fldChar w:fldCharType="begin"/>
    </w:r>
    <w:r>
      <w:rPr>
        <w:rtl/>
      </w:rPr>
      <w:instrText xml:space="preserve"> </w:instrText>
    </w:r>
    <w:r>
      <w:instrText xml:space="preserve">PAGE </w:instrText>
    </w:r>
    <w:r>
      <w:rPr>
        <w:rFonts w:hint="cs"/>
        <w:rtl/>
      </w:rPr>
      <w:fldChar w:fldCharType="separate"/>
    </w:r>
    <w:r>
      <w:rPr>
        <w:rFonts w:hint="cs"/>
        <w:rtl/>
      </w:rPr>
      <w:t>2</w:t>
    </w:r>
    <w:r>
      <w:rPr>
        <w:rFonts w:hint="cs"/>
        <w:rtl/>
      </w:rPr>
      <w:fldChar w:fldCharType="end"/>
    </w:r>
  </w:p>
  <w:p w14:paraId="7D70934D" w14:textId="77777777" w:rsidR="00594A38" w:rsidRDefault="00594A38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7810AD" w14:textId="77777777" w:rsidR="00594A38" w:rsidRPr="0033525D" w:rsidRDefault="00594A38">
    <w:pPr>
      <w:bidi/>
      <w:jc w:val="center"/>
      <w:rPr>
        <w:rtl/>
      </w:rPr>
    </w:pPr>
    <w:r>
      <w:rPr>
        <w:rFonts w:hint="cs"/>
        <w:rtl/>
      </w:rPr>
      <w:fldChar w:fldCharType="begin"/>
    </w:r>
    <w:r>
      <w:rPr>
        <w:rtl/>
      </w:rPr>
      <w:instrText xml:space="preserve"> </w:instrText>
    </w:r>
    <w:r>
      <w:instrText xml:space="preserve">PAGE </w:instrText>
    </w:r>
    <w:r>
      <w:rPr>
        <w:rFonts w:hint="cs"/>
        <w:rtl/>
      </w:rPr>
      <w:fldChar w:fldCharType="separate"/>
    </w:r>
    <w:r>
      <w:rPr>
        <w:rFonts w:hint="cs"/>
        <w:rtl/>
      </w:rPr>
      <w:t>3</w:t>
    </w:r>
    <w:r>
      <w:rPr>
        <w:rFonts w:hint="cs"/>
        <w:rtl/>
      </w:rPr>
      <w:fldChar w:fldCharType="end"/>
    </w:r>
  </w:p>
  <w:p w14:paraId="1C24B795" w14:textId="77777777" w:rsidR="00594A38" w:rsidRDefault="00594A38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7235314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DA433D" w14:textId="77777777" w:rsidR="00594A38" w:rsidRDefault="00594A38">
        <w:pPr>
          <w:pStyle w:val="Footer"/>
          <w:bidi/>
          <w:jc w:val="center"/>
          <w:rPr>
            <w:rtl/>
          </w:rPr>
        </w:pPr>
        <w:r>
          <w:rPr>
            <w:rFonts w:hint="cs"/>
            <w:rtl/>
          </w:rPr>
          <w:fldChar w:fldCharType="begin"/>
        </w:r>
        <w:r>
          <w:rPr>
            <w:rtl/>
          </w:rPr>
          <w:instrText xml:space="preserve"> </w:instrText>
        </w:r>
        <w:r>
          <w:instrText xml:space="preserve">PAGE   \* MERGEFORMAT </w:instrText>
        </w:r>
        <w:r>
          <w:rPr>
            <w:rFonts w:hint="cs"/>
            <w:rtl/>
          </w:rPr>
          <w:fldChar w:fldCharType="separate"/>
        </w:r>
        <w:r>
          <w:rPr>
            <w:rFonts w:hint="cs"/>
            <w:rtl/>
          </w:rPr>
          <w:t>2</w:t>
        </w:r>
        <w:r>
          <w:rPr>
            <w:rFonts w:hint="cs"/>
            <w:rtl/>
          </w:rPr>
          <w:fldChar w:fldCharType="end"/>
        </w:r>
      </w:p>
    </w:sdtContent>
  </w:sdt>
  <w:p w14:paraId="33526316" w14:textId="77777777" w:rsidR="00594A38" w:rsidRPr="00FE2E83" w:rsidRDefault="00594A38" w:rsidP="008C0F0F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F73193" w14:textId="77777777" w:rsidR="00DC6A10" w:rsidRPr="0033525D" w:rsidRDefault="00BC2495">
    <w:pPr>
      <w:bidi/>
      <w:jc w:val="center"/>
      <w:rPr>
        <w:rtl/>
      </w:rPr>
    </w:pPr>
    <w:r>
      <w:rPr>
        <w:rFonts w:hint="cs"/>
        <w:rtl/>
      </w:rPr>
      <w:fldChar w:fldCharType="begin"/>
    </w:r>
    <w:r>
      <w:rPr>
        <w:rtl/>
      </w:rPr>
      <w:instrText xml:space="preserve"> </w:instrText>
    </w:r>
    <w:r w:rsidR="00851352">
      <w:instrText xml:space="preserve">PAGE </w:instrText>
    </w:r>
    <w:r>
      <w:rPr>
        <w:rFonts w:hint="cs"/>
        <w:rtl/>
      </w:rPr>
      <w:fldChar w:fldCharType="separate"/>
    </w:r>
    <w:r w:rsidR="00E753E8">
      <w:rPr>
        <w:rFonts w:hint="cs"/>
        <w:rtl/>
      </w:rPr>
      <w:t>2</w:t>
    </w:r>
    <w:r>
      <w:rPr>
        <w:rFonts w:hint="cs"/>
        <w:rtl/>
      </w:rPr>
      <w:fldChar w:fldCharType="end"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4ADF21" w14:textId="77777777" w:rsidR="00DC6A10" w:rsidRPr="0033525D" w:rsidRDefault="00BC2495">
    <w:pPr>
      <w:bidi/>
      <w:jc w:val="center"/>
      <w:rPr>
        <w:rtl/>
      </w:rPr>
    </w:pPr>
    <w:r>
      <w:rPr>
        <w:rFonts w:hint="cs"/>
        <w:rtl/>
      </w:rPr>
      <w:fldChar w:fldCharType="begin"/>
    </w:r>
    <w:r>
      <w:rPr>
        <w:rtl/>
      </w:rPr>
      <w:instrText xml:space="preserve"> </w:instrText>
    </w:r>
    <w:r w:rsidR="00851352">
      <w:instrText xml:space="preserve">PAGE </w:instrText>
    </w:r>
    <w:r>
      <w:rPr>
        <w:rFonts w:hint="cs"/>
        <w:rtl/>
      </w:rPr>
      <w:fldChar w:fldCharType="separate"/>
    </w:r>
    <w:r w:rsidR="00E753E8">
      <w:rPr>
        <w:rFonts w:hint="cs"/>
        <w:rtl/>
      </w:rPr>
      <w:t>3</w:t>
    </w:r>
    <w:r>
      <w:rPr>
        <w:rFonts w:hint="cs"/>
        <w:rtl/>
      </w:rPr>
      <w:fldChar w:fldCharType="end"/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10395523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96A4B0" w14:textId="127B4B0F" w:rsidR="005C2B8B" w:rsidRDefault="005C2B8B">
        <w:pPr>
          <w:pStyle w:val="Footer"/>
          <w:bidi/>
          <w:jc w:val="center"/>
          <w:rPr>
            <w:rtl/>
          </w:rPr>
        </w:pPr>
        <w:r>
          <w:rPr>
            <w:rFonts w:hint="cs"/>
            <w:rtl/>
          </w:rPr>
          <w:fldChar w:fldCharType="begin"/>
        </w:r>
        <w:r>
          <w:rPr>
            <w:rtl/>
          </w:rPr>
          <w:instrText xml:space="preserve"> </w:instrText>
        </w:r>
        <w:r>
          <w:instrText xml:space="preserve">PAGE   \* MERGEFORMAT </w:instrText>
        </w:r>
        <w:r>
          <w:rPr>
            <w:rFonts w:hint="cs"/>
            <w:rtl/>
          </w:rPr>
          <w:fldChar w:fldCharType="separate"/>
        </w:r>
        <w:r>
          <w:rPr>
            <w:rFonts w:hint="cs"/>
            <w:rtl/>
          </w:rPr>
          <w:t>2</w:t>
        </w:r>
        <w:r>
          <w:rPr>
            <w:rFonts w:hint="cs"/>
            <w:rtl/>
          </w:rPr>
          <w:fldChar w:fldCharType="end"/>
        </w:r>
      </w:p>
    </w:sdtContent>
  </w:sdt>
  <w:p w14:paraId="6C2E606A" w14:textId="77777777" w:rsidR="004E7F9C" w:rsidRPr="005C2B8B" w:rsidRDefault="004E7F9C" w:rsidP="005C2B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CBA20E" w14:textId="77777777" w:rsidR="00DD18BE" w:rsidRDefault="00DD18BE" w:rsidP="00AF2B4F">
      <w:pPr>
        <w:jc w:val="right"/>
      </w:pPr>
      <w:r>
        <w:separator/>
      </w:r>
    </w:p>
  </w:footnote>
  <w:footnote w:type="continuationSeparator" w:id="0">
    <w:p w14:paraId="5CD7F175" w14:textId="77777777" w:rsidR="00DD18BE" w:rsidRDefault="00DD18BE" w:rsidP="004A504B">
      <w:r>
        <w:continuationSeparator/>
      </w:r>
    </w:p>
  </w:footnote>
  <w:footnote w:id="1">
    <w:p w14:paraId="4ED64593" w14:textId="14B95356" w:rsidR="00B92506" w:rsidRPr="00564224" w:rsidRDefault="00954B2D" w:rsidP="00B92506">
      <w:pPr>
        <w:pStyle w:val="FootnoteText"/>
        <w:ind w:right="4"/>
        <w:jc w:val="right"/>
        <w:rPr>
          <w:lang w:val="fr-CH"/>
        </w:rPr>
      </w:pPr>
      <w:r>
        <w:rPr>
          <w:lang w:val="fr-CH"/>
        </w:rPr>
        <w:t xml:space="preserve"> </w:t>
      </w:r>
      <w:r w:rsidR="00B92506">
        <w:t>UNEP/OzL.Pro/ExCom/95/1</w:t>
      </w:r>
      <w:r>
        <w:t xml:space="preserve"> </w:t>
      </w:r>
      <w:r w:rsidR="00B92506" w:rsidRPr="001A24C6">
        <w:rPr>
          <w:rStyle w:val="FootnoteReference"/>
        </w:rPr>
        <w:footnoteRef/>
      </w:r>
    </w:p>
  </w:footnote>
  <w:footnote w:id="2">
    <w:p w14:paraId="46C6FBA0" w14:textId="39CA663F" w:rsidR="00594A38" w:rsidRPr="00970F45" w:rsidRDefault="00594A38" w:rsidP="00594A38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قدمت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الوكالات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التالية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تقارير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مرحلية: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أستراليا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وكندا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وفرنسا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وألمانيا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وإيطاليا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واليابان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وإسبانيا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وبرنامج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الأمم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المتحدة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الإنمائي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وبرنامج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الأمم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المتحدة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للبيئة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ومنظمة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الأمم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المتحدة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للتنمية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الصناعية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والبنك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الدولي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(الوثائق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954B2D">
        <w:rPr>
          <w:rFonts w:hint="cs"/>
          <w:rtl/>
        </w:rPr>
        <w:t xml:space="preserve"> </w:t>
      </w:r>
      <w:r>
        <w:t>UNEP/OzL.Pro/ExCom/95/15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إلى</w:t>
      </w:r>
      <w:r w:rsidR="00954B2D">
        <w:rPr>
          <w:rFonts w:hint="cs"/>
          <w:rtl/>
        </w:rPr>
        <w:t xml:space="preserve"> </w:t>
      </w:r>
      <w:r>
        <w:t>UNEP/OzL.Pro/ExCom/95/19</w:t>
      </w:r>
      <w:r>
        <w:rPr>
          <w:rFonts w:hint="cs"/>
          <w:rtl/>
        </w:rPr>
        <w:t>).</w:t>
      </w:r>
    </w:p>
  </w:footnote>
  <w:footnote w:id="3">
    <w:p w14:paraId="5AAFFDCB" w14:textId="7F5702AC" w:rsidR="00594A38" w:rsidRPr="00970F45" w:rsidRDefault="00594A38" w:rsidP="00594A38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طلبت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اللجنة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التنفيذية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إتاحة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معلومات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مفصّلة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عن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كل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مشروع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على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حدة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لأعضاء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اللجنة،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مع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إتاحة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نسخة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مطبوعة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عند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الطلب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(المقرر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19/23).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وقاعدة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البيانات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الخاصة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بالتقرير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المرحلي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المجمع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متاحة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على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بوابة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الاجتماع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الخامس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والتسعين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على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موقع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الصندوق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المتعدد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الأطراف،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بتنسيق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برنامج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الجداول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الحسابية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“مايكروسوفت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إكسل”.</w:t>
      </w:r>
    </w:p>
  </w:footnote>
  <w:footnote w:id="4">
    <w:p w14:paraId="2CA83854" w14:textId="02625EE2" w:rsidR="00594A38" w:rsidRPr="00970F45" w:rsidRDefault="00594A38" w:rsidP="00594A38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في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اجتماعها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السابع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والسبعين،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قبلت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اللجنة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التنفيذية،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مع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التقدير،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المساهمات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الإضافية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التي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أعلنها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17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طرفًا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الأطراف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غير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العاملة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بالمادة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5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لتوفير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دعم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البدء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السريع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لتنفيذ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تعديل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كيغالي،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مشيرة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إلى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أنّ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هذا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التمويل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كان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بطبيعته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لمرة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واحدة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ولن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يحل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محل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مساهمات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المانحين.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والأطراف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المساهمة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هي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أستراليا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وكندا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والدانمرك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وفنلندا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وفرنسا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وألمانيا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وإيرلندا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وإيطاليا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واليابان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ولكسمبرغ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وهولندا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ونيوزيلندا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والنرويج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والسويد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وسويسرا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والمملكة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المتحدة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لبريطانيا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العظمى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وإيرلندا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الشمالية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والولايات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المتحدة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الأمريكية.</w:t>
      </w:r>
    </w:p>
  </w:footnote>
  <w:footnote w:id="5">
    <w:p w14:paraId="4C85B15A" w14:textId="5BE4CCA0" w:rsidR="00594A38" w:rsidRPr="00970F45" w:rsidRDefault="00594A38" w:rsidP="00594A38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عملًا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بالمقرر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84/12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(أ)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(4)،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تم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إدراج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قياس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المواد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الهيدروفلوروكربونية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بالطن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مكافئ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ثاني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أكسيد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الكربون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في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التقارير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المرحلية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المقدمة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إلى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الاجتماع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الخامس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والتسعين.</w:t>
      </w:r>
    </w:p>
  </w:footnote>
  <w:footnote w:id="6">
    <w:p w14:paraId="123D8C9D" w14:textId="3A5FBC84" w:rsidR="00010979" w:rsidRPr="00010979" w:rsidRDefault="00010979" w:rsidP="00010979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954B2D">
        <w:rPr>
          <w:rtl/>
        </w:rPr>
        <w:t xml:space="preserve"> </w:t>
      </w:r>
      <w:r w:rsidR="007D657A" w:rsidRPr="007D657A">
        <w:rPr>
          <w:rtl/>
        </w:rPr>
        <w:t>باستثناء</w:t>
      </w:r>
      <w:r w:rsidR="00954B2D">
        <w:rPr>
          <w:rtl/>
        </w:rPr>
        <w:t xml:space="preserve"> </w:t>
      </w:r>
      <w:r w:rsidR="007D657A" w:rsidRPr="007D657A">
        <w:rPr>
          <w:rtl/>
        </w:rPr>
        <w:t>تلك</w:t>
      </w:r>
      <w:r w:rsidR="00954B2D">
        <w:rPr>
          <w:rtl/>
        </w:rPr>
        <w:t xml:space="preserve"> </w:t>
      </w:r>
      <w:r w:rsidR="007D657A" w:rsidRPr="007D657A">
        <w:rPr>
          <w:rtl/>
        </w:rPr>
        <w:t>التي</w:t>
      </w:r>
      <w:r w:rsidR="00954B2D">
        <w:rPr>
          <w:rtl/>
        </w:rPr>
        <w:t xml:space="preserve"> </w:t>
      </w:r>
      <w:r w:rsidR="007D657A" w:rsidRPr="007D657A">
        <w:rPr>
          <w:rtl/>
        </w:rPr>
        <w:t>تم</w:t>
      </w:r>
      <w:r w:rsidR="00954B2D">
        <w:rPr>
          <w:rtl/>
        </w:rPr>
        <w:t xml:space="preserve"> </w:t>
      </w:r>
      <w:r w:rsidR="007D657A" w:rsidRPr="007D657A">
        <w:rPr>
          <w:rtl/>
        </w:rPr>
        <w:t>النظر</w:t>
      </w:r>
      <w:r w:rsidR="00954B2D">
        <w:rPr>
          <w:rtl/>
        </w:rPr>
        <w:t xml:space="preserve"> </w:t>
      </w:r>
      <w:r w:rsidR="007D657A" w:rsidRPr="007D657A">
        <w:rPr>
          <w:rtl/>
        </w:rPr>
        <w:t>فيها</w:t>
      </w:r>
      <w:r w:rsidR="00954B2D">
        <w:rPr>
          <w:rtl/>
        </w:rPr>
        <w:t xml:space="preserve"> </w:t>
      </w:r>
      <w:r w:rsidR="007D657A" w:rsidRPr="007D657A">
        <w:rPr>
          <w:rtl/>
        </w:rPr>
        <w:t>في</w:t>
      </w:r>
      <w:r w:rsidR="00954B2D">
        <w:rPr>
          <w:rtl/>
        </w:rPr>
        <w:t xml:space="preserve"> </w:t>
      </w:r>
      <w:r w:rsidR="007D657A" w:rsidRPr="007D657A">
        <w:rPr>
          <w:rtl/>
        </w:rPr>
        <w:t>وثائق</w:t>
      </w:r>
      <w:r w:rsidR="00954B2D">
        <w:rPr>
          <w:rtl/>
        </w:rPr>
        <w:t xml:space="preserve"> </w:t>
      </w:r>
      <w:r w:rsidR="007D657A" w:rsidRPr="007D657A">
        <w:rPr>
          <w:rtl/>
        </w:rPr>
        <w:t>مقترحات</w:t>
      </w:r>
      <w:r w:rsidR="00954B2D">
        <w:rPr>
          <w:rtl/>
        </w:rPr>
        <w:t xml:space="preserve"> </w:t>
      </w:r>
      <w:r w:rsidR="007D657A" w:rsidRPr="007D657A">
        <w:rPr>
          <w:rtl/>
        </w:rPr>
        <w:t>المشروعات</w:t>
      </w:r>
      <w:r w:rsidR="00954B2D">
        <w:rPr>
          <w:rtl/>
        </w:rPr>
        <w:t xml:space="preserve"> </w:t>
      </w:r>
      <w:r w:rsidR="007D657A" w:rsidRPr="007D657A">
        <w:rPr>
          <w:rtl/>
        </w:rPr>
        <w:t>ذات</w:t>
      </w:r>
      <w:r w:rsidR="00954B2D">
        <w:rPr>
          <w:rtl/>
        </w:rPr>
        <w:t xml:space="preserve"> </w:t>
      </w:r>
      <w:r w:rsidR="007D657A" w:rsidRPr="007D657A">
        <w:rPr>
          <w:rtl/>
        </w:rPr>
        <w:t>الصلة،</w:t>
      </w:r>
      <w:r w:rsidR="00954B2D">
        <w:rPr>
          <w:rtl/>
        </w:rPr>
        <w:t xml:space="preserve"> </w:t>
      </w:r>
      <w:r w:rsidR="007D657A" w:rsidRPr="007D657A">
        <w:rPr>
          <w:rtl/>
        </w:rPr>
        <w:t>في</w:t>
      </w:r>
      <w:r w:rsidR="00954B2D">
        <w:rPr>
          <w:rtl/>
        </w:rPr>
        <w:t xml:space="preserve"> </w:t>
      </w:r>
      <w:r w:rsidR="007D657A" w:rsidRPr="007D657A">
        <w:rPr>
          <w:rtl/>
        </w:rPr>
        <w:t>إطار</w:t>
      </w:r>
      <w:r w:rsidR="00954B2D">
        <w:rPr>
          <w:rtl/>
        </w:rPr>
        <w:t xml:space="preserve"> </w:t>
      </w:r>
      <w:r w:rsidR="007D657A" w:rsidRPr="007D657A">
        <w:rPr>
          <w:rtl/>
        </w:rPr>
        <w:t>التقارير</w:t>
      </w:r>
      <w:r w:rsidR="00954B2D">
        <w:rPr>
          <w:rtl/>
        </w:rPr>
        <w:t xml:space="preserve"> </w:t>
      </w:r>
      <w:r w:rsidR="007D657A" w:rsidRPr="007D657A">
        <w:rPr>
          <w:rtl/>
        </w:rPr>
        <w:t>المتعلقة</w:t>
      </w:r>
      <w:r w:rsidR="00954B2D">
        <w:rPr>
          <w:rtl/>
        </w:rPr>
        <w:t xml:space="preserve"> </w:t>
      </w:r>
      <w:r w:rsidR="007D657A" w:rsidRPr="007D657A">
        <w:rPr>
          <w:rtl/>
        </w:rPr>
        <w:t>بالمشروعات</w:t>
      </w:r>
      <w:r w:rsidR="00954B2D">
        <w:rPr>
          <w:rtl/>
        </w:rPr>
        <w:t xml:space="preserve"> </w:t>
      </w:r>
      <w:r w:rsidR="007D657A" w:rsidRPr="007D657A">
        <w:rPr>
          <w:rtl/>
        </w:rPr>
        <w:t>التي</w:t>
      </w:r>
      <w:r w:rsidR="00954B2D">
        <w:rPr>
          <w:rtl/>
        </w:rPr>
        <w:t xml:space="preserve"> </w:t>
      </w:r>
      <w:r w:rsidR="007D657A" w:rsidRPr="007D657A">
        <w:rPr>
          <w:rtl/>
        </w:rPr>
        <w:t>لديها</w:t>
      </w:r>
      <w:r w:rsidR="00954B2D">
        <w:rPr>
          <w:rtl/>
        </w:rPr>
        <w:t xml:space="preserve"> </w:t>
      </w:r>
      <w:r w:rsidR="007D657A" w:rsidRPr="007D657A">
        <w:rPr>
          <w:rtl/>
        </w:rPr>
        <w:t>متطلبات</w:t>
      </w:r>
      <w:r w:rsidR="00954B2D">
        <w:rPr>
          <w:rtl/>
        </w:rPr>
        <w:t xml:space="preserve"> </w:t>
      </w:r>
      <w:r w:rsidR="007D657A" w:rsidRPr="007D657A">
        <w:rPr>
          <w:rtl/>
        </w:rPr>
        <w:t>إبلاغ</w:t>
      </w:r>
      <w:r w:rsidR="00954B2D">
        <w:rPr>
          <w:rtl/>
        </w:rPr>
        <w:t xml:space="preserve"> </w:t>
      </w:r>
      <w:r w:rsidR="007D657A" w:rsidRPr="007D657A">
        <w:rPr>
          <w:rtl/>
        </w:rPr>
        <w:t>محددة</w:t>
      </w:r>
      <w:r w:rsidR="00954B2D">
        <w:rPr>
          <w:rtl/>
        </w:rPr>
        <w:t xml:space="preserve"> </w:t>
      </w:r>
      <w:r w:rsidR="007D657A" w:rsidRPr="007D657A">
        <w:rPr>
          <w:rtl/>
        </w:rPr>
        <w:t>(</w:t>
      </w:r>
      <w:r w:rsidR="007D657A" w:rsidRPr="007D657A">
        <w:t>UNEP/OzL.Pro/ExCom/</w:t>
      </w:r>
      <w:r w:rsidR="007D657A">
        <w:t>95</w:t>
      </w:r>
      <w:r w:rsidR="007D657A" w:rsidRPr="007D657A">
        <w:t>/20</w:t>
      </w:r>
      <w:r w:rsidR="00954B2D">
        <w:rPr>
          <w:rtl/>
        </w:rPr>
        <w:t xml:space="preserve"> </w:t>
      </w:r>
      <w:r w:rsidR="007D657A" w:rsidRPr="007D657A">
        <w:rPr>
          <w:rtl/>
        </w:rPr>
        <w:t>و</w:t>
      </w:r>
      <w:r w:rsidR="007D657A" w:rsidRPr="007D657A">
        <w:t>UNEP/OzL.Pro/ExCom/</w:t>
      </w:r>
      <w:r w:rsidR="007D657A">
        <w:t>95</w:t>
      </w:r>
      <w:r w:rsidR="007D657A" w:rsidRPr="007D657A">
        <w:t>/21</w:t>
      </w:r>
      <w:r w:rsidR="007D657A" w:rsidRPr="007D657A">
        <w:rPr>
          <w:rtl/>
        </w:rPr>
        <w:t>)،</w:t>
      </w:r>
      <w:r w:rsidR="00954B2D">
        <w:rPr>
          <w:rtl/>
        </w:rPr>
        <w:t xml:space="preserve"> </w:t>
      </w:r>
      <w:r w:rsidR="007D657A" w:rsidRPr="007D657A">
        <w:rPr>
          <w:rtl/>
        </w:rPr>
        <w:t>أو</w:t>
      </w:r>
      <w:r w:rsidR="00954B2D">
        <w:rPr>
          <w:rtl/>
        </w:rPr>
        <w:t xml:space="preserve"> </w:t>
      </w:r>
      <w:r w:rsidR="007D657A" w:rsidRPr="007D657A">
        <w:rPr>
          <w:rtl/>
        </w:rPr>
        <w:t>في</w:t>
      </w:r>
      <w:r w:rsidR="00954B2D">
        <w:rPr>
          <w:rtl/>
        </w:rPr>
        <w:t xml:space="preserve"> </w:t>
      </w:r>
      <w:r w:rsidR="007D657A" w:rsidRPr="007D657A">
        <w:rPr>
          <w:rtl/>
        </w:rPr>
        <w:t>إطار</w:t>
      </w:r>
      <w:r w:rsidR="00954B2D">
        <w:rPr>
          <w:rtl/>
        </w:rPr>
        <w:t xml:space="preserve"> </w:t>
      </w:r>
      <w:r w:rsidR="007D657A" w:rsidRPr="007D657A">
        <w:rPr>
          <w:rtl/>
        </w:rPr>
        <w:t>التأخر</w:t>
      </w:r>
      <w:r w:rsidR="00954B2D">
        <w:rPr>
          <w:rtl/>
        </w:rPr>
        <w:t xml:space="preserve"> </w:t>
      </w:r>
      <w:r w:rsidR="007D657A" w:rsidRPr="007D657A">
        <w:rPr>
          <w:rtl/>
        </w:rPr>
        <w:t>في</w:t>
      </w:r>
      <w:r w:rsidR="00954B2D">
        <w:rPr>
          <w:rtl/>
        </w:rPr>
        <w:t xml:space="preserve"> </w:t>
      </w:r>
      <w:r w:rsidR="007D657A" w:rsidRPr="007D657A">
        <w:rPr>
          <w:rtl/>
        </w:rPr>
        <w:t>تقديم</w:t>
      </w:r>
      <w:r w:rsidR="00954B2D">
        <w:rPr>
          <w:rtl/>
        </w:rPr>
        <w:t xml:space="preserve"> </w:t>
      </w:r>
      <w:r w:rsidR="007D657A" w:rsidRPr="007D657A">
        <w:rPr>
          <w:rtl/>
        </w:rPr>
        <w:t>الشرائح</w:t>
      </w:r>
      <w:r w:rsidR="00954B2D">
        <w:rPr>
          <w:rtl/>
        </w:rPr>
        <w:t xml:space="preserve"> </w:t>
      </w:r>
      <w:r w:rsidR="007D657A" w:rsidRPr="007D657A">
        <w:rPr>
          <w:rtl/>
        </w:rPr>
        <w:t>(</w:t>
      </w:r>
      <w:r w:rsidR="007D657A" w:rsidRPr="007D657A">
        <w:t>UNEP/OzL.Pro/ExCom/</w:t>
      </w:r>
      <w:r w:rsidR="007003D5">
        <w:t>95</w:t>
      </w:r>
      <w:r w:rsidR="007D657A" w:rsidRPr="007D657A">
        <w:t>/24</w:t>
      </w:r>
      <w:r w:rsidR="007D657A" w:rsidRPr="007D657A">
        <w:rPr>
          <w:rtl/>
        </w:rPr>
        <w:t>).</w:t>
      </w:r>
    </w:p>
  </w:footnote>
  <w:footnote w:id="7">
    <w:p w14:paraId="343E0EE4" w14:textId="78CAC267" w:rsidR="00594A38" w:rsidRPr="00970F45" w:rsidRDefault="00594A38" w:rsidP="00594A38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المشروعات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الجارية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هي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جميع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المشروعات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التي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كانت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قيد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التنفيذ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حتى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31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ديسمبر/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كانون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الأول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2023.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وتشمل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المؤشرات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الرئيسية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للتقدم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النسبة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المئوية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للأموال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المصروفة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والنسبة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المئوية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للمشروعات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التي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بدأت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في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صرف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الأموال؛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والتمويل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المتوقع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صرفه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بحلول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نهاية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العام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كنسبة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مئوية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التمويل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المعتمد؛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ومتوسط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مدة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التأخير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المتوقع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في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التنفيذ؛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والمعلومات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المقدمة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في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عمود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الملاحظات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في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قاعدة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بيانات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التقارير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المرحلية.</w:t>
      </w:r>
    </w:p>
  </w:footnote>
  <w:footnote w:id="8">
    <w:p w14:paraId="6A9108F9" w14:textId="375B2F0C" w:rsidR="00594A38" w:rsidRPr="00970F45" w:rsidRDefault="00594A38" w:rsidP="00594A38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يتم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التعبير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عن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كمية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المواد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المستنفدة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للأوزون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المزالة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بالطن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قدرات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استنفاد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الأوزون،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بينما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يتم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التعبير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عن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كمية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المواد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الهيدروفلوروكربونية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المزالة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بالطن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المتري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والطن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مكافئ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ثاني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أكسيد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الكربون.</w:t>
      </w:r>
    </w:p>
  </w:footnote>
  <w:footnote w:id="9">
    <w:p w14:paraId="591219B6" w14:textId="463A1748" w:rsidR="00594A38" w:rsidRPr="00970F45" w:rsidRDefault="00594A38" w:rsidP="00594A38">
      <w:pPr>
        <w:pStyle w:val="Title1"/>
        <w:widowControl w:val="0"/>
        <w:bidi/>
        <w:jc w:val="both"/>
        <w:rPr>
          <w:sz w:val="20"/>
          <w:szCs w:val="20"/>
          <w:rtl/>
        </w:rPr>
      </w:pPr>
      <w:r>
        <w:rPr>
          <w:rStyle w:val="FootnoteReference"/>
          <w:b w:val="0"/>
          <w:lang w:val="en-CA"/>
        </w:rPr>
        <w:footnoteRef/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لا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إزالة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للمشروعات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المتعلقة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بالمواد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الهيدروفلوروكربونية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في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عام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2023.</w:t>
      </w:r>
    </w:p>
  </w:footnote>
  <w:footnote w:id="10">
    <w:p w14:paraId="2671527B" w14:textId="710C0C6E" w:rsidR="00594A38" w:rsidRPr="00970F45" w:rsidRDefault="00594A38" w:rsidP="00594A38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بما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يشمل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4,246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طنًا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متريًا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المشاريع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المتعلقة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بالمواد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الهيدروفلوروكربونية.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بينما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لم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يتم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تضمين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فعالية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التكلفة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بمكافئ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ثاني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أكسيد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الكربون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نظرًا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للعدد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المحدود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المشاريع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المعتمدة.</w:t>
      </w:r>
    </w:p>
  </w:footnote>
  <w:footnote w:id="11">
    <w:p w14:paraId="6475F9B8" w14:textId="5044BB40" w:rsidR="00594A38" w:rsidRPr="00970F45" w:rsidRDefault="00594A38" w:rsidP="00594A38">
      <w:pPr>
        <w:pStyle w:val="FootnoteText"/>
        <w:bidi/>
        <w:rPr>
          <w:rStyle w:val="FootnoteReference"/>
          <w:vertAlign w:val="baseline"/>
          <w:rtl/>
        </w:rPr>
      </w:pPr>
      <w:r>
        <w:rPr>
          <w:rStyle w:val="FootnoteReference"/>
        </w:rPr>
        <w:footnoteRef/>
      </w:r>
      <w:r w:rsidR="00954B2D">
        <w:rPr>
          <w:rStyle w:val="FootnoteReference"/>
          <w:rFonts w:hint="cs"/>
          <w:rtl/>
        </w:rPr>
        <w:t xml:space="preserve"> </w:t>
      </w:r>
      <w:r>
        <w:rPr>
          <w:rFonts w:hint="cs"/>
          <w:rtl/>
        </w:rPr>
        <w:t>تعزى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القيمة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الأعلى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لفعالية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التكلفة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للمشروعات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الجارية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إلى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حد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كبير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إلى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انخفاض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قيم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قدرات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استنفاد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الأوزون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للمواد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الهيدروكلوروفلوروكربونية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بل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إلى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وسائل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تحديد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الإزالة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التي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تستعملها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الوكالات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أيضًا.</w:t>
      </w:r>
      <w:r w:rsidR="00954B2D">
        <w:rPr>
          <w:rStyle w:val="FootnoteReference"/>
          <w:rFonts w:hint="cs"/>
          <w:vertAlign w:val="baseline"/>
          <w:rtl/>
        </w:rPr>
        <w:t xml:space="preserve"> </w:t>
      </w:r>
      <w:r>
        <w:rPr>
          <w:rFonts w:hint="cs"/>
          <w:rtl/>
        </w:rPr>
        <w:t>يعزى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ارتفاع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قيمة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فعالية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التكلفة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للمشروعات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الجارية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إلى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حد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كبير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إلى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انخفاض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قيم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قدرات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استنفاد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الأوزون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للمواد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الهيدروكلوروفلوروكربونية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بل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إلى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وسائل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تخصيص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الإزالة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قبل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الوكالات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أيضًا.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وتبلغ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فعالية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التكلفة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للاتفاقات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المتعددة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السنوات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لخطة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إدارة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إزالة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المواد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الهيدروكلوروفلوروكربونية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56,53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دولارًا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أمريكيًا/كيلوجرام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المواد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المستنفذة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للأوزون،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وللمرحلة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الأولى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خطة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إدارة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إزالة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إنتاج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المواد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الهيدروكلوروفلوروكربونية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23,93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دولارًا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أمريكيًا/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كيلوجرام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المواد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المستنفذة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للأوزون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وللمرحلة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الثانية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خطة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إدارة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إزالة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إنتاج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المواد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الهيدروكلوروفلوروكربونية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4.16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دولارًا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أمريكيًا/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كيلوجرام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المواد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المستنفذة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للأوزون.</w:t>
      </w:r>
      <w:r w:rsidR="00954B2D">
        <w:rPr>
          <w:rFonts w:hint="cs"/>
          <w:rtl/>
        </w:rPr>
        <w:t xml:space="preserve"> </w:t>
      </w:r>
    </w:p>
  </w:footnote>
  <w:footnote w:id="12">
    <w:p w14:paraId="1CF9FB29" w14:textId="0CB5D1A1" w:rsidR="00594A38" w:rsidRPr="00970F45" w:rsidRDefault="00594A38" w:rsidP="00594A38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المشروعات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المعتمدة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على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مدى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18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شهرًا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مع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صرف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أقل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1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في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المئة،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أو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المشروعات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التي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لم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تكتمل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بعد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12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شهرًا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تاريخ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الإنجاز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المقترح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في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التقرير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المرحلي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(المقرر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22/61).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ووفقًا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للمقرر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84/45(ج)،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تخضع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مكونات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الاتفاقات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المتعددة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السنوات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لإجراءات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الإلغاء.</w:t>
      </w:r>
    </w:p>
  </w:footnote>
  <w:footnote w:id="13">
    <w:p w14:paraId="3D251C47" w14:textId="0C2F1DC7" w:rsidR="00594A38" w:rsidRPr="00970F45" w:rsidRDefault="00594A38" w:rsidP="00594A38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طلبت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اللجنة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التنفيذية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الوكالات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الثنائية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والمنفذة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أن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تقدم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تقريرًا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موجزًا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عن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النتائج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الرئيسية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لتعميم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مراعاة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المنظور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الجنساني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التي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تم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تحقيقها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كجزء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تقاريرها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المرحلية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السنوية،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حتى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عام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2023،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على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أساس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المعلومات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المتاحة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لها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(المقرر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90/48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(د)).</w:t>
      </w:r>
    </w:p>
  </w:footnote>
  <w:footnote w:id="14">
    <w:p w14:paraId="2E9AD23C" w14:textId="562ED76A" w:rsidR="00335F6D" w:rsidRPr="007D05ED" w:rsidRDefault="00335F6D" w:rsidP="00335F6D">
      <w:pPr>
        <w:pStyle w:val="FootnoteText"/>
        <w:bidi/>
        <w:rPr>
          <w:rtl/>
        </w:rPr>
      </w:pPr>
      <w:r w:rsidRPr="007D05ED">
        <w:rPr>
          <w:rStyle w:val="FootnoteReference"/>
        </w:rPr>
        <w:footnoteRef/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تعرض</w:t>
      </w:r>
      <w:r w:rsidR="00954B2D">
        <w:rPr>
          <w:rFonts w:hint="cs"/>
          <w:rtl/>
        </w:rPr>
        <w:t xml:space="preserve"> </w:t>
      </w:r>
      <w:r w:rsidRPr="007D05ED">
        <w:rPr>
          <w:rtl/>
        </w:rPr>
        <w:t>البيا</w:t>
      </w:r>
      <w:r>
        <w:rPr>
          <w:rtl/>
        </w:rPr>
        <w:t>نات</w:t>
      </w:r>
      <w:r w:rsidR="00954B2D">
        <w:rPr>
          <w:rtl/>
        </w:rPr>
        <w:t xml:space="preserve"> </w:t>
      </w:r>
      <w:r>
        <w:rPr>
          <w:rtl/>
        </w:rPr>
        <w:t>وفقًا</w:t>
      </w:r>
      <w:r w:rsidR="00954B2D">
        <w:rPr>
          <w:rtl/>
        </w:rPr>
        <w:t xml:space="preserve"> </w:t>
      </w:r>
      <w:r>
        <w:rPr>
          <w:rtl/>
        </w:rPr>
        <w:t>للسنة</w:t>
      </w:r>
      <w:r w:rsidR="00954B2D">
        <w:rPr>
          <w:rtl/>
        </w:rPr>
        <w:t xml:space="preserve"> </w:t>
      </w:r>
      <w:r>
        <w:rPr>
          <w:rtl/>
        </w:rPr>
        <w:t>التي</w:t>
      </w:r>
      <w:r w:rsidR="00954B2D">
        <w:rPr>
          <w:rtl/>
        </w:rPr>
        <w:t xml:space="preserve"> </w:t>
      </w:r>
      <w:r>
        <w:rPr>
          <w:rFonts w:hint="cs"/>
          <w:rtl/>
        </w:rPr>
        <w:t>اعتمدت</w:t>
      </w:r>
      <w:r w:rsidR="00954B2D">
        <w:rPr>
          <w:rtl/>
        </w:rPr>
        <w:t xml:space="preserve"> </w:t>
      </w:r>
      <w:r>
        <w:rPr>
          <w:rtl/>
        </w:rPr>
        <w:t>فيها</w:t>
      </w:r>
      <w:r w:rsidR="00954B2D">
        <w:rPr>
          <w:rtl/>
        </w:rPr>
        <w:t xml:space="preserve"> </w:t>
      </w:r>
      <w:r w:rsidRPr="007D05ED">
        <w:rPr>
          <w:rtl/>
        </w:rPr>
        <w:t>اللجنة</w:t>
      </w:r>
      <w:r w:rsidR="00954B2D">
        <w:rPr>
          <w:rtl/>
        </w:rPr>
        <w:t xml:space="preserve"> </w:t>
      </w:r>
      <w:r w:rsidRPr="007D05ED">
        <w:rPr>
          <w:rtl/>
        </w:rPr>
        <w:t>التنفيذية</w:t>
      </w:r>
      <w:r w:rsidR="00954B2D">
        <w:rPr>
          <w:rtl/>
        </w:rPr>
        <w:t xml:space="preserve"> </w:t>
      </w:r>
      <w:r w:rsidRPr="007D05ED">
        <w:rPr>
          <w:rtl/>
        </w:rPr>
        <w:t>المشروع.</w:t>
      </w:r>
      <w:r w:rsidR="00954B2D">
        <w:rPr>
          <w:rtl/>
        </w:rPr>
        <w:t xml:space="preserve"> </w:t>
      </w:r>
      <w:r>
        <w:rPr>
          <w:rFonts w:hint="cs"/>
          <w:rtl/>
        </w:rPr>
        <w:t>وت</w:t>
      </w:r>
      <w:r w:rsidRPr="007D05ED">
        <w:rPr>
          <w:rtl/>
        </w:rPr>
        <w:t>تعامل</w:t>
      </w:r>
      <w:r w:rsidR="00954B2D">
        <w:rPr>
          <w:rtl/>
        </w:rPr>
        <w:t xml:space="preserve"> </w:t>
      </w:r>
      <w:r w:rsidRPr="007D05ED">
        <w:rPr>
          <w:rtl/>
        </w:rPr>
        <w:t>مع</w:t>
      </w:r>
      <w:r w:rsidR="00954B2D">
        <w:rPr>
          <w:rtl/>
        </w:rPr>
        <w:t xml:space="preserve"> </w:t>
      </w:r>
      <w:r w:rsidRPr="007D05ED">
        <w:rPr>
          <w:rtl/>
        </w:rPr>
        <w:t>جميع</w:t>
      </w:r>
      <w:r w:rsidR="00954B2D">
        <w:rPr>
          <w:rtl/>
        </w:rPr>
        <w:t xml:space="preserve"> </w:t>
      </w:r>
      <w:r>
        <w:rPr>
          <w:rFonts w:hint="cs"/>
          <w:rtl/>
        </w:rPr>
        <w:t>الاعتمادات</w:t>
      </w:r>
      <w:r w:rsidR="00954B2D">
        <w:rPr>
          <w:rtl/>
        </w:rPr>
        <w:t xml:space="preserve"> </w:t>
      </w:r>
      <w:r>
        <w:rPr>
          <w:rtl/>
        </w:rPr>
        <w:t>(المشر</w:t>
      </w:r>
      <w:r>
        <w:rPr>
          <w:rFonts w:hint="cs"/>
          <w:rtl/>
        </w:rPr>
        <w:t>و</w:t>
      </w:r>
      <w:r w:rsidRPr="007D05ED">
        <w:rPr>
          <w:rtl/>
        </w:rPr>
        <w:t>ع</w:t>
      </w:r>
      <w:r>
        <w:rPr>
          <w:rFonts w:hint="cs"/>
          <w:rtl/>
        </w:rPr>
        <w:t>ات</w:t>
      </w:r>
      <w:r w:rsidR="00954B2D">
        <w:rPr>
          <w:rtl/>
        </w:rPr>
        <w:t xml:space="preserve"> </w:t>
      </w:r>
      <w:r w:rsidRPr="007D05ED">
        <w:rPr>
          <w:rtl/>
        </w:rPr>
        <w:t>الاستثمارية</w:t>
      </w:r>
      <w:r w:rsidR="00954B2D">
        <w:rPr>
          <w:rtl/>
        </w:rPr>
        <w:t xml:space="preserve"> </w:t>
      </w:r>
      <w:r w:rsidRPr="007D05ED">
        <w:rPr>
          <w:rtl/>
        </w:rPr>
        <w:t>وغير</w:t>
      </w:r>
      <w:r w:rsidR="00954B2D">
        <w:rPr>
          <w:rtl/>
        </w:rPr>
        <w:t xml:space="preserve"> </w:t>
      </w:r>
      <w:r w:rsidRPr="007D05ED">
        <w:rPr>
          <w:rtl/>
        </w:rPr>
        <w:t>الاستثمارية)</w:t>
      </w:r>
      <w:r w:rsidR="00954B2D">
        <w:rPr>
          <w:rtl/>
        </w:rPr>
        <w:t xml:space="preserve"> </w:t>
      </w:r>
      <w:r w:rsidRPr="007D05ED">
        <w:rPr>
          <w:rtl/>
        </w:rPr>
        <w:t>على</w:t>
      </w:r>
      <w:r w:rsidR="00954B2D">
        <w:rPr>
          <w:rtl/>
        </w:rPr>
        <w:t xml:space="preserve"> </w:t>
      </w:r>
      <w:r w:rsidRPr="007D05ED">
        <w:rPr>
          <w:rtl/>
        </w:rPr>
        <w:t>قدم</w:t>
      </w:r>
      <w:r w:rsidR="00954B2D">
        <w:rPr>
          <w:rtl/>
        </w:rPr>
        <w:t xml:space="preserve"> </w:t>
      </w:r>
      <w:r w:rsidRPr="007D05ED">
        <w:rPr>
          <w:rtl/>
        </w:rPr>
        <w:t>المساواة</w:t>
      </w:r>
      <w:r w:rsidR="00954B2D">
        <w:rPr>
          <w:rtl/>
        </w:rPr>
        <w:t xml:space="preserve"> </w:t>
      </w:r>
      <w:r w:rsidRPr="007D05ED">
        <w:rPr>
          <w:rtl/>
        </w:rPr>
        <w:t>(</w:t>
      </w:r>
      <w:r>
        <w:rPr>
          <w:rtl/>
        </w:rPr>
        <w:t>أي</w:t>
      </w:r>
      <w:r w:rsidR="00954B2D">
        <w:rPr>
          <w:rtl/>
        </w:rPr>
        <w:t xml:space="preserve"> </w:t>
      </w:r>
      <w:r>
        <w:rPr>
          <w:rtl/>
        </w:rPr>
        <w:t>يعتبر</w:t>
      </w:r>
      <w:r w:rsidR="00954B2D">
        <w:rPr>
          <w:rtl/>
        </w:rPr>
        <w:t xml:space="preserve"> </w:t>
      </w:r>
      <w:r>
        <w:rPr>
          <w:rtl/>
        </w:rPr>
        <w:t>مشروع</w:t>
      </w:r>
      <w:r w:rsidR="00954B2D">
        <w:rPr>
          <w:rtl/>
        </w:rPr>
        <w:t xml:space="preserve"> </w:t>
      </w:r>
      <w:r>
        <w:rPr>
          <w:rtl/>
        </w:rPr>
        <w:t>استثماري</w:t>
      </w:r>
      <w:r w:rsidR="00954B2D">
        <w:rPr>
          <w:rtl/>
        </w:rPr>
        <w:t xml:space="preserve"> </w:t>
      </w:r>
      <w:r>
        <w:rPr>
          <w:rtl/>
        </w:rPr>
        <w:t>أو</w:t>
      </w:r>
      <w:r w:rsidR="00954B2D">
        <w:rPr>
          <w:rtl/>
        </w:rPr>
        <w:t xml:space="preserve"> </w:t>
      </w:r>
      <w:r>
        <w:rPr>
          <w:rtl/>
        </w:rPr>
        <w:t>شريحة</w:t>
      </w:r>
      <w:r w:rsidR="00954B2D">
        <w:rPr>
          <w:rtl/>
        </w:rPr>
        <w:t xml:space="preserve"> </w:t>
      </w:r>
      <w:r w:rsidRPr="007D05ED">
        <w:rPr>
          <w:rtl/>
        </w:rPr>
        <w:t>تمويل</w:t>
      </w:r>
      <w:r w:rsidR="00954B2D">
        <w:rPr>
          <w:rtl/>
        </w:rPr>
        <w:t xml:space="preserve"> </w:t>
      </w:r>
      <w:r w:rsidRPr="007D05ED">
        <w:rPr>
          <w:rtl/>
        </w:rPr>
        <w:t>ب</w:t>
      </w:r>
      <w:r>
        <w:rPr>
          <w:rFonts w:hint="cs"/>
          <w:rtl/>
        </w:rPr>
        <w:t>اتفاق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متعدد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السنوات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بقيمة</w:t>
      </w:r>
      <w:r w:rsidR="00954B2D">
        <w:rPr>
          <w:rtl/>
        </w:rPr>
        <w:t xml:space="preserve"> </w:t>
      </w:r>
      <w:r w:rsidRPr="007D05ED">
        <w:rPr>
          <w:rtl/>
        </w:rPr>
        <w:t>مليون</w:t>
      </w:r>
      <w:r w:rsidR="00954B2D">
        <w:rPr>
          <w:rtl/>
        </w:rPr>
        <w:t xml:space="preserve"> </w:t>
      </w:r>
      <w:r w:rsidRPr="007D05ED">
        <w:rPr>
          <w:rtl/>
        </w:rPr>
        <w:t>دولار</w:t>
      </w:r>
      <w:r>
        <w:rPr>
          <w:rFonts w:hint="cs"/>
          <w:rtl/>
        </w:rPr>
        <w:t>ا</w:t>
      </w:r>
      <w:r w:rsidR="00954B2D">
        <w:rPr>
          <w:rtl/>
        </w:rPr>
        <w:t xml:space="preserve"> </w:t>
      </w:r>
      <w:r w:rsidRPr="007D05ED">
        <w:rPr>
          <w:rtl/>
        </w:rPr>
        <w:t>أمريكي</w:t>
      </w:r>
      <w:r>
        <w:rPr>
          <w:rFonts w:hint="cs"/>
          <w:rtl/>
        </w:rPr>
        <w:t>ا</w:t>
      </w:r>
      <w:r w:rsidR="00954B2D">
        <w:rPr>
          <w:rtl/>
        </w:rPr>
        <w:t xml:space="preserve"> </w:t>
      </w:r>
      <w:r w:rsidRPr="007D05ED">
        <w:rPr>
          <w:rtl/>
        </w:rPr>
        <w:t>مشروعًا</w:t>
      </w:r>
      <w:r w:rsidR="00954B2D">
        <w:rPr>
          <w:rtl/>
        </w:rPr>
        <w:t xml:space="preserve"> </w:t>
      </w:r>
      <w:r w:rsidRPr="007D05ED">
        <w:rPr>
          <w:rtl/>
        </w:rPr>
        <w:t>واحدًا،</w:t>
      </w:r>
      <w:r w:rsidR="00954B2D">
        <w:rPr>
          <w:rtl/>
        </w:rPr>
        <w:t xml:space="preserve"> </w:t>
      </w:r>
      <w:r w:rsidRPr="007D05ED">
        <w:rPr>
          <w:rtl/>
        </w:rPr>
        <w:t>مثل</w:t>
      </w:r>
      <w:r w:rsidR="00954B2D">
        <w:rPr>
          <w:rtl/>
        </w:rPr>
        <w:t xml:space="preserve"> </w:t>
      </w:r>
      <w:r w:rsidRPr="007D05ED">
        <w:rPr>
          <w:rtl/>
        </w:rPr>
        <w:t>إعداد</w:t>
      </w:r>
      <w:r w:rsidR="00954B2D">
        <w:rPr>
          <w:rtl/>
        </w:rPr>
        <w:t xml:space="preserve"> </w:t>
      </w:r>
      <w:r w:rsidRPr="007D05ED">
        <w:rPr>
          <w:rtl/>
        </w:rPr>
        <w:t>برنامج</w:t>
      </w:r>
      <w:r w:rsidR="00954B2D">
        <w:rPr>
          <w:rtl/>
        </w:rPr>
        <w:t xml:space="preserve"> </w:t>
      </w:r>
      <w:r w:rsidRPr="007D05ED">
        <w:rPr>
          <w:rtl/>
        </w:rPr>
        <w:t>قطري</w:t>
      </w:r>
      <w:r w:rsidR="00954B2D">
        <w:rPr>
          <w:rtl/>
        </w:rPr>
        <w:t xml:space="preserve"> </w:t>
      </w:r>
      <w:r w:rsidRPr="007D05ED">
        <w:rPr>
          <w:rtl/>
        </w:rPr>
        <w:t>بقيمة</w:t>
      </w:r>
      <w:r w:rsidR="00954B2D">
        <w:rPr>
          <w:rtl/>
        </w:rPr>
        <w:t xml:space="preserve"> </w:t>
      </w:r>
      <w:r w:rsidRPr="007D05ED">
        <w:rPr>
          <w:rtl/>
        </w:rPr>
        <w:t>30</w:t>
      </w:r>
      <w:r>
        <w:rPr>
          <w:rFonts w:hint="cs"/>
          <w:rtl/>
        </w:rPr>
        <w:t>,</w:t>
      </w:r>
      <w:r w:rsidRPr="007D05ED">
        <w:rPr>
          <w:rtl/>
        </w:rPr>
        <w:t>000</w:t>
      </w:r>
      <w:r w:rsidR="00954B2D">
        <w:rPr>
          <w:rtl/>
        </w:rPr>
        <w:t xml:space="preserve"> </w:t>
      </w:r>
      <w:r w:rsidRPr="007D05ED">
        <w:rPr>
          <w:rtl/>
        </w:rPr>
        <w:t>دولار</w:t>
      </w:r>
      <w:r>
        <w:rPr>
          <w:rFonts w:hint="cs"/>
          <w:rtl/>
        </w:rPr>
        <w:t>ا</w:t>
      </w:r>
      <w:r w:rsidR="00954B2D">
        <w:rPr>
          <w:rtl/>
        </w:rPr>
        <w:t xml:space="preserve"> </w:t>
      </w:r>
      <w:r w:rsidRPr="007D05ED">
        <w:rPr>
          <w:rtl/>
        </w:rPr>
        <w:t>أمريكي</w:t>
      </w:r>
      <w:r>
        <w:rPr>
          <w:rFonts w:hint="cs"/>
          <w:rtl/>
        </w:rPr>
        <w:t>ا</w:t>
      </w:r>
      <w:r w:rsidRPr="007D05ED">
        <w:rPr>
          <w:rtl/>
        </w:rPr>
        <w:t>).</w:t>
      </w:r>
      <w:r w:rsidR="00954B2D">
        <w:rPr>
          <w:rtl/>
        </w:rPr>
        <w:t xml:space="preserve"> </w:t>
      </w:r>
      <w:r>
        <w:rPr>
          <w:rFonts w:hint="cs"/>
          <w:rtl/>
        </w:rPr>
        <w:t>و</w:t>
      </w:r>
      <w:r w:rsidRPr="007D05ED">
        <w:rPr>
          <w:rtl/>
        </w:rPr>
        <w:t>المؤشرات</w:t>
      </w:r>
      <w:r w:rsidR="00954B2D">
        <w:rPr>
          <w:rtl/>
        </w:rPr>
        <w:t xml:space="preserve"> </w:t>
      </w:r>
      <w:r w:rsidRPr="007D05ED">
        <w:rPr>
          <w:rtl/>
        </w:rPr>
        <w:t>الرئيسية</w:t>
      </w:r>
      <w:r w:rsidR="00954B2D">
        <w:rPr>
          <w:rtl/>
        </w:rPr>
        <w:t xml:space="preserve"> </w:t>
      </w:r>
      <w:r w:rsidRPr="007D05ED">
        <w:rPr>
          <w:rtl/>
        </w:rPr>
        <w:t>من</w:t>
      </w:r>
      <w:r w:rsidR="00954B2D">
        <w:rPr>
          <w:rtl/>
        </w:rPr>
        <w:t xml:space="preserve"> </w:t>
      </w:r>
      <w:r w:rsidRPr="007D05ED">
        <w:rPr>
          <w:rtl/>
        </w:rPr>
        <w:t>الملخص</w:t>
      </w:r>
      <w:r w:rsidR="00954B2D">
        <w:rPr>
          <w:rtl/>
        </w:rPr>
        <w:t xml:space="preserve"> </w:t>
      </w:r>
      <w:r>
        <w:rPr>
          <w:rtl/>
        </w:rPr>
        <w:t>السنوي</w:t>
      </w:r>
      <w:r w:rsidR="00954B2D">
        <w:rPr>
          <w:rtl/>
        </w:rPr>
        <w:t xml:space="preserve"> </w:t>
      </w:r>
      <w:r>
        <w:rPr>
          <w:rtl/>
        </w:rPr>
        <w:t>هي:</w:t>
      </w:r>
      <w:r w:rsidR="00954B2D">
        <w:rPr>
          <w:rtl/>
        </w:rPr>
        <w:t xml:space="preserve"> </w:t>
      </w:r>
      <w:r>
        <w:rPr>
          <w:rtl/>
        </w:rPr>
        <w:t>نسبة</w:t>
      </w:r>
      <w:r w:rsidR="00954B2D">
        <w:rPr>
          <w:rtl/>
        </w:rPr>
        <w:t xml:space="preserve"> </w:t>
      </w:r>
      <w:r>
        <w:rPr>
          <w:rFonts w:hint="cs"/>
          <w:rtl/>
        </w:rPr>
        <w:t>ا</w:t>
      </w:r>
      <w:r>
        <w:rPr>
          <w:rtl/>
        </w:rPr>
        <w:t>لمشر</w:t>
      </w:r>
      <w:r>
        <w:rPr>
          <w:rFonts w:hint="cs"/>
          <w:rtl/>
        </w:rPr>
        <w:t>و</w:t>
      </w:r>
      <w:r w:rsidRPr="007D05ED">
        <w:rPr>
          <w:rtl/>
        </w:rPr>
        <w:t>ع</w:t>
      </w:r>
      <w:r>
        <w:rPr>
          <w:rFonts w:hint="cs"/>
          <w:rtl/>
        </w:rPr>
        <w:t>ات</w:t>
      </w:r>
      <w:r w:rsidR="00954B2D">
        <w:rPr>
          <w:rtl/>
        </w:rPr>
        <w:t xml:space="preserve"> </w:t>
      </w:r>
      <w:r w:rsidRPr="007D05ED">
        <w:rPr>
          <w:rtl/>
        </w:rPr>
        <w:t>المنجزة،</w:t>
      </w:r>
      <w:r w:rsidR="00954B2D">
        <w:rPr>
          <w:rtl/>
        </w:rPr>
        <w:t xml:space="preserve"> </w:t>
      </w:r>
      <w:r w:rsidRPr="007D05ED">
        <w:rPr>
          <w:rtl/>
        </w:rPr>
        <w:t>وأطنان</w:t>
      </w:r>
      <w:r w:rsidR="00954B2D">
        <w:rPr>
          <w:rtl/>
        </w:rPr>
        <w:t xml:space="preserve"> </w:t>
      </w:r>
      <w:r>
        <w:rPr>
          <w:rFonts w:hint="cs"/>
          <w:rtl/>
        </w:rPr>
        <w:t>قدرات</w:t>
      </w:r>
      <w:r w:rsidR="00954B2D">
        <w:rPr>
          <w:rFonts w:hint="cs"/>
          <w:rtl/>
        </w:rPr>
        <w:t xml:space="preserve"> </w:t>
      </w:r>
      <w:r w:rsidRPr="007D05ED">
        <w:rPr>
          <w:rtl/>
        </w:rPr>
        <w:t>استنفاد</w:t>
      </w:r>
      <w:r w:rsidR="00954B2D">
        <w:rPr>
          <w:rtl/>
        </w:rPr>
        <w:t xml:space="preserve"> </w:t>
      </w:r>
      <w:r w:rsidRPr="007D05ED">
        <w:rPr>
          <w:rtl/>
        </w:rPr>
        <w:t>الأوزون/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مكافئ</w:t>
      </w:r>
      <w:r w:rsidR="00954B2D">
        <w:rPr>
          <w:rFonts w:hint="cs"/>
          <w:rtl/>
        </w:rPr>
        <w:t xml:space="preserve"> </w:t>
      </w:r>
      <w:r w:rsidRPr="007D05ED">
        <w:rPr>
          <w:rtl/>
        </w:rPr>
        <w:t>ثاني</w:t>
      </w:r>
      <w:r w:rsidR="00954B2D">
        <w:rPr>
          <w:rtl/>
        </w:rPr>
        <w:t xml:space="preserve"> </w:t>
      </w:r>
      <w:r w:rsidRPr="007D05ED">
        <w:rPr>
          <w:rtl/>
        </w:rPr>
        <w:t>أكسيد</w:t>
      </w:r>
      <w:r w:rsidR="00954B2D">
        <w:rPr>
          <w:rtl/>
        </w:rPr>
        <w:t xml:space="preserve"> </w:t>
      </w:r>
      <w:r w:rsidRPr="007D05ED">
        <w:rPr>
          <w:rtl/>
        </w:rPr>
        <w:t>الكربون</w:t>
      </w:r>
      <w:r w:rsidR="00954B2D">
        <w:rPr>
          <w:rtl/>
        </w:rPr>
        <w:t xml:space="preserve"> </w:t>
      </w:r>
      <w:r w:rsidRPr="007D05ED">
        <w:rPr>
          <w:rtl/>
        </w:rPr>
        <w:t>التي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تمت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إزالتها</w:t>
      </w:r>
      <w:r>
        <w:rPr>
          <w:rtl/>
        </w:rPr>
        <w:t>،</w:t>
      </w:r>
      <w:r w:rsidR="00954B2D">
        <w:rPr>
          <w:rtl/>
        </w:rPr>
        <w:t xml:space="preserve"> </w:t>
      </w:r>
      <w:r>
        <w:rPr>
          <w:rtl/>
        </w:rPr>
        <w:t>و</w:t>
      </w:r>
      <w:r w:rsidRPr="007D05ED">
        <w:rPr>
          <w:rtl/>
        </w:rPr>
        <w:t>نسبة</w:t>
      </w:r>
      <w:r w:rsidR="00954B2D">
        <w:rPr>
          <w:rtl/>
        </w:rPr>
        <w:t xml:space="preserve"> </w:t>
      </w:r>
      <w:r>
        <w:rPr>
          <w:rFonts w:hint="cs"/>
          <w:rtl/>
        </w:rPr>
        <w:t>ا</w:t>
      </w:r>
      <w:r w:rsidRPr="007D05ED">
        <w:rPr>
          <w:rtl/>
        </w:rPr>
        <w:t>لأموال</w:t>
      </w:r>
      <w:r w:rsidR="00954B2D">
        <w:rPr>
          <w:rtl/>
        </w:rPr>
        <w:t xml:space="preserve"> </w:t>
      </w:r>
      <w:r w:rsidRPr="007D05ED">
        <w:rPr>
          <w:rtl/>
        </w:rPr>
        <w:t>المصروفة.</w:t>
      </w:r>
      <w:r w:rsidR="00954B2D">
        <w:rPr>
          <w:rtl/>
        </w:rPr>
        <w:t xml:space="preserve"> </w:t>
      </w:r>
      <w:r>
        <w:rPr>
          <w:rFonts w:hint="cs"/>
          <w:rtl/>
        </w:rPr>
        <w:t>و</w:t>
      </w:r>
      <w:r w:rsidRPr="007D05ED">
        <w:rPr>
          <w:rtl/>
        </w:rPr>
        <w:t>هناك</w:t>
      </w:r>
      <w:r w:rsidR="00954B2D">
        <w:rPr>
          <w:rtl/>
        </w:rPr>
        <w:t xml:space="preserve"> </w:t>
      </w:r>
      <w:r w:rsidRPr="007D05ED">
        <w:rPr>
          <w:rtl/>
        </w:rPr>
        <w:t>ثلاثة</w:t>
      </w:r>
      <w:r w:rsidR="00954B2D">
        <w:rPr>
          <w:rtl/>
        </w:rPr>
        <w:t xml:space="preserve"> </w:t>
      </w:r>
      <w:r w:rsidRPr="007D05ED">
        <w:rPr>
          <w:rtl/>
        </w:rPr>
        <w:t>أنواع</w:t>
      </w:r>
      <w:r w:rsidR="00954B2D">
        <w:rPr>
          <w:rtl/>
        </w:rPr>
        <w:t xml:space="preserve"> </w:t>
      </w:r>
      <w:r w:rsidRPr="007D05ED">
        <w:rPr>
          <w:rtl/>
        </w:rPr>
        <w:t>من</w:t>
      </w:r>
      <w:r w:rsidR="00954B2D">
        <w:rPr>
          <w:rtl/>
        </w:rPr>
        <w:t xml:space="preserve"> </w:t>
      </w:r>
      <w:r>
        <w:rPr>
          <w:rFonts w:hint="cs"/>
          <w:rtl/>
        </w:rPr>
        <w:t>المصروفات</w:t>
      </w:r>
      <w:r>
        <w:rPr>
          <w:rtl/>
        </w:rPr>
        <w:t>:</w:t>
      </w:r>
      <w:r w:rsidR="00954B2D">
        <w:rPr>
          <w:rtl/>
        </w:rPr>
        <w:t xml:space="preserve"> </w:t>
      </w:r>
      <w:r>
        <w:rPr>
          <w:rtl/>
        </w:rPr>
        <w:t>أثناء</w:t>
      </w:r>
      <w:r w:rsidR="00954B2D">
        <w:rPr>
          <w:rtl/>
        </w:rPr>
        <w:t xml:space="preserve"> </w:t>
      </w:r>
      <w:r>
        <w:rPr>
          <w:rtl/>
        </w:rPr>
        <w:t>التنفيذ</w:t>
      </w:r>
      <w:r w:rsidR="00954B2D">
        <w:rPr>
          <w:rtl/>
        </w:rPr>
        <w:t xml:space="preserve"> </w:t>
      </w:r>
      <w:r>
        <w:rPr>
          <w:rtl/>
        </w:rPr>
        <w:t>وبعد</w:t>
      </w:r>
      <w:r w:rsidR="00954B2D">
        <w:rPr>
          <w:rtl/>
        </w:rPr>
        <w:t xml:space="preserve"> </w:t>
      </w:r>
      <w:r>
        <w:rPr>
          <w:rtl/>
        </w:rPr>
        <w:t>التنفيذ</w:t>
      </w:r>
      <w:r w:rsidR="00954B2D">
        <w:rPr>
          <w:rtl/>
        </w:rPr>
        <w:t xml:space="preserve"> </w:t>
      </w:r>
      <w:r>
        <w:rPr>
          <w:rtl/>
        </w:rPr>
        <w:t>وللمشر</w:t>
      </w:r>
      <w:r>
        <w:rPr>
          <w:rFonts w:hint="cs"/>
          <w:rtl/>
        </w:rPr>
        <w:t>و</w:t>
      </w:r>
      <w:r w:rsidRPr="007D05ED">
        <w:rPr>
          <w:rtl/>
        </w:rPr>
        <w:t>ع</w:t>
      </w:r>
      <w:r>
        <w:rPr>
          <w:rFonts w:hint="cs"/>
          <w:rtl/>
        </w:rPr>
        <w:t>ات</w:t>
      </w:r>
      <w:r w:rsidR="00954B2D">
        <w:rPr>
          <w:rtl/>
        </w:rPr>
        <w:t xml:space="preserve"> </w:t>
      </w:r>
      <w:r w:rsidRPr="007D05ED">
        <w:rPr>
          <w:rtl/>
        </w:rPr>
        <w:t>الممولة</w:t>
      </w:r>
      <w:r w:rsidR="00954B2D">
        <w:rPr>
          <w:rtl/>
        </w:rPr>
        <w:t xml:space="preserve"> </w:t>
      </w:r>
      <w:r w:rsidRPr="007D05ED">
        <w:rPr>
          <w:rtl/>
        </w:rPr>
        <w:t>بأثر</w:t>
      </w:r>
      <w:r w:rsidR="00954B2D">
        <w:rPr>
          <w:rtl/>
        </w:rPr>
        <w:t xml:space="preserve"> </w:t>
      </w:r>
      <w:r w:rsidRPr="007D05ED">
        <w:rPr>
          <w:rtl/>
        </w:rPr>
        <w:t>رجعي.</w:t>
      </w:r>
    </w:p>
  </w:footnote>
  <w:footnote w:id="15">
    <w:p w14:paraId="04802516" w14:textId="137F32B1" w:rsidR="00335F6D" w:rsidRPr="007D05ED" w:rsidRDefault="00335F6D" w:rsidP="00335F6D">
      <w:pPr>
        <w:pStyle w:val="FootnoteText"/>
        <w:bidi/>
        <w:rPr>
          <w:rtl/>
        </w:rPr>
      </w:pPr>
      <w:r w:rsidRPr="007D05ED">
        <w:rPr>
          <w:rStyle w:val="FootnoteReference"/>
        </w:rPr>
        <w:footnoteRef/>
      </w:r>
      <w:r w:rsidR="00954B2D">
        <w:rPr>
          <w:rFonts w:hint="cs"/>
          <w:rtl/>
        </w:rPr>
        <w:t xml:space="preserve"> </w:t>
      </w:r>
      <w:r>
        <w:rPr>
          <w:rtl/>
        </w:rPr>
        <w:t>تم</w:t>
      </w:r>
      <w:r w:rsidR="00954B2D">
        <w:rPr>
          <w:rtl/>
        </w:rPr>
        <w:t xml:space="preserve"> </w:t>
      </w:r>
      <w:r>
        <w:rPr>
          <w:rtl/>
        </w:rPr>
        <w:t>تعريف</w:t>
      </w:r>
      <w:r w:rsidR="00954B2D">
        <w:rPr>
          <w:rtl/>
        </w:rPr>
        <w:t xml:space="preserve"> </w:t>
      </w:r>
      <w:r>
        <w:rPr>
          <w:rtl/>
        </w:rPr>
        <w:t>المشر</w:t>
      </w:r>
      <w:r>
        <w:rPr>
          <w:rFonts w:hint="cs"/>
          <w:rtl/>
        </w:rPr>
        <w:t>و</w:t>
      </w:r>
      <w:r w:rsidRPr="007D05ED">
        <w:rPr>
          <w:rtl/>
        </w:rPr>
        <w:t>ع</w:t>
      </w:r>
      <w:r>
        <w:rPr>
          <w:rFonts w:hint="cs"/>
          <w:rtl/>
        </w:rPr>
        <w:t>ات</w:t>
      </w:r>
      <w:r w:rsidRPr="007D05ED">
        <w:rPr>
          <w:rtl/>
        </w:rPr>
        <w:t>/</w:t>
      </w:r>
      <w:r w:rsidR="00954B2D">
        <w:rPr>
          <w:rFonts w:hint="cs"/>
          <w:rtl/>
        </w:rPr>
        <w:t xml:space="preserve"> </w:t>
      </w:r>
      <w:r w:rsidRPr="007D05ED">
        <w:rPr>
          <w:rtl/>
        </w:rPr>
        <w:t>الأنشطة</w:t>
      </w:r>
      <w:r w:rsidR="00954B2D">
        <w:rPr>
          <w:rtl/>
        </w:rPr>
        <w:t xml:space="preserve"> </w:t>
      </w:r>
      <w:r>
        <w:rPr>
          <w:rFonts w:hint="cs"/>
          <w:rtl/>
        </w:rPr>
        <w:t>المنجزة</w:t>
      </w:r>
      <w:r w:rsidR="00954B2D">
        <w:rPr>
          <w:rtl/>
        </w:rPr>
        <w:t xml:space="preserve"> </w:t>
      </w:r>
      <w:r w:rsidRPr="007D05ED">
        <w:rPr>
          <w:rtl/>
        </w:rPr>
        <w:t>في</w:t>
      </w:r>
      <w:r w:rsidR="00954B2D">
        <w:rPr>
          <w:rtl/>
        </w:rPr>
        <w:t xml:space="preserve"> </w:t>
      </w:r>
      <w:r w:rsidRPr="007D05ED">
        <w:rPr>
          <w:rtl/>
        </w:rPr>
        <w:t>المق</w:t>
      </w:r>
      <w:r>
        <w:rPr>
          <w:rtl/>
        </w:rPr>
        <w:t>ررين</w:t>
      </w:r>
      <w:r w:rsidR="00954B2D">
        <w:rPr>
          <w:rtl/>
        </w:rPr>
        <w:t xml:space="preserve"> </w:t>
      </w:r>
      <w:r>
        <w:rPr>
          <w:rtl/>
        </w:rPr>
        <w:t>17/22</w:t>
      </w:r>
      <w:r w:rsidR="00954B2D">
        <w:rPr>
          <w:rtl/>
        </w:rPr>
        <w:t xml:space="preserve"> </w:t>
      </w:r>
      <w:r>
        <w:rPr>
          <w:rtl/>
        </w:rPr>
        <w:t>و19/23</w:t>
      </w:r>
      <w:r w:rsidR="00954B2D">
        <w:rPr>
          <w:rtl/>
        </w:rPr>
        <w:t xml:space="preserve"> </w:t>
      </w:r>
      <w:r>
        <w:rPr>
          <w:rtl/>
        </w:rPr>
        <w:t>على</w:t>
      </w:r>
      <w:r w:rsidR="00954B2D">
        <w:rPr>
          <w:rtl/>
        </w:rPr>
        <w:t xml:space="preserve"> </w:t>
      </w:r>
      <w:r>
        <w:rPr>
          <w:rtl/>
        </w:rPr>
        <w:t>أنها</w:t>
      </w:r>
      <w:r w:rsidR="00954B2D">
        <w:rPr>
          <w:rtl/>
        </w:rPr>
        <w:t xml:space="preserve"> </w:t>
      </w:r>
      <w:r>
        <w:rPr>
          <w:rtl/>
        </w:rPr>
        <w:t>المشر</w:t>
      </w:r>
      <w:r>
        <w:rPr>
          <w:rFonts w:hint="cs"/>
          <w:rtl/>
        </w:rPr>
        <w:t>و</w:t>
      </w:r>
      <w:r w:rsidRPr="007D05ED">
        <w:rPr>
          <w:rtl/>
        </w:rPr>
        <w:t>ع</w:t>
      </w:r>
      <w:r>
        <w:rPr>
          <w:rFonts w:hint="cs"/>
          <w:rtl/>
        </w:rPr>
        <w:t>ات</w:t>
      </w:r>
      <w:r w:rsidR="00954B2D">
        <w:rPr>
          <w:rtl/>
        </w:rPr>
        <w:t xml:space="preserve"> </w:t>
      </w:r>
      <w:r w:rsidRPr="007D05ED">
        <w:rPr>
          <w:rtl/>
        </w:rPr>
        <w:t>التي</w:t>
      </w:r>
      <w:r w:rsidR="00954B2D">
        <w:rPr>
          <w:rtl/>
        </w:rPr>
        <w:t xml:space="preserve"> </w:t>
      </w:r>
      <w:r w:rsidRPr="007D05ED">
        <w:rPr>
          <w:rtl/>
        </w:rPr>
        <w:t>تم</w:t>
      </w:r>
      <w:r w:rsidR="00954B2D">
        <w:rPr>
          <w:rtl/>
        </w:rPr>
        <w:t xml:space="preserve"> </w:t>
      </w:r>
      <w:r w:rsidRPr="007D05ED">
        <w:rPr>
          <w:rtl/>
        </w:rPr>
        <w:t>التكليف</w:t>
      </w:r>
      <w:r w:rsidR="00954B2D">
        <w:rPr>
          <w:rtl/>
        </w:rPr>
        <w:t xml:space="preserve"> </w:t>
      </w:r>
      <w:r w:rsidRPr="007D05ED">
        <w:rPr>
          <w:rtl/>
        </w:rPr>
        <w:t>بها</w:t>
      </w:r>
      <w:r w:rsidR="00954B2D">
        <w:rPr>
          <w:rtl/>
        </w:rPr>
        <w:t xml:space="preserve"> </w:t>
      </w:r>
      <w:r w:rsidRPr="007D05ED">
        <w:rPr>
          <w:rtl/>
        </w:rPr>
        <w:t>والتي</w:t>
      </w:r>
      <w:r w:rsidR="00954B2D">
        <w:rPr>
          <w:rtl/>
        </w:rPr>
        <w:t xml:space="preserve"> </w:t>
      </w:r>
      <w:r w:rsidRPr="007D05ED">
        <w:rPr>
          <w:rtl/>
        </w:rPr>
        <w:t>تم</w:t>
      </w:r>
      <w:r>
        <w:rPr>
          <w:rFonts w:hint="cs"/>
          <w:rtl/>
        </w:rPr>
        <w:t>ت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فيها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إزالة</w:t>
      </w:r>
      <w:r w:rsidR="00954B2D">
        <w:rPr>
          <w:rtl/>
        </w:rPr>
        <w:t xml:space="preserve"> </w:t>
      </w:r>
      <w:r w:rsidRPr="007D05ED">
        <w:rPr>
          <w:rtl/>
        </w:rPr>
        <w:t>المواد</w:t>
      </w:r>
      <w:r w:rsidR="00954B2D">
        <w:rPr>
          <w:rtl/>
        </w:rPr>
        <w:t xml:space="preserve"> </w:t>
      </w:r>
      <w:r w:rsidRPr="007D05ED">
        <w:rPr>
          <w:rtl/>
        </w:rPr>
        <w:t>المستنفدة</w:t>
      </w:r>
      <w:r w:rsidR="00954B2D">
        <w:rPr>
          <w:rtl/>
        </w:rPr>
        <w:t xml:space="preserve"> </w:t>
      </w:r>
      <w:r w:rsidRPr="007D05ED">
        <w:rPr>
          <w:rtl/>
        </w:rPr>
        <w:t>للأوزون.</w:t>
      </w:r>
      <w:r w:rsidR="00954B2D">
        <w:rPr>
          <w:rtl/>
        </w:rPr>
        <w:t xml:space="preserve"> </w:t>
      </w:r>
      <w:r w:rsidRPr="007D05ED">
        <w:rPr>
          <w:rtl/>
        </w:rPr>
        <w:t>وهناك</w:t>
      </w:r>
      <w:r w:rsidR="00954B2D">
        <w:rPr>
          <w:rtl/>
        </w:rPr>
        <w:t xml:space="preserve"> </w:t>
      </w:r>
      <w:r w:rsidRPr="007D05ED">
        <w:rPr>
          <w:rtl/>
        </w:rPr>
        <w:t>مقرر</w:t>
      </w:r>
      <w:r w:rsidR="00954B2D">
        <w:rPr>
          <w:rtl/>
        </w:rPr>
        <w:t xml:space="preserve"> </w:t>
      </w:r>
      <w:r w:rsidRPr="007D05ED">
        <w:rPr>
          <w:rtl/>
        </w:rPr>
        <w:t>آخر</w:t>
      </w:r>
      <w:r w:rsidR="00954B2D">
        <w:rPr>
          <w:rtl/>
        </w:rPr>
        <w:t xml:space="preserve"> </w:t>
      </w:r>
      <w:r w:rsidRPr="007D05ED">
        <w:rPr>
          <w:rtl/>
        </w:rPr>
        <w:t>(المقرر</w:t>
      </w:r>
      <w:r w:rsidR="00954B2D">
        <w:rPr>
          <w:rtl/>
        </w:rPr>
        <w:t xml:space="preserve"> </w:t>
      </w:r>
      <w:r w:rsidRPr="007D05ED">
        <w:rPr>
          <w:rtl/>
        </w:rPr>
        <w:t>28/2)</w:t>
      </w:r>
      <w:r w:rsidR="00954B2D">
        <w:rPr>
          <w:rtl/>
        </w:rPr>
        <w:t xml:space="preserve"> </w:t>
      </w:r>
      <w:r w:rsidRPr="007D05ED">
        <w:rPr>
          <w:rtl/>
        </w:rPr>
        <w:t>يوسع</w:t>
      </w:r>
      <w:r w:rsidR="00954B2D">
        <w:rPr>
          <w:rtl/>
        </w:rPr>
        <w:t xml:space="preserve"> </w:t>
      </w:r>
      <w:r w:rsidRPr="007D05ED">
        <w:rPr>
          <w:rtl/>
        </w:rPr>
        <w:t>التعريف</w:t>
      </w:r>
      <w:r w:rsidR="00954B2D">
        <w:rPr>
          <w:rtl/>
        </w:rPr>
        <w:t xml:space="preserve"> </w:t>
      </w:r>
      <w:r w:rsidRPr="007D05ED">
        <w:rPr>
          <w:rtl/>
        </w:rPr>
        <w:t>ل</w:t>
      </w:r>
      <w:r>
        <w:rPr>
          <w:rFonts w:hint="cs"/>
          <w:rtl/>
        </w:rPr>
        <w:t>كي</w:t>
      </w:r>
      <w:r w:rsidR="00954B2D">
        <w:rPr>
          <w:rFonts w:hint="cs"/>
          <w:rtl/>
        </w:rPr>
        <w:t xml:space="preserve"> </w:t>
      </w:r>
      <w:r w:rsidRPr="007D05ED">
        <w:rPr>
          <w:rtl/>
        </w:rPr>
        <w:t>يشمل</w:t>
      </w:r>
      <w:r w:rsidR="00954B2D">
        <w:rPr>
          <w:rtl/>
        </w:rPr>
        <w:t xml:space="preserve"> </w:t>
      </w:r>
      <w:r w:rsidRPr="007D05ED">
        <w:rPr>
          <w:rtl/>
        </w:rPr>
        <w:t>الحالات</w:t>
      </w:r>
      <w:r w:rsidR="00954B2D">
        <w:rPr>
          <w:rtl/>
        </w:rPr>
        <w:t xml:space="preserve"> </w:t>
      </w:r>
      <w:r w:rsidRPr="007D05ED">
        <w:rPr>
          <w:rtl/>
        </w:rPr>
        <w:t>التي</w:t>
      </w:r>
      <w:r w:rsidR="00954B2D">
        <w:rPr>
          <w:rtl/>
        </w:rPr>
        <w:t xml:space="preserve"> </w:t>
      </w:r>
      <w:r w:rsidRPr="007D05ED">
        <w:rPr>
          <w:rtl/>
        </w:rPr>
        <w:t>لا</w:t>
      </w:r>
      <w:r w:rsidR="00954B2D">
        <w:rPr>
          <w:rtl/>
        </w:rPr>
        <w:t xml:space="preserve"> </w:t>
      </w:r>
      <w:r w:rsidRPr="007D05ED">
        <w:rPr>
          <w:rtl/>
        </w:rPr>
        <w:t>يوجد</w:t>
      </w:r>
      <w:r w:rsidR="00954B2D">
        <w:rPr>
          <w:rtl/>
        </w:rPr>
        <w:t xml:space="preserve"> </w:t>
      </w:r>
      <w:r w:rsidRPr="007D05ED">
        <w:rPr>
          <w:rtl/>
        </w:rPr>
        <w:t>فيها</w:t>
      </w:r>
      <w:r w:rsidR="00954B2D">
        <w:rPr>
          <w:rtl/>
        </w:rPr>
        <w:t xml:space="preserve"> </w:t>
      </w:r>
      <w:r w:rsidRPr="007D05ED">
        <w:rPr>
          <w:rtl/>
        </w:rPr>
        <w:t>دليل</w:t>
      </w:r>
      <w:r w:rsidR="00954B2D">
        <w:rPr>
          <w:rtl/>
        </w:rPr>
        <w:t xml:space="preserve"> </w:t>
      </w:r>
      <w:r w:rsidRPr="007D05ED">
        <w:rPr>
          <w:rtl/>
        </w:rPr>
        <w:t>على</w:t>
      </w:r>
      <w:r w:rsidR="00954B2D">
        <w:rPr>
          <w:rtl/>
        </w:rPr>
        <w:t xml:space="preserve"> </w:t>
      </w:r>
      <w:r w:rsidRPr="007D05ED">
        <w:rPr>
          <w:rtl/>
        </w:rPr>
        <w:t>استخدام</w:t>
      </w:r>
      <w:r w:rsidR="00954B2D">
        <w:rPr>
          <w:rtl/>
        </w:rPr>
        <w:t xml:space="preserve"> </w:t>
      </w:r>
      <w:r>
        <w:rPr>
          <w:rFonts w:hint="cs"/>
          <w:rtl/>
        </w:rPr>
        <w:t>المواد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الكلوروفلوروكربونية</w:t>
      </w:r>
      <w:r w:rsidR="00954B2D">
        <w:rPr>
          <w:rtl/>
        </w:rPr>
        <w:t xml:space="preserve"> </w:t>
      </w:r>
      <w:r>
        <w:rPr>
          <w:rtl/>
        </w:rPr>
        <w:t>في</w:t>
      </w:r>
      <w:r w:rsidR="00954B2D">
        <w:rPr>
          <w:rtl/>
        </w:rPr>
        <w:t xml:space="preserve"> </w:t>
      </w:r>
      <w:r>
        <w:rPr>
          <w:rtl/>
        </w:rPr>
        <w:t>القطاعات</w:t>
      </w:r>
      <w:r w:rsidR="00954B2D">
        <w:rPr>
          <w:rtl/>
        </w:rPr>
        <w:t xml:space="preserve"> </w:t>
      </w:r>
      <w:r>
        <w:rPr>
          <w:rtl/>
        </w:rPr>
        <w:t>المشمولة،</w:t>
      </w:r>
      <w:r w:rsidR="00954B2D">
        <w:rPr>
          <w:rtl/>
        </w:rPr>
        <w:t xml:space="preserve"> </w:t>
      </w:r>
      <w:r w:rsidRPr="007D05ED">
        <w:rPr>
          <w:rtl/>
        </w:rPr>
        <w:t>حيث</w:t>
      </w:r>
      <w:r w:rsidR="00954B2D">
        <w:rPr>
          <w:rtl/>
        </w:rPr>
        <w:t xml:space="preserve"> </w:t>
      </w:r>
      <w:r w:rsidRPr="007D05ED">
        <w:rPr>
          <w:rtl/>
        </w:rPr>
        <w:t>يتم</w:t>
      </w:r>
      <w:r w:rsidR="00954B2D">
        <w:rPr>
          <w:rtl/>
        </w:rPr>
        <w:t xml:space="preserve"> </w:t>
      </w:r>
      <w:r w:rsidRPr="007D05ED">
        <w:rPr>
          <w:rtl/>
        </w:rPr>
        <w:t>إنتاج</w:t>
      </w:r>
      <w:r w:rsidR="00954B2D">
        <w:rPr>
          <w:rtl/>
        </w:rPr>
        <w:t xml:space="preserve"> </w:t>
      </w:r>
      <w:r w:rsidRPr="007D05ED">
        <w:rPr>
          <w:rtl/>
        </w:rPr>
        <w:t>منتج</w:t>
      </w:r>
      <w:r w:rsidR="00954B2D">
        <w:rPr>
          <w:rtl/>
        </w:rPr>
        <w:t xml:space="preserve"> </w:t>
      </w:r>
      <w:r>
        <w:rPr>
          <w:rtl/>
        </w:rPr>
        <w:t>بديل</w:t>
      </w:r>
      <w:r w:rsidR="00954B2D">
        <w:rPr>
          <w:rtl/>
        </w:rPr>
        <w:t xml:space="preserve"> </w:t>
      </w:r>
      <w:r>
        <w:rPr>
          <w:rtl/>
        </w:rPr>
        <w:t>(و/أو</w:t>
      </w:r>
      <w:r w:rsidR="00954B2D">
        <w:rPr>
          <w:rtl/>
        </w:rPr>
        <w:t xml:space="preserve"> </w:t>
      </w:r>
      <w:r>
        <w:rPr>
          <w:rtl/>
        </w:rPr>
        <w:t>بدأ</w:t>
      </w:r>
      <w:r w:rsidR="00954B2D">
        <w:rPr>
          <w:rtl/>
        </w:rPr>
        <w:t xml:space="preserve"> </w:t>
      </w:r>
      <w:r>
        <w:rPr>
          <w:rtl/>
        </w:rPr>
        <w:t>الإنتاج)،</w:t>
      </w:r>
      <w:r w:rsidR="00954B2D">
        <w:rPr>
          <w:rtl/>
        </w:rPr>
        <w:t xml:space="preserve"> </w:t>
      </w:r>
      <w:r>
        <w:rPr>
          <w:rtl/>
        </w:rPr>
        <w:t>وحيث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يتم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تدمير</w:t>
      </w:r>
      <w:r w:rsidRPr="007D05ED">
        <w:rPr>
          <w:rtl/>
        </w:rPr>
        <w:t>/</w:t>
      </w:r>
      <w:r w:rsidR="00954B2D">
        <w:rPr>
          <w:rFonts w:hint="cs"/>
          <w:rtl/>
        </w:rPr>
        <w:t xml:space="preserve"> </w:t>
      </w:r>
      <w:r w:rsidRPr="007D05ED">
        <w:rPr>
          <w:rtl/>
        </w:rPr>
        <w:t>تفكيك/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التخلي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عن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المعدات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التي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تستخدم</w:t>
      </w:r>
      <w:r w:rsidR="00954B2D">
        <w:rPr>
          <w:rtl/>
        </w:rPr>
        <w:t xml:space="preserve"> </w:t>
      </w:r>
      <w:r>
        <w:rPr>
          <w:rFonts w:hint="cs"/>
          <w:rtl/>
        </w:rPr>
        <w:t>المواد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الكلوروفلوروكربونية</w:t>
      </w:r>
      <w:r w:rsidR="00954B2D">
        <w:rPr>
          <w:rtl/>
        </w:rPr>
        <w:t xml:space="preserve"> </w:t>
      </w:r>
      <w:r w:rsidRPr="007D05ED">
        <w:rPr>
          <w:rtl/>
        </w:rPr>
        <w:t>فيما</w:t>
      </w:r>
      <w:r w:rsidR="00954B2D">
        <w:rPr>
          <w:rtl/>
        </w:rPr>
        <w:t xml:space="preserve"> </w:t>
      </w:r>
      <w:r w:rsidRPr="007D05ED">
        <w:rPr>
          <w:rtl/>
        </w:rPr>
        <w:t>يتعلق</w:t>
      </w:r>
      <w:r w:rsidR="00954B2D">
        <w:rPr>
          <w:rtl/>
        </w:rPr>
        <w:t xml:space="preserve"> </w:t>
      </w:r>
      <w:r w:rsidRPr="007D05ED">
        <w:rPr>
          <w:rtl/>
        </w:rPr>
        <w:t>بالمواد</w:t>
      </w:r>
      <w:r w:rsidR="00954B2D">
        <w:rPr>
          <w:rtl/>
        </w:rPr>
        <w:t xml:space="preserve"> </w:t>
      </w:r>
      <w:r w:rsidRPr="007D05ED">
        <w:rPr>
          <w:rtl/>
        </w:rPr>
        <w:t>المستنفدة</w:t>
      </w:r>
      <w:r w:rsidR="00954B2D">
        <w:rPr>
          <w:rtl/>
        </w:rPr>
        <w:t xml:space="preserve"> </w:t>
      </w:r>
      <w:r w:rsidRPr="007D05ED">
        <w:rPr>
          <w:rtl/>
        </w:rPr>
        <w:t>للأوزون.</w:t>
      </w:r>
      <w:r w:rsidR="00954B2D"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>تعتبر</w:t>
      </w:r>
      <w:r w:rsidR="00954B2D">
        <w:rPr>
          <w:rtl/>
        </w:rPr>
        <w:t xml:space="preserve"> </w:t>
      </w:r>
      <w:r>
        <w:rPr>
          <w:rtl/>
        </w:rPr>
        <w:t>أنشطة</w:t>
      </w:r>
      <w:r w:rsidR="00954B2D">
        <w:rPr>
          <w:rtl/>
        </w:rPr>
        <w:t xml:space="preserve"> </w:t>
      </w:r>
      <w:r>
        <w:rPr>
          <w:rtl/>
        </w:rPr>
        <w:t>برنامج</w:t>
      </w:r>
      <w:r w:rsidR="00954B2D">
        <w:rPr>
          <w:rtl/>
        </w:rPr>
        <w:t xml:space="preserve"> </w:t>
      </w:r>
      <w:r>
        <w:rPr>
          <w:rtl/>
        </w:rPr>
        <w:t>العمل</w:t>
      </w:r>
      <w:r w:rsidR="00954B2D">
        <w:rPr>
          <w:rtl/>
        </w:rPr>
        <w:t xml:space="preserve"> </w:t>
      </w:r>
      <w:r>
        <w:rPr>
          <w:rtl/>
        </w:rPr>
        <w:t>دون</w:t>
      </w:r>
      <w:r w:rsidR="00954B2D">
        <w:rPr>
          <w:rtl/>
        </w:rPr>
        <w:t xml:space="preserve"> </w:t>
      </w:r>
      <w:r>
        <w:rPr>
          <w:rFonts w:hint="cs"/>
          <w:rtl/>
        </w:rPr>
        <w:t>إزالة</w:t>
      </w:r>
      <w:r w:rsidR="00954B2D">
        <w:rPr>
          <w:rtl/>
        </w:rPr>
        <w:t xml:space="preserve"> </w:t>
      </w:r>
      <w:r w:rsidRPr="007D05ED">
        <w:rPr>
          <w:rtl/>
        </w:rPr>
        <w:t>المواد</w:t>
      </w:r>
      <w:r w:rsidR="00954B2D">
        <w:rPr>
          <w:rtl/>
        </w:rPr>
        <w:t xml:space="preserve"> </w:t>
      </w:r>
      <w:r w:rsidRPr="007D05ED">
        <w:rPr>
          <w:rtl/>
        </w:rPr>
        <w:t>المستنفدة</w:t>
      </w:r>
      <w:r w:rsidR="00954B2D">
        <w:rPr>
          <w:rtl/>
        </w:rPr>
        <w:t xml:space="preserve"> </w:t>
      </w:r>
      <w:r w:rsidRPr="007D05ED">
        <w:rPr>
          <w:rtl/>
        </w:rPr>
        <w:t>للأوزون</w:t>
      </w:r>
      <w:r w:rsidR="00954B2D">
        <w:rPr>
          <w:rtl/>
        </w:rPr>
        <w:t xml:space="preserve"> </w:t>
      </w:r>
      <w:r w:rsidRPr="007D05ED">
        <w:rPr>
          <w:rtl/>
        </w:rPr>
        <w:t>مكتملة</w:t>
      </w:r>
      <w:r w:rsidR="00954B2D">
        <w:rPr>
          <w:rtl/>
        </w:rPr>
        <w:t xml:space="preserve"> </w:t>
      </w:r>
      <w:r w:rsidRPr="007D05ED">
        <w:rPr>
          <w:rtl/>
        </w:rPr>
        <w:t>عند</w:t>
      </w:r>
      <w:r w:rsidR="00954B2D">
        <w:rPr>
          <w:rtl/>
        </w:rPr>
        <w:t xml:space="preserve"> </w:t>
      </w:r>
      <w:r w:rsidRPr="007D05ED">
        <w:rPr>
          <w:rtl/>
        </w:rPr>
        <w:t>انتهاء</w:t>
      </w:r>
      <w:r w:rsidR="00954B2D">
        <w:rPr>
          <w:rtl/>
        </w:rPr>
        <w:t xml:space="preserve"> </w:t>
      </w:r>
      <w:r w:rsidRPr="007D05ED">
        <w:rPr>
          <w:rtl/>
        </w:rPr>
        <w:t>النشاط</w:t>
      </w:r>
      <w:r w:rsidR="00954B2D">
        <w:rPr>
          <w:rtl/>
        </w:rPr>
        <w:t xml:space="preserve"> </w:t>
      </w:r>
      <w:r w:rsidRPr="007D05ED">
        <w:rPr>
          <w:rtl/>
        </w:rPr>
        <w:t>(على</w:t>
      </w:r>
      <w:r w:rsidR="00954B2D">
        <w:rPr>
          <w:rtl/>
        </w:rPr>
        <w:t xml:space="preserve"> </w:t>
      </w:r>
      <w:r w:rsidRPr="007D05ED">
        <w:rPr>
          <w:rtl/>
        </w:rPr>
        <w:t>سبيل</w:t>
      </w:r>
      <w:r w:rsidR="00954B2D">
        <w:rPr>
          <w:rtl/>
        </w:rPr>
        <w:t xml:space="preserve"> </w:t>
      </w:r>
      <w:r w:rsidRPr="007D05ED">
        <w:rPr>
          <w:rtl/>
        </w:rPr>
        <w:t>المثال،</w:t>
      </w:r>
      <w:r w:rsidR="00954B2D">
        <w:rPr>
          <w:rtl/>
        </w:rPr>
        <w:t xml:space="preserve"> </w:t>
      </w:r>
      <w:r w:rsidRPr="007D05ED">
        <w:rPr>
          <w:rtl/>
        </w:rPr>
        <w:t>بالنسبة</w:t>
      </w:r>
      <w:r w:rsidR="00954B2D">
        <w:rPr>
          <w:rtl/>
        </w:rPr>
        <w:t xml:space="preserve"> </w:t>
      </w:r>
      <w:r w:rsidRPr="007D05ED">
        <w:rPr>
          <w:rtl/>
        </w:rPr>
        <w:t>لحلقة</w:t>
      </w:r>
      <w:r w:rsidR="00954B2D">
        <w:rPr>
          <w:rtl/>
        </w:rPr>
        <w:t xml:space="preserve"> </w:t>
      </w:r>
      <w:r w:rsidRPr="007D05ED">
        <w:rPr>
          <w:rtl/>
        </w:rPr>
        <w:t>العمل،</w:t>
      </w:r>
      <w:r w:rsidR="00954B2D">
        <w:rPr>
          <w:rtl/>
        </w:rPr>
        <w:t xml:space="preserve"> </w:t>
      </w:r>
      <w:r w:rsidRPr="007D05ED">
        <w:rPr>
          <w:rtl/>
        </w:rPr>
        <w:t>عند</w:t>
      </w:r>
      <w:r w:rsidR="00954B2D">
        <w:rPr>
          <w:rtl/>
        </w:rPr>
        <w:t xml:space="preserve"> </w:t>
      </w:r>
      <w:r>
        <w:rPr>
          <w:rFonts w:hint="cs"/>
          <w:rtl/>
        </w:rPr>
        <w:t>إجرائها</w:t>
      </w:r>
      <w:r w:rsidRPr="007D05ED">
        <w:rPr>
          <w:rtl/>
        </w:rPr>
        <w:t>).</w:t>
      </w:r>
      <w:r w:rsidR="00954B2D">
        <w:rPr>
          <w:rtl/>
        </w:rPr>
        <w:t xml:space="preserve"> </w:t>
      </w:r>
      <w:r>
        <w:rPr>
          <w:rFonts w:hint="cs"/>
          <w:rtl/>
        </w:rPr>
        <w:t>و</w:t>
      </w:r>
      <w:r w:rsidRPr="007D05ED">
        <w:rPr>
          <w:rtl/>
        </w:rPr>
        <w:t>تم</w:t>
      </w:r>
      <w:r w:rsidR="00954B2D">
        <w:rPr>
          <w:rtl/>
        </w:rPr>
        <w:t xml:space="preserve"> </w:t>
      </w:r>
      <w:r w:rsidRPr="007D05ED">
        <w:rPr>
          <w:rtl/>
        </w:rPr>
        <w:t>تطبيق</w:t>
      </w:r>
      <w:r w:rsidR="00954B2D">
        <w:rPr>
          <w:rtl/>
        </w:rPr>
        <w:t xml:space="preserve"> </w:t>
      </w:r>
      <w:r w:rsidRPr="007D05ED">
        <w:rPr>
          <w:rtl/>
        </w:rPr>
        <w:t>هذا</w:t>
      </w:r>
      <w:r w:rsidR="00954B2D">
        <w:rPr>
          <w:rtl/>
        </w:rPr>
        <w:t xml:space="preserve"> </w:t>
      </w:r>
      <w:r w:rsidRPr="007D05ED">
        <w:rPr>
          <w:rtl/>
        </w:rPr>
        <w:t>التعريف</w:t>
      </w:r>
      <w:r w:rsidR="00954B2D">
        <w:rPr>
          <w:rtl/>
        </w:rPr>
        <w:t xml:space="preserve"> </w:t>
      </w:r>
      <w:r w:rsidRPr="007D05ED">
        <w:rPr>
          <w:rtl/>
        </w:rPr>
        <w:t>على</w:t>
      </w:r>
      <w:r w:rsidR="00954B2D">
        <w:rPr>
          <w:rtl/>
        </w:rPr>
        <w:t xml:space="preserve"> </w:t>
      </w:r>
      <w:r w:rsidRPr="007D05ED">
        <w:rPr>
          <w:rtl/>
        </w:rPr>
        <w:t>المشروعات</w:t>
      </w:r>
      <w:r w:rsidR="00954B2D">
        <w:rPr>
          <w:rtl/>
        </w:rPr>
        <w:t xml:space="preserve"> </w:t>
      </w:r>
      <w:r>
        <w:rPr>
          <w:rFonts w:hint="cs"/>
          <w:rtl/>
        </w:rPr>
        <w:t>المتعلقة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بالمواد</w:t>
      </w:r>
      <w:r w:rsidR="00954B2D">
        <w:rPr>
          <w:rFonts w:hint="cs"/>
          <w:rtl/>
        </w:rPr>
        <w:t xml:space="preserve"> </w:t>
      </w:r>
      <w:r>
        <w:rPr>
          <w:rFonts w:hint="cs"/>
          <w:rtl/>
        </w:rPr>
        <w:t>الهيدروكلوروفلوروكربونية</w:t>
      </w:r>
      <w:r w:rsidRPr="007D05ED">
        <w:rPr>
          <w:rtl/>
        </w:rPr>
        <w:t>.</w:t>
      </w:r>
    </w:p>
  </w:footnote>
  <w:footnote w:id="16">
    <w:p w14:paraId="431B75F0" w14:textId="7BE61D28" w:rsidR="00335F6D" w:rsidRPr="007D05ED" w:rsidRDefault="00335F6D" w:rsidP="00335F6D">
      <w:pPr>
        <w:pStyle w:val="FootnoteText"/>
        <w:bidi/>
        <w:rPr>
          <w:rtl/>
        </w:rPr>
      </w:pPr>
      <w:r w:rsidRPr="007D05ED">
        <w:rPr>
          <w:rStyle w:val="FootnoteReference"/>
        </w:rPr>
        <w:footnoteRef/>
      </w:r>
      <w:r w:rsidR="00954B2D">
        <w:rPr>
          <w:rFonts w:hint="cs"/>
          <w:rtl/>
        </w:rPr>
        <w:t xml:space="preserve"> </w:t>
      </w:r>
      <w:r w:rsidRPr="007D05ED">
        <w:rPr>
          <w:rtl/>
        </w:rPr>
        <w:t>السبب</w:t>
      </w:r>
      <w:r w:rsidR="00954B2D">
        <w:rPr>
          <w:rtl/>
        </w:rPr>
        <w:t xml:space="preserve"> </w:t>
      </w:r>
      <w:r w:rsidRPr="007D05ED">
        <w:rPr>
          <w:rtl/>
        </w:rPr>
        <w:t>في</w:t>
      </w:r>
      <w:r w:rsidR="00954B2D">
        <w:rPr>
          <w:rtl/>
        </w:rPr>
        <w:t xml:space="preserve"> </w:t>
      </w:r>
      <w:r w:rsidRPr="007D05ED">
        <w:rPr>
          <w:rtl/>
        </w:rPr>
        <w:t>عدم</w:t>
      </w:r>
      <w:r w:rsidR="00954B2D">
        <w:rPr>
          <w:rtl/>
        </w:rPr>
        <w:t xml:space="preserve"> </w:t>
      </w:r>
      <w:r w:rsidRPr="007D05ED">
        <w:rPr>
          <w:rtl/>
        </w:rPr>
        <w:t>صر</w:t>
      </w:r>
      <w:r>
        <w:rPr>
          <w:rtl/>
        </w:rPr>
        <w:t>ف</w:t>
      </w:r>
      <w:r w:rsidR="00954B2D">
        <w:rPr>
          <w:rtl/>
        </w:rPr>
        <w:t xml:space="preserve"> </w:t>
      </w:r>
      <w:r>
        <w:rPr>
          <w:rtl/>
        </w:rPr>
        <w:t>100</w:t>
      </w:r>
      <w:r w:rsidR="00954B2D">
        <w:rPr>
          <w:rtl/>
        </w:rPr>
        <w:t xml:space="preserve"> </w:t>
      </w:r>
      <w:r>
        <w:rPr>
          <w:rtl/>
        </w:rPr>
        <w:t>في</w:t>
      </w:r>
      <w:r w:rsidR="00954B2D">
        <w:rPr>
          <w:rtl/>
        </w:rPr>
        <w:t xml:space="preserve"> </w:t>
      </w:r>
      <w:r>
        <w:rPr>
          <w:rFonts w:hint="cs"/>
          <w:rtl/>
        </w:rPr>
        <w:t>المئة</w:t>
      </w:r>
      <w:r w:rsidR="00954B2D">
        <w:rPr>
          <w:rtl/>
        </w:rPr>
        <w:t xml:space="preserve"> </w:t>
      </w:r>
      <w:r>
        <w:rPr>
          <w:rtl/>
        </w:rPr>
        <w:t>من</w:t>
      </w:r>
      <w:r w:rsidR="00954B2D">
        <w:rPr>
          <w:rtl/>
        </w:rPr>
        <w:t xml:space="preserve"> </w:t>
      </w:r>
      <w:r>
        <w:rPr>
          <w:rtl/>
        </w:rPr>
        <w:t>الأموال</w:t>
      </w:r>
      <w:r w:rsidR="00954B2D">
        <w:rPr>
          <w:rtl/>
        </w:rPr>
        <w:t xml:space="preserve"> </w:t>
      </w:r>
      <w:r>
        <w:rPr>
          <w:rtl/>
        </w:rPr>
        <w:t>للمشر</w:t>
      </w:r>
      <w:r>
        <w:rPr>
          <w:rFonts w:hint="cs"/>
          <w:rtl/>
        </w:rPr>
        <w:t>و</w:t>
      </w:r>
      <w:r w:rsidRPr="007D05ED">
        <w:rPr>
          <w:rtl/>
        </w:rPr>
        <w:t>ع</w:t>
      </w:r>
      <w:r>
        <w:rPr>
          <w:rFonts w:hint="cs"/>
          <w:rtl/>
        </w:rPr>
        <w:t>ات</w:t>
      </w:r>
      <w:r w:rsidR="00954B2D">
        <w:rPr>
          <w:rtl/>
        </w:rPr>
        <w:t xml:space="preserve"> </w:t>
      </w:r>
      <w:r>
        <w:rPr>
          <w:rFonts w:hint="cs"/>
          <w:rtl/>
        </w:rPr>
        <w:t>المنجزة</w:t>
      </w:r>
      <w:r w:rsidR="00954B2D">
        <w:rPr>
          <w:rtl/>
        </w:rPr>
        <w:t xml:space="preserve"> </w:t>
      </w:r>
      <w:r w:rsidRPr="007D05ED">
        <w:rPr>
          <w:rtl/>
        </w:rPr>
        <w:t>هو</w:t>
      </w:r>
      <w:r w:rsidR="00954B2D">
        <w:rPr>
          <w:rtl/>
        </w:rPr>
        <w:t xml:space="preserve"> </w:t>
      </w:r>
      <w:r w:rsidRPr="007D05ED">
        <w:rPr>
          <w:rtl/>
        </w:rPr>
        <w:t>أن</w:t>
      </w:r>
      <w:r w:rsidR="00954B2D">
        <w:rPr>
          <w:rtl/>
        </w:rPr>
        <w:t xml:space="preserve"> </w:t>
      </w:r>
      <w:r w:rsidRPr="007D05ED">
        <w:rPr>
          <w:rtl/>
        </w:rPr>
        <w:t>الأمر</w:t>
      </w:r>
      <w:r w:rsidR="00954B2D">
        <w:rPr>
          <w:rtl/>
        </w:rPr>
        <w:t xml:space="preserve"> </w:t>
      </w:r>
      <w:r w:rsidRPr="007D05ED">
        <w:rPr>
          <w:rtl/>
        </w:rPr>
        <w:t>قد</w:t>
      </w:r>
      <w:r w:rsidR="00954B2D">
        <w:rPr>
          <w:rtl/>
        </w:rPr>
        <w:t xml:space="preserve"> </w:t>
      </w:r>
      <w:r w:rsidRPr="007D05ED">
        <w:rPr>
          <w:rtl/>
        </w:rPr>
        <w:t>يستغرق</w:t>
      </w:r>
      <w:r w:rsidR="00954B2D">
        <w:rPr>
          <w:rtl/>
        </w:rPr>
        <w:t xml:space="preserve"> </w:t>
      </w:r>
      <w:r w:rsidRPr="007D05ED">
        <w:rPr>
          <w:rtl/>
        </w:rPr>
        <w:t>من</w:t>
      </w:r>
      <w:r w:rsidR="00954B2D">
        <w:rPr>
          <w:rtl/>
        </w:rPr>
        <w:t xml:space="preserve"> </w:t>
      </w:r>
      <w:r w:rsidRPr="007D05ED">
        <w:rPr>
          <w:rtl/>
        </w:rPr>
        <w:t>ستة</w:t>
      </w:r>
      <w:r w:rsidR="00954B2D">
        <w:rPr>
          <w:rtl/>
        </w:rPr>
        <w:t xml:space="preserve"> </w:t>
      </w:r>
      <w:r w:rsidRPr="007D05ED">
        <w:rPr>
          <w:rtl/>
        </w:rPr>
        <w:t>أشهر</w:t>
      </w:r>
      <w:r w:rsidR="00954B2D">
        <w:rPr>
          <w:rtl/>
        </w:rPr>
        <w:t xml:space="preserve"> </w:t>
      </w:r>
      <w:r w:rsidRPr="007D05ED">
        <w:rPr>
          <w:rtl/>
        </w:rPr>
        <w:t>إلى</w:t>
      </w:r>
      <w:r w:rsidR="00954B2D">
        <w:rPr>
          <w:rtl/>
        </w:rPr>
        <w:t xml:space="preserve"> </w:t>
      </w:r>
      <w:r w:rsidRPr="007D05ED">
        <w:rPr>
          <w:rtl/>
        </w:rPr>
        <w:t>سنة</w:t>
      </w:r>
      <w:r w:rsidR="00954B2D">
        <w:rPr>
          <w:rtl/>
        </w:rPr>
        <w:t xml:space="preserve"> </w:t>
      </w:r>
      <w:r w:rsidRPr="007D05ED">
        <w:rPr>
          <w:rtl/>
        </w:rPr>
        <w:t>للانتهاء</w:t>
      </w:r>
      <w:r w:rsidR="00954B2D">
        <w:rPr>
          <w:rtl/>
        </w:rPr>
        <w:t xml:space="preserve"> </w:t>
      </w:r>
      <w:r w:rsidRPr="007D05ED">
        <w:rPr>
          <w:rtl/>
        </w:rPr>
        <w:t>من</w:t>
      </w:r>
      <w:r w:rsidR="00954B2D">
        <w:rPr>
          <w:rtl/>
        </w:rPr>
        <w:t xml:space="preserve"> </w:t>
      </w:r>
      <w:r w:rsidRPr="007D05ED">
        <w:rPr>
          <w:rtl/>
        </w:rPr>
        <w:t>السجلات</w:t>
      </w:r>
      <w:r w:rsidR="00954B2D">
        <w:rPr>
          <w:rtl/>
        </w:rPr>
        <w:t xml:space="preserve"> </w:t>
      </w:r>
      <w:r w:rsidRPr="007D05ED">
        <w:rPr>
          <w:rtl/>
        </w:rPr>
        <w:t>المحاسبية.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97E37E" w14:textId="4B8D7FBA" w:rsidR="00594A38" w:rsidRPr="00035486" w:rsidRDefault="00B92506">
    <w:pPr>
      <w:bidi/>
      <w:rPr>
        <w:sz w:val="24"/>
        <w:szCs w:val="24"/>
        <w:rtl/>
      </w:rPr>
    </w:pPr>
    <w:r w:rsidRPr="00035486">
      <w:rPr>
        <w:sz w:val="24"/>
        <w:szCs w:val="24"/>
      </w:rPr>
      <w:fldChar w:fldCharType="begin"/>
    </w:r>
    <w:r w:rsidRPr="00035486">
      <w:rPr>
        <w:sz w:val="24"/>
        <w:szCs w:val="24"/>
      </w:rPr>
      <w:instrText xml:space="preserve"> DOCPROPERTY "Document number"  \* MERGEFORMAT </w:instrText>
    </w:r>
    <w:r w:rsidRPr="00035486">
      <w:rPr>
        <w:sz w:val="24"/>
        <w:szCs w:val="24"/>
      </w:rPr>
      <w:fldChar w:fldCharType="separate"/>
    </w:r>
    <w:r w:rsidRPr="00035486">
      <w:rPr>
        <w:sz w:val="24"/>
        <w:szCs w:val="24"/>
      </w:rPr>
      <w:t>UNEP/</w:t>
    </w:r>
    <w:proofErr w:type="spellStart"/>
    <w:r w:rsidRPr="00035486">
      <w:rPr>
        <w:sz w:val="24"/>
        <w:szCs w:val="24"/>
      </w:rPr>
      <w:t>OzL.Pro</w:t>
    </w:r>
    <w:proofErr w:type="spellEnd"/>
    <w:r w:rsidRPr="00035486">
      <w:rPr>
        <w:sz w:val="24"/>
        <w:szCs w:val="24"/>
      </w:rPr>
      <w:t>/ExCom/95/14</w:t>
    </w:r>
    <w:r w:rsidRPr="00035486">
      <w:rPr>
        <w:sz w:val="24"/>
        <w:szCs w:val="24"/>
      </w:rPr>
      <w:fldChar w:fldCharType="end"/>
    </w:r>
  </w:p>
  <w:p w14:paraId="61FF4CE9" w14:textId="77777777" w:rsidR="00594A38" w:rsidRPr="0033525D" w:rsidRDefault="00594A38"/>
  <w:p w14:paraId="1A367551" w14:textId="77777777" w:rsidR="00594A38" w:rsidRPr="0033525D" w:rsidRDefault="00594A3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BCD7D7" w14:textId="0C4DEFEF" w:rsidR="00594A38" w:rsidRPr="00035486" w:rsidRDefault="00B92506">
    <w:pPr>
      <w:bidi/>
      <w:jc w:val="right"/>
      <w:rPr>
        <w:sz w:val="24"/>
        <w:szCs w:val="24"/>
        <w:rtl/>
      </w:rPr>
    </w:pPr>
    <w:r w:rsidRPr="00035486">
      <w:rPr>
        <w:sz w:val="24"/>
        <w:szCs w:val="24"/>
      </w:rPr>
      <w:fldChar w:fldCharType="begin"/>
    </w:r>
    <w:r w:rsidRPr="00035486">
      <w:rPr>
        <w:sz w:val="24"/>
        <w:szCs w:val="24"/>
      </w:rPr>
      <w:instrText xml:space="preserve"> DOCPROPERTY "Document number"  \* MERGEFORMAT </w:instrText>
    </w:r>
    <w:r w:rsidRPr="00035486">
      <w:rPr>
        <w:sz w:val="24"/>
        <w:szCs w:val="24"/>
      </w:rPr>
      <w:fldChar w:fldCharType="separate"/>
    </w:r>
    <w:r w:rsidRPr="00035486">
      <w:rPr>
        <w:sz w:val="24"/>
        <w:szCs w:val="24"/>
      </w:rPr>
      <w:t>UNEP/</w:t>
    </w:r>
    <w:proofErr w:type="spellStart"/>
    <w:r w:rsidRPr="00035486">
      <w:rPr>
        <w:sz w:val="24"/>
        <w:szCs w:val="24"/>
      </w:rPr>
      <w:t>OzL.Pro</w:t>
    </w:r>
    <w:proofErr w:type="spellEnd"/>
    <w:r w:rsidRPr="00035486">
      <w:rPr>
        <w:sz w:val="24"/>
        <w:szCs w:val="24"/>
      </w:rPr>
      <w:t>/ExCom/95/14</w:t>
    </w:r>
    <w:r w:rsidRPr="00035486">
      <w:rPr>
        <w:sz w:val="24"/>
        <w:szCs w:val="24"/>
      </w:rPr>
      <w:fldChar w:fldCharType="end"/>
    </w:r>
  </w:p>
  <w:p w14:paraId="07B4D884" w14:textId="77777777" w:rsidR="00594A38" w:rsidRPr="0033525D" w:rsidRDefault="00594A38">
    <w:pPr>
      <w:pStyle w:val="Header"/>
    </w:pPr>
  </w:p>
  <w:p w14:paraId="3FE2FFCB" w14:textId="77777777" w:rsidR="00594A38" w:rsidRDefault="00594A3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AA516D" w14:textId="3501FEFB" w:rsidR="00594A38" w:rsidRPr="00035486" w:rsidRDefault="00B92506" w:rsidP="001910A8">
    <w:pPr>
      <w:bidi/>
      <w:jc w:val="right"/>
      <w:rPr>
        <w:sz w:val="24"/>
        <w:szCs w:val="24"/>
        <w:rtl/>
      </w:rPr>
    </w:pPr>
    <w:r w:rsidRPr="00035486">
      <w:rPr>
        <w:sz w:val="24"/>
        <w:szCs w:val="24"/>
      </w:rPr>
      <w:fldChar w:fldCharType="begin"/>
    </w:r>
    <w:r w:rsidRPr="00035486">
      <w:rPr>
        <w:sz w:val="24"/>
        <w:szCs w:val="24"/>
      </w:rPr>
      <w:instrText xml:space="preserve"> DOCPROPERTY "Document number"  \* MERGEFORMAT </w:instrText>
    </w:r>
    <w:r w:rsidRPr="00035486">
      <w:rPr>
        <w:sz w:val="24"/>
        <w:szCs w:val="24"/>
      </w:rPr>
      <w:fldChar w:fldCharType="separate"/>
    </w:r>
    <w:r w:rsidRPr="00035486">
      <w:rPr>
        <w:sz w:val="24"/>
        <w:szCs w:val="24"/>
      </w:rPr>
      <w:t>UNEP/</w:t>
    </w:r>
    <w:proofErr w:type="spellStart"/>
    <w:r w:rsidRPr="00035486">
      <w:rPr>
        <w:sz w:val="24"/>
        <w:szCs w:val="24"/>
      </w:rPr>
      <w:t>OzL.Pro</w:t>
    </w:r>
    <w:proofErr w:type="spellEnd"/>
    <w:r w:rsidRPr="00035486">
      <w:rPr>
        <w:sz w:val="24"/>
        <w:szCs w:val="24"/>
      </w:rPr>
      <w:t>/ExCom/95/14</w:t>
    </w:r>
    <w:r w:rsidRPr="00035486">
      <w:rPr>
        <w:sz w:val="24"/>
        <w:szCs w:val="24"/>
      </w:rPr>
      <w:fldChar w:fldCharType="end"/>
    </w:r>
  </w:p>
  <w:p w14:paraId="7C0291DE" w14:textId="6E93F7D9" w:rsidR="00594A38" w:rsidRPr="00035486" w:rsidRDefault="00594A38" w:rsidP="001910A8">
    <w:pPr>
      <w:bidi/>
      <w:jc w:val="right"/>
      <w:rPr>
        <w:sz w:val="24"/>
        <w:szCs w:val="24"/>
        <w:rtl/>
      </w:rPr>
    </w:pPr>
    <w:r w:rsidRPr="00035486">
      <w:rPr>
        <w:sz w:val="24"/>
        <w:szCs w:val="24"/>
      </w:rPr>
      <w:t>Annex</w:t>
    </w:r>
    <w:r w:rsidR="00954B2D">
      <w:rPr>
        <w:sz w:val="24"/>
        <w:szCs w:val="24"/>
      </w:rPr>
      <w:t xml:space="preserve"> </w:t>
    </w:r>
    <w:r w:rsidRPr="00035486">
      <w:rPr>
        <w:sz w:val="24"/>
        <w:szCs w:val="24"/>
      </w:rPr>
      <w:t>I</w:t>
    </w:r>
  </w:p>
  <w:p w14:paraId="4C27BE4D" w14:textId="77777777" w:rsidR="00594A38" w:rsidRPr="00035486" w:rsidRDefault="00594A38" w:rsidP="001910A8">
    <w:pPr>
      <w:jc w:val="left"/>
    </w:pPr>
  </w:p>
  <w:p w14:paraId="2BB54001" w14:textId="77777777" w:rsidR="00035486" w:rsidRPr="00035486" w:rsidRDefault="00035486" w:rsidP="001910A8">
    <w:pPr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16E0FF" w14:textId="0F496D37" w:rsidR="00594A38" w:rsidRPr="00035486" w:rsidRDefault="00B92506" w:rsidP="001910A8">
    <w:pPr>
      <w:bidi/>
      <w:jc w:val="left"/>
      <w:rPr>
        <w:sz w:val="24"/>
        <w:szCs w:val="24"/>
        <w:rtl/>
      </w:rPr>
    </w:pPr>
    <w:r w:rsidRPr="00035486">
      <w:rPr>
        <w:sz w:val="24"/>
        <w:szCs w:val="24"/>
      </w:rPr>
      <w:fldChar w:fldCharType="begin"/>
    </w:r>
    <w:r w:rsidRPr="00035486">
      <w:rPr>
        <w:sz w:val="24"/>
        <w:szCs w:val="24"/>
      </w:rPr>
      <w:instrText xml:space="preserve"> DOCPROPERTY "Document number"  \* MERGEFORMAT </w:instrText>
    </w:r>
    <w:r w:rsidRPr="00035486">
      <w:rPr>
        <w:sz w:val="24"/>
        <w:szCs w:val="24"/>
      </w:rPr>
      <w:fldChar w:fldCharType="separate"/>
    </w:r>
    <w:r w:rsidRPr="00035486">
      <w:rPr>
        <w:sz w:val="24"/>
        <w:szCs w:val="24"/>
      </w:rPr>
      <w:t>UNEP/</w:t>
    </w:r>
    <w:proofErr w:type="spellStart"/>
    <w:r w:rsidRPr="00035486">
      <w:rPr>
        <w:sz w:val="24"/>
        <w:szCs w:val="24"/>
      </w:rPr>
      <w:t>OzL.Pro</w:t>
    </w:r>
    <w:proofErr w:type="spellEnd"/>
    <w:r w:rsidRPr="00035486">
      <w:rPr>
        <w:sz w:val="24"/>
        <w:szCs w:val="24"/>
      </w:rPr>
      <w:t>/ExCom/95/14</w:t>
    </w:r>
    <w:r w:rsidRPr="00035486">
      <w:rPr>
        <w:sz w:val="24"/>
        <w:szCs w:val="24"/>
      </w:rPr>
      <w:fldChar w:fldCharType="end"/>
    </w:r>
  </w:p>
  <w:p w14:paraId="7DC27F15" w14:textId="146D4FFD" w:rsidR="00594A38" w:rsidRPr="0033525D" w:rsidRDefault="00594A38" w:rsidP="001910A8">
    <w:pPr>
      <w:bidi/>
      <w:jc w:val="left"/>
      <w:rPr>
        <w:rtl/>
      </w:rPr>
    </w:pPr>
    <w:r w:rsidRPr="00035486">
      <w:rPr>
        <w:sz w:val="24"/>
        <w:szCs w:val="24"/>
      </w:rPr>
      <w:t>Annex</w:t>
    </w:r>
    <w:r w:rsidR="00954B2D">
      <w:rPr>
        <w:sz w:val="24"/>
        <w:szCs w:val="24"/>
      </w:rPr>
      <w:t xml:space="preserve"> </w:t>
    </w:r>
    <w:r>
      <w:t>I</w:t>
    </w:r>
  </w:p>
  <w:p w14:paraId="6D375728" w14:textId="77777777" w:rsidR="00594A38" w:rsidRDefault="00594A38" w:rsidP="001910A8">
    <w:pPr>
      <w:pStyle w:val="Header"/>
      <w:jc w:val="right"/>
    </w:pPr>
  </w:p>
  <w:p w14:paraId="3B93FCA3" w14:textId="77777777" w:rsidR="00035486" w:rsidRPr="0033525D" w:rsidRDefault="00035486" w:rsidP="001910A8">
    <w:pPr>
      <w:pStyle w:val="Header"/>
      <w:jc w:val="righ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584909" w14:textId="15AB272C" w:rsidR="00594A38" w:rsidRPr="00035486" w:rsidRDefault="00B92506" w:rsidP="001910A8">
    <w:pPr>
      <w:bidi/>
      <w:jc w:val="left"/>
      <w:rPr>
        <w:sz w:val="24"/>
        <w:szCs w:val="24"/>
        <w:rtl/>
      </w:rPr>
    </w:pPr>
    <w:r w:rsidRPr="00035486">
      <w:rPr>
        <w:sz w:val="24"/>
        <w:szCs w:val="24"/>
      </w:rPr>
      <w:fldChar w:fldCharType="begin"/>
    </w:r>
    <w:r w:rsidRPr="00035486">
      <w:rPr>
        <w:sz w:val="24"/>
        <w:szCs w:val="24"/>
      </w:rPr>
      <w:instrText xml:space="preserve"> DOCPROPERTY "Document number"  \* MERGEFORMAT </w:instrText>
    </w:r>
    <w:r w:rsidRPr="00035486">
      <w:rPr>
        <w:sz w:val="24"/>
        <w:szCs w:val="24"/>
      </w:rPr>
      <w:fldChar w:fldCharType="separate"/>
    </w:r>
    <w:r w:rsidRPr="00035486">
      <w:rPr>
        <w:sz w:val="24"/>
        <w:szCs w:val="24"/>
      </w:rPr>
      <w:t>UNEP/</w:t>
    </w:r>
    <w:proofErr w:type="spellStart"/>
    <w:r w:rsidRPr="00035486">
      <w:rPr>
        <w:sz w:val="24"/>
        <w:szCs w:val="24"/>
      </w:rPr>
      <w:t>OzL.Pro</w:t>
    </w:r>
    <w:proofErr w:type="spellEnd"/>
    <w:r w:rsidRPr="00035486">
      <w:rPr>
        <w:sz w:val="24"/>
        <w:szCs w:val="24"/>
      </w:rPr>
      <w:t>/ExCom/95/14</w:t>
    </w:r>
    <w:r w:rsidRPr="00035486">
      <w:rPr>
        <w:sz w:val="24"/>
        <w:szCs w:val="24"/>
      </w:rPr>
      <w:fldChar w:fldCharType="end"/>
    </w:r>
  </w:p>
  <w:p w14:paraId="04F6CC58" w14:textId="2EF84BDF" w:rsidR="00594A38" w:rsidRDefault="00594A38" w:rsidP="001910A8">
    <w:pPr>
      <w:pStyle w:val="Header"/>
      <w:bidi/>
      <w:jc w:val="left"/>
      <w:rPr>
        <w:rtl/>
      </w:rPr>
    </w:pPr>
    <w:r w:rsidRPr="00035486">
      <w:rPr>
        <w:sz w:val="24"/>
        <w:szCs w:val="24"/>
      </w:rPr>
      <w:t>Annex</w:t>
    </w:r>
    <w:r w:rsidR="00954B2D">
      <w:rPr>
        <w:sz w:val="24"/>
        <w:szCs w:val="24"/>
      </w:rPr>
      <w:t xml:space="preserve"> </w:t>
    </w:r>
    <w:r w:rsidRPr="00035486">
      <w:rPr>
        <w:sz w:val="24"/>
        <w:szCs w:val="24"/>
      </w:rPr>
      <w:t>I</w:t>
    </w:r>
  </w:p>
  <w:p w14:paraId="0B09F901" w14:textId="77777777" w:rsidR="00594A38" w:rsidRDefault="00594A38" w:rsidP="001910A8">
    <w:pPr>
      <w:pStyle w:val="Header"/>
    </w:pPr>
  </w:p>
  <w:p w14:paraId="7CF9343F" w14:textId="77777777" w:rsidR="00035486" w:rsidRDefault="00035486" w:rsidP="001910A8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56AF97" w14:textId="471EB6A6" w:rsidR="00594A38" w:rsidRPr="00035486" w:rsidRDefault="00B92506" w:rsidP="00035486">
    <w:pPr>
      <w:bidi/>
      <w:jc w:val="right"/>
      <w:rPr>
        <w:sz w:val="24"/>
        <w:szCs w:val="24"/>
        <w:rtl/>
      </w:rPr>
    </w:pPr>
    <w:r w:rsidRPr="00035486">
      <w:rPr>
        <w:sz w:val="24"/>
        <w:szCs w:val="24"/>
      </w:rPr>
      <w:fldChar w:fldCharType="begin"/>
    </w:r>
    <w:r w:rsidRPr="00035486">
      <w:rPr>
        <w:sz w:val="24"/>
        <w:szCs w:val="24"/>
      </w:rPr>
      <w:instrText xml:space="preserve"> DOCPROPERTY "Document number"  \* MERGEFORMAT </w:instrText>
    </w:r>
    <w:r w:rsidRPr="00035486">
      <w:rPr>
        <w:sz w:val="24"/>
        <w:szCs w:val="24"/>
      </w:rPr>
      <w:fldChar w:fldCharType="separate"/>
    </w:r>
    <w:r w:rsidRPr="00035486">
      <w:rPr>
        <w:sz w:val="24"/>
        <w:szCs w:val="24"/>
      </w:rPr>
      <w:t>UNEP/</w:t>
    </w:r>
    <w:proofErr w:type="spellStart"/>
    <w:r w:rsidRPr="00035486">
      <w:rPr>
        <w:sz w:val="24"/>
        <w:szCs w:val="24"/>
      </w:rPr>
      <w:t>OzL.Pro</w:t>
    </w:r>
    <w:proofErr w:type="spellEnd"/>
    <w:r w:rsidRPr="00035486">
      <w:rPr>
        <w:sz w:val="24"/>
        <w:szCs w:val="24"/>
      </w:rPr>
      <w:t>/ExCom/95/14</w:t>
    </w:r>
    <w:r w:rsidRPr="00035486">
      <w:rPr>
        <w:sz w:val="24"/>
        <w:szCs w:val="24"/>
      </w:rPr>
      <w:fldChar w:fldCharType="end"/>
    </w:r>
  </w:p>
  <w:p w14:paraId="149B0D19" w14:textId="79DFA7FB" w:rsidR="00594A38" w:rsidRPr="00035486" w:rsidRDefault="00594A38" w:rsidP="00035486">
    <w:pPr>
      <w:bidi/>
      <w:jc w:val="right"/>
      <w:rPr>
        <w:sz w:val="24"/>
        <w:szCs w:val="24"/>
        <w:rtl/>
      </w:rPr>
    </w:pPr>
    <w:r w:rsidRPr="00035486">
      <w:rPr>
        <w:sz w:val="24"/>
        <w:szCs w:val="24"/>
      </w:rPr>
      <w:t>Annex</w:t>
    </w:r>
    <w:r w:rsidR="00954B2D">
      <w:rPr>
        <w:sz w:val="24"/>
        <w:szCs w:val="24"/>
      </w:rPr>
      <w:t xml:space="preserve"> </w:t>
    </w:r>
    <w:r w:rsidRPr="00035486">
      <w:rPr>
        <w:sz w:val="24"/>
        <w:szCs w:val="24"/>
      </w:rPr>
      <w:t>II</w:t>
    </w:r>
  </w:p>
  <w:p w14:paraId="1B523860" w14:textId="77777777" w:rsidR="00594A38" w:rsidRDefault="00594A38" w:rsidP="00035486">
    <w:pPr>
      <w:jc w:val="left"/>
    </w:pPr>
  </w:p>
  <w:p w14:paraId="4582BF9C" w14:textId="77777777" w:rsidR="00035486" w:rsidRPr="0033525D" w:rsidRDefault="00035486" w:rsidP="00035486">
    <w:pPr>
      <w:jc w:val="lef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3B0E74" w14:textId="615ED846" w:rsidR="00594A38" w:rsidRPr="00035486" w:rsidRDefault="00B92506" w:rsidP="00035486">
    <w:pPr>
      <w:bidi/>
      <w:jc w:val="left"/>
      <w:rPr>
        <w:sz w:val="24"/>
        <w:szCs w:val="24"/>
        <w:rtl/>
      </w:rPr>
    </w:pPr>
    <w:r w:rsidRPr="00035486">
      <w:rPr>
        <w:sz w:val="24"/>
        <w:szCs w:val="24"/>
      </w:rPr>
      <w:fldChar w:fldCharType="begin"/>
    </w:r>
    <w:r w:rsidRPr="00035486">
      <w:rPr>
        <w:sz w:val="24"/>
        <w:szCs w:val="24"/>
      </w:rPr>
      <w:instrText xml:space="preserve"> DOCPROPERTY "Document number"  \* MERGEFORMAT </w:instrText>
    </w:r>
    <w:r w:rsidRPr="00035486">
      <w:rPr>
        <w:sz w:val="24"/>
        <w:szCs w:val="24"/>
      </w:rPr>
      <w:fldChar w:fldCharType="separate"/>
    </w:r>
    <w:r w:rsidRPr="00035486">
      <w:rPr>
        <w:sz w:val="24"/>
        <w:szCs w:val="24"/>
      </w:rPr>
      <w:t>UNEP/</w:t>
    </w:r>
    <w:proofErr w:type="spellStart"/>
    <w:r w:rsidRPr="00035486">
      <w:rPr>
        <w:sz w:val="24"/>
        <w:szCs w:val="24"/>
      </w:rPr>
      <w:t>OzL.Pro</w:t>
    </w:r>
    <w:proofErr w:type="spellEnd"/>
    <w:r w:rsidRPr="00035486">
      <w:rPr>
        <w:sz w:val="24"/>
        <w:szCs w:val="24"/>
      </w:rPr>
      <w:t>/ExCom/95/14</w:t>
    </w:r>
    <w:r w:rsidRPr="00035486">
      <w:rPr>
        <w:sz w:val="24"/>
        <w:szCs w:val="24"/>
      </w:rPr>
      <w:fldChar w:fldCharType="end"/>
    </w:r>
  </w:p>
  <w:p w14:paraId="5FA66011" w14:textId="694CDD4A" w:rsidR="00594A38" w:rsidRPr="00035486" w:rsidRDefault="00594A38" w:rsidP="00035486">
    <w:pPr>
      <w:bidi/>
      <w:jc w:val="left"/>
      <w:rPr>
        <w:sz w:val="24"/>
        <w:szCs w:val="24"/>
        <w:rtl/>
      </w:rPr>
    </w:pPr>
    <w:r w:rsidRPr="00035486">
      <w:rPr>
        <w:sz w:val="24"/>
        <w:szCs w:val="24"/>
      </w:rPr>
      <w:t>Annex</w:t>
    </w:r>
    <w:r w:rsidR="00954B2D">
      <w:rPr>
        <w:sz w:val="24"/>
        <w:szCs w:val="24"/>
      </w:rPr>
      <w:t xml:space="preserve"> </w:t>
    </w:r>
    <w:r w:rsidRPr="00035486">
      <w:rPr>
        <w:sz w:val="24"/>
        <w:szCs w:val="24"/>
      </w:rPr>
      <w:t>II</w:t>
    </w:r>
  </w:p>
  <w:p w14:paraId="0CC0438C" w14:textId="77777777" w:rsidR="00594A38" w:rsidRDefault="00594A38" w:rsidP="00035486">
    <w:pPr>
      <w:pStyle w:val="Header"/>
      <w:jc w:val="right"/>
    </w:pPr>
  </w:p>
  <w:p w14:paraId="729387A4" w14:textId="77777777" w:rsidR="00035486" w:rsidRPr="0033525D" w:rsidRDefault="00035486" w:rsidP="00035486">
    <w:pPr>
      <w:pStyle w:val="Header"/>
      <w:jc w:val="right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748D9C" w14:textId="0A9C47EE" w:rsidR="00594A38" w:rsidRPr="00035486" w:rsidRDefault="00B92506" w:rsidP="00035486">
    <w:pPr>
      <w:bidi/>
      <w:jc w:val="left"/>
      <w:rPr>
        <w:sz w:val="24"/>
        <w:szCs w:val="24"/>
        <w:rtl/>
      </w:rPr>
    </w:pPr>
    <w:r w:rsidRPr="00035486">
      <w:rPr>
        <w:sz w:val="24"/>
        <w:szCs w:val="24"/>
      </w:rPr>
      <w:fldChar w:fldCharType="begin"/>
    </w:r>
    <w:r w:rsidRPr="00035486">
      <w:rPr>
        <w:sz w:val="24"/>
        <w:szCs w:val="24"/>
      </w:rPr>
      <w:instrText xml:space="preserve"> DOCPROPERTY "Document number"  \* MERGEFORMAT </w:instrText>
    </w:r>
    <w:r w:rsidRPr="00035486">
      <w:rPr>
        <w:sz w:val="24"/>
        <w:szCs w:val="24"/>
      </w:rPr>
      <w:fldChar w:fldCharType="separate"/>
    </w:r>
    <w:r w:rsidRPr="00035486">
      <w:rPr>
        <w:sz w:val="24"/>
        <w:szCs w:val="24"/>
      </w:rPr>
      <w:t>UNEP/</w:t>
    </w:r>
    <w:proofErr w:type="spellStart"/>
    <w:r w:rsidRPr="00035486">
      <w:rPr>
        <w:sz w:val="24"/>
        <w:szCs w:val="24"/>
      </w:rPr>
      <w:t>OzL.Pro</w:t>
    </w:r>
    <w:proofErr w:type="spellEnd"/>
    <w:r w:rsidRPr="00035486">
      <w:rPr>
        <w:sz w:val="24"/>
        <w:szCs w:val="24"/>
      </w:rPr>
      <w:t>/ExCom/95/14</w:t>
    </w:r>
    <w:r w:rsidRPr="00035486">
      <w:rPr>
        <w:sz w:val="24"/>
        <w:szCs w:val="24"/>
      </w:rPr>
      <w:fldChar w:fldCharType="end"/>
    </w:r>
  </w:p>
  <w:p w14:paraId="5B6988F0" w14:textId="55AE9E4F" w:rsidR="00594A38" w:rsidRPr="00035486" w:rsidRDefault="00594A38" w:rsidP="00035486">
    <w:pPr>
      <w:pStyle w:val="Header"/>
      <w:bidi/>
      <w:jc w:val="left"/>
      <w:rPr>
        <w:sz w:val="24"/>
        <w:szCs w:val="24"/>
        <w:rtl/>
      </w:rPr>
    </w:pPr>
    <w:r w:rsidRPr="00035486">
      <w:rPr>
        <w:sz w:val="24"/>
        <w:szCs w:val="24"/>
      </w:rPr>
      <w:t>Annex</w:t>
    </w:r>
    <w:r w:rsidR="00954B2D">
      <w:rPr>
        <w:sz w:val="24"/>
        <w:szCs w:val="24"/>
      </w:rPr>
      <w:t xml:space="preserve"> </w:t>
    </w:r>
    <w:r w:rsidRPr="00035486">
      <w:rPr>
        <w:sz w:val="24"/>
        <w:szCs w:val="24"/>
      </w:rPr>
      <w:t>II</w:t>
    </w:r>
  </w:p>
  <w:p w14:paraId="7AB75545" w14:textId="77777777" w:rsidR="00594A38" w:rsidRDefault="00594A38" w:rsidP="00035486">
    <w:pPr>
      <w:pStyle w:val="Header"/>
    </w:pPr>
  </w:p>
  <w:p w14:paraId="0A3E6A55" w14:textId="77777777" w:rsidR="00035486" w:rsidRDefault="00035486" w:rsidP="00035486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83BC6B" w14:textId="57E5EE67" w:rsidR="00594A38" w:rsidRPr="00035486" w:rsidRDefault="00B92506" w:rsidP="00035486">
    <w:pPr>
      <w:bidi/>
      <w:jc w:val="right"/>
      <w:rPr>
        <w:sz w:val="24"/>
        <w:szCs w:val="24"/>
        <w:rtl/>
      </w:rPr>
    </w:pPr>
    <w:r w:rsidRPr="00035486">
      <w:rPr>
        <w:sz w:val="24"/>
        <w:szCs w:val="24"/>
      </w:rPr>
      <w:fldChar w:fldCharType="begin"/>
    </w:r>
    <w:r w:rsidRPr="00035486">
      <w:rPr>
        <w:sz w:val="24"/>
        <w:szCs w:val="24"/>
      </w:rPr>
      <w:instrText xml:space="preserve"> DOCPROPERTY "Document number"  \* MERGEFORMAT </w:instrText>
    </w:r>
    <w:r w:rsidRPr="00035486">
      <w:rPr>
        <w:sz w:val="24"/>
        <w:szCs w:val="24"/>
      </w:rPr>
      <w:fldChar w:fldCharType="separate"/>
    </w:r>
    <w:r w:rsidRPr="00035486">
      <w:rPr>
        <w:sz w:val="24"/>
        <w:szCs w:val="24"/>
      </w:rPr>
      <w:t>UNEP/</w:t>
    </w:r>
    <w:proofErr w:type="spellStart"/>
    <w:r w:rsidRPr="00035486">
      <w:rPr>
        <w:sz w:val="24"/>
        <w:szCs w:val="24"/>
      </w:rPr>
      <w:t>OzL.Pro</w:t>
    </w:r>
    <w:proofErr w:type="spellEnd"/>
    <w:r w:rsidRPr="00035486">
      <w:rPr>
        <w:sz w:val="24"/>
        <w:szCs w:val="24"/>
      </w:rPr>
      <w:t>/ExCom/95/14</w:t>
    </w:r>
    <w:r w:rsidRPr="00035486">
      <w:rPr>
        <w:sz w:val="24"/>
        <w:szCs w:val="24"/>
      </w:rPr>
      <w:fldChar w:fldCharType="end"/>
    </w:r>
  </w:p>
  <w:p w14:paraId="02E01B88" w14:textId="32FEBB04" w:rsidR="00594A38" w:rsidRPr="00035486" w:rsidRDefault="00594A38" w:rsidP="00035486">
    <w:pPr>
      <w:bidi/>
      <w:jc w:val="right"/>
      <w:rPr>
        <w:sz w:val="24"/>
        <w:szCs w:val="24"/>
        <w:rtl/>
      </w:rPr>
    </w:pPr>
    <w:r w:rsidRPr="00035486">
      <w:rPr>
        <w:sz w:val="24"/>
        <w:szCs w:val="24"/>
      </w:rPr>
      <w:t>Annex</w:t>
    </w:r>
    <w:r w:rsidR="00954B2D">
      <w:rPr>
        <w:sz w:val="24"/>
        <w:szCs w:val="24"/>
      </w:rPr>
      <w:t xml:space="preserve"> </w:t>
    </w:r>
    <w:r w:rsidRPr="00035486">
      <w:rPr>
        <w:sz w:val="24"/>
        <w:szCs w:val="24"/>
      </w:rPr>
      <w:t>III</w:t>
    </w:r>
  </w:p>
  <w:p w14:paraId="6A8CEEE5" w14:textId="77777777" w:rsidR="00594A38" w:rsidRDefault="00594A38" w:rsidP="00035486">
    <w:pPr>
      <w:jc w:val="left"/>
    </w:pPr>
  </w:p>
  <w:p w14:paraId="6BFC6567" w14:textId="77777777" w:rsidR="00035486" w:rsidRDefault="00035486" w:rsidP="00035486">
    <w:pPr>
      <w:jc w:val="left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80C51E" w14:textId="7D237C23" w:rsidR="00594A38" w:rsidRPr="00035486" w:rsidRDefault="00B92506" w:rsidP="00035486">
    <w:pPr>
      <w:bidi/>
      <w:jc w:val="left"/>
      <w:rPr>
        <w:sz w:val="24"/>
        <w:szCs w:val="24"/>
        <w:rtl/>
      </w:rPr>
    </w:pPr>
    <w:r w:rsidRPr="00035486">
      <w:rPr>
        <w:sz w:val="24"/>
        <w:szCs w:val="24"/>
      </w:rPr>
      <w:fldChar w:fldCharType="begin"/>
    </w:r>
    <w:r w:rsidRPr="00035486">
      <w:rPr>
        <w:sz w:val="24"/>
        <w:szCs w:val="24"/>
      </w:rPr>
      <w:instrText xml:space="preserve"> DOCPROPERTY "Document number"  \* MERGEFORMAT </w:instrText>
    </w:r>
    <w:r w:rsidRPr="00035486">
      <w:rPr>
        <w:sz w:val="24"/>
        <w:szCs w:val="24"/>
      </w:rPr>
      <w:fldChar w:fldCharType="separate"/>
    </w:r>
    <w:r w:rsidRPr="00035486">
      <w:rPr>
        <w:sz w:val="24"/>
        <w:szCs w:val="24"/>
      </w:rPr>
      <w:t>UNEP/</w:t>
    </w:r>
    <w:proofErr w:type="spellStart"/>
    <w:r w:rsidRPr="00035486">
      <w:rPr>
        <w:sz w:val="24"/>
        <w:szCs w:val="24"/>
      </w:rPr>
      <w:t>OzL.Pro</w:t>
    </w:r>
    <w:proofErr w:type="spellEnd"/>
    <w:r w:rsidRPr="00035486">
      <w:rPr>
        <w:sz w:val="24"/>
        <w:szCs w:val="24"/>
      </w:rPr>
      <w:t>/ExCom/95/14</w:t>
    </w:r>
    <w:r w:rsidRPr="00035486">
      <w:rPr>
        <w:sz w:val="24"/>
        <w:szCs w:val="24"/>
      </w:rPr>
      <w:fldChar w:fldCharType="end"/>
    </w:r>
  </w:p>
  <w:p w14:paraId="7716EFE1" w14:textId="0DA3C2D8" w:rsidR="00594A38" w:rsidRPr="00035486" w:rsidRDefault="00594A38" w:rsidP="00035486">
    <w:pPr>
      <w:bidi/>
      <w:jc w:val="left"/>
      <w:rPr>
        <w:sz w:val="24"/>
        <w:szCs w:val="24"/>
        <w:rtl/>
      </w:rPr>
    </w:pPr>
    <w:r w:rsidRPr="00035486">
      <w:rPr>
        <w:sz w:val="24"/>
        <w:szCs w:val="24"/>
      </w:rPr>
      <w:t>Annex</w:t>
    </w:r>
    <w:r w:rsidR="00954B2D">
      <w:rPr>
        <w:sz w:val="24"/>
        <w:szCs w:val="24"/>
      </w:rPr>
      <w:t xml:space="preserve"> </w:t>
    </w:r>
    <w:r w:rsidRPr="00035486">
      <w:rPr>
        <w:sz w:val="24"/>
        <w:szCs w:val="24"/>
      </w:rPr>
      <w:t>III</w:t>
    </w:r>
  </w:p>
  <w:p w14:paraId="45FD7EBA" w14:textId="77777777" w:rsidR="00594A38" w:rsidRDefault="00594A38" w:rsidP="00035486">
    <w:pPr>
      <w:pStyle w:val="Header"/>
    </w:pPr>
  </w:p>
  <w:p w14:paraId="2716EC71" w14:textId="77777777" w:rsidR="00035486" w:rsidRDefault="00035486" w:rsidP="00035486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DE630F" w14:textId="1CC91291" w:rsidR="00594A38" w:rsidRPr="00035486" w:rsidRDefault="00B92506" w:rsidP="00035486">
    <w:pPr>
      <w:bidi/>
      <w:jc w:val="left"/>
      <w:rPr>
        <w:sz w:val="24"/>
        <w:szCs w:val="24"/>
        <w:rtl/>
      </w:rPr>
    </w:pPr>
    <w:r w:rsidRPr="00035486">
      <w:rPr>
        <w:sz w:val="24"/>
        <w:szCs w:val="24"/>
      </w:rPr>
      <w:fldChar w:fldCharType="begin"/>
    </w:r>
    <w:r w:rsidRPr="00035486">
      <w:rPr>
        <w:sz w:val="24"/>
        <w:szCs w:val="24"/>
      </w:rPr>
      <w:instrText xml:space="preserve"> DOCPROPERTY "Document number"  \* MERGEFORMAT </w:instrText>
    </w:r>
    <w:r w:rsidRPr="00035486">
      <w:rPr>
        <w:sz w:val="24"/>
        <w:szCs w:val="24"/>
      </w:rPr>
      <w:fldChar w:fldCharType="separate"/>
    </w:r>
    <w:r w:rsidRPr="00035486">
      <w:rPr>
        <w:sz w:val="24"/>
        <w:szCs w:val="24"/>
      </w:rPr>
      <w:t>UNEP/</w:t>
    </w:r>
    <w:proofErr w:type="spellStart"/>
    <w:r w:rsidRPr="00035486">
      <w:rPr>
        <w:sz w:val="24"/>
        <w:szCs w:val="24"/>
      </w:rPr>
      <w:t>OzL.Pro</w:t>
    </w:r>
    <w:proofErr w:type="spellEnd"/>
    <w:r w:rsidRPr="00035486">
      <w:rPr>
        <w:sz w:val="24"/>
        <w:szCs w:val="24"/>
      </w:rPr>
      <w:t>/ExCom/95/14</w:t>
    </w:r>
    <w:r w:rsidRPr="00035486">
      <w:rPr>
        <w:sz w:val="24"/>
        <w:szCs w:val="24"/>
      </w:rPr>
      <w:fldChar w:fldCharType="end"/>
    </w:r>
  </w:p>
  <w:p w14:paraId="138B360E" w14:textId="048D5878" w:rsidR="00594A38" w:rsidRPr="00035486" w:rsidRDefault="00594A38" w:rsidP="00035486">
    <w:pPr>
      <w:pStyle w:val="Header"/>
      <w:bidi/>
      <w:jc w:val="left"/>
      <w:rPr>
        <w:sz w:val="24"/>
        <w:szCs w:val="24"/>
        <w:rtl/>
      </w:rPr>
    </w:pPr>
    <w:r w:rsidRPr="00035486">
      <w:rPr>
        <w:sz w:val="24"/>
        <w:szCs w:val="24"/>
      </w:rPr>
      <w:t>Annex</w:t>
    </w:r>
    <w:r w:rsidR="00954B2D">
      <w:rPr>
        <w:sz w:val="24"/>
        <w:szCs w:val="24"/>
      </w:rPr>
      <w:t xml:space="preserve"> </w:t>
    </w:r>
    <w:r w:rsidRPr="00035486">
      <w:rPr>
        <w:sz w:val="24"/>
        <w:szCs w:val="24"/>
      </w:rPr>
      <w:t>III</w:t>
    </w:r>
  </w:p>
  <w:p w14:paraId="5EA5775F" w14:textId="77777777" w:rsidR="00594A38" w:rsidRDefault="00594A38" w:rsidP="00035486">
    <w:pPr>
      <w:pStyle w:val="Header"/>
    </w:pPr>
  </w:p>
  <w:p w14:paraId="21ED1564" w14:textId="77777777" w:rsidR="00035486" w:rsidRDefault="00035486" w:rsidP="00035486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A6928D" w14:textId="0FCC426B" w:rsidR="00DC6A10" w:rsidRPr="00035486" w:rsidRDefault="00B92506" w:rsidP="00035486">
    <w:pPr>
      <w:bidi/>
      <w:jc w:val="right"/>
      <w:rPr>
        <w:sz w:val="24"/>
        <w:szCs w:val="24"/>
        <w:rtl/>
      </w:rPr>
    </w:pPr>
    <w:r w:rsidRPr="00035486">
      <w:rPr>
        <w:sz w:val="24"/>
        <w:szCs w:val="24"/>
      </w:rPr>
      <w:fldChar w:fldCharType="begin"/>
    </w:r>
    <w:r w:rsidRPr="00035486">
      <w:rPr>
        <w:sz w:val="24"/>
        <w:szCs w:val="24"/>
      </w:rPr>
      <w:instrText xml:space="preserve"> DOCPROPERTY "Document number"  \* MERGEFORMAT </w:instrText>
    </w:r>
    <w:r w:rsidRPr="00035486">
      <w:rPr>
        <w:sz w:val="24"/>
        <w:szCs w:val="24"/>
      </w:rPr>
      <w:fldChar w:fldCharType="separate"/>
    </w:r>
    <w:r w:rsidRPr="00035486">
      <w:rPr>
        <w:sz w:val="24"/>
        <w:szCs w:val="24"/>
      </w:rPr>
      <w:t>UNEP/</w:t>
    </w:r>
    <w:proofErr w:type="spellStart"/>
    <w:r w:rsidRPr="00035486">
      <w:rPr>
        <w:sz w:val="24"/>
        <w:szCs w:val="24"/>
      </w:rPr>
      <w:t>OzL.Pro</w:t>
    </w:r>
    <w:proofErr w:type="spellEnd"/>
    <w:r w:rsidRPr="00035486">
      <w:rPr>
        <w:sz w:val="24"/>
        <w:szCs w:val="24"/>
      </w:rPr>
      <w:t>/ExCom/95/14</w:t>
    </w:r>
    <w:r w:rsidRPr="00035486">
      <w:rPr>
        <w:sz w:val="24"/>
        <w:szCs w:val="24"/>
      </w:rPr>
      <w:fldChar w:fldCharType="end"/>
    </w:r>
  </w:p>
  <w:p w14:paraId="3F0D5C84" w14:textId="1957A13F" w:rsidR="00DC6A10" w:rsidRDefault="005C2B8B" w:rsidP="00540832">
    <w:pPr>
      <w:bidi/>
      <w:jc w:val="right"/>
      <w:rPr>
        <w:sz w:val="24"/>
        <w:szCs w:val="24"/>
      </w:rPr>
    </w:pPr>
    <w:r w:rsidRPr="00035486">
      <w:rPr>
        <w:sz w:val="24"/>
        <w:szCs w:val="24"/>
      </w:rPr>
      <w:t>Annex</w:t>
    </w:r>
    <w:r w:rsidR="00954B2D">
      <w:rPr>
        <w:sz w:val="24"/>
        <w:szCs w:val="24"/>
      </w:rPr>
      <w:t xml:space="preserve"> </w:t>
    </w:r>
    <w:r w:rsidRPr="00035486">
      <w:rPr>
        <w:sz w:val="24"/>
        <w:szCs w:val="24"/>
      </w:rPr>
      <w:t>IV</w:t>
    </w:r>
  </w:p>
  <w:p w14:paraId="78EC3286" w14:textId="77777777" w:rsidR="00540832" w:rsidRPr="00540832" w:rsidRDefault="00540832" w:rsidP="00540832">
    <w:pPr>
      <w:bidi/>
      <w:jc w:val="right"/>
      <w:rPr>
        <w:sz w:val="24"/>
        <w:szCs w:val="24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4159DA" w14:textId="29E2ADA3" w:rsidR="00DC6A10" w:rsidRPr="00035486" w:rsidRDefault="00B92506" w:rsidP="00035486">
    <w:pPr>
      <w:bidi/>
      <w:jc w:val="left"/>
      <w:rPr>
        <w:sz w:val="24"/>
        <w:szCs w:val="24"/>
        <w:rtl/>
      </w:rPr>
    </w:pPr>
    <w:r w:rsidRPr="00035486">
      <w:rPr>
        <w:sz w:val="24"/>
        <w:szCs w:val="24"/>
      </w:rPr>
      <w:fldChar w:fldCharType="begin"/>
    </w:r>
    <w:r w:rsidRPr="00035486">
      <w:rPr>
        <w:sz w:val="24"/>
        <w:szCs w:val="24"/>
      </w:rPr>
      <w:instrText xml:space="preserve"> DOCPROPERTY "Document number"  \* MERGEFORMAT </w:instrText>
    </w:r>
    <w:r w:rsidRPr="00035486">
      <w:rPr>
        <w:sz w:val="24"/>
        <w:szCs w:val="24"/>
      </w:rPr>
      <w:fldChar w:fldCharType="separate"/>
    </w:r>
    <w:r w:rsidRPr="00035486">
      <w:rPr>
        <w:sz w:val="24"/>
        <w:szCs w:val="24"/>
      </w:rPr>
      <w:t>UNEP/</w:t>
    </w:r>
    <w:proofErr w:type="spellStart"/>
    <w:r w:rsidRPr="00035486">
      <w:rPr>
        <w:sz w:val="24"/>
        <w:szCs w:val="24"/>
      </w:rPr>
      <w:t>OzL.Pro</w:t>
    </w:r>
    <w:proofErr w:type="spellEnd"/>
    <w:r w:rsidRPr="00035486">
      <w:rPr>
        <w:sz w:val="24"/>
        <w:szCs w:val="24"/>
      </w:rPr>
      <w:t>/ExCom/95/14</w:t>
    </w:r>
    <w:r w:rsidRPr="00035486">
      <w:rPr>
        <w:sz w:val="24"/>
        <w:szCs w:val="24"/>
      </w:rPr>
      <w:fldChar w:fldCharType="end"/>
    </w:r>
  </w:p>
  <w:p w14:paraId="0CC64103" w14:textId="34161DF8" w:rsidR="00DC6A10" w:rsidRDefault="005C2B8B" w:rsidP="005730A4">
    <w:pPr>
      <w:bidi/>
      <w:jc w:val="left"/>
    </w:pPr>
    <w:r w:rsidRPr="00035486">
      <w:rPr>
        <w:sz w:val="24"/>
        <w:szCs w:val="24"/>
      </w:rPr>
      <w:t>Annex</w:t>
    </w:r>
    <w:r w:rsidR="00954B2D">
      <w:rPr>
        <w:sz w:val="24"/>
        <w:szCs w:val="24"/>
      </w:rPr>
      <w:t xml:space="preserve"> </w:t>
    </w:r>
    <w:r w:rsidRPr="00035486">
      <w:rPr>
        <w:sz w:val="24"/>
        <w:szCs w:val="24"/>
      </w:rPr>
      <w:t>IV</w:t>
    </w:r>
  </w:p>
  <w:p w14:paraId="08187EB5" w14:textId="77777777" w:rsidR="00035486" w:rsidRPr="0033525D" w:rsidRDefault="00035486" w:rsidP="00035486">
    <w:pPr>
      <w:pStyle w:val="Header"/>
      <w:jc w:val="right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0EA18C" w14:textId="4BF6D760" w:rsidR="005C2B8B" w:rsidRPr="00035486" w:rsidRDefault="00B92506" w:rsidP="00035486">
    <w:pPr>
      <w:bidi/>
      <w:jc w:val="left"/>
      <w:rPr>
        <w:sz w:val="24"/>
        <w:szCs w:val="24"/>
        <w:rtl/>
      </w:rPr>
    </w:pPr>
    <w:r w:rsidRPr="00035486">
      <w:rPr>
        <w:sz w:val="24"/>
        <w:szCs w:val="24"/>
      </w:rPr>
      <w:fldChar w:fldCharType="begin"/>
    </w:r>
    <w:r w:rsidRPr="00035486">
      <w:rPr>
        <w:sz w:val="24"/>
        <w:szCs w:val="24"/>
      </w:rPr>
      <w:instrText xml:space="preserve"> DOCPROPERTY "Document number"  \* MERGEFORMAT </w:instrText>
    </w:r>
    <w:r w:rsidRPr="00035486">
      <w:rPr>
        <w:sz w:val="24"/>
        <w:szCs w:val="24"/>
      </w:rPr>
      <w:fldChar w:fldCharType="separate"/>
    </w:r>
    <w:r w:rsidRPr="00035486">
      <w:rPr>
        <w:sz w:val="24"/>
        <w:szCs w:val="24"/>
      </w:rPr>
      <w:t>UNEP/</w:t>
    </w:r>
    <w:proofErr w:type="spellStart"/>
    <w:r w:rsidRPr="00035486">
      <w:rPr>
        <w:sz w:val="24"/>
        <w:szCs w:val="24"/>
      </w:rPr>
      <w:t>OzL.Pro</w:t>
    </w:r>
    <w:proofErr w:type="spellEnd"/>
    <w:r w:rsidRPr="00035486">
      <w:rPr>
        <w:sz w:val="24"/>
        <w:szCs w:val="24"/>
      </w:rPr>
      <w:t>/ExCom/95/14</w:t>
    </w:r>
    <w:r w:rsidRPr="00035486">
      <w:rPr>
        <w:sz w:val="24"/>
        <w:szCs w:val="24"/>
      </w:rPr>
      <w:fldChar w:fldCharType="end"/>
    </w:r>
  </w:p>
  <w:p w14:paraId="678FA925" w14:textId="2E80C79A" w:rsidR="005C2B8B" w:rsidRDefault="005C2B8B" w:rsidP="005730A4">
    <w:pPr>
      <w:pStyle w:val="Header"/>
      <w:bidi/>
      <w:jc w:val="left"/>
    </w:pPr>
    <w:r w:rsidRPr="00035486">
      <w:rPr>
        <w:sz w:val="24"/>
        <w:szCs w:val="24"/>
      </w:rPr>
      <w:t>Annex</w:t>
    </w:r>
    <w:r w:rsidR="00954B2D">
      <w:rPr>
        <w:sz w:val="24"/>
        <w:szCs w:val="24"/>
      </w:rPr>
      <w:t xml:space="preserve"> </w:t>
    </w:r>
    <w:r w:rsidRPr="00035486">
      <w:rPr>
        <w:sz w:val="24"/>
        <w:szCs w:val="24"/>
      </w:rPr>
      <w:t>IV</w:t>
    </w:r>
  </w:p>
  <w:p w14:paraId="0C6E4FBE" w14:textId="77777777" w:rsidR="00035486" w:rsidRDefault="00035486" w:rsidP="008C0F0F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9DA665A4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color w:val="auto"/>
        <w:sz w:val="26"/>
        <w:szCs w:val="26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46A1323"/>
    <w:multiLevelType w:val="multilevel"/>
    <w:tmpl w:val="D2A23BD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2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8302F81"/>
    <w:multiLevelType w:val="hybridMultilevel"/>
    <w:tmpl w:val="542A5712"/>
    <w:lvl w:ilvl="0" w:tplc="3C32BE8E">
      <w:start w:val="1"/>
      <w:numFmt w:val="decimal"/>
      <w:pStyle w:val="Heading3"/>
      <w:lvlText w:val="%1-"/>
      <w:lvlJc w:val="left"/>
      <w:pPr>
        <w:ind w:left="216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2880" w:hanging="360"/>
      </w:pPr>
    </w:lvl>
    <w:lvl w:ilvl="2" w:tplc="4C09001B" w:tentative="1">
      <w:start w:val="1"/>
      <w:numFmt w:val="lowerRoman"/>
      <w:lvlText w:val="%3."/>
      <w:lvlJc w:val="right"/>
      <w:pPr>
        <w:ind w:left="3600" w:hanging="180"/>
      </w:pPr>
    </w:lvl>
    <w:lvl w:ilvl="3" w:tplc="4C09000F" w:tentative="1">
      <w:start w:val="1"/>
      <w:numFmt w:val="decimal"/>
      <w:lvlText w:val="%4."/>
      <w:lvlJc w:val="left"/>
      <w:pPr>
        <w:ind w:left="4320" w:hanging="360"/>
      </w:pPr>
    </w:lvl>
    <w:lvl w:ilvl="4" w:tplc="4C090019" w:tentative="1">
      <w:start w:val="1"/>
      <w:numFmt w:val="lowerLetter"/>
      <w:lvlText w:val="%5."/>
      <w:lvlJc w:val="left"/>
      <w:pPr>
        <w:ind w:left="5040" w:hanging="360"/>
      </w:pPr>
    </w:lvl>
    <w:lvl w:ilvl="5" w:tplc="4C09001B" w:tentative="1">
      <w:start w:val="1"/>
      <w:numFmt w:val="lowerRoman"/>
      <w:lvlText w:val="%6."/>
      <w:lvlJc w:val="right"/>
      <w:pPr>
        <w:ind w:left="5760" w:hanging="180"/>
      </w:pPr>
    </w:lvl>
    <w:lvl w:ilvl="6" w:tplc="4C09000F" w:tentative="1">
      <w:start w:val="1"/>
      <w:numFmt w:val="decimal"/>
      <w:lvlText w:val="%7."/>
      <w:lvlJc w:val="left"/>
      <w:pPr>
        <w:ind w:left="6480" w:hanging="360"/>
      </w:pPr>
    </w:lvl>
    <w:lvl w:ilvl="7" w:tplc="4C090019" w:tentative="1">
      <w:start w:val="1"/>
      <w:numFmt w:val="lowerLetter"/>
      <w:lvlText w:val="%8."/>
      <w:lvlJc w:val="left"/>
      <w:pPr>
        <w:ind w:left="7200" w:hanging="360"/>
      </w:pPr>
    </w:lvl>
    <w:lvl w:ilvl="8" w:tplc="4C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2DDD25F2"/>
    <w:multiLevelType w:val="multilevel"/>
    <w:tmpl w:val="395CC91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  <w:b/>
        <w:bCs w:val="0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6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8" w15:restartNumberingAfterBreak="0">
    <w:nsid w:val="42602322"/>
    <w:multiLevelType w:val="multilevel"/>
    <w:tmpl w:val="2C3079A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9" w15:restartNumberingAfterBreak="0">
    <w:nsid w:val="4E8346AA"/>
    <w:multiLevelType w:val="multilevel"/>
    <w:tmpl w:val="82F0A1C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7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20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2" w15:restartNumberingAfterBreak="0">
    <w:nsid w:val="609A3A86"/>
    <w:multiLevelType w:val="multilevel"/>
    <w:tmpl w:val="B0C607F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23" w15:restartNumberingAfterBreak="0">
    <w:nsid w:val="66FC1881"/>
    <w:multiLevelType w:val="hybridMultilevel"/>
    <w:tmpl w:val="0504D9CE"/>
    <w:lvl w:ilvl="0" w:tplc="0BB8E5C8">
      <w:start w:val="1"/>
      <w:numFmt w:val="decimal"/>
      <w:pStyle w:val="Parastyle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00837E7"/>
    <w:multiLevelType w:val="hybridMultilevel"/>
    <w:tmpl w:val="A27AAF3C"/>
    <w:lvl w:ilvl="0" w:tplc="931E6E6A">
      <w:start w:val="1"/>
      <w:numFmt w:val="arabicAbjad"/>
      <w:pStyle w:val="Heading2"/>
      <w:lvlText w:val="%1)"/>
      <w:lvlJc w:val="left"/>
      <w:pPr>
        <w:ind w:left="144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2160" w:hanging="360"/>
      </w:pPr>
    </w:lvl>
    <w:lvl w:ilvl="2" w:tplc="4C09001B" w:tentative="1">
      <w:start w:val="1"/>
      <w:numFmt w:val="lowerRoman"/>
      <w:lvlText w:val="%3."/>
      <w:lvlJc w:val="right"/>
      <w:pPr>
        <w:ind w:left="2880" w:hanging="180"/>
      </w:pPr>
    </w:lvl>
    <w:lvl w:ilvl="3" w:tplc="4C09000F" w:tentative="1">
      <w:start w:val="1"/>
      <w:numFmt w:val="decimal"/>
      <w:lvlText w:val="%4."/>
      <w:lvlJc w:val="left"/>
      <w:pPr>
        <w:ind w:left="3600" w:hanging="360"/>
      </w:pPr>
    </w:lvl>
    <w:lvl w:ilvl="4" w:tplc="4C090019" w:tentative="1">
      <w:start w:val="1"/>
      <w:numFmt w:val="lowerLetter"/>
      <w:lvlText w:val="%5."/>
      <w:lvlJc w:val="left"/>
      <w:pPr>
        <w:ind w:left="4320" w:hanging="360"/>
      </w:pPr>
    </w:lvl>
    <w:lvl w:ilvl="5" w:tplc="4C09001B" w:tentative="1">
      <w:start w:val="1"/>
      <w:numFmt w:val="lowerRoman"/>
      <w:lvlText w:val="%6."/>
      <w:lvlJc w:val="right"/>
      <w:pPr>
        <w:ind w:left="5040" w:hanging="180"/>
      </w:pPr>
    </w:lvl>
    <w:lvl w:ilvl="6" w:tplc="4C09000F" w:tentative="1">
      <w:start w:val="1"/>
      <w:numFmt w:val="decimal"/>
      <w:lvlText w:val="%7."/>
      <w:lvlJc w:val="left"/>
      <w:pPr>
        <w:ind w:left="5760" w:hanging="360"/>
      </w:pPr>
    </w:lvl>
    <w:lvl w:ilvl="7" w:tplc="4C090019" w:tentative="1">
      <w:start w:val="1"/>
      <w:numFmt w:val="lowerLetter"/>
      <w:lvlText w:val="%8."/>
      <w:lvlJc w:val="left"/>
      <w:pPr>
        <w:ind w:left="6480" w:hanging="360"/>
      </w:pPr>
    </w:lvl>
    <w:lvl w:ilvl="8" w:tplc="4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38579E1"/>
    <w:multiLevelType w:val="hybridMultilevel"/>
    <w:tmpl w:val="2C04103A"/>
    <w:lvl w:ilvl="0" w:tplc="0DB2D4A4">
      <w:start w:val="1"/>
      <w:numFmt w:val="decimal"/>
      <w:lvlText w:val="%1-"/>
      <w:lvlJc w:val="left"/>
      <w:pPr>
        <w:ind w:left="1498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2218" w:hanging="360"/>
      </w:pPr>
    </w:lvl>
    <w:lvl w:ilvl="2" w:tplc="4C09001B" w:tentative="1">
      <w:start w:val="1"/>
      <w:numFmt w:val="lowerRoman"/>
      <w:lvlText w:val="%3."/>
      <w:lvlJc w:val="right"/>
      <w:pPr>
        <w:ind w:left="2938" w:hanging="180"/>
      </w:pPr>
    </w:lvl>
    <w:lvl w:ilvl="3" w:tplc="4C09000F" w:tentative="1">
      <w:start w:val="1"/>
      <w:numFmt w:val="decimal"/>
      <w:lvlText w:val="%4."/>
      <w:lvlJc w:val="left"/>
      <w:pPr>
        <w:ind w:left="3658" w:hanging="360"/>
      </w:pPr>
    </w:lvl>
    <w:lvl w:ilvl="4" w:tplc="4C090019" w:tentative="1">
      <w:start w:val="1"/>
      <w:numFmt w:val="lowerLetter"/>
      <w:lvlText w:val="%5."/>
      <w:lvlJc w:val="left"/>
      <w:pPr>
        <w:ind w:left="4378" w:hanging="360"/>
      </w:pPr>
    </w:lvl>
    <w:lvl w:ilvl="5" w:tplc="4C09001B" w:tentative="1">
      <w:start w:val="1"/>
      <w:numFmt w:val="lowerRoman"/>
      <w:lvlText w:val="%6."/>
      <w:lvlJc w:val="right"/>
      <w:pPr>
        <w:ind w:left="5098" w:hanging="180"/>
      </w:pPr>
    </w:lvl>
    <w:lvl w:ilvl="6" w:tplc="4C09000F" w:tentative="1">
      <w:start w:val="1"/>
      <w:numFmt w:val="decimal"/>
      <w:lvlText w:val="%7."/>
      <w:lvlJc w:val="left"/>
      <w:pPr>
        <w:ind w:left="5818" w:hanging="360"/>
      </w:pPr>
    </w:lvl>
    <w:lvl w:ilvl="7" w:tplc="4C090019" w:tentative="1">
      <w:start w:val="1"/>
      <w:numFmt w:val="lowerLetter"/>
      <w:lvlText w:val="%8."/>
      <w:lvlJc w:val="left"/>
      <w:pPr>
        <w:ind w:left="6538" w:hanging="360"/>
      </w:pPr>
    </w:lvl>
    <w:lvl w:ilvl="8" w:tplc="4C09001B" w:tentative="1">
      <w:start w:val="1"/>
      <w:numFmt w:val="lowerRoman"/>
      <w:lvlText w:val="%9."/>
      <w:lvlJc w:val="right"/>
      <w:pPr>
        <w:ind w:left="7258" w:hanging="180"/>
      </w:pPr>
    </w:lvl>
  </w:abstractNum>
  <w:abstractNum w:abstractNumId="26" w15:restartNumberingAfterBreak="0">
    <w:nsid w:val="76340611"/>
    <w:multiLevelType w:val="hybridMultilevel"/>
    <w:tmpl w:val="C75EFC0A"/>
    <w:lvl w:ilvl="0" w:tplc="FE02445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4"/>
  </w:num>
  <w:num w:numId="17" w16cid:durableId="299306927">
    <w:abstractNumId w:val="20"/>
  </w:num>
  <w:num w:numId="18" w16cid:durableId="559828470">
    <w:abstractNumId w:val="21"/>
  </w:num>
  <w:num w:numId="19" w16cid:durableId="1488010068">
    <w:abstractNumId w:val="27"/>
  </w:num>
  <w:num w:numId="20" w16cid:durableId="444007775">
    <w:abstractNumId w:val="17"/>
  </w:num>
  <w:num w:numId="21" w16cid:durableId="138394488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29066194">
    <w:abstractNumId w:val="23"/>
  </w:num>
  <w:num w:numId="23" w16cid:durableId="190048058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9839129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1780054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38096740">
    <w:abstractNumId w:val="10"/>
    <w:lvlOverride w:ilvl="0">
      <w:startOverride w:val="1"/>
    </w:lvlOverride>
  </w:num>
  <w:num w:numId="27" w16cid:durableId="206726024">
    <w:abstractNumId w:val="10"/>
    <w:lvlOverride w:ilvl="0">
      <w:startOverride w:val="1"/>
    </w:lvlOverride>
  </w:num>
  <w:num w:numId="28" w16cid:durableId="62115520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7248988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014565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0081153">
    <w:abstractNumId w:val="25"/>
  </w:num>
  <w:num w:numId="32" w16cid:durableId="899902200">
    <w:abstractNumId w:val="24"/>
  </w:num>
  <w:num w:numId="33" w16cid:durableId="159662722">
    <w:abstractNumId w:val="24"/>
    <w:lvlOverride w:ilvl="0">
      <w:startOverride w:val="1"/>
    </w:lvlOverride>
  </w:num>
  <w:num w:numId="34" w16cid:durableId="1614942032">
    <w:abstractNumId w:val="13"/>
  </w:num>
  <w:num w:numId="35" w16cid:durableId="2098015676">
    <w:abstractNumId w:val="12"/>
  </w:num>
  <w:num w:numId="36" w16cid:durableId="17318682">
    <w:abstractNumId w:val="16"/>
  </w:num>
  <w:num w:numId="37" w16cid:durableId="11312486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669679309">
    <w:abstractNumId w:val="11"/>
  </w:num>
  <w:num w:numId="39" w16cid:durableId="112022306">
    <w:abstractNumId w:val="19"/>
  </w:num>
  <w:num w:numId="40" w16cid:durableId="646133572">
    <w:abstractNumId w:val="22"/>
  </w:num>
  <w:num w:numId="41" w16cid:durableId="774401343">
    <w:abstractNumId w:val="15"/>
  </w:num>
  <w:num w:numId="42" w16cid:durableId="16082588">
    <w:abstractNumId w:val="1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594A38"/>
    <w:rsid w:val="00000FED"/>
    <w:rsid w:val="0000200E"/>
    <w:rsid w:val="0000434E"/>
    <w:rsid w:val="00004CA6"/>
    <w:rsid w:val="00004DC1"/>
    <w:rsid w:val="00005CD8"/>
    <w:rsid w:val="00010979"/>
    <w:rsid w:val="00010E55"/>
    <w:rsid w:val="000120B3"/>
    <w:rsid w:val="00016BB6"/>
    <w:rsid w:val="000211A9"/>
    <w:rsid w:val="00021238"/>
    <w:rsid w:val="00022071"/>
    <w:rsid w:val="00023E95"/>
    <w:rsid w:val="00024FF0"/>
    <w:rsid w:val="0003051F"/>
    <w:rsid w:val="00031260"/>
    <w:rsid w:val="00034523"/>
    <w:rsid w:val="00035486"/>
    <w:rsid w:val="00035FEF"/>
    <w:rsid w:val="0003681A"/>
    <w:rsid w:val="000372B7"/>
    <w:rsid w:val="00044CB9"/>
    <w:rsid w:val="00050F6E"/>
    <w:rsid w:val="00053528"/>
    <w:rsid w:val="00055247"/>
    <w:rsid w:val="00061EC2"/>
    <w:rsid w:val="00061EC5"/>
    <w:rsid w:val="0006598D"/>
    <w:rsid w:val="00066CE8"/>
    <w:rsid w:val="00067DC6"/>
    <w:rsid w:val="000746D7"/>
    <w:rsid w:val="00077D96"/>
    <w:rsid w:val="00080ED0"/>
    <w:rsid w:val="00082D58"/>
    <w:rsid w:val="000835BE"/>
    <w:rsid w:val="000840DC"/>
    <w:rsid w:val="00084393"/>
    <w:rsid w:val="00085B8F"/>
    <w:rsid w:val="00086D18"/>
    <w:rsid w:val="000872B1"/>
    <w:rsid w:val="00090481"/>
    <w:rsid w:val="00091E37"/>
    <w:rsid w:val="00092C77"/>
    <w:rsid w:val="00093BBF"/>
    <w:rsid w:val="00094561"/>
    <w:rsid w:val="000951B7"/>
    <w:rsid w:val="000A3826"/>
    <w:rsid w:val="000A6226"/>
    <w:rsid w:val="000A6A7B"/>
    <w:rsid w:val="000A6C26"/>
    <w:rsid w:val="000B33E8"/>
    <w:rsid w:val="000B36C8"/>
    <w:rsid w:val="000B48F8"/>
    <w:rsid w:val="000B51C2"/>
    <w:rsid w:val="000B5ADA"/>
    <w:rsid w:val="000C08E9"/>
    <w:rsid w:val="000C102C"/>
    <w:rsid w:val="000C6613"/>
    <w:rsid w:val="000D0547"/>
    <w:rsid w:val="000D1174"/>
    <w:rsid w:val="000D139B"/>
    <w:rsid w:val="000D14F9"/>
    <w:rsid w:val="000D1B79"/>
    <w:rsid w:val="000D52A4"/>
    <w:rsid w:val="000D6CF3"/>
    <w:rsid w:val="000D782D"/>
    <w:rsid w:val="000E07BC"/>
    <w:rsid w:val="000E2E21"/>
    <w:rsid w:val="000E3DD7"/>
    <w:rsid w:val="000E4C86"/>
    <w:rsid w:val="000E7D62"/>
    <w:rsid w:val="000F0099"/>
    <w:rsid w:val="000F1CD4"/>
    <w:rsid w:val="000F4103"/>
    <w:rsid w:val="000F6477"/>
    <w:rsid w:val="000F70A7"/>
    <w:rsid w:val="000F71CE"/>
    <w:rsid w:val="00101A79"/>
    <w:rsid w:val="00101FA2"/>
    <w:rsid w:val="00103FD5"/>
    <w:rsid w:val="0010612E"/>
    <w:rsid w:val="00110193"/>
    <w:rsid w:val="00113CCA"/>
    <w:rsid w:val="00113EE7"/>
    <w:rsid w:val="00116043"/>
    <w:rsid w:val="00116279"/>
    <w:rsid w:val="0012274E"/>
    <w:rsid w:val="00122F25"/>
    <w:rsid w:val="0012739F"/>
    <w:rsid w:val="00127510"/>
    <w:rsid w:val="00127942"/>
    <w:rsid w:val="00134113"/>
    <w:rsid w:val="00134C24"/>
    <w:rsid w:val="00135980"/>
    <w:rsid w:val="0013786F"/>
    <w:rsid w:val="00145CB8"/>
    <w:rsid w:val="0015156B"/>
    <w:rsid w:val="00153B09"/>
    <w:rsid w:val="00156CE6"/>
    <w:rsid w:val="001619B5"/>
    <w:rsid w:val="00163A78"/>
    <w:rsid w:val="00164719"/>
    <w:rsid w:val="00165D6B"/>
    <w:rsid w:val="001666DD"/>
    <w:rsid w:val="00166FC4"/>
    <w:rsid w:val="001677AC"/>
    <w:rsid w:val="00172214"/>
    <w:rsid w:val="00172591"/>
    <w:rsid w:val="0017285B"/>
    <w:rsid w:val="001804EA"/>
    <w:rsid w:val="00182D71"/>
    <w:rsid w:val="001841FC"/>
    <w:rsid w:val="00186A70"/>
    <w:rsid w:val="001909FA"/>
    <w:rsid w:val="00190A61"/>
    <w:rsid w:val="001910A8"/>
    <w:rsid w:val="00197179"/>
    <w:rsid w:val="001972DB"/>
    <w:rsid w:val="001A2215"/>
    <w:rsid w:val="001A3342"/>
    <w:rsid w:val="001A3E3D"/>
    <w:rsid w:val="001A623D"/>
    <w:rsid w:val="001A7049"/>
    <w:rsid w:val="001A7743"/>
    <w:rsid w:val="001B1E40"/>
    <w:rsid w:val="001B7BC5"/>
    <w:rsid w:val="001C44A9"/>
    <w:rsid w:val="001C764E"/>
    <w:rsid w:val="001D009D"/>
    <w:rsid w:val="001D09ED"/>
    <w:rsid w:val="001D0D2D"/>
    <w:rsid w:val="001D10E4"/>
    <w:rsid w:val="001D283C"/>
    <w:rsid w:val="001D3702"/>
    <w:rsid w:val="001D71F3"/>
    <w:rsid w:val="001E0199"/>
    <w:rsid w:val="001E07CD"/>
    <w:rsid w:val="001E1052"/>
    <w:rsid w:val="001E21B1"/>
    <w:rsid w:val="001E2F93"/>
    <w:rsid w:val="001E4554"/>
    <w:rsid w:val="001E61E5"/>
    <w:rsid w:val="001E70C7"/>
    <w:rsid w:val="001E7946"/>
    <w:rsid w:val="001E7BF0"/>
    <w:rsid w:val="001F2159"/>
    <w:rsid w:val="001F39F4"/>
    <w:rsid w:val="001F53FD"/>
    <w:rsid w:val="001F5516"/>
    <w:rsid w:val="00203470"/>
    <w:rsid w:val="00203A53"/>
    <w:rsid w:val="00203CA5"/>
    <w:rsid w:val="00205066"/>
    <w:rsid w:val="002056FD"/>
    <w:rsid w:val="002109C1"/>
    <w:rsid w:val="00210B8B"/>
    <w:rsid w:val="00214863"/>
    <w:rsid w:val="00214C6E"/>
    <w:rsid w:val="002156B4"/>
    <w:rsid w:val="002232B7"/>
    <w:rsid w:val="00223622"/>
    <w:rsid w:val="00223706"/>
    <w:rsid w:val="00224FCD"/>
    <w:rsid w:val="002252F8"/>
    <w:rsid w:val="002257BA"/>
    <w:rsid w:val="002307D4"/>
    <w:rsid w:val="00230E11"/>
    <w:rsid w:val="00231855"/>
    <w:rsid w:val="00236148"/>
    <w:rsid w:val="00236981"/>
    <w:rsid w:val="00245A78"/>
    <w:rsid w:val="00253222"/>
    <w:rsid w:val="00253565"/>
    <w:rsid w:val="002551AA"/>
    <w:rsid w:val="00257C12"/>
    <w:rsid w:val="00261C13"/>
    <w:rsid w:val="00262847"/>
    <w:rsid w:val="00263039"/>
    <w:rsid w:val="0026457F"/>
    <w:rsid w:val="00266322"/>
    <w:rsid w:val="00271677"/>
    <w:rsid w:val="00273455"/>
    <w:rsid w:val="00274221"/>
    <w:rsid w:val="002758B7"/>
    <w:rsid w:val="00276DAA"/>
    <w:rsid w:val="00281BB2"/>
    <w:rsid w:val="00292CC6"/>
    <w:rsid w:val="00295908"/>
    <w:rsid w:val="0029750A"/>
    <w:rsid w:val="002A03C3"/>
    <w:rsid w:val="002A29AE"/>
    <w:rsid w:val="002A2B02"/>
    <w:rsid w:val="002A2B77"/>
    <w:rsid w:val="002A600C"/>
    <w:rsid w:val="002B15EE"/>
    <w:rsid w:val="002B254E"/>
    <w:rsid w:val="002B3B1A"/>
    <w:rsid w:val="002B4CE8"/>
    <w:rsid w:val="002B5244"/>
    <w:rsid w:val="002B63F1"/>
    <w:rsid w:val="002B72E9"/>
    <w:rsid w:val="002C4AF5"/>
    <w:rsid w:val="002C7998"/>
    <w:rsid w:val="002D0283"/>
    <w:rsid w:val="002D1B07"/>
    <w:rsid w:val="002D31FC"/>
    <w:rsid w:val="002D3402"/>
    <w:rsid w:val="002D43F7"/>
    <w:rsid w:val="002E20FB"/>
    <w:rsid w:val="002E2676"/>
    <w:rsid w:val="002E3C7C"/>
    <w:rsid w:val="002E73EC"/>
    <w:rsid w:val="002E77E8"/>
    <w:rsid w:val="002F1E53"/>
    <w:rsid w:val="002F271D"/>
    <w:rsid w:val="002F2CAA"/>
    <w:rsid w:val="002F43CB"/>
    <w:rsid w:val="002F7E7B"/>
    <w:rsid w:val="0030024F"/>
    <w:rsid w:val="0030052C"/>
    <w:rsid w:val="003015E7"/>
    <w:rsid w:val="00301B0E"/>
    <w:rsid w:val="0031368D"/>
    <w:rsid w:val="00314AB7"/>
    <w:rsid w:val="00324364"/>
    <w:rsid w:val="00325153"/>
    <w:rsid w:val="003257F3"/>
    <w:rsid w:val="00326667"/>
    <w:rsid w:val="00330497"/>
    <w:rsid w:val="003306E1"/>
    <w:rsid w:val="00331A85"/>
    <w:rsid w:val="003320E4"/>
    <w:rsid w:val="00333A02"/>
    <w:rsid w:val="0033525D"/>
    <w:rsid w:val="00335F6D"/>
    <w:rsid w:val="003413EF"/>
    <w:rsid w:val="003414F3"/>
    <w:rsid w:val="00346A08"/>
    <w:rsid w:val="00350A2E"/>
    <w:rsid w:val="00355924"/>
    <w:rsid w:val="0035613E"/>
    <w:rsid w:val="00356763"/>
    <w:rsid w:val="00357F42"/>
    <w:rsid w:val="00360A7A"/>
    <w:rsid w:val="003621C2"/>
    <w:rsid w:val="00362FB8"/>
    <w:rsid w:val="00363EE9"/>
    <w:rsid w:val="00364319"/>
    <w:rsid w:val="00367382"/>
    <w:rsid w:val="00370B5D"/>
    <w:rsid w:val="00375EBB"/>
    <w:rsid w:val="00376128"/>
    <w:rsid w:val="0037742E"/>
    <w:rsid w:val="00377D56"/>
    <w:rsid w:val="00380552"/>
    <w:rsid w:val="0038245A"/>
    <w:rsid w:val="003840E6"/>
    <w:rsid w:val="00385CFC"/>
    <w:rsid w:val="00387C2D"/>
    <w:rsid w:val="0039337A"/>
    <w:rsid w:val="0039764E"/>
    <w:rsid w:val="003A3189"/>
    <w:rsid w:val="003A3CA7"/>
    <w:rsid w:val="003B33BD"/>
    <w:rsid w:val="003B569D"/>
    <w:rsid w:val="003B6C0D"/>
    <w:rsid w:val="003C15DE"/>
    <w:rsid w:val="003C3C0E"/>
    <w:rsid w:val="003C4F59"/>
    <w:rsid w:val="003C668D"/>
    <w:rsid w:val="003D094F"/>
    <w:rsid w:val="003D42A6"/>
    <w:rsid w:val="003D4F21"/>
    <w:rsid w:val="003D4FAC"/>
    <w:rsid w:val="003D6B20"/>
    <w:rsid w:val="003E1885"/>
    <w:rsid w:val="003E5C0A"/>
    <w:rsid w:val="003E7906"/>
    <w:rsid w:val="003F000F"/>
    <w:rsid w:val="003F3C50"/>
    <w:rsid w:val="003F7BFF"/>
    <w:rsid w:val="003F7F78"/>
    <w:rsid w:val="00400830"/>
    <w:rsid w:val="0040179F"/>
    <w:rsid w:val="00404000"/>
    <w:rsid w:val="00406202"/>
    <w:rsid w:val="00406A6A"/>
    <w:rsid w:val="00406B22"/>
    <w:rsid w:val="00407147"/>
    <w:rsid w:val="004078FA"/>
    <w:rsid w:val="00407D62"/>
    <w:rsid w:val="00413AA1"/>
    <w:rsid w:val="0042236E"/>
    <w:rsid w:val="004228C1"/>
    <w:rsid w:val="004237A4"/>
    <w:rsid w:val="00427187"/>
    <w:rsid w:val="00430C6E"/>
    <w:rsid w:val="00431C8D"/>
    <w:rsid w:val="00431E08"/>
    <w:rsid w:val="004328A7"/>
    <w:rsid w:val="00434C74"/>
    <w:rsid w:val="004429DE"/>
    <w:rsid w:val="00451958"/>
    <w:rsid w:val="0045239B"/>
    <w:rsid w:val="00452E06"/>
    <w:rsid w:val="004534CD"/>
    <w:rsid w:val="00453706"/>
    <w:rsid w:val="004549B2"/>
    <w:rsid w:val="00455229"/>
    <w:rsid w:val="00456EB4"/>
    <w:rsid w:val="00457827"/>
    <w:rsid w:val="0046097A"/>
    <w:rsid w:val="00461F1D"/>
    <w:rsid w:val="004653C9"/>
    <w:rsid w:val="004654A8"/>
    <w:rsid w:val="00471256"/>
    <w:rsid w:val="004718F3"/>
    <w:rsid w:val="00472274"/>
    <w:rsid w:val="00475040"/>
    <w:rsid w:val="00480257"/>
    <w:rsid w:val="00484903"/>
    <w:rsid w:val="00485149"/>
    <w:rsid w:val="004859B6"/>
    <w:rsid w:val="00487EE6"/>
    <w:rsid w:val="00490C06"/>
    <w:rsid w:val="00490D9E"/>
    <w:rsid w:val="00493D40"/>
    <w:rsid w:val="00493EE3"/>
    <w:rsid w:val="004967B6"/>
    <w:rsid w:val="00497056"/>
    <w:rsid w:val="004A2BEB"/>
    <w:rsid w:val="004A394B"/>
    <w:rsid w:val="004A45DD"/>
    <w:rsid w:val="004A504B"/>
    <w:rsid w:val="004A6911"/>
    <w:rsid w:val="004A7B2C"/>
    <w:rsid w:val="004B3652"/>
    <w:rsid w:val="004B443C"/>
    <w:rsid w:val="004B54DE"/>
    <w:rsid w:val="004B54E0"/>
    <w:rsid w:val="004B6900"/>
    <w:rsid w:val="004B7384"/>
    <w:rsid w:val="004C187F"/>
    <w:rsid w:val="004C1ADD"/>
    <w:rsid w:val="004C4269"/>
    <w:rsid w:val="004C7DF3"/>
    <w:rsid w:val="004D0883"/>
    <w:rsid w:val="004D621E"/>
    <w:rsid w:val="004D6236"/>
    <w:rsid w:val="004D66A5"/>
    <w:rsid w:val="004D7E3A"/>
    <w:rsid w:val="004D7F90"/>
    <w:rsid w:val="004E11A6"/>
    <w:rsid w:val="004E1D7A"/>
    <w:rsid w:val="004E45D0"/>
    <w:rsid w:val="004E4DBB"/>
    <w:rsid w:val="004E4E41"/>
    <w:rsid w:val="004E73DB"/>
    <w:rsid w:val="004E7F9C"/>
    <w:rsid w:val="004F02D6"/>
    <w:rsid w:val="004F3493"/>
    <w:rsid w:val="004F5143"/>
    <w:rsid w:val="004F729A"/>
    <w:rsid w:val="00501345"/>
    <w:rsid w:val="005025E3"/>
    <w:rsid w:val="0050385A"/>
    <w:rsid w:val="005078D3"/>
    <w:rsid w:val="00507925"/>
    <w:rsid w:val="00510C20"/>
    <w:rsid w:val="00511D19"/>
    <w:rsid w:val="00512B09"/>
    <w:rsid w:val="00514FA7"/>
    <w:rsid w:val="005219E1"/>
    <w:rsid w:val="005220ED"/>
    <w:rsid w:val="00525F9A"/>
    <w:rsid w:val="00530F4D"/>
    <w:rsid w:val="005330FF"/>
    <w:rsid w:val="00533796"/>
    <w:rsid w:val="005348DC"/>
    <w:rsid w:val="00537343"/>
    <w:rsid w:val="00540832"/>
    <w:rsid w:val="005516F3"/>
    <w:rsid w:val="005521BA"/>
    <w:rsid w:val="00554E30"/>
    <w:rsid w:val="00555D75"/>
    <w:rsid w:val="00560DF0"/>
    <w:rsid w:val="00563C45"/>
    <w:rsid w:val="00564936"/>
    <w:rsid w:val="0056759C"/>
    <w:rsid w:val="005730A4"/>
    <w:rsid w:val="0058117A"/>
    <w:rsid w:val="00591581"/>
    <w:rsid w:val="00594A38"/>
    <w:rsid w:val="0059513E"/>
    <w:rsid w:val="005A0BDF"/>
    <w:rsid w:val="005A0F0D"/>
    <w:rsid w:val="005A63B7"/>
    <w:rsid w:val="005A651D"/>
    <w:rsid w:val="005A6A7C"/>
    <w:rsid w:val="005A6AA4"/>
    <w:rsid w:val="005A6C47"/>
    <w:rsid w:val="005A6D9F"/>
    <w:rsid w:val="005B3646"/>
    <w:rsid w:val="005B48FF"/>
    <w:rsid w:val="005C06B4"/>
    <w:rsid w:val="005C1E32"/>
    <w:rsid w:val="005C23CB"/>
    <w:rsid w:val="005C2B8B"/>
    <w:rsid w:val="005C5FFE"/>
    <w:rsid w:val="005C670D"/>
    <w:rsid w:val="005C7D0E"/>
    <w:rsid w:val="005D0DE6"/>
    <w:rsid w:val="005D1095"/>
    <w:rsid w:val="005D363F"/>
    <w:rsid w:val="005D6921"/>
    <w:rsid w:val="005E44EE"/>
    <w:rsid w:val="005F07C5"/>
    <w:rsid w:val="00602AD0"/>
    <w:rsid w:val="00604C15"/>
    <w:rsid w:val="006078A0"/>
    <w:rsid w:val="00610BA6"/>
    <w:rsid w:val="00614257"/>
    <w:rsid w:val="006158D5"/>
    <w:rsid w:val="00615C23"/>
    <w:rsid w:val="006169D6"/>
    <w:rsid w:val="00617D28"/>
    <w:rsid w:val="00623AB0"/>
    <w:rsid w:val="00625D83"/>
    <w:rsid w:val="006269F0"/>
    <w:rsid w:val="0063098E"/>
    <w:rsid w:val="006323B5"/>
    <w:rsid w:val="00632577"/>
    <w:rsid w:val="00634FAE"/>
    <w:rsid w:val="00640F24"/>
    <w:rsid w:val="0064205C"/>
    <w:rsid w:val="0064666B"/>
    <w:rsid w:val="00651984"/>
    <w:rsid w:val="00653795"/>
    <w:rsid w:val="006552EF"/>
    <w:rsid w:val="006623E7"/>
    <w:rsid w:val="00662B80"/>
    <w:rsid w:val="0066768F"/>
    <w:rsid w:val="00670651"/>
    <w:rsid w:val="00670F6C"/>
    <w:rsid w:val="00672D7F"/>
    <w:rsid w:val="00672F81"/>
    <w:rsid w:val="006730E4"/>
    <w:rsid w:val="00674AB0"/>
    <w:rsid w:val="00676E58"/>
    <w:rsid w:val="00677456"/>
    <w:rsid w:val="006778C1"/>
    <w:rsid w:val="006852C7"/>
    <w:rsid w:val="006852CE"/>
    <w:rsid w:val="00685CFE"/>
    <w:rsid w:val="00687D7F"/>
    <w:rsid w:val="006922A1"/>
    <w:rsid w:val="00692D14"/>
    <w:rsid w:val="006955E8"/>
    <w:rsid w:val="00695F22"/>
    <w:rsid w:val="006A0CF6"/>
    <w:rsid w:val="006A2803"/>
    <w:rsid w:val="006A7A3B"/>
    <w:rsid w:val="006B2BDE"/>
    <w:rsid w:val="006B65C7"/>
    <w:rsid w:val="006C0665"/>
    <w:rsid w:val="006C1727"/>
    <w:rsid w:val="006C32FD"/>
    <w:rsid w:val="006C39CE"/>
    <w:rsid w:val="006C52B1"/>
    <w:rsid w:val="006D0510"/>
    <w:rsid w:val="006D0FCC"/>
    <w:rsid w:val="006D21F5"/>
    <w:rsid w:val="006D3089"/>
    <w:rsid w:val="006D3DE0"/>
    <w:rsid w:val="006D4C9A"/>
    <w:rsid w:val="006D5478"/>
    <w:rsid w:val="006E126D"/>
    <w:rsid w:val="006E1FC3"/>
    <w:rsid w:val="006E23BD"/>
    <w:rsid w:val="006E51DA"/>
    <w:rsid w:val="006E611C"/>
    <w:rsid w:val="006F0403"/>
    <w:rsid w:val="006F0466"/>
    <w:rsid w:val="006F085D"/>
    <w:rsid w:val="006F2366"/>
    <w:rsid w:val="006F3685"/>
    <w:rsid w:val="007003D5"/>
    <w:rsid w:val="007038B5"/>
    <w:rsid w:val="00704147"/>
    <w:rsid w:val="00704CE9"/>
    <w:rsid w:val="0070616B"/>
    <w:rsid w:val="00706295"/>
    <w:rsid w:val="00706FDA"/>
    <w:rsid w:val="00707F4C"/>
    <w:rsid w:val="00711F9A"/>
    <w:rsid w:val="00713634"/>
    <w:rsid w:val="00713810"/>
    <w:rsid w:val="0071577B"/>
    <w:rsid w:val="0072047C"/>
    <w:rsid w:val="007209E2"/>
    <w:rsid w:val="00721B32"/>
    <w:rsid w:val="00721C32"/>
    <w:rsid w:val="007226E9"/>
    <w:rsid w:val="00722A06"/>
    <w:rsid w:val="00723E63"/>
    <w:rsid w:val="007257AA"/>
    <w:rsid w:val="00725C49"/>
    <w:rsid w:val="007303A5"/>
    <w:rsid w:val="0073085C"/>
    <w:rsid w:val="00730B3E"/>
    <w:rsid w:val="0073420B"/>
    <w:rsid w:val="00734F50"/>
    <w:rsid w:val="00735B03"/>
    <w:rsid w:val="00736285"/>
    <w:rsid w:val="00736367"/>
    <w:rsid w:val="00737354"/>
    <w:rsid w:val="00740052"/>
    <w:rsid w:val="007407C8"/>
    <w:rsid w:val="0074760E"/>
    <w:rsid w:val="007509C9"/>
    <w:rsid w:val="007548C4"/>
    <w:rsid w:val="00754ABA"/>
    <w:rsid w:val="007575EE"/>
    <w:rsid w:val="00762BC5"/>
    <w:rsid w:val="00764EC6"/>
    <w:rsid w:val="00765957"/>
    <w:rsid w:val="00766E8A"/>
    <w:rsid w:val="00766F71"/>
    <w:rsid w:val="007679BE"/>
    <w:rsid w:val="0077057A"/>
    <w:rsid w:val="007735E1"/>
    <w:rsid w:val="00775656"/>
    <w:rsid w:val="00777C19"/>
    <w:rsid w:val="00781A24"/>
    <w:rsid w:val="00782B0D"/>
    <w:rsid w:val="00786EFF"/>
    <w:rsid w:val="00791556"/>
    <w:rsid w:val="00791B47"/>
    <w:rsid w:val="00792469"/>
    <w:rsid w:val="0079781A"/>
    <w:rsid w:val="007A1546"/>
    <w:rsid w:val="007A228C"/>
    <w:rsid w:val="007A368E"/>
    <w:rsid w:val="007A5868"/>
    <w:rsid w:val="007A7260"/>
    <w:rsid w:val="007B04CE"/>
    <w:rsid w:val="007B2497"/>
    <w:rsid w:val="007B6871"/>
    <w:rsid w:val="007B7A2F"/>
    <w:rsid w:val="007C077E"/>
    <w:rsid w:val="007C0FCD"/>
    <w:rsid w:val="007C2B69"/>
    <w:rsid w:val="007C2BC9"/>
    <w:rsid w:val="007C32EE"/>
    <w:rsid w:val="007C3D33"/>
    <w:rsid w:val="007C3F4F"/>
    <w:rsid w:val="007C45B4"/>
    <w:rsid w:val="007C5AF1"/>
    <w:rsid w:val="007D294A"/>
    <w:rsid w:val="007D47D2"/>
    <w:rsid w:val="007D657A"/>
    <w:rsid w:val="007D6923"/>
    <w:rsid w:val="007D6EC0"/>
    <w:rsid w:val="007D7BE7"/>
    <w:rsid w:val="007D7E1D"/>
    <w:rsid w:val="007E3AAC"/>
    <w:rsid w:val="007E503C"/>
    <w:rsid w:val="007F1394"/>
    <w:rsid w:val="007F384D"/>
    <w:rsid w:val="007F395C"/>
    <w:rsid w:val="007F5E9A"/>
    <w:rsid w:val="00800CB1"/>
    <w:rsid w:val="00801730"/>
    <w:rsid w:val="00801A91"/>
    <w:rsid w:val="0080345C"/>
    <w:rsid w:val="008059B8"/>
    <w:rsid w:val="00814607"/>
    <w:rsid w:val="0081462F"/>
    <w:rsid w:val="00817344"/>
    <w:rsid w:val="0082109C"/>
    <w:rsid w:val="00821309"/>
    <w:rsid w:val="0082522F"/>
    <w:rsid w:val="00826B4E"/>
    <w:rsid w:val="00830786"/>
    <w:rsid w:val="00831979"/>
    <w:rsid w:val="00834B1C"/>
    <w:rsid w:val="008371C0"/>
    <w:rsid w:val="00841A51"/>
    <w:rsid w:val="008440BF"/>
    <w:rsid w:val="0084526C"/>
    <w:rsid w:val="0084612A"/>
    <w:rsid w:val="00851352"/>
    <w:rsid w:val="00856F0E"/>
    <w:rsid w:val="00856F72"/>
    <w:rsid w:val="00857077"/>
    <w:rsid w:val="00861985"/>
    <w:rsid w:val="00863230"/>
    <w:rsid w:val="00865BD0"/>
    <w:rsid w:val="00866008"/>
    <w:rsid w:val="008667FA"/>
    <w:rsid w:val="008717D8"/>
    <w:rsid w:val="0087215C"/>
    <w:rsid w:val="00872BEC"/>
    <w:rsid w:val="00875A78"/>
    <w:rsid w:val="00875D25"/>
    <w:rsid w:val="00876375"/>
    <w:rsid w:val="00880E35"/>
    <w:rsid w:val="008875FE"/>
    <w:rsid w:val="00887F8E"/>
    <w:rsid w:val="00892111"/>
    <w:rsid w:val="00895B74"/>
    <w:rsid w:val="00896234"/>
    <w:rsid w:val="0089659C"/>
    <w:rsid w:val="00897E43"/>
    <w:rsid w:val="008A3E7B"/>
    <w:rsid w:val="008A3EEB"/>
    <w:rsid w:val="008A6510"/>
    <w:rsid w:val="008A7D6D"/>
    <w:rsid w:val="008B0D3E"/>
    <w:rsid w:val="008B2631"/>
    <w:rsid w:val="008B2C1D"/>
    <w:rsid w:val="008B7EAA"/>
    <w:rsid w:val="008C222B"/>
    <w:rsid w:val="008C25D7"/>
    <w:rsid w:val="008C5738"/>
    <w:rsid w:val="008C6D31"/>
    <w:rsid w:val="008C7EAD"/>
    <w:rsid w:val="008D0CFE"/>
    <w:rsid w:val="008D172D"/>
    <w:rsid w:val="008D6152"/>
    <w:rsid w:val="008E49BB"/>
    <w:rsid w:val="008E58CA"/>
    <w:rsid w:val="008E66BD"/>
    <w:rsid w:val="008E7033"/>
    <w:rsid w:val="008E7195"/>
    <w:rsid w:val="008E7BA9"/>
    <w:rsid w:val="008F02BF"/>
    <w:rsid w:val="008F0F81"/>
    <w:rsid w:val="008F27BF"/>
    <w:rsid w:val="008F2E64"/>
    <w:rsid w:val="008F3541"/>
    <w:rsid w:val="0090161F"/>
    <w:rsid w:val="00901E77"/>
    <w:rsid w:val="009065BC"/>
    <w:rsid w:val="00906E05"/>
    <w:rsid w:val="009135A0"/>
    <w:rsid w:val="009139EB"/>
    <w:rsid w:val="009142EC"/>
    <w:rsid w:val="009145E4"/>
    <w:rsid w:val="009154C3"/>
    <w:rsid w:val="00920A3D"/>
    <w:rsid w:val="00923540"/>
    <w:rsid w:val="0092421C"/>
    <w:rsid w:val="00926767"/>
    <w:rsid w:val="00926FB5"/>
    <w:rsid w:val="0093326D"/>
    <w:rsid w:val="00934724"/>
    <w:rsid w:val="009361D5"/>
    <w:rsid w:val="009428A4"/>
    <w:rsid w:val="00945B30"/>
    <w:rsid w:val="00952504"/>
    <w:rsid w:val="00952F05"/>
    <w:rsid w:val="00954B2D"/>
    <w:rsid w:val="0095591C"/>
    <w:rsid w:val="009559CA"/>
    <w:rsid w:val="00956DDF"/>
    <w:rsid w:val="00961C62"/>
    <w:rsid w:val="00961DD6"/>
    <w:rsid w:val="009659F4"/>
    <w:rsid w:val="00967608"/>
    <w:rsid w:val="009705A0"/>
    <w:rsid w:val="00970D60"/>
    <w:rsid w:val="00970F45"/>
    <w:rsid w:val="00971B67"/>
    <w:rsid w:val="0098110F"/>
    <w:rsid w:val="009848E9"/>
    <w:rsid w:val="009874D0"/>
    <w:rsid w:val="00987CB8"/>
    <w:rsid w:val="0099390E"/>
    <w:rsid w:val="009960E5"/>
    <w:rsid w:val="009A4527"/>
    <w:rsid w:val="009A7ADC"/>
    <w:rsid w:val="009B0D30"/>
    <w:rsid w:val="009B1333"/>
    <w:rsid w:val="009B1AF3"/>
    <w:rsid w:val="009B3910"/>
    <w:rsid w:val="009B3EAC"/>
    <w:rsid w:val="009B594A"/>
    <w:rsid w:val="009B63E7"/>
    <w:rsid w:val="009C19B7"/>
    <w:rsid w:val="009C311B"/>
    <w:rsid w:val="009C5342"/>
    <w:rsid w:val="009C5ABB"/>
    <w:rsid w:val="009C6506"/>
    <w:rsid w:val="009C6878"/>
    <w:rsid w:val="009C69CC"/>
    <w:rsid w:val="009C7C0C"/>
    <w:rsid w:val="009D1B33"/>
    <w:rsid w:val="009D1E8E"/>
    <w:rsid w:val="009D2B6E"/>
    <w:rsid w:val="009D5954"/>
    <w:rsid w:val="009D7C51"/>
    <w:rsid w:val="009E0130"/>
    <w:rsid w:val="009E196C"/>
    <w:rsid w:val="009E4F22"/>
    <w:rsid w:val="009E5F18"/>
    <w:rsid w:val="009E6A0A"/>
    <w:rsid w:val="009E7FEA"/>
    <w:rsid w:val="009F0523"/>
    <w:rsid w:val="009F1995"/>
    <w:rsid w:val="009F36BF"/>
    <w:rsid w:val="009F4569"/>
    <w:rsid w:val="00A0232E"/>
    <w:rsid w:val="00A111B6"/>
    <w:rsid w:val="00A11D6E"/>
    <w:rsid w:val="00A12348"/>
    <w:rsid w:val="00A178D0"/>
    <w:rsid w:val="00A25780"/>
    <w:rsid w:val="00A25FE9"/>
    <w:rsid w:val="00A26D27"/>
    <w:rsid w:val="00A303DC"/>
    <w:rsid w:val="00A323BB"/>
    <w:rsid w:val="00A32939"/>
    <w:rsid w:val="00A376EE"/>
    <w:rsid w:val="00A40D8C"/>
    <w:rsid w:val="00A42A99"/>
    <w:rsid w:val="00A5151A"/>
    <w:rsid w:val="00A53096"/>
    <w:rsid w:val="00A534D8"/>
    <w:rsid w:val="00A571C7"/>
    <w:rsid w:val="00A57B48"/>
    <w:rsid w:val="00A57E0A"/>
    <w:rsid w:val="00A62B87"/>
    <w:rsid w:val="00A665AA"/>
    <w:rsid w:val="00A67829"/>
    <w:rsid w:val="00A739FB"/>
    <w:rsid w:val="00A77829"/>
    <w:rsid w:val="00A77919"/>
    <w:rsid w:val="00A823F6"/>
    <w:rsid w:val="00A8719E"/>
    <w:rsid w:val="00A91079"/>
    <w:rsid w:val="00A9139E"/>
    <w:rsid w:val="00A94FB7"/>
    <w:rsid w:val="00A95DC7"/>
    <w:rsid w:val="00AA0A89"/>
    <w:rsid w:val="00AA45C8"/>
    <w:rsid w:val="00AA5368"/>
    <w:rsid w:val="00AA541A"/>
    <w:rsid w:val="00AA6429"/>
    <w:rsid w:val="00AB53A4"/>
    <w:rsid w:val="00AC01AA"/>
    <w:rsid w:val="00AC1426"/>
    <w:rsid w:val="00AC3EE9"/>
    <w:rsid w:val="00AC4F72"/>
    <w:rsid w:val="00AC5041"/>
    <w:rsid w:val="00AC530E"/>
    <w:rsid w:val="00AD1A10"/>
    <w:rsid w:val="00AE0B5F"/>
    <w:rsid w:val="00AE2F05"/>
    <w:rsid w:val="00AE482E"/>
    <w:rsid w:val="00AE6F5D"/>
    <w:rsid w:val="00AF1B39"/>
    <w:rsid w:val="00AF1B4B"/>
    <w:rsid w:val="00AF1CC5"/>
    <w:rsid w:val="00AF2B4F"/>
    <w:rsid w:val="00AF6FE1"/>
    <w:rsid w:val="00AF734D"/>
    <w:rsid w:val="00AF741A"/>
    <w:rsid w:val="00B01ADB"/>
    <w:rsid w:val="00B04161"/>
    <w:rsid w:val="00B04B4E"/>
    <w:rsid w:val="00B056F9"/>
    <w:rsid w:val="00B0661D"/>
    <w:rsid w:val="00B0785C"/>
    <w:rsid w:val="00B11E3D"/>
    <w:rsid w:val="00B1498B"/>
    <w:rsid w:val="00B14D2C"/>
    <w:rsid w:val="00B1539E"/>
    <w:rsid w:val="00B16815"/>
    <w:rsid w:val="00B16A65"/>
    <w:rsid w:val="00B173A5"/>
    <w:rsid w:val="00B17E82"/>
    <w:rsid w:val="00B21A61"/>
    <w:rsid w:val="00B239CD"/>
    <w:rsid w:val="00B30361"/>
    <w:rsid w:val="00B34C49"/>
    <w:rsid w:val="00B40A3B"/>
    <w:rsid w:val="00B42F92"/>
    <w:rsid w:val="00B4575A"/>
    <w:rsid w:val="00B51D38"/>
    <w:rsid w:val="00B55EEE"/>
    <w:rsid w:val="00B575BA"/>
    <w:rsid w:val="00B70CC2"/>
    <w:rsid w:val="00B71608"/>
    <w:rsid w:val="00B74B03"/>
    <w:rsid w:val="00B76429"/>
    <w:rsid w:val="00B77BEC"/>
    <w:rsid w:val="00B86471"/>
    <w:rsid w:val="00B92506"/>
    <w:rsid w:val="00B956D4"/>
    <w:rsid w:val="00B95A68"/>
    <w:rsid w:val="00B97446"/>
    <w:rsid w:val="00BA092D"/>
    <w:rsid w:val="00BA293B"/>
    <w:rsid w:val="00BA447C"/>
    <w:rsid w:val="00BA4D21"/>
    <w:rsid w:val="00BA7432"/>
    <w:rsid w:val="00BB2764"/>
    <w:rsid w:val="00BB5122"/>
    <w:rsid w:val="00BC169C"/>
    <w:rsid w:val="00BC1AA0"/>
    <w:rsid w:val="00BC2495"/>
    <w:rsid w:val="00BC314A"/>
    <w:rsid w:val="00BC5707"/>
    <w:rsid w:val="00BC7EB9"/>
    <w:rsid w:val="00BD2643"/>
    <w:rsid w:val="00BD4C47"/>
    <w:rsid w:val="00BD56B1"/>
    <w:rsid w:val="00BD6558"/>
    <w:rsid w:val="00BE1645"/>
    <w:rsid w:val="00BE7809"/>
    <w:rsid w:val="00BF2AD7"/>
    <w:rsid w:val="00BF2F76"/>
    <w:rsid w:val="00BF3022"/>
    <w:rsid w:val="00BF3214"/>
    <w:rsid w:val="00BF481E"/>
    <w:rsid w:val="00BF5573"/>
    <w:rsid w:val="00C066FB"/>
    <w:rsid w:val="00C072DA"/>
    <w:rsid w:val="00C07BA2"/>
    <w:rsid w:val="00C10340"/>
    <w:rsid w:val="00C12FBC"/>
    <w:rsid w:val="00C15867"/>
    <w:rsid w:val="00C16A74"/>
    <w:rsid w:val="00C20D28"/>
    <w:rsid w:val="00C22398"/>
    <w:rsid w:val="00C2296D"/>
    <w:rsid w:val="00C23155"/>
    <w:rsid w:val="00C30898"/>
    <w:rsid w:val="00C3155E"/>
    <w:rsid w:val="00C358FD"/>
    <w:rsid w:val="00C35A79"/>
    <w:rsid w:val="00C37C73"/>
    <w:rsid w:val="00C407C2"/>
    <w:rsid w:val="00C40C41"/>
    <w:rsid w:val="00C4338B"/>
    <w:rsid w:val="00C43934"/>
    <w:rsid w:val="00C45885"/>
    <w:rsid w:val="00C478C5"/>
    <w:rsid w:val="00C50F22"/>
    <w:rsid w:val="00C51E7B"/>
    <w:rsid w:val="00C57971"/>
    <w:rsid w:val="00C62817"/>
    <w:rsid w:val="00C64229"/>
    <w:rsid w:val="00C65BD7"/>
    <w:rsid w:val="00C65D8F"/>
    <w:rsid w:val="00C661D4"/>
    <w:rsid w:val="00C67547"/>
    <w:rsid w:val="00C73678"/>
    <w:rsid w:val="00C76BA4"/>
    <w:rsid w:val="00C76FBD"/>
    <w:rsid w:val="00C81B52"/>
    <w:rsid w:val="00C83A48"/>
    <w:rsid w:val="00C85865"/>
    <w:rsid w:val="00C85E85"/>
    <w:rsid w:val="00C926C8"/>
    <w:rsid w:val="00C93456"/>
    <w:rsid w:val="00CA1918"/>
    <w:rsid w:val="00CA29CA"/>
    <w:rsid w:val="00CA2EAE"/>
    <w:rsid w:val="00CA4AC1"/>
    <w:rsid w:val="00CA4F65"/>
    <w:rsid w:val="00CA59FB"/>
    <w:rsid w:val="00CB0316"/>
    <w:rsid w:val="00CB0B11"/>
    <w:rsid w:val="00CB1DBA"/>
    <w:rsid w:val="00CB426A"/>
    <w:rsid w:val="00CB5354"/>
    <w:rsid w:val="00CB6AD2"/>
    <w:rsid w:val="00CB7B9A"/>
    <w:rsid w:val="00CC1997"/>
    <w:rsid w:val="00CC1E12"/>
    <w:rsid w:val="00CC3C9E"/>
    <w:rsid w:val="00CC4C48"/>
    <w:rsid w:val="00CC6A14"/>
    <w:rsid w:val="00CC70A3"/>
    <w:rsid w:val="00CD3A8B"/>
    <w:rsid w:val="00CD4442"/>
    <w:rsid w:val="00CD53C3"/>
    <w:rsid w:val="00CD574E"/>
    <w:rsid w:val="00CE3999"/>
    <w:rsid w:val="00CE4C22"/>
    <w:rsid w:val="00CE6754"/>
    <w:rsid w:val="00CE76E5"/>
    <w:rsid w:val="00CF41EC"/>
    <w:rsid w:val="00CF42C9"/>
    <w:rsid w:val="00CF5D04"/>
    <w:rsid w:val="00CF73EB"/>
    <w:rsid w:val="00CF7A41"/>
    <w:rsid w:val="00D02F5F"/>
    <w:rsid w:val="00D04DE4"/>
    <w:rsid w:val="00D063F1"/>
    <w:rsid w:val="00D070B1"/>
    <w:rsid w:val="00D1058E"/>
    <w:rsid w:val="00D11735"/>
    <w:rsid w:val="00D142B9"/>
    <w:rsid w:val="00D14F22"/>
    <w:rsid w:val="00D15E98"/>
    <w:rsid w:val="00D21177"/>
    <w:rsid w:val="00D250B2"/>
    <w:rsid w:val="00D30191"/>
    <w:rsid w:val="00D325F5"/>
    <w:rsid w:val="00D35E0B"/>
    <w:rsid w:val="00D4112E"/>
    <w:rsid w:val="00D42853"/>
    <w:rsid w:val="00D430E6"/>
    <w:rsid w:val="00D434F6"/>
    <w:rsid w:val="00D449CD"/>
    <w:rsid w:val="00D4741C"/>
    <w:rsid w:val="00D50544"/>
    <w:rsid w:val="00D518AF"/>
    <w:rsid w:val="00D54CE0"/>
    <w:rsid w:val="00D55769"/>
    <w:rsid w:val="00D569E3"/>
    <w:rsid w:val="00D57918"/>
    <w:rsid w:val="00D615B6"/>
    <w:rsid w:val="00D62DC9"/>
    <w:rsid w:val="00D67DA6"/>
    <w:rsid w:val="00D70F36"/>
    <w:rsid w:val="00D73DC6"/>
    <w:rsid w:val="00D74C1A"/>
    <w:rsid w:val="00D75259"/>
    <w:rsid w:val="00D754C1"/>
    <w:rsid w:val="00D765A5"/>
    <w:rsid w:val="00D77393"/>
    <w:rsid w:val="00D77A35"/>
    <w:rsid w:val="00D802B6"/>
    <w:rsid w:val="00D81B3E"/>
    <w:rsid w:val="00D90C70"/>
    <w:rsid w:val="00D90E49"/>
    <w:rsid w:val="00D91A44"/>
    <w:rsid w:val="00D91C5C"/>
    <w:rsid w:val="00D940E2"/>
    <w:rsid w:val="00D9557D"/>
    <w:rsid w:val="00D96ADE"/>
    <w:rsid w:val="00DA0CE2"/>
    <w:rsid w:val="00DA2387"/>
    <w:rsid w:val="00DA45CD"/>
    <w:rsid w:val="00DA6D73"/>
    <w:rsid w:val="00DA7906"/>
    <w:rsid w:val="00DB08CB"/>
    <w:rsid w:val="00DB69C4"/>
    <w:rsid w:val="00DC1CAE"/>
    <w:rsid w:val="00DC39BA"/>
    <w:rsid w:val="00DC552D"/>
    <w:rsid w:val="00DC5621"/>
    <w:rsid w:val="00DC6A10"/>
    <w:rsid w:val="00DC6FE3"/>
    <w:rsid w:val="00DD18BE"/>
    <w:rsid w:val="00DD4EFA"/>
    <w:rsid w:val="00DE1123"/>
    <w:rsid w:val="00DE13F5"/>
    <w:rsid w:val="00DE33CA"/>
    <w:rsid w:val="00DE343E"/>
    <w:rsid w:val="00DE4322"/>
    <w:rsid w:val="00DE657E"/>
    <w:rsid w:val="00DF0A8D"/>
    <w:rsid w:val="00DF2988"/>
    <w:rsid w:val="00DF29BF"/>
    <w:rsid w:val="00DF4704"/>
    <w:rsid w:val="00DF538A"/>
    <w:rsid w:val="00DF79BB"/>
    <w:rsid w:val="00E0227C"/>
    <w:rsid w:val="00E024AA"/>
    <w:rsid w:val="00E02616"/>
    <w:rsid w:val="00E032EA"/>
    <w:rsid w:val="00E10267"/>
    <w:rsid w:val="00E10D7D"/>
    <w:rsid w:val="00E12E09"/>
    <w:rsid w:val="00E12F4E"/>
    <w:rsid w:val="00E1330B"/>
    <w:rsid w:val="00E15146"/>
    <w:rsid w:val="00E15C77"/>
    <w:rsid w:val="00E161EB"/>
    <w:rsid w:val="00E1693E"/>
    <w:rsid w:val="00E16DCD"/>
    <w:rsid w:val="00E22ECB"/>
    <w:rsid w:val="00E250F1"/>
    <w:rsid w:val="00E279A4"/>
    <w:rsid w:val="00E33D9C"/>
    <w:rsid w:val="00E3550D"/>
    <w:rsid w:val="00E44DFA"/>
    <w:rsid w:val="00E4579B"/>
    <w:rsid w:val="00E5207B"/>
    <w:rsid w:val="00E52838"/>
    <w:rsid w:val="00E614E0"/>
    <w:rsid w:val="00E65631"/>
    <w:rsid w:val="00E65776"/>
    <w:rsid w:val="00E65D3D"/>
    <w:rsid w:val="00E66081"/>
    <w:rsid w:val="00E73F7F"/>
    <w:rsid w:val="00E75339"/>
    <w:rsid w:val="00E753E8"/>
    <w:rsid w:val="00E757E6"/>
    <w:rsid w:val="00E80640"/>
    <w:rsid w:val="00E8365C"/>
    <w:rsid w:val="00E83972"/>
    <w:rsid w:val="00E85409"/>
    <w:rsid w:val="00E8790A"/>
    <w:rsid w:val="00E932D8"/>
    <w:rsid w:val="00E9339B"/>
    <w:rsid w:val="00E95CDE"/>
    <w:rsid w:val="00EA2F33"/>
    <w:rsid w:val="00EA337F"/>
    <w:rsid w:val="00EA37E9"/>
    <w:rsid w:val="00EA429F"/>
    <w:rsid w:val="00EA4F9E"/>
    <w:rsid w:val="00EA63CA"/>
    <w:rsid w:val="00EA6D3B"/>
    <w:rsid w:val="00EB00AD"/>
    <w:rsid w:val="00EB136C"/>
    <w:rsid w:val="00EB18D5"/>
    <w:rsid w:val="00EB480E"/>
    <w:rsid w:val="00EB5EC6"/>
    <w:rsid w:val="00EB65F0"/>
    <w:rsid w:val="00EB7FC9"/>
    <w:rsid w:val="00EC12C0"/>
    <w:rsid w:val="00EC501F"/>
    <w:rsid w:val="00EC6F38"/>
    <w:rsid w:val="00ED1018"/>
    <w:rsid w:val="00ED10A6"/>
    <w:rsid w:val="00ED27E8"/>
    <w:rsid w:val="00ED405C"/>
    <w:rsid w:val="00ED7137"/>
    <w:rsid w:val="00ED776F"/>
    <w:rsid w:val="00EE2475"/>
    <w:rsid w:val="00EE2FA2"/>
    <w:rsid w:val="00EF03BD"/>
    <w:rsid w:val="00EF06EA"/>
    <w:rsid w:val="00EF082E"/>
    <w:rsid w:val="00EF2061"/>
    <w:rsid w:val="00F07604"/>
    <w:rsid w:val="00F07B9F"/>
    <w:rsid w:val="00F10982"/>
    <w:rsid w:val="00F21088"/>
    <w:rsid w:val="00F22B8A"/>
    <w:rsid w:val="00F30601"/>
    <w:rsid w:val="00F30B69"/>
    <w:rsid w:val="00F326BF"/>
    <w:rsid w:val="00F327E7"/>
    <w:rsid w:val="00F34295"/>
    <w:rsid w:val="00F35746"/>
    <w:rsid w:val="00F3713D"/>
    <w:rsid w:val="00F447C7"/>
    <w:rsid w:val="00F459B4"/>
    <w:rsid w:val="00F46700"/>
    <w:rsid w:val="00F5211B"/>
    <w:rsid w:val="00F5292A"/>
    <w:rsid w:val="00F52DAF"/>
    <w:rsid w:val="00F53C9D"/>
    <w:rsid w:val="00F554A9"/>
    <w:rsid w:val="00F56D95"/>
    <w:rsid w:val="00F61283"/>
    <w:rsid w:val="00F63659"/>
    <w:rsid w:val="00F6530E"/>
    <w:rsid w:val="00F65400"/>
    <w:rsid w:val="00F6619E"/>
    <w:rsid w:val="00F67867"/>
    <w:rsid w:val="00F70C8C"/>
    <w:rsid w:val="00F716FD"/>
    <w:rsid w:val="00F77E74"/>
    <w:rsid w:val="00F80355"/>
    <w:rsid w:val="00F84808"/>
    <w:rsid w:val="00F85A5E"/>
    <w:rsid w:val="00F85CC5"/>
    <w:rsid w:val="00F86804"/>
    <w:rsid w:val="00F87C43"/>
    <w:rsid w:val="00F9628F"/>
    <w:rsid w:val="00FA0890"/>
    <w:rsid w:val="00FA0E70"/>
    <w:rsid w:val="00FA3F53"/>
    <w:rsid w:val="00FA5722"/>
    <w:rsid w:val="00FA6777"/>
    <w:rsid w:val="00FA68CF"/>
    <w:rsid w:val="00FA7F2E"/>
    <w:rsid w:val="00FB0C81"/>
    <w:rsid w:val="00FB0F62"/>
    <w:rsid w:val="00FB14A1"/>
    <w:rsid w:val="00FB4F6B"/>
    <w:rsid w:val="00FB53C7"/>
    <w:rsid w:val="00FC0F11"/>
    <w:rsid w:val="00FC1E38"/>
    <w:rsid w:val="00FC2200"/>
    <w:rsid w:val="00FC2540"/>
    <w:rsid w:val="00FC3F44"/>
    <w:rsid w:val="00FD2036"/>
    <w:rsid w:val="00FD3065"/>
    <w:rsid w:val="00FD32DE"/>
    <w:rsid w:val="00FD5046"/>
    <w:rsid w:val="00FE2266"/>
    <w:rsid w:val="00FF0204"/>
    <w:rsid w:val="00FF0AEE"/>
    <w:rsid w:val="00FF3AED"/>
    <w:rsid w:val="00FF5278"/>
    <w:rsid w:val="00FF5A06"/>
    <w:rsid w:val="00FF6B2D"/>
    <w:rsid w:val="00FF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0F8663"/>
  <w15:docId w15:val="{1E25819E-354A-4245-B74D-1168D94B9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LB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 w:qFormat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qFormat="1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iPriority="0" w:unhideWhenUsed="1"/>
    <w:lsdException w:name="Subtitle" w:qFormat="1"/>
    <w:lsdException w:name="Salutation" w:semiHidden="1" w:uiPriority="0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,SubPara (a) Char"/>
    <w:basedOn w:val="Normal"/>
    <w:next w:val="Normal"/>
    <w:link w:val="Heading2Char1"/>
    <w:qFormat/>
    <w:rsid w:val="0033525D"/>
    <w:pPr>
      <w:widowControl w:val="0"/>
      <w:numPr>
        <w:numId w:val="32"/>
      </w:numPr>
      <w:spacing w:after="240"/>
      <w:outlineLvl w:val="1"/>
    </w:pPr>
  </w:style>
  <w:style w:type="paragraph" w:styleId="Heading3">
    <w:name w:val="heading 3"/>
    <w:aliases w:val="Char,Heading 3 Char1,Heading 3 Char Char,Char Char Char,Char Char1,Heading 3 Char1 Char,Heading 3 Char Char Char,Char Char Char Char,Char Char1 Char,Heading 3 Char2,Char Char2,Char Char Char1,Heading 3 Char Char1,Heading 3 Char Char1 Char"/>
    <w:basedOn w:val="Normal"/>
    <w:next w:val="Normal"/>
    <w:link w:val="Heading3Char"/>
    <w:qFormat/>
    <w:rsid w:val="0033525D"/>
    <w:pPr>
      <w:widowControl w:val="0"/>
      <w:numPr>
        <w:numId w:val="34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uiPriority w:val="99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uiPriority w:val="99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uiPriority w:val="99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uiPriority w:val="99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character" w:customStyle="1" w:styleId="Heading2Char1">
    <w:name w:val="Heading 2 Char1"/>
    <w:aliases w:val="SubPara (a) Char1,Heading 2 Char3 Char,Heading 2 Char Char2 Char,Heading 2 Char1 Char Char1 Char,SubPara (a) Char Char Char1 Char,Heading 2 Char Char Char Char1 Char,Heading 2 Char1 Char Char Char Char1 Char,Heading 2 Char Char"/>
    <w:link w:val="Heading2"/>
    <w:rsid w:val="00594A38"/>
    <w:rPr>
      <w:sz w:val="22"/>
      <w:szCs w:val="22"/>
      <w:lang w:val="en-CA"/>
    </w:rPr>
  </w:style>
  <w:style w:type="paragraph" w:customStyle="1" w:styleId="a--">
    <w:name w:val="a-(-)"/>
    <w:basedOn w:val="Normal"/>
    <w:rsid w:val="00594A38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suppressAutoHyphens/>
    </w:pPr>
    <w:rPr>
      <w:b/>
      <w:bCs/>
      <w:sz w:val="24"/>
      <w:szCs w:val="24"/>
      <w:lang w:val="en-GB" w:eastAsia="fr-FR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594A38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Heading3Char">
    <w:name w:val="Heading 3 Char"/>
    <w:aliases w:val="Char Char,Heading 3 Char1 Char1,Heading 3 Char Char Char1,Char Char Char Char1,Char Char1 Char1,Heading 3 Char1 Char Char,Heading 3 Char Char Char Char,Char Char Char Char Char,Char Char1 Char Char,Heading 3 Char2 Char,Char Char2 Char"/>
    <w:link w:val="Heading3"/>
    <w:rsid w:val="00594A38"/>
    <w:rPr>
      <w:sz w:val="22"/>
      <w:szCs w:val="22"/>
      <w:lang w:val="en-CA"/>
    </w:rPr>
  </w:style>
  <w:style w:type="character" w:customStyle="1" w:styleId="HeaderChar">
    <w:name w:val="Header Char"/>
    <w:link w:val="Header"/>
    <w:rsid w:val="00594A38"/>
    <w:rPr>
      <w:sz w:val="22"/>
      <w:szCs w:val="22"/>
      <w:lang w:val="en-CA"/>
    </w:rPr>
  </w:style>
  <w:style w:type="paragraph" w:styleId="ListParagraph">
    <w:name w:val="List Paragraph"/>
    <w:basedOn w:val="Normal"/>
    <w:uiPriority w:val="34"/>
    <w:qFormat/>
    <w:rsid w:val="00594A38"/>
    <w:pPr>
      <w:spacing w:after="200" w:line="276" w:lineRule="auto"/>
      <w:ind w:left="720"/>
      <w:contextualSpacing/>
      <w:jc w:val="left"/>
    </w:pPr>
    <w:rPr>
      <w:rFonts w:ascii="Calibri" w:hAnsi="Calibri" w:cs="Calibri"/>
    </w:rPr>
  </w:style>
  <w:style w:type="character" w:styleId="PageNumber">
    <w:name w:val="page number"/>
    <w:rsid w:val="00594A38"/>
    <w:rPr>
      <w:sz w:val="22"/>
      <w:szCs w:val="22"/>
    </w:rPr>
  </w:style>
  <w:style w:type="paragraph" w:styleId="BodyText">
    <w:name w:val="Body Text"/>
    <w:basedOn w:val="Normal"/>
    <w:link w:val="BodyTextChar"/>
    <w:semiHidden/>
    <w:rsid w:val="00594A38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semiHidden/>
    <w:rsid w:val="00594A38"/>
    <w:rPr>
      <w:sz w:val="22"/>
      <w:szCs w:val="22"/>
      <w:lang w:val="en-GB"/>
    </w:rPr>
  </w:style>
  <w:style w:type="paragraph" w:styleId="BodyText2">
    <w:name w:val="Body Text 2"/>
    <w:basedOn w:val="Normal"/>
    <w:link w:val="BodyText2Char"/>
    <w:semiHidden/>
    <w:rsid w:val="00594A38"/>
    <w:pPr>
      <w:spacing w:after="120" w:line="480" w:lineRule="auto"/>
    </w:pPr>
    <w:rPr>
      <w:lang w:val="en-GB"/>
    </w:rPr>
  </w:style>
  <w:style w:type="character" w:customStyle="1" w:styleId="BodyText2Char">
    <w:name w:val="Body Text 2 Char"/>
    <w:basedOn w:val="DefaultParagraphFont"/>
    <w:link w:val="BodyText2"/>
    <w:semiHidden/>
    <w:rsid w:val="00594A38"/>
    <w:rPr>
      <w:sz w:val="22"/>
      <w:szCs w:val="22"/>
      <w:lang w:val="en-GB"/>
    </w:rPr>
  </w:style>
  <w:style w:type="paragraph" w:styleId="BodyTextFirstIndent">
    <w:name w:val="Body Text First Indent"/>
    <w:basedOn w:val="BodyText"/>
    <w:link w:val="BodyTextFirstIndentChar"/>
    <w:semiHidden/>
    <w:rsid w:val="00594A3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594A38"/>
    <w:rPr>
      <w:sz w:val="22"/>
      <w:szCs w:val="22"/>
      <w:lang w:val="en-GB"/>
    </w:rPr>
  </w:style>
  <w:style w:type="paragraph" w:styleId="BodyTextIndent">
    <w:name w:val="Body Text Indent"/>
    <w:basedOn w:val="Normal"/>
    <w:link w:val="BodyTextIndentChar"/>
    <w:semiHidden/>
    <w:rsid w:val="00594A38"/>
    <w:pPr>
      <w:spacing w:after="120"/>
      <w:ind w:left="360"/>
    </w:pPr>
    <w:rPr>
      <w:lang w:val="en-GB"/>
    </w:rPr>
  </w:style>
  <w:style w:type="character" w:customStyle="1" w:styleId="BodyTextIndentChar">
    <w:name w:val="Body Text Indent Char"/>
    <w:basedOn w:val="DefaultParagraphFont"/>
    <w:link w:val="BodyTextIndent"/>
    <w:semiHidden/>
    <w:rsid w:val="00594A38"/>
    <w:rPr>
      <w:sz w:val="22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semiHidden/>
    <w:rsid w:val="00594A38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594A38"/>
    <w:rPr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semiHidden/>
    <w:rsid w:val="00594A38"/>
    <w:pPr>
      <w:spacing w:after="120" w:line="480" w:lineRule="auto"/>
      <w:ind w:left="360"/>
    </w:pPr>
    <w:rPr>
      <w:lang w:val="en-GB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594A38"/>
    <w:rPr>
      <w:sz w:val="22"/>
      <w:szCs w:val="22"/>
      <w:lang w:val="en-GB"/>
    </w:rPr>
  </w:style>
  <w:style w:type="paragraph" w:styleId="Closing">
    <w:name w:val="Closing"/>
    <w:basedOn w:val="Normal"/>
    <w:link w:val="ClosingChar"/>
    <w:semiHidden/>
    <w:rsid w:val="00594A38"/>
    <w:pPr>
      <w:ind w:left="4320"/>
    </w:pPr>
    <w:rPr>
      <w:lang w:val="en-GB"/>
    </w:rPr>
  </w:style>
  <w:style w:type="character" w:customStyle="1" w:styleId="ClosingChar">
    <w:name w:val="Closing Char"/>
    <w:basedOn w:val="DefaultParagraphFont"/>
    <w:link w:val="Closing"/>
    <w:semiHidden/>
    <w:rsid w:val="00594A38"/>
    <w:rPr>
      <w:sz w:val="22"/>
      <w:szCs w:val="22"/>
      <w:lang w:val="en-GB"/>
    </w:rPr>
  </w:style>
  <w:style w:type="paragraph" w:styleId="E-mailSignature">
    <w:name w:val="E-mail Signature"/>
    <w:basedOn w:val="Normal"/>
    <w:link w:val="E-mailSignatureChar"/>
    <w:semiHidden/>
    <w:rsid w:val="00594A38"/>
    <w:rPr>
      <w:lang w:val="en-GB"/>
    </w:rPr>
  </w:style>
  <w:style w:type="character" w:customStyle="1" w:styleId="E-mailSignatureChar">
    <w:name w:val="E-mail Signature Char"/>
    <w:basedOn w:val="DefaultParagraphFont"/>
    <w:link w:val="E-mailSignature"/>
    <w:semiHidden/>
    <w:rsid w:val="00594A38"/>
    <w:rPr>
      <w:sz w:val="22"/>
      <w:szCs w:val="22"/>
      <w:lang w:val="en-GB"/>
    </w:rPr>
  </w:style>
  <w:style w:type="character" w:styleId="Emphasis">
    <w:name w:val="Emphasis"/>
    <w:qFormat/>
    <w:rsid w:val="00594A38"/>
    <w:rPr>
      <w:i/>
      <w:iCs/>
    </w:rPr>
  </w:style>
  <w:style w:type="paragraph" w:styleId="EnvelopeAddress">
    <w:name w:val="envelope address"/>
    <w:basedOn w:val="Normal"/>
    <w:semiHidden/>
    <w:rsid w:val="00594A38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Cs w:val="24"/>
      <w:lang w:val="en-GB"/>
    </w:rPr>
  </w:style>
  <w:style w:type="paragraph" w:styleId="EnvelopeReturn">
    <w:name w:val="envelope return"/>
    <w:basedOn w:val="Normal"/>
    <w:semiHidden/>
    <w:rsid w:val="00594A38"/>
    <w:rPr>
      <w:rFonts w:ascii="Arial" w:hAnsi="Arial" w:cs="Arial"/>
      <w:sz w:val="20"/>
      <w:lang w:val="en-GB"/>
    </w:rPr>
  </w:style>
  <w:style w:type="character" w:styleId="FollowedHyperlink">
    <w:name w:val="FollowedHyperlink"/>
    <w:uiPriority w:val="99"/>
    <w:semiHidden/>
    <w:rsid w:val="00594A38"/>
    <w:rPr>
      <w:color w:val="800080"/>
      <w:u w:val="single"/>
    </w:rPr>
  </w:style>
  <w:style w:type="character" w:styleId="HTMLAcronym">
    <w:name w:val="HTML Acronym"/>
    <w:basedOn w:val="DefaultParagraphFont"/>
    <w:semiHidden/>
    <w:rsid w:val="00594A38"/>
  </w:style>
  <w:style w:type="paragraph" w:styleId="HTMLAddress">
    <w:name w:val="HTML Address"/>
    <w:basedOn w:val="Normal"/>
    <w:link w:val="HTMLAddressChar"/>
    <w:semiHidden/>
    <w:rsid w:val="00594A38"/>
    <w:rPr>
      <w:i/>
      <w:iCs/>
      <w:lang w:val="en-GB"/>
    </w:rPr>
  </w:style>
  <w:style w:type="character" w:customStyle="1" w:styleId="HTMLAddressChar">
    <w:name w:val="HTML Address Char"/>
    <w:basedOn w:val="DefaultParagraphFont"/>
    <w:link w:val="HTMLAddress"/>
    <w:semiHidden/>
    <w:rsid w:val="00594A38"/>
    <w:rPr>
      <w:i/>
      <w:iCs/>
      <w:sz w:val="22"/>
      <w:szCs w:val="22"/>
      <w:lang w:val="en-GB"/>
    </w:rPr>
  </w:style>
  <w:style w:type="character" w:styleId="HTMLCite">
    <w:name w:val="HTML Cite"/>
    <w:semiHidden/>
    <w:rsid w:val="00594A38"/>
    <w:rPr>
      <w:i/>
      <w:iCs/>
    </w:rPr>
  </w:style>
  <w:style w:type="character" w:styleId="HTMLCode">
    <w:name w:val="HTML Code"/>
    <w:semiHidden/>
    <w:rsid w:val="00594A38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594A38"/>
    <w:rPr>
      <w:i/>
      <w:iCs/>
    </w:rPr>
  </w:style>
  <w:style w:type="character" w:styleId="HTMLKeyboard">
    <w:name w:val="HTML Keyboard"/>
    <w:semiHidden/>
    <w:rsid w:val="00594A3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rsid w:val="00594A38"/>
    <w:rPr>
      <w:rFonts w:ascii="Courier New" w:hAnsi="Courier New" w:cs="Courier New"/>
      <w:sz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594A38"/>
    <w:rPr>
      <w:rFonts w:ascii="Courier New" w:hAnsi="Courier New" w:cs="Courier New"/>
      <w:szCs w:val="22"/>
      <w:lang w:val="en-GB"/>
    </w:rPr>
  </w:style>
  <w:style w:type="character" w:styleId="HTMLSample">
    <w:name w:val="HTML Sample"/>
    <w:semiHidden/>
    <w:rsid w:val="00594A38"/>
    <w:rPr>
      <w:rFonts w:ascii="Courier New" w:hAnsi="Courier New" w:cs="Courier New"/>
    </w:rPr>
  </w:style>
  <w:style w:type="character" w:styleId="HTMLTypewriter">
    <w:name w:val="HTML Typewriter"/>
    <w:semiHidden/>
    <w:rsid w:val="00594A38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594A38"/>
    <w:rPr>
      <w:i/>
      <w:iCs/>
    </w:rPr>
  </w:style>
  <w:style w:type="character" w:styleId="Hyperlink">
    <w:name w:val="Hyperlink"/>
    <w:uiPriority w:val="99"/>
    <w:semiHidden/>
    <w:rsid w:val="00594A38"/>
    <w:rPr>
      <w:color w:val="0000FF"/>
      <w:u w:val="single"/>
    </w:rPr>
  </w:style>
  <w:style w:type="character" w:styleId="LineNumber">
    <w:name w:val="line number"/>
    <w:basedOn w:val="DefaultParagraphFont"/>
    <w:semiHidden/>
    <w:rsid w:val="00594A38"/>
  </w:style>
  <w:style w:type="paragraph" w:styleId="List">
    <w:name w:val="List"/>
    <w:basedOn w:val="Normal"/>
    <w:semiHidden/>
    <w:rsid w:val="00594A38"/>
    <w:pPr>
      <w:ind w:left="360" w:hanging="360"/>
    </w:pPr>
    <w:rPr>
      <w:lang w:val="en-GB"/>
    </w:rPr>
  </w:style>
  <w:style w:type="paragraph" w:styleId="List2">
    <w:name w:val="List 2"/>
    <w:basedOn w:val="Normal"/>
    <w:semiHidden/>
    <w:rsid w:val="00594A38"/>
    <w:pPr>
      <w:ind w:left="720" w:hanging="360"/>
    </w:pPr>
    <w:rPr>
      <w:lang w:val="en-GB"/>
    </w:rPr>
  </w:style>
  <w:style w:type="paragraph" w:styleId="List3">
    <w:name w:val="List 3"/>
    <w:basedOn w:val="Normal"/>
    <w:semiHidden/>
    <w:rsid w:val="00594A38"/>
    <w:pPr>
      <w:ind w:left="1080" w:hanging="360"/>
    </w:pPr>
    <w:rPr>
      <w:lang w:val="en-GB"/>
    </w:rPr>
  </w:style>
  <w:style w:type="paragraph" w:styleId="List4">
    <w:name w:val="List 4"/>
    <w:basedOn w:val="Normal"/>
    <w:semiHidden/>
    <w:rsid w:val="00594A38"/>
    <w:pPr>
      <w:ind w:left="1440" w:hanging="360"/>
    </w:pPr>
    <w:rPr>
      <w:lang w:val="en-GB"/>
    </w:rPr>
  </w:style>
  <w:style w:type="paragraph" w:styleId="List5">
    <w:name w:val="List 5"/>
    <w:basedOn w:val="Normal"/>
    <w:semiHidden/>
    <w:rsid w:val="00594A38"/>
    <w:pPr>
      <w:ind w:left="1800" w:hanging="360"/>
    </w:pPr>
    <w:rPr>
      <w:lang w:val="en-GB"/>
    </w:rPr>
  </w:style>
  <w:style w:type="paragraph" w:styleId="ListBullet">
    <w:name w:val="List Bullet"/>
    <w:basedOn w:val="Normal"/>
    <w:autoRedefine/>
    <w:semiHidden/>
    <w:rsid w:val="00594A38"/>
    <w:pPr>
      <w:tabs>
        <w:tab w:val="num" w:pos="360"/>
      </w:tabs>
      <w:ind w:left="360" w:hanging="360"/>
    </w:pPr>
    <w:rPr>
      <w:lang w:val="en-GB"/>
    </w:rPr>
  </w:style>
  <w:style w:type="paragraph" w:styleId="ListBullet2">
    <w:name w:val="List Bullet 2"/>
    <w:basedOn w:val="Normal"/>
    <w:autoRedefine/>
    <w:semiHidden/>
    <w:rsid w:val="00594A38"/>
    <w:pPr>
      <w:tabs>
        <w:tab w:val="num" w:pos="720"/>
      </w:tabs>
      <w:ind w:left="720" w:hanging="360"/>
    </w:pPr>
    <w:rPr>
      <w:lang w:val="en-GB"/>
    </w:rPr>
  </w:style>
  <w:style w:type="paragraph" w:styleId="ListBullet3">
    <w:name w:val="List Bullet 3"/>
    <w:basedOn w:val="Normal"/>
    <w:autoRedefine/>
    <w:semiHidden/>
    <w:rsid w:val="00594A38"/>
    <w:pPr>
      <w:tabs>
        <w:tab w:val="num" w:pos="1080"/>
      </w:tabs>
      <w:ind w:left="1080" w:hanging="360"/>
    </w:pPr>
    <w:rPr>
      <w:lang w:val="en-GB"/>
    </w:rPr>
  </w:style>
  <w:style w:type="paragraph" w:styleId="ListBullet4">
    <w:name w:val="List Bullet 4"/>
    <w:basedOn w:val="Normal"/>
    <w:autoRedefine/>
    <w:semiHidden/>
    <w:rsid w:val="00594A38"/>
    <w:pPr>
      <w:tabs>
        <w:tab w:val="num" w:pos="1440"/>
      </w:tabs>
      <w:ind w:left="1440" w:hanging="360"/>
    </w:pPr>
    <w:rPr>
      <w:lang w:val="en-GB"/>
    </w:rPr>
  </w:style>
  <w:style w:type="paragraph" w:styleId="ListBullet5">
    <w:name w:val="List Bullet 5"/>
    <w:basedOn w:val="Normal"/>
    <w:autoRedefine/>
    <w:semiHidden/>
    <w:rsid w:val="00594A38"/>
    <w:pPr>
      <w:tabs>
        <w:tab w:val="num" w:pos="1800"/>
      </w:tabs>
      <w:ind w:left="1800" w:hanging="360"/>
    </w:pPr>
    <w:rPr>
      <w:lang w:val="en-GB"/>
    </w:rPr>
  </w:style>
  <w:style w:type="paragraph" w:styleId="ListContinue">
    <w:name w:val="List Continue"/>
    <w:basedOn w:val="Normal"/>
    <w:semiHidden/>
    <w:rsid w:val="00594A38"/>
    <w:pPr>
      <w:spacing w:after="120"/>
      <w:ind w:left="360"/>
    </w:pPr>
    <w:rPr>
      <w:lang w:val="en-GB"/>
    </w:rPr>
  </w:style>
  <w:style w:type="paragraph" w:styleId="ListContinue2">
    <w:name w:val="List Continue 2"/>
    <w:basedOn w:val="Normal"/>
    <w:semiHidden/>
    <w:rsid w:val="00594A38"/>
    <w:pPr>
      <w:spacing w:after="120"/>
      <w:ind w:left="720"/>
    </w:pPr>
    <w:rPr>
      <w:lang w:val="en-GB"/>
    </w:rPr>
  </w:style>
  <w:style w:type="paragraph" w:styleId="ListContinue3">
    <w:name w:val="List Continue 3"/>
    <w:basedOn w:val="Normal"/>
    <w:semiHidden/>
    <w:rsid w:val="00594A38"/>
    <w:pPr>
      <w:spacing w:after="120"/>
      <w:ind w:left="1080"/>
    </w:pPr>
    <w:rPr>
      <w:lang w:val="en-GB"/>
    </w:rPr>
  </w:style>
  <w:style w:type="paragraph" w:styleId="ListContinue4">
    <w:name w:val="List Continue 4"/>
    <w:basedOn w:val="Normal"/>
    <w:semiHidden/>
    <w:rsid w:val="00594A38"/>
    <w:pPr>
      <w:spacing w:after="120"/>
      <w:ind w:left="1440"/>
    </w:pPr>
    <w:rPr>
      <w:lang w:val="en-GB"/>
    </w:rPr>
  </w:style>
  <w:style w:type="paragraph" w:styleId="ListContinue5">
    <w:name w:val="List Continue 5"/>
    <w:basedOn w:val="Normal"/>
    <w:semiHidden/>
    <w:rsid w:val="00594A38"/>
    <w:pPr>
      <w:spacing w:after="120"/>
      <w:ind w:left="1800"/>
    </w:pPr>
    <w:rPr>
      <w:lang w:val="en-GB"/>
    </w:rPr>
  </w:style>
  <w:style w:type="paragraph" w:styleId="ListNumber">
    <w:name w:val="List Number"/>
    <w:basedOn w:val="Normal"/>
    <w:semiHidden/>
    <w:rsid w:val="00594A38"/>
    <w:pPr>
      <w:tabs>
        <w:tab w:val="num" w:pos="360"/>
      </w:tabs>
      <w:ind w:left="360" w:hanging="360"/>
    </w:pPr>
    <w:rPr>
      <w:lang w:val="en-GB"/>
    </w:rPr>
  </w:style>
  <w:style w:type="paragraph" w:styleId="ListNumber2">
    <w:name w:val="List Number 2"/>
    <w:basedOn w:val="Normal"/>
    <w:semiHidden/>
    <w:rsid w:val="00594A38"/>
    <w:pPr>
      <w:tabs>
        <w:tab w:val="num" w:pos="720"/>
      </w:tabs>
      <w:ind w:left="720" w:hanging="360"/>
    </w:pPr>
    <w:rPr>
      <w:lang w:val="en-GB"/>
    </w:rPr>
  </w:style>
  <w:style w:type="paragraph" w:styleId="ListNumber3">
    <w:name w:val="List Number 3"/>
    <w:basedOn w:val="Normal"/>
    <w:semiHidden/>
    <w:rsid w:val="00594A38"/>
    <w:pPr>
      <w:tabs>
        <w:tab w:val="num" w:pos="1080"/>
      </w:tabs>
      <w:ind w:left="1080" w:hanging="360"/>
    </w:pPr>
    <w:rPr>
      <w:lang w:val="en-GB"/>
    </w:rPr>
  </w:style>
  <w:style w:type="paragraph" w:styleId="ListNumber4">
    <w:name w:val="List Number 4"/>
    <w:basedOn w:val="Normal"/>
    <w:semiHidden/>
    <w:rsid w:val="00594A38"/>
    <w:pPr>
      <w:tabs>
        <w:tab w:val="num" w:pos="1440"/>
      </w:tabs>
      <w:ind w:left="1440" w:hanging="360"/>
    </w:pPr>
    <w:rPr>
      <w:lang w:val="en-GB"/>
    </w:rPr>
  </w:style>
  <w:style w:type="paragraph" w:styleId="ListNumber5">
    <w:name w:val="List Number 5"/>
    <w:basedOn w:val="Normal"/>
    <w:semiHidden/>
    <w:rsid w:val="00594A38"/>
    <w:pPr>
      <w:tabs>
        <w:tab w:val="num" w:pos="1800"/>
      </w:tabs>
      <w:ind w:left="1800" w:hanging="360"/>
    </w:pPr>
    <w:rPr>
      <w:lang w:val="en-GB"/>
    </w:rPr>
  </w:style>
  <w:style w:type="paragraph" w:styleId="MessageHeader">
    <w:name w:val="Message Header"/>
    <w:basedOn w:val="Normal"/>
    <w:link w:val="MessageHeaderChar"/>
    <w:semiHidden/>
    <w:rsid w:val="00594A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Cs w:val="24"/>
      <w:lang w:val="en-GB"/>
    </w:rPr>
  </w:style>
  <w:style w:type="character" w:customStyle="1" w:styleId="MessageHeaderChar">
    <w:name w:val="Message Header Char"/>
    <w:basedOn w:val="DefaultParagraphFont"/>
    <w:link w:val="MessageHeader"/>
    <w:semiHidden/>
    <w:rsid w:val="00594A38"/>
    <w:rPr>
      <w:rFonts w:ascii="Arial" w:hAnsi="Arial" w:cs="Arial"/>
      <w:sz w:val="22"/>
      <w:szCs w:val="24"/>
      <w:shd w:val="pct20" w:color="auto" w:fill="auto"/>
      <w:lang w:val="en-GB"/>
    </w:rPr>
  </w:style>
  <w:style w:type="paragraph" w:styleId="NormalWeb">
    <w:name w:val="Normal (Web)"/>
    <w:basedOn w:val="Normal"/>
    <w:semiHidden/>
    <w:rsid w:val="00594A38"/>
    <w:rPr>
      <w:szCs w:val="24"/>
      <w:lang w:val="en-GB"/>
    </w:rPr>
  </w:style>
  <w:style w:type="paragraph" w:styleId="NormalIndent">
    <w:name w:val="Normal Indent"/>
    <w:basedOn w:val="Normal"/>
    <w:semiHidden/>
    <w:rsid w:val="00594A38"/>
    <w:pPr>
      <w:ind w:left="720"/>
    </w:pPr>
    <w:rPr>
      <w:lang w:val="en-GB"/>
    </w:rPr>
  </w:style>
  <w:style w:type="paragraph" w:styleId="NoteHeading">
    <w:name w:val="Note Heading"/>
    <w:basedOn w:val="Normal"/>
    <w:next w:val="Normal"/>
    <w:link w:val="NoteHeadingChar"/>
    <w:semiHidden/>
    <w:rsid w:val="00594A38"/>
    <w:rPr>
      <w:lang w:val="en-GB"/>
    </w:rPr>
  </w:style>
  <w:style w:type="character" w:customStyle="1" w:styleId="NoteHeadingChar">
    <w:name w:val="Note Heading Char"/>
    <w:basedOn w:val="DefaultParagraphFont"/>
    <w:link w:val="NoteHeading"/>
    <w:semiHidden/>
    <w:rsid w:val="00594A38"/>
    <w:rPr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semiHidden/>
    <w:rsid w:val="00594A38"/>
    <w:rPr>
      <w:lang w:val="en-GB"/>
    </w:rPr>
  </w:style>
  <w:style w:type="character" w:customStyle="1" w:styleId="SalutationChar">
    <w:name w:val="Salutation Char"/>
    <w:basedOn w:val="DefaultParagraphFont"/>
    <w:link w:val="Salutation"/>
    <w:semiHidden/>
    <w:rsid w:val="00594A38"/>
    <w:rPr>
      <w:sz w:val="22"/>
      <w:szCs w:val="22"/>
      <w:lang w:val="en-GB"/>
    </w:rPr>
  </w:style>
  <w:style w:type="paragraph" w:styleId="Signature">
    <w:name w:val="Signature"/>
    <w:basedOn w:val="Normal"/>
    <w:link w:val="SignatureChar"/>
    <w:semiHidden/>
    <w:rsid w:val="00594A38"/>
    <w:pPr>
      <w:ind w:left="4320"/>
    </w:pPr>
    <w:rPr>
      <w:lang w:val="en-GB"/>
    </w:rPr>
  </w:style>
  <w:style w:type="character" w:customStyle="1" w:styleId="SignatureChar">
    <w:name w:val="Signature Char"/>
    <w:basedOn w:val="DefaultParagraphFont"/>
    <w:link w:val="Signature"/>
    <w:semiHidden/>
    <w:rsid w:val="00594A38"/>
    <w:rPr>
      <w:sz w:val="22"/>
      <w:szCs w:val="22"/>
      <w:lang w:val="en-GB"/>
    </w:rPr>
  </w:style>
  <w:style w:type="character" w:styleId="Strong">
    <w:name w:val="Strong"/>
    <w:qFormat/>
    <w:rsid w:val="00594A38"/>
    <w:rPr>
      <w:b/>
      <w:bCs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link w:val="Heading4"/>
    <w:rsid w:val="00594A38"/>
    <w:rPr>
      <w:sz w:val="22"/>
      <w:szCs w:val="22"/>
      <w:lang w:val="en-CA"/>
    </w:rPr>
  </w:style>
  <w:style w:type="character" w:customStyle="1" w:styleId="Heading5Char">
    <w:name w:val="Heading 5 Char"/>
    <w:link w:val="Heading5"/>
    <w:uiPriority w:val="99"/>
    <w:rsid w:val="00594A38"/>
    <w:rPr>
      <w:sz w:val="22"/>
      <w:szCs w:val="22"/>
      <w:lang w:val="en-CA"/>
    </w:rPr>
  </w:style>
  <w:style w:type="character" w:customStyle="1" w:styleId="Heading6Char">
    <w:name w:val="Heading 6 Char"/>
    <w:link w:val="Heading6"/>
    <w:rsid w:val="00594A38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link w:val="Heading7"/>
    <w:rsid w:val="00594A38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link w:val="Heading8"/>
    <w:rsid w:val="00594A38"/>
    <w:rPr>
      <w:b/>
      <w:sz w:val="22"/>
      <w:szCs w:val="22"/>
      <w:lang w:val="en-CA"/>
    </w:rPr>
  </w:style>
  <w:style w:type="character" w:customStyle="1" w:styleId="Heading9Char">
    <w:name w:val="Heading 9 Char"/>
    <w:link w:val="Heading9"/>
    <w:rsid w:val="00594A38"/>
    <w:rPr>
      <w:rFonts w:ascii="Arial" w:hAnsi="Arial"/>
      <w:i/>
      <w:sz w:val="18"/>
      <w:szCs w:val="22"/>
      <w:lang w:val="en-CA"/>
    </w:rPr>
  </w:style>
  <w:style w:type="character" w:customStyle="1" w:styleId="FooterChar">
    <w:name w:val="Footer Char"/>
    <w:link w:val="Footer"/>
    <w:uiPriority w:val="99"/>
    <w:rsid w:val="00594A38"/>
    <w:rPr>
      <w:sz w:val="22"/>
      <w:szCs w:val="22"/>
      <w:lang w:val="en-CA"/>
    </w:rPr>
  </w:style>
  <w:style w:type="character" w:customStyle="1" w:styleId="BodyText3Char">
    <w:name w:val="Body Text 3 Char"/>
    <w:link w:val="BodyText3"/>
    <w:semiHidden/>
    <w:rsid w:val="00594A38"/>
    <w:rPr>
      <w:sz w:val="16"/>
      <w:szCs w:val="16"/>
      <w:lang w:val="en-CA"/>
    </w:rPr>
  </w:style>
  <w:style w:type="character" w:customStyle="1" w:styleId="BodyTextIndent3Char">
    <w:name w:val="Body Text Indent 3 Char"/>
    <w:link w:val="BodyTextIndent3"/>
    <w:semiHidden/>
    <w:rsid w:val="00594A38"/>
    <w:rPr>
      <w:sz w:val="16"/>
      <w:szCs w:val="16"/>
      <w:lang w:val="en-CA"/>
    </w:rPr>
  </w:style>
  <w:style w:type="character" w:customStyle="1" w:styleId="PlainTextChar">
    <w:name w:val="Plain Text Char"/>
    <w:link w:val="PlainText"/>
    <w:rsid w:val="00594A38"/>
    <w:rPr>
      <w:rFonts w:ascii="Courier New" w:hAnsi="Courier New" w:cs="Courier New"/>
      <w:szCs w:val="22"/>
      <w:lang w:val="en-CA"/>
    </w:rPr>
  </w:style>
  <w:style w:type="character" w:customStyle="1" w:styleId="SubtitleChar">
    <w:name w:val="Subtitle Char"/>
    <w:link w:val="Subtitle"/>
    <w:uiPriority w:val="99"/>
    <w:rsid w:val="00594A38"/>
    <w:rPr>
      <w:rFonts w:ascii="Arial" w:hAnsi="Arial" w:cs="Arial"/>
      <w:sz w:val="22"/>
      <w:szCs w:val="22"/>
      <w:lang w:val="en-CA"/>
    </w:rPr>
  </w:style>
  <w:style w:type="character" w:customStyle="1" w:styleId="TitleChar">
    <w:name w:val="Title Char"/>
    <w:link w:val="Title"/>
    <w:uiPriority w:val="99"/>
    <w:rsid w:val="00594A38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DateChar">
    <w:name w:val="Date Char"/>
    <w:link w:val="Date"/>
    <w:uiPriority w:val="99"/>
    <w:rsid w:val="00594A38"/>
    <w:rPr>
      <w:sz w:val="22"/>
      <w:szCs w:val="22"/>
      <w:lang w:val="en-CA"/>
    </w:rPr>
  </w:style>
  <w:style w:type="character" w:customStyle="1" w:styleId="Heading1Char1Char">
    <w:name w:val="Heading 1 Char1 Char"/>
    <w:aliases w:val="Para (1) Char Char,Heading 1 Char Char Char,Heading 1 Char3 Char Char Char,Heading 1 Char Char1 Char Char Char,Heading 1 Char1 Char Char1 Char Char Char,Heading 1 Char Char Char Char1 Char1 Char Char"/>
    <w:rsid w:val="00594A38"/>
    <w:rPr>
      <w:sz w:val="24"/>
      <w:lang w:val="en-GB" w:eastAsia="en-US" w:bidi="ar-LB"/>
    </w:rPr>
  </w:style>
  <w:style w:type="paragraph" w:customStyle="1" w:styleId="Heading">
    <w:name w:val="Heading"/>
    <w:basedOn w:val="Header"/>
    <w:next w:val="Header"/>
    <w:rsid w:val="00594A38"/>
    <w:pPr>
      <w:tabs>
        <w:tab w:val="clear" w:pos="4320"/>
        <w:tab w:val="clear" w:pos="8640"/>
      </w:tabs>
    </w:pPr>
    <w:rPr>
      <w:b/>
      <w:sz w:val="24"/>
      <w:szCs w:val="20"/>
      <w:u w:val="single"/>
      <w:lang w:val="en-GB"/>
    </w:rPr>
  </w:style>
  <w:style w:type="paragraph" w:customStyle="1" w:styleId="ChapterNumber">
    <w:name w:val="ChapterNumber"/>
    <w:basedOn w:val="Normal"/>
    <w:next w:val="Normal"/>
    <w:rsid w:val="00594A38"/>
    <w:pPr>
      <w:spacing w:after="360"/>
      <w:jc w:val="left"/>
    </w:pPr>
    <w:rPr>
      <w:sz w:val="24"/>
      <w:szCs w:val="20"/>
      <w:lang w:val="en-US" w:eastAsia="fr-FR"/>
    </w:rPr>
  </w:style>
  <w:style w:type="paragraph" w:customStyle="1" w:styleId="BankNormal">
    <w:name w:val="BankNormal"/>
    <w:basedOn w:val="Normal"/>
    <w:rsid w:val="00594A38"/>
    <w:pPr>
      <w:spacing w:after="240"/>
      <w:jc w:val="left"/>
    </w:pPr>
    <w:rPr>
      <w:sz w:val="24"/>
      <w:szCs w:val="20"/>
      <w:lang w:val="en-US" w:eastAsia="fr-FR"/>
    </w:rPr>
  </w:style>
  <w:style w:type="paragraph" w:customStyle="1" w:styleId="subhead">
    <w:name w:val="subhead"/>
    <w:basedOn w:val="Normal"/>
    <w:next w:val="Normal"/>
    <w:rsid w:val="00594A38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jc w:val="center"/>
    </w:pPr>
    <w:rPr>
      <w:sz w:val="24"/>
      <w:szCs w:val="20"/>
      <w:lang w:val="en-US" w:eastAsia="fr-FR"/>
    </w:rPr>
  </w:style>
  <w:style w:type="paragraph" w:customStyle="1" w:styleId="a-a">
    <w:name w:val="a-(a)"/>
    <w:basedOn w:val="Normal"/>
    <w:next w:val="Normal"/>
    <w:rsid w:val="00594A38"/>
    <w:pPr>
      <w:keepLines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ind w:left="720" w:hanging="720"/>
    </w:pPr>
    <w:rPr>
      <w:b/>
      <w:sz w:val="24"/>
      <w:szCs w:val="20"/>
      <w:lang w:val="en-GB" w:eastAsia="fr-FR"/>
    </w:rPr>
  </w:style>
  <w:style w:type="paragraph" w:customStyle="1" w:styleId="a-agenda">
    <w:name w:val="a-agenda"/>
    <w:basedOn w:val="Normal"/>
    <w:next w:val="Normal"/>
    <w:rsid w:val="00594A38"/>
    <w:pPr>
      <w:keepNext/>
      <w:keepLines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</w:pPr>
    <w:rPr>
      <w:b/>
      <w:caps/>
      <w:sz w:val="24"/>
      <w:szCs w:val="20"/>
      <w:lang w:val="en-GB" w:eastAsia="fr-FR"/>
    </w:rPr>
  </w:style>
  <w:style w:type="paragraph" w:customStyle="1" w:styleId="a-smalla">
    <w:name w:val="a-small(a)"/>
    <w:basedOn w:val="Normal"/>
    <w:next w:val="Normal"/>
    <w:rsid w:val="00594A38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right" w:pos="9360"/>
      </w:tabs>
      <w:suppressAutoHyphens/>
      <w:ind w:left="1440" w:hanging="720"/>
    </w:pPr>
    <w:rPr>
      <w:sz w:val="24"/>
      <w:szCs w:val="20"/>
      <w:lang w:val="en-US" w:eastAsia="fr-FR"/>
    </w:rPr>
  </w:style>
  <w:style w:type="paragraph" w:customStyle="1" w:styleId="a-smalli">
    <w:name w:val="a-small(i)"/>
    <w:basedOn w:val="Normal"/>
    <w:next w:val="Normal"/>
    <w:rsid w:val="00594A38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right" w:pos="9360"/>
      </w:tabs>
      <w:suppressAutoHyphens/>
      <w:ind w:left="2160" w:hanging="720"/>
    </w:pPr>
    <w:rPr>
      <w:sz w:val="24"/>
      <w:szCs w:val="20"/>
      <w:lang w:val="en-US" w:eastAsia="fr-FR"/>
    </w:rPr>
  </w:style>
  <w:style w:type="paragraph" w:customStyle="1" w:styleId="a-smalla0">
    <w:name w:val="a-small.a."/>
    <w:basedOn w:val="a-smalli"/>
    <w:next w:val="Normal"/>
    <w:rsid w:val="00594A38"/>
    <w:pPr>
      <w:ind w:left="2880"/>
    </w:pPr>
  </w:style>
  <w:style w:type="character" w:customStyle="1" w:styleId="EquationCaption">
    <w:name w:val="_Equation Caption"/>
    <w:rsid w:val="00594A38"/>
  </w:style>
  <w:style w:type="paragraph" w:customStyle="1" w:styleId="Style1">
    <w:name w:val="Style1"/>
    <w:basedOn w:val="Normal"/>
    <w:rsid w:val="00594A38"/>
    <w:pPr>
      <w:spacing w:after="120"/>
      <w:jc w:val="left"/>
    </w:pPr>
    <w:rPr>
      <w:rFonts w:ascii="Symbol" w:hAnsi="Symbol"/>
      <w:sz w:val="24"/>
      <w:szCs w:val="20"/>
      <w:lang w:val="en-US" w:eastAsia="fr-FR"/>
    </w:rPr>
  </w:style>
  <w:style w:type="paragraph" w:customStyle="1" w:styleId="wfxRecipient">
    <w:name w:val="wfxRecipient"/>
    <w:basedOn w:val="Normal"/>
    <w:rsid w:val="00594A38"/>
    <w:pPr>
      <w:spacing w:after="120"/>
      <w:jc w:val="left"/>
    </w:pPr>
    <w:rPr>
      <w:sz w:val="24"/>
      <w:szCs w:val="20"/>
      <w:lang w:val="en-US" w:eastAsia="fr-FR"/>
    </w:rPr>
  </w:style>
  <w:style w:type="paragraph" w:customStyle="1" w:styleId="wfxFaxNum">
    <w:name w:val="wfxFaxNum"/>
    <w:basedOn w:val="Normal"/>
    <w:rsid w:val="00594A38"/>
    <w:pPr>
      <w:spacing w:after="120"/>
      <w:jc w:val="left"/>
    </w:pPr>
    <w:rPr>
      <w:sz w:val="24"/>
      <w:szCs w:val="20"/>
      <w:lang w:val="en-US" w:eastAsia="fr-FR"/>
    </w:rPr>
  </w:style>
  <w:style w:type="paragraph" w:customStyle="1" w:styleId="FaxBod">
    <w:name w:val="FaxBod"/>
    <w:basedOn w:val="Heading5"/>
    <w:rsid w:val="00594A38"/>
    <w:pPr>
      <w:keepNext w:val="0"/>
      <w:numPr>
        <w:numId w:val="0"/>
      </w:numPr>
      <w:tabs>
        <w:tab w:val="left" w:pos="-540"/>
      </w:tabs>
      <w:ind w:left="450"/>
      <w:jc w:val="left"/>
      <w:outlineLvl w:val="9"/>
    </w:pPr>
    <w:rPr>
      <w:sz w:val="24"/>
      <w:szCs w:val="20"/>
      <w:lang w:val="en-US"/>
    </w:rPr>
  </w:style>
  <w:style w:type="paragraph" w:customStyle="1" w:styleId="xl34">
    <w:name w:val="xl34"/>
    <w:basedOn w:val="Normal"/>
    <w:rsid w:val="00594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fr-CA" w:eastAsia="fr-CA"/>
    </w:rPr>
  </w:style>
  <w:style w:type="paragraph" w:customStyle="1" w:styleId="xl35">
    <w:name w:val="xl35"/>
    <w:basedOn w:val="Normal"/>
    <w:rsid w:val="00594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fr-CA" w:eastAsia="fr-CA"/>
    </w:rPr>
  </w:style>
  <w:style w:type="paragraph" w:customStyle="1" w:styleId="xl36">
    <w:name w:val="xl36"/>
    <w:basedOn w:val="Normal"/>
    <w:rsid w:val="00594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fr-CA" w:eastAsia="fr-CA"/>
    </w:rPr>
  </w:style>
  <w:style w:type="paragraph" w:customStyle="1" w:styleId="xl37">
    <w:name w:val="xl37"/>
    <w:basedOn w:val="Normal"/>
    <w:rsid w:val="00594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fr-CA" w:eastAsia="fr-CA"/>
    </w:rPr>
  </w:style>
  <w:style w:type="paragraph" w:customStyle="1" w:styleId="xl38">
    <w:name w:val="xl38"/>
    <w:basedOn w:val="Normal"/>
    <w:rsid w:val="00594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fr-CA" w:eastAsia="fr-CA"/>
    </w:rPr>
  </w:style>
  <w:style w:type="paragraph" w:customStyle="1" w:styleId="xl39">
    <w:name w:val="xl39"/>
    <w:basedOn w:val="Normal"/>
    <w:rsid w:val="00594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fr-CA" w:eastAsia="fr-CA"/>
    </w:rPr>
  </w:style>
  <w:style w:type="paragraph" w:customStyle="1" w:styleId="xl40">
    <w:name w:val="xl40"/>
    <w:basedOn w:val="Normal"/>
    <w:rsid w:val="00594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fr-CA" w:eastAsia="fr-CA"/>
    </w:rPr>
  </w:style>
  <w:style w:type="paragraph" w:customStyle="1" w:styleId="xl41">
    <w:name w:val="xl41"/>
    <w:basedOn w:val="Normal"/>
    <w:rsid w:val="00594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fr-CA" w:eastAsia="fr-CA"/>
    </w:rPr>
  </w:style>
  <w:style w:type="paragraph" w:customStyle="1" w:styleId="xl42">
    <w:name w:val="xl42"/>
    <w:basedOn w:val="Normal"/>
    <w:rsid w:val="00594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fr-CA" w:eastAsia="fr-CA"/>
    </w:rPr>
  </w:style>
  <w:style w:type="paragraph" w:customStyle="1" w:styleId="xl43">
    <w:name w:val="xl43"/>
    <w:basedOn w:val="Normal"/>
    <w:rsid w:val="00594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  <w:lang w:val="fr-CA" w:eastAsia="fr-CA"/>
    </w:rPr>
  </w:style>
  <w:style w:type="paragraph" w:customStyle="1" w:styleId="xl44">
    <w:name w:val="xl44"/>
    <w:basedOn w:val="Normal"/>
    <w:rsid w:val="00594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fr-CA" w:eastAsia="fr-CA"/>
    </w:rPr>
  </w:style>
  <w:style w:type="paragraph" w:customStyle="1" w:styleId="xl45">
    <w:name w:val="xl45"/>
    <w:basedOn w:val="Normal"/>
    <w:rsid w:val="00594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fr-CA" w:eastAsia="fr-CA"/>
    </w:rPr>
  </w:style>
  <w:style w:type="paragraph" w:customStyle="1" w:styleId="xl46">
    <w:name w:val="xl46"/>
    <w:basedOn w:val="Normal"/>
    <w:rsid w:val="00594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fr-CA" w:eastAsia="fr-CA"/>
    </w:rPr>
  </w:style>
  <w:style w:type="paragraph" w:customStyle="1" w:styleId="xl47">
    <w:name w:val="xl47"/>
    <w:basedOn w:val="Normal"/>
    <w:rsid w:val="00594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fr-CA" w:eastAsia="fr-CA"/>
    </w:rPr>
  </w:style>
  <w:style w:type="paragraph" w:customStyle="1" w:styleId="xl48">
    <w:name w:val="xl48"/>
    <w:basedOn w:val="Normal"/>
    <w:rsid w:val="00594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fr-CA" w:eastAsia="fr-CA"/>
    </w:rPr>
  </w:style>
  <w:style w:type="paragraph" w:customStyle="1" w:styleId="xl49">
    <w:name w:val="xl49"/>
    <w:basedOn w:val="Normal"/>
    <w:rsid w:val="00594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fr-CA" w:eastAsia="fr-CA"/>
    </w:rPr>
  </w:style>
  <w:style w:type="paragraph" w:customStyle="1" w:styleId="country">
    <w:name w:val="country"/>
    <w:basedOn w:val="Normal"/>
    <w:rsid w:val="00594A38"/>
    <w:pPr>
      <w:widowControl w:val="0"/>
      <w:tabs>
        <w:tab w:val="left" w:pos="3600"/>
      </w:tabs>
      <w:autoSpaceDE w:val="0"/>
      <w:autoSpaceDN w:val="0"/>
      <w:adjustRightInd w:val="0"/>
      <w:jc w:val="left"/>
    </w:pPr>
    <w:rPr>
      <w:b/>
      <w:sz w:val="28"/>
      <w:szCs w:val="28"/>
      <w:lang w:val="en-US"/>
    </w:rPr>
  </w:style>
  <w:style w:type="paragraph" w:customStyle="1" w:styleId="Parastyle">
    <w:name w:val="Para style"/>
    <w:basedOn w:val="Normal"/>
    <w:rsid w:val="00594A38"/>
    <w:pPr>
      <w:widowControl w:val="0"/>
      <w:numPr>
        <w:numId w:val="22"/>
      </w:numPr>
      <w:tabs>
        <w:tab w:val="left" w:pos="90"/>
        <w:tab w:val="left" w:pos="2590"/>
        <w:tab w:val="left" w:pos="7654"/>
        <w:tab w:val="right" w:pos="9964"/>
      </w:tabs>
      <w:autoSpaceDE w:val="0"/>
      <w:autoSpaceDN w:val="0"/>
      <w:adjustRightInd w:val="0"/>
      <w:spacing w:before="377"/>
      <w:jc w:val="left"/>
    </w:pPr>
    <w:rPr>
      <w:sz w:val="24"/>
      <w:szCs w:val="20"/>
      <w:lang w:val="en-US"/>
    </w:rPr>
  </w:style>
  <w:style w:type="paragraph" w:customStyle="1" w:styleId="xl50">
    <w:name w:val="xl50"/>
    <w:basedOn w:val="Normal"/>
    <w:rsid w:val="00594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  <w:lang w:val="en-US"/>
    </w:rPr>
  </w:style>
  <w:style w:type="paragraph" w:customStyle="1" w:styleId="xl76">
    <w:name w:val="xl76"/>
    <w:basedOn w:val="Normal"/>
    <w:rsid w:val="00594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en-US"/>
    </w:rPr>
  </w:style>
  <w:style w:type="paragraph" w:customStyle="1" w:styleId="xl77">
    <w:name w:val="xl77"/>
    <w:basedOn w:val="Normal"/>
    <w:rsid w:val="00594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en-US"/>
    </w:rPr>
  </w:style>
  <w:style w:type="paragraph" w:customStyle="1" w:styleId="xl78">
    <w:name w:val="xl78"/>
    <w:basedOn w:val="Normal"/>
    <w:rsid w:val="00594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en-US"/>
    </w:rPr>
  </w:style>
  <w:style w:type="paragraph" w:customStyle="1" w:styleId="xl79">
    <w:name w:val="xl79"/>
    <w:basedOn w:val="Normal"/>
    <w:rsid w:val="00594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en-US"/>
    </w:rPr>
  </w:style>
  <w:style w:type="paragraph" w:customStyle="1" w:styleId="xl80">
    <w:name w:val="xl80"/>
    <w:basedOn w:val="Normal"/>
    <w:rsid w:val="00594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  <w:lang w:val="en-US"/>
    </w:rPr>
  </w:style>
  <w:style w:type="paragraph" w:customStyle="1" w:styleId="xl81">
    <w:name w:val="xl81"/>
    <w:basedOn w:val="Normal"/>
    <w:rsid w:val="00594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  <w:lang w:val="en-US"/>
    </w:rPr>
  </w:style>
  <w:style w:type="paragraph" w:customStyle="1" w:styleId="xl82">
    <w:name w:val="xl82"/>
    <w:basedOn w:val="Normal"/>
    <w:rsid w:val="00594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  <w:lang w:val="en-US"/>
    </w:rPr>
  </w:style>
  <w:style w:type="paragraph" w:customStyle="1" w:styleId="xl83">
    <w:name w:val="xl83"/>
    <w:basedOn w:val="Normal"/>
    <w:rsid w:val="00594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color w:val="000000"/>
      <w:sz w:val="16"/>
      <w:szCs w:val="16"/>
      <w:lang w:val="en-US"/>
    </w:rPr>
  </w:style>
  <w:style w:type="paragraph" w:customStyle="1" w:styleId="xl84">
    <w:name w:val="xl84"/>
    <w:basedOn w:val="Normal"/>
    <w:rsid w:val="00594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85">
    <w:name w:val="xl85"/>
    <w:basedOn w:val="Normal"/>
    <w:rsid w:val="00594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86">
    <w:name w:val="xl86"/>
    <w:basedOn w:val="Normal"/>
    <w:rsid w:val="00594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87">
    <w:name w:val="xl87"/>
    <w:basedOn w:val="Normal"/>
    <w:rsid w:val="00594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  <w:lang w:val="en-US"/>
    </w:rPr>
  </w:style>
  <w:style w:type="paragraph" w:customStyle="1" w:styleId="xl88">
    <w:name w:val="xl88"/>
    <w:basedOn w:val="Normal"/>
    <w:rsid w:val="00594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  <w:lang w:val="en-US"/>
    </w:rPr>
  </w:style>
  <w:style w:type="paragraph" w:customStyle="1" w:styleId="xl89">
    <w:name w:val="xl89"/>
    <w:basedOn w:val="Normal"/>
    <w:rsid w:val="00594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customStyle="1" w:styleId="xl90">
    <w:name w:val="xl90"/>
    <w:basedOn w:val="Normal"/>
    <w:rsid w:val="00594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customStyle="1" w:styleId="xl91">
    <w:name w:val="xl91"/>
    <w:basedOn w:val="Normal"/>
    <w:rsid w:val="00594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customStyle="1" w:styleId="xl92">
    <w:name w:val="xl92"/>
    <w:basedOn w:val="Normal"/>
    <w:rsid w:val="00594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  <w:lang w:val="en-US"/>
    </w:rPr>
  </w:style>
  <w:style w:type="paragraph" w:customStyle="1" w:styleId="xl93">
    <w:name w:val="xl93"/>
    <w:basedOn w:val="Normal"/>
    <w:rsid w:val="00594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customStyle="1" w:styleId="xl94">
    <w:name w:val="xl94"/>
    <w:basedOn w:val="Normal"/>
    <w:rsid w:val="00594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customStyle="1" w:styleId="xl95">
    <w:name w:val="xl95"/>
    <w:basedOn w:val="Normal"/>
    <w:rsid w:val="00594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customStyle="1" w:styleId="xl96">
    <w:name w:val="xl96"/>
    <w:basedOn w:val="Normal"/>
    <w:rsid w:val="00594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customStyle="1" w:styleId="xl97">
    <w:name w:val="xl97"/>
    <w:basedOn w:val="Normal"/>
    <w:rsid w:val="00594A38"/>
    <w:pP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94A38"/>
    <w:rPr>
      <w:sz w:val="20"/>
      <w:szCs w:val="20"/>
      <w:lang w:val="en-GB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94A38"/>
    <w:rPr>
      <w:lang w:val="en-GB"/>
    </w:rPr>
  </w:style>
  <w:style w:type="character" w:styleId="EndnoteReference">
    <w:name w:val="endnote reference"/>
    <w:uiPriority w:val="99"/>
    <w:semiHidden/>
    <w:unhideWhenUsed/>
    <w:rsid w:val="00594A38"/>
    <w:rPr>
      <w:vertAlign w:val="superscript"/>
    </w:rPr>
  </w:style>
  <w:style w:type="paragraph" w:customStyle="1" w:styleId="xl75">
    <w:name w:val="xl75"/>
    <w:basedOn w:val="Normal"/>
    <w:rsid w:val="00594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98">
    <w:name w:val="xl98"/>
    <w:basedOn w:val="Normal"/>
    <w:rsid w:val="00594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  <w:lang w:eastAsia="en-CA"/>
    </w:rPr>
  </w:style>
  <w:style w:type="paragraph" w:customStyle="1" w:styleId="xl99">
    <w:name w:val="xl99"/>
    <w:basedOn w:val="Normal"/>
    <w:rsid w:val="00594A38"/>
    <w:pPr>
      <w:spacing w:before="100" w:beforeAutospacing="1" w:after="100" w:afterAutospacing="1"/>
      <w:jc w:val="left"/>
    </w:pPr>
    <w:rPr>
      <w:b/>
      <w:bCs/>
      <w:sz w:val="24"/>
      <w:szCs w:val="24"/>
      <w:lang w:eastAsia="en-CA"/>
    </w:rPr>
  </w:style>
  <w:style w:type="paragraph" w:customStyle="1" w:styleId="xl66">
    <w:name w:val="xl66"/>
    <w:basedOn w:val="Normal"/>
    <w:rsid w:val="00594A38"/>
    <w:pPr>
      <w:spacing w:before="100" w:beforeAutospacing="1" w:after="100" w:afterAutospacing="1"/>
      <w:jc w:val="center"/>
      <w:textAlignment w:val="top"/>
    </w:pPr>
    <w:rPr>
      <w:sz w:val="16"/>
      <w:szCs w:val="16"/>
      <w:lang w:eastAsia="en-CA"/>
    </w:rPr>
  </w:style>
  <w:style w:type="paragraph" w:customStyle="1" w:styleId="xl67">
    <w:name w:val="xl67"/>
    <w:basedOn w:val="Normal"/>
    <w:rsid w:val="00594A38"/>
    <w:pPr>
      <w:spacing w:before="100" w:beforeAutospacing="1" w:after="100" w:afterAutospacing="1"/>
      <w:jc w:val="left"/>
    </w:pPr>
    <w:rPr>
      <w:sz w:val="16"/>
      <w:szCs w:val="16"/>
      <w:lang w:eastAsia="en-CA"/>
    </w:rPr>
  </w:style>
  <w:style w:type="paragraph" w:customStyle="1" w:styleId="xl68">
    <w:name w:val="xl68"/>
    <w:basedOn w:val="Normal"/>
    <w:rsid w:val="00594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eastAsia="en-CA"/>
    </w:rPr>
  </w:style>
  <w:style w:type="paragraph" w:customStyle="1" w:styleId="xl69">
    <w:name w:val="xl69"/>
    <w:basedOn w:val="Normal"/>
    <w:rsid w:val="00594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eastAsia="en-CA"/>
    </w:rPr>
  </w:style>
  <w:style w:type="paragraph" w:customStyle="1" w:styleId="xl70">
    <w:name w:val="xl70"/>
    <w:basedOn w:val="Normal"/>
    <w:rsid w:val="00594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eastAsia="en-CA"/>
    </w:rPr>
  </w:style>
  <w:style w:type="paragraph" w:customStyle="1" w:styleId="xl71">
    <w:name w:val="xl71"/>
    <w:basedOn w:val="Normal"/>
    <w:rsid w:val="00594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eastAsia="en-CA"/>
    </w:rPr>
  </w:style>
  <w:style w:type="paragraph" w:customStyle="1" w:styleId="xl72">
    <w:name w:val="xl72"/>
    <w:basedOn w:val="Normal"/>
    <w:rsid w:val="00594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  <w:lang w:eastAsia="en-CA"/>
    </w:rPr>
  </w:style>
  <w:style w:type="paragraph" w:customStyle="1" w:styleId="xl73">
    <w:name w:val="xl73"/>
    <w:basedOn w:val="Normal"/>
    <w:rsid w:val="00594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eastAsia="en-CA"/>
    </w:rPr>
  </w:style>
  <w:style w:type="paragraph" w:customStyle="1" w:styleId="xl74">
    <w:name w:val="xl74"/>
    <w:basedOn w:val="Normal"/>
    <w:rsid w:val="00594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  <w:lang w:eastAsia="en-CA"/>
    </w:rPr>
  </w:style>
  <w:style w:type="paragraph" w:customStyle="1" w:styleId="font5">
    <w:name w:val="font5"/>
    <w:basedOn w:val="Normal"/>
    <w:rsid w:val="00594A38"/>
    <w:pPr>
      <w:spacing w:before="100" w:beforeAutospacing="1" w:after="100" w:afterAutospacing="1"/>
      <w:jc w:val="left"/>
    </w:pPr>
    <w:rPr>
      <w:sz w:val="16"/>
      <w:szCs w:val="16"/>
      <w:lang w:eastAsia="en-CA"/>
    </w:rPr>
  </w:style>
  <w:style w:type="paragraph" w:customStyle="1" w:styleId="font6">
    <w:name w:val="font6"/>
    <w:basedOn w:val="Normal"/>
    <w:rsid w:val="00594A38"/>
    <w:pPr>
      <w:spacing w:before="100" w:beforeAutospacing="1" w:after="100" w:afterAutospacing="1"/>
      <w:jc w:val="left"/>
    </w:pPr>
    <w:rPr>
      <w:sz w:val="16"/>
      <w:szCs w:val="16"/>
      <w:lang w:eastAsia="en-CA"/>
    </w:rPr>
  </w:style>
  <w:style w:type="paragraph" w:customStyle="1" w:styleId="xl63">
    <w:name w:val="xl63"/>
    <w:basedOn w:val="Normal"/>
    <w:rsid w:val="00594A38"/>
    <w:pP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eastAsia="en-CA"/>
    </w:rPr>
  </w:style>
  <w:style w:type="paragraph" w:customStyle="1" w:styleId="xl64">
    <w:name w:val="xl64"/>
    <w:basedOn w:val="Normal"/>
    <w:rsid w:val="00594A38"/>
    <w:pP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eastAsia="en-CA"/>
    </w:rPr>
  </w:style>
  <w:style w:type="paragraph" w:customStyle="1" w:styleId="xl65">
    <w:name w:val="xl65"/>
    <w:basedOn w:val="Normal"/>
    <w:rsid w:val="00594A38"/>
    <w:pPr>
      <w:spacing w:before="100" w:beforeAutospacing="1" w:after="100" w:afterAutospacing="1"/>
      <w:jc w:val="left"/>
      <w:textAlignment w:val="top"/>
    </w:pPr>
    <w:rPr>
      <w:sz w:val="16"/>
      <w:szCs w:val="16"/>
      <w:lang w:eastAsia="en-CA"/>
    </w:rPr>
  </w:style>
  <w:style w:type="numbering" w:customStyle="1" w:styleId="NoList1">
    <w:name w:val="No List1"/>
    <w:next w:val="NoList"/>
    <w:uiPriority w:val="99"/>
    <w:semiHidden/>
    <w:unhideWhenUsed/>
    <w:rsid w:val="00594A38"/>
  </w:style>
  <w:style w:type="paragraph" w:customStyle="1" w:styleId="Formatvorlage1">
    <w:name w:val="Formatvorlage1"/>
    <w:basedOn w:val="Heading1"/>
    <w:next w:val="Normal"/>
    <w:autoRedefine/>
    <w:qFormat/>
    <w:rsid w:val="00594A38"/>
    <w:pPr>
      <w:numPr>
        <w:numId w:val="0"/>
      </w:numPr>
      <w:tabs>
        <w:tab w:val="num" w:pos="0"/>
      </w:tabs>
      <w:spacing w:after="120"/>
    </w:pPr>
    <w:rPr>
      <w:rFonts w:asciiTheme="minorHAnsi" w:hAnsiTheme="minorHAnsi"/>
      <w:bCs/>
      <w:sz w:val="24"/>
      <w:szCs w:val="24"/>
      <w:lang w:val="en-GB"/>
    </w:rPr>
  </w:style>
  <w:style w:type="paragraph" w:customStyle="1" w:styleId="CH4">
    <w:name w:val="CH4"/>
    <w:basedOn w:val="Normal"/>
    <w:next w:val="Normal"/>
    <w:rsid w:val="00594A38"/>
    <w:pPr>
      <w:keepNext/>
      <w:keepLines/>
      <w:tabs>
        <w:tab w:val="right" w:pos="851"/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  <w:suppressAutoHyphens/>
      <w:spacing w:after="120"/>
      <w:ind w:left="1247" w:right="284" w:hanging="1247"/>
      <w:jc w:val="left"/>
    </w:pPr>
    <w:rPr>
      <w:b/>
      <w:sz w:val="20"/>
      <w:szCs w:val="20"/>
      <w:lang w:val="en-GB"/>
    </w:rPr>
  </w:style>
  <w:style w:type="paragraph" w:customStyle="1" w:styleId="Normalpool">
    <w:name w:val="Normal_pool"/>
    <w:link w:val="NormalpoolChar"/>
    <w:rsid w:val="00594A38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  <w:rPr>
      <w:lang w:val="fr-FR"/>
    </w:rPr>
  </w:style>
  <w:style w:type="character" w:customStyle="1" w:styleId="NormalpoolChar">
    <w:name w:val="Normal_pool Char"/>
    <w:link w:val="Normalpool"/>
    <w:locked/>
    <w:rsid w:val="00594A38"/>
    <w:rPr>
      <w:lang w:val="fr-FR"/>
    </w:rPr>
  </w:style>
  <w:style w:type="paragraph" w:customStyle="1" w:styleId="msonormal0">
    <w:name w:val="msonormal"/>
    <w:basedOn w:val="Normal"/>
    <w:rsid w:val="00594A38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paragraph" w:styleId="Revision">
    <w:name w:val="Revision"/>
    <w:hidden/>
    <w:uiPriority w:val="99"/>
    <w:semiHidden/>
    <w:rsid w:val="00594A38"/>
    <w:rPr>
      <w:sz w:val="22"/>
      <w:szCs w:val="22"/>
      <w:lang w:val="en-CA"/>
    </w:rPr>
  </w:style>
  <w:style w:type="paragraph" w:customStyle="1" w:styleId="xl100">
    <w:name w:val="xl100"/>
    <w:basedOn w:val="Normal"/>
    <w:rsid w:val="00594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sz w:val="24"/>
      <w:szCs w:val="24"/>
      <w:lang w:val="en-US" w:eastAsia="zh-CN"/>
    </w:rPr>
  </w:style>
  <w:style w:type="paragraph" w:styleId="Caption">
    <w:name w:val="caption"/>
    <w:basedOn w:val="Normal"/>
    <w:next w:val="Normal"/>
    <w:qFormat/>
    <w:rsid w:val="00B92506"/>
    <w:pPr>
      <w:spacing w:after="80"/>
      <w:jc w:val="center"/>
    </w:pPr>
    <w:rPr>
      <w:bCs/>
      <w:color w:val="7F7F7F" w:themeColor="text1" w:themeTint="80"/>
      <w:sz w:val="20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4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8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5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26" Type="http://schemas.openxmlformats.org/officeDocument/2006/relationships/footer" Target="footer7.xml"/><Relationship Id="rId39" Type="http://schemas.openxmlformats.org/officeDocument/2006/relationships/footer" Target="footer14.xml"/><Relationship Id="rId21" Type="http://schemas.openxmlformats.org/officeDocument/2006/relationships/footer" Target="footer5.xml"/><Relationship Id="rId34" Type="http://schemas.openxmlformats.org/officeDocument/2006/relationships/header" Target="header11.xml"/><Relationship Id="rId42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29" Type="http://schemas.openxmlformats.org/officeDocument/2006/relationships/footer" Target="footer9.xml"/><Relationship Id="rId41" Type="http://schemas.openxmlformats.org/officeDocument/2006/relationships/footer" Target="footer1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6.xml"/><Relationship Id="rId32" Type="http://schemas.openxmlformats.org/officeDocument/2006/relationships/footer" Target="footer10.xml"/><Relationship Id="rId37" Type="http://schemas.openxmlformats.org/officeDocument/2006/relationships/header" Target="header13.xml"/><Relationship Id="rId40" Type="http://schemas.openxmlformats.org/officeDocument/2006/relationships/header" Target="header14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6.xml"/><Relationship Id="rId28" Type="http://schemas.openxmlformats.org/officeDocument/2006/relationships/header" Target="header8.xml"/><Relationship Id="rId36" Type="http://schemas.openxmlformats.org/officeDocument/2006/relationships/header" Target="header12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31" Type="http://schemas.openxmlformats.org/officeDocument/2006/relationships/header" Target="header10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Relationship Id="rId27" Type="http://schemas.openxmlformats.org/officeDocument/2006/relationships/footer" Target="footer8.xml"/><Relationship Id="rId30" Type="http://schemas.openxmlformats.org/officeDocument/2006/relationships/header" Target="header9.xml"/><Relationship Id="rId35" Type="http://schemas.openxmlformats.org/officeDocument/2006/relationships/footer" Target="footer12.xml"/><Relationship Id="rId43" Type="http://schemas.openxmlformats.org/officeDocument/2006/relationships/theme" Target="theme/theme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header" Target="header7.xml"/><Relationship Id="rId33" Type="http://schemas.openxmlformats.org/officeDocument/2006/relationships/footer" Target="footer11.xml"/><Relationship Id="rId38" Type="http://schemas.openxmlformats.org/officeDocument/2006/relationships/footer" Target="footer1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ias\Desktop\Eec95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BFE289-C092-4056-BFF0-9E829EAA9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3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Eec95G</Template>
  <TotalTime>77</TotalTime>
  <Pages>29</Pages>
  <Words>9202</Words>
  <Characters>52456</Characters>
  <Application>Microsoft Office Word</Application>
  <DocSecurity>0</DocSecurity>
  <Lines>437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Consolidated progress report as at 31 December 2023</vt:lpstr>
    </vt:vector>
  </TitlesOfParts>
  <Company/>
  <LinksUpToDate>false</LinksUpToDate>
  <CharactersWithSpaces>61535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Consolidated progress report as at 31 December 2023</dc:title>
  <dc:creator>Katia Oneissi</dc:creator>
  <cp:lastModifiedBy>Angela Xue He Yan</cp:lastModifiedBy>
  <cp:revision>14</cp:revision>
  <cp:lastPrinted>2001-05-26T16:40:00Z</cp:lastPrinted>
  <dcterms:created xsi:type="dcterms:W3CDTF">2024-11-04T14:30:00Z</dcterms:created>
  <dcterms:modified xsi:type="dcterms:W3CDTF">2024-11-04T19:51:00Z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UNEP/OzL.Pro/ExCom/95/14</vt:lpwstr>
  </property>
  <property fmtid="{D5CDD505-2E9C-101B-9397-08002B2CF9AE}" pid="3" name="Revision date">
    <vt:lpwstr>10/30/2024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