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B0376F" w:rsidRPr="00B0376F" w14:paraId="4B48FF19" w14:textId="77777777" w:rsidTr="000813BB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02B57405" w14:textId="77777777" w:rsidR="00B0376F" w:rsidRPr="00B0376F" w:rsidRDefault="00B0376F" w:rsidP="00B0376F">
            <w:pPr>
              <w:rPr>
                <w:rFonts w:eastAsiaTheme="minorEastAsia"/>
                <w:b/>
                <w:bCs/>
                <w:sz w:val="28"/>
                <w:szCs w:val="28"/>
                <w:lang w:val="ru-RU"/>
              </w:rPr>
            </w:pPr>
            <w:r w:rsidRPr="00B0376F">
              <w:rPr>
                <w:rFonts w:eastAsiaTheme="minorEastAsia"/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06308F6E" w14:textId="77777777" w:rsidR="00B0376F" w:rsidRPr="00B0376F" w:rsidRDefault="00B0376F" w:rsidP="00B0376F">
            <w:pPr>
              <w:rPr>
                <w:rFonts w:eastAsiaTheme="minorEastAsia"/>
                <w:b/>
                <w:bCs/>
                <w:sz w:val="28"/>
                <w:szCs w:val="28"/>
                <w:lang w:val="ru-RU"/>
              </w:rPr>
            </w:pPr>
            <w:r w:rsidRPr="00B0376F">
              <w:rPr>
                <w:rFonts w:eastAsiaTheme="minorEastAsia"/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0FFB1781" w14:textId="77777777" w:rsidR="00B0376F" w:rsidRPr="00B0376F" w:rsidRDefault="00B0376F" w:rsidP="00B0376F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eastAsiaTheme="minorEastAsia"/>
                <w:sz w:val="28"/>
                <w:szCs w:val="28"/>
                <w:lang w:val="ru-RU"/>
              </w:rPr>
            </w:pPr>
            <w:r w:rsidRPr="00B0376F">
              <w:rPr>
                <w:rFonts w:eastAsiaTheme="minorEastAsia"/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2EC15E3C" w14:textId="77777777" w:rsidR="00B0376F" w:rsidRPr="00B0376F" w:rsidRDefault="00B0376F" w:rsidP="00B0376F">
            <w:pPr>
              <w:jc w:val="right"/>
              <w:rPr>
                <w:rFonts w:eastAsiaTheme="minorEastAsia"/>
                <w:sz w:val="52"/>
                <w:szCs w:val="52"/>
                <w:lang w:val="ru-RU"/>
              </w:rPr>
            </w:pPr>
            <w:r w:rsidRPr="00B0376F">
              <w:rPr>
                <w:rFonts w:ascii="Univers Bold" w:eastAsiaTheme="minorEastAsia" w:hAnsi="Univers Bold"/>
                <w:b/>
                <w:sz w:val="72"/>
                <w:lang w:val="ru-RU"/>
              </w:rPr>
              <w:t>EP</w:t>
            </w:r>
          </w:p>
        </w:tc>
      </w:tr>
      <w:tr w:rsidR="00B0376F" w:rsidRPr="00B0376F" w14:paraId="3170BE5F" w14:textId="77777777" w:rsidTr="000813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A6F355D" w14:textId="77777777" w:rsidR="00B0376F" w:rsidRPr="00B0376F" w:rsidRDefault="00B0376F" w:rsidP="00B0376F">
            <w:pPr>
              <w:spacing w:before="120"/>
              <w:rPr>
                <w:rFonts w:eastAsiaTheme="minorEastAsia"/>
                <w:lang w:val="ru-RU"/>
              </w:rPr>
            </w:pPr>
            <w:r w:rsidRPr="00B0376F">
              <w:rPr>
                <w:rFonts w:eastAsiaTheme="minorEastAsia"/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6E48C581" wp14:editId="78CDE444">
                  <wp:simplePos x="0" y="0"/>
                  <wp:positionH relativeFrom="column">
                    <wp:posOffset>27495</wp:posOffset>
                  </wp:positionH>
                  <wp:positionV relativeFrom="paragraph">
                    <wp:posOffset>895350</wp:posOffset>
                  </wp:positionV>
                  <wp:extent cx="787334" cy="70548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34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0376F">
              <w:rPr>
                <w:rFonts w:eastAsiaTheme="minorEastAsia"/>
                <w:noProof/>
                <w:lang w:val="en-US"/>
              </w:rPr>
              <w:drawing>
                <wp:anchor distT="0" distB="0" distL="114300" distR="114300" simplePos="0" relativeHeight="251660288" behindDoc="1" locked="0" layoutInCell="0" allowOverlap="1" wp14:anchorId="0DBAEF08" wp14:editId="5770AFC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75F19B0" w14:textId="77777777" w:rsidR="00B0376F" w:rsidRPr="00B0376F" w:rsidRDefault="00B0376F" w:rsidP="00B0376F">
            <w:pPr>
              <w:rPr>
                <w:rFonts w:eastAsiaTheme="minorEastAsia"/>
                <w:b/>
                <w:bCs/>
                <w:sz w:val="32"/>
                <w:szCs w:val="32"/>
                <w:lang w:val="ru-RU"/>
              </w:rPr>
            </w:pPr>
          </w:p>
          <w:p w14:paraId="066933CE" w14:textId="77777777" w:rsidR="00B0376F" w:rsidRPr="00B0376F" w:rsidRDefault="00B0376F" w:rsidP="00B0376F">
            <w:pPr>
              <w:rPr>
                <w:rFonts w:eastAsiaTheme="minorEastAsia"/>
                <w:b/>
                <w:bCs/>
                <w:sz w:val="32"/>
                <w:szCs w:val="32"/>
                <w:lang w:val="ru-RU"/>
              </w:rPr>
            </w:pPr>
            <w:r w:rsidRPr="00B0376F">
              <w:rPr>
                <w:rFonts w:eastAsiaTheme="minorEastAsia"/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0CF52887" w14:textId="77777777" w:rsidR="00B0376F" w:rsidRPr="00B0376F" w:rsidRDefault="00B0376F" w:rsidP="00B0376F">
            <w:pPr>
              <w:rPr>
                <w:rFonts w:eastAsiaTheme="minorEastAsia"/>
                <w:sz w:val="32"/>
                <w:szCs w:val="32"/>
                <w:lang w:val="ru-RU"/>
              </w:rPr>
            </w:pPr>
            <w:r w:rsidRPr="00B0376F">
              <w:rPr>
                <w:rFonts w:eastAsiaTheme="minorEastAsia"/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3420697B" w14:textId="77777777" w:rsidR="00B0376F" w:rsidRPr="00B0376F" w:rsidRDefault="00B0376F" w:rsidP="00B0376F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eastAsiaTheme="minorEastAsia" w:hAnsi="Univers Bold"/>
                <w:b/>
                <w:sz w:val="32"/>
                <w:lang w:val="ru-RU"/>
              </w:rPr>
            </w:pPr>
            <w:r w:rsidRPr="00B0376F">
              <w:rPr>
                <w:rFonts w:eastAsiaTheme="minorEastAsia"/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5A7B747D" w14:textId="77777777" w:rsidR="00B0376F" w:rsidRPr="00B0376F" w:rsidRDefault="00B0376F" w:rsidP="00B0376F">
            <w:pPr>
              <w:spacing w:before="720"/>
              <w:ind w:left="158"/>
              <w:rPr>
                <w:rFonts w:eastAsiaTheme="minorEastAsia"/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D30D353" w14:textId="77777777" w:rsidR="00B0376F" w:rsidRPr="00B0376F" w:rsidRDefault="00B0376F" w:rsidP="00B0376F">
            <w:pPr>
              <w:rPr>
                <w:rFonts w:eastAsiaTheme="minorEastAsia"/>
                <w:lang w:val="ru-RU"/>
              </w:rPr>
            </w:pPr>
          </w:p>
          <w:p w14:paraId="6527F0EA" w14:textId="77777777" w:rsidR="00B0376F" w:rsidRPr="00B0376F" w:rsidRDefault="00B0376F" w:rsidP="00B0376F">
            <w:pPr>
              <w:rPr>
                <w:rFonts w:eastAsiaTheme="minorEastAsia"/>
                <w:lang w:val="en-GB"/>
              </w:rPr>
            </w:pPr>
            <w:r w:rsidRPr="00B0376F">
              <w:rPr>
                <w:rFonts w:eastAsiaTheme="minorEastAsia"/>
                <w:lang w:val="en-GB"/>
              </w:rPr>
              <w:t>Distr.</w:t>
            </w:r>
          </w:p>
          <w:p w14:paraId="48523213" w14:textId="77777777" w:rsidR="00B0376F" w:rsidRPr="00B0376F" w:rsidRDefault="00B0376F" w:rsidP="00B0376F">
            <w:pPr>
              <w:rPr>
                <w:rFonts w:eastAsiaTheme="minorEastAsia"/>
                <w:lang w:val="en-GB"/>
              </w:rPr>
            </w:pPr>
            <w:r w:rsidRPr="00B0376F">
              <w:rPr>
                <w:rFonts w:eastAsiaTheme="minorEastAsia"/>
                <w:lang w:val="en-GB"/>
              </w:rPr>
              <w:t>GENERAL</w:t>
            </w:r>
          </w:p>
          <w:p w14:paraId="1457E06A" w14:textId="77777777" w:rsidR="00B0376F" w:rsidRPr="00B0376F" w:rsidRDefault="00B0376F" w:rsidP="00B0376F">
            <w:pPr>
              <w:rPr>
                <w:rFonts w:eastAsiaTheme="minorEastAsia"/>
                <w:lang w:val="en-GB"/>
              </w:rPr>
            </w:pPr>
          </w:p>
          <w:p w14:paraId="0A49105D" w14:textId="26E5DB83" w:rsidR="00B0376F" w:rsidRPr="00B0376F" w:rsidRDefault="00B0376F" w:rsidP="00B0376F">
            <w:pPr>
              <w:rPr>
                <w:rFonts w:eastAsiaTheme="minorEastAsia"/>
                <w:lang w:val="en-GB"/>
              </w:rPr>
            </w:pPr>
            <w:r w:rsidRPr="00B0376F">
              <w:rPr>
                <w:rFonts w:eastAsiaTheme="minorEastAsia"/>
                <w:lang w:val="ru-RU"/>
              </w:rPr>
              <w:fldChar w:fldCharType="begin"/>
            </w:r>
            <w:r w:rsidRPr="00B0376F">
              <w:rPr>
                <w:rFonts w:eastAsiaTheme="minorEastAsia"/>
                <w:lang w:val="en-GB"/>
              </w:rPr>
              <w:instrText xml:space="preserve"> DOCPROPERTY "Document number"  \* MERGEFORMAT </w:instrText>
            </w:r>
            <w:r w:rsidRPr="00B0376F">
              <w:rPr>
                <w:rFonts w:eastAsiaTheme="minorEastAsia"/>
                <w:lang w:val="ru-RU"/>
              </w:rPr>
              <w:fldChar w:fldCharType="separate"/>
            </w:r>
            <w:r w:rsidR="00CB13D7">
              <w:rPr>
                <w:rFonts w:eastAsiaTheme="minorEastAsia"/>
                <w:lang w:val="en-GB"/>
              </w:rPr>
              <w:t>UNEP/OzL.Pro/ExCom/</w:t>
            </w:r>
            <w:r w:rsidR="00CB13D7">
              <w:rPr>
                <w:rFonts w:eastAsiaTheme="minorEastAsia"/>
                <w:lang w:val="en-GB" w:eastAsia="zh-CN"/>
              </w:rPr>
              <w:t>97/12</w:t>
            </w:r>
            <w:r w:rsidRPr="00B0376F">
              <w:rPr>
                <w:rFonts w:eastAsiaTheme="minorEastAsia"/>
                <w:lang w:val="ru-RU"/>
              </w:rPr>
              <w:fldChar w:fldCharType="end"/>
            </w:r>
          </w:p>
          <w:p w14:paraId="300568B3" w14:textId="44434D41" w:rsidR="00B0376F" w:rsidRPr="00B0376F" w:rsidRDefault="00B0376F" w:rsidP="00B0376F">
            <w:pPr>
              <w:rPr>
                <w:rFonts w:eastAsiaTheme="minorEastAsia"/>
                <w:lang w:val="en-GB" w:eastAsia="zh-CN"/>
              </w:rPr>
            </w:pPr>
            <w:r w:rsidRPr="00B0376F">
              <w:rPr>
                <w:rFonts w:eastAsiaTheme="minorEastAsia"/>
                <w:lang w:val="ru-RU" w:eastAsia="zh-CN"/>
              </w:rPr>
              <w:fldChar w:fldCharType="begin"/>
            </w:r>
            <w:r w:rsidRPr="00B0376F">
              <w:rPr>
                <w:rFonts w:eastAsiaTheme="minorEastAsia"/>
                <w:lang w:val="en-GB" w:eastAsia="zh-CN"/>
              </w:rPr>
              <w:instrText xml:space="preserve"> DOCPROPERTY  "Revision date"  \* MERGEFORMAT </w:instrText>
            </w:r>
            <w:r w:rsidRPr="00B0376F">
              <w:rPr>
                <w:rFonts w:eastAsiaTheme="minorEastAsia"/>
                <w:lang w:val="ru-RU" w:eastAsia="zh-CN"/>
              </w:rPr>
              <w:fldChar w:fldCharType="separate"/>
            </w:r>
            <w:r w:rsidRPr="00B0376F">
              <w:rPr>
                <w:rFonts w:eastAsiaTheme="minorEastAsia"/>
                <w:lang w:val="en-GB" w:eastAsia="zh-CN"/>
              </w:rPr>
              <w:t>7 November 2025</w:t>
            </w:r>
            <w:r w:rsidRPr="00B0376F">
              <w:rPr>
                <w:rFonts w:eastAsiaTheme="minorEastAsia"/>
                <w:lang w:val="ru-RU" w:eastAsia="zh-CN"/>
              </w:rPr>
              <w:fldChar w:fldCharType="end"/>
            </w:r>
          </w:p>
          <w:p w14:paraId="5A8E553F" w14:textId="77777777" w:rsidR="00B0376F" w:rsidRPr="00B0376F" w:rsidRDefault="00B0376F" w:rsidP="00B0376F">
            <w:pPr>
              <w:rPr>
                <w:rFonts w:eastAsiaTheme="minorEastAsia"/>
                <w:lang w:val="en-GB"/>
              </w:rPr>
            </w:pPr>
          </w:p>
          <w:p w14:paraId="216930E6" w14:textId="77777777" w:rsidR="00B0376F" w:rsidRPr="00B0376F" w:rsidRDefault="00B0376F" w:rsidP="00B0376F">
            <w:pPr>
              <w:rPr>
                <w:rFonts w:eastAsiaTheme="minorEastAsia"/>
                <w:lang w:val="ru-RU"/>
              </w:rPr>
            </w:pPr>
            <w:r w:rsidRPr="00B0376F">
              <w:rPr>
                <w:rFonts w:eastAsiaTheme="minorEastAsia"/>
                <w:lang w:val="ru-RU"/>
              </w:rPr>
              <w:t>RUSSIAN</w:t>
            </w:r>
          </w:p>
          <w:p w14:paraId="5B85A751" w14:textId="77777777" w:rsidR="00B0376F" w:rsidRPr="00B0376F" w:rsidRDefault="00B0376F" w:rsidP="00B0376F">
            <w:pPr>
              <w:rPr>
                <w:rFonts w:eastAsiaTheme="minorEastAsia"/>
                <w:lang w:val="ru-RU"/>
              </w:rPr>
            </w:pPr>
            <w:r w:rsidRPr="00B0376F">
              <w:rPr>
                <w:rFonts w:eastAsiaTheme="minorEastAsia"/>
                <w:lang w:val="ru-RU"/>
              </w:rPr>
              <w:t>ORIGINAL: ENGLISH</w:t>
            </w:r>
          </w:p>
        </w:tc>
      </w:tr>
    </w:tbl>
    <w:p w14:paraId="4D440439" w14:textId="77777777" w:rsidR="00B0376F" w:rsidRPr="00B0376F" w:rsidRDefault="00B0376F" w:rsidP="00B0376F">
      <w:pPr>
        <w:jc w:val="left"/>
        <w:rPr>
          <w:rFonts w:eastAsiaTheme="minorEastAsia"/>
          <w:lang w:val="ru-RU"/>
        </w:rPr>
      </w:pPr>
      <w:r w:rsidRPr="00B0376F">
        <w:rPr>
          <w:rFonts w:eastAsiaTheme="minorEastAsia"/>
          <w:lang w:val="ru-RU"/>
        </w:rPr>
        <w:t xml:space="preserve">ИСПОЛНИТЕЛЬНЫЙ КОМИТЕТ </w:t>
      </w:r>
      <w:r w:rsidRPr="00B0376F">
        <w:rPr>
          <w:rFonts w:eastAsiaTheme="minorEastAsia"/>
          <w:lang w:val="ru-RU"/>
        </w:rPr>
        <w:br/>
        <w:t xml:space="preserve">  МНОГОСТОРОННЕГО ФОНДА ДЛЯ </w:t>
      </w:r>
    </w:p>
    <w:p w14:paraId="4562E403" w14:textId="77777777" w:rsidR="00B0376F" w:rsidRPr="00B0376F" w:rsidRDefault="00B0376F" w:rsidP="00B0376F">
      <w:pPr>
        <w:jc w:val="left"/>
        <w:rPr>
          <w:rFonts w:eastAsiaTheme="minorEastAsia"/>
          <w:highlight w:val="yellow"/>
          <w:lang w:val="ru-RU"/>
        </w:rPr>
      </w:pPr>
      <w:r w:rsidRPr="00B0376F">
        <w:rPr>
          <w:rFonts w:eastAsiaTheme="minorEastAsia"/>
          <w:lang w:val="ru-RU"/>
        </w:rPr>
        <w:t xml:space="preserve">  ОСУЩЕСТВЛЕНИЯ МОНРЕАЛЬСКОГО ПРОТОКОЛА</w:t>
      </w:r>
      <w:r w:rsidRPr="00B0376F">
        <w:rPr>
          <w:rFonts w:eastAsiaTheme="minorEastAsia"/>
          <w:lang w:val="ru-RU"/>
        </w:rPr>
        <w:br/>
        <w:t xml:space="preserve">Девяносто седьмое совещание </w:t>
      </w:r>
    </w:p>
    <w:p w14:paraId="7DD210BE" w14:textId="77777777" w:rsidR="00B0376F" w:rsidRPr="00B0376F" w:rsidRDefault="00B0376F" w:rsidP="00B0376F">
      <w:pPr>
        <w:jc w:val="left"/>
        <w:rPr>
          <w:rFonts w:eastAsiaTheme="minorEastAsia"/>
          <w:lang w:val="ru-RU"/>
        </w:rPr>
      </w:pPr>
      <w:r w:rsidRPr="00B0376F">
        <w:rPr>
          <w:rFonts w:eastAsiaTheme="minorEastAsia"/>
          <w:lang w:val="ru-RU"/>
        </w:rPr>
        <w:t>Монреаль, 1-5 декабря 2025 года</w:t>
      </w:r>
    </w:p>
    <w:p w14:paraId="7ED93810" w14:textId="720303F5" w:rsidR="00B0376F" w:rsidRPr="00B0376F" w:rsidRDefault="00B0376F" w:rsidP="00B0376F">
      <w:pPr>
        <w:jc w:val="left"/>
        <w:rPr>
          <w:rFonts w:eastAsiaTheme="minorEastAsia"/>
          <w:lang w:val="ru-RU"/>
        </w:rPr>
      </w:pPr>
      <w:r w:rsidRPr="00B0376F">
        <w:rPr>
          <w:rFonts w:eastAsiaTheme="minorEastAsia"/>
          <w:lang w:val="ru-RU"/>
        </w:rPr>
        <w:t>Пункт 7</w:t>
      </w:r>
      <w:r>
        <w:rPr>
          <w:rFonts w:eastAsiaTheme="minorEastAsia"/>
          <w:lang w:val="fr-FR"/>
        </w:rPr>
        <w:t> a</w:t>
      </w:r>
      <w:r w:rsidRPr="00B0376F">
        <w:rPr>
          <w:rFonts w:eastAsiaTheme="minorEastAsia"/>
          <w:lang w:val="ru-RU"/>
        </w:rPr>
        <w:t>)</w:t>
      </w:r>
      <w:r>
        <w:rPr>
          <w:rFonts w:eastAsiaTheme="minorEastAsia"/>
          <w:lang w:val="fr-FR"/>
        </w:rPr>
        <w:t> ii</w:t>
      </w:r>
      <w:r w:rsidRPr="00B0376F">
        <w:rPr>
          <w:rFonts w:eastAsiaTheme="minorEastAsia"/>
          <w:lang w:val="ru-RU"/>
        </w:rPr>
        <w:t>) предварительной повестки дня</w:t>
      </w:r>
      <w:r w:rsidRPr="00B0376F">
        <w:rPr>
          <w:rFonts w:eastAsiaTheme="minorEastAsia"/>
          <w:vertAlign w:val="superscript"/>
          <w:lang w:val="en-US"/>
        </w:rPr>
        <w:footnoteReference w:id="1"/>
      </w:r>
    </w:p>
    <w:p w14:paraId="3F91BBA8" w14:textId="77777777" w:rsidR="00C15867" w:rsidRPr="00B0376F" w:rsidRDefault="00C15867" w:rsidP="00CA59FB">
      <w:pPr>
        <w:jc w:val="left"/>
        <w:rPr>
          <w:lang w:val="ru-RU"/>
        </w:rPr>
      </w:pPr>
    </w:p>
    <w:p w14:paraId="54D8F160" w14:textId="77777777" w:rsidR="002024B6" w:rsidRPr="00B0376F" w:rsidRDefault="002024B6" w:rsidP="002024B6">
      <w:pPr>
        <w:rPr>
          <w:lang w:val="ru-RU"/>
        </w:rPr>
      </w:pPr>
    </w:p>
    <w:p w14:paraId="1700FDA8" w14:textId="117010EE" w:rsidR="007849CE" w:rsidRPr="00B0376F" w:rsidRDefault="00B0376F" w:rsidP="007849CE">
      <w:pPr>
        <w:pStyle w:val="Heading"/>
        <w:jc w:val="center"/>
        <w:rPr>
          <w:caps/>
          <w:sz w:val="22"/>
          <w:szCs w:val="22"/>
          <w:u w:val="none"/>
          <w:lang w:val="ru-RU"/>
        </w:rPr>
      </w:pPr>
      <w:bookmarkStart w:id="0" w:name="_Hlk181180690"/>
      <w:r>
        <w:rPr>
          <w:sz w:val="22"/>
          <w:szCs w:val="22"/>
          <w:u w:val="none"/>
          <w:lang w:val="ru-RU"/>
        </w:rPr>
        <w:t xml:space="preserve">ДОКЛАД О </w:t>
      </w:r>
      <w:r w:rsidR="00F4240A">
        <w:rPr>
          <w:sz w:val="22"/>
          <w:szCs w:val="22"/>
          <w:u w:val="none"/>
          <w:lang w:val="ru-RU"/>
        </w:rPr>
        <w:t xml:space="preserve">РАЗВИТИИ </w:t>
      </w:r>
      <w:r>
        <w:rPr>
          <w:sz w:val="22"/>
          <w:szCs w:val="22"/>
          <w:u w:val="none"/>
          <w:lang w:val="ru-RU"/>
        </w:rPr>
        <w:t>ДВУСТОРОННЕ</w:t>
      </w:r>
      <w:r w:rsidR="00F4240A">
        <w:rPr>
          <w:sz w:val="22"/>
          <w:szCs w:val="22"/>
          <w:u w:val="none"/>
          <w:lang w:val="ru-RU"/>
        </w:rPr>
        <w:t>ГО</w:t>
      </w:r>
      <w:r>
        <w:rPr>
          <w:sz w:val="22"/>
          <w:szCs w:val="22"/>
          <w:u w:val="none"/>
          <w:lang w:val="ru-RU"/>
        </w:rPr>
        <w:t xml:space="preserve"> СОТРУДНИЧЕСТВ</w:t>
      </w:r>
      <w:r w:rsidR="00F4240A">
        <w:rPr>
          <w:sz w:val="22"/>
          <w:szCs w:val="22"/>
          <w:u w:val="none"/>
          <w:lang w:val="ru-RU"/>
        </w:rPr>
        <w:t>А</w:t>
      </w:r>
      <w:r>
        <w:rPr>
          <w:sz w:val="22"/>
          <w:szCs w:val="22"/>
          <w:u w:val="none"/>
          <w:lang w:val="ru-RU"/>
        </w:rPr>
        <w:t xml:space="preserve"> ПО СОСТОЯНИЮ НА</w:t>
      </w:r>
      <w:r w:rsidR="00010514" w:rsidRPr="00B0376F">
        <w:rPr>
          <w:sz w:val="22"/>
          <w:szCs w:val="22"/>
          <w:u w:val="none"/>
          <w:lang w:val="ru-RU"/>
        </w:rPr>
        <w:t xml:space="preserve"> 31</w:t>
      </w:r>
      <w:r w:rsidR="00F4240A">
        <w:rPr>
          <w:sz w:val="22"/>
          <w:szCs w:val="22"/>
          <w:u w:val="none"/>
          <w:lang w:val="ru-RU"/>
        </w:rPr>
        <w:t> </w:t>
      </w:r>
      <w:r>
        <w:rPr>
          <w:sz w:val="22"/>
          <w:szCs w:val="22"/>
          <w:u w:val="none"/>
          <w:lang w:val="ru-RU"/>
        </w:rPr>
        <w:t>ДЕКАБРЯ</w:t>
      </w:r>
      <w:r w:rsidR="00F4240A">
        <w:rPr>
          <w:sz w:val="22"/>
          <w:szCs w:val="22"/>
          <w:u w:val="none"/>
          <w:lang w:val="ru-RU"/>
        </w:rPr>
        <w:t> </w:t>
      </w:r>
      <w:r w:rsidR="00010514" w:rsidRPr="00B0376F">
        <w:rPr>
          <w:sz w:val="22"/>
          <w:szCs w:val="22"/>
          <w:u w:val="none"/>
          <w:lang w:val="ru-RU"/>
        </w:rPr>
        <w:t>202</w:t>
      </w:r>
      <w:r w:rsidR="00D10F1E" w:rsidRPr="00B0376F">
        <w:rPr>
          <w:caps/>
          <w:sz w:val="22"/>
          <w:szCs w:val="22"/>
          <w:u w:val="none"/>
          <w:lang w:val="ru-RU"/>
        </w:rPr>
        <w:t>4</w:t>
      </w:r>
      <w:r>
        <w:rPr>
          <w:caps/>
          <w:sz w:val="22"/>
          <w:szCs w:val="22"/>
          <w:u w:val="none"/>
          <w:lang w:val="ru-RU"/>
        </w:rPr>
        <w:t xml:space="preserve"> ГОДА</w:t>
      </w:r>
    </w:p>
    <w:bookmarkEnd w:id="0"/>
    <w:p w14:paraId="1C0FC876" w14:textId="77777777" w:rsidR="007849CE" w:rsidRPr="00B0376F" w:rsidRDefault="007849CE" w:rsidP="007849CE">
      <w:pPr>
        <w:pStyle w:val="Header"/>
        <w:rPr>
          <w:lang w:val="ru-RU"/>
        </w:rPr>
      </w:pPr>
    </w:p>
    <w:p w14:paraId="248A13B6" w14:textId="305CACBB" w:rsidR="007849CE" w:rsidRPr="00B0376F" w:rsidRDefault="00B0376F" w:rsidP="007849CE">
      <w:pPr>
        <w:rPr>
          <w:b/>
          <w:sz w:val="24"/>
          <w:szCs w:val="24"/>
          <w:lang w:val="fr-FR"/>
        </w:rPr>
      </w:pPr>
      <w:r>
        <w:rPr>
          <w:b/>
          <w:sz w:val="24"/>
          <w:szCs w:val="24"/>
          <w:lang w:val="ru-RU"/>
        </w:rPr>
        <w:t>Введение</w:t>
      </w:r>
    </w:p>
    <w:p w14:paraId="6022F379" w14:textId="77777777" w:rsidR="007849CE" w:rsidRPr="003C211E" w:rsidRDefault="007849CE" w:rsidP="007849CE">
      <w:pPr>
        <w:pStyle w:val="Heading"/>
        <w:jc w:val="center"/>
        <w:rPr>
          <w:caps/>
          <w:sz w:val="22"/>
          <w:szCs w:val="22"/>
          <w:u w:val="none"/>
          <w:lang w:val="en-CA"/>
        </w:rPr>
      </w:pPr>
    </w:p>
    <w:p w14:paraId="37E3584D" w14:textId="7DF88223" w:rsidR="007849CE" w:rsidRPr="00B0376F" w:rsidRDefault="00B0376F" w:rsidP="007849CE">
      <w:pPr>
        <w:pStyle w:val="Heading1"/>
        <w:rPr>
          <w:lang w:val="ru-RU"/>
        </w:rPr>
      </w:pPr>
      <w:r w:rsidRPr="00B0376F">
        <w:rPr>
          <w:lang w:val="ru-RU"/>
        </w:rPr>
        <w:t>Базы данных докладов о ходе работы</w:t>
      </w:r>
      <w:r w:rsidRPr="003C211E">
        <w:rPr>
          <w:rStyle w:val="FootnoteReference"/>
          <w:snapToGrid w:val="0"/>
        </w:rPr>
        <w:footnoteReference w:id="2"/>
      </w:r>
      <w:r w:rsidRPr="00B0376F">
        <w:rPr>
          <w:lang w:val="ru-RU"/>
        </w:rPr>
        <w:t xml:space="preserve"> представили следующие не действующие в рамках статьи</w:t>
      </w:r>
      <w:r w:rsidR="00903F63">
        <w:rPr>
          <w:lang w:val="ru-RU"/>
        </w:rPr>
        <w:t> </w:t>
      </w:r>
      <w:r w:rsidRPr="00B0376F">
        <w:rPr>
          <w:lang w:val="ru-RU"/>
        </w:rPr>
        <w:t xml:space="preserve">5 страны, в настоящее время участвующие в мероприятиях </w:t>
      </w:r>
      <w:r>
        <w:rPr>
          <w:lang w:val="ru-RU"/>
        </w:rPr>
        <w:t xml:space="preserve">по линии </w:t>
      </w:r>
      <w:r w:rsidRPr="00B0376F">
        <w:rPr>
          <w:lang w:val="ru-RU"/>
        </w:rPr>
        <w:t>двустороннего сотрудничества: Австралия, Австрия, Германия, Испания</w:t>
      </w:r>
      <w:r>
        <w:rPr>
          <w:lang w:val="ru-RU"/>
        </w:rPr>
        <w:t>,</w:t>
      </w:r>
      <w:r w:rsidRPr="00B0376F">
        <w:rPr>
          <w:lang w:val="ru-RU"/>
        </w:rPr>
        <w:t xml:space="preserve"> Италия, Соединенное Королевство Великобритании и Северной Ирландии</w:t>
      </w:r>
      <w:r>
        <w:rPr>
          <w:lang w:val="ru-RU"/>
        </w:rPr>
        <w:t>,</w:t>
      </w:r>
      <w:r w:rsidRPr="00B0376F">
        <w:rPr>
          <w:lang w:val="ru-RU"/>
        </w:rPr>
        <w:t xml:space="preserve"> Франция</w:t>
      </w:r>
      <w:r>
        <w:rPr>
          <w:lang w:val="ru-RU"/>
        </w:rPr>
        <w:t xml:space="preserve"> и</w:t>
      </w:r>
      <w:r w:rsidRPr="00B0376F">
        <w:rPr>
          <w:lang w:val="ru-RU"/>
        </w:rPr>
        <w:t xml:space="preserve"> Япония</w:t>
      </w:r>
      <w:r>
        <w:rPr>
          <w:lang w:val="ru-RU"/>
        </w:rPr>
        <w:t>.</w:t>
      </w:r>
      <w:r w:rsidR="00670CD4" w:rsidRPr="00670CD4">
        <w:rPr>
          <w:lang w:val="ru-RU"/>
        </w:rPr>
        <w:t xml:space="preserve"> Дополнительные данные из предыдущих докладов о ходе работы других не действующих в рамках статьи</w:t>
      </w:r>
      <w:r w:rsidR="00903F63">
        <w:rPr>
          <w:lang w:val="ru-RU"/>
        </w:rPr>
        <w:t> </w:t>
      </w:r>
      <w:r w:rsidR="00670CD4" w:rsidRPr="00670CD4">
        <w:rPr>
          <w:lang w:val="ru-RU"/>
        </w:rPr>
        <w:t>5 стран, ранее участвовавших в двустороннем сотрудничестве</w:t>
      </w:r>
      <w:r w:rsidR="00670CD4" w:rsidRPr="003C211E">
        <w:rPr>
          <w:rStyle w:val="FootnoteReference"/>
        </w:rPr>
        <w:footnoteReference w:id="3"/>
      </w:r>
      <w:r w:rsidR="00670CD4" w:rsidRPr="00670CD4">
        <w:rPr>
          <w:lang w:val="ru-RU"/>
        </w:rPr>
        <w:t>, включая данные по проектам, которые были представлены как завершенные в финансовом отношении, включены в сводный доклад о ходе работы</w:t>
      </w:r>
      <w:r w:rsidR="00670CD4" w:rsidRPr="003C211E">
        <w:rPr>
          <w:rStyle w:val="FootnoteReference"/>
        </w:rPr>
        <w:footnoteReference w:id="4"/>
      </w:r>
      <w:r w:rsidR="00670CD4" w:rsidRPr="00670CD4">
        <w:rPr>
          <w:lang w:val="ru-RU"/>
        </w:rPr>
        <w:t>.</w:t>
      </w:r>
    </w:p>
    <w:p w14:paraId="27BF58AB" w14:textId="5799E0D8" w:rsidR="007849CE" w:rsidRPr="00355458" w:rsidRDefault="00355458" w:rsidP="007849CE">
      <w:pPr>
        <w:pStyle w:val="Heading1"/>
        <w:rPr>
          <w:lang w:val="ru-RU"/>
        </w:rPr>
      </w:pPr>
      <w:r w:rsidRPr="00355458">
        <w:rPr>
          <w:lang w:val="ru-RU"/>
        </w:rPr>
        <w:t xml:space="preserve">Доклад о </w:t>
      </w:r>
      <w:r w:rsidR="002C1C25">
        <w:rPr>
          <w:lang w:val="ru-RU"/>
        </w:rPr>
        <w:t xml:space="preserve">развитии </w:t>
      </w:r>
      <w:r w:rsidRPr="00355458">
        <w:rPr>
          <w:lang w:val="ru-RU"/>
        </w:rPr>
        <w:t>двусторонне</w:t>
      </w:r>
      <w:r w:rsidR="002C1C25">
        <w:rPr>
          <w:lang w:val="ru-RU"/>
        </w:rPr>
        <w:t>го</w:t>
      </w:r>
      <w:r w:rsidRPr="00355458">
        <w:rPr>
          <w:lang w:val="ru-RU"/>
        </w:rPr>
        <w:t xml:space="preserve"> сотрудничеств</w:t>
      </w:r>
      <w:r w:rsidR="002C1C25">
        <w:rPr>
          <w:lang w:val="ru-RU"/>
        </w:rPr>
        <w:t>а</w:t>
      </w:r>
      <w:r w:rsidRPr="003C211E">
        <w:rPr>
          <w:rStyle w:val="FootnoteReference"/>
        </w:rPr>
        <w:footnoteReference w:id="5"/>
      </w:r>
      <w:r w:rsidRPr="00355458">
        <w:rPr>
          <w:lang w:val="ru-RU"/>
        </w:rPr>
        <w:t xml:space="preserve"> включает информацию о ходе осуществления проектов, в том числе тех, которые </w:t>
      </w:r>
      <w:r w:rsidR="007B7EDD">
        <w:rPr>
          <w:lang w:val="ru-RU"/>
        </w:rPr>
        <w:t>связаны с</w:t>
      </w:r>
      <w:r w:rsidRPr="00355458">
        <w:rPr>
          <w:lang w:val="ru-RU"/>
        </w:rPr>
        <w:t xml:space="preserve"> </w:t>
      </w:r>
      <w:r w:rsidR="0060707B">
        <w:rPr>
          <w:lang w:val="ru-RU"/>
        </w:rPr>
        <w:t>г</w:t>
      </w:r>
      <w:r w:rsidR="0060707B" w:rsidRPr="0060707B">
        <w:rPr>
          <w:lang w:val="ru-RU"/>
        </w:rPr>
        <w:t>идрофторуглерод</w:t>
      </w:r>
      <w:r w:rsidR="0060707B">
        <w:rPr>
          <w:lang w:val="ru-RU"/>
        </w:rPr>
        <w:t>ами</w:t>
      </w:r>
      <w:r w:rsidR="0060707B" w:rsidRPr="0060707B">
        <w:rPr>
          <w:lang w:val="ru-RU"/>
        </w:rPr>
        <w:t xml:space="preserve"> </w:t>
      </w:r>
      <w:r w:rsidR="0060707B">
        <w:rPr>
          <w:lang w:val="ru-RU"/>
        </w:rPr>
        <w:t>(</w:t>
      </w:r>
      <w:r w:rsidRPr="00355458">
        <w:rPr>
          <w:lang w:val="ru-RU"/>
        </w:rPr>
        <w:t>ГФУ</w:t>
      </w:r>
      <w:r w:rsidR="0060707B">
        <w:rPr>
          <w:lang w:val="ru-RU"/>
        </w:rPr>
        <w:t>)</w:t>
      </w:r>
      <w:r w:rsidRPr="00355458">
        <w:rPr>
          <w:lang w:val="ru-RU"/>
        </w:rPr>
        <w:t xml:space="preserve"> и финансируются за счет дополнительных добровольных взносов 17</w:t>
      </w:r>
      <w:r w:rsidR="00903F63">
        <w:rPr>
          <w:lang w:val="ru-RU"/>
        </w:rPr>
        <w:t> </w:t>
      </w:r>
      <w:r w:rsidRPr="00355458">
        <w:rPr>
          <w:lang w:val="ru-RU"/>
        </w:rPr>
        <w:t>Сторон, не действующих в рамках статьи</w:t>
      </w:r>
      <w:r w:rsidR="00903F63">
        <w:rPr>
          <w:lang w:val="ru-RU"/>
        </w:rPr>
        <w:t> </w:t>
      </w:r>
      <w:r w:rsidRPr="00355458">
        <w:rPr>
          <w:lang w:val="ru-RU"/>
        </w:rPr>
        <w:t xml:space="preserve">5, </w:t>
      </w:r>
      <w:r w:rsidR="002C1C25">
        <w:rPr>
          <w:lang w:val="ru-RU"/>
        </w:rPr>
        <w:t>в целях</w:t>
      </w:r>
      <w:r w:rsidRPr="00355458">
        <w:rPr>
          <w:lang w:val="ru-RU"/>
        </w:rPr>
        <w:t xml:space="preserve"> обеспечения оперативной поддержки в выполнении Кигалийской поправки.</w:t>
      </w:r>
    </w:p>
    <w:p w14:paraId="37861C5B" w14:textId="365F79D5" w:rsidR="00E41168" w:rsidRPr="00903F63" w:rsidRDefault="00903F63" w:rsidP="00E41168">
      <w:pPr>
        <w:pStyle w:val="Heading1"/>
        <w:rPr>
          <w:lang w:val="ru-RU"/>
        </w:rPr>
      </w:pPr>
      <w:r w:rsidRPr="00903F63">
        <w:rPr>
          <w:lang w:val="ru-RU"/>
        </w:rPr>
        <w:lastRenderedPageBreak/>
        <w:t xml:space="preserve">Секретариат рассмотрел </w:t>
      </w:r>
      <w:r w:rsidR="007E63AB">
        <w:rPr>
          <w:lang w:val="ru-RU"/>
        </w:rPr>
        <w:t xml:space="preserve">информацию о </w:t>
      </w:r>
      <w:r w:rsidRPr="00903F63">
        <w:rPr>
          <w:lang w:val="ru-RU"/>
        </w:rPr>
        <w:t>ход</w:t>
      </w:r>
      <w:r w:rsidR="007E63AB">
        <w:rPr>
          <w:lang w:val="ru-RU"/>
        </w:rPr>
        <w:t>е</w:t>
      </w:r>
      <w:r w:rsidRPr="00903F63">
        <w:rPr>
          <w:lang w:val="ru-RU"/>
        </w:rPr>
        <w:t xml:space="preserve"> осуществления </w:t>
      </w:r>
      <w:r w:rsidR="0060707B">
        <w:rPr>
          <w:lang w:val="ru-RU"/>
        </w:rPr>
        <w:t>всех</w:t>
      </w:r>
      <w:r w:rsidRPr="00903F63">
        <w:rPr>
          <w:lang w:val="ru-RU"/>
        </w:rPr>
        <w:t xml:space="preserve"> текущ</w:t>
      </w:r>
      <w:r w:rsidR="0060707B">
        <w:rPr>
          <w:lang w:val="ru-RU"/>
        </w:rPr>
        <w:t>их</w:t>
      </w:r>
      <w:r w:rsidRPr="00903F63">
        <w:rPr>
          <w:lang w:val="ru-RU"/>
        </w:rPr>
        <w:t xml:space="preserve"> проект</w:t>
      </w:r>
      <w:r w:rsidR="0060707B">
        <w:rPr>
          <w:lang w:val="ru-RU"/>
        </w:rPr>
        <w:t>ов</w:t>
      </w:r>
      <w:r>
        <w:rPr>
          <w:lang w:val="ru-RU"/>
        </w:rPr>
        <w:t xml:space="preserve"> отдельн</w:t>
      </w:r>
      <w:r w:rsidR="0060707B">
        <w:rPr>
          <w:lang w:val="ru-RU"/>
        </w:rPr>
        <w:t>о по каждой</w:t>
      </w:r>
      <w:r w:rsidRPr="00903F63">
        <w:rPr>
          <w:lang w:val="ru-RU"/>
        </w:rPr>
        <w:t xml:space="preserve"> стран</w:t>
      </w:r>
      <w:r w:rsidR="0060707B">
        <w:rPr>
          <w:lang w:val="ru-RU"/>
        </w:rPr>
        <w:t>е</w:t>
      </w:r>
      <w:r w:rsidRPr="00903F63">
        <w:rPr>
          <w:lang w:val="ru-RU"/>
        </w:rPr>
        <w:t>, принимая во внимание задержки в реализации по сравнению с запланированными сроками завершения, о которых было сообщено в 2024</w:t>
      </w:r>
      <w:r>
        <w:rPr>
          <w:lang w:val="ru-RU"/>
        </w:rPr>
        <w:t> </w:t>
      </w:r>
      <w:r w:rsidRPr="00903F63">
        <w:rPr>
          <w:lang w:val="ru-RU"/>
        </w:rPr>
        <w:t xml:space="preserve">году, потенциальное воздействие этих задержек на поэтапный вывод из обращения регулируемых веществ и уровень запланированных выплат. </w:t>
      </w:r>
      <w:r w:rsidR="00410751" w:rsidRPr="00410751">
        <w:rPr>
          <w:lang w:val="ru-RU"/>
        </w:rPr>
        <w:t xml:space="preserve">В приведенном в настоящем документе анализе для всех </w:t>
      </w:r>
      <w:r w:rsidR="0060707B">
        <w:rPr>
          <w:lang w:val="ru-RU"/>
        </w:rPr>
        <w:t>регулируемых</w:t>
      </w:r>
      <w:r w:rsidR="00410751" w:rsidRPr="00410751">
        <w:rPr>
          <w:lang w:val="ru-RU"/>
        </w:rPr>
        <w:t xml:space="preserve"> веществ количество указывается в тоннах </w:t>
      </w:r>
      <w:r w:rsidR="00410751" w:rsidRPr="00903F63">
        <w:rPr>
          <w:lang w:val="ru-RU"/>
        </w:rPr>
        <w:t>озоноразрушающ</w:t>
      </w:r>
      <w:r w:rsidR="00410751">
        <w:rPr>
          <w:lang w:val="ru-RU"/>
        </w:rPr>
        <w:t>ей</w:t>
      </w:r>
      <w:r w:rsidR="00410751" w:rsidRPr="00903F63">
        <w:rPr>
          <w:lang w:val="ru-RU"/>
        </w:rPr>
        <w:t xml:space="preserve"> способност</w:t>
      </w:r>
      <w:r w:rsidR="00410751">
        <w:rPr>
          <w:lang w:val="ru-RU"/>
        </w:rPr>
        <w:t>и</w:t>
      </w:r>
      <w:r w:rsidR="00410751" w:rsidRPr="00410751">
        <w:rPr>
          <w:lang w:val="ru-RU"/>
        </w:rPr>
        <w:t xml:space="preserve"> </w:t>
      </w:r>
      <w:r w:rsidR="00410751">
        <w:rPr>
          <w:lang w:val="ru-RU"/>
        </w:rPr>
        <w:t>(</w:t>
      </w:r>
      <w:r w:rsidR="00410751" w:rsidRPr="00410751">
        <w:rPr>
          <w:lang w:val="ru-RU"/>
        </w:rPr>
        <w:t>ОР</w:t>
      </w:r>
      <w:r w:rsidR="00AB4C0B">
        <w:rPr>
          <w:lang w:val="ru-RU"/>
        </w:rPr>
        <w:t>С</w:t>
      </w:r>
      <w:r w:rsidR="00410751">
        <w:rPr>
          <w:lang w:val="ru-RU"/>
        </w:rPr>
        <w:t>)</w:t>
      </w:r>
      <w:r w:rsidR="00410751" w:rsidRPr="00410751">
        <w:rPr>
          <w:lang w:val="ru-RU"/>
        </w:rPr>
        <w:t>, за исключением ГФУ, которые измеряются в метрических тоннах (мт) и тоннах эквивалента</w:t>
      </w:r>
      <w:r w:rsidR="00AB4C0B">
        <w:rPr>
          <w:lang w:val="ru-RU"/>
        </w:rPr>
        <w:t> </w:t>
      </w:r>
      <w:r w:rsidR="00410751" w:rsidRPr="00410751">
        <w:rPr>
          <w:lang w:val="ru-RU"/>
        </w:rPr>
        <w:t>CO</w:t>
      </w:r>
      <w:r w:rsidR="00410751" w:rsidRPr="00AB4C0B">
        <w:rPr>
          <w:vertAlign w:val="subscript"/>
          <w:lang w:val="ru-RU"/>
        </w:rPr>
        <w:t>2</w:t>
      </w:r>
      <w:r w:rsidR="00410751">
        <w:rPr>
          <w:lang w:val="ru-RU"/>
        </w:rPr>
        <w:t xml:space="preserve"> (</w:t>
      </w:r>
      <w:r w:rsidR="00410751">
        <w:rPr>
          <w:lang w:val="fr-FR"/>
        </w:rPr>
        <w:t>CO</w:t>
      </w:r>
      <w:r w:rsidR="00AB4C0B" w:rsidRPr="00AB4C0B">
        <w:rPr>
          <w:vertAlign w:val="subscript"/>
          <w:lang w:val="ru-RU"/>
        </w:rPr>
        <w:t>2</w:t>
      </w:r>
      <w:r w:rsidR="00AB4C0B">
        <w:rPr>
          <w:lang w:val="ru-RU"/>
        </w:rPr>
        <w:t>-экв.</w:t>
      </w:r>
      <w:r w:rsidR="00410751">
        <w:rPr>
          <w:lang w:val="ru-RU"/>
        </w:rPr>
        <w:t>)</w:t>
      </w:r>
      <w:r w:rsidR="00AB4C0B" w:rsidRPr="003C211E">
        <w:rPr>
          <w:rStyle w:val="FootnoteReference"/>
        </w:rPr>
        <w:footnoteReference w:id="6"/>
      </w:r>
      <w:r w:rsidR="00410751" w:rsidRPr="00410751">
        <w:rPr>
          <w:lang w:val="ru-RU"/>
        </w:rPr>
        <w:t xml:space="preserve">. </w:t>
      </w:r>
    </w:p>
    <w:p w14:paraId="2EFAA4EE" w14:textId="6CDA6B1C" w:rsidR="00E41168" w:rsidRPr="009F552F" w:rsidRDefault="009F552F" w:rsidP="00E41168">
      <w:pPr>
        <w:pStyle w:val="Heading1"/>
        <w:rPr>
          <w:lang w:val="ru-RU"/>
        </w:rPr>
      </w:pPr>
      <w:r w:rsidRPr="009F552F">
        <w:rPr>
          <w:lang w:val="ru-RU"/>
        </w:rPr>
        <w:t>В настоящем документе представлен</w:t>
      </w:r>
      <w:r w:rsidR="00CD6F56">
        <w:rPr>
          <w:lang w:val="ru-RU"/>
        </w:rPr>
        <w:t>а</w:t>
      </w:r>
      <w:r w:rsidRPr="009F552F">
        <w:rPr>
          <w:lang w:val="ru-RU"/>
        </w:rPr>
        <w:t xml:space="preserve"> кратк</w:t>
      </w:r>
      <w:r w:rsidR="00CD6F56">
        <w:rPr>
          <w:lang w:val="ru-RU"/>
        </w:rPr>
        <w:t xml:space="preserve">ая информация </w:t>
      </w:r>
      <w:r w:rsidRPr="009F552F">
        <w:rPr>
          <w:lang w:val="ru-RU"/>
        </w:rPr>
        <w:t>о ходе осуществления проектов</w:t>
      </w:r>
      <w:r>
        <w:rPr>
          <w:lang w:val="ru-RU"/>
        </w:rPr>
        <w:t>,</w:t>
      </w:r>
      <w:r w:rsidRPr="009F552F">
        <w:rPr>
          <w:lang w:val="ru-RU"/>
        </w:rPr>
        <w:t xml:space="preserve"> касающихся всех регулируемых веществ, включая вещества, перечисленные в приложении</w:t>
      </w:r>
      <w:r>
        <w:rPr>
          <w:lang w:val="fr-FR"/>
        </w:rPr>
        <w:t> </w:t>
      </w:r>
      <w:r w:rsidRPr="009F552F">
        <w:t>F</w:t>
      </w:r>
      <w:r w:rsidRPr="009F552F">
        <w:rPr>
          <w:lang w:val="ru-RU"/>
        </w:rPr>
        <w:t xml:space="preserve"> (ГФУ) Монреальского протокола</w:t>
      </w:r>
      <w:r w:rsidR="0017645E">
        <w:rPr>
          <w:lang w:val="ru-RU"/>
        </w:rPr>
        <w:t>,</w:t>
      </w:r>
      <w:r w:rsidRPr="009F552F">
        <w:rPr>
          <w:lang w:val="ru-RU"/>
        </w:rPr>
        <w:t xml:space="preserve"> за</w:t>
      </w:r>
      <w:r>
        <w:rPr>
          <w:lang w:val="fr-FR"/>
        </w:rPr>
        <w:t> </w:t>
      </w:r>
      <w:r w:rsidRPr="009F552F">
        <w:rPr>
          <w:lang w:val="ru-RU"/>
        </w:rPr>
        <w:t xml:space="preserve">2024 год, а также за весь период </w:t>
      </w:r>
      <w:r w:rsidR="001758B1">
        <w:rPr>
          <w:lang w:val="ru-RU"/>
        </w:rPr>
        <w:t xml:space="preserve">начиная </w:t>
      </w:r>
      <w:r w:rsidRPr="009F552F">
        <w:rPr>
          <w:lang w:val="ru-RU"/>
        </w:rPr>
        <w:t>с 1992</w:t>
      </w:r>
      <w:r>
        <w:rPr>
          <w:lang w:val="fr-FR"/>
        </w:rPr>
        <w:t> </w:t>
      </w:r>
      <w:r w:rsidRPr="009F552F">
        <w:rPr>
          <w:lang w:val="ru-RU"/>
        </w:rPr>
        <w:t xml:space="preserve">года; </w:t>
      </w:r>
      <w:r w:rsidR="002C7A30">
        <w:rPr>
          <w:lang w:val="ru-RU"/>
        </w:rPr>
        <w:t>он</w:t>
      </w:r>
      <w:r w:rsidRPr="009F552F">
        <w:rPr>
          <w:lang w:val="ru-RU"/>
        </w:rPr>
        <w:t xml:space="preserve"> охватывает все проекты, утвержденные в рамках регулярного финансирования и дополнительных добровольных взносов. </w:t>
      </w:r>
      <w:r w:rsidR="004D70F3">
        <w:rPr>
          <w:lang w:val="ru-RU"/>
        </w:rPr>
        <w:t>Кроме того, в</w:t>
      </w:r>
      <w:r w:rsidRPr="009F552F">
        <w:rPr>
          <w:lang w:val="ru-RU"/>
        </w:rPr>
        <w:t xml:space="preserve"> нем содержится обзор хода осуществления каждого текущего проекта</w:t>
      </w:r>
      <w:r w:rsidRPr="003C211E">
        <w:rPr>
          <w:vertAlign w:val="superscript"/>
        </w:rPr>
        <w:footnoteReference w:id="7"/>
      </w:r>
      <w:r w:rsidRPr="009F552F">
        <w:rPr>
          <w:lang w:val="ru-RU"/>
        </w:rPr>
        <w:t xml:space="preserve"> на страновом уровне</w:t>
      </w:r>
      <w:r w:rsidR="004D70F3">
        <w:rPr>
          <w:lang w:val="ru-RU"/>
        </w:rPr>
        <w:t>, а также</w:t>
      </w:r>
      <w:r w:rsidRPr="009F552F">
        <w:rPr>
          <w:lang w:val="ru-RU"/>
        </w:rPr>
        <w:t xml:space="preserve"> указаны проекты с задержками в </w:t>
      </w:r>
      <w:r w:rsidR="002C7A30">
        <w:rPr>
          <w:lang w:val="ru-RU"/>
        </w:rPr>
        <w:t>осуществлении</w:t>
      </w:r>
      <w:r w:rsidRPr="009F552F">
        <w:rPr>
          <w:lang w:val="ru-RU"/>
        </w:rPr>
        <w:t xml:space="preserve"> и потенциальное воздействие этих задержек на поэтапный вывод из обращения</w:t>
      </w:r>
      <w:r w:rsidR="002C7A30" w:rsidRPr="002C7A30">
        <w:rPr>
          <w:lang w:val="ru-RU"/>
        </w:rPr>
        <w:t xml:space="preserve"> </w:t>
      </w:r>
      <w:r w:rsidR="002C7A30" w:rsidRPr="009F552F">
        <w:rPr>
          <w:lang w:val="ru-RU"/>
        </w:rPr>
        <w:t>регулируемых веществ</w:t>
      </w:r>
      <w:r w:rsidRPr="009F552F">
        <w:rPr>
          <w:lang w:val="ru-RU"/>
        </w:rPr>
        <w:t xml:space="preserve">, а также проекты с </w:t>
      </w:r>
      <w:r w:rsidR="00E951CC">
        <w:rPr>
          <w:lang w:val="ru-RU"/>
        </w:rPr>
        <w:t>неурегулированными</w:t>
      </w:r>
      <w:r w:rsidRPr="009F552F">
        <w:rPr>
          <w:lang w:val="ru-RU"/>
        </w:rPr>
        <w:t xml:space="preserve"> вопросами для рассмотрения Исполнительным комитетом. Поскольку все проекты, утвержденные в рамках дополнительных добровольных взносов, были завершены, а неиспользованные остатки средств будут возвращены секретариату, секретариат больше не будет представлять отдельные доклады по этим проектам.</w:t>
      </w:r>
    </w:p>
    <w:p w14:paraId="55D56018" w14:textId="64A2FE6B" w:rsidR="007849CE" w:rsidRPr="001758B1" w:rsidRDefault="002C7A30" w:rsidP="007849CE">
      <w:pPr>
        <w:rPr>
          <w:b/>
          <w:lang w:val="ru-RU"/>
        </w:rPr>
      </w:pPr>
      <w:r>
        <w:rPr>
          <w:b/>
          <w:lang w:val="ru-RU"/>
        </w:rPr>
        <w:t>Информация о ходе</w:t>
      </w:r>
      <w:r w:rsidR="001758B1" w:rsidRPr="001758B1">
        <w:rPr>
          <w:b/>
          <w:lang w:val="ru-RU"/>
        </w:rPr>
        <w:t xml:space="preserve"> </w:t>
      </w:r>
      <w:r w:rsidR="001758B1">
        <w:rPr>
          <w:b/>
          <w:lang w:val="ru-RU"/>
        </w:rPr>
        <w:t>осуществлени</w:t>
      </w:r>
      <w:r>
        <w:rPr>
          <w:b/>
          <w:lang w:val="ru-RU"/>
        </w:rPr>
        <w:t>я</w:t>
      </w:r>
      <w:r w:rsidR="001758B1" w:rsidRPr="001758B1">
        <w:rPr>
          <w:b/>
          <w:lang w:val="ru-RU"/>
        </w:rPr>
        <w:t xml:space="preserve"> </w:t>
      </w:r>
      <w:r w:rsidR="001758B1">
        <w:rPr>
          <w:b/>
          <w:lang w:val="ru-RU"/>
        </w:rPr>
        <w:t>проектов</w:t>
      </w:r>
      <w:r w:rsidR="001758B1" w:rsidRPr="001758B1">
        <w:rPr>
          <w:b/>
          <w:lang w:val="ru-RU"/>
        </w:rPr>
        <w:t xml:space="preserve"> </w:t>
      </w:r>
      <w:r w:rsidR="001758B1">
        <w:rPr>
          <w:b/>
          <w:lang w:val="ru-RU"/>
        </w:rPr>
        <w:t>за</w:t>
      </w:r>
      <w:r w:rsidR="001758B1" w:rsidRPr="001758B1">
        <w:rPr>
          <w:b/>
          <w:lang w:val="ru-RU"/>
        </w:rPr>
        <w:t xml:space="preserve"> 2024</w:t>
      </w:r>
      <w:r w:rsidR="001758B1" w:rsidRPr="001758B1">
        <w:rPr>
          <w:b/>
          <w:lang w:val="en-GB"/>
        </w:rPr>
        <w:t> </w:t>
      </w:r>
      <w:r w:rsidR="001758B1">
        <w:rPr>
          <w:b/>
          <w:lang w:val="ru-RU"/>
        </w:rPr>
        <w:t>год</w:t>
      </w:r>
      <w:r w:rsidR="001758B1" w:rsidRPr="001758B1">
        <w:rPr>
          <w:b/>
          <w:lang w:val="ru-RU"/>
        </w:rPr>
        <w:t xml:space="preserve"> </w:t>
      </w:r>
      <w:r w:rsidR="001758B1">
        <w:rPr>
          <w:b/>
          <w:lang w:val="ru-RU"/>
        </w:rPr>
        <w:t>и</w:t>
      </w:r>
      <w:r w:rsidR="001758B1" w:rsidRPr="001758B1">
        <w:rPr>
          <w:b/>
          <w:lang w:val="ru-RU"/>
        </w:rPr>
        <w:t xml:space="preserve"> </w:t>
      </w:r>
      <w:r w:rsidR="001758B1">
        <w:rPr>
          <w:b/>
          <w:lang w:val="ru-RU"/>
        </w:rPr>
        <w:t>за</w:t>
      </w:r>
      <w:r w:rsidR="001758B1" w:rsidRPr="001758B1">
        <w:rPr>
          <w:b/>
          <w:lang w:val="ru-RU"/>
        </w:rPr>
        <w:t xml:space="preserve"> </w:t>
      </w:r>
      <w:r w:rsidR="001758B1">
        <w:rPr>
          <w:b/>
          <w:lang w:val="ru-RU"/>
        </w:rPr>
        <w:t>весь</w:t>
      </w:r>
      <w:r w:rsidR="001758B1" w:rsidRPr="001758B1">
        <w:rPr>
          <w:b/>
          <w:lang w:val="ru-RU"/>
        </w:rPr>
        <w:t xml:space="preserve"> </w:t>
      </w:r>
      <w:r w:rsidR="001758B1">
        <w:rPr>
          <w:b/>
          <w:lang w:val="ru-RU"/>
        </w:rPr>
        <w:t>период</w:t>
      </w:r>
      <w:r w:rsidR="001758B1" w:rsidRPr="001758B1">
        <w:rPr>
          <w:b/>
          <w:lang w:val="ru-RU"/>
        </w:rPr>
        <w:t xml:space="preserve"> </w:t>
      </w:r>
      <w:r w:rsidR="001758B1">
        <w:rPr>
          <w:b/>
          <w:lang w:val="ru-RU"/>
        </w:rPr>
        <w:t>начиная с</w:t>
      </w:r>
      <w:r w:rsidR="001758B1" w:rsidRPr="001758B1">
        <w:rPr>
          <w:b/>
          <w:lang w:val="ru-RU"/>
        </w:rPr>
        <w:t xml:space="preserve"> 1992</w:t>
      </w:r>
      <w:r w:rsidR="001758B1" w:rsidRPr="001758B1">
        <w:rPr>
          <w:b/>
          <w:lang w:val="en-GB"/>
        </w:rPr>
        <w:t> </w:t>
      </w:r>
      <w:r w:rsidR="001758B1">
        <w:rPr>
          <w:b/>
          <w:lang w:val="ru-RU"/>
        </w:rPr>
        <w:t>года</w:t>
      </w:r>
    </w:p>
    <w:p w14:paraId="75D45BC5" w14:textId="77777777" w:rsidR="007849CE" w:rsidRPr="001758B1" w:rsidRDefault="007849CE" w:rsidP="007849CE">
      <w:pPr>
        <w:rPr>
          <w:b/>
          <w:lang w:val="ru-RU"/>
        </w:rPr>
      </w:pPr>
    </w:p>
    <w:p w14:paraId="6ED199B6" w14:textId="7BBC1ACC" w:rsidR="007849CE" w:rsidRPr="009D62A1" w:rsidRDefault="009D62A1" w:rsidP="007849CE">
      <w:pPr>
        <w:pStyle w:val="Heading1"/>
        <w:rPr>
          <w:lang w:val="ru-RU"/>
        </w:rPr>
      </w:pPr>
      <w:r w:rsidRPr="009D62A1">
        <w:rPr>
          <w:lang w:val="ru-RU"/>
        </w:rPr>
        <w:t>По состоянию на 31</w:t>
      </w:r>
      <w:r>
        <w:rPr>
          <w:lang w:val="ru-RU"/>
        </w:rPr>
        <w:t> </w:t>
      </w:r>
      <w:r w:rsidRPr="009D62A1">
        <w:rPr>
          <w:lang w:val="ru-RU"/>
        </w:rPr>
        <w:t>декабря 2024</w:t>
      </w:r>
      <w:r>
        <w:rPr>
          <w:lang w:val="ru-RU"/>
        </w:rPr>
        <w:t> </w:t>
      </w:r>
      <w:r w:rsidRPr="009D62A1">
        <w:rPr>
          <w:lang w:val="ru-RU"/>
        </w:rPr>
        <w:t xml:space="preserve">года Исполнительный комитет утвердил </w:t>
      </w:r>
      <w:r>
        <w:rPr>
          <w:lang w:val="ru-RU"/>
        </w:rPr>
        <w:t>финансирование</w:t>
      </w:r>
      <w:r w:rsidRPr="009D62A1">
        <w:rPr>
          <w:lang w:val="ru-RU"/>
        </w:rPr>
        <w:t xml:space="preserve"> </w:t>
      </w:r>
      <w:r w:rsidR="00384E4A" w:rsidRPr="009D62A1">
        <w:rPr>
          <w:lang w:val="ru-RU"/>
        </w:rPr>
        <w:t xml:space="preserve">проектов двусторонних учреждений </w:t>
      </w:r>
      <w:r w:rsidRPr="009D62A1">
        <w:rPr>
          <w:lang w:val="ru-RU"/>
        </w:rPr>
        <w:t>на сумму 201,73</w:t>
      </w:r>
      <w:r>
        <w:rPr>
          <w:lang w:val="ru-RU"/>
        </w:rPr>
        <w:t> </w:t>
      </w:r>
      <w:r w:rsidRPr="009D62A1">
        <w:rPr>
          <w:lang w:val="ru-RU"/>
        </w:rPr>
        <w:t>млн</w:t>
      </w:r>
      <w:r>
        <w:rPr>
          <w:lang w:val="ru-RU"/>
        </w:rPr>
        <w:t> </w:t>
      </w:r>
      <w:r w:rsidRPr="009D62A1">
        <w:rPr>
          <w:lang w:val="ru-RU"/>
        </w:rPr>
        <w:t>долл.</w:t>
      </w:r>
      <w:r>
        <w:rPr>
          <w:lang w:val="ru-RU"/>
        </w:rPr>
        <w:t> </w:t>
      </w:r>
      <w:r w:rsidRPr="009D62A1">
        <w:rPr>
          <w:lang w:val="ru-RU"/>
        </w:rPr>
        <w:t>США, из которых 183,69</w:t>
      </w:r>
      <w:r>
        <w:rPr>
          <w:lang w:val="ru-RU"/>
        </w:rPr>
        <w:t> </w:t>
      </w:r>
      <w:r w:rsidRPr="009D62A1">
        <w:rPr>
          <w:lang w:val="ru-RU"/>
        </w:rPr>
        <w:t>млн</w:t>
      </w:r>
      <w:r>
        <w:rPr>
          <w:lang w:val="ru-RU"/>
        </w:rPr>
        <w:t> </w:t>
      </w:r>
      <w:r w:rsidRPr="009D62A1">
        <w:rPr>
          <w:lang w:val="ru-RU"/>
        </w:rPr>
        <w:t>долл.</w:t>
      </w:r>
      <w:r>
        <w:rPr>
          <w:lang w:val="ru-RU"/>
        </w:rPr>
        <w:t> </w:t>
      </w:r>
      <w:r w:rsidRPr="009D62A1">
        <w:rPr>
          <w:lang w:val="ru-RU"/>
        </w:rPr>
        <w:t xml:space="preserve">США </w:t>
      </w:r>
      <w:r>
        <w:rPr>
          <w:lang w:val="ru-RU"/>
        </w:rPr>
        <w:t xml:space="preserve">предназначены </w:t>
      </w:r>
      <w:r w:rsidRPr="009D62A1">
        <w:rPr>
          <w:lang w:val="ru-RU"/>
        </w:rPr>
        <w:t>для осуществления инвестиционных и неинвестиционных проектов и 18,04</w:t>
      </w:r>
      <w:r>
        <w:rPr>
          <w:lang w:val="ru-RU"/>
        </w:rPr>
        <w:t> </w:t>
      </w:r>
      <w:r w:rsidRPr="009D62A1">
        <w:rPr>
          <w:lang w:val="ru-RU"/>
        </w:rPr>
        <w:t>млн</w:t>
      </w:r>
      <w:r>
        <w:rPr>
          <w:lang w:val="ru-RU"/>
        </w:rPr>
        <w:t> </w:t>
      </w:r>
      <w:r w:rsidRPr="009D62A1">
        <w:rPr>
          <w:lang w:val="ru-RU"/>
        </w:rPr>
        <w:t>долл.</w:t>
      </w:r>
      <w:r>
        <w:rPr>
          <w:lang w:val="ru-RU"/>
        </w:rPr>
        <w:t> </w:t>
      </w:r>
      <w:r w:rsidRPr="009D62A1">
        <w:rPr>
          <w:lang w:val="ru-RU"/>
        </w:rPr>
        <w:t>США</w:t>
      </w:r>
      <w:r>
        <w:rPr>
          <w:lang w:val="ru-RU"/>
        </w:rPr>
        <w:t> — </w:t>
      </w:r>
      <w:r w:rsidRPr="009D62A1">
        <w:rPr>
          <w:lang w:val="ru-RU"/>
        </w:rPr>
        <w:t>для покрытия вспо</w:t>
      </w:r>
      <w:r>
        <w:rPr>
          <w:lang w:val="ru-RU"/>
        </w:rPr>
        <w:t>м</w:t>
      </w:r>
      <w:r w:rsidRPr="009D62A1">
        <w:rPr>
          <w:lang w:val="ru-RU"/>
        </w:rPr>
        <w:t>огательных расходов учреждений, как показано в таблице</w:t>
      </w:r>
      <w:r>
        <w:rPr>
          <w:lang w:val="ru-RU"/>
        </w:rPr>
        <w:t> </w:t>
      </w:r>
      <w:r w:rsidRPr="009D62A1">
        <w:rPr>
          <w:lang w:val="ru-RU"/>
        </w:rPr>
        <w:t>1.</w:t>
      </w:r>
    </w:p>
    <w:p w14:paraId="7A02D2C6" w14:textId="01E2CEA7" w:rsidR="007849CE" w:rsidRPr="002732D7" w:rsidRDefault="009D62A1" w:rsidP="007849CE">
      <w:pPr>
        <w:keepNext/>
        <w:suppressAutoHyphens/>
        <w:rPr>
          <w:b/>
          <w:lang w:val="ru-RU"/>
        </w:rPr>
      </w:pPr>
      <w:r>
        <w:rPr>
          <w:b/>
          <w:spacing w:val="-3"/>
          <w:lang w:val="ru-RU"/>
        </w:rPr>
        <w:t>Таблица</w:t>
      </w:r>
      <w:r w:rsidR="007849CE" w:rsidRPr="002732D7">
        <w:rPr>
          <w:b/>
          <w:spacing w:val="-3"/>
          <w:lang w:val="ru-RU"/>
        </w:rPr>
        <w:t xml:space="preserve"> 1</w:t>
      </w:r>
      <w:r w:rsidR="00364DF9" w:rsidRPr="002732D7">
        <w:rPr>
          <w:b/>
          <w:spacing w:val="-3"/>
          <w:lang w:val="ru-RU"/>
        </w:rPr>
        <w:t>.</w:t>
      </w:r>
      <w:r w:rsidR="007849CE" w:rsidRPr="002732D7">
        <w:rPr>
          <w:b/>
          <w:spacing w:val="-3"/>
          <w:lang w:val="ru-RU"/>
        </w:rPr>
        <w:t xml:space="preserve"> </w:t>
      </w:r>
      <w:r w:rsidR="002732D7" w:rsidRPr="002732D7">
        <w:rPr>
          <w:b/>
          <w:lang w:val="ru-RU"/>
        </w:rPr>
        <w:t xml:space="preserve">Утвержденное финансирование для двусторонних учреждений </w:t>
      </w:r>
      <w:r w:rsidR="004D70F3" w:rsidRPr="002732D7">
        <w:rPr>
          <w:b/>
          <w:lang w:val="ru-RU"/>
        </w:rPr>
        <w:t>по состоянию на 31</w:t>
      </w:r>
      <w:r w:rsidR="004D70F3">
        <w:rPr>
          <w:b/>
          <w:lang w:val="ru-RU"/>
        </w:rPr>
        <w:t> </w:t>
      </w:r>
      <w:r w:rsidR="004D70F3" w:rsidRPr="002732D7">
        <w:rPr>
          <w:b/>
          <w:lang w:val="ru-RU"/>
        </w:rPr>
        <w:t>декабря 2024</w:t>
      </w:r>
      <w:r w:rsidR="004D70F3">
        <w:rPr>
          <w:b/>
          <w:lang w:val="ru-RU"/>
        </w:rPr>
        <w:t> </w:t>
      </w:r>
      <w:r w:rsidR="004D70F3" w:rsidRPr="002732D7">
        <w:rPr>
          <w:b/>
          <w:lang w:val="ru-RU"/>
        </w:rPr>
        <w:t xml:space="preserve">года </w:t>
      </w:r>
      <w:r w:rsidR="002732D7" w:rsidRPr="002732D7">
        <w:rPr>
          <w:b/>
          <w:lang w:val="ru-RU"/>
        </w:rPr>
        <w:t xml:space="preserve">в разбивке по секторам 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4673"/>
        <w:gridCol w:w="4678"/>
      </w:tblGrid>
      <w:tr w:rsidR="003C211E" w:rsidRPr="003C211E" w14:paraId="177B7197" w14:textId="77777777" w:rsidTr="00187212">
        <w:trPr>
          <w:trHeight w:val="44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58238" w14:textId="10C39609" w:rsidR="00187212" w:rsidRPr="004D70F3" w:rsidRDefault="002732D7" w:rsidP="00187212">
            <w:pPr>
              <w:jc w:val="center"/>
              <w:rPr>
                <w:b/>
                <w:bCs/>
                <w:sz w:val="19"/>
                <w:szCs w:val="19"/>
                <w:lang w:val="ru-RU" w:eastAsia="zh-CN"/>
              </w:rPr>
            </w:pPr>
            <w:r w:rsidRPr="004D70F3">
              <w:rPr>
                <w:b/>
                <w:bCs/>
                <w:sz w:val="19"/>
                <w:szCs w:val="19"/>
                <w:lang w:val="ru-RU" w:eastAsia="zh-CN"/>
              </w:rPr>
              <w:t>Сектор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16779" w14:textId="07E6146A" w:rsidR="00187212" w:rsidRPr="004D70F3" w:rsidRDefault="002732D7" w:rsidP="00187212">
            <w:pPr>
              <w:jc w:val="center"/>
              <w:rPr>
                <w:b/>
                <w:bCs/>
                <w:sz w:val="19"/>
                <w:szCs w:val="19"/>
                <w:lang w:eastAsia="zh-CN"/>
              </w:rPr>
            </w:pPr>
            <w:r w:rsidRPr="004D70F3">
              <w:rPr>
                <w:b/>
                <w:bCs/>
                <w:sz w:val="19"/>
                <w:szCs w:val="19"/>
                <w:lang w:val="ru-RU" w:eastAsia="zh-CN"/>
              </w:rPr>
              <w:t>Финансирование</w:t>
            </w:r>
            <w:r w:rsidR="00187212" w:rsidRPr="004D70F3">
              <w:rPr>
                <w:b/>
                <w:bCs/>
                <w:sz w:val="19"/>
                <w:szCs w:val="19"/>
                <w:lang w:eastAsia="zh-CN"/>
              </w:rPr>
              <w:t xml:space="preserve"> (</w:t>
            </w:r>
            <w:r w:rsidRPr="004D70F3">
              <w:rPr>
                <w:b/>
                <w:bCs/>
                <w:sz w:val="19"/>
                <w:szCs w:val="19"/>
                <w:lang w:val="ru-RU" w:eastAsia="zh-CN"/>
              </w:rPr>
              <w:t>в долл. США</w:t>
            </w:r>
            <w:r w:rsidR="00187212" w:rsidRPr="004D70F3">
              <w:rPr>
                <w:b/>
                <w:bCs/>
                <w:sz w:val="19"/>
                <w:szCs w:val="19"/>
                <w:lang w:eastAsia="zh-CN"/>
              </w:rPr>
              <w:t>)</w:t>
            </w:r>
          </w:p>
        </w:tc>
      </w:tr>
      <w:tr w:rsidR="003C211E" w:rsidRPr="00A4673D" w14:paraId="58F6BADB" w14:textId="77777777" w:rsidTr="00187212">
        <w:trPr>
          <w:trHeight w:val="4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15F28" w14:textId="38DEBC18" w:rsidR="00187212" w:rsidRPr="004D70F3" w:rsidRDefault="002732D7" w:rsidP="00187212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4D70F3">
              <w:rPr>
                <w:sz w:val="19"/>
                <w:szCs w:val="19"/>
                <w:lang w:val="ru-RU" w:eastAsia="zh-CN"/>
              </w:rPr>
              <w:t>Аэрозоли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C6F4E" w14:textId="368BEB6A" w:rsidR="00187212" w:rsidRPr="004D70F3" w:rsidRDefault="00187212" w:rsidP="00187212">
            <w:pPr>
              <w:jc w:val="right"/>
              <w:rPr>
                <w:sz w:val="19"/>
                <w:szCs w:val="19"/>
                <w:lang w:eastAsia="zh-CN"/>
              </w:rPr>
            </w:pPr>
            <w:r w:rsidRPr="004D70F3">
              <w:rPr>
                <w:sz w:val="19"/>
                <w:szCs w:val="19"/>
                <w:lang w:eastAsia="zh-CN"/>
              </w:rPr>
              <w:t>2</w:t>
            </w:r>
            <w:r w:rsidR="00A4673D" w:rsidRPr="004D70F3">
              <w:rPr>
                <w:sz w:val="19"/>
                <w:szCs w:val="19"/>
                <w:lang w:eastAsia="zh-CN"/>
              </w:rPr>
              <w:t> </w:t>
            </w:r>
            <w:r w:rsidRPr="004D70F3">
              <w:rPr>
                <w:sz w:val="19"/>
                <w:szCs w:val="19"/>
                <w:lang w:eastAsia="zh-CN"/>
              </w:rPr>
              <w:t>051</w:t>
            </w:r>
            <w:r w:rsidR="00A4673D" w:rsidRPr="004D70F3">
              <w:rPr>
                <w:sz w:val="19"/>
                <w:szCs w:val="19"/>
                <w:lang w:eastAsia="zh-CN"/>
              </w:rPr>
              <w:t> </w:t>
            </w:r>
            <w:r w:rsidRPr="004D70F3">
              <w:rPr>
                <w:sz w:val="19"/>
                <w:szCs w:val="19"/>
                <w:lang w:eastAsia="zh-CN"/>
              </w:rPr>
              <w:t>914</w:t>
            </w:r>
          </w:p>
        </w:tc>
      </w:tr>
      <w:tr w:rsidR="003C211E" w:rsidRPr="00A4673D" w14:paraId="715A389C" w14:textId="77777777" w:rsidTr="00187212">
        <w:trPr>
          <w:trHeight w:val="4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B5441" w14:textId="4CE349A8" w:rsidR="00187212" w:rsidRPr="004D70F3" w:rsidRDefault="002732D7" w:rsidP="00187212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4D70F3">
              <w:rPr>
                <w:sz w:val="19"/>
                <w:szCs w:val="19"/>
                <w:lang w:val="ru-RU" w:eastAsia="zh-CN"/>
              </w:rPr>
              <w:t>Уничтожение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BFC49" w14:textId="630B2493" w:rsidR="00187212" w:rsidRPr="004D70F3" w:rsidRDefault="00187212" w:rsidP="00187212">
            <w:pPr>
              <w:jc w:val="right"/>
              <w:rPr>
                <w:sz w:val="19"/>
                <w:szCs w:val="19"/>
                <w:lang w:eastAsia="zh-CN"/>
              </w:rPr>
            </w:pPr>
            <w:r w:rsidRPr="004D70F3">
              <w:rPr>
                <w:sz w:val="19"/>
                <w:szCs w:val="19"/>
                <w:lang w:eastAsia="zh-CN"/>
              </w:rPr>
              <w:t>2</w:t>
            </w:r>
            <w:r w:rsidR="00A4673D" w:rsidRPr="004D70F3">
              <w:rPr>
                <w:sz w:val="19"/>
                <w:szCs w:val="19"/>
                <w:lang w:eastAsia="zh-CN"/>
              </w:rPr>
              <w:t> </w:t>
            </w:r>
            <w:r w:rsidRPr="004D70F3">
              <w:rPr>
                <w:sz w:val="19"/>
                <w:szCs w:val="19"/>
                <w:lang w:eastAsia="zh-CN"/>
              </w:rPr>
              <w:t>046</w:t>
            </w:r>
            <w:r w:rsidR="00A4673D" w:rsidRPr="004D70F3">
              <w:rPr>
                <w:sz w:val="19"/>
                <w:szCs w:val="19"/>
                <w:lang w:eastAsia="zh-CN"/>
              </w:rPr>
              <w:t> </w:t>
            </w:r>
            <w:r w:rsidRPr="004D70F3">
              <w:rPr>
                <w:sz w:val="19"/>
                <w:szCs w:val="19"/>
                <w:lang w:eastAsia="zh-CN"/>
              </w:rPr>
              <w:t>282</w:t>
            </w:r>
          </w:p>
        </w:tc>
      </w:tr>
      <w:tr w:rsidR="003C211E" w:rsidRPr="00A4673D" w14:paraId="00E74AC6" w14:textId="77777777" w:rsidTr="00187212">
        <w:trPr>
          <w:trHeight w:val="4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AAC70" w14:textId="08877C53" w:rsidR="00187212" w:rsidRPr="004D70F3" w:rsidRDefault="002732D7" w:rsidP="00187212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4D70F3">
              <w:rPr>
                <w:sz w:val="19"/>
                <w:szCs w:val="19"/>
                <w:lang w:val="ru-RU" w:eastAsia="zh-CN"/>
              </w:rPr>
              <w:t>Энергоэффективность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61097" w14:textId="4C5B20DB" w:rsidR="00187212" w:rsidRPr="004D70F3" w:rsidRDefault="00187212" w:rsidP="00187212">
            <w:pPr>
              <w:jc w:val="right"/>
              <w:rPr>
                <w:sz w:val="19"/>
                <w:szCs w:val="19"/>
                <w:lang w:eastAsia="zh-CN"/>
              </w:rPr>
            </w:pPr>
            <w:r w:rsidRPr="004D70F3">
              <w:rPr>
                <w:sz w:val="19"/>
                <w:szCs w:val="19"/>
                <w:lang w:eastAsia="zh-CN"/>
              </w:rPr>
              <w:t>3</w:t>
            </w:r>
            <w:r w:rsidR="00A4673D" w:rsidRPr="004D70F3">
              <w:rPr>
                <w:sz w:val="19"/>
                <w:szCs w:val="19"/>
                <w:lang w:eastAsia="zh-CN"/>
              </w:rPr>
              <w:t> </w:t>
            </w:r>
            <w:r w:rsidRPr="004D70F3">
              <w:rPr>
                <w:sz w:val="19"/>
                <w:szCs w:val="19"/>
                <w:lang w:eastAsia="zh-CN"/>
              </w:rPr>
              <w:t>315</w:t>
            </w:r>
            <w:r w:rsidR="00A4673D" w:rsidRPr="004D70F3">
              <w:rPr>
                <w:sz w:val="19"/>
                <w:szCs w:val="19"/>
                <w:lang w:eastAsia="zh-CN"/>
              </w:rPr>
              <w:t> </w:t>
            </w:r>
            <w:r w:rsidRPr="004D70F3">
              <w:rPr>
                <w:sz w:val="19"/>
                <w:szCs w:val="19"/>
                <w:lang w:eastAsia="zh-CN"/>
              </w:rPr>
              <w:t>995</w:t>
            </w:r>
          </w:p>
        </w:tc>
      </w:tr>
      <w:tr w:rsidR="003C211E" w:rsidRPr="00A4673D" w14:paraId="790F1CBE" w14:textId="77777777" w:rsidTr="00187212">
        <w:trPr>
          <w:trHeight w:val="7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C4035" w14:textId="5D790250" w:rsidR="00187212" w:rsidRPr="004D70F3" w:rsidRDefault="002732D7" w:rsidP="00187212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4D70F3">
              <w:rPr>
                <w:sz w:val="19"/>
                <w:szCs w:val="19"/>
                <w:lang w:val="ru-RU" w:eastAsia="zh-CN"/>
              </w:rPr>
              <w:t>Пеноматериалы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80685" w14:textId="33B2E637" w:rsidR="00187212" w:rsidRPr="004D70F3" w:rsidRDefault="00187212" w:rsidP="00187212">
            <w:pPr>
              <w:jc w:val="right"/>
              <w:rPr>
                <w:sz w:val="19"/>
                <w:szCs w:val="19"/>
                <w:lang w:eastAsia="zh-CN"/>
              </w:rPr>
            </w:pPr>
            <w:r w:rsidRPr="004D70F3">
              <w:rPr>
                <w:sz w:val="19"/>
                <w:szCs w:val="19"/>
                <w:lang w:eastAsia="zh-CN"/>
              </w:rPr>
              <w:t>8</w:t>
            </w:r>
            <w:r w:rsidR="00A4673D" w:rsidRPr="004D70F3">
              <w:rPr>
                <w:sz w:val="19"/>
                <w:szCs w:val="19"/>
                <w:lang w:eastAsia="zh-CN"/>
              </w:rPr>
              <w:t> </w:t>
            </w:r>
            <w:r w:rsidRPr="004D70F3">
              <w:rPr>
                <w:sz w:val="19"/>
                <w:szCs w:val="19"/>
                <w:lang w:eastAsia="zh-CN"/>
              </w:rPr>
              <w:t>093</w:t>
            </w:r>
            <w:r w:rsidR="00A4673D" w:rsidRPr="004D70F3">
              <w:rPr>
                <w:sz w:val="19"/>
                <w:szCs w:val="19"/>
                <w:lang w:eastAsia="zh-CN"/>
              </w:rPr>
              <w:t> </w:t>
            </w:r>
            <w:r w:rsidRPr="004D70F3">
              <w:rPr>
                <w:sz w:val="19"/>
                <w:szCs w:val="19"/>
                <w:lang w:eastAsia="zh-CN"/>
              </w:rPr>
              <w:t>731</w:t>
            </w:r>
          </w:p>
        </w:tc>
      </w:tr>
      <w:tr w:rsidR="003C211E" w:rsidRPr="00A4673D" w14:paraId="25D45676" w14:textId="77777777" w:rsidTr="00187212">
        <w:trPr>
          <w:trHeight w:val="4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E8BC0" w14:textId="5378D095" w:rsidR="00187212" w:rsidRPr="004D70F3" w:rsidRDefault="002732D7" w:rsidP="00187212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4D70F3">
              <w:rPr>
                <w:sz w:val="19"/>
                <w:szCs w:val="19"/>
                <w:lang w:val="ru-RU" w:eastAsia="zh-CN"/>
              </w:rPr>
              <w:t>Галоны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41FCA" w14:textId="1665FDE7" w:rsidR="00187212" w:rsidRPr="004D70F3" w:rsidRDefault="00187212" w:rsidP="00187212">
            <w:pPr>
              <w:jc w:val="right"/>
              <w:rPr>
                <w:sz w:val="19"/>
                <w:szCs w:val="19"/>
                <w:lang w:eastAsia="zh-CN"/>
              </w:rPr>
            </w:pPr>
            <w:r w:rsidRPr="004D70F3">
              <w:rPr>
                <w:sz w:val="19"/>
                <w:szCs w:val="19"/>
                <w:lang w:eastAsia="zh-CN"/>
              </w:rPr>
              <w:t>6</w:t>
            </w:r>
            <w:r w:rsidR="00A4673D" w:rsidRPr="004D70F3">
              <w:rPr>
                <w:sz w:val="19"/>
                <w:szCs w:val="19"/>
                <w:lang w:eastAsia="zh-CN"/>
              </w:rPr>
              <w:t> </w:t>
            </w:r>
            <w:r w:rsidRPr="004D70F3">
              <w:rPr>
                <w:sz w:val="19"/>
                <w:szCs w:val="19"/>
                <w:lang w:eastAsia="zh-CN"/>
              </w:rPr>
              <w:t>147</w:t>
            </w:r>
            <w:r w:rsidR="00A4673D" w:rsidRPr="004D70F3">
              <w:rPr>
                <w:sz w:val="19"/>
                <w:szCs w:val="19"/>
                <w:lang w:eastAsia="zh-CN"/>
              </w:rPr>
              <w:t> </w:t>
            </w:r>
            <w:r w:rsidRPr="004D70F3">
              <w:rPr>
                <w:sz w:val="19"/>
                <w:szCs w:val="19"/>
                <w:lang w:eastAsia="zh-CN"/>
              </w:rPr>
              <w:t>361</w:t>
            </w:r>
          </w:p>
        </w:tc>
      </w:tr>
      <w:tr w:rsidR="003C211E" w:rsidRPr="00A4673D" w14:paraId="1B3D7EE2" w14:textId="77777777" w:rsidTr="00187212">
        <w:trPr>
          <w:trHeight w:val="4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5AAAE" w14:textId="51ED0B85" w:rsidR="00187212" w:rsidRPr="004D70F3" w:rsidRDefault="002732D7" w:rsidP="00187212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4D70F3">
              <w:rPr>
                <w:sz w:val="19"/>
                <w:szCs w:val="19"/>
                <w:lang w:val="ru-RU" w:eastAsia="zh-CN"/>
              </w:rPr>
              <w:t>План поэтапного сокращения ГФУ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1CFCC" w14:textId="63CD9BD9" w:rsidR="00187212" w:rsidRPr="004D70F3" w:rsidRDefault="00187212" w:rsidP="00187212">
            <w:pPr>
              <w:jc w:val="right"/>
              <w:rPr>
                <w:sz w:val="19"/>
                <w:szCs w:val="19"/>
                <w:lang w:eastAsia="zh-CN"/>
              </w:rPr>
            </w:pPr>
            <w:r w:rsidRPr="004D70F3">
              <w:rPr>
                <w:sz w:val="19"/>
                <w:szCs w:val="19"/>
                <w:lang w:eastAsia="zh-CN"/>
              </w:rPr>
              <w:t>1</w:t>
            </w:r>
            <w:r w:rsidR="00A4673D" w:rsidRPr="004D70F3">
              <w:rPr>
                <w:sz w:val="19"/>
                <w:szCs w:val="19"/>
                <w:lang w:eastAsia="zh-CN"/>
              </w:rPr>
              <w:t> </w:t>
            </w:r>
            <w:r w:rsidRPr="004D70F3">
              <w:rPr>
                <w:sz w:val="19"/>
                <w:szCs w:val="19"/>
                <w:lang w:eastAsia="zh-CN"/>
              </w:rPr>
              <w:t>812</w:t>
            </w:r>
            <w:r w:rsidR="00A4673D" w:rsidRPr="004D70F3">
              <w:rPr>
                <w:sz w:val="19"/>
                <w:szCs w:val="19"/>
                <w:lang w:eastAsia="zh-CN"/>
              </w:rPr>
              <w:t> </w:t>
            </w:r>
            <w:r w:rsidRPr="004D70F3">
              <w:rPr>
                <w:sz w:val="19"/>
                <w:szCs w:val="19"/>
                <w:lang w:eastAsia="zh-CN"/>
              </w:rPr>
              <w:t>669</w:t>
            </w:r>
          </w:p>
        </w:tc>
      </w:tr>
      <w:tr w:rsidR="003C211E" w:rsidRPr="00A4673D" w14:paraId="6542178F" w14:textId="77777777" w:rsidTr="00187212">
        <w:trPr>
          <w:trHeight w:val="7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9594E" w14:textId="3C15A6BE" w:rsidR="00187212" w:rsidRPr="004D70F3" w:rsidRDefault="002732D7" w:rsidP="00187212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4D70F3">
              <w:rPr>
                <w:sz w:val="19"/>
                <w:szCs w:val="19"/>
                <w:lang w:val="ru-RU" w:eastAsia="zh-CN"/>
              </w:rPr>
              <w:t>Фумиганты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3B777" w14:textId="792BAF00" w:rsidR="00187212" w:rsidRPr="004D70F3" w:rsidRDefault="00187212" w:rsidP="00187212">
            <w:pPr>
              <w:jc w:val="right"/>
              <w:rPr>
                <w:sz w:val="19"/>
                <w:szCs w:val="19"/>
                <w:lang w:eastAsia="zh-CN"/>
              </w:rPr>
            </w:pPr>
            <w:r w:rsidRPr="004D70F3">
              <w:rPr>
                <w:sz w:val="19"/>
                <w:szCs w:val="19"/>
                <w:lang w:eastAsia="zh-CN"/>
              </w:rPr>
              <w:t>18</w:t>
            </w:r>
            <w:r w:rsidR="00A4673D" w:rsidRPr="004D70F3">
              <w:rPr>
                <w:sz w:val="19"/>
                <w:szCs w:val="19"/>
                <w:lang w:eastAsia="zh-CN"/>
              </w:rPr>
              <w:t> </w:t>
            </w:r>
            <w:r w:rsidRPr="004D70F3">
              <w:rPr>
                <w:sz w:val="19"/>
                <w:szCs w:val="19"/>
                <w:lang w:eastAsia="zh-CN"/>
              </w:rPr>
              <w:t>226</w:t>
            </w:r>
            <w:r w:rsidR="00A4673D" w:rsidRPr="004D70F3">
              <w:rPr>
                <w:sz w:val="19"/>
                <w:szCs w:val="19"/>
                <w:lang w:eastAsia="zh-CN"/>
              </w:rPr>
              <w:t> </w:t>
            </w:r>
            <w:r w:rsidRPr="004D70F3">
              <w:rPr>
                <w:sz w:val="19"/>
                <w:szCs w:val="19"/>
                <w:lang w:eastAsia="zh-CN"/>
              </w:rPr>
              <w:t>925</w:t>
            </w:r>
          </w:p>
        </w:tc>
      </w:tr>
      <w:tr w:rsidR="003C211E" w:rsidRPr="00A4673D" w14:paraId="578ABBDE" w14:textId="77777777" w:rsidTr="00187212">
        <w:trPr>
          <w:trHeight w:val="4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EC628" w14:textId="0A222C30" w:rsidR="00187212" w:rsidRPr="004D70F3" w:rsidRDefault="002732D7" w:rsidP="00187212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4D70F3">
              <w:rPr>
                <w:sz w:val="19"/>
                <w:szCs w:val="19"/>
                <w:lang w:val="ru-RU" w:eastAsia="zh-CN"/>
              </w:rPr>
              <w:t>План поэтапного отказа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4B404" w14:textId="0D71A092" w:rsidR="00187212" w:rsidRPr="004D70F3" w:rsidRDefault="00187212" w:rsidP="00187212">
            <w:pPr>
              <w:jc w:val="right"/>
              <w:rPr>
                <w:sz w:val="19"/>
                <w:szCs w:val="19"/>
                <w:lang w:eastAsia="zh-CN"/>
              </w:rPr>
            </w:pPr>
            <w:r w:rsidRPr="004D70F3">
              <w:rPr>
                <w:sz w:val="19"/>
                <w:szCs w:val="19"/>
                <w:lang w:eastAsia="zh-CN"/>
              </w:rPr>
              <w:t>83</w:t>
            </w:r>
            <w:r w:rsidR="00A4673D" w:rsidRPr="004D70F3">
              <w:rPr>
                <w:sz w:val="19"/>
                <w:szCs w:val="19"/>
                <w:lang w:eastAsia="zh-CN"/>
              </w:rPr>
              <w:t> </w:t>
            </w:r>
            <w:r w:rsidRPr="004D70F3">
              <w:rPr>
                <w:sz w:val="19"/>
                <w:szCs w:val="19"/>
                <w:lang w:eastAsia="zh-CN"/>
              </w:rPr>
              <w:t>336</w:t>
            </w:r>
            <w:r w:rsidR="00A4673D" w:rsidRPr="004D70F3">
              <w:rPr>
                <w:sz w:val="19"/>
                <w:szCs w:val="19"/>
                <w:lang w:eastAsia="zh-CN"/>
              </w:rPr>
              <w:t> </w:t>
            </w:r>
            <w:r w:rsidRPr="004D70F3">
              <w:rPr>
                <w:sz w:val="19"/>
                <w:szCs w:val="19"/>
                <w:lang w:eastAsia="zh-CN"/>
              </w:rPr>
              <w:t>518</w:t>
            </w:r>
          </w:p>
        </w:tc>
      </w:tr>
      <w:tr w:rsidR="003C211E" w:rsidRPr="00A4673D" w14:paraId="43CC5DDB" w14:textId="77777777" w:rsidTr="00187212">
        <w:trPr>
          <w:trHeight w:val="4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61941" w14:textId="45D1F2C3" w:rsidR="00187212" w:rsidRPr="004D70F3" w:rsidRDefault="002732D7" w:rsidP="00187212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4D70F3">
              <w:rPr>
                <w:sz w:val="19"/>
                <w:szCs w:val="19"/>
                <w:lang w:val="ru-RU" w:eastAsia="zh-CN"/>
              </w:rPr>
              <w:t>Производство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391C8" w14:textId="347562F9" w:rsidR="00187212" w:rsidRPr="004D70F3" w:rsidRDefault="00187212" w:rsidP="00187212">
            <w:pPr>
              <w:jc w:val="right"/>
              <w:rPr>
                <w:sz w:val="19"/>
                <w:szCs w:val="19"/>
                <w:lang w:eastAsia="zh-CN"/>
              </w:rPr>
            </w:pPr>
            <w:r w:rsidRPr="004D70F3">
              <w:rPr>
                <w:sz w:val="19"/>
                <w:szCs w:val="19"/>
                <w:lang w:eastAsia="zh-CN"/>
              </w:rPr>
              <w:t>10</w:t>
            </w:r>
            <w:r w:rsidR="00A4673D" w:rsidRPr="004D70F3">
              <w:rPr>
                <w:sz w:val="19"/>
                <w:szCs w:val="19"/>
                <w:lang w:eastAsia="zh-CN"/>
              </w:rPr>
              <w:t> </w:t>
            </w:r>
            <w:r w:rsidRPr="004D70F3">
              <w:rPr>
                <w:sz w:val="19"/>
                <w:szCs w:val="19"/>
                <w:lang w:eastAsia="zh-CN"/>
              </w:rPr>
              <w:t>000</w:t>
            </w:r>
            <w:r w:rsidR="00A4673D" w:rsidRPr="004D70F3">
              <w:rPr>
                <w:sz w:val="19"/>
                <w:szCs w:val="19"/>
                <w:lang w:eastAsia="zh-CN"/>
              </w:rPr>
              <w:t> </w:t>
            </w:r>
            <w:r w:rsidRPr="004D70F3">
              <w:rPr>
                <w:sz w:val="19"/>
                <w:szCs w:val="19"/>
                <w:lang w:eastAsia="zh-CN"/>
              </w:rPr>
              <w:t>000</w:t>
            </w:r>
          </w:p>
        </w:tc>
      </w:tr>
      <w:tr w:rsidR="003C211E" w:rsidRPr="00A4673D" w14:paraId="512E578F" w14:textId="77777777" w:rsidTr="00187212">
        <w:trPr>
          <w:trHeight w:val="4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96541" w14:textId="3B3F2EC4" w:rsidR="00187212" w:rsidRPr="004D70F3" w:rsidRDefault="002732D7" w:rsidP="00187212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4D70F3">
              <w:rPr>
                <w:sz w:val="19"/>
                <w:szCs w:val="19"/>
                <w:lang w:val="ru-RU" w:eastAsia="zh-CN"/>
              </w:rPr>
              <w:t>Холодильное оборудование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E25D6" w14:textId="1B790F01" w:rsidR="00187212" w:rsidRPr="004D70F3" w:rsidRDefault="00187212" w:rsidP="00187212">
            <w:pPr>
              <w:jc w:val="right"/>
              <w:rPr>
                <w:sz w:val="19"/>
                <w:szCs w:val="19"/>
                <w:lang w:eastAsia="zh-CN"/>
              </w:rPr>
            </w:pPr>
            <w:r w:rsidRPr="004D70F3">
              <w:rPr>
                <w:sz w:val="19"/>
                <w:szCs w:val="19"/>
                <w:lang w:eastAsia="zh-CN"/>
              </w:rPr>
              <w:t>40</w:t>
            </w:r>
            <w:r w:rsidR="00A4673D" w:rsidRPr="004D70F3">
              <w:rPr>
                <w:sz w:val="19"/>
                <w:szCs w:val="19"/>
                <w:lang w:eastAsia="zh-CN"/>
              </w:rPr>
              <w:t> </w:t>
            </w:r>
            <w:r w:rsidRPr="004D70F3">
              <w:rPr>
                <w:sz w:val="19"/>
                <w:szCs w:val="19"/>
                <w:lang w:eastAsia="zh-CN"/>
              </w:rPr>
              <w:t>910</w:t>
            </w:r>
            <w:r w:rsidR="00A4673D" w:rsidRPr="004D70F3">
              <w:rPr>
                <w:sz w:val="19"/>
                <w:szCs w:val="19"/>
                <w:lang w:eastAsia="zh-CN"/>
              </w:rPr>
              <w:t> </w:t>
            </w:r>
            <w:r w:rsidRPr="004D70F3">
              <w:rPr>
                <w:sz w:val="19"/>
                <w:szCs w:val="19"/>
                <w:lang w:eastAsia="zh-CN"/>
              </w:rPr>
              <w:t>116</w:t>
            </w:r>
          </w:p>
        </w:tc>
      </w:tr>
      <w:tr w:rsidR="003C211E" w:rsidRPr="00A4673D" w14:paraId="123F7514" w14:textId="77777777" w:rsidTr="00187212">
        <w:trPr>
          <w:trHeight w:val="4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1FA76" w14:textId="68750938" w:rsidR="00187212" w:rsidRPr="004D70F3" w:rsidRDefault="002732D7" w:rsidP="00187212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4D70F3">
              <w:rPr>
                <w:sz w:val="19"/>
                <w:szCs w:val="19"/>
                <w:lang w:val="ru-RU" w:eastAsia="zh-CN"/>
              </w:rPr>
              <w:t>Разное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2882F" w14:textId="107DE3C9" w:rsidR="00187212" w:rsidRPr="004D70F3" w:rsidRDefault="00187212" w:rsidP="00187212">
            <w:pPr>
              <w:jc w:val="right"/>
              <w:rPr>
                <w:sz w:val="19"/>
                <w:szCs w:val="19"/>
                <w:lang w:eastAsia="zh-CN"/>
              </w:rPr>
            </w:pPr>
            <w:r w:rsidRPr="004D70F3">
              <w:rPr>
                <w:sz w:val="19"/>
                <w:szCs w:val="19"/>
                <w:lang w:eastAsia="zh-CN"/>
              </w:rPr>
              <w:t>5</w:t>
            </w:r>
            <w:r w:rsidR="00A4673D" w:rsidRPr="004D70F3">
              <w:rPr>
                <w:sz w:val="19"/>
                <w:szCs w:val="19"/>
                <w:lang w:eastAsia="zh-CN"/>
              </w:rPr>
              <w:t> </w:t>
            </w:r>
            <w:r w:rsidRPr="004D70F3">
              <w:rPr>
                <w:sz w:val="19"/>
                <w:szCs w:val="19"/>
                <w:lang w:eastAsia="zh-CN"/>
              </w:rPr>
              <w:t>239</w:t>
            </w:r>
            <w:r w:rsidR="00A4673D" w:rsidRPr="004D70F3">
              <w:rPr>
                <w:sz w:val="19"/>
                <w:szCs w:val="19"/>
                <w:lang w:eastAsia="zh-CN"/>
              </w:rPr>
              <w:t> </w:t>
            </w:r>
            <w:r w:rsidRPr="004D70F3">
              <w:rPr>
                <w:sz w:val="19"/>
                <w:szCs w:val="19"/>
                <w:lang w:eastAsia="zh-CN"/>
              </w:rPr>
              <w:t>718</w:t>
            </w:r>
          </w:p>
        </w:tc>
      </w:tr>
      <w:tr w:rsidR="003C211E" w:rsidRPr="00A4673D" w14:paraId="586CE2BE" w14:textId="77777777" w:rsidTr="00187212">
        <w:trPr>
          <w:trHeight w:val="4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B3970" w14:textId="721E4186" w:rsidR="00187212" w:rsidRPr="004D70F3" w:rsidRDefault="002732D7" w:rsidP="00187212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4D70F3">
              <w:rPr>
                <w:sz w:val="19"/>
                <w:szCs w:val="19"/>
                <w:lang w:val="ru-RU" w:eastAsia="zh-CN"/>
              </w:rPr>
              <w:t>Растворители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747DE" w14:textId="1C608FB6" w:rsidR="00187212" w:rsidRPr="004D70F3" w:rsidRDefault="00187212" w:rsidP="00187212">
            <w:pPr>
              <w:jc w:val="right"/>
              <w:rPr>
                <w:sz w:val="19"/>
                <w:szCs w:val="19"/>
                <w:lang w:eastAsia="zh-CN"/>
              </w:rPr>
            </w:pPr>
            <w:r w:rsidRPr="004D70F3">
              <w:rPr>
                <w:sz w:val="19"/>
                <w:szCs w:val="19"/>
                <w:lang w:eastAsia="zh-CN"/>
              </w:rPr>
              <w:t>2</w:t>
            </w:r>
            <w:r w:rsidR="00A4673D" w:rsidRPr="004D70F3">
              <w:rPr>
                <w:sz w:val="19"/>
                <w:szCs w:val="19"/>
                <w:lang w:eastAsia="zh-CN"/>
              </w:rPr>
              <w:t> </w:t>
            </w:r>
            <w:r w:rsidRPr="004D70F3">
              <w:rPr>
                <w:sz w:val="19"/>
                <w:szCs w:val="19"/>
                <w:lang w:eastAsia="zh-CN"/>
              </w:rPr>
              <w:t>512</w:t>
            </w:r>
            <w:r w:rsidR="00A4673D" w:rsidRPr="004D70F3">
              <w:rPr>
                <w:sz w:val="19"/>
                <w:szCs w:val="19"/>
                <w:lang w:eastAsia="zh-CN"/>
              </w:rPr>
              <w:t> </w:t>
            </w:r>
            <w:r w:rsidRPr="004D70F3">
              <w:rPr>
                <w:sz w:val="19"/>
                <w:szCs w:val="19"/>
                <w:lang w:eastAsia="zh-CN"/>
              </w:rPr>
              <w:t>738</w:t>
            </w:r>
          </w:p>
        </w:tc>
      </w:tr>
      <w:tr w:rsidR="003C211E" w:rsidRPr="00A4673D" w14:paraId="4BEA40CB" w14:textId="77777777" w:rsidTr="00187212">
        <w:trPr>
          <w:trHeight w:val="4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37DB8" w14:textId="0CFB9F8B" w:rsidR="00187212" w:rsidRPr="004D70F3" w:rsidRDefault="002732D7" w:rsidP="00187212">
            <w:pPr>
              <w:jc w:val="left"/>
              <w:rPr>
                <w:b/>
                <w:bCs/>
                <w:sz w:val="19"/>
                <w:szCs w:val="19"/>
                <w:lang w:val="ru-RU" w:eastAsia="zh-CN"/>
              </w:rPr>
            </w:pPr>
            <w:r w:rsidRPr="004D70F3">
              <w:rPr>
                <w:b/>
                <w:bCs/>
                <w:sz w:val="19"/>
                <w:szCs w:val="19"/>
                <w:lang w:val="ru-RU" w:eastAsia="zh-CN"/>
              </w:rPr>
              <w:t>Промежуточный итог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AEEDD" w14:textId="0EEB5DD6" w:rsidR="00187212" w:rsidRPr="004D70F3" w:rsidRDefault="00187212" w:rsidP="00187212">
            <w:pPr>
              <w:jc w:val="right"/>
              <w:rPr>
                <w:b/>
                <w:bCs/>
                <w:sz w:val="19"/>
                <w:szCs w:val="19"/>
                <w:lang w:eastAsia="zh-CN"/>
              </w:rPr>
            </w:pPr>
            <w:r w:rsidRPr="004D70F3">
              <w:rPr>
                <w:b/>
                <w:bCs/>
                <w:sz w:val="19"/>
                <w:szCs w:val="19"/>
                <w:lang w:eastAsia="zh-CN"/>
              </w:rPr>
              <w:t>183</w:t>
            </w:r>
            <w:r w:rsidR="00A4673D" w:rsidRPr="004D70F3">
              <w:rPr>
                <w:b/>
                <w:bCs/>
                <w:sz w:val="19"/>
                <w:szCs w:val="19"/>
                <w:lang w:eastAsia="zh-CN"/>
              </w:rPr>
              <w:t> </w:t>
            </w:r>
            <w:r w:rsidRPr="004D70F3">
              <w:rPr>
                <w:b/>
                <w:bCs/>
                <w:sz w:val="19"/>
                <w:szCs w:val="19"/>
                <w:lang w:eastAsia="zh-CN"/>
              </w:rPr>
              <w:t>693</w:t>
            </w:r>
            <w:r w:rsidR="00A4673D" w:rsidRPr="004D70F3">
              <w:rPr>
                <w:b/>
                <w:bCs/>
                <w:sz w:val="19"/>
                <w:szCs w:val="19"/>
                <w:lang w:eastAsia="zh-CN"/>
              </w:rPr>
              <w:t> </w:t>
            </w:r>
            <w:r w:rsidRPr="004D70F3">
              <w:rPr>
                <w:b/>
                <w:bCs/>
                <w:sz w:val="19"/>
                <w:szCs w:val="19"/>
                <w:lang w:eastAsia="zh-CN"/>
              </w:rPr>
              <w:t>966</w:t>
            </w:r>
          </w:p>
        </w:tc>
      </w:tr>
      <w:tr w:rsidR="003C211E" w:rsidRPr="00A4673D" w14:paraId="70D0D78C" w14:textId="77777777" w:rsidTr="00187212">
        <w:trPr>
          <w:trHeight w:val="4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48189" w14:textId="103A0A5E" w:rsidR="00187212" w:rsidRPr="004D70F3" w:rsidRDefault="002732D7" w:rsidP="00187212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4D70F3">
              <w:rPr>
                <w:sz w:val="19"/>
                <w:szCs w:val="19"/>
                <w:lang w:val="ru-RU" w:eastAsia="zh-CN"/>
              </w:rPr>
              <w:t>Вспомогательные расходы учреждений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A6426" w14:textId="71738983" w:rsidR="00187212" w:rsidRPr="004D70F3" w:rsidRDefault="00187212" w:rsidP="00187212">
            <w:pPr>
              <w:jc w:val="right"/>
              <w:rPr>
                <w:sz w:val="19"/>
                <w:szCs w:val="19"/>
                <w:lang w:eastAsia="zh-CN"/>
              </w:rPr>
            </w:pPr>
            <w:r w:rsidRPr="004D70F3">
              <w:rPr>
                <w:sz w:val="19"/>
                <w:szCs w:val="19"/>
                <w:lang w:eastAsia="zh-CN"/>
              </w:rPr>
              <w:t>18</w:t>
            </w:r>
            <w:r w:rsidR="00A4673D" w:rsidRPr="004D70F3">
              <w:rPr>
                <w:sz w:val="19"/>
                <w:szCs w:val="19"/>
                <w:lang w:eastAsia="zh-CN"/>
              </w:rPr>
              <w:t> </w:t>
            </w:r>
            <w:r w:rsidRPr="004D70F3">
              <w:rPr>
                <w:sz w:val="19"/>
                <w:szCs w:val="19"/>
                <w:lang w:eastAsia="zh-CN"/>
              </w:rPr>
              <w:t>039</w:t>
            </w:r>
            <w:r w:rsidR="00A4673D" w:rsidRPr="004D70F3">
              <w:rPr>
                <w:sz w:val="19"/>
                <w:szCs w:val="19"/>
                <w:lang w:eastAsia="zh-CN"/>
              </w:rPr>
              <w:t> </w:t>
            </w:r>
            <w:r w:rsidRPr="004D70F3">
              <w:rPr>
                <w:sz w:val="19"/>
                <w:szCs w:val="19"/>
                <w:lang w:eastAsia="zh-CN"/>
              </w:rPr>
              <w:t>532</w:t>
            </w:r>
          </w:p>
        </w:tc>
      </w:tr>
      <w:tr w:rsidR="00187212" w:rsidRPr="00A4673D" w14:paraId="65CD6BAA" w14:textId="77777777" w:rsidTr="00187212">
        <w:trPr>
          <w:trHeight w:val="4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A1C95" w14:textId="32492F20" w:rsidR="00187212" w:rsidRPr="004D70F3" w:rsidRDefault="002732D7" w:rsidP="00187212">
            <w:pPr>
              <w:jc w:val="left"/>
              <w:rPr>
                <w:b/>
                <w:bCs/>
                <w:sz w:val="19"/>
                <w:szCs w:val="19"/>
                <w:lang w:val="ru-RU" w:eastAsia="zh-CN"/>
              </w:rPr>
            </w:pPr>
            <w:r w:rsidRPr="004D70F3">
              <w:rPr>
                <w:b/>
                <w:bCs/>
                <w:sz w:val="19"/>
                <w:szCs w:val="19"/>
                <w:lang w:val="ru-RU" w:eastAsia="zh-CN"/>
              </w:rPr>
              <w:t>Итого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74A62" w14:textId="643EB49B" w:rsidR="00187212" w:rsidRPr="004D70F3" w:rsidRDefault="00187212" w:rsidP="00187212">
            <w:pPr>
              <w:jc w:val="right"/>
              <w:rPr>
                <w:b/>
                <w:bCs/>
                <w:sz w:val="19"/>
                <w:szCs w:val="19"/>
                <w:lang w:eastAsia="zh-CN"/>
              </w:rPr>
            </w:pPr>
            <w:r w:rsidRPr="004D70F3">
              <w:rPr>
                <w:b/>
                <w:bCs/>
                <w:sz w:val="19"/>
                <w:szCs w:val="19"/>
                <w:lang w:eastAsia="zh-CN"/>
              </w:rPr>
              <w:t>201</w:t>
            </w:r>
            <w:r w:rsidR="00A4673D" w:rsidRPr="004D70F3">
              <w:rPr>
                <w:b/>
                <w:bCs/>
                <w:sz w:val="19"/>
                <w:szCs w:val="19"/>
                <w:lang w:eastAsia="zh-CN"/>
              </w:rPr>
              <w:t> </w:t>
            </w:r>
            <w:r w:rsidRPr="004D70F3">
              <w:rPr>
                <w:b/>
                <w:bCs/>
                <w:sz w:val="19"/>
                <w:szCs w:val="19"/>
                <w:lang w:eastAsia="zh-CN"/>
              </w:rPr>
              <w:t>733</w:t>
            </w:r>
            <w:r w:rsidR="00A4673D" w:rsidRPr="004D70F3">
              <w:rPr>
                <w:b/>
                <w:bCs/>
                <w:sz w:val="19"/>
                <w:szCs w:val="19"/>
                <w:lang w:eastAsia="zh-CN"/>
              </w:rPr>
              <w:t> </w:t>
            </w:r>
            <w:r w:rsidRPr="004D70F3">
              <w:rPr>
                <w:b/>
                <w:bCs/>
                <w:sz w:val="19"/>
                <w:szCs w:val="19"/>
                <w:lang w:eastAsia="zh-CN"/>
              </w:rPr>
              <w:t>499</w:t>
            </w:r>
          </w:p>
        </w:tc>
      </w:tr>
    </w:tbl>
    <w:p w14:paraId="1420306B" w14:textId="7E2E43A4" w:rsidR="007849CE" w:rsidRPr="009B055E" w:rsidRDefault="009B055E" w:rsidP="007849CE">
      <w:pPr>
        <w:pStyle w:val="Heading1"/>
        <w:rPr>
          <w:lang w:val="ru-RU"/>
        </w:rPr>
      </w:pPr>
      <w:r w:rsidRPr="009B055E">
        <w:rPr>
          <w:lang w:val="ru-RU"/>
        </w:rPr>
        <w:lastRenderedPageBreak/>
        <w:t>В 2024</w:t>
      </w:r>
      <w:r>
        <w:rPr>
          <w:lang w:val="ru-RU"/>
        </w:rPr>
        <w:t> </w:t>
      </w:r>
      <w:r w:rsidRPr="009B055E">
        <w:rPr>
          <w:lang w:val="ru-RU"/>
        </w:rPr>
        <w:t xml:space="preserve">году был утвержден 21 новый проект и мероприятие. Ожидается, что такой </w:t>
      </w:r>
      <w:r w:rsidR="00111CA1">
        <w:rPr>
          <w:lang w:val="ru-RU"/>
        </w:rPr>
        <w:t>уровень</w:t>
      </w:r>
      <w:r w:rsidRPr="009B055E">
        <w:rPr>
          <w:lang w:val="ru-RU"/>
        </w:rPr>
        <w:t xml:space="preserve"> финансирования позволит </w:t>
      </w:r>
      <w:r w:rsidR="00111CA1">
        <w:rPr>
          <w:lang w:val="ru-RU"/>
        </w:rPr>
        <w:t>вывести из</w:t>
      </w:r>
      <w:r w:rsidRPr="009B055E">
        <w:rPr>
          <w:lang w:val="ru-RU"/>
        </w:rPr>
        <w:t xml:space="preserve"> потреблени</w:t>
      </w:r>
      <w:r w:rsidR="00111CA1">
        <w:rPr>
          <w:lang w:val="ru-RU"/>
        </w:rPr>
        <w:t>я</w:t>
      </w:r>
      <w:r w:rsidRPr="009B055E">
        <w:rPr>
          <w:lang w:val="ru-RU"/>
        </w:rPr>
        <w:t xml:space="preserve"> </w:t>
      </w:r>
      <w:r w:rsidR="00111CA1" w:rsidRPr="009B055E">
        <w:rPr>
          <w:lang w:val="ru-RU"/>
        </w:rPr>
        <w:t>озоноразрушающи</w:t>
      </w:r>
      <w:r w:rsidR="00111CA1">
        <w:rPr>
          <w:lang w:val="ru-RU"/>
        </w:rPr>
        <w:t>е</w:t>
      </w:r>
      <w:r w:rsidR="00111CA1" w:rsidRPr="009B055E">
        <w:rPr>
          <w:lang w:val="ru-RU"/>
        </w:rPr>
        <w:t xml:space="preserve"> веществ</w:t>
      </w:r>
      <w:r w:rsidR="00111CA1">
        <w:rPr>
          <w:lang w:val="ru-RU"/>
        </w:rPr>
        <w:t>а</w:t>
      </w:r>
      <w:r w:rsidR="00111CA1" w:rsidRPr="009B055E">
        <w:rPr>
          <w:lang w:val="ru-RU"/>
        </w:rPr>
        <w:t xml:space="preserve"> (ОРВ)</w:t>
      </w:r>
      <w:r w:rsidR="00111CA1">
        <w:rPr>
          <w:lang w:val="ru-RU"/>
        </w:rPr>
        <w:t xml:space="preserve"> в объеме </w:t>
      </w:r>
      <w:r w:rsidR="00111CA1" w:rsidRPr="009B055E">
        <w:rPr>
          <w:lang w:val="ru-RU"/>
        </w:rPr>
        <w:t>10</w:t>
      </w:r>
      <w:r w:rsidR="00111CA1">
        <w:rPr>
          <w:lang w:val="ru-RU"/>
        </w:rPr>
        <w:t> </w:t>
      </w:r>
      <w:r w:rsidR="00111CA1" w:rsidRPr="009B055E">
        <w:rPr>
          <w:lang w:val="ru-RU"/>
        </w:rPr>
        <w:t>601</w:t>
      </w:r>
      <w:r w:rsidR="00111CA1">
        <w:rPr>
          <w:lang w:val="ru-RU"/>
        </w:rPr>
        <w:t> </w:t>
      </w:r>
      <w:r w:rsidR="00111CA1" w:rsidRPr="009B055E">
        <w:rPr>
          <w:lang w:val="ru-RU"/>
        </w:rPr>
        <w:t>тонн</w:t>
      </w:r>
      <w:r w:rsidR="00111CA1">
        <w:rPr>
          <w:lang w:val="ru-RU"/>
        </w:rPr>
        <w:t>а </w:t>
      </w:r>
      <w:r w:rsidR="00111CA1" w:rsidRPr="009B055E">
        <w:rPr>
          <w:lang w:val="ru-RU"/>
        </w:rPr>
        <w:t>ОРС</w:t>
      </w:r>
      <w:r w:rsidRPr="009B055E">
        <w:rPr>
          <w:lang w:val="ru-RU"/>
        </w:rPr>
        <w:t xml:space="preserve">, а ГФУ </w:t>
      </w:r>
      <w:r w:rsidR="00111CA1" w:rsidRPr="00111CA1">
        <w:rPr>
          <w:lang w:val="ru-RU"/>
        </w:rPr>
        <w:t>—</w:t>
      </w:r>
      <w:r w:rsidR="00111CA1">
        <w:rPr>
          <w:lang w:val="ru-RU"/>
        </w:rPr>
        <w:t xml:space="preserve"> в объеме</w:t>
      </w:r>
      <w:r w:rsidRPr="009B055E">
        <w:rPr>
          <w:lang w:val="ru-RU"/>
        </w:rPr>
        <w:t xml:space="preserve"> 226,3</w:t>
      </w:r>
      <w:r>
        <w:rPr>
          <w:lang w:val="ru-RU"/>
        </w:rPr>
        <w:t> </w:t>
      </w:r>
      <w:r w:rsidRPr="009B055E">
        <w:rPr>
          <w:lang w:val="ru-RU"/>
        </w:rPr>
        <w:t>мт (405</w:t>
      </w:r>
      <w:r>
        <w:rPr>
          <w:lang w:val="ru-RU"/>
        </w:rPr>
        <w:t> </w:t>
      </w:r>
      <w:r w:rsidRPr="009B055E">
        <w:rPr>
          <w:lang w:val="ru-RU"/>
        </w:rPr>
        <w:t>080</w:t>
      </w:r>
      <w:r>
        <w:rPr>
          <w:lang w:val="ru-RU"/>
        </w:rPr>
        <w:t> </w:t>
      </w:r>
      <w:r w:rsidRPr="009B055E">
        <w:rPr>
          <w:lang w:val="ru-RU"/>
        </w:rPr>
        <w:t>тонн</w:t>
      </w:r>
      <w:r>
        <w:rPr>
          <w:lang w:val="ru-RU"/>
        </w:rPr>
        <w:t> </w:t>
      </w:r>
      <w:r w:rsidRPr="009B055E">
        <w:t>CO</w:t>
      </w:r>
      <w:r w:rsidRPr="009B055E">
        <w:rPr>
          <w:vertAlign w:val="subscript"/>
          <w:lang w:val="ru-RU"/>
        </w:rPr>
        <w:t>2</w:t>
      </w:r>
      <w:r w:rsidRPr="009B055E">
        <w:rPr>
          <w:lang w:val="ru-RU"/>
        </w:rPr>
        <w:t>-экв.). В приложении</w:t>
      </w:r>
      <w:r>
        <w:rPr>
          <w:lang w:val="ru-RU"/>
        </w:rPr>
        <w:t> </w:t>
      </w:r>
      <w:r w:rsidRPr="009B055E">
        <w:t>I</w:t>
      </w:r>
      <w:r w:rsidRPr="009B055E">
        <w:rPr>
          <w:lang w:val="ru-RU"/>
        </w:rPr>
        <w:t xml:space="preserve"> </w:t>
      </w:r>
      <w:r w:rsidR="00F21A3D">
        <w:rPr>
          <w:lang w:val="ru-RU"/>
        </w:rPr>
        <w:t>представлен</w:t>
      </w:r>
      <w:r w:rsidR="007E63AB">
        <w:rPr>
          <w:lang w:val="ru-RU"/>
        </w:rPr>
        <w:t>ы</w:t>
      </w:r>
      <w:r w:rsidR="00F21A3D">
        <w:rPr>
          <w:lang w:val="ru-RU"/>
        </w:rPr>
        <w:t xml:space="preserve"> данные</w:t>
      </w:r>
      <w:r w:rsidRPr="009B055E">
        <w:rPr>
          <w:lang w:val="ru-RU"/>
        </w:rPr>
        <w:t xml:space="preserve"> о </w:t>
      </w:r>
      <w:r w:rsidR="007E63AB">
        <w:rPr>
          <w:lang w:val="ru-RU"/>
        </w:rPr>
        <w:t>положении дел с</w:t>
      </w:r>
      <w:r w:rsidRPr="009B055E">
        <w:rPr>
          <w:lang w:val="ru-RU"/>
        </w:rPr>
        <w:t xml:space="preserve"> осуществлени</w:t>
      </w:r>
      <w:r w:rsidR="007E63AB">
        <w:rPr>
          <w:lang w:val="ru-RU"/>
        </w:rPr>
        <w:t>ем</w:t>
      </w:r>
      <w:r w:rsidRPr="009B055E">
        <w:rPr>
          <w:lang w:val="ru-RU"/>
        </w:rPr>
        <w:t xml:space="preserve"> проектов в 2024</w:t>
      </w:r>
      <w:r>
        <w:rPr>
          <w:lang w:val="ru-RU"/>
        </w:rPr>
        <w:t> </w:t>
      </w:r>
      <w:r w:rsidRPr="009B055E">
        <w:rPr>
          <w:lang w:val="ru-RU"/>
        </w:rPr>
        <w:t>году в разбивке по странам.</w:t>
      </w:r>
    </w:p>
    <w:p w14:paraId="31EE4154" w14:textId="7300A668" w:rsidR="007849CE" w:rsidRPr="007E63AB" w:rsidRDefault="007E63AB" w:rsidP="007849CE">
      <w:pPr>
        <w:pStyle w:val="Heading1"/>
        <w:rPr>
          <w:lang w:val="ru-RU"/>
        </w:rPr>
      </w:pPr>
      <w:r w:rsidRPr="007E63AB">
        <w:rPr>
          <w:lang w:val="ru-RU"/>
        </w:rPr>
        <w:t>В таблице</w:t>
      </w:r>
      <w:r>
        <w:rPr>
          <w:lang w:val="ru-RU"/>
        </w:rPr>
        <w:t> </w:t>
      </w:r>
      <w:r w:rsidRPr="007E63AB">
        <w:rPr>
          <w:lang w:val="ru-RU"/>
        </w:rPr>
        <w:t xml:space="preserve">2 представлены данные о </w:t>
      </w:r>
      <w:r>
        <w:rPr>
          <w:lang w:val="ru-RU"/>
        </w:rPr>
        <w:t>положении дел с</w:t>
      </w:r>
      <w:r w:rsidRPr="007E63AB">
        <w:rPr>
          <w:lang w:val="ru-RU"/>
        </w:rPr>
        <w:t xml:space="preserve"> осуществлени</w:t>
      </w:r>
      <w:r>
        <w:rPr>
          <w:lang w:val="ru-RU"/>
        </w:rPr>
        <w:t>ем</w:t>
      </w:r>
      <w:r w:rsidRPr="007E63AB">
        <w:rPr>
          <w:lang w:val="ru-RU"/>
        </w:rPr>
        <w:t xml:space="preserve"> проектов, включая информацию о </w:t>
      </w:r>
      <w:r w:rsidR="00045D18">
        <w:rPr>
          <w:lang w:val="ru-RU"/>
        </w:rPr>
        <w:t>выплаченных</w:t>
      </w:r>
      <w:r w:rsidRPr="007E63AB">
        <w:rPr>
          <w:lang w:val="ru-RU"/>
        </w:rPr>
        <w:t xml:space="preserve"> средствах, </w:t>
      </w:r>
      <w:r w:rsidR="00EF1A41" w:rsidRPr="007E63AB">
        <w:rPr>
          <w:lang w:val="ru-RU"/>
        </w:rPr>
        <w:t>по состоянию на 31</w:t>
      </w:r>
      <w:r w:rsidR="00EF1A41">
        <w:rPr>
          <w:lang w:val="ru-RU"/>
        </w:rPr>
        <w:t> </w:t>
      </w:r>
      <w:r w:rsidR="00EF1A41" w:rsidRPr="007E63AB">
        <w:rPr>
          <w:lang w:val="ru-RU"/>
        </w:rPr>
        <w:t>декабря 2024</w:t>
      </w:r>
      <w:r w:rsidR="00EF1A41">
        <w:rPr>
          <w:lang w:val="ru-RU"/>
        </w:rPr>
        <w:t> </w:t>
      </w:r>
      <w:r w:rsidR="00EF1A41" w:rsidRPr="007E63AB">
        <w:rPr>
          <w:lang w:val="ru-RU"/>
        </w:rPr>
        <w:t xml:space="preserve">года </w:t>
      </w:r>
      <w:r w:rsidRPr="007E63AB">
        <w:rPr>
          <w:lang w:val="ru-RU"/>
        </w:rPr>
        <w:t>в разбивке по видам проектов. В приложении</w:t>
      </w:r>
      <w:r>
        <w:rPr>
          <w:lang w:val="ru-RU"/>
        </w:rPr>
        <w:t> </w:t>
      </w:r>
      <w:r w:rsidRPr="007E63AB">
        <w:t>II</w:t>
      </w:r>
      <w:r w:rsidRPr="007E63AB">
        <w:rPr>
          <w:lang w:val="ru-RU"/>
        </w:rPr>
        <w:t xml:space="preserve"> прив</w:t>
      </w:r>
      <w:r w:rsidR="00CF0587">
        <w:rPr>
          <w:lang w:val="ru-RU"/>
        </w:rPr>
        <w:t>одится</w:t>
      </w:r>
      <w:r w:rsidRPr="007E63AB">
        <w:rPr>
          <w:lang w:val="ru-RU"/>
        </w:rPr>
        <w:t xml:space="preserve"> ​​аналитическая информация по каждому году начиная с 1992</w:t>
      </w:r>
      <w:r>
        <w:rPr>
          <w:lang w:val="ru-RU"/>
        </w:rPr>
        <w:t> </w:t>
      </w:r>
      <w:r w:rsidRPr="007E63AB">
        <w:rPr>
          <w:lang w:val="ru-RU"/>
        </w:rPr>
        <w:t>года.</w:t>
      </w:r>
    </w:p>
    <w:p w14:paraId="1C4CFFCC" w14:textId="4558D625" w:rsidR="007849CE" w:rsidRPr="009A17F7" w:rsidRDefault="007E63AB" w:rsidP="007849CE">
      <w:pPr>
        <w:keepNext/>
        <w:jc w:val="left"/>
        <w:rPr>
          <w:b/>
          <w:lang w:val="ru-RU"/>
        </w:rPr>
      </w:pPr>
      <w:r>
        <w:rPr>
          <w:b/>
          <w:lang w:val="ru-RU"/>
        </w:rPr>
        <w:t>Таблица</w:t>
      </w:r>
      <w:r w:rsidR="007849CE" w:rsidRPr="009A17F7">
        <w:rPr>
          <w:b/>
          <w:lang w:val="ru-RU"/>
        </w:rPr>
        <w:t xml:space="preserve"> 2. </w:t>
      </w:r>
      <w:r w:rsidR="00045D18">
        <w:rPr>
          <w:b/>
          <w:lang w:val="ru-RU"/>
        </w:rPr>
        <w:t>Данные о п</w:t>
      </w:r>
      <w:r w:rsidR="009A17F7" w:rsidRPr="009A17F7">
        <w:rPr>
          <w:b/>
          <w:lang w:val="ru-RU"/>
        </w:rPr>
        <w:t>оложени</w:t>
      </w:r>
      <w:r w:rsidR="00045D18">
        <w:rPr>
          <w:b/>
          <w:lang w:val="ru-RU"/>
        </w:rPr>
        <w:t>и</w:t>
      </w:r>
      <w:r w:rsidR="009A17F7" w:rsidRPr="009A17F7">
        <w:rPr>
          <w:b/>
          <w:lang w:val="ru-RU"/>
        </w:rPr>
        <w:t xml:space="preserve"> дел с осуществлением проектов </w:t>
      </w:r>
      <w:r w:rsidR="00EF1A41" w:rsidRPr="009A17F7">
        <w:rPr>
          <w:b/>
          <w:lang w:val="ru-RU"/>
        </w:rPr>
        <w:t>по состоянию на 31</w:t>
      </w:r>
      <w:r w:rsidR="00EF1A41">
        <w:rPr>
          <w:b/>
          <w:lang w:val="ru-RU"/>
        </w:rPr>
        <w:t> </w:t>
      </w:r>
      <w:r w:rsidR="00EF1A41" w:rsidRPr="009A17F7">
        <w:rPr>
          <w:b/>
          <w:lang w:val="ru-RU"/>
        </w:rPr>
        <w:t>декабря 2024</w:t>
      </w:r>
      <w:r w:rsidR="00EF1A41">
        <w:rPr>
          <w:b/>
          <w:lang w:val="ru-RU"/>
        </w:rPr>
        <w:t> </w:t>
      </w:r>
      <w:r w:rsidR="00EF1A41" w:rsidRPr="009A17F7">
        <w:rPr>
          <w:b/>
          <w:lang w:val="ru-RU"/>
        </w:rPr>
        <w:t xml:space="preserve">года </w:t>
      </w:r>
      <w:r w:rsidR="009A17F7" w:rsidRPr="009A17F7">
        <w:rPr>
          <w:b/>
          <w:lang w:val="ru-RU"/>
        </w:rPr>
        <w:t xml:space="preserve">в разбивке по видам проектов </w:t>
      </w:r>
    </w:p>
    <w:tbl>
      <w:tblPr>
        <w:tblW w:w="10003" w:type="dxa"/>
        <w:tblLook w:val="04A0" w:firstRow="1" w:lastRow="0" w:firstColumn="1" w:lastColumn="0" w:noHBand="0" w:noVBand="1"/>
      </w:tblPr>
      <w:tblGrid>
        <w:gridCol w:w="1891"/>
        <w:gridCol w:w="1074"/>
        <w:gridCol w:w="1162"/>
        <w:gridCol w:w="1113"/>
        <w:gridCol w:w="1306"/>
        <w:gridCol w:w="1216"/>
        <w:gridCol w:w="1134"/>
        <w:gridCol w:w="1107"/>
      </w:tblGrid>
      <w:tr w:rsidR="003C211E" w:rsidRPr="00CB13D7" w14:paraId="5B7CE734" w14:textId="77777777" w:rsidTr="002B61BD">
        <w:trPr>
          <w:trHeight w:val="176"/>
          <w:tblHeader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A7530" w14:textId="65210216" w:rsidR="005802C7" w:rsidRPr="00CB13D7" w:rsidRDefault="009A17F7" w:rsidP="005802C7">
            <w:pPr>
              <w:jc w:val="left"/>
              <w:rPr>
                <w:b/>
                <w:bCs/>
                <w:sz w:val="18"/>
                <w:szCs w:val="18"/>
                <w:lang w:val="ru-RU" w:eastAsia="zh-CN"/>
              </w:rPr>
            </w:pPr>
            <w:r w:rsidRPr="00CB13D7">
              <w:rPr>
                <w:b/>
                <w:bCs/>
                <w:sz w:val="18"/>
                <w:szCs w:val="18"/>
                <w:lang w:val="ru-RU" w:eastAsia="zh-CN"/>
              </w:rPr>
              <w:t>Вид проекта</w:t>
            </w:r>
          </w:p>
        </w:tc>
        <w:tc>
          <w:tcPr>
            <w:tcW w:w="33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E9BA3" w14:textId="0ED80288" w:rsidR="005802C7" w:rsidRPr="00CB13D7" w:rsidRDefault="009A17F7" w:rsidP="005802C7">
            <w:pPr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CB13D7">
              <w:rPr>
                <w:b/>
                <w:bCs/>
                <w:sz w:val="18"/>
                <w:szCs w:val="18"/>
                <w:lang w:val="ru-RU" w:eastAsia="zh-CN"/>
              </w:rPr>
              <w:t>Число проектов</w:t>
            </w:r>
            <w:r w:rsidR="005802C7" w:rsidRPr="00CB13D7">
              <w:rPr>
                <w:b/>
                <w:bCs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7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596F3" w14:textId="59D5A4C5" w:rsidR="005802C7" w:rsidRPr="00CB13D7" w:rsidRDefault="009A17F7" w:rsidP="005802C7">
            <w:pPr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CB13D7">
              <w:rPr>
                <w:b/>
                <w:bCs/>
                <w:sz w:val="18"/>
                <w:szCs w:val="18"/>
                <w:lang w:val="ru-RU" w:eastAsia="zh-CN"/>
              </w:rPr>
              <w:t>Финансирование</w:t>
            </w:r>
            <w:r w:rsidR="005802C7" w:rsidRPr="00CB13D7">
              <w:rPr>
                <w:b/>
                <w:bCs/>
                <w:sz w:val="18"/>
                <w:szCs w:val="18"/>
                <w:lang w:eastAsia="zh-CN"/>
              </w:rPr>
              <w:t xml:space="preserve"> (</w:t>
            </w:r>
            <w:r w:rsidRPr="00CB13D7">
              <w:rPr>
                <w:b/>
                <w:bCs/>
                <w:sz w:val="18"/>
                <w:szCs w:val="18"/>
                <w:lang w:val="ru-RU" w:eastAsia="zh-CN"/>
              </w:rPr>
              <w:t>в долл. США</w:t>
            </w:r>
            <w:r w:rsidR="005802C7" w:rsidRPr="00CB13D7">
              <w:rPr>
                <w:b/>
                <w:bCs/>
                <w:sz w:val="18"/>
                <w:szCs w:val="18"/>
                <w:lang w:eastAsia="zh-CN"/>
              </w:rPr>
              <w:t>)**</w:t>
            </w:r>
          </w:p>
        </w:tc>
      </w:tr>
      <w:tr w:rsidR="00955FB4" w:rsidRPr="00CB13D7" w14:paraId="131B6874" w14:textId="77777777" w:rsidTr="00CB13D7">
        <w:trPr>
          <w:trHeight w:val="66"/>
          <w:tblHeader/>
        </w:trPr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EAAB4" w14:textId="77777777" w:rsidR="005802C7" w:rsidRPr="00CB13D7" w:rsidRDefault="005802C7" w:rsidP="005802C7">
            <w:pPr>
              <w:jc w:val="left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A79C0C" w14:textId="2A95D45C" w:rsidR="005802C7" w:rsidRPr="00CB13D7" w:rsidRDefault="009A17F7" w:rsidP="005802C7">
            <w:pPr>
              <w:ind w:left="-252" w:right="-251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CB13D7">
              <w:rPr>
                <w:b/>
                <w:bCs/>
                <w:sz w:val="18"/>
                <w:szCs w:val="18"/>
                <w:lang w:val="ru-RU" w:eastAsia="zh-CN"/>
              </w:rPr>
              <w:t>Утверждено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1A5E56" w14:textId="4A48344F" w:rsidR="005802C7" w:rsidRPr="00CB13D7" w:rsidRDefault="009A17F7" w:rsidP="005802C7">
            <w:pPr>
              <w:ind w:left="-190" w:right="-151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CB13D7">
              <w:rPr>
                <w:b/>
                <w:bCs/>
                <w:sz w:val="18"/>
                <w:szCs w:val="18"/>
                <w:lang w:val="ru-RU" w:eastAsia="zh-CN"/>
              </w:rPr>
              <w:t>Завершено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A1EB3F" w14:textId="482A4752" w:rsidR="005802C7" w:rsidRPr="00CB13D7" w:rsidRDefault="00955FB4" w:rsidP="005802C7">
            <w:pPr>
              <w:ind w:left="-204" w:right="-197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CB13D7">
              <w:rPr>
                <w:b/>
                <w:bCs/>
                <w:sz w:val="18"/>
                <w:szCs w:val="18"/>
                <w:lang w:val="ru-RU" w:eastAsia="zh-CN"/>
              </w:rPr>
              <w:t>З</w:t>
            </w:r>
            <w:r w:rsidR="009A17F7" w:rsidRPr="00CB13D7">
              <w:rPr>
                <w:b/>
                <w:bCs/>
                <w:sz w:val="18"/>
                <w:szCs w:val="18"/>
                <w:lang w:val="ru-RU" w:eastAsia="zh-CN"/>
              </w:rPr>
              <w:t>авершен</w:t>
            </w:r>
            <w:r w:rsidRPr="00CB13D7">
              <w:rPr>
                <w:b/>
                <w:bCs/>
                <w:sz w:val="18"/>
                <w:szCs w:val="18"/>
                <w:lang w:val="ru-RU" w:eastAsia="zh-CN"/>
              </w:rPr>
              <w:t>о (в %)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CAC034" w14:textId="7E9EEA42" w:rsidR="005802C7" w:rsidRPr="00CB13D7" w:rsidRDefault="009A17F7" w:rsidP="005802C7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CB13D7">
              <w:rPr>
                <w:b/>
                <w:bCs/>
                <w:sz w:val="18"/>
                <w:szCs w:val="18"/>
                <w:lang w:val="ru-RU" w:eastAsia="zh-CN"/>
              </w:rPr>
              <w:t>Утверждено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3C6F85" w14:textId="380EA00B" w:rsidR="005802C7" w:rsidRPr="00CB13D7" w:rsidRDefault="00E12861" w:rsidP="005802C7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CB13D7">
              <w:rPr>
                <w:b/>
                <w:bCs/>
                <w:sz w:val="18"/>
                <w:szCs w:val="18"/>
                <w:lang w:val="ru-RU" w:eastAsia="zh-CN"/>
              </w:rPr>
              <w:t>Выплачено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8F18FB" w14:textId="60CD1B92" w:rsidR="005802C7" w:rsidRPr="00CB13D7" w:rsidRDefault="009A17F7" w:rsidP="005802C7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CB13D7">
              <w:rPr>
                <w:b/>
                <w:bCs/>
                <w:sz w:val="18"/>
                <w:szCs w:val="18"/>
                <w:lang w:val="ru-RU" w:eastAsia="zh-CN"/>
              </w:rPr>
              <w:t>Остаток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BE42F3" w14:textId="74329DE9" w:rsidR="005802C7" w:rsidRPr="00CB13D7" w:rsidRDefault="00E12861" w:rsidP="005802C7">
            <w:pPr>
              <w:ind w:left="-154" w:right="-148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CB13D7">
              <w:rPr>
                <w:b/>
                <w:bCs/>
                <w:sz w:val="18"/>
                <w:szCs w:val="18"/>
                <w:lang w:val="ru-RU" w:eastAsia="zh-CN"/>
              </w:rPr>
              <w:t>Выплачено</w:t>
            </w:r>
            <w:r w:rsidR="00955FB4" w:rsidRPr="00CB13D7">
              <w:rPr>
                <w:b/>
                <w:bCs/>
                <w:sz w:val="18"/>
                <w:szCs w:val="18"/>
                <w:lang w:val="ru-RU" w:eastAsia="zh-CN"/>
              </w:rPr>
              <w:t xml:space="preserve"> (в %)</w:t>
            </w:r>
          </w:p>
        </w:tc>
      </w:tr>
      <w:tr w:rsidR="00955FB4" w:rsidRPr="00CB13D7" w14:paraId="4683D1E0" w14:textId="77777777" w:rsidTr="00CB13D7">
        <w:trPr>
          <w:trHeight w:val="112"/>
        </w:trPr>
        <w:tc>
          <w:tcPr>
            <w:tcW w:w="1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2ED81" w14:textId="6908B4D1" w:rsidR="002101B7" w:rsidRPr="00CB13D7" w:rsidRDefault="009A17F7" w:rsidP="002101B7">
            <w:pPr>
              <w:ind w:right="-112"/>
              <w:jc w:val="left"/>
              <w:rPr>
                <w:sz w:val="18"/>
                <w:szCs w:val="18"/>
                <w:lang w:val="ru-RU" w:eastAsia="zh-CN"/>
              </w:rPr>
            </w:pPr>
            <w:r w:rsidRPr="00CB13D7">
              <w:rPr>
                <w:sz w:val="18"/>
                <w:szCs w:val="18"/>
                <w:lang w:val="ru-RU" w:eastAsia="zh-CN"/>
              </w:rPr>
              <w:t>Странов</w:t>
            </w:r>
            <w:r w:rsidR="002D6664" w:rsidRPr="00CB13D7">
              <w:rPr>
                <w:sz w:val="18"/>
                <w:szCs w:val="18"/>
                <w:lang w:val="ru-RU" w:eastAsia="zh-CN"/>
              </w:rPr>
              <w:t>ые</w:t>
            </w:r>
            <w:r w:rsidRPr="00CB13D7">
              <w:rPr>
                <w:sz w:val="18"/>
                <w:szCs w:val="18"/>
                <w:lang w:val="ru-RU" w:eastAsia="zh-CN"/>
              </w:rPr>
              <w:t xml:space="preserve"> программ</w:t>
            </w:r>
            <w:r w:rsidR="002D6664" w:rsidRPr="00CB13D7">
              <w:rPr>
                <w:sz w:val="18"/>
                <w:szCs w:val="18"/>
                <w:lang w:val="ru-RU" w:eastAsia="zh-CN"/>
              </w:rPr>
              <w:t>ы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E2CA7" w14:textId="305955DA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3E4BF" w14:textId="0CB0ED31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B6AAB" w14:textId="56236F99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828EB" w14:textId="2BC0D75E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340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787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69084" w14:textId="2FC53EA8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340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787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30D4A" w14:textId="21D8AEAA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1BB1B" w14:textId="05464C47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100</w:t>
            </w:r>
          </w:p>
        </w:tc>
      </w:tr>
      <w:tr w:rsidR="00955FB4" w:rsidRPr="00CB13D7" w14:paraId="12036F0D" w14:textId="77777777" w:rsidTr="00CB13D7">
        <w:trPr>
          <w:trHeight w:val="44"/>
        </w:trPr>
        <w:tc>
          <w:tcPr>
            <w:tcW w:w="1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75AC3" w14:textId="2BC77397" w:rsidR="002101B7" w:rsidRPr="00CB13D7" w:rsidRDefault="009A17F7" w:rsidP="002101B7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CB13D7">
              <w:rPr>
                <w:sz w:val="18"/>
                <w:szCs w:val="18"/>
                <w:lang w:val="ru-RU" w:eastAsia="zh-CN"/>
              </w:rPr>
              <w:t>Демонстрационные проекты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1C340" w14:textId="25C40705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39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C7B57" w14:textId="09043F32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38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493A5" w14:textId="28492CDF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97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0EF05" w14:textId="22438655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11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263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226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E50A3" w14:textId="2D214A15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9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439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431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82B12" w14:textId="7BBA37F4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1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823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795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931AD" w14:textId="15E2DADD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84</w:t>
            </w:r>
          </w:p>
        </w:tc>
      </w:tr>
      <w:tr w:rsidR="00955FB4" w:rsidRPr="00CB13D7" w14:paraId="67445D23" w14:textId="77777777" w:rsidTr="00CB13D7">
        <w:trPr>
          <w:trHeight w:val="258"/>
        </w:trPr>
        <w:tc>
          <w:tcPr>
            <w:tcW w:w="1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7F7DA" w14:textId="506C4D86" w:rsidR="002101B7" w:rsidRPr="00CB13D7" w:rsidRDefault="009A17F7" w:rsidP="002101B7">
            <w:pPr>
              <w:jc w:val="lef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  <w:lang w:val="ru-RU" w:eastAsia="zh-CN"/>
              </w:rPr>
              <w:t>Укрепление организационной структуры</w:t>
            </w:r>
            <w:r w:rsidR="002101B7" w:rsidRPr="00CB13D7">
              <w:rPr>
                <w:sz w:val="18"/>
                <w:szCs w:val="18"/>
                <w:lang w:eastAsia="zh-CN"/>
              </w:rPr>
              <w:t xml:space="preserve"> (</w:t>
            </w:r>
            <w:r w:rsidRPr="00CB13D7">
              <w:rPr>
                <w:sz w:val="18"/>
                <w:szCs w:val="18"/>
                <w:lang w:val="ru-RU" w:eastAsia="zh-CN"/>
              </w:rPr>
              <w:t>УОС</w:t>
            </w:r>
            <w:r w:rsidR="002101B7" w:rsidRPr="00CB13D7">
              <w:rPr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C2D88" w14:textId="19EC6A1B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B6AE3" w14:textId="6A8A5B1B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04DF2" w14:textId="28F0F299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B21B1" w14:textId="559E346C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883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376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868E8" w14:textId="7F5457A4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883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376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D4B73" w14:textId="55E365F6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432F9" w14:textId="0B40F5B8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100</w:t>
            </w:r>
          </w:p>
        </w:tc>
      </w:tr>
      <w:tr w:rsidR="00955FB4" w:rsidRPr="00CB13D7" w14:paraId="781CDDE1" w14:textId="77777777" w:rsidTr="00CB13D7">
        <w:trPr>
          <w:trHeight w:val="44"/>
        </w:trPr>
        <w:tc>
          <w:tcPr>
            <w:tcW w:w="1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5EA05" w14:textId="23044349" w:rsidR="002101B7" w:rsidRPr="00CB13D7" w:rsidRDefault="009A17F7" w:rsidP="002101B7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CB13D7">
              <w:rPr>
                <w:sz w:val="18"/>
                <w:szCs w:val="18"/>
                <w:lang w:val="ru-RU" w:eastAsia="zh-CN"/>
              </w:rPr>
              <w:t>Инвестиционные проекты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FA7A6" w14:textId="0B220DE4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270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F3903" w14:textId="07BB36BB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228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AFA49" w14:textId="1852DC25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84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0A654" w14:textId="774BBF4F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126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458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757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995E4" w14:textId="07E9B1A4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110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840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982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84091" w14:textId="64CD3689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15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617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775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1D45D" w14:textId="308F615A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88</w:t>
            </w:r>
          </w:p>
        </w:tc>
      </w:tr>
      <w:tr w:rsidR="00955FB4" w:rsidRPr="00CB13D7" w14:paraId="407FECDA" w14:textId="77777777" w:rsidTr="00CB13D7">
        <w:trPr>
          <w:trHeight w:val="44"/>
        </w:trPr>
        <w:tc>
          <w:tcPr>
            <w:tcW w:w="1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908BD" w14:textId="32194A4D" w:rsidR="002101B7" w:rsidRPr="00CB13D7" w:rsidRDefault="009A17F7" w:rsidP="002101B7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CB13D7">
              <w:rPr>
                <w:sz w:val="18"/>
                <w:szCs w:val="18"/>
                <w:lang w:val="ru-RU" w:eastAsia="zh-CN"/>
              </w:rPr>
              <w:t>Подготовка проектов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0E1D8" w14:textId="370B5BEA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145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51B98" w14:textId="18BB1C60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128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0876F" w14:textId="6E344C8F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88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898D8" w14:textId="3BB15671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7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085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C8968" w14:textId="4DF36742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5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964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843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04D32" w14:textId="0546746B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1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120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268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E5F04" w14:textId="4433350A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84</w:t>
            </w:r>
          </w:p>
        </w:tc>
      </w:tr>
      <w:tr w:rsidR="00955FB4" w:rsidRPr="00CB13D7" w14:paraId="0B0DA2F8" w14:textId="77777777" w:rsidTr="00CB13D7">
        <w:trPr>
          <w:trHeight w:val="84"/>
        </w:trPr>
        <w:tc>
          <w:tcPr>
            <w:tcW w:w="1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E3D38" w14:textId="5D48A115" w:rsidR="002101B7" w:rsidRPr="00CB13D7" w:rsidRDefault="009A17F7" w:rsidP="002101B7">
            <w:pPr>
              <w:ind w:right="-112"/>
              <w:jc w:val="left"/>
              <w:rPr>
                <w:sz w:val="18"/>
                <w:szCs w:val="18"/>
                <w:lang w:val="ru-RU" w:eastAsia="zh-CN"/>
              </w:rPr>
            </w:pPr>
            <w:r w:rsidRPr="00CB13D7">
              <w:rPr>
                <w:sz w:val="18"/>
                <w:szCs w:val="18"/>
                <w:lang w:val="ru-RU" w:eastAsia="zh-CN"/>
              </w:rPr>
              <w:t>Техническая помощь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F2E89" w14:textId="7306C67A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231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92983" w14:textId="2080348A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218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A8E6F" w14:textId="6277DAAD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94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71E4D" w14:textId="51B3B54E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29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241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293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2520F" w14:textId="113F3BA3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28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226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863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2B402" w14:textId="2F8632CC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1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014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430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09129" w14:textId="759B229F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97</w:t>
            </w:r>
          </w:p>
        </w:tc>
      </w:tr>
      <w:tr w:rsidR="00955FB4" w:rsidRPr="00CB13D7" w14:paraId="4EB71A6D" w14:textId="77777777" w:rsidTr="00CB13D7">
        <w:trPr>
          <w:trHeight w:val="116"/>
        </w:trPr>
        <w:tc>
          <w:tcPr>
            <w:tcW w:w="1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1CC1A" w14:textId="3A7CB1E1" w:rsidR="002101B7" w:rsidRPr="00CB13D7" w:rsidRDefault="009A17F7" w:rsidP="002101B7">
            <w:pPr>
              <w:jc w:val="lef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  <w:lang w:val="ru-RU" w:eastAsia="zh-CN"/>
              </w:rPr>
              <w:t>Обучение</w:t>
            </w:r>
            <w:r w:rsidR="002101B7" w:rsidRPr="00CB13D7">
              <w:rPr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FCA48" w14:textId="29428BB5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73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FCE8D" w14:textId="1F4FB57E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73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3B904" w14:textId="21228D0F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100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D8501" w14:textId="7855CAEF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8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421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416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433D5" w14:textId="3A5E768A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8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421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416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53C42" w14:textId="35B3D905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5A491" w14:textId="49B8D16A" w:rsidR="002101B7" w:rsidRPr="00CB13D7" w:rsidRDefault="002101B7" w:rsidP="002101B7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100</w:t>
            </w:r>
          </w:p>
        </w:tc>
      </w:tr>
      <w:tr w:rsidR="00955FB4" w:rsidRPr="00CB13D7" w14:paraId="0CDD53C1" w14:textId="77777777" w:rsidTr="00CB13D7">
        <w:trPr>
          <w:trHeight w:val="44"/>
        </w:trPr>
        <w:tc>
          <w:tcPr>
            <w:tcW w:w="1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DB9F0" w14:textId="56A343C5" w:rsidR="002101B7" w:rsidRPr="00CB13D7" w:rsidRDefault="009A17F7" w:rsidP="002101B7">
            <w:pPr>
              <w:jc w:val="left"/>
              <w:rPr>
                <w:b/>
                <w:bCs/>
                <w:sz w:val="18"/>
                <w:szCs w:val="18"/>
                <w:lang w:val="ru-RU" w:eastAsia="zh-CN"/>
              </w:rPr>
            </w:pPr>
            <w:r w:rsidRPr="00CB13D7">
              <w:rPr>
                <w:b/>
                <w:bCs/>
                <w:sz w:val="18"/>
                <w:szCs w:val="18"/>
                <w:lang w:val="ru-RU" w:eastAsia="zh-CN"/>
              </w:rPr>
              <w:t>Итого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30D12" w14:textId="7AEA17DD" w:rsidR="002101B7" w:rsidRPr="00CB13D7" w:rsidRDefault="002101B7" w:rsidP="002101B7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B13D7">
              <w:rPr>
                <w:b/>
                <w:bCs/>
                <w:sz w:val="18"/>
                <w:szCs w:val="18"/>
              </w:rPr>
              <w:t>774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9400F" w14:textId="512CC161" w:rsidR="002101B7" w:rsidRPr="00CB13D7" w:rsidRDefault="002101B7" w:rsidP="002101B7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B13D7">
              <w:rPr>
                <w:b/>
                <w:bCs/>
                <w:sz w:val="18"/>
                <w:szCs w:val="18"/>
              </w:rPr>
              <w:t>701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B5517" w14:textId="4D5A999D" w:rsidR="002101B7" w:rsidRPr="00CB13D7" w:rsidRDefault="002101B7" w:rsidP="002101B7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B13D7">
              <w:rPr>
                <w:b/>
                <w:bCs/>
                <w:sz w:val="18"/>
                <w:szCs w:val="18"/>
              </w:rPr>
              <w:t>91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C44CD" w14:textId="426A23FF" w:rsidR="002101B7" w:rsidRPr="00CB13D7" w:rsidRDefault="002101B7" w:rsidP="002101B7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B13D7">
              <w:rPr>
                <w:b/>
                <w:bCs/>
                <w:sz w:val="18"/>
                <w:szCs w:val="18"/>
              </w:rPr>
              <w:t>183</w:t>
            </w:r>
            <w:r w:rsidR="00A4673D" w:rsidRPr="00CB13D7">
              <w:rPr>
                <w:b/>
                <w:bCs/>
                <w:sz w:val="18"/>
                <w:szCs w:val="18"/>
              </w:rPr>
              <w:t> </w:t>
            </w:r>
            <w:r w:rsidRPr="00CB13D7">
              <w:rPr>
                <w:b/>
                <w:bCs/>
                <w:sz w:val="18"/>
                <w:szCs w:val="18"/>
              </w:rPr>
              <w:t>693</w:t>
            </w:r>
            <w:r w:rsidR="00A4673D" w:rsidRPr="00CB13D7">
              <w:rPr>
                <w:b/>
                <w:bCs/>
                <w:sz w:val="18"/>
                <w:szCs w:val="18"/>
              </w:rPr>
              <w:t> </w:t>
            </w:r>
            <w:r w:rsidRPr="00CB13D7">
              <w:rPr>
                <w:b/>
                <w:bCs/>
                <w:sz w:val="18"/>
                <w:szCs w:val="18"/>
              </w:rPr>
              <w:t>966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8201A" w14:textId="0BC9D219" w:rsidR="002101B7" w:rsidRPr="00CB13D7" w:rsidRDefault="002101B7" w:rsidP="002101B7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B13D7">
              <w:rPr>
                <w:b/>
                <w:bCs/>
                <w:sz w:val="18"/>
                <w:szCs w:val="18"/>
              </w:rPr>
              <w:t>164</w:t>
            </w:r>
            <w:r w:rsidR="00A4673D" w:rsidRPr="00CB13D7">
              <w:rPr>
                <w:b/>
                <w:bCs/>
                <w:sz w:val="18"/>
                <w:szCs w:val="18"/>
              </w:rPr>
              <w:t> </w:t>
            </w:r>
            <w:r w:rsidRPr="00CB13D7">
              <w:rPr>
                <w:b/>
                <w:bCs/>
                <w:sz w:val="18"/>
                <w:szCs w:val="18"/>
              </w:rPr>
              <w:t>117</w:t>
            </w:r>
            <w:r w:rsidR="00A4673D" w:rsidRPr="00CB13D7">
              <w:rPr>
                <w:b/>
                <w:bCs/>
                <w:sz w:val="18"/>
                <w:szCs w:val="18"/>
              </w:rPr>
              <w:t> </w:t>
            </w:r>
            <w:r w:rsidRPr="00CB13D7">
              <w:rPr>
                <w:b/>
                <w:bCs/>
                <w:sz w:val="18"/>
                <w:szCs w:val="18"/>
              </w:rPr>
              <w:t>699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43EB1" w14:textId="4FB70C97" w:rsidR="002101B7" w:rsidRPr="00CB13D7" w:rsidRDefault="002101B7" w:rsidP="002101B7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B13D7">
              <w:rPr>
                <w:b/>
                <w:bCs/>
                <w:sz w:val="18"/>
                <w:szCs w:val="18"/>
              </w:rPr>
              <w:t>19</w:t>
            </w:r>
            <w:r w:rsidR="00A4673D" w:rsidRPr="00CB13D7">
              <w:rPr>
                <w:b/>
                <w:bCs/>
                <w:sz w:val="18"/>
                <w:szCs w:val="18"/>
              </w:rPr>
              <w:t> </w:t>
            </w:r>
            <w:r w:rsidRPr="00CB13D7">
              <w:rPr>
                <w:b/>
                <w:bCs/>
                <w:sz w:val="18"/>
                <w:szCs w:val="18"/>
              </w:rPr>
              <w:t>576</w:t>
            </w:r>
            <w:r w:rsidR="00A4673D" w:rsidRPr="00CB13D7">
              <w:rPr>
                <w:b/>
                <w:bCs/>
                <w:sz w:val="18"/>
                <w:szCs w:val="18"/>
              </w:rPr>
              <w:t> </w:t>
            </w:r>
            <w:r w:rsidRPr="00CB13D7">
              <w:rPr>
                <w:b/>
                <w:bCs/>
                <w:sz w:val="18"/>
                <w:szCs w:val="18"/>
              </w:rPr>
              <w:t>268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5DD73" w14:textId="4E36F165" w:rsidR="002101B7" w:rsidRPr="00CB13D7" w:rsidRDefault="002101B7" w:rsidP="002101B7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B13D7">
              <w:rPr>
                <w:b/>
                <w:bCs/>
                <w:sz w:val="18"/>
                <w:szCs w:val="18"/>
              </w:rPr>
              <w:t>89</w:t>
            </w:r>
          </w:p>
        </w:tc>
      </w:tr>
    </w:tbl>
    <w:p w14:paraId="178D4E06" w14:textId="5FCAE160" w:rsidR="007849CE" w:rsidRPr="00901AC4" w:rsidRDefault="007849CE" w:rsidP="007849CE">
      <w:pPr>
        <w:widowControl w:val="0"/>
        <w:rPr>
          <w:sz w:val="19"/>
          <w:szCs w:val="19"/>
          <w:lang w:val="ru-RU"/>
        </w:rPr>
      </w:pPr>
      <w:r w:rsidRPr="00CF0587">
        <w:rPr>
          <w:sz w:val="19"/>
          <w:szCs w:val="19"/>
          <w:lang w:val="ru-RU"/>
        </w:rPr>
        <w:t xml:space="preserve">* </w:t>
      </w:r>
      <w:r w:rsidR="00901AC4" w:rsidRPr="00901AC4">
        <w:rPr>
          <w:sz w:val="19"/>
          <w:szCs w:val="19"/>
          <w:lang w:val="ru-RU"/>
        </w:rPr>
        <w:t xml:space="preserve">За исключением </w:t>
      </w:r>
      <w:r w:rsidR="00CF0587">
        <w:rPr>
          <w:sz w:val="19"/>
          <w:szCs w:val="19"/>
          <w:lang w:val="ru-RU"/>
        </w:rPr>
        <w:t>закрытых</w:t>
      </w:r>
      <w:r w:rsidR="00901AC4" w:rsidRPr="00901AC4">
        <w:rPr>
          <w:sz w:val="19"/>
          <w:szCs w:val="19"/>
          <w:lang w:val="ru-RU"/>
        </w:rPr>
        <w:t xml:space="preserve"> и перенесенных проектов.</w:t>
      </w:r>
    </w:p>
    <w:p w14:paraId="22F6FF78" w14:textId="09100663" w:rsidR="007849CE" w:rsidRPr="00CF0587" w:rsidRDefault="007849CE" w:rsidP="007849CE">
      <w:pPr>
        <w:widowControl w:val="0"/>
        <w:rPr>
          <w:sz w:val="19"/>
          <w:szCs w:val="19"/>
          <w:lang w:val="ru-RU"/>
        </w:rPr>
      </w:pPr>
      <w:r w:rsidRPr="00CF0587">
        <w:rPr>
          <w:sz w:val="19"/>
          <w:szCs w:val="19"/>
          <w:lang w:val="ru-RU"/>
        </w:rPr>
        <w:t xml:space="preserve">** </w:t>
      </w:r>
      <w:r w:rsidR="00CF0587">
        <w:rPr>
          <w:sz w:val="19"/>
          <w:szCs w:val="19"/>
          <w:lang w:val="ru-RU"/>
        </w:rPr>
        <w:t>Без</w:t>
      </w:r>
      <w:r w:rsidR="00CF0587" w:rsidRPr="00CF0587">
        <w:rPr>
          <w:sz w:val="19"/>
          <w:szCs w:val="19"/>
          <w:lang w:val="ru-RU"/>
        </w:rPr>
        <w:t xml:space="preserve"> </w:t>
      </w:r>
      <w:r w:rsidR="00CF0587">
        <w:rPr>
          <w:sz w:val="19"/>
          <w:szCs w:val="19"/>
          <w:lang w:val="ru-RU"/>
        </w:rPr>
        <w:t>учета вспомогательных расходов учреждений.</w:t>
      </w:r>
    </w:p>
    <w:p w14:paraId="78B3566A" w14:textId="77777777" w:rsidR="007849CE" w:rsidRPr="00CF0587" w:rsidRDefault="007849CE" w:rsidP="007849CE">
      <w:pPr>
        <w:pStyle w:val="Heading1"/>
        <w:numPr>
          <w:ilvl w:val="0"/>
          <w:numId w:val="0"/>
        </w:numPr>
        <w:spacing w:after="0"/>
        <w:rPr>
          <w:lang w:val="ru-RU"/>
        </w:rPr>
      </w:pPr>
    </w:p>
    <w:p w14:paraId="130706B7" w14:textId="0E0DAA4B" w:rsidR="007849CE" w:rsidRPr="00972635" w:rsidRDefault="00972635" w:rsidP="007849CE">
      <w:pPr>
        <w:pStyle w:val="Heading1"/>
        <w:rPr>
          <w:lang w:val="ru-RU"/>
        </w:rPr>
      </w:pPr>
      <w:r w:rsidRPr="00972635">
        <w:rPr>
          <w:lang w:val="ru-RU"/>
        </w:rPr>
        <w:t>Ниже и в таблице</w:t>
      </w:r>
      <w:r>
        <w:rPr>
          <w:lang w:val="ru-RU"/>
        </w:rPr>
        <w:t> </w:t>
      </w:r>
      <w:r w:rsidRPr="00972635">
        <w:rPr>
          <w:lang w:val="ru-RU"/>
        </w:rPr>
        <w:t xml:space="preserve">3 приводится </w:t>
      </w:r>
      <w:r w:rsidR="00151121">
        <w:rPr>
          <w:lang w:val="ru-RU"/>
        </w:rPr>
        <w:t>сводная</w:t>
      </w:r>
      <w:r w:rsidRPr="00972635">
        <w:rPr>
          <w:lang w:val="ru-RU"/>
        </w:rPr>
        <w:t xml:space="preserve"> информация об осуществлении проектов и мероприятий двусторонними учреждениями за 2024</w:t>
      </w:r>
      <w:r>
        <w:rPr>
          <w:lang w:val="ru-RU"/>
        </w:rPr>
        <w:t> </w:t>
      </w:r>
      <w:r w:rsidRPr="00972635">
        <w:rPr>
          <w:lang w:val="ru-RU"/>
        </w:rPr>
        <w:t>год, а также за весь период начиная с 1992</w:t>
      </w:r>
      <w:r>
        <w:rPr>
          <w:lang w:val="ru-RU"/>
        </w:rPr>
        <w:t> </w:t>
      </w:r>
      <w:r w:rsidRPr="00972635">
        <w:rPr>
          <w:lang w:val="ru-RU"/>
        </w:rPr>
        <w:t>года по 31</w:t>
      </w:r>
      <w:r>
        <w:rPr>
          <w:lang w:val="ru-RU"/>
        </w:rPr>
        <w:t> </w:t>
      </w:r>
      <w:r w:rsidRPr="00972635">
        <w:rPr>
          <w:lang w:val="ru-RU"/>
        </w:rPr>
        <w:t>декабря 2024</w:t>
      </w:r>
      <w:r>
        <w:rPr>
          <w:lang w:val="ru-RU"/>
        </w:rPr>
        <w:t> </w:t>
      </w:r>
      <w:r w:rsidRPr="00972635">
        <w:rPr>
          <w:lang w:val="ru-RU"/>
        </w:rPr>
        <w:t>года:</w:t>
      </w:r>
    </w:p>
    <w:p w14:paraId="0F9944AB" w14:textId="7260D169" w:rsidR="007849CE" w:rsidRPr="000F31C1" w:rsidRDefault="00C06D69" w:rsidP="0054443D">
      <w:pPr>
        <w:pStyle w:val="Heading2"/>
        <w:rPr>
          <w:lang w:val="ru-RU"/>
        </w:rPr>
      </w:pPr>
      <w:r>
        <w:rPr>
          <w:b/>
          <w:bCs/>
          <w:lang w:val="ru-RU"/>
        </w:rPr>
        <w:t>п</w:t>
      </w:r>
      <w:r w:rsidR="0054443D">
        <w:rPr>
          <w:b/>
          <w:bCs/>
          <w:lang w:val="ru-RU"/>
        </w:rPr>
        <w:t>оэтапный</w:t>
      </w:r>
      <w:r w:rsidR="0054443D" w:rsidRPr="00767792">
        <w:rPr>
          <w:b/>
          <w:bCs/>
          <w:lang w:val="ru-RU"/>
        </w:rPr>
        <w:t xml:space="preserve"> </w:t>
      </w:r>
      <w:r w:rsidR="0054443D">
        <w:rPr>
          <w:b/>
          <w:bCs/>
          <w:lang w:val="ru-RU"/>
        </w:rPr>
        <w:t>вывод</w:t>
      </w:r>
      <w:r w:rsidR="0054443D" w:rsidRPr="00767792">
        <w:rPr>
          <w:b/>
          <w:bCs/>
          <w:lang w:val="ru-RU"/>
        </w:rPr>
        <w:t xml:space="preserve"> </w:t>
      </w:r>
      <w:r w:rsidR="0054443D">
        <w:rPr>
          <w:b/>
          <w:bCs/>
          <w:lang w:val="ru-RU"/>
        </w:rPr>
        <w:t>из</w:t>
      </w:r>
      <w:r w:rsidR="0054443D" w:rsidRPr="00767792">
        <w:rPr>
          <w:b/>
          <w:bCs/>
          <w:lang w:val="ru-RU"/>
        </w:rPr>
        <w:t xml:space="preserve"> </w:t>
      </w:r>
      <w:r w:rsidR="00045D18">
        <w:rPr>
          <w:b/>
          <w:bCs/>
          <w:lang w:val="ru-RU"/>
        </w:rPr>
        <w:t>обращения</w:t>
      </w:r>
      <w:r w:rsidR="0054443D" w:rsidRPr="003C211E">
        <w:rPr>
          <w:rStyle w:val="FootnoteReference"/>
        </w:rPr>
        <w:footnoteReference w:id="8"/>
      </w:r>
      <w:r w:rsidR="007849CE" w:rsidRPr="00767792">
        <w:rPr>
          <w:b/>
          <w:bCs/>
          <w:lang w:val="ru-RU"/>
        </w:rPr>
        <w:t>:</w:t>
      </w:r>
      <w:r w:rsidR="007849CE" w:rsidRPr="00767792">
        <w:rPr>
          <w:lang w:val="ru-RU"/>
        </w:rPr>
        <w:t xml:space="preserve"> </w:t>
      </w:r>
      <w:r>
        <w:rPr>
          <w:lang w:val="ru-RU"/>
        </w:rPr>
        <w:t>в</w:t>
      </w:r>
      <w:r w:rsidRPr="00767792">
        <w:rPr>
          <w:lang w:val="ru-RU"/>
        </w:rPr>
        <w:t xml:space="preserve"> 2024</w:t>
      </w:r>
      <w:r w:rsidRPr="00C06D69">
        <w:rPr>
          <w:lang w:val="en-GB"/>
        </w:rPr>
        <w:t> </w:t>
      </w:r>
      <w:r w:rsidRPr="00767792">
        <w:rPr>
          <w:lang w:val="ru-RU"/>
        </w:rPr>
        <w:t xml:space="preserve">году </w:t>
      </w:r>
      <w:r w:rsidR="0002329C">
        <w:rPr>
          <w:lang w:val="ru-RU"/>
        </w:rPr>
        <w:t>были</w:t>
      </w:r>
      <w:r w:rsidR="0002329C" w:rsidRPr="00767792">
        <w:rPr>
          <w:lang w:val="ru-RU"/>
        </w:rPr>
        <w:t xml:space="preserve"> </w:t>
      </w:r>
      <w:r w:rsidR="0002329C">
        <w:rPr>
          <w:lang w:val="ru-RU"/>
        </w:rPr>
        <w:t>выведены</w:t>
      </w:r>
      <w:r w:rsidR="0002329C" w:rsidRPr="00767792">
        <w:rPr>
          <w:lang w:val="ru-RU"/>
        </w:rPr>
        <w:t xml:space="preserve"> </w:t>
      </w:r>
      <w:r w:rsidR="0002329C">
        <w:rPr>
          <w:lang w:val="ru-RU"/>
        </w:rPr>
        <w:t>из</w:t>
      </w:r>
      <w:r w:rsidR="0002329C" w:rsidRPr="00767792">
        <w:rPr>
          <w:lang w:val="ru-RU"/>
        </w:rPr>
        <w:t xml:space="preserve"> </w:t>
      </w:r>
      <w:r w:rsidRPr="00767792">
        <w:rPr>
          <w:lang w:val="ru-RU"/>
        </w:rPr>
        <w:t>потреблени</w:t>
      </w:r>
      <w:r w:rsidR="0002329C">
        <w:rPr>
          <w:lang w:val="ru-RU"/>
        </w:rPr>
        <w:t>я</w:t>
      </w:r>
      <w:r w:rsidR="00767792" w:rsidRPr="003C211E">
        <w:rPr>
          <w:rStyle w:val="FootnoteReference"/>
        </w:rPr>
        <w:footnoteReference w:id="9"/>
      </w:r>
      <w:r w:rsidRPr="00767792">
        <w:rPr>
          <w:lang w:val="ru-RU"/>
        </w:rPr>
        <w:t xml:space="preserve"> ОРВ </w:t>
      </w:r>
      <w:r w:rsidR="0002329C">
        <w:rPr>
          <w:lang w:val="ru-RU"/>
        </w:rPr>
        <w:t>в</w:t>
      </w:r>
      <w:r w:rsidR="0002329C" w:rsidRPr="00767792">
        <w:rPr>
          <w:lang w:val="ru-RU"/>
        </w:rPr>
        <w:t xml:space="preserve"> </w:t>
      </w:r>
      <w:r w:rsidR="0002329C">
        <w:rPr>
          <w:lang w:val="ru-RU"/>
        </w:rPr>
        <w:t>объеме</w:t>
      </w:r>
      <w:r w:rsidRPr="00767792">
        <w:rPr>
          <w:lang w:val="ru-RU"/>
        </w:rPr>
        <w:t xml:space="preserve"> 71,1</w:t>
      </w:r>
      <w:r w:rsidRPr="00C06D69">
        <w:rPr>
          <w:lang w:val="en-GB"/>
        </w:rPr>
        <w:t> </w:t>
      </w:r>
      <w:r w:rsidRPr="00767792">
        <w:rPr>
          <w:lang w:val="ru-RU"/>
        </w:rPr>
        <w:t>тонны</w:t>
      </w:r>
      <w:r w:rsidRPr="00C06D69">
        <w:rPr>
          <w:lang w:val="en-GB"/>
        </w:rPr>
        <w:t> </w:t>
      </w:r>
      <w:r w:rsidRPr="00767792">
        <w:rPr>
          <w:lang w:val="ru-RU"/>
        </w:rPr>
        <w:t xml:space="preserve">ОРС, а также утверждены для вывода из </w:t>
      </w:r>
      <w:r w:rsidR="0002329C">
        <w:rPr>
          <w:lang w:val="ru-RU"/>
        </w:rPr>
        <w:t>потребления</w:t>
      </w:r>
      <w:r w:rsidRPr="00767792">
        <w:rPr>
          <w:lang w:val="ru-RU"/>
        </w:rPr>
        <w:t xml:space="preserve"> ОРВ в объеме 125,9</w:t>
      </w:r>
      <w:r w:rsidRPr="00C06D69">
        <w:rPr>
          <w:lang w:val="en-GB"/>
        </w:rPr>
        <w:t> </w:t>
      </w:r>
      <w:r w:rsidRPr="00767792">
        <w:rPr>
          <w:lang w:val="ru-RU"/>
        </w:rPr>
        <w:t>тонны</w:t>
      </w:r>
      <w:r w:rsidRPr="00C06D69">
        <w:rPr>
          <w:lang w:val="en-GB"/>
        </w:rPr>
        <w:t> </w:t>
      </w:r>
      <w:r w:rsidRPr="00767792">
        <w:rPr>
          <w:lang w:val="ru-RU"/>
        </w:rPr>
        <w:t>ОРС и ГФУ в объеме 177,4</w:t>
      </w:r>
      <w:r w:rsidRPr="00C06D69">
        <w:rPr>
          <w:lang w:val="en-GB"/>
        </w:rPr>
        <w:t> </w:t>
      </w:r>
      <w:r w:rsidRPr="00767792">
        <w:rPr>
          <w:lang w:val="ru-RU"/>
        </w:rPr>
        <w:t>мт (334</w:t>
      </w:r>
      <w:r>
        <w:rPr>
          <w:lang w:val="en-GB"/>
        </w:rPr>
        <w:t> </w:t>
      </w:r>
      <w:r w:rsidRPr="00767792">
        <w:rPr>
          <w:lang w:val="ru-RU"/>
        </w:rPr>
        <w:t>976</w:t>
      </w:r>
      <w:r w:rsidRPr="00C06D69">
        <w:rPr>
          <w:lang w:val="en-GB"/>
        </w:rPr>
        <w:t> </w:t>
      </w:r>
      <w:r w:rsidRPr="00767792">
        <w:rPr>
          <w:lang w:val="ru-RU"/>
        </w:rPr>
        <w:t>тонн</w:t>
      </w:r>
      <w:r w:rsidRPr="00C06D69">
        <w:rPr>
          <w:lang w:val="en-GB"/>
        </w:rPr>
        <w:t> </w:t>
      </w:r>
      <w:r w:rsidRPr="00C06D69">
        <w:t>CO</w:t>
      </w:r>
      <w:r w:rsidRPr="00767792">
        <w:rPr>
          <w:vertAlign w:val="subscript"/>
          <w:lang w:val="ru-RU"/>
        </w:rPr>
        <w:t>2</w:t>
      </w:r>
      <w:r w:rsidRPr="00767792">
        <w:rPr>
          <w:lang w:val="ru-RU"/>
        </w:rPr>
        <w:t xml:space="preserve">-экв.). </w:t>
      </w:r>
      <w:r w:rsidR="00F8318F">
        <w:rPr>
          <w:lang w:val="ru-RU"/>
        </w:rPr>
        <w:t>В период с</w:t>
      </w:r>
      <w:r w:rsidR="000F31C1" w:rsidRPr="000F31C1">
        <w:rPr>
          <w:lang w:val="ru-RU"/>
        </w:rPr>
        <w:t xml:space="preserve"> 1992</w:t>
      </w:r>
      <w:r w:rsidR="000F31C1">
        <w:rPr>
          <w:lang w:val="ru-RU"/>
        </w:rPr>
        <w:t> </w:t>
      </w:r>
      <w:r w:rsidR="000F31C1" w:rsidRPr="000F31C1">
        <w:rPr>
          <w:lang w:val="ru-RU"/>
        </w:rPr>
        <w:t xml:space="preserve">года </w:t>
      </w:r>
      <w:r w:rsidR="0002329C" w:rsidRPr="0002329C">
        <w:rPr>
          <w:lang w:val="ru-RU"/>
        </w:rPr>
        <w:t xml:space="preserve">были выведены из потребления ОРВ в объеме </w:t>
      </w:r>
      <w:r w:rsidR="000F31C1" w:rsidRPr="000F31C1">
        <w:rPr>
          <w:lang w:val="ru-RU"/>
        </w:rPr>
        <w:t>11</w:t>
      </w:r>
      <w:r w:rsidR="000F31C1">
        <w:rPr>
          <w:lang w:val="ru-RU"/>
        </w:rPr>
        <w:t> </w:t>
      </w:r>
      <w:r w:rsidR="000F31C1" w:rsidRPr="000F31C1">
        <w:rPr>
          <w:lang w:val="ru-RU"/>
        </w:rPr>
        <w:t>030</w:t>
      </w:r>
      <w:r w:rsidR="000F31C1">
        <w:rPr>
          <w:lang w:val="ru-RU"/>
        </w:rPr>
        <w:t> </w:t>
      </w:r>
      <w:r w:rsidR="000F31C1" w:rsidRPr="000F31C1">
        <w:rPr>
          <w:lang w:val="ru-RU"/>
        </w:rPr>
        <w:t>тонн</w:t>
      </w:r>
      <w:r w:rsidR="000F31C1">
        <w:rPr>
          <w:lang w:val="ru-RU"/>
        </w:rPr>
        <w:t> </w:t>
      </w:r>
      <w:r w:rsidR="000F31C1" w:rsidRPr="000F31C1">
        <w:rPr>
          <w:lang w:val="ru-RU"/>
        </w:rPr>
        <w:t xml:space="preserve">ОРС </w:t>
      </w:r>
      <w:r w:rsidR="0002329C">
        <w:rPr>
          <w:lang w:val="ru-RU"/>
        </w:rPr>
        <w:t>из общего намеченного</w:t>
      </w:r>
      <w:r w:rsidR="000F31C1" w:rsidRPr="000F31C1">
        <w:rPr>
          <w:lang w:val="ru-RU"/>
        </w:rPr>
        <w:t xml:space="preserve"> объем</w:t>
      </w:r>
      <w:r w:rsidR="0002329C">
        <w:rPr>
          <w:lang w:val="ru-RU"/>
        </w:rPr>
        <w:t>а</w:t>
      </w:r>
      <w:r w:rsidR="000F31C1" w:rsidRPr="000F31C1">
        <w:rPr>
          <w:lang w:val="ru-RU"/>
        </w:rPr>
        <w:t xml:space="preserve"> 10</w:t>
      </w:r>
      <w:r w:rsidR="000F31C1">
        <w:rPr>
          <w:lang w:val="ru-RU"/>
        </w:rPr>
        <w:t> </w:t>
      </w:r>
      <w:r w:rsidR="000F31C1" w:rsidRPr="000F31C1">
        <w:rPr>
          <w:lang w:val="ru-RU"/>
        </w:rPr>
        <w:t>601</w:t>
      </w:r>
      <w:r w:rsidR="000F31C1">
        <w:rPr>
          <w:lang w:val="ru-RU"/>
        </w:rPr>
        <w:t> </w:t>
      </w:r>
      <w:r w:rsidR="000F31C1" w:rsidRPr="000F31C1">
        <w:rPr>
          <w:lang w:val="ru-RU"/>
        </w:rPr>
        <w:t>тонна</w:t>
      </w:r>
      <w:r w:rsidR="000F31C1">
        <w:rPr>
          <w:lang w:val="ru-RU"/>
        </w:rPr>
        <w:t> </w:t>
      </w:r>
      <w:r w:rsidR="000F31C1" w:rsidRPr="000F31C1">
        <w:rPr>
          <w:lang w:val="ru-RU"/>
        </w:rPr>
        <w:t>ОРС, а ГФУ</w:t>
      </w:r>
      <w:r w:rsidR="000F31C1">
        <w:rPr>
          <w:lang w:val="ru-RU"/>
        </w:rPr>
        <w:t> </w:t>
      </w:r>
      <w:r w:rsidR="000F31C1" w:rsidRPr="000F31C1">
        <w:rPr>
          <w:lang w:val="ru-RU"/>
        </w:rPr>
        <w:t>—</w:t>
      </w:r>
      <w:r w:rsidR="000F31C1">
        <w:rPr>
          <w:lang w:val="ru-RU"/>
        </w:rPr>
        <w:t> </w:t>
      </w:r>
      <w:r w:rsidR="0002329C">
        <w:rPr>
          <w:lang w:val="ru-RU"/>
        </w:rPr>
        <w:t>в объеме</w:t>
      </w:r>
      <w:r w:rsidR="000F31C1" w:rsidRPr="000F31C1">
        <w:rPr>
          <w:lang w:val="ru-RU"/>
        </w:rPr>
        <w:t xml:space="preserve"> 45,5</w:t>
      </w:r>
      <w:r w:rsidR="000F31C1">
        <w:rPr>
          <w:lang w:val="ru-RU"/>
        </w:rPr>
        <w:t> </w:t>
      </w:r>
      <w:r w:rsidR="000F31C1" w:rsidRPr="000F31C1">
        <w:rPr>
          <w:lang w:val="ru-RU"/>
        </w:rPr>
        <w:t>мт (65</w:t>
      </w:r>
      <w:r w:rsidR="000F31C1">
        <w:rPr>
          <w:lang w:val="ru-RU"/>
        </w:rPr>
        <w:t> </w:t>
      </w:r>
      <w:r w:rsidR="000F31C1" w:rsidRPr="000F31C1">
        <w:rPr>
          <w:lang w:val="ru-RU"/>
        </w:rPr>
        <w:t>242</w:t>
      </w:r>
      <w:r w:rsidR="000F31C1">
        <w:rPr>
          <w:lang w:val="ru-RU"/>
        </w:rPr>
        <w:t> </w:t>
      </w:r>
      <w:r w:rsidR="000F31C1" w:rsidRPr="000F31C1">
        <w:rPr>
          <w:lang w:val="ru-RU"/>
        </w:rPr>
        <w:t>тонны</w:t>
      </w:r>
      <w:r w:rsidR="000F31C1">
        <w:rPr>
          <w:lang w:val="ru-RU"/>
        </w:rPr>
        <w:t> </w:t>
      </w:r>
      <w:r w:rsidR="000F31C1" w:rsidRPr="000F31C1">
        <w:rPr>
          <w:lang w:val="ru-RU"/>
        </w:rPr>
        <w:t>СО</w:t>
      </w:r>
      <w:r w:rsidR="000F31C1" w:rsidRPr="000F31C1">
        <w:rPr>
          <w:vertAlign w:val="subscript"/>
          <w:lang w:val="ru-RU"/>
        </w:rPr>
        <w:t>2</w:t>
      </w:r>
      <w:r w:rsidR="000F31C1" w:rsidRPr="000F31C1">
        <w:rPr>
          <w:lang w:val="ru-RU"/>
        </w:rPr>
        <w:t xml:space="preserve">-экв.) </w:t>
      </w:r>
      <w:r w:rsidR="0002329C">
        <w:rPr>
          <w:lang w:val="ru-RU"/>
        </w:rPr>
        <w:t>из общего намеченного</w:t>
      </w:r>
      <w:r w:rsidR="000F31C1" w:rsidRPr="000F31C1">
        <w:rPr>
          <w:lang w:val="ru-RU"/>
        </w:rPr>
        <w:t xml:space="preserve"> объем</w:t>
      </w:r>
      <w:r w:rsidR="0002329C">
        <w:rPr>
          <w:lang w:val="ru-RU"/>
        </w:rPr>
        <w:t>а</w:t>
      </w:r>
      <w:r w:rsidR="000F31C1" w:rsidRPr="000F31C1">
        <w:rPr>
          <w:lang w:val="ru-RU"/>
        </w:rPr>
        <w:t xml:space="preserve"> 226,3</w:t>
      </w:r>
      <w:r w:rsidR="000F31C1">
        <w:rPr>
          <w:lang w:val="ru-RU"/>
        </w:rPr>
        <w:t> </w:t>
      </w:r>
      <w:r w:rsidR="000F31C1" w:rsidRPr="000F31C1">
        <w:rPr>
          <w:lang w:val="ru-RU"/>
        </w:rPr>
        <w:t>мт</w:t>
      </w:r>
      <w:r w:rsidR="000F31C1">
        <w:rPr>
          <w:lang w:val="ru-RU"/>
        </w:rPr>
        <w:t xml:space="preserve"> </w:t>
      </w:r>
      <w:r w:rsidR="000F31C1" w:rsidRPr="000F31C1">
        <w:rPr>
          <w:lang w:val="ru-RU"/>
        </w:rPr>
        <w:t>(405</w:t>
      </w:r>
      <w:r w:rsidR="000F31C1">
        <w:rPr>
          <w:lang w:val="ru-RU"/>
        </w:rPr>
        <w:t> </w:t>
      </w:r>
      <w:r w:rsidR="000F31C1" w:rsidRPr="000F31C1">
        <w:rPr>
          <w:lang w:val="ru-RU"/>
        </w:rPr>
        <w:t>080</w:t>
      </w:r>
      <w:r w:rsidR="000F31C1">
        <w:rPr>
          <w:lang w:val="ru-RU"/>
        </w:rPr>
        <w:t> </w:t>
      </w:r>
      <w:r w:rsidR="000F31C1" w:rsidRPr="000F31C1">
        <w:rPr>
          <w:lang w:val="ru-RU"/>
        </w:rPr>
        <w:t>тонн</w:t>
      </w:r>
      <w:r w:rsidR="000F31C1">
        <w:rPr>
          <w:lang w:val="ru-RU"/>
        </w:rPr>
        <w:t> </w:t>
      </w:r>
      <w:r w:rsidR="000F31C1" w:rsidRPr="000F31C1">
        <w:rPr>
          <w:lang w:val="ru-RU"/>
        </w:rPr>
        <w:t>СО</w:t>
      </w:r>
      <w:r w:rsidR="000F31C1" w:rsidRPr="000F31C1">
        <w:rPr>
          <w:vertAlign w:val="subscript"/>
          <w:lang w:val="ru-RU"/>
        </w:rPr>
        <w:t>2</w:t>
      </w:r>
      <w:r w:rsidR="000F31C1" w:rsidRPr="000F31C1">
        <w:rPr>
          <w:lang w:val="ru-RU"/>
        </w:rPr>
        <w:t>-экв.) согласно утвержденным проектам (за исключением аннулированных и перенесенных проектов);</w:t>
      </w:r>
    </w:p>
    <w:p w14:paraId="05EC11B7" w14:textId="4902B55B" w:rsidR="007849CE" w:rsidRPr="000F31C1" w:rsidRDefault="000F31C1" w:rsidP="007849CE">
      <w:pPr>
        <w:pStyle w:val="Heading2"/>
        <w:rPr>
          <w:lang w:val="ru-RU"/>
        </w:rPr>
      </w:pPr>
      <w:r>
        <w:rPr>
          <w:b/>
          <w:bCs/>
          <w:lang w:val="ru-RU"/>
        </w:rPr>
        <w:t>выплаты</w:t>
      </w:r>
      <w:r w:rsidR="007849CE" w:rsidRPr="00F8318F">
        <w:rPr>
          <w:b/>
          <w:bCs/>
          <w:lang w:val="ru-RU"/>
        </w:rPr>
        <w:t>/</w:t>
      </w:r>
      <w:r>
        <w:rPr>
          <w:b/>
          <w:bCs/>
          <w:lang w:val="ru-RU"/>
        </w:rPr>
        <w:t>утверждение</w:t>
      </w:r>
      <w:r w:rsidRPr="00F8318F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выплат</w:t>
      </w:r>
      <w:r w:rsidR="007849CE" w:rsidRPr="00F8318F">
        <w:rPr>
          <w:b/>
          <w:bCs/>
          <w:lang w:val="ru-RU"/>
        </w:rPr>
        <w:t>:</w:t>
      </w:r>
      <w:r w:rsidR="007849CE" w:rsidRPr="00F8318F">
        <w:rPr>
          <w:lang w:val="ru-RU"/>
        </w:rPr>
        <w:t xml:space="preserve"> </w:t>
      </w:r>
      <w:r>
        <w:rPr>
          <w:lang w:val="ru-RU"/>
        </w:rPr>
        <w:t>в</w:t>
      </w:r>
      <w:r w:rsidRPr="00F8318F">
        <w:rPr>
          <w:lang w:val="ru-RU"/>
        </w:rPr>
        <w:t xml:space="preserve"> 2024</w:t>
      </w:r>
      <w:r w:rsidRPr="000F31C1">
        <w:rPr>
          <w:lang w:val="en-GB"/>
        </w:rPr>
        <w:t> </w:t>
      </w:r>
      <w:r w:rsidRPr="00F8318F">
        <w:rPr>
          <w:lang w:val="ru-RU"/>
        </w:rPr>
        <w:t xml:space="preserve">году </w:t>
      </w:r>
      <w:r w:rsidR="00EF1A41" w:rsidRPr="000F31C1">
        <w:rPr>
          <w:lang w:val="ru-RU"/>
        </w:rPr>
        <w:t xml:space="preserve">было выплачено </w:t>
      </w:r>
      <w:r w:rsidRPr="00F8318F">
        <w:rPr>
          <w:lang w:val="ru-RU"/>
        </w:rPr>
        <w:t>3,58</w:t>
      </w:r>
      <w:r w:rsidRPr="000F31C1">
        <w:rPr>
          <w:lang w:val="en-GB"/>
        </w:rPr>
        <w:t> </w:t>
      </w:r>
      <w:r w:rsidRPr="00F8318F">
        <w:rPr>
          <w:lang w:val="ru-RU"/>
        </w:rPr>
        <w:t>млн</w:t>
      </w:r>
      <w:r w:rsidRPr="000F31C1">
        <w:rPr>
          <w:lang w:val="en-GB"/>
        </w:rPr>
        <w:t> </w:t>
      </w:r>
      <w:r w:rsidRPr="00F8318F">
        <w:rPr>
          <w:lang w:val="ru-RU"/>
        </w:rPr>
        <w:t>долл.</w:t>
      </w:r>
      <w:r w:rsidRPr="000F31C1">
        <w:rPr>
          <w:lang w:val="en-GB"/>
        </w:rPr>
        <w:t> </w:t>
      </w:r>
      <w:r w:rsidRPr="000F31C1">
        <w:rPr>
          <w:lang w:val="ru-RU"/>
        </w:rPr>
        <w:t xml:space="preserve">США и </w:t>
      </w:r>
      <w:r w:rsidR="00EF1A41" w:rsidRPr="000F31C1">
        <w:rPr>
          <w:lang w:val="ru-RU"/>
        </w:rPr>
        <w:t xml:space="preserve">было запланировано к выплате </w:t>
      </w:r>
      <w:r w:rsidRPr="000F31C1">
        <w:rPr>
          <w:lang w:val="ru-RU"/>
        </w:rPr>
        <w:t>4,22</w:t>
      </w:r>
      <w:r>
        <w:rPr>
          <w:lang w:val="ru-RU"/>
        </w:rPr>
        <w:t> </w:t>
      </w:r>
      <w:r w:rsidRPr="000F31C1">
        <w:rPr>
          <w:lang w:val="ru-RU"/>
        </w:rPr>
        <w:t>млн</w:t>
      </w:r>
      <w:r>
        <w:rPr>
          <w:lang w:val="ru-RU"/>
        </w:rPr>
        <w:t> </w:t>
      </w:r>
      <w:r w:rsidRPr="000F31C1">
        <w:rPr>
          <w:lang w:val="ru-RU"/>
        </w:rPr>
        <w:t>долл.</w:t>
      </w:r>
      <w:r>
        <w:rPr>
          <w:lang w:val="ru-RU"/>
        </w:rPr>
        <w:t> </w:t>
      </w:r>
      <w:r w:rsidRPr="000F31C1">
        <w:rPr>
          <w:lang w:val="ru-RU"/>
        </w:rPr>
        <w:t>США на основании доклада о ходе работы за 2023</w:t>
      </w:r>
      <w:r>
        <w:rPr>
          <w:lang w:val="ru-RU"/>
        </w:rPr>
        <w:t> </w:t>
      </w:r>
      <w:r w:rsidRPr="000F31C1">
        <w:rPr>
          <w:lang w:val="ru-RU"/>
        </w:rPr>
        <w:t>год, что составляет 85</w:t>
      </w:r>
      <w:r>
        <w:rPr>
          <w:lang w:val="ru-RU"/>
        </w:rPr>
        <w:t> </w:t>
      </w:r>
      <w:r w:rsidRPr="000F31C1">
        <w:rPr>
          <w:lang w:val="ru-RU"/>
        </w:rPr>
        <w:t>процентов от запланированного объема выплат.</w:t>
      </w:r>
      <w:r w:rsidR="00D35266" w:rsidRPr="00D35266">
        <w:rPr>
          <w:lang w:val="ru-RU"/>
        </w:rPr>
        <w:t xml:space="preserve"> В совокупности из утвержденной к выплате общей суммы 183,69</w:t>
      </w:r>
      <w:r w:rsidR="00D35266">
        <w:rPr>
          <w:lang w:val="ru-RU"/>
        </w:rPr>
        <w:t> </w:t>
      </w:r>
      <w:r w:rsidR="00D35266" w:rsidRPr="00D35266">
        <w:rPr>
          <w:lang w:val="ru-RU"/>
        </w:rPr>
        <w:t>млн</w:t>
      </w:r>
      <w:r w:rsidR="00D35266">
        <w:rPr>
          <w:lang w:val="ru-RU"/>
        </w:rPr>
        <w:t> </w:t>
      </w:r>
      <w:r w:rsidR="00D35266" w:rsidRPr="00D35266">
        <w:rPr>
          <w:lang w:val="ru-RU"/>
        </w:rPr>
        <w:t>долл.</w:t>
      </w:r>
      <w:r w:rsidR="00D35266">
        <w:rPr>
          <w:lang w:val="ru-RU"/>
        </w:rPr>
        <w:t> </w:t>
      </w:r>
      <w:r w:rsidR="00D35266" w:rsidRPr="00D35266">
        <w:rPr>
          <w:lang w:val="ru-RU"/>
        </w:rPr>
        <w:t>США (</w:t>
      </w:r>
      <w:r w:rsidR="00CD6F56">
        <w:rPr>
          <w:lang w:val="ru-RU"/>
        </w:rPr>
        <w:t>без учета</w:t>
      </w:r>
      <w:r w:rsidR="00D35266" w:rsidRPr="00D35266">
        <w:rPr>
          <w:lang w:val="ru-RU"/>
        </w:rPr>
        <w:t xml:space="preserve"> вспомогательных расходов учреждений) было выплачено 164,12</w:t>
      </w:r>
      <w:r w:rsidR="00D35266">
        <w:rPr>
          <w:lang w:val="ru-RU"/>
        </w:rPr>
        <w:t> </w:t>
      </w:r>
      <w:r w:rsidR="00D35266" w:rsidRPr="00D35266">
        <w:rPr>
          <w:lang w:val="ru-RU"/>
        </w:rPr>
        <w:t>млн</w:t>
      </w:r>
      <w:r w:rsidR="00D35266">
        <w:rPr>
          <w:lang w:val="ru-RU"/>
        </w:rPr>
        <w:t> </w:t>
      </w:r>
      <w:r w:rsidR="00D35266" w:rsidRPr="00D35266">
        <w:rPr>
          <w:lang w:val="ru-RU"/>
        </w:rPr>
        <w:t>долл.</w:t>
      </w:r>
      <w:r w:rsidR="00D35266">
        <w:rPr>
          <w:lang w:val="ru-RU"/>
        </w:rPr>
        <w:t> </w:t>
      </w:r>
      <w:r w:rsidR="00D35266" w:rsidRPr="00D35266">
        <w:rPr>
          <w:lang w:val="ru-RU"/>
        </w:rPr>
        <w:t>США, что соответствует коэффициенту выплат в 89</w:t>
      </w:r>
      <w:r w:rsidR="00D35266">
        <w:rPr>
          <w:lang w:val="ru-RU"/>
        </w:rPr>
        <w:t> </w:t>
      </w:r>
      <w:r w:rsidR="00D35266" w:rsidRPr="00D35266">
        <w:rPr>
          <w:lang w:val="ru-RU"/>
        </w:rPr>
        <w:t>процентов. В 2024</w:t>
      </w:r>
      <w:r w:rsidR="00D35266">
        <w:rPr>
          <w:lang w:val="ru-RU"/>
        </w:rPr>
        <w:t> </w:t>
      </w:r>
      <w:r w:rsidR="00D35266" w:rsidRPr="00D35266">
        <w:rPr>
          <w:lang w:val="ru-RU"/>
        </w:rPr>
        <w:t>году было утверждено для освоения 9</w:t>
      </w:r>
      <w:r w:rsidR="00D35266">
        <w:rPr>
          <w:lang w:val="ru-RU"/>
        </w:rPr>
        <w:t> </w:t>
      </w:r>
      <w:r w:rsidR="00D35266" w:rsidRPr="00D35266">
        <w:rPr>
          <w:lang w:val="ru-RU"/>
        </w:rPr>
        <w:t>млн</w:t>
      </w:r>
      <w:r w:rsidR="00D35266">
        <w:rPr>
          <w:lang w:val="ru-RU"/>
        </w:rPr>
        <w:t> </w:t>
      </w:r>
      <w:r w:rsidR="00D35266" w:rsidRPr="00D35266">
        <w:rPr>
          <w:lang w:val="ru-RU"/>
        </w:rPr>
        <w:t>долл.</w:t>
      </w:r>
      <w:r w:rsidR="00D35266">
        <w:rPr>
          <w:lang w:val="ru-RU"/>
        </w:rPr>
        <w:t> </w:t>
      </w:r>
      <w:r w:rsidR="00D35266" w:rsidRPr="00D35266">
        <w:rPr>
          <w:lang w:val="ru-RU"/>
        </w:rPr>
        <w:t>США;</w:t>
      </w:r>
    </w:p>
    <w:p w14:paraId="4C7058CB" w14:textId="49C8E620" w:rsidR="007849CE" w:rsidRPr="00D162D9" w:rsidRDefault="00D162D9" w:rsidP="007849CE">
      <w:pPr>
        <w:pStyle w:val="Heading2"/>
        <w:rPr>
          <w:lang w:val="ru-RU"/>
        </w:rPr>
      </w:pPr>
      <w:r w:rsidRPr="00F8318F">
        <w:rPr>
          <w:b/>
          <w:bCs/>
          <w:lang w:val="ru-RU"/>
        </w:rPr>
        <w:lastRenderedPageBreak/>
        <w:t>число завершенных проектов</w:t>
      </w:r>
      <w:r w:rsidR="007849CE" w:rsidRPr="00F8318F">
        <w:rPr>
          <w:b/>
          <w:bCs/>
          <w:lang w:val="ru-RU"/>
        </w:rPr>
        <w:t>:</w:t>
      </w:r>
      <w:r w:rsidR="007849CE" w:rsidRPr="00F8318F">
        <w:rPr>
          <w:lang w:val="ru-RU"/>
        </w:rPr>
        <w:t xml:space="preserve"> </w:t>
      </w:r>
      <w:r w:rsidRPr="00F8318F">
        <w:rPr>
          <w:lang w:val="ru-RU"/>
        </w:rPr>
        <w:t>в 2024</w:t>
      </w:r>
      <w:r w:rsidRPr="00D162D9">
        <w:rPr>
          <w:lang w:val="en-GB"/>
        </w:rPr>
        <w:t> </w:t>
      </w:r>
      <w:r w:rsidRPr="00F8318F">
        <w:rPr>
          <w:lang w:val="ru-RU"/>
        </w:rPr>
        <w:t xml:space="preserve">году было завершено девять проектов. </w:t>
      </w:r>
      <w:r w:rsidR="00F8318F">
        <w:rPr>
          <w:lang w:val="ru-RU"/>
        </w:rPr>
        <w:t>В период с</w:t>
      </w:r>
      <w:r w:rsidRPr="00F8318F">
        <w:rPr>
          <w:lang w:val="ru-RU"/>
        </w:rPr>
        <w:t xml:space="preserve"> </w:t>
      </w:r>
      <w:r w:rsidRPr="00D162D9">
        <w:rPr>
          <w:lang w:val="ru-RU"/>
        </w:rPr>
        <w:t>1992</w:t>
      </w:r>
      <w:r>
        <w:rPr>
          <w:lang w:val="ru-RU"/>
        </w:rPr>
        <w:t> </w:t>
      </w:r>
      <w:r w:rsidRPr="00D162D9">
        <w:rPr>
          <w:lang w:val="ru-RU"/>
        </w:rPr>
        <w:t>года был завершен 701 из 774 утвержденных проектов (за исключением закрытых или перенесенных проектов); таким образом показатель завершения проектов составляет 91</w:t>
      </w:r>
      <w:r>
        <w:rPr>
          <w:lang w:val="ru-RU"/>
        </w:rPr>
        <w:t> </w:t>
      </w:r>
      <w:r w:rsidRPr="00D162D9">
        <w:rPr>
          <w:lang w:val="ru-RU"/>
        </w:rPr>
        <w:t>процент;</w:t>
      </w:r>
    </w:p>
    <w:p w14:paraId="0D0B503F" w14:textId="3B31460C" w:rsidR="007849CE" w:rsidRPr="006B01C8" w:rsidRDefault="006B01C8" w:rsidP="007849CE">
      <w:pPr>
        <w:pStyle w:val="Heading2"/>
        <w:widowControl/>
        <w:rPr>
          <w:lang w:val="ru-RU"/>
        </w:rPr>
      </w:pPr>
      <w:r w:rsidRPr="00F8318F">
        <w:rPr>
          <w:b/>
          <w:lang w:val="ru-RU"/>
        </w:rPr>
        <w:t>темпы выполнения — инвестиционные проекты</w:t>
      </w:r>
      <w:r w:rsidR="007849CE" w:rsidRPr="00F8318F">
        <w:rPr>
          <w:b/>
          <w:lang w:val="ru-RU"/>
        </w:rPr>
        <w:t xml:space="preserve">: </w:t>
      </w:r>
      <w:r>
        <w:rPr>
          <w:lang w:val="ru-RU"/>
        </w:rPr>
        <w:t>п</w:t>
      </w:r>
      <w:r w:rsidRPr="00F8318F">
        <w:rPr>
          <w:lang w:val="ru-RU"/>
        </w:rPr>
        <w:t>роекты, завершенные в 2024</w:t>
      </w:r>
      <w:r w:rsidRPr="006B01C8">
        <w:t> </w:t>
      </w:r>
      <w:r w:rsidRPr="00F8318F">
        <w:rPr>
          <w:lang w:val="ru-RU"/>
        </w:rPr>
        <w:t>году, были завершены в среднем в течение 53</w:t>
      </w:r>
      <w:r w:rsidRPr="006B01C8">
        <w:t> </w:t>
      </w:r>
      <w:r w:rsidRPr="00F8318F">
        <w:rPr>
          <w:lang w:val="ru-RU"/>
        </w:rPr>
        <w:t>месяц</w:t>
      </w:r>
      <w:r>
        <w:rPr>
          <w:lang w:val="ru-RU"/>
        </w:rPr>
        <w:t>ев</w:t>
      </w:r>
      <w:r w:rsidRPr="00F8318F">
        <w:rPr>
          <w:lang w:val="ru-RU"/>
        </w:rPr>
        <w:t xml:space="preserve"> после их утверждения. </w:t>
      </w:r>
      <w:r w:rsidRPr="006B01C8">
        <w:rPr>
          <w:lang w:val="ru-RU"/>
        </w:rPr>
        <w:t>В период с 1992</w:t>
      </w:r>
      <w:r>
        <w:rPr>
          <w:lang w:val="ru-RU"/>
        </w:rPr>
        <w:t> </w:t>
      </w:r>
      <w:r w:rsidRPr="006B01C8">
        <w:rPr>
          <w:lang w:val="ru-RU"/>
        </w:rPr>
        <w:t>года средний срок завершения инвестиционных проектов составлял 43</w:t>
      </w:r>
      <w:r>
        <w:rPr>
          <w:lang w:val="ru-RU"/>
        </w:rPr>
        <w:t> </w:t>
      </w:r>
      <w:r w:rsidRPr="006B01C8">
        <w:rPr>
          <w:lang w:val="ru-RU"/>
        </w:rPr>
        <w:t>месяца с момента их утверждения. Первые выплаты по этим проектам производились в среднем через 11</w:t>
      </w:r>
      <w:r>
        <w:rPr>
          <w:lang w:val="ru-RU"/>
        </w:rPr>
        <w:t> </w:t>
      </w:r>
      <w:r w:rsidRPr="006B01C8">
        <w:rPr>
          <w:lang w:val="ru-RU"/>
        </w:rPr>
        <w:t>месяцев после их утверждения;</w:t>
      </w:r>
    </w:p>
    <w:p w14:paraId="061234F7" w14:textId="5DB8F496" w:rsidR="007849CE" w:rsidRPr="006B01C8" w:rsidRDefault="006B01C8" w:rsidP="007849CE">
      <w:pPr>
        <w:pStyle w:val="Heading2"/>
        <w:rPr>
          <w:lang w:val="ru-RU"/>
        </w:rPr>
      </w:pPr>
      <w:r w:rsidRPr="005E42C4">
        <w:rPr>
          <w:b/>
          <w:lang w:val="ru-RU"/>
        </w:rPr>
        <w:t xml:space="preserve">темпы выполнения </w:t>
      </w:r>
      <w:bookmarkStart w:id="1" w:name="_Hlk213599932"/>
      <w:r w:rsidRPr="005E42C4">
        <w:rPr>
          <w:b/>
          <w:lang w:val="ru-RU"/>
        </w:rPr>
        <w:t>—</w:t>
      </w:r>
      <w:bookmarkEnd w:id="1"/>
      <w:r w:rsidRPr="005E42C4">
        <w:rPr>
          <w:b/>
          <w:lang w:val="ru-RU"/>
        </w:rPr>
        <w:t xml:space="preserve"> </w:t>
      </w:r>
      <w:r>
        <w:rPr>
          <w:b/>
          <w:lang w:val="ru-RU"/>
        </w:rPr>
        <w:t>не</w:t>
      </w:r>
      <w:r w:rsidRPr="005E42C4">
        <w:rPr>
          <w:b/>
          <w:lang w:val="ru-RU"/>
        </w:rPr>
        <w:t>инвестиционные проекты</w:t>
      </w:r>
      <w:r w:rsidR="007849CE" w:rsidRPr="005E42C4">
        <w:rPr>
          <w:b/>
          <w:lang w:val="ru-RU"/>
        </w:rPr>
        <w:t>:</w:t>
      </w:r>
      <w:r w:rsidR="007849CE" w:rsidRPr="005E42C4">
        <w:rPr>
          <w:lang w:val="ru-RU"/>
        </w:rPr>
        <w:t xml:space="preserve"> </w:t>
      </w:r>
      <w:r w:rsidRPr="005E42C4">
        <w:rPr>
          <w:lang w:val="ru-RU"/>
        </w:rPr>
        <w:t>проекты, завершенные в 2024</w:t>
      </w:r>
      <w:r w:rsidRPr="006B01C8">
        <w:t> </w:t>
      </w:r>
      <w:r w:rsidRPr="005E42C4">
        <w:rPr>
          <w:lang w:val="ru-RU"/>
        </w:rPr>
        <w:t>году, были завершены в течение 74</w:t>
      </w:r>
      <w:r w:rsidRPr="006B01C8">
        <w:t> </w:t>
      </w:r>
      <w:r w:rsidRPr="005E42C4">
        <w:rPr>
          <w:lang w:val="ru-RU"/>
        </w:rPr>
        <w:t xml:space="preserve">месяцев после их утверждения. </w:t>
      </w:r>
      <w:r w:rsidRPr="006B01C8">
        <w:rPr>
          <w:lang w:val="ru-RU"/>
        </w:rPr>
        <w:t>В период с 1992</w:t>
      </w:r>
      <w:r>
        <w:rPr>
          <w:lang w:val="ru-RU"/>
        </w:rPr>
        <w:t> </w:t>
      </w:r>
      <w:r w:rsidRPr="006B01C8">
        <w:rPr>
          <w:lang w:val="ru-RU"/>
        </w:rPr>
        <w:t xml:space="preserve">года средний срок завершения </w:t>
      </w:r>
      <w:r>
        <w:rPr>
          <w:lang w:val="ru-RU"/>
        </w:rPr>
        <w:t>не</w:t>
      </w:r>
      <w:r w:rsidRPr="006B01C8">
        <w:rPr>
          <w:lang w:val="ru-RU"/>
        </w:rPr>
        <w:t xml:space="preserve">инвестиционных проектов составлял </w:t>
      </w:r>
      <w:r>
        <w:rPr>
          <w:lang w:val="ru-RU"/>
        </w:rPr>
        <w:t>44 </w:t>
      </w:r>
      <w:r w:rsidRPr="006B01C8">
        <w:rPr>
          <w:lang w:val="ru-RU"/>
        </w:rPr>
        <w:t>месяца с момента их утверждения. Первые выплаты по этим проектам производились в среднем через 1</w:t>
      </w:r>
      <w:r>
        <w:rPr>
          <w:lang w:val="ru-RU"/>
        </w:rPr>
        <w:t>3 </w:t>
      </w:r>
      <w:r w:rsidRPr="006B01C8">
        <w:rPr>
          <w:lang w:val="ru-RU"/>
        </w:rPr>
        <w:t>месяцев после их утверждения;</w:t>
      </w:r>
    </w:p>
    <w:p w14:paraId="0386A46D" w14:textId="2F67C5B4" w:rsidR="007849CE" w:rsidRPr="006B01C8" w:rsidRDefault="005E42C4" w:rsidP="007849CE">
      <w:pPr>
        <w:pStyle w:val="Heading2"/>
        <w:widowControl/>
        <w:rPr>
          <w:lang w:val="ru-RU"/>
        </w:rPr>
      </w:pPr>
      <w:r>
        <w:rPr>
          <w:b/>
          <w:bCs/>
          <w:lang w:val="ru-RU"/>
        </w:rPr>
        <w:t>п</w:t>
      </w:r>
      <w:r w:rsidR="006B01C8">
        <w:rPr>
          <w:b/>
          <w:bCs/>
          <w:lang w:val="ru-RU"/>
        </w:rPr>
        <w:t>одготовка</w:t>
      </w:r>
      <w:r w:rsidR="006B01C8" w:rsidRPr="005E42C4">
        <w:rPr>
          <w:b/>
          <w:bCs/>
          <w:lang w:val="ru-RU"/>
        </w:rPr>
        <w:t xml:space="preserve"> </w:t>
      </w:r>
      <w:r w:rsidR="006B01C8">
        <w:rPr>
          <w:b/>
          <w:bCs/>
          <w:lang w:val="ru-RU"/>
        </w:rPr>
        <w:t>проектов</w:t>
      </w:r>
      <w:r w:rsidR="007849CE" w:rsidRPr="005E42C4">
        <w:rPr>
          <w:b/>
          <w:bCs/>
          <w:lang w:val="ru-RU"/>
        </w:rPr>
        <w:t xml:space="preserve">: </w:t>
      </w:r>
      <w:r w:rsidR="006B01C8">
        <w:rPr>
          <w:lang w:val="ru-RU"/>
        </w:rPr>
        <w:t>и</w:t>
      </w:r>
      <w:r w:rsidR="006B01C8" w:rsidRPr="006B01C8">
        <w:rPr>
          <w:lang w:val="ru-RU"/>
        </w:rPr>
        <w:t>з 145</w:t>
      </w:r>
      <w:r w:rsidR="00D42AD8">
        <w:rPr>
          <w:lang w:val="ru-RU"/>
        </w:rPr>
        <w:t> </w:t>
      </w:r>
      <w:r w:rsidR="006B01C8" w:rsidRPr="006B01C8">
        <w:rPr>
          <w:lang w:val="ru-RU"/>
        </w:rPr>
        <w:t>мероприятий по подготовке проектов, утвержденных к концу 2024</w:t>
      </w:r>
      <w:r w:rsidR="00D42AD8">
        <w:rPr>
          <w:lang w:val="ru-RU"/>
        </w:rPr>
        <w:t> </w:t>
      </w:r>
      <w:r w:rsidR="006B01C8" w:rsidRPr="006B01C8">
        <w:rPr>
          <w:lang w:val="ru-RU"/>
        </w:rPr>
        <w:t xml:space="preserve">года, 128 были завершены и 17 </w:t>
      </w:r>
      <w:r w:rsidR="00B50DD7">
        <w:rPr>
          <w:lang w:val="ru-RU"/>
        </w:rPr>
        <w:t xml:space="preserve">продолжают </w:t>
      </w:r>
      <w:r w:rsidR="006B01C8" w:rsidRPr="006B01C8">
        <w:rPr>
          <w:lang w:val="ru-RU"/>
        </w:rPr>
        <w:t>осуществля</w:t>
      </w:r>
      <w:r w:rsidR="00B50DD7">
        <w:rPr>
          <w:lang w:val="ru-RU"/>
        </w:rPr>
        <w:t>ться</w:t>
      </w:r>
      <w:r w:rsidR="006B01C8" w:rsidRPr="006B01C8">
        <w:rPr>
          <w:lang w:val="ru-RU"/>
        </w:rPr>
        <w:t>. В 2024</w:t>
      </w:r>
      <w:r w:rsidR="00D42AD8">
        <w:rPr>
          <w:lang w:val="ru-RU"/>
        </w:rPr>
        <w:t> </w:t>
      </w:r>
      <w:r w:rsidR="006B01C8" w:rsidRPr="006B01C8">
        <w:rPr>
          <w:lang w:val="ru-RU"/>
        </w:rPr>
        <w:t>году было завершено два мероприятия по подготовке;</w:t>
      </w:r>
    </w:p>
    <w:p w14:paraId="5F5EA204" w14:textId="07209D5A" w:rsidR="007849CE" w:rsidRPr="006B01C8" w:rsidRDefault="005E42C4" w:rsidP="007849CE">
      <w:pPr>
        <w:pStyle w:val="Heading2"/>
        <w:rPr>
          <w:lang w:val="ru-RU"/>
        </w:rPr>
      </w:pPr>
      <w:r>
        <w:rPr>
          <w:b/>
          <w:bCs/>
          <w:lang w:val="ru-RU"/>
        </w:rPr>
        <w:t>з</w:t>
      </w:r>
      <w:r w:rsidR="006B01C8">
        <w:rPr>
          <w:b/>
          <w:bCs/>
          <w:lang w:val="ru-RU"/>
        </w:rPr>
        <w:t>адержки</w:t>
      </w:r>
      <w:r w:rsidR="006B01C8" w:rsidRPr="005E42C4">
        <w:rPr>
          <w:b/>
          <w:bCs/>
          <w:lang w:val="ru-RU"/>
        </w:rPr>
        <w:t xml:space="preserve"> </w:t>
      </w:r>
      <w:r w:rsidR="006B01C8">
        <w:rPr>
          <w:b/>
          <w:bCs/>
          <w:lang w:val="ru-RU"/>
        </w:rPr>
        <w:t>в</w:t>
      </w:r>
      <w:r w:rsidR="006B01C8" w:rsidRPr="005E42C4">
        <w:rPr>
          <w:b/>
          <w:bCs/>
          <w:lang w:val="ru-RU"/>
        </w:rPr>
        <w:t xml:space="preserve"> </w:t>
      </w:r>
      <w:r w:rsidR="006B01C8">
        <w:rPr>
          <w:b/>
          <w:bCs/>
          <w:lang w:val="ru-RU"/>
        </w:rPr>
        <w:t>осуществлении</w:t>
      </w:r>
      <w:r w:rsidR="007849CE" w:rsidRPr="005E42C4">
        <w:rPr>
          <w:b/>
          <w:bCs/>
          <w:lang w:val="ru-RU"/>
        </w:rPr>
        <w:t>:</w:t>
      </w:r>
      <w:r w:rsidR="007849CE" w:rsidRPr="005E42C4">
        <w:rPr>
          <w:lang w:val="ru-RU"/>
        </w:rPr>
        <w:t xml:space="preserve"> </w:t>
      </w:r>
      <w:r w:rsidR="00D42AD8">
        <w:rPr>
          <w:lang w:val="ru-RU"/>
        </w:rPr>
        <w:t>п</w:t>
      </w:r>
      <w:r w:rsidR="00D42AD8" w:rsidRPr="005E42C4">
        <w:rPr>
          <w:lang w:val="ru-RU"/>
        </w:rPr>
        <w:t>о состоянию на конец 2024</w:t>
      </w:r>
      <w:r w:rsidR="00D42AD8" w:rsidRPr="00D42AD8">
        <w:rPr>
          <w:lang w:val="en-GB"/>
        </w:rPr>
        <w:t> </w:t>
      </w:r>
      <w:r w:rsidR="00D42AD8" w:rsidRPr="005E42C4">
        <w:rPr>
          <w:lang w:val="ru-RU"/>
        </w:rPr>
        <w:t xml:space="preserve">года в </w:t>
      </w:r>
      <w:r>
        <w:rPr>
          <w:lang w:val="ru-RU"/>
        </w:rPr>
        <w:t>процессе</w:t>
      </w:r>
      <w:r w:rsidR="00D42AD8" w:rsidRPr="005E42C4">
        <w:rPr>
          <w:lang w:val="ru-RU"/>
        </w:rPr>
        <w:t xml:space="preserve"> </w:t>
      </w:r>
      <w:r>
        <w:rPr>
          <w:lang w:val="ru-RU"/>
        </w:rPr>
        <w:t>осуществления</w:t>
      </w:r>
      <w:r w:rsidR="00D42AD8" w:rsidRPr="005E42C4">
        <w:rPr>
          <w:lang w:val="ru-RU"/>
        </w:rPr>
        <w:t xml:space="preserve"> находил</w:t>
      </w:r>
      <w:r>
        <w:rPr>
          <w:lang w:val="ru-RU"/>
        </w:rPr>
        <w:t>и</w:t>
      </w:r>
      <w:r w:rsidR="00D42AD8" w:rsidRPr="005E42C4">
        <w:rPr>
          <w:lang w:val="ru-RU"/>
        </w:rPr>
        <w:t>сь в общей сложности 73</w:t>
      </w:r>
      <w:r w:rsidR="00D42AD8" w:rsidRPr="00D42AD8">
        <w:rPr>
          <w:lang w:val="en-GB"/>
        </w:rPr>
        <w:t> </w:t>
      </w:r>
      <w:r w:rsidR="00D42AD8" w:rsidRPr="005E42C4">
        <w:rPr>
          <w:lang w:val="ru-RU"/>
        </w:rPr>
        <w:t>проекта, задержк</w:t>
      </w:r>
      <w:r>
        <w:rPr>
          <w:lang w:val="ru-RU"/>
        </w:rPr>
        <w:t>и</w:t>
      </w:r>
      <w:r w:rsidR="00D42AD8" w:rsidRPr="005E42C4">
        <w:rPr>
          <w:lang w:val="ru-RU"/>
        </w:rPr>
        <w:t xml:space="preserve"> по которым составлял</w:t>
      </w:r>
      <w:r>
        <w:rPr>
          <w:lang w:val="ru-RU"/>
        </w:rPr>
        <w:t>и</w:t>
      </w:r>
      <w:r w:rsidR="00D42AD8" w:rsidRPr="005E42C4">
        <w:rPr>
          <w:lang w:val="ru-RU"/>
        </w:rPr>
        <w:t xml:space="preserve"> в среднем 13</w:t>
      </w:r>
      <w:r w:rsidR="00D42AD8" w:rsidRPr="00D42AD8">
        <w:rPr>
          <w:lang w:val="en-GB"/>
        </w:rPr>
        <w:t> </w:t>
      </w:r>
      <w:r w:rsidR="00D42AD8" w:rsidRPr="005E42C4">
        <w:rPr>
          <w:lang w:val="ru-RU"/>
        </w:rPr>
        <w:t xml:space="preserve">месяцев. </w:t>
      </w:r>
      <w:r w:rsidR="00D42AD8" w:rsidRPr="00D42AD8">
        <w:rPr>
          <w:lang w:val="ru-RU"/>
        </w:rPr>
        <w:t xml:space="preserve">Восемь из этих проектов относятся к категории </w:t>
      </w:r>
      <w:r w:rsidR="006B01C8" w:rsidRPr="006B01C8">
        <w:rPr>
          <w:lang w:val="ru-RU"/>
        </w:rPr>
        <w:t>«проекты с задержками в реализации»</w:t>
      </w:r>
      <w:r w:rsidR="00D42AD8" w:rsidRPr="003C211E">
        <w:rPr>
          <w:rStyle w:val="FootnoteReference"/>
        </w:rPr>
        <w:footnoteReference w:id="10"/>
      </w:r>
      <w:r w:rsidR="006B01C8" w:rsidRPr="006B01C8">
        <w:rPr>
          <w:lang w:val="ru-RU"/>
        </w:rPr>
        <w:t xml:space="preserve"> и по</w:t>
      </w:r>
      <w:r>
        <w:rPr>
          <w:lang w:val="ru-RU"/>
        </w:rPr>
        <w:t>д</w:t>
      </w:r>
      <w:r w:rsidR="006B01C8" w:rsidRPr="006B01C8">
        <w:rPr>
          <w:lang w:val="ru-RU"/>
        </w:rPr>
        <w:t>падаю</w:t>
      </w:r>
      <w:r w:rsidR="00D42AD8">
        <w:rPr>
          <w:lang w:val="ru-RU"/>
        </w:rPr>
        <w:t>т</w:t>
      </w:r>
      <w:r w:rsidR="006B01C8" w:rsidRPr="006B01C8">
        <w:rPr>
          <w:lang w:val="ru-RU"/>
        </w:rPr>
        <w:t xml:space="preserve"> под действие процедур аннулирования проектной деятельности</w:t>
      </w:r>
      <w:r w:rsidR="00D42AD8" w:rsidRPr="00D42AD8">
        <w:rPr>
          <w:lang w:val="ru-RU"/>
        </w:rPr>
        <w:t xml:space="preserve"> (демонстрационные проекты, </w:t>
      </w:r>
      <w:r w:rsidR="00B74E20">
        <w:rPr>
          <w:lang w:val="ru-RU"/>
        </w:rPr>
        <w:t xml:space="preserve">мероприятия по подготовке </w:t>
      </w:r>
      <w:r w:rsidR="00D42AD8" w:rsidRPr="00D42AD8">
        <w:rPr>
          <w:lang w:val="ru-RU"/>
        </w:rPr>
        <w:t>проект</w:t>
      </w:r>
      <w:r w:rsidR="00B74E20">
        <w:rPr>
          <w:lang w:val="ru-RU"/>
        </w:rPr>
        <w:t>ов</w:t>
      </w:r>
      <w:r w:rsidR="00D42AD8" w:rsidRPr="00D42AD8">
        <w:rPr>
          <w:lang w:val="ru-RU"/>
        </w:rPr>
        <w:t xml:space="preserve"> и проекты по УОС не подпадают под действие этих процедур)</w:t>
      </w:r>
      <w:r w:rsidR="00D42AD8">
        <w:rPr>
          <w:lang w:val="ru-RU"/>
        </w:rPr>
        <w:t>;</w:t>
      </w:r>
    </w:p>
    <w:p w14:paraId="4C7A6B0A" w14:textId="152304EC" w:rsidR="007849CE" w:rsidRPr="00865046" w:rsidRDefault="005E42C4" w:rsidP="007849CE">
      <w:pPr>
        <w:pStyle w:val="Heading2"/>
        <w:rPr>
          <w:lang w:val="ru-RU"/>
        </w:rPr>
      </w:pPr>
      <w:r>
        <w:rPr>
          <w:b/>
          <w:lang w:val="ru-RU"/>
        </w:rPr>
        <w:t>м</w:t>
      </w:r>
      <w:r w:rsidR="00D42AD8">
        <w:rPr>
          <w:b/>
          <w:lang w:val="ru-RU"/>
        </w:rPr>
        <w:t>ноголетние</w:t>
      </w:r>
      <w:r w:rsidR="00D42AD8" w:rsidRPr="005E42C4">
        <w:rPr>
          <w:b/>
          <w:lang w:val="ru-RU"/>
        </w:rPr>
        <w:t xml:space="preserve"> </w:t>
      </w:r>
      <w:r w:rsidR="00D42AD8">
        <w:rPr>
          <w:b/>
          <w:lang w:val="ru-RU"/>
        </w:rPr>
        <w:t>соглашения</w:t>
      </w:r>
      <w:r w:rsidR="007849CE" w:rsidRPr="005E42C4">
        <w:rPr>
          <w:b/>
          <w:lang w:val="ru-RU"/>
        </w:rPr>
        <w:t xml:space="preserve"> (</w:t>
      </w:r>
      <w:r w:rsidR="00D42AD8">
        <w:rPr>
          <w:b/>
          <w:lang w:val="ru-RU"/>
        </w:rPr>
        <w:t>МС</w:t>
      </w:r>
      <w:r w:rsidR="007849CE" w:rsidRPr="005E42C4">
        <w:rPr>
          <w:b/>
          <w:lang w:val="ru-RU"/>
        </w:rPr>
        <w:t>)</w:t>
      </w:r>
      <w:r w:rsidR="007849CE" w:rsidRPr="005E42C4">
        <w:rPr>
          <w:b/>
          <w:bCs/>
          <w:lang w:val="ru-RU"/>
        </w:rPr>
        <w:t>:</w:t>
      </w:r>
      <w:r w:rsidR="007849CE" w:rsidRPr="005E42C4">
        <w:rPr>
          <w:lang w:val="ru-RU"/>
        </w:rPr>
        <w:t xml:space="preserve"> </w:t>
      </w:r>
      <w:r w:rsidR="00865046">
        <w:rPr>
          <w:lang w:val="ru-RU"/>
        </w:rPr>
        <w:t>в</w:t>
      </w:r>
      <w:r w:rsidR="00865046" w:rsidRPr="005E42C4">
        <w:rPr>
          <w:lang w:val="ru-RU"/>
        </w:rPr>
        <w:t xml:space="preserve"> 2024</w:t>
      </w:r>
      <w:r w:rsidR="00865046" w:rsidRPr="00865046">
        <w:t> </w:t>
      </w:r>
      <w:r w:rsidR="00865046" w:rsidRPr="00865046">
        <w:rPr>
          <w:lang w:val="ru-RU"/>
        </w:rPr>
        <w:t>году</w:t>
      </w:r>
      <w:r w:rsidR="00865046" w:rsidRPr="005E42C4">
        <w:rPr>
          <w:lang w:val="ru-RU"/>
        </w:rPr>
        <w:t xml:space="preserve"> </w:t>
      </w:r>
      <w:r>
        <w:rPr>
          <w:lang w:val="ru-RU"/>
        </w:rPr>
        <w:t>в</w:t>
      </w:r>
      <w:r w:rsidRPr="005E42C4">
        <w:rPr>
          <w:lang w:val="ru-RU"/>
        </w:rPr>
        <w:t xml:space="preserve"> </w:t>
      </w:r>
      <w:r>
        <w:rPr>
          <w:lang w:val="ru-RU"/>
        </w:rPr>
        <w:t>процессе</w:t>
      </w:r>
      <w:r w:rsidR="00865046" w:rsidRPr="005E42C4">
        <w:rPr>
          <w:lang w:val="ru-RU"/>
        </w:rPr>
        <w:t xml:space="preserve"> </w:t>
      </w:r>
      <w:r w:rsidR="00865046" w:rsidRPr="00865046">
        <w:rPr>
          <w:lang w:val="ru-RU"/>
        </w:rPr>
        <w:t>осуществления</w:t>
      </w:r>
      <w:r w:rsidR="00865046" w:rsidRPr="005E42C4">
        <w:rPr>
          <w:lang w:val="ru-RU"/>
        </w:rPr>
        <w:t xml:space="preserve"> </w:t>
      </w:r>
      <w:r w:rsidR="00865046" w:rsidRPr="00865046">
        <w:rPr>
          <w:lang w:val="ru-RU"/>
        </w:rPr>
        <w:t>находил</w:t>
      </w:r>
      <w:r>
        <w:rPr>
          <w:lang w:val="ru-RU"/>
        </w:rPr>
        <w:t>и</w:t>
      </w:r>
      <w:r w:rsidR="00865046" w:rsidRPr="00865046">
        <w:rPr>
          <w:lang w:val="ru-RU"/>
        </w:rPr>
        <w:t>сь</w:t>
      </w:r>
      <w:r w:rsidR="00865046" w:rsidRPr="005E42C4">
        <w:rPr>
          <w:lang w:val="ru-RU"/>
        </w:rPr>
        <w:t xml:space="preserve"> 26</w:t>
      </w:r>
      <w:r w:rsidR="00865046" w:rsidRPr="00865046">
        <w:t> </w:t>
      </w:r>
      <w:r w:rsidR="00865046" w:rsidRPr="00865046">
        <w:rPr>
          <w:lang w:val="ru-RU"/>
        </w:rPr>
        <w:t>МС</w:t>
      </w:r>
      <w:r w:rsidR="00865046" w:rsidRPr="005E42C4">
        <w:rPr>
          <w:lang w:val="ru-RU"/>
        </w:rPr>
        <w:t xml:space="preserve"> </w:t>
      </w:r>
      <w:r w:rsidR="00865046" w:rsidRPr="00865046">
        <w:rPr>
          <w:lang w:val="ru-RU"/>
        </w:rPr>
        <w:t>по</w:t>
      </w:r>
      <w:r w:rsidR="00865046" w:rsidRPr="005E42C4">
        <w:rPr>
          <w:lang w:val="ru-RU"/>
        </w:rPr>
        <w:t xml:space="preserve"> </w:t>
      </w:r>
      <w:r w:rsidR="00865046" w:rsidRPr="00865046">
        <w:rPr>
          <w:lang w:val="ru-RU"/>
        </w:rPr>
        <w:t>планам</w:t>
      </w:r>
      <w:r w:rsidR="00865046" w:rsidRPr="005E42C4">
        <w:rPr>
          <w:lang w:val="ru-RU"/>
        </w:rPr>
        <w:t xml:space="preserve"> </w:t>
      </w:r>
      <w:r w:rsidR="00865046" w:rsidRPr="00865046">
        <w:rPr>
          <w:lang w:val="ru-RU"/>
        </w:rPr>
        <w:t>организационной</w:t>
      </w:r>
      <w:r w:rsidR="00865046" w:rsidRPr="005E42C4">
        <w:rPr>
          <w:lang w:val="ru-RU"/>
        </w:rPr>
        <w:t xml:space="preserve"> </w:t>
      </w:r>
      <w:r w:rsidR="00865046" w:rsidRPr="00865046">
        <w:rPr>
          <w:lang w:val="ru-RU"/>
        </w:rPr>
        <w:t>деятельности</w:t>
      </w:r>
      <w:r w:rsidR="00865046" w:rsidRPr="005E42C4">
        <w:rPr>
          <w:lang w:val="ru-RU"/>
        </w:rPr>
        <w:t xml:space="preserve"> </w:t>
      </w:r>
      <w:r w:rsidR="00865046" w:rsidRPr="00865046">
        <w:rPr>
          <w:lang w:val="ru-RU"/>
        </w:rPr>
        <w:t>по</w:t>
      </w:r>
      <w:r w:rsidR="00865046" w:rsidRPr="005E42C4">
        <w:rPr>
          <w:lang w:val="ru-RU"/>
        </w:rPr>
        <w:t xml:space="preserve"> </w:t>
      </w:r>
      <w:r w:rsidR="00865046" w:rsidRPr="00865046">
        <w:rPr>
          <w:lang w:val="ru-RU"/>
        </w:rPr>
        <w:t>поэтапному</w:t>
      </w:r>
      <w:r w:rsidR="00865046" w:rsidRPr="005E42C4">
        <w:rPr>
          <w:lang w:val="ru-RU"/>
        </w:rPr>
        <w:t xml:space="preserve"> </w:t>
      </w:r>
      <w:r w:rsidR="00865046" w:rsidRPr="00865046">
        <w:rPr>
          <w:lang w:val="ru-RU"/>
        </w:rPr>
        <w:t>отказу</w:t>
      </w:r>
      <w:r w:rsidR="00865046" w:rsidRPr="005E42C4">
        <w:rPr>
          <w:lang w:val="ru-RU"/>
        </w:rPr>
        <w:t xml:space="preserve"> </w:t>
      </w:r>
      <w:r w:rsidR="00865046" w:rsidRPr="00865046">
        <w:rPr>
          <w:lang w:val="ru-RU"/>
        </w:rPr>
        <w:t>от</w:t>
      </w:r>
      <w:r w:rsidR="00865046" w:rsidRPr="005E42C4">
        <w:rPr>
          <w:lang w:val="ru-RU"/>
        </w:rPr>
        <w:t xml:space="preserve"> </w:t>
      </w:r>
      <w:r w:rsidR="00865046" w:rsidRPr="00865046">
        <w:rPr>
          <w:lang w:val="ru-RU"/>
        </w:rPr>
        <w:t>ГХФУ</w:t>
      </w:r>
      <w:r w:rsidR="00865046" w:rsidRPr="005E42C4">
        <w:rPr>
          <w:lang w:val="ru-RU"/>
        </w:rPr>
        <w:t xml:space="preserve"> (</w:t>
      </w:r>
      <w:r w:rsidR="00865046" w:rsidRPr="00865046">
        <w:rPr>
          <w:lang w:val="ru-RU"/>
        </w:rPr>
        <w:t>ПОДПО</w:t>
      </w:r>
      <w:r w:rsidR="00865046" w:rsidRPr="005E42C4">
        <w:rPr>
          <w:lang w:val="ru-RU"/>
        </w:rPr>
        <w:t xml:space="preserve">) </w:t>
      </w:r>
      <w:r w:rsidR="00865046" w:rsidRPr="00865046">
        <w:rPr>
          <w:lang w:val="ru-RU"/>
        </w:rPr>
        <w:t>и</w:t>
      </w:r>
      <w:r w:rsidR="00865046" w:rsidRPr="005E42C4">
        <w:rPr>
          <w:lang w:val="ru-RU"/>
        </w:rPr>
        <w:t xml:space="preserve"> </w:t>
      </w:r>
      <w:r w:rsidR="00865046" w:rsidRPr="00865046">
        <w:rPr>
          <w:lang w:val="ru-RU"/>
        </w:rPr>
        <w:t>семь</w:t>
      </w:r>
      <w:r w:rsidR="00865046" w:rsidRPr="00865046">
        <w:t> </w:t>
      </w:r>
      <w:r w:rsidR="00865046" w:rsidRPr="00865046">
        <w:rPr>
          <w:lang w:val="ru-RU"/>
        </w:rPr>
        <w:t>МС</w:t>
      </w:r>
      <w:r w:rsidR="00865046" w:rsidRPr="005E42C4">
        <w:rPr>
          <w:lang w:val="ru-RU"/>
        </w:rPr>
        <w:t xml:space="preserve"> </w:t>
      </w:r>
      <w:r w:rsidR="00865046" w:rsidRPr="00865046">
        <w:rPr>
          <w:lang w:val="ru-RU"/>
        </w:rPr>
        <w:t>по</w:t>
      </w:r>
      <w:r w:rsidR="00865046" w:rsidRPr="005E42C4">
        <w:rPr>
          <w:lang w:val="ru-RU"/>
        </w:rPr>
        <w:t xml:space="preserve"> </w:t>
      </w:r>
      <w:r w:rsidR="00865046" w:rsidRPr="00865046">
        <w:rPr>
          <w:lang w:val="ru-RU"/>
        </w:rPr>
        <w:t>планам</w:t>
      </w:r>
      <w:r w:rsidR="00865046" w:rsidRPr="005E42C4">
        <w:rPr>
          <w:lang w:val="ru-RU"/>
        </w:rPr>
        <w:t xml:space="preserve"> </w:t>
      </w:r>
      <w:r w:rsidR="00865046" w:rsidRPr="00865046">
        <w:rPr>
          <w:lang w:val="ru-RU"/>
        </w:rPr>
        <w:t>выполнения</w:t>
      </w:r>
      <w:r w:rsidR="00865046" w:rsidRPr="005E42C4">
        <w:rPr>
          <w:lang w:val="ru-RU"/>
        </w:rPr>
        <w:t xml:space="preserve"> </w:t>
      </w:r>
      <w:r w:rsidR="00865046" w:rsidRPr="00865046">
        <w:rPr>
          <w:lang w:val="ru-RU"/>
        </w:rPr>
        <w:t>Кигалийской</w:t>
      </w:r>
      <w:r w:rsidR="00865046" w:rsidRPr="005E42C4">
        <w:rPr>
          <w:lang w:val="ru-RU"/>
        </w:rPr>
        <w:t xml:space="preserve"> </w:t>
      </w:r>
      <w:r w:rsidR="00865046" w:rsidRPr="00865046">
        <w:rPr>
          <w:lang w:val="ru-RU"/>
        </w:rPr>
        <w:t>поправки</w:t>
      </w:r>
      <w:r w:rsidR="00865046" w:rsidRPr="005E42C4">
        <w:rPr>
          <w:lang w:val="ru-RU"/>
        </w:rPr>
        <w:t xml:space="preserve"> </w:t>
      </w:r>
      <w:r w:rsidR="00865046" w:rsidRPr="00865046">
        <w:rPr>
          <w:lang w:val="ru-RU"/>
        </w:rPr>
        <w:t>в</w:t>
      </w:r>
      <w:r w:rsidR="00865046" w:rsidRPr="005E42C4">
        <w:rPr>
          <w:lang w:val="ru-RU"/>
        </w:rPr>
        <w:t xml:space="preserve"> </w:t>
      </w:r>
      <w:r w:rsidR="00865046" w:rsidRPr="00865046">
        <w:rPr>
          <w:lang w:val="ru-RU"/>
        </w:rPr>
        <w:t>отношении</w:t>
      </w:r>
      <w:r w:rsidR="00865046" w:rsidRPr="005E42C4">
        <w:rPr>
          <w:lang w:val="ru-RU"/>
        </w:rPr>
        <w:t xml:space="preserve"> </w:t>
      </w:r>
      <w:r w:rsidR="00865046" w:rsidRPr="00865046">
        <w:rPr>
          <w:lang w:val="ru-RU"/>
        </w:rPr>
        <w:t>ГФУ</w:t>
      </w:r>
      <w:r w:rsidR="00865046" w:rsidRPr="005E42C4">
        <w:rPr>
          <w:lang w:val="ru-RU"/>
        </w:rPr>
        <w:t xml:space="preserve"> (</w:t>
      </w:r>
      <w:r w:rsidR="00865046" w:rsidRPr="00865046">
        <w:rPr>
          <w:lang w:val="ru-RU"/>
        </w:rPr>
        <w:t>ПВК</w:t>
      </w:r>
      <w:r w:rsidR="00865046" w:rsidRPr="005E42C4">
        <w:rPr>
          <w:lang w:val="ru-RU"/>
        </w:rPr>
        <w:t xml:space="preserve">). </w:t>
      </w:r>
      <w:r w:rsidR="00865046" w:rsidRPr="00865046">
        <w:rPr>
          <w:lang w:val="ru-RU"/>
        </w:rPr>
        <w:t>В период с 1992</w:t>
      </w:r>
      <w:r w:rsidR="00865046">
        <w:rPr>
          <w:lang w:val="ru-RU"/>
        </w:rPr>
        <w:t> </w:t>
      </w:r>
      <w:r w:rsidR="00865046" w:rsidRPr="00865046">
        <w:rPr>
          <w:lang w:val="ru-RU"/>
        </w:rPr>
        <w:t>года было утверждено 100</w:t>
      </w:r>
      <w:r w:rsidR="00865046">
        <w:rPr>
          <w:lang w:val="ru-RU"/>
        </w:rPr>
        <w:t> </w:t>
      </w:r>
      <w:r w:rsidR="00865046" w:rsidRPr="00865046">
        <w:rPr>
          <w:lang w:val="ru-RU"/>
        </w:rPr>
        <w:t>МС и выполнено 67</w:t>
      </w:r>
      <w:r w:rsidR="00865046">
        <w:rPr>
          <w:lang w:val="ru-RU"/>
        </w:rPr>
        <w:t> </w:t>
      </w:r>
      <w:r w:rsidR="00865046" w:rsidRPr="00865046">
        <w:rPr>
          <w:lang w:val="ru-RU"/>
        </w:rPr>
        <w:t>МС; таким образом показатель выполнения МС составляет 67</w:t>
      </w:r>
      <w:r w:rsidR="00865046">
        <w:rPr>
          <w:lang w:val="ru-RU"/>
        </w:rPr>
        <w:t> </w:t>
      </w:r>
      <w:r w:rsidR="00865046" w:rsidRPr="00865046">
        <w:rPr>
          <w:lang w:val="ru-RU"/>
        </w:rPr>
        <w:t>процентов.</w:t>
      </w:r>
    </w:p>
    <w:p w14:paraId="0F693494" w14:textId="7B8082A9" w:rsidR="007849CE" w:rsidRPr="00D30997" w:rsidRDefault="00151121" w:rsidP="00CB13D7">
      <w:pPr>
        <w:pStyle w:val="Heading1"/>
        <w:keepLines/>
        <w:rPr>
          <w:lang w:val="ru-RU"/>
        </w:rPr>
      </w:pPr>
      <w:r w:rsidRPr="00151121">
        <w:rPr>
          <w:lang w:val="ru-RU"/>
        </w:rPr>
        <w:t>В таблице</w:t>
      </w:r>
      <w:r>
        <w:rPr>
          <w:lang w:val="ru-RU"/>
        </w:rPr>
        <w:t> </w:t>
      </w:r>
      <w:r w:rsidRPr="00151121">
        <w:rPr>
          <w:lang w:val="ru-RU"/>
        </w:rPr>
        <w:t>3 привод</w:t>
      </w:r>
      <w:r w:rsidR="00CD6F56">
        <w:rPr>
          <w:lang w:val="ru-RU"/>
        </w:rPr>
        <w:t>я</w:t>
      </w:r>
      <w:r w:rsidRPr="00151121">
        <w:rPr>
          <w:lang w:val="ru-RU"/>
        </w:rPr>
        <w:t xml:space="preserve">тся </w:t>
      </w:r>
      <w:r>
        <w:rPr>
          <w:lang w:val="ru-RU"/>
        </w:rPr>
        <w:t>сводн</w:t>
      </w:r>
      <w:r w:rsidR="00CD6F56">
        <w:rPr>
          <w:lang w:val="ru-RU"/>
        </w:rPr>
        <w:t xml:space="preserve">ые данные </w:t>
      </w:r>
      <w:r w:rsidRPr="00151121">
        <w:rPr>
          <w:lang w:val="ru-RU"/>
        </w:rPr>
        <w:t>о работе, проделанной двусторонними учреждениями за период с 1992</w:t>
      </w:r>
      <w:r>
        <w:rPr>
          <w:lang w:val="ru-RU"/>
        </w:rPr>
        <w:t> </w:t>
      </w:r>
      <w:r w:rsidRPr="00151121">
        <w:rPr>
          <w:lang w:val="ru-RU"/>
        </w:rPr>
        <w:t>года.</w:t>
      </w:r>
    </w:p>
    <w:p w14:paraId="1FADFCB1" w14:textId="77777777" w:rsidR="00CB13D7" w:rsidRPr="00151121" w:rsidRDefault="00CB13D7" w:rsidP="00CB13D7">
      <w:pPr>
        <w:pStyle w:val="Heading2"/>
        <w:keepNext/>
        <w:keepLines/>
        <w:numPr>
          <w:ilvl w:val="0"/>
          <w:numId w:val="0"/>
        </w:numPr>
        <w:spacing w:after="0"/>
        <w:rPr>
          <w:b/>
          <w:lang w:val="ru-RU"/>
        </w:rPr>
      </w:pPr>
      <w:r>
        <w:rPr>
          <w:b/>
          <w:lang w:val="ru-RU"/>
        </w:rPr>
        <w:t>Таблица</w:t>
      </w:r>
      <w:r w:rsidRPr="00151121">
        <w:rPr>
          <w:b/>
          <w:lang w:val="ru-RU"/>
        </w:rPr>
        <w:t xml:space="preserve"> 3. </w:t>
      </w:r>
      <w:r>
        <w:rPr>
          <w:b/>
          <w:lang w:val="ru-RU"/>
        </w:rPr>
        <w:t>Р</w:t>
      </w:r>
      <w:r w:rsidRPr="00151121">
        <w:rPr>
          <w:b/>
          <w:lang w:val="ru-RU"/>
        </w:rPr>
        <w:t>абот</w:t>
      </w:r>
      <w:r>
        <w:rPr>
          <w:b/>
          <w:lang w:val="ru-RU"/>
        </w:rPr>
        <w:t>а</w:t>
      </w:r>
      <w:r w:rsidRPr="00151121">
        <w:rPr>
          <w:b/>
          <w:lang w:val="ru-RU"/>
        </w:rPr>
        <w:t>, проделанн</w:t>
      </w:r>
      <w:r>
        <w:rPr>
          <w:b/>
          <w:lang w:val="ru-RU"/>
        </w:rPr>
        <w:t>ая</w:t>
      </w:r>
      <w:r w:rsidRPr="00151121">
        <w:rPr>
          <w:b/>
          <w:lang w:val="ru-RU"/>
        </w:rPr>
        <w:t xml:space="preserve"> двусторонними учреждениями за период с 1992</w:t>
      </w:r>
      <w:r>
        <w:rPr>
          <w:b/>
          <w:lang w:val="ru-RU"/>
        </w:rPr>
        <w:t> </w:t>
      </w:r>
      <w:r w:rsidRPr="00151121">
        <w:rPr>
          <w:b/>
          <w:lang w:val="ru-RU"/>
        </w:rPr>
        <w:t>года</w:t>
      </w:r>
    </w:p>
    <w:tbl>
      <w:tblPr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10"/>
        <w:gridCol w:w="1080"/>
        <w:gridCol w:w="1170"/>
        <w:gridCol w:w="900"/>
        <w:gridCol w:w="810"/>
        <w:gridCol w:w="990"/>
        <w:gridCol w:w="1186"/>
        <w:gridCol w:w="1244"/>
        <w:gridCol w:w="882"/>
        <w:gridCol w:w="709"/>
      </w:tblGrid>
      <w:tr w:rsidR="00CB13D7" w:rsidRPr="00CB13D7" w14:paraId="14CB22CB" w14:textId="77777777" w:rsidTr="00D30997">
        <w:trPr>
          <w:trHeight w:val="433"/>
        </w:trPr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B78AB" w14:textId="77777777" w:rsidR="00CB13D7" w:rsidRPr="00CB13D7" w:rsidRDefault="00CB13D7" w:rsidP="00A97649">
            <w:pPr>
              <w:keepNext/>
              <w:keepLines/>
              <w:widowControl w:val="0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Количество выведенных из обращения веществ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A7907" w14:textId="77777777" w:rsidR="00CB13D7" w:rsidRDefault="00CB13D7" w:rsidP="00A97649">
            <w:pPr>
              <w:keepNext/>
              <w:keepLines/>
              <w:widowControl w:val="0"/>
              <w:ind w:left="-132" w:right="-74"/>
              <w:jc w:val="center"/>
              <w:rPr>
                <w:b/>
                <w:bCs/>
                <w:sz w:val="18"/>
                <w:szCs w:val="18"/>
                <w:lang w:val="en-US" w:eastAsia="en-CA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 xml:space="preserve">Выплаты </w:t>
            </w:r>
          </w:p>
          <w:p w14:paraId="57D126F0" w14:textId="25068EA1" w:rsidR="00CB13D7" w:rsidRPr="00CB13D7" w:rsidRDefault="00CB13D7" w:rsidP="00A97649">
            <w:pPr>
              <w:keepNext/>
              <w:keepLines/>
              <w:widowControl w:val="0"/>
              <w:ind w:left="-132" w:right="-74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(в долл. США)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CFB7E8" w14:textId="77777777" w:rsidR="00CB13D7" w:rsidRPr="00CB13D7" w:rsidRDefault="00CB13D7" w:rsidP="00A97649">
            <w:pPr>
              <w:keepNext/>
              <w:keepLines/>
              <w:widowControl w:val="0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Число проектов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EF647" w14:textId="77777777" w:rsidR="00CB13D7" w:rsidRPr="00CB13D7" w:rsidRDefault="00CB13D7" w:rsidP="00A97649">
            <w:pPr>
              <w:keepNext/>
              <w:keepLines/>
              <w:widowControl w:val="0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Темпы выполнения (в месяцах)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2CAE812" w14:textId="77777777" w:rsidR="00CB13D7" w:rsidRPr="00CB13D7" w:rsidRDefault="00CB13D7" w:rsidP="00A97649">
            <w:pPr>
              <w:keepNext/>
              <w:keepLines/>
              <w:widowControl w:val="0"/>
              <w:ind w:left="-185" w:right="-117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Средние задержки в реализации проектов (в месяцах)</w:t>
            </w: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35D220" w14:textId="77777777" w:rsidR="00CB13D7" w:rsidRPr="00CB13D7" w:rsidRDefault="00CB13D7" w:rsidP="00A97649">
            <w:pPr>
              <w:keepNext/>
              <w:keepLines/>
              <w:widowControl w:val="0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Число МС</w:t>
            </w:r>
          </w:p>
        </w:tc>
      </w:tr>
      <w:tr w:rsidR="00CB13D7" w:rsidRPr="00CB13D7" w14:paraId="4939AAE1" w14:textId="77777777" w:rsidTr="00D30997">
        <w:trPr>
          <w:trHeight w:val="283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28150" w14:textId="77777777" w:rsidR="00CB13D7" w:rsidRPr="00CB13D7" w:rsidRDefault="00CB13D7" w:rsidP="00A97649">
            <w:pPr>
              <w:keepNext/>
              <w:keepLines/>
              <w:widowControl w:val="0"/>
              <w:ind w:left="-104" w:right="-106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тонны ОРС</w:t>
            </w:r>
            <w:r w:rsidRPr="00CB13D7">
              <w:rPr>
                <w:b/>
                <w:bCs/>
                <w:sz w:val="18"/>
                <w:szCs w:val="18"/>
                <w:lang w:eastAsia="en-CA"/>
              </w:rPr>
              <w:t>*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27C36A" w14:textId="77777777" w:rsidR="00CB13D7" w:rsidRPr="00CB13D7" w:rsidRDefault="00CB13D7" w:rsidP="00A97649">
            <w:pPr>
              <w:keepNext/>
              <w:keepLines/>
              <w:widowControl w:val="0"/>
              <w:ind w:left="-121" w:right="-88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тонны С</w:t>
            </w:r>
            <w:r w:rsidRPr="00CB13D7">
              <w:rPr>
                <w:b/>
                <w:bCs/>
                <w:sz w:val="18"/>
                <w:szCs w:val="18"/>
                <w:lang w:val="fr-FR" w:eastAsia="en-CA"/>
              </w:rPr>
              <w:t>O</w:t>
            </w:r>
            <w:r w:rsidRPr="00CB13D7">
              <w:rPr>
                <w:b/>
                <w:bCs/>
                <w:sz w:val="18"/>
                <w:szCs w:val="18"/>
                <w:vertAlign w:val="subscript"/>
                <w:lang w:val="fr-FR" w:eastAsia="en-CA"/>
              </w:rPr>
              <w:t>2</w:t>
            </w: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-экв.</w:t>
            </w:r>
            <w:r w:rsidRPr="00CB13D7">
              <w:rPr>
                <w:b/>
                <w:bCs/>
                <w:sz w:val="18"/>
                <w:szCs w:val="18"/>
                <w:lang w:eastAsia="en-CA"/>
              </w:rPr>
              <w:t>**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7BD3" w14:textId="77777777" w:rsidR="00CB13D7" w:rsidRPr="00CB13D7" w:rsidRDefault="00CB13D7" w:rsidP="00A97649">
            <w:pPr>
              <w:keepNext/>
              <w:keepLines/>
              <w:widowControl w:val="0"/>
              <w:jc w:val="left"/>
              <w:rPr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1AF79D" w14:textId="77777777" w:rsidR="00CB13D7" w:rsidRPr="00CB13D7" w:rsidRDefault="00CB13D7" w:rsidP="00A97649">
            <w:pPr>
              <w:keepNext/>
              <w:keepLines/>
              <w:widowControl w:val="0"/>
              <w:ind w:left="-202" w:right="-243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Утвержд.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1115" w14:textId="77777777" w:rsidR="00CB13D7" w:rsidRPr="00CB13D7" w:rsidRDefault="00CB13D7" w:rsidP="00A97649">
            <w:pPr>
              <w:keepNext/>
              <w:keepLines/>
              <w:widowControl w:val="0"/>
              <w:ind w:left="-202" w:right="-243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Заверш.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E44AC" w14:textId="77777777" w:rsidR="00CB13D7" w:rsidRPr="00CB13D7" w:rsidRDefault="00CB13D7" w:rsidP="00A97649">
            <w:pPr>
              <w:keepNext/>
              <w:keepLines/>
              <w:widowControl w:val="0"/>
              <w:ind w:left="-202" w:right="-243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Инвестиц. проекты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ED3F7E" w14:textId="77777777" w:rsidR="00CB13D7" w:rsidRPr="00CB13D7" w:rsidRDefault="00CB13D7" w:rsidP="00A97649">
            <w:pPr>
              <w:keepNext/>
              <w:keepLines/>
              <w:widowControl w:val="0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Неинвестиц. проекты</w:t>
            </w:r>
          </w:p>
        </w:tc>
        <w:tc>
          <w:tcPr>
            <w:tcW w:w="1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9A9C8" w14:textId="77777777" w:rsidR="00CB13D7" w:rsidRPr="00CB13D7" w:rsidRDefault="00CB13D7" w:rsidP="00A97649">
            <w:pPr>
              <w:keepNext/>
              <w:keepLines/>
              <w:widowControl w:val="0"/>
              <w:jc w:val="left"/>
              <w:rPr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E30B70" w14:textId="77777777" w:rsidR="00CB13D7" w:rsidRPr="00CB13D7" w:rsidRDefault="00CB13D7" w:rsidP="00A97649">
            <w:pPr>
              <w:keepNext/>
              <w:keepLines/>
              <w:widowControl w:val="0"/>
              <w:ind w:left="-50" w:right="-88"/>
              <w:jc w:val="left"/>
              <w:rPr>
                <w:b/>
                <w:bCs/>
                <w:sz w:val="18"/>
                <w:szCs w:val="18"/>
                <w:lang w:val="ru-RU" w:eastAsia="en-CA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Утвержд.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3AA0DB" w14:textId="77777777" w:rsidR="00CB13D7" w:rsidRPr="00CB13D7" w:rsidRDefault="00CB13D7" w:rsidP="00A97649">
            <w:pPr>
              <w:keepNext/>
              <w:keepLines/>
              <w:widowControl w:val="0"/>
              <w:ind w:left="-109" w:right="-108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Заверш.</w:t>
            </w:r>
          </w:p>
        </w:tc>
      </w:tr>
      <w:tr w:rsidR="00CB13D7" w:rsidRPr="00CB13D7" w14:paraId="432EDC70" w14:textId="77777777" w:rsidTr="00D30997">
        <w:trPr>
          <w:trHeight w:val="53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51DB" w14:textId="77777777" w:rsidR="00CB13D7" w:rsidRPr="00CB13D7" w:rsidRDefault="00CB13D7" w:rsidP="00A97649">
            <w:pPr>
              <w:keepNext/>
              <w:keepLines/>
              <w:widowControl w:val="0"/>
              <w:ind w:right="-96"/>
              <w:jc w:val="right"/>
              <w:rPr>
                <w:sz w:val="18"/>
                <w:szCs w:val="18"/>
                <w:lang w:eastAsia="en-CA"/>
              </w:rPr>
            </w:pPr>
            <w:r w:rsidRPr="00CB13D7">
              <w:rPr>
                <w:sz w:val="18"/>
                <w:szCs w:val="18"/>
                <w:lang w:eastAsia="en-CA"/>
              </w:rPr>
              <w:t>11 030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1A0969" w14:textId="77777777" w:rsidR="00CB13D7" w:rsidRPr="00CB13D7" w:rsidRDefault="00CB13D7" w:rsidP="00A97649">
            <w:pPr>
              <w:keepNext/>
              <w:keepLines/>
              <w:widowControl w:val="0"/>
              <w:ind w:left="-114" w:right="-63"/>
              <w:jc w:val="right"/>
              <w:rPr>
                <w:sz w:val="18"/>
                <w:szCs w:val="18"/>
                <w:lang w:eastAsia="en-CA"/>
              </w:rPr>
            </w:pPr>
            <w:r w:rsidRPr="00CB13D7">
              <w:rPr>
                <w:sz w:val="18"/>
                <w:szCs w:val="18"/>
                <w:lang w:eastAsia="en-CA"/>
              </w:rPr>
              <w:t>65 242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45" w:type="dxa"/>
            </w:tcMar>
          </w:tcPr>
          <w:p w14:paraId="40E7EC98" w14:textId="77777777" w:rsidR="00CB13D7" w:rsidRPr="00CB13D7" w:rsidRDefault="00CB13D7" w:rsidP="00A97649">
            <w:pPr>
              <w:keepNext/>
              <w:keepLines/>
              <w:widowControl w:val="0"/>
              <w:ind w:right="-158"/>
              <w:jc w:val="right"/>
              <w:rPr>
                <w:sz w:val="18"/>
                <w:szCs w:val="18"/>
                <w:lang w:eastAsia="en-CA"/>
              </w:rPr>
            </w:pPr>
            <w:r w:rsidRPr="00CB13D7">
              <w:rPr>
                <w:sz w:val="18"/>
                <w:szCs w:val="18"/>
                <w:lang w:eastAsia="en-CA"/>
              </w:rPr>
              <w:t>164 117 699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6C48D4" w14:textId="77777777" w:rsidR="00CB13D7" w:rsidRPr="00CB13D7" w:rsidRDefault="00CB13D7" w:rsidP="00A97649">
            <w:pPr>
              <w:keepNext/>
              <w:keepLines/>
              <w:widowControl w:val="0"/>
              <w:ind w:left="-168"/>
              <w:jc w:val="right"/>
              <w:rPr>
                <w:sz w:val="18"/>
                <w:szCs w:val="18"/>
                <w:lang w:eastAsia="en-CA"/>
              </w:rPr>
            </w:pPr>
            <w:r w:rsidRPr="00CB13D7">
              <w:rPr>
                <w:sz w:val="18"/>
                <w:szCs w:val="18"/>
                <w:lang w:eastAsia="en-CA"/>
              </w:rPr>
              <w:t>774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32BD0B" w14:textId="77777777" w:rsidR="00CB13D7" w:rsidRPr="00CB13D7" w:rsidRDefault="00CB13D7" w:rsidP="00A97649">
            <w:pPr>
              <w:keepNext/>
              <w:keepLines/>
              <w:widowControl w:val="0"/>
              <w:ind w:right="-50"/>
              <w:jc w:val="right"/>
              <w:rPr>
                <w:sz w:val="18"/>
                <w:szCs w:val="18"/>
                <w:lang w:eastAsia="en-CA"/>
              </w:rPr>
            </w:pPr>
            <w:r w:rsidRPr="00CB13D7">
              <w:rPr>
                <w:sz w:val="18"/>
                <w:szCs w:val="18"/>
                <w:lang w:eastAsia="en-CA"/>
              </w:rPr>
              <w:t>701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B022D" w14:textId="77777777" w:rsidR="00CB13D7" w:rsidRPr="00CB13D7" w:rsidRDefault="00CB13D7" w:rsidP="00A97649">
            <w:pPr>
              <w:keepNext/>
              <w:keepLines/>
              <w:widowControl w:val="0"/>
              <w:jc w:val="right"/>
              <w:rPr>
                <w:sz w:val="18"/>
                <w:szCs w:val="18"/>
                <w:lang w:eastAsia="en-CA"/>
              </w:rPr>
            </w:pPr>
            <w:r w:rsidRPr="00CB13D7">
              <w:rPr>
                <w:sz w:val="18"/>
                <w:szCs w:val="18"/>
                <w:lang w:eastAsia="en-CA"/>
              </w:rPr>
              <w:t>43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DF2E25" w14:textId="77777777" w:rsidR="00CB13D7" w:rsidRPr="00CB13D7" w:rsidRDefault="00CB13D7" w:rsidP="00A97649">
            <w:pPr>
              <w:keepNext/>
              <w:keepLines/>
              <w:widowControl w:val="0"/>
              <w:jc w:val="right"/>
              <w:rPr>
                <w:sz w:val="18"/>
                <w:szCs w:val="18"/>
                <w:lang w:eastAsia="en-CA"/>
              </w:rPr>
            </w:pPr>
            <w:r w:rsidRPr="00CB13D7">
              <w:rPr>
                <w:sz w:val="18"/>
                <w:szCs w:val="18"/>
                <w:lang w:eastAsia="en-CA"/>
              </w:rPr>
              <w:t>44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FA36D2" w14:textId="77777777" w:rsidR="00CB13D7" w:rsidRPr="00CB13D7" w:rsidRDefault="00CB13D7" w:rsidP="00A97649">
            <w:pPr>
              <w:keepNext/>
              <w:keepLines/>
              <w:widowControl w:val="0"/>
              <w:jc w:val="right"/>
              <w:rPr>
                <w:sz w:val="18"/>
                <w:szCs w:val="18"/>
                <w:lang w:eastAsia="en-CA"/>
              </w:rPr>
            </w:pPr>
            <w:r w:rsidRPr="00CB13D7">
              <w:rPr>
                <w:sz w:val="18"/>
                <w:szCs w:val="18"/>
                <w:lang w:eastAsia="en-CA"/>
              </w:rPr>
              <w:t>13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15CB69" w14:textId="77777777" w:rsidR="00CB13D7" w:rsidRPr="00CB13D7" w:rsidRDefault="00CB13D7" w:rsidP="00A97649">
            <w:pPr>
              <w:keepNext/>
              <w:keepLines/>
              <w:widowControl w:val="0"/>
              <w:jc w:val="right"/>
              <w:rPr>
                <w:sz w:val="18"/>
                <w:szCs w:val="18"/>
                <w:lang w:eastAsia="en-CA"/>
              </w:rPr>
            </w:pPr>
            <w:r w:rsidRPr="00CB13D7">
              <w:rPr>
                <w:sz w:val="18"/>
                <w:szCs w:val="18"/>
                <w:lang w:eastAsia="en-CA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297309" w14:textId="77777777" w:rsidR="00CB13D7" w:rsidRPr="00CB13D7" w:rsidRDefault="00CB13D7" w:rsidP="00A97649">
            <w:pPr>
              <w:keepNext/>
              <w:keepLines/>
              <w:widowControl w:val="0"/>
              <w:jc w:val="right"/>
              <w:rPr>
                <w:sz w:val="18"/>
                <w:szCs w:val="18"/>
                <w:lang w:eastAsia="en-CA"/>
              </w:rPr>
            </w:pPr>
            <w:r w:rsidRPr="00CB13D7">
              <w:rPr>
                <w:sz w:val="18"/>
                <w:szCs w:val="18"/>
                <w:lang w:eastAsia="en-CA"/>
              </w:rPr>
              <w:t>67</w:t>
            </w:r>
          </w:p>
        </w:tc>
      </w:tr>
    </w:tbl>
    <w:p w14:paraId="79C91384" w14:textId="77777777" w:rsidR="00CB13D7" w:rsidRPr="007B7EDD" w:rsidRDefault="00CB13D7" w:rsidP="00CB13D7">
      <w:pPr>
        <w:keepNext/>
        <w:keepLines/>
        <w:widowControl w:val="0"/>
        <w:rPr>
          <w:sz w:val="18"/>
          <w:szCs w:val="18"/>
          <w:lang w:val="ru-RU"/>
        </w:rPr>
      </w:pPr>
      <w:r w:rsidRPr="00CB13D7">
        <w:rPr>
          <w:sz w:val="18"/>
          <w:szCs w:val="18"/>
          <w:lang w:val="ru-RU"/>
        </w:rPr>
        <w:t xml:space="preserve">* </w:t>
      </w:r>
      <w:r>
        <w:rPr>
          <w:sz w:val="18"/>
          <w:szCs w:val="18"/>
          <w:lang w:val="ru-RU"/>
        </w:rPr>
        <w:t>Потребление и производство ОРВ.</w:t>
      </w:r>
    </w:p>
    <w:p w14:paraId="31FE9AB4" w14:textId="77777777" w:rsidR="00CB13D7" w:rsidRPr="00CB13D7" w:rsidRDefault="00CB13D7" w:rsidP="00CB13D7">
      <w:pPr>
        <w:keepNext/>
        <w:keepLines/>
        <w:widowControl w:val="0"/>
        <w:rPr>
          <w:sz w:val="18"/>
          <w:szCs w:val="18"/>
          <w:lang w:val="ru-RU"/>
        </w:rPr>
      </w:pPr>
      <w:r w:rsidRPr="00CB13D7">
        <w:rPr>
          <w:sz w:val="18"/>
          <w:szCs w:val="18"/>
          <w:lang w:val="ru-RU"/>
        </w:rPr>
        <w:t xml:space="preserve">** </w:t>
      </w:r>
      <w:r>
        <w:rPr>
          <w:sz w:val="18"/>
          <w:szCs w:val="18"/>
          <w:lang w:val="ru-RU"/>
        </w:rPr>
        <w:t>Проекты</w:t>
      </w:r>
      <w:r w:rsidRPr="00CB13D7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связанные с ГФУ.</w:t>
      </w:r>
    </w:p>
    <w:p w14:paraId="66F93981" w14:textId="4C3EF9A0" w:rsidR="004E0C53" w:rsidRDefault="004E0C53">
      <w:pPr>
        <w:jc w:val="left"/>
        <w:rPr>
          <w:lang w:val="ru-RU"/>
        </w:rPr>
      </w:pPr>
      <w:r>
        <w:rPr>
          <w:lang w:val="ru-RU"/>
        </w:rPr>
        <w:br w:type="page"/>
      </w:r>
    </w:p>
    <w:p w14:paraId="45AD2A3B" w14:textId="729C28CC" w:rsidR="007849CE" w:rsidRPr="007B7EDD" w:rsidRDefault="007B7EDD" w:rsidP="007849CE">
      <w:pPr>
        <w:rPr>
          <w:u w:val="single"/>
          <w:lang w:val="ru-RU"/>
        </w:rPr>
      </w:pPr>
      <w:r>
        <w:rPr>
          <w:u w:val="single"/>
          <w:lang w:val="ru-RU"/>
        </w:rPr>
        <w:lastRenderedPageBreak/>
        <w:t>Проекты, связанные с ГФУ</w:t>
      </w:r>
    </w:p>
    <w:p w14:paraId="1F39F227" w14:textId="77777777" w:rsidR="007849CE" w:rsidRPr="00CB13D7" w:rsidRDefault="007849CE" w:rsidP="007849CE">
      <w:pPr>
        <w:rPr>
          <w:lang w:val="ru-RU"/>
        </w:rPr>
      </w:pPr>
    </w:p>
    <w:p w14:paraId="0D0B780B" w14:textId="1E9E3310" w:rsidR="007849CE" w:rsidRPr="00955FB4" w:rsidRDefault="00955FB4" w:rsidP="007849CE">
      <w:pPr>
        <w:pStyle w:val="Heading1"/>
        <w:rPr>
          <w:lang w:val="ru-RU"/>
        </w:rPr>
      </w:pPr>
      <w:r w:rsidRPr="00955FB4">
        <w:rPr>
          <w:lang w:val="ru-RU"/>
        </w:rPr>
        <w:t>По состоянию на 31</w:t>
      </w:r>
      <w:r>
        <w:rPr>
          <w:lang w:val="ru-RU"/>
        </w:rPr>
        <w:t> </w:t>
      </w:r>
      <w:r w:rsidRPr="00955FB4">
        <w:rPr>
          <w:lang w:val="ru-RU"/>
        </w:rPr>
        <w:t>декабря 2024</w:t>
      </w:r>
      <w:r>
        <w:rPr>
          <w:lang w:val="ru-RU"/>
        </w:rPr>
        <w:t> </w:t>
      </w:r>
      <w:r w:rsidRPr="00955FB4">
        <w:rPr>
          <w:lang w:val="ru-RU"/>
        </w:rPr>
        <w:t>года Исполнительный комитет утвердил 36</w:t>
      </w:r>
      <w:r>
        <w:rPr>
          <w:lang w:val="ru-RU"/>
        </w:rPr>
        <w:t> </w:t>
      </w:r>
      <w:r w:rsidRPr="00955FB4">
        <w:rPr>
          <w:lang w:val="ru-RU"/>
        </w:rPr>
        <w:t>проектов, связанных с ГФУ (в том числе один демонстрационный проект, 10</w:t>
      </w:r>
      <w:r>
        <w:rPr>
          <w:lang w:val="ru-RU"/>
        </w:rPr>
        <w:t> </w:t>
      </w:r>
      <w:r w:rsidRPr="00955FB4">
        <w:rPr>
          <w:lang w:val="ru-RU"/>
        </w:rPr>
        <w:t>инвестиционных проектов, 13</w:t>
      </w:r>
      <w:r>
        <w:rPr>
          <w:lang w:val="ru-RU"/>
        </w:rPr>
        <w:t> </w:t>
      </w:r>
      <w:r w:rsidRPr="00955FB4">
        <w:rPr>
          <w:lang w:val="ru-RU"/>
        </w:rPr>
        <w:t>мероприятий по подготовке проектов и 12</w:t>
      </w:r>
      <w:r>
        <w:rPr>
          <w:lang w:val="ru-RU"/>
        </w:rPr>
        <w:t> </w:t>
      </w:r>
      <w:r w:rsidRPr="00955FB4">
        <w:rPr>
          <w:lang w:val="ru-RU"/>
        </w:rPr>
        <w:t>проектов по оказанию технической помощи), на общую сумму 5</w:t>
      </w:r>
      <w:r>
        <w:rPr>
          <w:lang w:val="ru-RU"/>
        </w:rPr>
        <w:t> </w:t>
      </w:r>
      <w:r w:rsidRPr="00955FB4">
        <w:rPr>
          <w:lang w:val="ru-RU"/>
        </w:rPr>
        <w:t>756</w:t>
      </w:r>
      <w:r>
        <w:rPr>
          <w:lang w:val="ru-RU"/>
        </w:rPr>
        <w:t> </w:t>
      </w:r>
      <w:r w:rsidRPr="00955FB4">
        <w:rPr>
          <w:lang w:val="ru-RU"/>
        </w:rPr>
        <w:t>652</w:t>
      </w:r>
      <w:r>
        <w:rPr>
          <w:lang w:val="ru-RU"/>
        </w:rPr>
        <w:t> </w:t>
      </w:r>
      <w:r w:rsidRPr="00955FB4">
        <w:rPr>
          <w:lang w:val="ru-RU"/>
        </w:rPr>
        <w:t>долл.</w:t>
      </w:r>
      <w:r>
        <w:rPr>
          <w:lang w:val="ru-RU"/>
        </w:rPr>
        <w:t> </w:t>
      </w:r>
      <w:r w:rsidRPr="00955FB4">
        <w:rPr>
          <w:lang w:val="ru-RU"/>
        </w:rPr>
        <w:t>США (без учета вспомогательных расходов учреждений). Сводн</w:t>
      </w:r>
      <w:r w:rsidR="003A16F8">
        <w:rPr>
          <w:lang w:val="ru-RU"/>
        </w:rPr>
        <w:t xml:space="preserve">ая информация </w:t>
      </w:r>
      <w:r w:rsidRPr="00955FB4">
        <w:rPr>
          <w:lang w:val="ru-RU"/>
        </w:rPr>
        <w:t>о положении дел с осуществлением этих проектов представлен</w:t>
      </w:r>
      <w:r w:rsidR="003A16F8">
        <w:rPr>
          <w:lang w:val="ru-RU"/>
        </w:rPr>
        <w:t>а</w:t>
      </w:r>
      <w:r w:rsidRPr="00955FB4">
        <w:rPr>
          <w:lang w:val="ru-RU"/>
        </w:rPr>
        <w:t xml:space="preserve"> в таблице</w:t>
      </w:r>
      <w:r>
        <w:rPr>
          <w:lang w:val="ru-RU"/>
        </w:rPr>
        <w:t> </w:t>
      </w:r>
      <w:r w:rsidRPr="00955FB4">
        <w:rPr>
          <w:lang w:val="ru-RU"/>
        </w:rPr>
        <w:t>4, а соответствующ</w:t>
      </w:r>
      <w:r w:rsidR="003A16F8">
        <w:rPr>
          <w:lang w:val="ru-RU"/>
        </w:rPr>
        <w:t xml:space="preserve">ие данные </w:t>
      </w:r>
      <w:r w:rsidRPr="00955FB4">
        <w:rPr>
          <w:lang w:val="ru-RU"/>
        </w:rPr>
        <w:t>приведен</w:t>
      </w:r>
      <w:r w:rsidR="003A16F8">
        <w:rPr>
          <w:lang w:val="ru-RU"/>
        </w:rPr>
        <w:t>ы</w:t>
      </w:r>
      <w:r w:rsidRPr="00955FB4">
        <w:rPr>
          <w:lang w:val="ru-RU"/>
        </w:rPr>
        <w:t xml:space="preserve"> в пунктах</w:t>
      </w:r>
      <w:r>
        <w:rPr>
          <w:lang w:val="ru-RU"/>
        </w:rPr>
        <w:t> </w:t>
      </w:r>
      <w:r w:rsidRPr="00955FB4">
        <w:rPr>
          <w:lang w:val="ru-RU"/>
        </w:rPr>
        <w:t>5–9 выше.</w:t>
      </w:r>
    </w:p>
    <w:p w14:paraId="0C09087A" w14:textId="268CB382" w:rsidR="007849CE" w:rsidRPr="00955FB4" w:rsidRDefault="00955FB4" w:rsidP="007849CE">
      <w:pPr>
        <w:widowControl w:val="0"/>
        <w:rPr>
          <w:b/>
          <w:lang w:val="ru-RU"/>
        </w:rPr>
      </w:pPr>
      <w:r>
        <w:rPr>
          <w:b/>
          <w:lang w:val="ru-RU"/>
        </w:rPr>
        <w:t>Таблица</w:t>
      </w:r>
      <w:r w:rsidR="007849CE" w:rsidRPr="00A4673D">
        <w:rPr>
          <w:b/>
          <w:lang w:val="ru-RU"/>
        </w:rPr>
        <w:t xml:space="preserve"> 4. </w:t>
      </w:r>
      <w:r>
        <w:rPr>
          <w:b/>
          <w:lang w:val="ru-RU"/>
        </w:rPr>
        <w:t>Утвержденные п</w:t>
      </w:r>
      <w:r w:rsidRPr="00955FB4">
        <w:rPr>
          <w:b/>
          <w:lang w:val="ru-RU"/>
        </w:rPr>
        <w:t>роекты, связанные с ГФУ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6"/>
        <w:gridCol w:w="1171"/>
        <w:gridCol w:w="1276"/>
        <w:gridCol w:w="992"/>
        <w:gridCol w:w="1418"/>
        <w:gridCol w:w="1275"/>
        <w:gridCol w:w="1134"/>
        <w:gridCol w:w="1134"/>
      </w:tblGrid>
      <w:tr w:rsidR="003C211E" w:rsidRPr="00CB13D7" w14:paraId="434B67C4" w14:textId="77777777" w:rsidTr="00CB13D7">
        <w:trPr>
          <w:trHeight w:val="80"/>
        </w:trPr>
        <w:tc>
          <w:tcPr>
            <w:tcW w:w="1806" w:type="dxa"/>
            <w:vMerge w:val="restart"/>
            <w:noWrap/>
            <w:hideMark/>
          </w:tcPr>
          <w:p w14:paraId="5196F8ED" w14:textId="29982480" w:rsidR="007849CE" w:rsidRPr="00CB13D7" w:rsidRDefault="00955FB4" w:rsidP="00A618E9">
            <w:pPr>
              <w:jc w:val="left"/>
              <w:rPr>
                <w:b/>
                <w:bCs/>
                <w:sz w:val="18"/>
                <w:szCs w:val="18"/>
                <w:lang w:val="ru-RU" w:eastAsia="zh-CN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Вид проекта</w:t>
            </w:r>
          </w:p>
        </w:tc>
        <w:tc>
          <w:tcPr>
            <w:tcW w:w="3439" w:type="dxa"/>
            <w:gridSpan w:val="3"/>
            <w:noWrap/>
            <w:hideMark/>
          </w:tcPr>
          <w:p w14:paraId="27D87650" w14:textId="61F97B1D" w:rsidR="007849CE" w:rsidRPr="00CB13D7" w:rsidRDefault="00955FB4" w:rsidP="00A618E9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Число проектов</w:t>
            </w:r>
          </w:p>
        </w:tc>
        <w:tc>
          <w:tcPr>
            <w:tcW w:w="4961" w:type="dxa"/>
            <w:gridSpan w:val="4"/>
            <w:noWrap/>
            <w:hideMark/>
          </w:tcPr>
          <w:p w14:paraId="363FA937" w14:textId="0E48C772" w:rsidR="007849CE" w:rsidRPr="00CB13D7" w:rsidRDefault="00955FB4" w:rsidP="00A618E9">
            <w:pPr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Финансирование</w:t>
            </w:r>
            <w:r w:rsidR="007849CE" w:rsidRPr="00CB13D7">
              <w:rPr>
                <w:b/>
                <w:bCs/>
                <w:sz w:val="18"/>
                <w:szCs w:val="18"/>
                <w:lang w:eastAsia="en-CA"/>
              </w:rPr>
              <w:t xml:space="preserve"> (</w:t>
            </w: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в долл. США</w:t>
            </w:r>
            <w:r w:rsidR="007849CE" w:rsidRPr="00CB13D7">
              <w:rPr>
                <w:b/>
                <w:bCs/>
                <w:sz w:val="18"/>
                <w:szCs w:val="18"/>
                <w:lang w:eastAsia="en-CA"/>
              </w:rPr>
              <w:t>)*</w:t>
            </w:r>
          </w:p>
        </w:tc>
      </w:tr>
      <w:tr w:rsidR="000809C0" w:rsidRPr="00CB13D7" w14:paraId="3C5985A0" w14:textId="77777777" w:rsidTr="00CB13D7">
        <w:trPr>
          <w:trHeight w:val="50"/>
        </w:trPr>
        <w:tc>
          <w:tcPr>
            <w:tcW w:w="1806" w:type="dxa"/>
            <w:vMerge/>
            <w:vAlign w:val="center"/>
            <w:hideMark/>
          </w:tcPr>
          <w:p w14:paraId="3ED89A4D" w14:textId="77777777" w:rsidR="007849CE" w:rsidRPr="00CB13D7" w:rsidRDefault="007849CE" w:rsidP="00A618E9">
            <w:pPr>
              <w:jc w:val="left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171" w:type="dxa"/>
            <w:hideMark/>
          </w:tcPr>
          <w:p w14:paraId="16A45C7C" w14:textId="0B31DF94" w:rsidR="007849CE" w:rsidRPr="00CB13D7" w:rsidRDefault="00955FB4" w:rsidP="00A618E9">
            <w:pPr>
              <w:ind w:left="-57" w:right="-105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Утверждено</w:t>
            </w:r>
          </w:p>
        </w:tc>
        <w:tc>
          <w:tcPr>
            <w:tcW w:w="1276" w:type="dxa"/>
            <w:hideMark/>
          </w:tcPr>
          <w:p w14:paraId="3A7CB2BA" w14:textId="7CB76A86" w:rsidR="007849CE" w:rsidRPr="00CB13D7" w:rsidRDefault="00955FB4" w:rsidP="00A618E9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Завершено</w:t>
            </w:r>
          </w:p>
        </w:tc>
        <w:tc>
          <w:tcPr>
            <w:tcW w:w="992" w:type="dxa"/>
            <w:hideMark/>
          </w:tcPr>
          <w:p w14:paraId="5CE14D74" w14:textId="51EB8DB3" w:rsidR="007849CE" w:rsidRPr="00CB13D7" w:rsidRDefault="00955FB4" w:rsidP="00A618E9">
            <w:pPr>
              <w:ind w:left="-111" w:right="-123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Завершено (в %)</w:t>
            </w:r>
          </w:p>
        </w:tc>
        <w:tc>
          <w:tcPr>
            <w:tcW w:w="1418" w:type="dxa"/>
            <w:hideMark/>
          </w:tcPr>
          <w:p w14:paraId="4A654AB5" w14:textId="56FEB1E4" w:rsidR="007849CE" w:rsidRPr="00CB13D7" w:rsidRDefault="00955FB4" w:rsidP="00A618E9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Утверждено</w:t>
            </w:r>
          </w:p>
        </w:tc>
        <w:tc>
          <w:tcPr>
            <w:tcW w:w="1275" w:type="dxa"/>
            <w:hideMark/>
          </w:tcPr>
          <w:p w14:paraId="2AEFED5A" w14:textId="139A8DA2" w:rsidR="007849CE" w:rsidRPr="00CB13D7" w:rsidRDefault="00E12861" w:rsidP="00A618E9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Выплачено</w:t>
            </w:r>
          </w:p>
        </w:tc>
        <w:tc>
          <w:tcPr>
            <w:tcW w:w="1134" w:type="dxa"/>
            <w:hideMark/>
          </w:tcPr>
          <w:p w14:paraId="5171693D" w14:textId="626254A7" w:rsidR="007849CE" w:rsidRPr="00CB13D7" w:rsidRDefault="00955FB4" w:rsidP="00A618E9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Остаток</w:t>
            </w:r>
          </w:p>
        </w:tc>
        <w:tc>
          <w:tcPr>
            <w:tcW w:w="1134" w:type="dxa"/>
            <w:hideMark/>
          </w:tcPr>
          <w:p w14:paraId="06DF374F" w14:textId="39029F90" w:rsidR="007849CE" w:rsidRPr="00CB13D7" w:rsidRDefault="00E12861" w:rsidP="00A618E9">
            <w:pPr>
              <w:ind w:left="-128" w:right="-106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Выплачено</w:t>
            </w:r>
            <w:r w:rsidR="00955FB4" w:rsidRPr="00CB13D7">
              <w:rPr>
                <w:b/>
                <w:bCs/>
                <w:sz w:val="18"/>
                <w:szCs w:val="18"/>
                <w:lang w:val="ru-RU" w:eastAsia="en-CA"/>
              </w:rPr>
              <w:t xml:space="preserve"> (в %)</w:t>
            </w:r>
          </w:p>
        </w:tc>
      </w:tr>
      <w:tr w:rsidR="000809C0" w:rsidRPr="00CB13D7" w14:paraId="43BCDE93" w14:textId="77777777" w:rsidTr="00CB13D7">
        <w:trPr>
          <w:trHeight w:val="50"/>
        </w:trPr>
        <w:tc>
          <w:tcPr>
            <w:tcW w:w="1806" w:type="dxa"/>
            <w:hideMark/>
          </w:tcPr>
          <w:p w14:paraId="5168203E" w14:textId="73B77C22" w:rsidR="00191EF9" w:rsidRPr="00CB13D7" w:rsidRDefault="000809C0" w:rsidP="00191EF9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CB13D7">
              <w:rPr>
                <w:sz w:val="18"/>
                <w:szCs w:val="18"/>
                <w:lang w:val="ru-RU" w:eastAsia="zh-CN"/>
              </w:rPr>
              <w:t>Демонстрационные проекты</w:t>
            </w:r>
          </w:p>
        </w:tc>
        <w:tc>
          <w:tcPr>
            <w:tcW w:w="1171" w:type="dxa"/>
            <w:noWrap/>
            <w:hideMark/>
          </w:tcPr>
          <w:p w14:paraId="22A9D18D" w14:textId="08F14A32" w:rsidR="00191EF9" w:rsidRPr="00CB13D7" w:rsidRDefault="00191EF9" w:rsidP="00191EF9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14:paraId="67D8DEB2" w14:textId="4FB3CDCD" w:rsidR="00191EF9" w:rsidRPr="00CB13D7" w:rsidRDefault="00191EF9" w:rsidP="00191EF9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5E42FA7" w14:textId="38B5FB5F" w:rsidR="00191EF9" w:rsidRPr="00CB13D7" w:rsidRDefault="00191EF9" w:rsidP="00191EF9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1E04DD1B" w14:textId="1826CC0C" w:rsidR="00191EF9" w:rsidRPr="00CB13D7" w:rsidRDefault="00191EF9" w:rsidP="00191EF9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1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853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795</w:t>
            </w:r>
          </w:p>
        </w:tc>
        <w:tc>
          <w:tcPr>
            <w:tcW w:w="1275" w:type="dxa"/>
            <w:noWrap/>
            <w:hideMark/>
          </w:tcPr>
          <w:p w14:paraId="3BA31A91" w14:textId="28181A5F" w:rsidR="00191EF9" w:rsidRPr="00CB13D7" w:rsidRDefault="00191EF9" w:rsidP="00191EF9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30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000</w:t>
            </w:r>
          </w:p>
        </w:tc>
        <w:tc>
          <w:tcPr>
            <w:tcW w:w="1134" w:type="dxa"/>
            <w:noWrap/>
            <w:hideMark/>
          </w:tcPr>
          <w:p w14:paraId="7B3F0AA2" w14:textId="1DC893E9" w:rsidR="00191EF9" w:rsidRPr="00CB13D7" w:rsidRDefault="00191EF9" w:rsidP="00191EF9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1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823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795</w:t>
            </w:r>
          </w:p>
        </w:tc>
        <w:tc>
          <w:tcPr>
            <w:tcW w:w="1134" w:type="dxa"/>
            <w:noWrap/>
            <w:hideMark/>
          </w:tcPr>
          <w:p w14:paraId="3C87E083" w14:textId="1EF5C640" w:rsidR="00191EF9" w:rsidRPr="00CB13D7" w:rsidRDefault="00191EF9" w:rsidP="00191EF9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2</w:t>
            </w:r>
          </w:p>
        </w:tc>
      </w:tr>
      <w:tr w:rsidR="000809C0" w:rsidRPr="00CB13D7" w14:paraId="43E8555B" w14:textId="77777777" w:rsidTr="00CB13D7">
        <w:trPr>
          <w:trHeight w:val="76"/>
        </w:trPr>
        <w:tc>
          <w:tcPr>
            <w:tcW w:w="1806" w:type="dxa"/>
            <w:hideMark/>
          </w:tcPr>
          <w:p w14:paraId="3FB39734" w14:textId="3CD21A2C" w:rsidR="00191EF9" w:rsidRPr="00CB13D7" w:rsidRDefault="000809C0" w:rsidP="00191EF9">
            <w:pPr>
              <w:jc w:val="lef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  <w:lang w:val="ru-RU" w:eastAsia="en-CA"/>
              </w:rPr>
              <w:t>Инвестиционные проекты</w:t>
            </w:r>
            <w:r w:rsidR="00191EF9" w:rsidRPr="00CB13D7">
              <w:rPr>
                <w:sz w:val="18"/>
                <w:szCs w:val="18"/>
                <w:lang w:eastAsia="en-CA"/>
              </w:rPr>
              <w:t>**</w:t>
            </w:r>
          </w:p>
        </w:tc>
        <w:tc>
          <w:tcPr>
            <w:tcW w:w="1171" w:type="dxa"/>
            <w:noWrap/>
            <w:hideMark/>
          </w:tcPr>
          <w:p w14:paraId="67BC6BA6" w14:textId="3E1C00F7" w:rsidR="00191EF9" w:rsidRPr="00CB13D7" w:rsidRDefault="00191EF9" w:rsidP="00191EF9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hideMark/>
          </w:tcPr>
          <w:p w14:paraId="427A9D44" w14:textId="53B0B436" w:rsidR="00191EF9" w:rsidRPr="00CB13D7" w:rsidRDefault="00191EF9" w:rsidP="00191EF9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74F00AFF" w14:textId="02BCCB37" w:rsidR="00191EF9" w:rsidRPr="00CB13D7" w:rsidRDefault="00191EF9" w:rsidP="00191EF9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20</w:t>
            </w:r>
          </w:p>
        </w:tc>
        <w:tc>
          <w:tcPr>
            <w:tcW w:w="1418" w:type="dxa"/>
            <w:noWrap/>
            <w:hideMark/>
          </w:tcPr>
          <w:p w14:paraId="37E2DBE9" w14:textId="41DC3F3F" w:rsidR="00191EF9" w:rsidRPr="00CB13D7" w:rsidRDefault="00191EF9" w:rsidP="00191EF9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2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108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857</w:t>
            </w:r>
          </w:p>
        </w:tc>
        <w:tc>
          <w:tcPr>
            <w:tcW w:w="1275" w:type="dxa"/>
            <w:noWrap/>
            <w:hideMark/>
          </w:tcPr>
          <w:p w14:paraId="151B5C7A" w14:textId="229935CC" w:rsidR="00191EF9" w:rsidRPr="00CB13D7" w:rsidRDefault="00191EF9" w:rsidP="00191EF9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764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988</w:t>
            </w:r>
          </w:p>
        </w:tc>
        <w:tc>
          <w:tcPr>
            <w:tcW w:w="1134" w:type="dxa"/>
            <w:noWrap/>
            <w:hideMark/>
          </w:tcPr>
          <w:p w14:paraId="55B77E33" w14:textId="76D94C29" w:rsidR="00191EF9" w:rsidRPr="00CB13D7" w:rsidRDefault="00191EF9" w:rsidP="00191EF9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1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343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869</w:t>
            </w:r>
          </w:p>
        </w:tc>
        <w:tc>
          <w:tcPr>
            <w:tcW w:w="1134" w:type="dxa"/>
            <w:noWrap/>
            <w:hideMark/>
          </w:tcPr>
          <w:p w14:paraId="7B71481C" w14:textId="414A0856" w:rsidR="00191EF9" w:rsidRPr="00CB13D7" w:rsidRDefault="00191EF9" w:rsidP="00191EF9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36</w:t>
            </w:r>
          </w:p>
        </w:tc>
      </w:tr>
      <w:tr w:rsidR="000809C0" w:rsidRPr="00CB13D7" w14:paraId="73D4F1B2" w14:textId="77777777" w:rsidTr="00CB13D7">
        <w:trPr>
          <w:trHeight w:val="108"/>
        </w:trPr>
        <w:tc>
          <w:tcPr>
            <w:tcW w:w="1806" w:type="dxa"/>
            <w:hideMark/>
          </w:tcPr>
          <w:p w14:paraId="431F4F36" w14:textId="08DF46B4" w:rsidR="00191EF9" w:rsidRPr="00CB13D7" w:rsidRDefault="000809C0" w:rsidP="00191EF9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CB13D7">
              <w:rPr>
                <w:sz w:val="18"/>
                <w:szCs w:val="18"/>
                <w:lang w:val="ru-RU" w:eastAsia="en-CA"/>
              </w:rPr>
              <w:t>Подготовка проектов</w:t>
            </w:r>
          </w:p>
        </w:tc>
        <w:tc>
          <w:tcPr>
            <w:tcW w:w="1171" w:type="dxa"/>
            <w:noWrap/>
            <w:hideMark/>
          </w:tcPr>
          <w:p w14:paraId="232EAB94" w14:textId="2577CB38" w:rsidR="00191EF9" w:rsidRPr="00CB13D7" w:rsidRDefault="00191EF9" w:rsidP="00191EF9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noWrap/>
            <w:hideMark/>
          </w:tcPr>
          <w:p w14:paraId="507901E4" w14:textId="69E14643" w:rsidR="00191EF9" w:rsidRPr="00CB13D7" w:rsidRDefault="00191EF9" w:rsidP="00191EF9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4D4A595A" w14:textId="07376474" w:rsidR="00191EF9" w:rsidRPr="00CB13D7" w:rsidRDefault="00191EF9" w:rsidP="00191EF9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23</w:t>
            </w:r>
          </w:p>
        </w:tc>
        <w:tc>
          <w:tcPr>
            <w:tcW w:w="1418" w:type="dxa"/>
            <w:noWrap/>
            <w:hideMark/>
          </w:tcPr>
          <w:p w14:paraId="38529D26" w14:textId="2EB9CB37" w:rsidR="00191EF9" w:rsidRPr="00CB13D7" w:rsidRDefault="00191EF9" w:rsidP="00191EF9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1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024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000</w:t>
            </w:r>
          </w:p>
        </w:tc>
        <w:tc>
          <w:tcPr>
            <w:tcW w:w="1275" w:type="dxa"/>
            <w:noWrap/>
            <w:hideMark/>
          </w:tcPr>
          <w:p w14:paraId="54639145" w14:textId="380C1416" w:rsidR="00191EF9" w:rsidRPr="00CB13D7" w:rsidRDefault="00191EF9" w:rsidP="00191EF9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425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302</w:t>
            </w:r>
          </w:p>
        </w:tc>
        <w:tc>
          <w:tcPr>
            <w:tcW w:w="1134" w:type="dxa"/>
            <w:noWrap/>
            <w:hideMark/>
          </w:tcPr>
          <w:p w14:paraId="0AC8F570" w14:textId="2F8DDB12" w:rsidR="00191EF9" w:rsidRPr="00CB13D7" w:rsidRDefault="00191EF9" w:rsidP="00191EF9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598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698</w:t>
            </w:r>
          </w:p>
        </w:tc>
        <w:tc>
          <w:tcPr>
            <w:tcW w:w="1134" w:type="dxa"/>
            <w:noWrap/>
            <w:hideMark/>
          </w:tcPr>
          <w:p w14:paraId="5A7C7658" w14:textId="5A4D0D0A" w:rsidR="00191EF9" w:rsidRPr="00CB13D7" w:rsidRDefault="00191EF9" w:rsidP="00191EF9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42</w:t>
            </w:r>
          </w:p>
        </w:tc>
      </w:tr>
      <w:tr w:rsidR="000809C0" w:rsidRPr="00CB13D7" w14:paraId="10969F3F" w14:textId="77777777" w:rsidTr="00CB13D7">
        <w:trPr>
          <w:trHeight w:val="50"/>
        </w:trPr>
        <w:tc>
          <w:tcPr>
            <w:tcW w:w="1806" w:type="dxa"/>
            <w:hideMark/>
          </w:tcPr>
          <w:p w14:paraId="4B4930CD" w14:textId="4DF5A8B1" w:rsidR="00191EF9" w:rsidRPr="00CB13D7" w:rsidRDefault="000809C0" w:rsidP="00191EF9">
            <w:pPr>
              <w:jc w:val="lef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  <w:lang w:val="ru-RU" w:eastAsia="en-CA"/>
              </w:rPr>
              <w:t>Техническая помощь</w:t>
            </w:r>
            <w:r w:rsidR="00191EF9" w:rsidRPr="00CB13D7">
              <w:rPr>
                <w:sz w:val="18"/>
                <w:szCs w:val="18"/>
                <w:lang w:eastAsia="en-CA"/>
              </w:rPr>
              <w:t xml:space="preserve"> </w:t>
            </w:r>
          </w:p>
        </w:tc>
        <w:tc>
          <w:tcPr>
            <w:tcW w:w="1171" w:type="dxa"/>
            <w:noWrap/>
            <w:hideMark/>
          </w:tcPr>
          <w:p w14:paraId="51E1FB1E" w14:textId="0F669DD1" w:rsidR="00191EF9" w:rsidRPr="00CB13D7" w:rsidRDefault="00191EF9" w:rsidP="00191EF9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12</w:t>
            </w:r>
          </w:p>
        </w:tc>
        <w:tc>
          <w:tcPr>
            <w:tcW w:w="1276" w:type="dxa"/>
            <w:noWrap/>
            <w:hideMark/>
          </w:tcPr>
          <w:p w14:paraId="656B9526" w14:textId="028E31D9" w:rsidR="00191EF9" w:rsidRPr="00CB13D7" w:rsidRDefault="00191EF9" w:rsidP="00191EF9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  <w:noWrap/>
            <w:hideMark/>
          </w:tcPr>
          <w:p w14:paraId="6B45B82E" w14:textId="3BF7F5C1" w:rsidR="00191EF9" w:rsidRPr="00CB13D7" w:rsidRDefault="00191EF9" w:rsidP="00191EF9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100</w:t>
            </w:r>
          </w:p>
        </w:tc>
        <w:tc>
          <w:tcPr>
            <w:tcW w:w="1418" w:type="dxa"/>
            <w:noWrap/>
            <w:hideMark/>
          </w:tcPr>
          <w:p w14:paraId="6CB7B3B2" w14:textId="627ACDE8" w:rsidR="00191EF9" w:rsidRPr="00CB13D7" w:rsidRDefault="00191EF9" w:rsidP="00191EF9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770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000</w:t>
            </w:r>
          </w:p>
        </w:tc>
        <w:tc>
          <w:tcPr>
            <w:tcW w:w="1275" w:type="dxa"/>
            <w:noWrap/>
            <w:hideMark/>
          </w:tcPr>
          <w:p w14:paraId="5E759E96" w14:textId="2D6EC610" w:rsidR="00191EF9" w:rsidRPr="00CB13D7" w:rsidRDefault="00191EF9" w:rsidP="00191EF9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770</w:t>
            </w:r>
            <w:r w:rsidR="00A4673D" w:rsidRPr="00CB13D7">
              <w:rPr>
                <w:sz w:val="18"/>
                <w:szCs w:val="18"/>
              </w:rPr>
              <w:t> </w:t>
            </w:r>
            <w:r w:rsidRPr="00CB13D7">
              <w:rPr>
                <w:sz w:val="18"/>
                <w:szCs w:val="18"/>
              </w:rPr>
              <w:t>000</w:t>
            </w:r>
          </w:p>
        </w:tc>
        <w:tc>
          <w:tcPr>
            <w:tcW w:w="1134" w:type="dxa"/>
            <w:noWrap/>
            <w:hideMark/>
          </w:tcPr>
          <w:p w14:paraId="6151C21F" w14:textId="7DA42402" w:rsidR="00191EF9" w:rsidRPr="00CB13D7" w:rsidRDefault="00191EF9" w:rsidP="00191EF9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891131B" w14:textId="16F2911B" w:rsidR="00191EF9" w:rsidRPr="00CB13D7" w:rsidRDefault="00191EF9" w:rsidP="00191EF9">
            <w:pPr>
              <w:jc w:val="right"/>
              <w:rPr>
                <w:sz w:val="18"/>
                <w:szCs w:val="18"/>
                <w:lang w:eastAsia="zh-CN"/>
              </w:rPr>
            </w:pPr>
            <w:r w:rsidRPr="00CB13D7">
              <w:rPr>
                <w:sz w:val="18"/>
                <w:szCs w:val="18"/>
              </w:rPr>
              <w:t>100</w:t>
            </w:r>
          </w:p>
        </w:tc>
      </w:tr>
      <w:tr w:rsidR="000809C0" w:rsidRPr="00CB13D7" w14:paraId="27AB89F0" w14:textId="77777777" w:rsidTr="00CB13D7">
        <w:trPr>
          <w:trHeight w:val="59"/>
        </w:trPr>
        <w:tc>
          <w:tcPr>
            <w:tcW w:w="1806" w:type="dxa"/>
            <w:hideMark/>
          </w:tcPr>
          <w:p w14:paraId="7D67DC58" w14:textId="674BB3C4" w:rsidR="00191EF9" w:rsidRPr="00CB13D7" w:rsidRDefault="000809C0" w:rsidP="00191EF9">
            <w:pPr>
              <w:jc w:val="left"/>
              <w:rPr>
                <w:b/>
                <w:bCs/>
                <w:sz w:val="18"/>
                <w:szCs w:val="18"/>
                <w:lang w:val="ru-RU" w:eastAsia="zh-CN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Итого</w:t>
            </w:r>
          </w:p>
        </w:tc>
        <w:tc>
          <w:tcPr>
            <w:tcW w:w="1171" w:type="dxa"/>
            <w:noWrap/>
            <w:hideMark/>
          </w:tcPr>
          <w:p w14:paraId="147D1F79" w14:textId="38BF7363" w:rsidR="00191EF9" w:rsidRPr="00CB13D7" w:rsidRDefault="00191EF9" w:rsidP="00191EF9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B13D7">
              <w:rPr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1276" w:type="dxa"/>
            <w:noWrap/>
            <w:hideMark/>
          </w:tcPr>
          <w:p w14:paraId="1F2D100B" w14:textId="402AF403" w:rsidR="00191EF9" w:rsidRPr="00CB13D7" w:rsidRDefault="00191EF9" w:rsidP="00191EF9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B13D7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992" w:type="dxa"/>
            <w:noWrap/>
            <w:hideMark/>
          </w:tcPr>
          <w:p w14:paraId="1ECD3A7C" w14:textId="0CF9A2D3" w:rsidR="00191EF9" w:rsidRPr="00CB13D7" w:rsidRDefault="00191EF9" w:rsidP="00191EF9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B13D7">
              <w:rPr>
                <w:b/>
                <w:bCs/>
                <w:sz w:val="18"/>
                <w:szCs w:val="18"/>
              </w:rPr>
              <w:t>47</w:t>
            </w:r>
          </w:p>
        </w:tc>
        <w:tc>
          <w:tcPr>
            <w:tcW w:w="1418" w:type="dxa"/>
            <w:noWrap/>
            <w:hideMark/>
          </w:tcPr>
          <w:p w14:paraId="42495B46" w14:textId="5E0C5462" w:rsidR="00191EF9" w:rsidRPr="00CB13D7" w:rsidRDefault="00191EF9" w:rsidP="00191EF9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B13D7">
              <w:rPr>
                <w:b/>
                <w:bCs/>
                <w:sz w:val="18"/>
                <w:szCs w:val="18"/>
              </w:rPr>
              <w:t>5</w:t>
            </w:r>
            <w:r w:rsidR="00A4673D" w:rsidRPr="00CB13D7">
              <w:rPr>
                <w:b/>
                <w:bCs/>
                <w:sz w:val="18"/>
                <w:szCs w:val="18"/>
              </w:rPr>
              <w:t> </w:t>
            </w:r>
            <w:r w:rsidRPr="00CB13D7">
              <w:rPr>
                <w:b/>
                <w:bCs/>
                <w:sz w:val="18"/>
                <w:szCs w:val="18"/>
              </w:rPr>
              <w:t>756</w:t>
            </w:r>
            <w:r w:rsidR="00A4673D" w:rsidRPr="00CB13D7">
              <w:rPr>
                <w:b/>
                <w:bCs/>
                <w:sz w:val="18"/>
                <w:szCs w:val="18"/>
              </w:rPr>
              <w:t> </w:t>
            </w:r>
            <w:r w:rsidRPr="00CB13D7">
              <w:rPr>
                <w:b/>
                <w:bCs/>
                <w:sz w:val="18"/>
                <w:szCs w:val="18"/>
              </w:rPr>
              <w:t>652</w:t>
            </w:r>
          </w:p>
        </w:tc>
        <w:tc>
          <w:tcPr>
            <w:tcW w:w="1275" w:type="dxa"/>
            <w:noWrap/>
            <w:hideMark/>
          </w:tcPr>
          <w:p w14:paraId="133F5710" w14:textId="7BE94118" w:rsidR="00191EF9" w:rsidRPr="00CB13D7" w:rsidRDefault="00191EF9" w:rsidP="00191EF9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B13D7">
              <w:rPr>
                <w:b/>
                <w:bCs/>
                <w:sz w:val="18"/>
                <w:szCs w:val="18"/>
              </w:rPr>
              <w:t>1</w:t>
            </w:r>
            <w:r w:rsidR="00A4673D" w:rsidRPr="00CB13D7">
              <w:rPr>
                <w:b/>
                <w:bCs/>
                <w:sz w:val="18"/>
                <w:szCs w:val="18"/>
              </w:rPr>
              <w:t> </w:t>
            </w:r>
            <w:r w:rsidRPr="00CB13D7">
              <w:rPr>
                <w:b/>
                <w:bCs/>
                <w:sz w:val="18"/>
                <w:szCs w:val="18"/>
              </w:rPr>
              <w:t>990</w:t>
            </w:r>
            <w:r w:rsidR="00A4673D" w:rsidRPr="00CB13D7">
              <w:rPr>
                <w:b/>
                <w:bCs/>
                <w:sz w:val="18"/>
                <w:szCs w:val="18"/>
              </w:rPr>
              <w:t> </w:t>
            </w:r>
            <w:r w:rsidRPr="00CB13D7">
              <w:rPr>
                <w:b/>
                <w:bCs/>
                <w:sz w:val="18"/>
                <w:szCs w:val="18"/>
              </w:rPr>
              <w:t>290</w:t>
            </w:r>
          </w:p>
        </w:tc>
        <w:tc>
          <w:tcPr>
            <w:tcW w:w="1134" w:type="dxa"/>
            <w:noWrap/>
            <w:hideMark/>
          </w:tcPr>
          <w:p w14:paraId="7FFBB0FD" w14:textId="36EE93DA" w:rsidR="00191EF9" w:rsidRPr="00CB13D7" w:rsidRDefault="00191EF9" w:rsidP="00191EF9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B13D7">
              <w:rPr>
                <w:b/>
                <w:bCs/>
                <w:sz w:val="18"/>
                <w:szCs w:val="18"/>
              </w:rPr>
              <w:t>3</w:t>
            </w:r>
            <w:r w:rsidR="00A4673D" w:rsidRPr="00CB13D7">
              <w:rPr>
                <w:b/>
                <w:bCs/>
                <w:sz w:val="18"/>
                <w:szCs w:val="18"/>
              </w:rPr>
              <w:t> </w:t>
            </w:r>
            <w:r w:rsidRPr="00CB13D7">
              <w:rPr>
                <w:b/>
                <w:bCs/>
                <w:sz w:val="18"/>
                <w:szCs w:val="18"/>
              </w:rPr>
              <w:t>766</w:t>
            </w:r>
            <w:r w:rsidR="00A4673D" w:rsidRPr="00CB13D7">
              <w:rPr>
                <w:b/>
                <w:bCs/>
                <w:sz w:val="18"/>
                <w:szCs w:val="18"/>
              </w:rPr>
              <w:t> </w:t>
            </w:r>
            <w:r w:rsidRPr="00CB13D7">
              <w:rPr>
                <w:b/>
                <w:bCs/>
                <w:sz w:val="18"/>
                <w:szCs w:val="18"/>
              </w:rPr>
              <w:t>362</w:t>
            </w:r>
          </w:p>
        </w:tc>
        <w:tc>
          <w:tcPr>
            <w:tcW w:w="1134" w:type="dxa"/>
            <w:noWrap/>
            <w:hideMark/>
          </w:tcPr>
          <w:p w14:paraId="75C1D23E" w14:textId="550FCB1E" w:rsidR="00191EF9" w:rsidRPr="00CB13D7" w:rsidRDefault="00191EF9" w:rsidP="00191EF9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CB13D7">
              <w:rPr>
                <w:b/>
                <w:bCs/>
                <w:sz w:val="18"/>
                <w:szCs w:val="18"/>
              </w:rPr>
              <w:t>35</w:t>
            </w:r>
          </w:p>
        </w:tc>
      </w:tr>
    </w:tbl>
    <w:p w14:paraId="7AD787F0" w14:textId="596431E1" w:rsidR="007849CE" w:rsidRPr="00280BDA" w:rsidRDefault="007849CE" w:rsidP="007849CE">
      <w:pPr>
        <w:rPr>
          <w:sz w:val="19"/>
          <w:szCs w:val="19"/>
          <w:lang w:val="ru-RU"/>
        </w:rPr>
      </w:pPr>
      <w:r w:rsidRPr="00280BDA">
        <w:rPr>
          <w:sz w:val="19"/>
          <w:szCs w:val="19"/>
          <w:lang w:val="ru-RU"/>
        </w:rPr>
        <w:t xml:space="preserve">* </w:t>
      </w:r>
      <w:r w:rsidR="000809C0" w:rsidRPr="000809C0">
        <w:rPr>
          <w:sz w:val="19"/>
          <w:szCs w:val="19"/>
          <w:lang w:val="ru-RU"/>
        </w:rPr>
        <w:t>Без</w:t>
      </w:r>
      <w:r w:rsidR="000809C0" w:rsidRPr="00280BDA">
        <w:rPr>
          <w:sz w:val="19"/>
          <w:szCs w:val="19"/>
          <w:lang w:val="ru-RU"/>
        </w:rPr>
        <w:t xml:space="preserve"> </w:t>
      </w:r>
      <w:r w:rsidR="000809C0" w:rsidRPr="000809C0">
        <w:rPr>
          <w:sz w:val="19"/>
          <w:szCs w:val="19"/>
          <w:lang w:val="ru-RU"/>
        </w:rPr>
        <w:t>учета</w:t>
      </w:r>
      <w:r w:rsidR="000809C0" w:rsidRPr="00280BDA">
        <w:rPr>
          <w:sz w:val="19"/>
          <w:szCs w:val="19"/>
          <w:lang w:val="ru-RU"/>
        </w:rPr>
        <w:t xml:space="preserve"> </w:t>
      </w:r>
      <w:r w:rsidR="000809C0" w:rsidRPr="000809C0">
        <w:rPr>
          <w:sz w:val="19"/>
          <w:szCs w:val="19"/>
          <w:lang w:val="ru-RU"/>
        </w:rPr>
        <w:t>вспомогательных</w:t>
      </w:r>
      <w:r w:rsidR="000809C0" w:rsidRPr="00280BDA">
        <w:rPr>
          <w:sz w:val="19"/>
          <w:szCs w:val="19"/>
          <w:lang w:val="ru-RU"/>
        </w:rPr>
        <w:t xml:space="preserve"> </w:t>
      </w:r>
      <w:r w:rsidR="000809C0" w:rsidRPr="000809C0">
        <w:rPr>
          <w:sz w:val="19"/>
          <w:szCs w:val="19"/>
          <w:lang w:val="ru-RU"/>
        </w:rPr>
        <w:t>расходов</w:t>
      </w:r>
      <w:r w:rsidR="000809C0" w:rsidRPr="00280BDA">
        <w:rPr>
          <w:sz w:val="19"/>
          <w:szCs w:val="19"/>
          <w:lang w:val="ru-RU"/>
        </w:rPr>
        <w:t xml:space="preserve"> </w:t>
      </w:r>
      <w:r w:rsidR="000809C0" w:rsidRPr="000809C0">
        <w:rPr>
          <w:sz w:val="19"/>
          <w:szCs w:val="19"/>
          <w:lang w:val="ru-RU"/>
        </w:rPr>
        <w:t>учреждений</w:t>
      </w:r>
      <w:r w:rsidR="00280BDA">
        <w:rPr>
          <w:sz w:val="19"/>
          <w:szCs w:val="19"/>
          <w:lang w:val="ru-RU"/>
        </w:rPr>
        <w:t>.</w:t>
      </w:r>
    </w:p>
    <w:p w14:paraId="3986F487" w14:textId="743555AD" w:rsidR="007849CE" w:rsidRPr="000809C0" w:rsidRDefault="007849CE" w:rsidP="007849CE">
      <w:pPr>
        <w:rPr>
          <w:sz w:val="19"/>
          <w:szCs w:val="19"/>
          <w:lang w:val="ru-RU"/>
        </w:rPr>
      </w:pPr>
      <w:r w:rsidRPr="00280BDA">
        <w:rPr>
          <w:sz w:val="19"/>
          <w:szCs w:val="19"/>
          <w:lang w:val="ru-RU"/>
        </w:rPr>
        <w:t xml:space="preserve">** </w:t>
      </w:r>
      <w:r w:rsidR="000809C0" w:rsidRPr="000809C0">
        <w:rPr>
          <w:sz w:val="19"/>
          <w:szCs w:val="19"/>
          <w:lang w:val="ru-RU"/>
        </w:rPr>
        <w:t>Из 226,3</w:t>
      </w:r>
      <w:r w:rsidR="000809C0">
        <w:rPr>
          <w:sz w:val="19"/>
          <w:szCs w:val="19"/>
          <w:lang w:val="ru-RU"/>
        </w:rPr>
        <w:t> </w:t>
      </w:r>
      <w:r w:rsidR="000809C0" w:rsidRPr="000809C0">
        <w:rPr>
          <w:sz w:val="19"/>
          <w:szCs w:val="19"/>
          <w:lang w:val="ru-RU"/>
        </w:rPr>
        <w:t>мт (405</w:t>
      </w:r>
      <w:r w:rsidR="000809C0">
        <w:rPr>
          <w:sz w:val="19"/>
          <w:szCs w:val="19"/>
          <w:lang w:val="ru-RU"/>
        </w:rPr>
        <w:t> </w:t>
      </w:r>
      <w:r w:rsidR="000809C0" w:rsidRPr="000809C0">
        <w:rPr>
          <w:sz w:val="19"/>
          <w:szCs w:val="19"/>
          <w:lang w:val="ru-RU"/>
        </w:rPr>
        <w:t>080</w:t>
      </w:r>
      <w:r w:rsidR="000809C0">
        <w:rPr>
          <w:sz w:val="19"/>
          <w:szCs w:val="19"/>
          <w:lang w:val="ru-RU"/>
        </w:rPr>
        <w:t> </w:t>
      </w:r>
      <w:r w:rsidR="000809C0" w:rsidRPr="000809C0">
        <w:rPr>
          <w:sz w:val="19"/>
          <w:szCs w:val="19"/>
          <w:lang w:val="ru-RU"/>
        </w:rPr>
        <w:t>тонн</w:t>
      </w:r>
      <w:r w:rsidR="000809C0">
        <w:rPr>
          <w:sz w:val="19"/>
          <w:szCs w:val="19"/>
          <w:lang w:val="ru-RU"/>
        </w:rPr>
        <w:t> </w:t>
      </w:r>
      <w:r w:rsidR="000809C0" w:rsidRPr="000809C0">
        <w:rPr>
          <w:sz w:val="19"/>
          <w:szCs w:val="19"/>
        </w:rPr>
        <w:t>CO</w:t>
      </w:r>
      <w:r w:rsidR="000809C0" w:rsidRPr="000809C0">
        <w:rPr>
          <w:sz w:val="19"/>
          <w:szCs w:val="19"/>
          <w:vertAlign w:val="subscript"/>
          <w:lang w:val="ru-RU"/>
        </w:rPr>
        <w:t>2</w:t>
      </w:r>
      <w:r w:rsidR="000809C0" w:rsidRPr="000809C0">
        <w:rPr>
          <w:sz w:val="19"/>
          <w:szCs w:val="19"/>
          <w:lang w:val="ru-RU"/>
        </w:rPr>
        <w:t>-экв.) ГФУ было выведено из обращения 45,5</w:t>
      </w:r>
      <w:r w:rsidR="000809C0">
        <w:rPr>
          <w:sz w:val="19"/>
          <w:szCs w:val="19"/>
          <w:lang w:val="ru-RU"/>
        </w:rPr>
        <w:t> </w:t>
      </w:r>
      <w:r w:rsidR="000809C0" w:rsidRPr="000809C0">
        <w:rPr>
          <w:sz w:val="19"/>
          <w:szCs w:val="19"/>
          <w:lang w:val="ru-RU"/>
        </w:rPr>
        <w:t>мт (65</w:t>
      </w:r>
      <w:r w:rsidR="000809C0">
        <w:rPr>
          <w:sz w:val="19"/>
          <w:szCs w:val="19"/>
          <w:lang w:val="ru-RU"/>
        </w:rPr>
        <w:t> </w:t>
      </w:r>
      <w:r w:rsidR="000809C0" w:rsidRPr="000809C0">
        <w:rPr>
          <w:sz w:val="19"/>
          <w:szCs w:val="19"/>
          <w:lang w:val="ru-RU"/>
        </w:rPr>
        <w:t>242</w:t>
      </w:r>
      <w:r w:rsidR="000809C0">
        <w:rPr>
          <w:sz w:val="19"/>
          <w:szCs w:val="19"/>
          <w:lang w:val="ru-RU"/>
        </w:rPr>
        <w:t> </w:t>
      </w:r>
      <w:r w:rsidR="000809C0" w:rsidRPr="000809C0">
        <w:rPr>
          <w:sz w:val="19"/>
          <w:szCs w:val="19"/>
          <w:lang w:val="ru-RU"/>
        </w:rPr>
        <w:t>тонн</w:t>
      </w:r>
      <w:r w:rsidR="0073759A">
        <w:rPr>
          <w:sz w:val="19"/>
          <w:szCs w:val="19"/>
          <w:lang w:val="ru-RU"/>
        </w:rPr>
        <w:t>ы</w:t>
      </w:r>
      <w:r w:rsidR="000809C0">
        <w:rPr>
          <w:sz w:val="19"/>
          <w:szCs w:val="19"/>
          <w:lang w:val="ru-RU"/>
        </w:rPr>
        <w:t> </w:t>
      </w:r>
      <w:r w:rsidR="000809C0" w:rsidRPr="000809C0">
        <w:rPr>
          <w:sz w:val="19"/>
          <w:szCs w:val="19"/>
        </w:rPr>
        <w:t>CO</w:t>
      </w:r>
      <w:r w:rsidR="000809C0" w:rsidRPr="000809C0">
        <w:rPr>
          <w:sz w:val="19"/>
          <w:szCs w:val="19"/>
          <w:vertAlign w:val="subscript"/>
          <w:lang w:val="ru-RU"/>
        </w:rPr>
        <w:t>2</w:t>
      </w:r>
      <w:r w:rsidR="000809C0" w:rsidRPr="000809C0">
        <w:rPr>
          <w:sz w:val="19"/>
          <w:szCs w:val="19"/>
          <w:lang w:val="ru-RU"/>
        </w:rPr>
        <w:t>-экв.).</w:t>
      </w:r>
    </w:p>
    <w:p w14:paraId="095FC014" w14:textId="77777777" w:rsidR="007849CE" w:rsidRPr="000809C0" w:rsidRDefault="007849CE" w:rsidP="007849CE">
      <w:pPr>
        <w:rPr>
          <w:sz w:val="19"/>
          <w:szCs w:val="19"/>
          <w:lang w:val="ru-RU"/>
        </w:rPr>
      </w:pPr>
    </w:p>
    <w:p w14:paraId="39587B5C" w14:textId="3D24B493" w:rsidR="007849CE" w:rsidRPr="00E41266" w:rsidRDefault="00E41266" w:rsidP="007849CE">
      <w:pPr>
        <w:pStyle w:val="Heading1"/>
        <w:rPr>
          <w:lang w:val="ru-RU"/>
        </w:rPr>
      </w:pPr>
      <w:r w:rsidRPr="00E41266">
        <w:rPr>
          <w:lang w:val="ru-RU"/>
        </w:rPr>
        <w:t>По состоянию на конец 2024</w:t>
      </w:r>
      <w:r>
        <w:rPr>
          <w:lang w:val="ru-RU"/>
        </w:rPr>
        <w:t> </w:t>
      </w:r>
      <w:r w:rsidRPr="00E41266">
        <w:rPr>
          <w:lang w:val="ru-RU"/>
        </w:rPr>
        <w:t>года из 36</w:t>
      </w:r>
      <w:r>
        <w:rPr>
          <w:lang w:val="ru-RU"/>
        </w:rPr>
        <w:t> </w:t>
      </w:r>
      <w:r w:rsidRPr="00E41266">
        <w:rPr>
          <w:lang w:val="ru-RU"/>
        </w:rPr>
        <w:t>утвержденных проектов два инвестиционных проекта, три мероприятия по подготовке проектов и 12 проектов по оказанию технической помощи были завершены и 19</w:t>
      </w:r>
      <w:r>
        <w:rPr>
          <w:lang w:val="ru-RU"/>
        </w:rPr>
        <w:t> </w:t>
      </w:r>
      <w:r w:rsidRPr="00E41266">
        <w:rPr>
          <w:lang w:val="ru-RU"/>
        </w:rPr>
        <w:t>проектов продолжают осуществляться. Эти проекты находятся на различных стадиях реализации.</w:t>
      </w:r>
    </w:p>
    <w:p w14:paraId="128145D3" w14:textId="4C3AC971" w:rsidR="007849CE" w:rsidRPr="000B087F" w:rsidRDefault="000B087F" w:rsidP="007849CE">
      <w:pPr>
        <w:pStyle w:val="Heading1"/>
        <w:rPr>
          <w:lang w:val="ru-RU"/>
        </w:rPr>
      </w:pPr>
      <w:r w:rsidRPr="000B087F">
        <w:rPr>
          <w:lang w:val="ru-RU"/>
        </w:rPr>
        <w:t>Из совокупной суммы утвержденного финансирования в размере 5</w:t>
      </w:r>
      <w:r>
        <w:rPr>
          <w:lang w:val="fr-FR"/>
        </w:rPr>
        <w:t> </w:t>
      </w:r>
      <w:r w:rsidRPr="000B087F">
        <w:rPr>
          <w:lang w:val="ru-RU"/>
        </w:rPr>
        <w:t>756</w:t>
      </w:r>
      <w:r>
        <w:rPr>
          <w:lang w:val="fr-FR"/>
        </w:rPr>
        <w:t> </w:t>
      </w:r>
      <w:r w:rsidRPr="000B087F">
        <w:rPr>
          <w:lang w:val="ru-RU"/>
        </w:rPr>
        <w:t>652</w:t>
      </w:r>
      <w:r>
        <w:rPr>
          <w:lang w:val="fr-FR"/>
        </w:rPr>
        <w:t> </w:t>
      </w:r>
      <w:r w:rsidRPr="000B087F">
        <w:rPr>
          <w:lang w:val="ru-RU"/>
        </w:rPr>
        <w:t>долл.</w:t>
      </w:r>
      <w:r>
        <w:rPr>
          <w:lang w:val="fr-FR"/>
        </w:rPr>
        <w:t> </w:t>
      </w:r>
      <w:r w:rsidRPr="000B087F">
        <w:rPr>
          <w:lang w:val="ru-RU"/>
        </w:rPr>
        <w:t>США было выплачено 1</w:t>
      </w:r>
      <w:r>
        <w:rPr>
          <w:lang w:val="fr-FR"/>
        </w:rPr>
        <w:t> </w:t>
      </w:r>
      <w:r w:rsidRPr="000B087F">
        <w:rPr>
          <w:lang w:val="ru-RU"/>
        </w:rPr>
        <w:t>990</w:t>
      </w:r>
      <w:r>
        <w:rPr>
          <w:lang w:val="fr-FR"/>
        </w:rPr>
        <w:t> </w:t>
      </w:r>
      <w:r w:rsidRPr="000B087F">
        <w:rPr>
          <w:lang w:val="ru-RU"/>
        </w:rPr>
        <w:t>290</w:t>
      </w:r>
      <w:r>
        <w:rPr>
          <w:lang w:val="fr-FR"/>
        </w:rPr>
        <w:t> </w:t>
      </w:r>
      <w:r w:rsidRPr="000B087F">
        <w:rPr>
          <w:lang w:val="ru-RU"/>
        </w:rPr>
        <w:t>долл.</w:t>
      </w:r>
      <w:r>
        <w:rPr>
          <w:lang w:val="fr-FR"/>
        </w:rPr>
        <w:t> </w:t>
      </w:r>
      <w:r w:rsidRPr="000B087F">
        <w:rPr>
          <w:lang w:val="ru-RU"/>
        </w:rPr>
        <w:t>США, что соответствует коэффициенту выплат в 35</w:t>
      </w:r>
      <w:r>
        <w:rPr>
          <w:lang w:val="fr-FR"/>
        </w:rPr>
        <w:t> </w:t>
      </w:r>
      <w:r w:rsidRPr="000B087F">
        <w:rPr>
          <w:lang w:val="ru-RU"/>
        </w:rPr>
        <w:t>процентов.</w:t>
      </w:r>
    </w:p>
    <w:p w14:paraId="04607B7C" w14:textId="012A8805" w:rsidR="007849CE" w:rsidRPr="00202725" w:rsidRDefault="000B087F" w:rsidP="007849CE">
      <w:pPr>
        <w:pStyle w:val="a--"/>
        <w:keepNext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rPr>
          <w:sz w:val="22"/>
          <w:szCs w:val="22"/>
          <w:lang w:val="ru-RU"/>
        </w:rPr>
      </w:pPr>
      <w:r w:rsidRPr="000B087F">
        <w:rPr>
          <w:sz w:val="22"/>
          <w:szCs w:val="22"/>
          <w:lang w:val="ru-RU"/>
        </w:rPr>
        <w:t>Вопросы</w:t>
      </w:r>
      <w:r w:rsidRPr="00202725">
        <w:rPr>
          <w:sz w:val="22"/>
          <w:szCs w:val="22"/>
          <w:lang w:val="ru-RU"/>
        </w:rPr>
        <w:t xml:space="preserve">, </w:t>
      </w:r>
      <w:r w:rsidRPr="000B087F">
        <w:rPr>
          <w:sz w:val="22"/>
          <w:szCs w:val="22"/>
          <w:lang w:val="ru-RU"/>
        </w:rPr>
        <w:t>возникшие</w:t>
      </w:r>
      <w:r w:rsidRPr="00202725">
        <w:rPr>
          <w:sz w:val="22"/>
          <w:szCs w:val="22"/>
          <w:lang w:val="ru-RU"/>
        </w:rPr>
        <w:t xml:space="preserve"> </w:t>
      </w:r>
      <w:r w:rsidR="00202725">
        <w:rPr>
          <w:sz w:val="22"/>
          <w:szCs w:val="22"/>
          <w:lang w:val="ru-RU"/>
        </w:rPr>
        <w:t>при</w:t>
      </w:r>
      <w:r w:rsidRPr="00202725">
        <w:rPr>
          <w:sz w:val="22"/>
          <w:szCs w:val="22"/>
          <w:lang w:val="ru-RU"/>
        </w:rPr>
        <w:t xml:space="preserve"> </w:t>
      </w:r>
      <w:r w:rsidRPr="000B087F">
        <w:rPr>
          <w:sz w:val="22"/>
          <w:szCs w:val="22"/>
          <w:lang w:val="ru-RU"/>
        </w:rPr>
        <w:t>осуществлени</w:t>
      </w:r>
      <w:r w:rsidR="00202725">
        <w:rPr>
          <w:sz w:val="22"/>
          <w:szCs w:val="22"/>
          <w:lang w:val="ru-RU"/>
        </w:rPr>
        <w:t>и</w:t>
      </w:r>
      <w:r w:rsidRPr="00202725">
        <w:rPr>
          <w:sz w:val="22"/>
          <w:szCs w:val="22"/>
          <w:lang w:val="ru-RU"/>
        </w:rPr>
        <w:t xml:space="preserve"> </w:t>
      </w:r>
      <w:r w:rsidRPr="000B087F">
        <w:rPr>
          <w:sz w:val="22"/>
          <w:szCs w:val="22"/>
          <w:lang w:val="ru-RU"/>
        </w:rPr>
        <w:t>проектов</w:t>
      </w:r>
      <w:r w:rsidRPr="00202725">
        <w:rPr>
          <w:sz w:val="22"/>
          <w:szCs w:val="22"/>
          <w:lang w:val="ru-RU"/>
        </w:rPr>
        <w:t xml:space="preserve"> </w:t>
      </w:r>
      <w:r w:rsidRPr="000B087F">
        <w:rPr>
          <w:sz w:val="22"/>
          <w:szCs w:val="22"/>
          <w:lang w:val="ru-RU"/>
        </w:rPr>
        <w:t>в</w:t>
      </w:r>
      <w:r w:rsidRPr="00202725">
        <w:rPr>
          <w:sz w:val="22"/>
          <w:szCs w:val="22"/>
          <w:lang w:val="ru-RU"/>
        </w:rPr>
        <w:t xml:space="preserve"> 2024</w:t>
      </w:r>
      <w:r w:rsidRPr="00202725">
        <w:rPr>
          <w:sz w:val="22"/>
          <w:szCs w:val="22"/>
        </w:rPr>
        <w:t> </w:t>
      </w:r>
      <w:r w:rsidRPr="000B087F">
        <w:rPr>
          <w:sz w:val="22"/>
          <w:szCs w:val="22"/>
          <w:lang w:val="ru-RU"/>
        </w:rPr>
        <w:t>году</w:t>
      </w:r>
    </w:p>
    <w:p w14:paraId="046DF0A2" w14:textId="77777777" w:rsidR="007849CE" w:rsidRPr="00202725" w:rsidRDefault="007849CE" w:rsidP="007849CE">
      <w:pPr>
        <w:pStyle w:val="a--"/>
        <w:keepNext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rPr>
          <w:sz w:val="22"/>
          <w:szCs w:val="22"/>
          <w:lang w:val="ru-RU"/>
        </w:rPr>
      </w:pPr>
    </w:p>
    <w:p w14:paraId="08B52D41" w14:textId="718B1A68" w:rsidR="007849CE" w:rsidRPr="00202725" w:rsidRDefault="00202725" w:rsidP="00B064A5">
      <w:pPr>
        <w:pStyle w:val="Heading1"/>
        <w:rPr>
          <w:lang w:val="ru-RU"/>
        </w:rPr>
      </w:pPr>
      <w:r w:rsidRPr="00202725">
        <w:rPr>
          <w:lang w:val="ru-RU"/>
        </w:rPr>
        <w:t xml:space="preserve">После завершения процесса обзора с соответствующими двусторонними учреждениями был </w:t>
      </w:r>
      <w:r w:rsidR="0073759A">
        <w:rPr>
          <w:lang w:val="ru-RU"/>
        </w:rPr>
        <w:t>рассмотрен</w:t>
      </w:r>
      <w:r w:rsidRPr="00202725">
        <w:rPr>
          <w:lang w:val="ru-RU"/>
        </w:rPr>
        <w:t xml:space="preserve"> и удовлетворительным образом решен ряд вопросов, за исключением вопросов по восьми проектам, отнесенным к категории проектов с задержками в реализации (включая три проекта, связанных с компонентами МС, которые подпадают под действие процедур аннулирования проектной деятельности в соответствии с решением</w:t>
      </w:r>
      <w:r>
        <w:rPr>
          <w:lang w:val="ru-RU"/>
        </w:rPr>
        <w:t> </w:t>
      </w:r>
      <w:r w:rsidRPr="00202725">
        <w:rPr>
          <w:lang w:val="ru-RU"/>
        </w:rPr>
        <w:t>84/45</w:t>
      </w:r>
      <w:r>
        <w:rPr>
          <w:lang w:val="ru-RU"/>
        </w:rPr>
        <w:t> </w:t>
      </w:r>
      <w:r w:rsidRPr="00202725">
        <w:t>c</w:t>
      </w:r>
      <w:r w:rsidRPr="00202725">
        <w:rPr>
          <w:lang w:val="ru-RU"/>
        </w:rPr>
        <w:t>), один инвестиционный проект по ГФУ и четыре проекта по оказанию технической помощи). В приложении</w:t>
      </w:r>
      <w:r>
        <w:rPr>
          <w:lang w:val="ru-RU"/>
        </w:rPr>
        <w:t> </w:t>
      </w:r>
      <w:r w:rsidRPr="00202725">
        <w:rPr>
          <w:lang w:val="ru-RU"/>
        </w:rPr>
        <w:t>III к настоящему документу представлены проекты, которые были отнесены к категории проектов с задержками в реализации, а также рекомендации секретариата с просьб</w:t>
      </w:r>
      <w:r w:rsidR="00DD2332">
        <w:rPr>
          <w:lang w:val="ru-RU"/>
        </w:rPr>
        <w:t>ами</w:t>
      </w:r>
      <w:r w:rsidRPr="00202725">
        <w:rPr>
          <w:lang w:val="ru-RU"/>
        </w:rPr>
        <w:t xml:space="preserve"> о представлении доклад</w:t>
      </w:r>
      <w:r w:rsidR="00DD2332">
        <w:rPr>
          <w:lang w:val="ru-RU"/>
        </w:rPr>
        <w:t>ов</w:t>
      </w:r>
      <w:r w:rsidRPr="00202725">
        <w:rPr>
          <w:lang w:val="ru-RU"/>
        </w:rPr>
        <w:t xml:space="preserve"> на 98-м</w:t>
      </w:r>
      <w:r>
        <w:rPr>
          <w:lang w:val="ru-RU"/>
        </w:rPr>
        <w:t> </w:t>
      </w:r>
      <w:r w:rsidRPr="00202725">
        <w:rPr>
          <w:lang w:val="ru-RU"/>
        </w:rPr>
        <w:t>совещании.</w:t>
      </w:r>
    </w:p>
    <w:p w14:paraId="49DA44F3" w14:textId="5C4C9466" w:rsidR="00A95138" w:rsidRPr="00E951CC" w:rsidRDefault="00E951CC" w:rsidP="007F67CE">
      <w:pPr>
        <w:pStyle w:val="Heading1"/>
        <w:rPr>
          <w:lang w:val="ru-RU"/>
        </w:rPr>
      </w:pPr>
      <w:r w:rsidRPr="00E951CC">
        <w:rPr>
          <w:lang w:val="ru-RU"/>
        </w:rPr>
        <w:t>Кроме того, был затронут вопрос, касающийся проекта по проведению дополнительных мероприятий, направленных на поддержание энергоэффективности в секторе обслуживания в соответствии с решением</w:t>
      </w:r>
      <w:r>
        <w:rPr>
          <w:lang w:val="ru-RU"/>
        </w:rPr>
        <w:t> </w:t>
      </w:r>
      <w:r w:rsidRPr="00E951CC">
        <w:rPr>
          <w:lang w:val="ru-RU"/>
        </w:rPr>
        <w:t>89/6</w:t>
      </w:r>
      <w:r>
        <w:rPr>
          <w:lang w:val="ru-RU"/>
        </w:rPr>
        <w:t> </w:t>
      </w:r>
      <w:r w:rsidRPr="00E951CC">
        <w:t>b</w:t>
      </w:r>
      <w:r w:rsidRPr="00E951CC">
        <w:rPr>
          <w:lang w:val="ru-RU"/>
        </w:rPr>
        <w:t xml:space="preserve">). Этот вопрос также </w:t>
      </w:r>
      <w:r w:rsidR="00DD2332">
        <w:rPr>
          <w:lang w:val="ru-RU"/>
        </w:rPr>
        <w:t>представлен</w:t>
      </w:r>
      <w:r w:rsidRPr="00E951CC">
        <w:rPr>
          <w:lang w:val="ru-RU"/>
        </w:rPr>
        <w:t xml:space="preserve"> ​​в приложении</w:t>
      </w:r>
      <w:r>
        <w:rPr>
          <w:lang w:val="ru-RU"/>
        </w:rPr>
        <w:t> </w:t>
      </w:r>
      <w:r w:rsidRPr="00E951CC">
        <w:t>III</w:t>
      </w:r>
      <w:r w:rsidRPr="00E951CC">
        <w:rPr>
          <w:lang w:val="ru-RU"/>
        </w:rPr>
        <w:t xml:space="preserve">, в котором приводится краткое описание хода осуществления проекта и соответствующего </w:t>
      </w:r>
      <w:r>
        <w:rPr>
          <w:lang w:val="ru-RU"/>
        </w:rPr>
        <w:t>неурегулированного</w:t>
      </w:r>
      <w:r w:rsidRPr="00E951CC">
        <w:rPr>
          <w:lang w:val="ru-RU"/>
        </w:rPr>
        <w:t xml:space="preserve"> вопроса, а также предлагается рекомендация для рассмотрения Исполнительным комитетом.</w:t>
      </w:r>
    </w:p>
    <w:p w14:paraId="2995C525" w14:textId="79078F6D" w:rsidR="007849CE" w:rsidRPr="00A659D0" w:rsidRDefault="00A659D0" w:rsidP="007C5C33">
      <w:pPr>
        <w:pStyle w:val="Heading1"/>
        <w:rPr>
          <w:lang w:val="ru-RU"/>
        </w:rPr>
      </w:pPr>
      <w:r w:rsidRPr="00A659D0">
        <w:rPr>
          <w:lang w:val="ru-RU"/>
        </w:rPr>
        <w:t>Подробная информация о ходе реализации проектов, связанных с ПОДПО для Намибии</w:t>
      </w:r>
      <w:r w:rsidR="00DD2332" w:rsidRPr="003C211E">
        <w:rPr>
          <w:rStyle w:val="FootnoteReference"/>
        </w:rPr>
        <w:footnoteReference w:id="11"/>
      </w:r>
      <w:r w:rsidRPr="00A659D0">
        <w:rPr>
          <w:lang w:val="ru-RU"/>
        </w:rPr>
        <w:t xml:space="preserve"> (осуществляется Германией), и доклады по проектам с конкретными требованиями о представлении </w:t>
      </w:r>
      <w:r w:rsidRPr="00A659D0">
        <w:rPr>
          <w:lang w:val="ru-RU"/>
        </w:rPr>
        <w:lastRenderedPageBreak/>
        <w:t>отчетности</w:t>
      </w:r>
      <w:r w:rsidR="00DD2332" w:rsidRPr="003C211E">
        <w:rPr>
          <w:rStyle w:val="FootnoteReference"/>
        </w:rPr>
        <w:footnoteReference w:id="12"/>
      </w:r>
      <w:r w:rsidRPr="00A659D0">
        <w:rPr>
          <w:lang w:val="ru-RU"/>
        </w:rPr>
        <w:t>, связанным с ПОДПО для Исламской Республики Иран (осуществляется Италией) и ПОДПО для Лесото (осуществляется Германией), были представлены на 97-м</w:t>
      </w:r>
      <w:r>
        <w:rPr>
          <w:lang w:val="ru-RU"/>
        </w:rPr>
        <w:t> </w:t>
      </w:r>
      <w:r w:rsidRPr="00A659D0">
        <w:rPr>
          <w:lang w:val="ru-RU"/>
        </w:rPr>
        <w:t>совещании.</w:t>
      </w:r>
      <w:r w:rsidR="00B74E20" w:rsidRPr="00B74E20">
        <w:rPr>
          <w:lang w:val="ru-RU"/>
        </w:rPr>
        <w:t xml:space="preserve"> Рекомендации в отношении неурегулированных вопросов по этим проектам, в том числе утверждение </w:t>
      </w:r>
      <w:r w:rsidR="006F0676">
        <w:rPr>
          <w:lang w:val="ru-RU"/>
        </w:rPr>
        <w:t xml:space="preserve">запросов на </w:t>
      </w:r>
      <w:r w:rsidR="00B74E20" w:rsidRPr="00B74E20">
        <w:rPr>
          <w:lang w:val="ru-RU"/>
        </w:rPr>
        <w:t>продлени</w:t>
      </w:r>
      <w:r w:rsidR="006F0676">
        <w:rPr>
          <w:lang w:val="ru-RU"/>
        </w:rPr>
        <w:t>е</w:t>
      </w:r>
      <w:r w:rsidR="00B74E20" w:rsidRPr="00B74E20">
        <w:rPr>
          <w:lang w:val="ru-RU"/>
        </w:rPr>
        <w:t xml:space="preserve"> сроков, если таковые имеются, рассматриваются в соответствующих разделах этих документов. Неурегулированные вопросы по оставшимся текущим проектам, не включ</w:t>
      </w:r>
      <w:r w:rsidR="00DD2332">
        <w:rPr>
          <w:lang w:val="ru-RU"/>
        </w:rPr>
        <w:t>е</w:t>
      </w:r>
      <w:r w:rsidR="00B74E20" w:rsidRPr="00B74E20">
        <w:rPr>
          <w:lang w:val="ru-RU"/>
        </w:rPr>
        <w:t>нным в приложение</w:t>
      </w:r>
      <w:r w:rsidR="00B74E20">
        <w:rPr>
          <w:lang w:val="ru-RU"/>
        </w:rPr>
        <w:t> </w:t>
      </w:r>
      <w:r w:rsidR="00B74E20" w:rsidRPr="00B74E20">
        <w:rPr>
          <w:lang w:val="ru-RU"/>
        </w:rPr>
        <w:t xml:space="preserve">III к настоящему документу, и </w:t>
      </w:r>
      <w:r w:rsidR="00B74E20">
        <w:rPr>
          <w:lang w:val="ru-RU"/>
        </w:rPr>
        <w:t xml:space="preserve">соответствующие </w:t>
      </w:r>
      <w:r w:rsidR="006F0676">
        <w:rPr>
          <w:lang w:val="ru-RU"/>
        </w:rPr>
        <w:t>запросы</w:t>
      </w:r>
      <w:r w:rsidR="00B74E20" w:rsidRPr="00B74E20">
        <w:rPr>
          <w:lang w:val="ru-RU"/>
        </w:rPr>
        <w:t xml:space="preserve"> </w:t>
      </w:r>
      <w:r w:rsidR="006F0676">
        <w:rPr>
          <w:lang w:val="ru-RU"/>
        </w:rPr>
        <w:t>на</w:t>
      </w:r>
      <w:r w:rsidR="00B74E20" w:rsidRPr="00B74E20">
        <w:rPr>
          <w:lang w:val="ru-RU"/>
        </w:rPr>
        <w:t xml:space="preserve"> продлени</w:t>
      </w:r>
      <w:r w:rsidR="006F0676">
        <w:rPr>
          <w:lang w:val="ru-RU"/>
        </w:rPr>
        <w:t>е</w:t>
      </w:r>
      <w:r w:rsidR="00B74E20" w:rsidRPr="00B74E20">
        <w:rPr>
          <w:lang w:val="ru-RU"/>
        </w:rPr>
        <w:t xml:space="preserve"> сроков </w:t>
      </w:r>
      <w:r w:rsidR="000C682D">
        <w:rPr>
          <w:lang w:val="ru-RU"/>
        </w:rPr>
        <w:t>завершения</w:t>
      </w:r>
      <w:r w:rsidR="00B74E20" w:rsidRPr="00B74E20">
        <w:rPr>
          <w:lang w:val="ru-RU"/>
        </w:rPr>
        <w:t>, рассматриваются ниже.</w:t>
      </w:r>
    </w:p>
    <w:p w14:paraId="71B8EE8F" w14:textId="74505534" w:rsidR="007849CE" w:rsidRPr="00B74E20" w:rsidRDefault="00B74E20" w:rsidP="007849CE">
      <w:pPr>
        <w:pStyle w:val="Heading1"/>
        <w:rPr>
          <w:lang w:val="ru-RU"/>
        </w:rPr>
      </w:pPr>
      <w:r>
        <w:rPr>
          <w:lang w:val="ru-RU"/>
        </w:rPr>
        <w:t>И</w:t>
      </w:r>
      <w:r w:rsidRPr="00B74E20">
        <w:rPr>
          <w:lang w:val="ru-RU"/>
        </w:rPr>
        <w:t>з 56</w:t>
      </w:r>
      <w:r>
        <w:rPr>
          <w:lang w:val="ru-RU"/>
        </w:rPr>
        <w:t> </w:t>
      </w:r>
      <w:r w:rsidRPr="00B74E20">
        <w:rPr>
          <w:lang w:val="ru-RU"/>
        </w:rPr>
        <w:t>текущих проектов</w:t>
      </w:r>
      <w:r w:rsidR="00E02717">
        <w:rPr>
          <w:lang w:val="ru-RU"/>
        </w:rPr>
        <w:t> </w:t>
      </w:r>
      <w:r w:rsidR="00E02717" w:rsidRPr="00E02717">
        <w:rPr>
          <w:lang w:val="ru-RU"/>
        </w:rPr>
        <w:t>—</w:t>
      </w:r>
      <w:r w:rsidR="00E02717">
        <w:rPr>
          <w:lang w:val="ru-RU"/>
        </w:rPr>
        <w:t> </w:t>
      </w:r>
      <w:r w:rsidRPr="00B74E20">
        <w:rPr>
          <w:lang w:val="ru-RU"/>
        </w:rPr>
        <w:t>за исключением мероприятий по подготовке проектов</w:t>
      </w:r>
      <w:r w:rsidR="00E02717">
        <w:rPr>
          <w:lang w:val="ru-RU"/>
        </w:rPr>
        <w:t> </w:t>
      </w:r>
      <w:r w:rsidR="00E02717" w:rsidRPr="00E02717">
        <w:rPr>
          <w:lang w:val="ru-RU"/>
        </w:rPr>
        <w:t>—</w:t>
      </w:r>
      <w:r w:rsidR="00E02717">
        <w:rPr>
          <w:lang w:val="ru-RU"/>
        </w:rPr>
        <w:t> </w:t>
      </w:r>
      <w:r w:rsidRPr="00B74E20">
        <w:rPr>
          <w:lang w:val="ru-RU"/>
        </w:rPr>
        <w:t>для 20</w:t>
      </w:r>
      <w:r>
        <w:rPr>
          <w:lang w:val="ru-RU"/>
        </w:rPr>
        <w:t> </w:t>
      </w:r>
      <w:r w:rsidRPr="00B74E20">
        <w:rPr>
          <w:lang w:val="ru-RU"/>
        </w:rPr>
        <w:t xml:space="preserve">проектов запланированные сроки завершения были пересмотрены </w:t>
      </w:r>
      <w:r>
        <w:rPr>
          <w:lang w:val="ru-RU"/>
        </w:rPr>
        <w:t>п</w:t>
      </w:r>
      <w:r w:rsidRPr="00B74E20">
        <w:rPr>
          <w:lang w:val="ru-RU"/>
        </w:rPr>
        <w:t>осле представления доклада о ходе работы за 2023</w:t>
      </w:r>
      <w:r>
        <w:rPr>
          <w:lang w:val="ru-RU"/>
        </w:rPr>
        <w:t> </w:t>
      </w:r>
      <w:r w:rsidRPr="00B74E20">
        <w:rPr>
          <w:lang w:val="ru-RU"/>
        </w:rPr>
        <w:t>год.</w:t>
      </w:r>
    </w:p>
    <w:p w14:paraId="2985A8FA" w14:textId="1FF9E0E8" w:rsidR="007C5C33" w:rsidRPr="008547A5" w:rsidRDefault="008547A5" w:rsidP="007C5C33">
      <w:pPr>
        <w:pStyle w:val="Heading1"/>
        <w:rPr>
          <w:lang w:val="ru-RU"/>
        </w:rPr>
      </w:pPr>
      <w:r w:rsidRPr="008547A5">
        <w:rPr>
          <w:lang w:val="ru-RU"/>
        </w:rPr>
        <w:t>В соответствии с решением</w:t>
      </w:r>
      <w:r>
        <w:rPr>
          <w:lang w:val="ru-RU"/>
        </w:rPr>
        <w:t> </w:t>
      </w:r>
      <w:r w:rsidRPr="008547A5">
        <w:rPr>
          <w:lang w:val="ru-RU"/>
        </w:rPr>
        <w:t>82/11</w:t>
      </w:r>
      <w:r>
        <w:rPr>
          <w:lang w:val="ru-RU"/>
        </w:rPr>
        <w:t> </w:t>
      </w:r>
      <w:r w:rsidRPr="008547A5">
        <w:t>b</w:t>
      </w:r>
      <w:r w:rsidRPr="008547A5">
        <w:rPr>
          <w:lang w:val="ru-RU"/>
        </w:rPr>
        <w:t>)</w:t>
      </w:r>
      <w:r w:rsidRPr="003C211E">
        <w:rPr>
          <w:rStyle w:val="FootnoteReference"/>
        </w:rPr>
        <w:footnoteReference w:id="13"/>
      </w:r>
      <w:r w:rsidRPr="008547A5">
        <w:rPr>
          <w:lang w:val="ru-RU"/>
        </w:rPr>
        <w:t xml:space="preserve"> Франция </w:t>
      </w:r>
      <w:r w:rsidR="006F0676">
        <w:rPr>
          <w:lang w:val="ru-RU"/>
        </w:rPr>
        <w:t>представила запрос на</w:t>
      </w:r>
      <w:r w:rsidRPr="008547A5">
        <w:rPr>
          <w:lang w:val="ru-RU"/>
        </w:rPr>
        <w:t xml:space="preserve"> продлени</w:t>
      </w:r>
      <w:r w:rsidR="006F0676">
        <w:rPr>
          <w:lang w:val="ru-RU"/>
        </w:rPr>
        <w:t>е</w:t>
      </w:r>
      <w:r w:rsidRPr="008547A5">
        <w:rPr>
          <w:lang w:val="ru-RU"/>
        </w:rPr>
        <w:t xml:space="preserve"> сроков </w:t>
      </w:r>
      <w:r w:rsidR="000C682D" w:rsidRPr="000C682D">
        <w:rPr>
          <w:lang w:val="ru-RU"/>
        </w:rPr>
        <w:t xml:space="preserve">завершения </w:t>
      </w:r>
      <w:r w:rsidRPr="008547A5">
        <w:rPr>
          <w:lang w:val="ru-RU"/>
        </w:rPr>
        <w:t xml:space="preserve">одного проекта, а Германия </w:t>
      </w:r>
      <w:r w:rsidR="006F0676" w:rsidRPr="006F0676">
        <w:rPr>
          <w:lang w:val="ru-RU"/>
        </w:rPr>
        <w:t xml:space="preserve">представила запрос на продление сроков </w:t>
      </w:r>
      <w:r w:rsidR="000C682D" w:rsidRPr="000C682D">
        <w:rPr>
          <w:lang w:val="ru-RU"/>
        </w:rPr>
        <w:t xml:space="preserve">завершения </w:t>
      </w:r>
      <w:r w:rsidRPr="008547A5">
        <w:rPr>
          <w:lang w:val="ru-RU"/>
        </w:rPr>
        <w:t>двух проектов, как показано в таблице</w:t>
      </w:r>
      <w:r>
        <w:rPr>
          <w:lang w:val="ru-RU"/>
        </w:rPr>
        <w:t> </w:t>
      </w:r>
      <w:r w:rsidRPr="008547A5">
        <w:rPr>
          <w:lang w:val="ru-RU"/>
        </w:rPr>
        <w:t>5.</w:t>
      </w:r>
    </w:p>
    <w:p w14:paraId="07B04256" w14:textId="31E93611" w:rsidR="007C5C33" w:rsidRPr="000C682D" w:rsidRDefault="000C682D" w:rsidP="00D404BB">
      <w:pPr>
        <w:rPr>
          <w:b/>
          <w:bCs/>
          <w:lang w:val="ru-RU"/>
        </w:rPr>
      </w:pPr>
      <w:r>
        <w:rPr>
          <w:b/>
          <w:bCs/>
          <w:lang w:val="ru-RU"/>
        </w:rPr>
        <w:t>Таблица</w:t>
      </w:r>
      <w:r w:rsidR="007C5C33" w:rsidRPr="000C682D">
        <w:rPr>
          <w:b/>
          <w:bCs/>
          <w:lang w:val="ru-RU"/>
        </w:rPr>
        <w:t xml:space="preserve"> </w:t>
      </w:r>
      <w:r w:rsidR="00875366" w:rsidRPr="000C682D">
        <w:rPr>
          <w:b/>
          <w:bCs/>
          <w:lang w:val="ru-RU"/>
        </w:rPr>
        <w:t>5</w:t>
      </w:r>
      <w:r w:rsidR="007C5C33" w:rsidRPr="000C682D">
        <w:rPr>
          <w:b/>
          <w:bCs/>
          <w:lang w:val="ru-RU"/>
        </w:rPr>
        <w:t xml:space="preserve">. </w:t>
      </w:r>
      <w:r w:rsidRPr="000C682D">
        <w:rPr>
          <w:b/>
          <w:bCs/>
          <w:lang w:val="ru-RU"/>
        </w:rPr>
        <w:t>Проекты, для которых было запрошено продление сроков завершения</w:t>
      </w:r>
    </w:p>
    <w:tbl>
      <w:tblPr>
        <w:tblW w:w="545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1"/>
        <w:gridCol w:w="1414"/>
        <w:gridCol w:w="992"/>
        <w:gridCol w:w="2834"/>
        <w:gridCol w:w="1561"/>
        <w:gridCol w:w="1559"/>
      </w:tblGrid>
      <w:tr w:rsidR="003C211E" w:rsidRPr="00CB13D7" w14:paraId="5504F199" w14:textId="77777777" w:rsidTr="006F0676">
        <w:trPr>
          <w:trHeight w:val="662"/>
          <w:tblHeader/>
          <w:jc w:val="center"/>
        </w:trPr>
        <w:tc>
          <w:tcPr>
            <w:tcW w:w="903" w:type="pct"/>
            <w:noWrap/>
            <w:tcMar>
              <w:left w:w="29" w:type="dxa"/>
              <w:right w:w="0" w:type="dxa"/>
            </w:tcMar>
            <w:vAlign w:val="center"/>
            <w:hideMark/>
          </w:tcPr>
          <w:p w14:paraId="6A58A279" w14:textId="4F9D8D18" w:rsidR="003A0773" w:rsidRPr="00CB13D7" w:rsidRDefault="000C682D" w:rsidP="00F31939">
            <w:pPr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Страна/код проекта</w:t>
            </w:r>
          </w:p>
        </w:tc>
        <w:tc>
          <w:tcPr>
            <w:tcW w:w="693" w:type="pct"/>
            <w:vAlign w:val="center"/>
          </w:tcPr>
          <w:p w14:paraId="70FCF8D5" w14:textId="05E5A7D5" w:rsidR="003A0773" w:rsidRPr="00CB13D7" w:rsidRDefault="000C682D" w:rsidP="00BD142A">
            <w:pPr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Учреждение</w:t>
            </w:r>
          </w:p>
        </w:tc>
        <w:tc>
          <w:tcPr>
            <w:tcW w:w="486" w:type="pct"/>
            <w:noWrap/>
            <w:tcMar>
              <w:left w:w="0" w:type="dxa"/>
              <w:right w:w="0" w:type="dxa"/>
            </w:tcMar>
            <w:vAlign w:val="center"/>
            <w:hideMark/>
          </w:tcPr>
          <w:p w14:paraId="655DFBB5" w14:textId="38D7DDAD" w:rsidR="003A0773" w:rsidRPr="00CB13D7" w:rsidRDefault="000C682D" w:rsidP="00BD142A">
            <w:pPr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Выплаты</w:t>
            </w:r>
          </w:p>
          <w:p w14:paraId="618E4357" w14:textId="17A3C2BE" w:rsidR="003A0773" w:rsidRPr="00CB13D7" w:rsidRDefault="003A0773" w:rsidP="00BD142A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CB13D7">
              <w:rPr>
                <w:b/>
                <w:bCs/>
                <w:sz w:val="18"/>
                <w:szCs w:val="18"/>
                <w:lang w:eastAsia="en-CA"/>
              </w:rPr>
              <w:t>(</w:t>
            </w:r>
            <w:r w:rsidR="000C682D" w:rsidRPr="00CB13D7">
              <w:rPr>
                <w:b/>
                <w:bCs/>
                <w:sz w:val="18"/>
                <w:szCs w:val="18"/>
                <w:lang w:val="ru-RU" w:eastAsia="en-CA"/>
              </w:rPr>
              <w:t>в </w:t>
            </w:r>
            <w:r w:rsidRPr="00CB13D7">
              <w:rPr>
                <w:b/>
                <w:bCs/>
                <w:sz w:val="18"/>
                <w:szCs w:val="18"/>
                <w:lang w:eastAsia="en-CA"/>
              </w:rPr>
              <w:t>%)</w:t>
            </w:r>
          </w:p>
        </w:tc>
        <w:tc>
          <w:tcPr>
            <w:tcW w:w="1389" w:type="pct"/>
            <w:tcMar>
              <w:left w:w="0" w:type="dxa"/>
              <w:right w:w="0" w:type="dxa"/>
            </w:tcMar>
            <w:vAlign w:val="center"/>
          </w:tcPr>
          <w:p w14:paraId="29BA52B9" w14:textId="10959226" w:rsidR="003A0773" w:rsidRPr="00CB13D7" w:rsidRDefault="000C682D" w:rsidP="00BD142A">
            <w:pPr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Мероприятия, требующие дополнительного времени</w:t>
            </w:r>
          </w:p>
        </w:tc>
        <w:tc>
          <w:tcPr>
            <w:tcW w:w="765" w:type="pct"/>
            <w:noWrap/>
            <w:tcMar>
              <w:left w:w="0" w:type="dxa"/>
              <w:right w:w="0" w:type="dxa"/>
            </w:tcMar>
            <w:vAlign w:val="center"/>
            <w:hideMark/>
          </w:tcPr>
          <w:p w14:paraId="6C044F2F" w14:textId="6A67CE93" w:rsidR="003A0773" w:rsidRPr="00CB13D7" w:rsidRDefault="006F0676" w:rsidP="00BD142A">
            <w:pPr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Первоначальная дата завершения</w:t>
            </w:r>
          </w:p>
        </w:tc>
        <w:tc>
          <w:tcPr>
            <w:tcW w:w="764" w:type="pct"/>
            <w:noWrap/>
            <w:tcMar>
              <w:left w:w="0" w:type="dxa"/>
              <w:right w:w="0" w:type="dxa"/>
            </w:tcMar>
            <w:vAlign w:val="center"/>
            <w:hideMark/>
          </w:tcPr>
          <w:p w14:paraId="7C5E9EF4" w14:textId="1EC5E203" w:rsidR="003A0773" w:rsidRPr="00CB13D7" w:rsidRDefault="006F0676" w:rsidP="00BD142A">
            <w:pPr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Запрашиваемая дата завершения</w:t>
            </w:r>
          </w:p>
        </w:tc>
      </w:tr>
      <w:tr w:rsidR="003C211E" w:rsidRPr="00CB13D7" w14:paraId="4D2B91A2" w14:textId="77777777" w:rsidTr="006F0676">
        <w:trPr>
          <w:trHeight w:val="220"/>
          <w:jc w:val="center"/>
        </w:trPr>
        <w:tc>
          <w:tcPr>
            <w:tcW w:w="5000" w:type="pct"/>
            <w:gridSpan w:val="6"/>
            <w:noWrap/>
            <w:tcMar>
              <w:left w:w="57" w:type="dxa"/>
              <w:right w:w="14" w:type="dxa"/>
            </w:tcMar>
          </w:tcPr>
          <w:p w14:paraId="43F29ADB" w14:textId="3D013CFE" w:rsidR="005B412B" w:rsidRPr="00CB13D7" w:rsidRDefault="006F0676" w:rsidP="003A31C6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>Переход с ГФУ-134а на изобутан при производстве бытовых холодильников на Капри (МСП Хараре)</w:t>
            </w:r>
          </w:p>
        </w:tc>
      </w:tr>
      <w:tr w:rsidR="003C211E" w:rsidRPr="00CB13D7" w14:paraId="6B64BAAE" w14:textId="77777777" w:rsidTr="006F0676">
        <w:trPr>
          <w:trHeight w:val="662"/>
          <w:jc w:val="center"/>
        </w:trPr>
        <w:tc>
          <w:tcPr>
            <w:tcW w:w="903" w:type="pct"/>
            <w:noWrap/>
            <w:tcMar>
              <w:left w:w="57" w:type="dxa"/>
              <w:right w:w="14" w:type="dxa"/>
            </w:tcMar>
          </w:tcPr>
          <w:p w14:paraId="1B7ED809" w14:textId="0A743324" w:rsidR="005B412B" w:rsidRPr="00CB13D7" w:rsidRDefault="006F0676" w:rsidP="003A31C6">
            <w:pPr>
              <w:jc w:val="left"/>
              <w:rPr>
                <w:sz w:val="18"/>
                <w:szCs w:val="18"/>
                <w:lang w:val="ru-RU" w:eastAsia="en-CA"/>
              </w:rPr>
            </w:pPr>
            <w:r w:rsidRPr="00CB13D7">
              <w:rPr>
                <w:sz w:val="18"/>
                <w:szCs w:val="18"/>
                <w:lang w:val="ru-RU" w:eastAsia="en-CA"/>
              </w:rPr>
              <w:t>Зимбабве</w:t>
            </w:r>
          </w:p>
          <w:p w14:paraId="6C327F20" w14:textId="77777777" w:rsidR="005B412B" w:rsidRPr="00CB13D7" w:rsidRDefault="005B412B" w:rsidP="003A31C6">
            <w:pPr>
              <w:jc w:val="left"/>
              <w:rPr>
                <w:sz w:val="18"/>
                <w:szCs w:val="18"/>
                <w:lang w:eastAsia="en-CA"/>
              </w:rPr>
            </w:pPr>
            <w:r w:rsidRPr="00CB13D7">
              <w:rPr>
                <w:sz w:val="18"/>
                <w:szCs w:val="18"/>
                <w:lang w:eastAsia="en-CA"/>
              </w:rPr>
              <w:t>ZIM/REF/82/INV/56</w:t>
            </w:r>
          </w:p>
        </w:tc>
        <w:tc>
          <w:tcPr>
            <w:tcW w:w="693" w:type="pct"/>
          </w:tcPr>
          <w:p w14:paraId="6843CEC2" w14:textId="1AAE425D" w:rsidR="005B412B" w:rsidRPr="00CB13D7" w:rsidRDefault="006F0676" w:rsidP="003A31C6">
            <w:pPr>
              <w:jc w:val="center"/>
              <w:rPr>
                <w:sz w:val="18"/>
                <w:szCs w:val="18"/>
                <w:lang w:val="ru-RU" w:eastAsia="en-CA"/>
              </w:rPr>
            </w:pPr>
            <w:r w:rsidRPr="00CB13D7">
              <w:rPr>
                <w:sz w:val="18"/>
                <w:szCs w:val="18"/>
                <w:lang w:val="ru-RU" w:eastAsia="en-CA"/>
              </w:rPr>
              <w:t>Франция</w:t>
            </w:r>
          </w:p>
        </w:tc>
        <w:tc>
          <w:tcPr>
            <w:tcW w:w="486" w:type="pct"/>
            <w:noWrap/>
            <w:tcMar>
              <w:left w:w="57" w:type="dxa"/>
              <w:right w:w="58" w:type="dxa"/>
            </w:tcMar>
          </w:tcPr>
          <w:p w14:paraId="0C5FC41E" w14:textId="77777777" w:rsidR="005B412B" w:rsidRPr="00CB13D7" w:rsidRDefault="005B412B" w:rsidP="003A31C6">
            <w:pPr>
              <w:jc w:val="center"/>
              <w:rPr>
                <w:sz w:val="18"/>
                <w:szCs w:val="18"/>
                <w:lang w:eastAsia="en-CA"/>
              </w:rPr>
            </w:pPr>
            <w:r w:rsidRPr="00CB13D7">
              <w:rPr>
                <w:sz w:val="18"/>
                <w:szCs w:val="18"/>
                <w:lang w:eastAsia="en-CA"/>
              </w:rPr>
              <w:t>100</w:t>
            </w:r>
          </w:p>
        </w:tc>
        <w:tc>
          <w:tcPr>
            <w:tcW w:w="1389" w:type="pct"/>
            <w:tcMar>
              <w:left w:w="57" w:type="dxa"/>
              <w:right w:w="58" w:type="dxa"/>
            </w:tcMar>
          </w:tcPr>
          <w:p w14:paraId="50F36BFE" w14:textId="362F9D29" w:rsidR="005B412B" w:rsidRPr="00CB13D7" w:rsidRDefault="00985E2A" w:rsidP="003A31C6">
            <w:pPr>
              <w:jc w:val="left"/>
              <w:rPr>
                <w:sz w:val="18"/>
                <w:szCs w:val="18"/>
                <w:lang w:val="ru-RU" w:eastAsia="en-CA"/>
              </w:rPr>
            </w:pPr>
            <w:r w:rsidRPr="00CB13D7">
              <w:rPr>
                <w:sz w:val="18"/>
                <w:szCs w:val="18"/>
                <w:lang w:val="ru-RU" w:eastAsia="en-CA"/>
              </w:rPr>
              <w:t>Завершение разработки прототипа контуров охлаждения, ввод в эксплуатацию морозильной установки и завершение проверки безопасности</w:t>
            </w:r>
          </w:p>
        </w:tc>
        <w:tc>
          <w:tcPr>
            <w:tcW w:w="765" w:type="pct"/>
            <w:noWrap/>
            <w:tcMar>
              <w:left w:w="57" w:type="dxa"/>
              <w:right w:w="58" w:type="dxa"/>
            </w:tcMar>
          </w:tcPr>
          <w:p w14:paraId="2582D8D9" w14:textId="722395AB" w:rsidR="005B412B" w:rsidRPr="00CB13D7" w:rsidRDefault="00276695" w:rsidP="003A31C6">
            <w:pPr>
              <w:jc w:val="center"/>
              <w:rPr>
                <w:sz w:val="18"/>
                <w:szCs w:val="18"/>
                <w:lang w:val="ru-RU"/>
              </w:rPr>
            </w:pPr>
            <w:r w:rsidRPr="00CB13D7">
              <w:rPr>
                <w:sz w:val="18"/>
                <w:szCs w:val="18"/>
                <w:lang w:val="ru-RU"/>
              </w:rPr>
              <w:t>И</w:t>
            </w:r>
            <w:r w:rsidR="006F0676" w:rsidRPr="00CB13D7">
              <w:rPr>
                <w:sz w:val="18"/>
                <w:szCs w:val="18"/>
                <w:lang w:val="ru-RU"/>
              </w:rPr>
              <w:t>юн</w:t>
            </w:r>
            <w:r w:rsidRPr="00CB13D7">
              <w:rPr>
                <w:sz w:val="18"/>
                <w:szCs w:val="18"/>
                <w:lang w:val="ru-RU"/>
              </w:rPr>
              <w:t>ь 2025 г.</w:t>
            </w:r>
          </w:p>
        </w:tc>
        <w:tc>
          <w:tcPr>
            <w:tcW w:w="764" w:type="pct"/>
            <w:noWrap/>
            <w:tcMar>
              <w:left w:w="57" w:type="dxa"/>
              <w:right w:w="58" w:type="dxa"/>
            </w:tcMar>
          </w:tcPr>
          <w:p w14:paraId="27C5D40D" w14:textId="426AB7F8" w:rsidR="005B412B" w:rsidRPr="00CB13D7" w:rsidRDefault="00276695" w:rsidP="003A31C6">
            <w:pPr>
              <w:jc w:val="center"/>
              <w:rPr>
                <w:sz w:val="18"/>
                <w:szCs w:val="18"/>
                <w:lang w:val="ru-RU"/>
              </w:rPr>
            </w:pPr>
            <w:r w:rsidRPr="00CB13D7">
              <w:rPr>
                <w:sz w:val="18"/>
                <w:szCs w:val="18"/>
                <w:lang w:val="ru-RU"/>
              </w:rPr>
              <w:t>Июнь 2026 г.</w:t>
            </w:r>
          </w:p>
        </w:tc>
      </w:tr>
      <w:tr w:rsidR="003C211E" w:rsidRPr="00CB13D7" w14:paraId="3B1E40FE" w14:textId="77777777" w:rsidTr="006F0676">
        <w:trPr>
          <w:trHeight w:val="441"/>
          <w:jc w:val="center"/>
        </w:trPr>
        <w:tc>
          <w:tcPr>
            <w:tcW w:w="5000" w:type="pct"/>
            <w:gridSpan w:val="6"/>
            <w:tcMar>
              <w:left w:w="57" w:type="dxa"/>
            </w:tcMar>
          </w:tcPr>
          <w:p w14:paraId="45E346C1" w14:textId="12F25132" w:rsidR="003A0773" w:rsidRPr="00CB13D7" w:rsidRDefault="00985E2A" w:rsidP="00A10D90">
            <w:pPr>
              <w:jc w:val="left"/>
              <w:rPr>
                <w:b/>
                <w:bCs/>
                <w:sz w:val="18"/>
                <w:szCs w:val="18"/>
                <w:lang w:val="ru-RU" w:eastAsia="en-CA"/>
              </w:rPr>
            </w:pP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 xml:space="preserve">Подготовка национального реестра запасов отходов, содержащих </w:t>
            </w:r>
            <w:r w:rsidR="00276695" w:rsidRPr="00CB13D7">
              <w:rPr>
                <w:b/>
                <w:bCs/>
                <w:sz w:val="18"/>
                <w:szCs w:val="18"/>
                <w:lang w:val="ru-RU" w:eastAsia="en-CA"/>
              </w:rPr>
              <w:t>регулируемые</w:t>
            </w:r>
            <w:r w:rsidRPr="00CB13D7">
              <w:rPr>
                <w:b/>
                <w:bCs/>
                <w:sz w:val="18"/>
                <w:szCs w:val="18"/>
                <w:lang w:val="ru-RU" w:eastAsia="en-CA"/>
              </w:rPr>
              <w:t xml:space="preserve"> вещества, и разработка национального плана регулирования этих веществ (решение 91/66)</w:t>
            </w:r>
          </w:p>
        </w:tc>
      </w:tr>
      <w:tr w:rsidR="003C211E" w:rsidRPr="00CB13D7" w14:paraId="181A450B" w14:textId="77777777" w:rsidTr="006F0676">
        <w:trPr>
          <w:trHeight w:val="430"/>
          <w:jc w:val="center"/>
        </w:trPr>
        <w:tc>
          <w:tcPr>
            <w:tcW w:w="903" w:type="pct"/>
            <w:noWrap/>
            <w:tcMar>
              <w:left w:w="57" w:type="dxa"/>
              <w:right w:w="14" w:type="dxa"/>
            </w:tcMar>
          </w:tcPr>
          <w:p w14:paraId="07CE746E" w14:textId="2064DCC5" w:rsidR="003A0773" w:rsidRPr="00CB13D7" w:rsidRDefault="00985E2A" w:rsidP="00BC06D5">
            <w:pPr>
              <w:jc w:val="left"/>
              <w:rPr>
                <w:sz w:val="18"/>
                <w:szCs w:val="18"/>
                <w:lang w:eastAsia="en-CA"/>
              </w:rPr>
            </w:pPr>
            <w:r w:rsidRPr="00CB13D7">
              <w:rPr>
                <w:sz w:val="18"/>
                <w:szCs w:val="18"/>
                <w:lang w:val="ru-RU" w:eastAsia="en-CA"/>
              </w:rPr>
              <w:t xml:space="preserve">Либерия </w:t>
            </w:r>
            <w:r w:rsidR="003A0773" w:rsidRPr="00CB13D7">
              <w:rPr>
                <w:sz w:val="18"/>
                <w:szCs w:val="18"/>
                <w:lang w:eastAsia="en-CA"/>
              </w:rPr>
              <w:t>LIR/DES/93/PRP/36</w:t>
            </w:r>
          </w:p>
        </w:tc>
        <w:tc>
          <w:tcPr>
            <w:tcW w:w="693" w:type="pct"/>
          </w:tcPr>
          <w:p w14:paraId="3D3E4BEE" w14:textId="1603D39C" w:rsidR="003A0773" w:rsidRPr="00CB13D7" w:rsidRDefault="00985E2A" w:rsidP="00B13AD5">
            <w:pPr>
              <w:jc w:val="center"/>
              <w:rPr>
                <w:sz w:val="18"/>
                <w:szCs w:val="18"/>
                <w:lang w:val="ru-RU" w:eastAsia="en-CA"/>
              </w:rPr>
            </w:pPr>
            <w:r w:rsidRPr="00CB13D7">
              <w:rPr>
                <w:sz w:val="18"/>
                <w:szCs w:val="18"/>
                <w:lang w:val="ru-RU" w:eastAsia="en-CA"/>
              </w:rPr>
              <w:t>Германия</w:t>
            </w:r>
          </w:p>
        </w:tc>
        <w:tc>
          <w:tcPr>
            <w:tcW w:w="486" w:type="pct"/>
            <w:noWrap/>
            <w:tcMar>
              <w:left w:w="57" w:type="dxa"/>
              <w:right w:w="58" w:type="dxa"/>
            </w:tcMar>
          </w:tcPr>
          <w:p w14:paraId="165562A6" w14:textId="178DFD62" w:rsidR="003A0773" w:rsidRPr="00CB13D7" w:rsidRDefault="003A0773" w:rsidP="00B13AD5">
            <w:pPr>
              <w:jc w:val="center"/>
              <w:rPr>
                <w:sz w:val="18"/>
                <w:szCs w:val="18"/>
                <w:lang w:eastAsia="en-CA"/>
              </w:rPr>
            </w:pPr>
            <w:r w:rsidRPr="00CB13D7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89" w:type="pct"/>
            <w:tcMar>
              <w:left w:w="57" w:type="dxa"/>
              <w:right w:w="58" w:type="dxa"/>
            </w:tcMar>
          </w:tcPr>
          <w:p w14:paraId="64B6471B" w14:textId="3B6EC5DC" w:rsidR="003A0773" w:rsidRPr="00CB13D7" w:rsidRDefault="00985E2A" w:rsidP="00BC06D5">
            <w:pPr>
              <w:jc w:val="left"/>
              <w:rPr>
                <w:sz w:val="18"/>
                <w:szCs w:val="18"/>
                <w:lang w:val="ru-RU" w:eastAsia="en-CA"/>
              </w:rPr>
            </w:pPr>
            <w:r w:rsidRPr="00CB13D7">
              <w:rPr>
                <w:sz w:val="18"/>
                <w:szCs w:val="18"/>
                <w:lang w:val="ru-RU" w:eastAsia="en-CA"/>
              </w:rPr>
              <w:t>Найм консультанта, завершение сбора и анализа данных, подготовка доклада</w:t>
            </w:r>
          </w:p>
        </w:tc>
        <w:tc>
          <w:tcPr>
            <w:tcW w:w="765" w:type="pct"/>
            <w:noWrap/>
            <w:tcMar>
              <w:left w:w="57" w:type="dxa"/>
              <w:right w:w="58" w:type="dxa"/>
            </w:tcMar>
          </w:tcPr>
          <w:p w14:paraId="3FD2B79E" w14:textId="3B486DFE" w:rsidR="003A0773" w:rsidRPr="00CB13D7" w:rsidRDefault="00276695" w:rsidP="00BC06D5">
            <w:pPr>
              <w:jc w:val="center"/>
              <w:rPr>
                <w:sz w:val="18"/>
                <w:szCs w:val="18"/>
                <w:lang w:val="ru-RU" w:eastAsia="en-CA"/>
              </w:rPr>
            </w:pPr>
            <w:r w:rsidRPr="00CB13D7">
              <w:rPr>
                <w:sz w:val="18"/>
                <w:szCs w:val="18"/>
                <w:lang w:val="ru-RU" w:eastAsia="en-CA"/>
              </w:rPr>
              <w:t>Д</w:t>
            </w:r>
            <w:r w:rsidR="00985E2A" w:rsidRPr="00CB13D7">
              <w:rPr>
                <w:sz w:val="18"/>
                <w:szCs w:val="18"/>
                <w:lang w:val="ru-RU" w:eastAsia="en-CA"/>
              </w:rPr>
              <w:t>екабр</w:t>
            </w:r>
            <w:r w:rsidRPr="00CB13D7">
              <w:rPr>
                <w:sz w:val="18"/>
                <w:szCs w:val="18"/>
                <w:lang w:val="ru-RU" w:eastAsia="en-CA"/>
              </w:rPr>
              <w:t>ь 2025 г.</w:t>
            </w:r>
          </w:p>
        </w:tc>
        <w:tc>
          <w:tcPr>
            <w:tcW w:w="764" w:type="pct"/>
            <w:noWrap/>
            <w:tcMar>
              <w:left w:w="57" w:type="dxa"/>
              <w:right w:w="58" w:type="dxa"/>
            </w:tcMar>
          </w:tcPr>
          <w:p w14:paraId="11DAF5F4" w14:textId="455ED896" w:rsidR="003A0773" w:rsidRPr="00CB13D7" w:rsidRDefault="00276695" w:rsidP="00BC06D5">
            <w:pPr>
              <w:jc w:val="center"/>
              <w:rPr>
                <w:sz w:val="18"/>
                <w:szCs w:val="18"/>
                <w:lang w:val="ru-RU" w:eastAsia="en-CA"/>
              </w:rPr>
            </w:pPr>
            <w:r w:rsidRPr="00CB13D7">
              <w:rPr>
                <w:sz w:val="18"/>
                <w:szCs w:val="18"/>
                <w:lang w:val="ru-RU" w:eastAsia="en-CA"/>
              </w:rPr>
              <w:t>Д</w:t>
            </w:r>
            <w:r w:rsidR="00985E2A" w:rsidRPr="00CB13D7">
              <w:rPr>
                <w:sz w:val="18"/>
                <w:szCs w:val="18"/>
                <w:lang w:val="ru-RU" w:eastAsia="en-CA"/>
              </w:rPr>
              <w:t>екабр</w:t>
            </w:r>
            <w:r w:rsidRPr="00CB13D7">
              <w:rPr>
                <w:sz w:val="18"/>
                <w:szCs w:val="18"/>
                <w:lang w:val="ru-RU" w:eastAsia="en-CA"/>
              </w:rPr>
              <w:t>ь 2026 г.</w:t>
            </w:r>
          </w:p>
        </w:tc>
      </w:tr>
      <w:tr w:rsidR="003A0773" w:rsidRPr="00CB13D7" w14:paraId="5DFE5299" w14:textId="77777777" w:rsidTr="006F0676">
        <w:trPr>
          <w:trHeight w:val="441"/>
          <w:jc w:val="center"/>
        </w:trPr>
        <w:tc>
          <w:tcPr>
            <w:tcW w:w="903" w:type="pct"/>
            <w:noWrap/>
            <w:tcMar>
              <w:left w:w="57" w:type="dxa"/>
              <w:right w:w="14" w:type="dxa"/>
            </w:tcMar>
          </w:tcPr>
          <w:p w14:paraId="00ECB5A8" w14:textId="48ACB2F2" w:rsidR="003A0773" w:rsidRPr="00CB13D7" w:rsidRDefault="00985E2A" w:rsidP="003F6ED0">
            <w:pPr>
              <w:jc w:val="left"/>
              <w:rPr>
                <w:sz w:val="18"/>
                <w:szCs w:val="18"/>
                <w:lang w:val="ru-RU" w:eastAsia="en-CA"/>
              </w:rPr>
            </w:pPr>
            <w:r w:rsidRPr="00CB13D7">
              <w:rPr>
                <w:sz w:val="18"/>
                <w:szCs w:val="18"/>
                <w:lang w:val="ru-RU" w:eastAsia="en-CA"/>
              </w:rPr>
              <w:t>Сейшельские Острова</w:t>
            </w:r>
          </w:p>
          <w:p w14:paraId="4D4A8091" w14:textId="58A87BE8" w:rsidR="003A0773" w:rsidRPr="00CB13D7" w:rsidRDefault="003A0773" w:rsidP="003F6ED0">
            <w:pPr>
              <w:jc w:val="left"/>
              <w:rPr>
                <w:sz w:val="18"/>
                <w:szCs w:val="18"/>
                <w:lang w:val="ru-RU" w:eastAsia="en-CA"/>
              </w:rPr>
            </w:pPr>
            <w:r w:rsidRPr="00CB13D7">
              <w:rPr>
                <w:sz w:val="18"/>
                <w:szCs w:val="18"/>
                <w:lang w:eastAsia="en-CA"/>
              </w:rPr>
              <w:t>SEY</w:t>
            </w:r>
            <w:r w:rsidRPr="00CB13D7">
              <w:rPr>
                <w:sz w:val="18"/>
                <w:szCs w:val="18"/>
                <w:lang w:val="ru-RU" w:eastAsia="en-CA"/>
              </w:rPr>
              <w:t>/</w:t>
            </w:r>
            <w:r w:rsidRPr="00CB13D7">
              <w:rPr>
                <w:sz w:val="18"/>
                <w:szCs w:val="18"/>
                <w:lang w:eastAsia="en-CA"/>
              </w:rPr>
              <w:t>DES</w:t>
            </w:r>
            <w:r w:rsidRPr="00CB13D7">
              <w:rPr>
                <w:sz w:val="18"/>
                <w:szCs w:val="18"/>
                <w:lang w:val="ru-RU" w:eastAsia="en-CA"/>
              </w:rPr>
              <w:t>/93/</w:t>
            </w:r>
            <w:r w:rsidRPr="00CB13D7">
              <w:rPr>
                <w:sz w:val="18"/>
                <w:szCs w:val="18"/>
                <w:lang w:eastAsia="en-CA"/>
              </w:rPr>
              <w:t>PRP</w:t>
            </w:r>
            <w:r w:rsidRPr="00CB13D7">
              <w:rPr>
                <w:sz w:val="18"/>
                <w:szCs w:val="18"/>
                <w:lang w:val="ru-RU" w:eastAsia="en-CA"/>
              </w:rPr>
              <w:t>/31</w:t>
            </w:r>
          </w:p>
        </w:tc>
        <w:tc>
          <w:tcPr>
            <w:tcW w:w="693" w:type="pct"/>
          </w:tcPr>
          <w:p w14:paraId="100AC84B" w14:textId="66C27159" w:rsidR="003A0773" w:rsidRPr="00CB13D7" w:rsidRDefault="00985E2A" w:rsidP="00B13AD5">
            <w:pPr>
              <w:jc w:val="center"/>
              <w:rPr>
                <w:sz w:val="18"/>
                <w:szCs w:val="18"/>
                <w:lang w:val="ru-RU" w:eastAsia="en-CA"/>
              </w:rPr>
            </w:pPr>
            <w:r w:rsidRPr="00CB13D7">
              <w:rPr>
                <w:sz w:val="18"/>
                <w:szCs w:val="18"/>
                <w:lang w:val="ru-RU" w:eastAsia="en-CA"/>
              </w:rPr>
              <w:t>Германия</w:t>
            </w:r>
          </w:p>
        </w:tc>
        <w:tc>
          <w:tcPr>
            <w:tcW w:w="486" w:type="pct"/>
            <w:noWrap/>
            <w:tcMar>
              <w:left w:w="57" w:type="dxa"/>
              <w:right w:w="58" w:type="dxa"/>
            </w:tcMar>
          </w:tcPr>
          <w:p w14:paraId="3E330B00" w14:textId="51B7B796" w:rsidR="003A0773" w:rsidRPr="00CB13D7" w:rsidRDefault="003A0773" w:rsidP="00B13AD5">
            <w:pPr>
              <w:jc w:val="center"/>
              <w:rPr>
                <w:sz w:val="18"/>
                <w:szCs w:val="18"/>
                <w:lang w:eastAsia="en-CA"/>
              </w:rPr>
            </w:pPr>
            <w:r w:rsidRPr="00CB13D7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89" w:type="pct"/>
            <w:tcMar>
              <w:left w:w="57" w:type="dxa"/>
              <w:right w:w="58" w:type="dxa"/>
            </w:tcMar>
          </w:tcPr>
          <w:p w14:paraId="4739CE0D" w14:textId="387B1AAE" w:rsidR="003A0773" w:rsidRPr="00CB13D7" w:rsidRDefault="00985E2A" w:rsidP="003F6ED0">
            <w:pPr>
              <w:jc w:val="left"/>
              <w:rPr>
                <w:sz w:val="18"/>
                <w:szCs w:val="18"/>
                <w:lang w:val="ru-RU" w:eastAsia="en-CA"/>
              </w:rPr>
            </w:pPr>
            <w:r w:rsidRPr="00CB13D7">
              <w:rPr>
                <w:sz w:val="18"/>
                <w:szCs w:val="18"/>
                <w:lang w:val="ru-RU" w:eastAsia="en-CA"/>
              </w:rPr>
              <w:t>Найм консультанта, завершение сбора и анализа данных, подготовка доклада</w:t>
            </w:r>
          </w:p>
        </w:tc>
        <w:tc>
          <w:tcPr>
            <w:tcW w:w="765" w:type="pct"/>
            <w:noWrap/>
            <w:tcMar>
              <w:left w:w="57" w:type="dxa"/>
              <w:right w:w="58" w:type="dxa"/>
            </w:tcMar>
          </w:tcPr>
          <w:p w14:paraId="0FA29467" w14:textId="3671C601" w:rsidR="003A0773" w:rsidRPr="00CB13D7" w:rsidRDefault="00276695" w:rsidP="003F6ED0">
            <w:pPr>
              <w:jc w:val="center"/>
              <w:rPr>
                <w:sz w:val="18"/>
                <w:szCs w:val="18"/>
                <w:lang w:val="ru-RU" w:eastAsia="en-CA"/>
              </w:rPr>
            </w:pPr>
            <w:r w:rsidRPr="00CB13D7">
              <w:rPr>
                <w:sz w:val="18"/>
                <w:szCs w:val="18"/>
              </w:rPr>
              <w:t>Декабрь 2025 г.</w:t>
            </w:r>
          </w:p>
        </w:tc>
        <w:tc>
          <w:tcPr>
            <w:tcW w:w="764" w:type="pct"/>
            <w:noWrap/>
            <w:tcMar>
              <w:left w:w="57" w:type="dxa"/>
              <w:right w:w="58" w:type="dxa"/>
            </w:tcMar>
          </w:tcPr>
          <w:p w14:paraId="6B23F86D" w14:textId="78CC6988" w:rsidR="003A0773" w:rsidRPr="00CB13D7" w:rsidRDefault="00276695" w:rsidP="003F6ED0">
            <w:pPr>
              <w:jc w:val="center"/>
              <w:rPr>
                <w:sz w:val="18"/>
                <w:szCs w:val="18"/>
                <w:lang w:val="ru-RU" w:eastAsia="en-CA"/>
              </w:rPr>
            </w:pPr>
            <w:r w:rsidRPr="00CB13D7">
              <w:rPr>
                <w:sz w:val="18"/>
                <w:szCs w:val="18"/>
              </w:rPr>
              <w:t>Декабрь 202</w:t>
            </w:r>
            <w:r w:rsidRPr="00CB13D7">
              <w:rPr>
                <w:sz w:val="18"/>
                <w:szCs w:val="18"/>
                <w:lang w:val="ru-RU"/>
              </w:rPr>
              <w:t>6</w:t>
            </w:r>
            <w:r w:rsidRPr="00CB13D7">
              <w:rPr>
                <w:sz w:val="18"/>
                <w:szCs w:val="18"/>
              </w:rPr>
              <w:t xml:space="preserve"> г.</w:t>
            </w:r>
          </w:p>
        </w:tc>
      </w:tr>
    </w:tbl>
    <w:p w14:paraId="55D98C80" w14:textId="77777777" w:rsidR="007C5C33" w:rsidRPr="003C211E" w:rsidRDefault="007C5C33" w:rsidP="007C5C33">
      <w:pPr>
        <w:rPr>
          <w:b/>
          <w:bCs/>
        </w:rPr>
      </w:pPr>
    </w:p>
    <w:p w14:paraId="34D802E2" w14:textId="1F4F4BA1" w:rsidR="007849CE" w:rsidRPr="00961059" w:rsidRDefault="00961059" w:rsidP="007849CE">
      <w:pPr>
        <w:pStyle w:val="a--"/>
        <w:keepNext/>
        <w:keepLines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jc w:val="left"/>
        <w:rPr>
          <w:lang w:val="ru-RU"/>
        </w:rPr>
      </w:pPr>
      <w:r>
        <w:rPr>
          <w:lang w:val="ru-RU"/>
        </w:rPr>
        <w:t>Рекомендация</w:t>
      </w:r>
    </w:p>
    <w:p w14:paraId="5DF36F2B" w14:textId="77777777" w:rsidR="007849CE" w:rsidRPr="003C211E" w:rsidRDefault="007849CE" w:rsidP="007849CE">
      <w:pPr>
        <w:keepNext/>
        <w:keepLines/>
      </w:pPr>
    </w:p>
    <w:p w14:paraId="5EFCA102" w14:textId="767311E8" w:rsidR="007849CE" w:rsidRPr="003C211E" w:rsidRDefault="00961059" w:rsidP="007849CE">
      <w:pPr>
        <w:pStyle w:val="Heading1"/>
        <w:keepNext/>
        <w:keepLines/>
      </w:pPr>
      <w:r>
        <w:rPr>
          <w:snapToGrid w:val="0"/>
          <w:lang w:val="ru-RU"/>
        </w:rPr>
        <w:t>Исполнительный комитет, возможно, пожелает</w:t>
      </w:r>
      <w:r w:rsidR="007849CE" w:rsidRPr="003C211E">
        <w:rPr>
          <w:snapToGrid w:val="0"/>
        </w:rPr>
        <w:t>:</w:t>
      </w:r>
    </w:p>
    <w:p w14:paraId="3847F0F7" w14:textId="5D332CD9" w:rsidR="00337D8F" w:rsidRPr="00545B99" w:rsidRDefault="000D4C6A" w:rsidP="00DA28E4">
      <w:pPr>
        <w:pStyle w:val="Heading2"/>
        <w:keepNext/>
        <w:keepLines/>
        <w:rPr>
          <w:lang w:val="ru-RU"/>
        </w:rPr>
      </w:pPr>
      <w:r w:rsidRPr="000D4C6A">
        <w:t>c</w:t>
      </w:r>
      <w:r w:rsidRPr="00545B99">
        <w:rPr>
          <w:lang w:val="ru-RU"/>
        </w:rPr>
        <w:t xml:space="preserve"> признательностью принять к сведению </w:t>
      </w:r>
      <w:r w:rsidR="00545B99" w:rsidRPr="00545B99">
        <w:rPr>
          <w:lang w:val="ru-RU"/>
        </w:rPr>
        <w:t xml:space="preserve">содержащиеся в документе </w:t>
      </w:r>
      <w:r w:rsidR="00545B99" w:rsidRPr="000D4C6A">
        <w:t>UNEP</w:t>
      </w:r>
      <w:r w:rsidR="00545B99" w:rsidRPr="00545B99">
        <w:rPr>
          <w:lang w:val="ru-RU"/>
        </w:rPr>
        <w:t>/</w:t>
      </w:r>
      <w:r w:rsidR="00545B99" w:rsidRPr="000D4C6A">
        <w:t>OzL</w:t>
      </w:r>
      <w:r w:rsidR="00545B99" w:rsidRPr="00545B99">
        <w:rPr>
          <w:lang w:val="ru-RU"/>
        </w:rPr>
        <w:t>.</w:t>
      </w:r>
      <w:r w:rsidR="00545B99" w:rsidRPr="000D4C6A">
        <w:t>Pro</w:t>
      </w:r>
      <w:r w:rsidR="00545B99" w:rsidRPr="00545B99">
        <w:rPr>
          <w:lang w:val="ru-RU"/>
        </w:rPr>
        <w:t>/</w:t>
      </w:r>
      <w:r w:rsidR="00545B99" w:rsidRPr="000D4C6A">
        <w:t>ExCom</w:t>
      </w:r>
      <w:r w:rsidR="00545B99" w:rsidRPr="00545B99">
        <w:rPr>
          <w:lang w:val="ru-RU"/>
        </w:rPr>
        <w:t xml:space="preserve">/97/12 </w:t>
      </w:r>
      <w:r w:rsidRPr="00545B99">
        <w:rPr>
          <w:lang w:val="ru-RU"/>
        </w:rPr>
        <w:t>доклады о ходе работы по состоянию на 31</w:t>
      </w:r>
      <w:r w:rsidRPr="000D4C6A">
        <w:t> </w:t>
      </w:r>
      <w:r w:rsidRPr="00545B99">
        <w:rPr>
          <w:lang w:val="ru-RU"/>
        </w:rPr>
        <w:t>декабря</w:t>
      </w:r>
      <w:r w:rsidRPr="000D4C6A">
        <w:t> </w:t>
      </w:r>
      <w:r w:rsidRPr="00545B99">
        <w:rPr>
          <w:lang w:val="ru-RU"/>
        </w:rPr>
        <w:t>2024 года, представленные правительствами Австралии, Австрии, Германии, Испании, Италии, Соединенного Королевства Великобритании и Северной Ирландии, Франции и Японии;</w:t>
      </w:r>
    </w:p>
    <w:p w14:paraId="6747B27B" w14:textId="0F4C6936" w:rsidR="00B53829" w:rsidRPr="00545B99" w:rsidRDefault="000D4C6A" w:rsidP="00DA28E4">
      <w:pPr>
        <w:pStyle w:val="Heading2"/>
        <w:rPr>
          <w:lang w:val="ru-RU"/>
        </w:rPr>
      </w:pPr>
      <w:r w:rsidRPr="00545B99">
        <w:rPr>
          <w:lang w:val="ru-RU"/>
        </w:rPr>
        <w:t>утвердить продление сроков завершения перечисленных ниже проектов, с тем чтобы дать возможность завершить оставшиеся текущие мероприятия, как показано в таблице</w:t>
      </w:r>
      <w:r w:rsidRPr="000D4C6A">
        <w:t> </w:t>
      </w:r>
      <w:r w:rsidRPr="00545B99">
        <w:rPr>
          <w:lang w:val="ru-RU"/>
        </w:rPr>
        <w:t xml:space="preserve">5 документа </w:t>
      </w:r>
      <w:r w:rsidRPr="000D4C6A">
        <w:t>UNEP</w:t>
      </w:r>
      <w:r w:rsidRPr="00545B99">
        <w:rPr>
          <w:lang w:val="ru-RU"/>
        </w:rPr>
        <w:t>/</w:t>
      </w:r>
      <w:r w:rsidRPr="000D4C6A">
        <w:t>OzL</w:t>
      </w:r>
      <w:r w:rsidRPr="00545B99">
        <w:rPr>
          <w:lang w:val="ru-RU"/>
        </w:rPr>
        <w:t>.</w:t>
      </w:r>
      <w:r w:rsidRPr="000D4C6A">
        <w:t>Pro</w:t>
      </w:r>
      <w:r w:rsidRPr="00545B99">
        <w:rPr>
          <w:lang w:val="ru-RU"/>
        </w:rPr>
        <w:t>/</w:t>
      </w:r>
      <w:r w:rsidRPr="000D4C6A">
        <w:t>ExCom</w:t>
      </w:r>
      <w:r w:rsidRPr="00545B99">
        <w:rPr>
          <w:lang w:val="ru-RU"/>
        </w:rPr>
        <w:t>/97/12:</w:t>
      </w:r>
    </w:p>
    <w:p w14:paraId="6F3F0B77" w14:textId="2ABAAF9C" w:rsidR="00CC5C41" w:rsidRPr="00545B99" w:rsidRDefault="00E743DC" w:rsidP="000D4C6A">
      <w:pPr>
        <w:pStyle w:val="Heading3"/>
        <w:rPr>
          <w:lang w:val="ru-RU"/>
        </w:rPr>
      </w:pPr>
      <w:r w:rsidRPr="00545B99">
        <w:rPr>
          <w:lang w:val="ru-RU"/>
        </w:rPr>
        <w:t>до июня</w:t>
      </w:r>
      <w:r w:rsidRPr="00E743DC">
        <w:t> </w:t>
      </w:r>
      <w:r w:rsidRPr="00545B99">
        <w:rPr>
          <w:lang w:val="ru-RU"/>
        </w:rPr>
        <w:t>2026</w:t>
      </w:r>
      <w:r w:rsidRPr="00E743DC">
        <w:t> </w:t>
      </w:r>
      <w:r w:rsidRPr="00545B99">
        <w:rPr>
          <w:lang w:val="ru-RU"/>
        </w:rPr>
        <w:t>года</w:t>
      </w:r>
      <w:r w:rsidR="00545B99">
        <w:rPr>
          <w:lang w:val="ru-RU"/>
        </w:rPr>
        <w:t> </w:t>
      </w:r>
      <w:r w:rsidR="00545B99" w:rsidRPr="00545B99">
        <w:rPr>
          <w:lang w:val="ru-RU"/>
        </w:rPr>
        <w:t>—</w:t>
      </w:r>
      <w:r w:rsidR="00545B99">
        <w:rPr>
          <w:lang w:val="ru-RU"/>
        </w:rPr>
        <w:t> проект для</w:t>
      </w:r>
      <w:r w:rsidR="00545B99" w:rsidRPr="00545B99">
        <w:rPr>
          <w:lang w:val="ru-RU"/>
        </w:rPr>
        <w:t xml:space="preserve"> Зимбабве (</w:t>
      </w:r>
      <w:r w:rsidR="00545B99" w:rsidRPr="00E743DC">
        <w:t>ZIM</w:t>
      </w:r>
      <w:r w:rsidR="00545B99" w:rsidRPr="00545B99">
        <w:rPr>
          <w:lang w:val="ru-RU"/>
        </w:rPr>
        <w:t>/</w:t>
      </w:r>
      <w:r w:rsidR="00545B99" w:rsidRPr="00E743DC">
        <w:t>REF</w:t>
      </w:r>
      <w:r w:rsidR="00545B99" w:rsidRPr="00545B99">
        <w:rPr>
          <w:lang w:val="ru-RU"/>
        </w:rPr>
        <w:t>/82/</w:t>
      </w:r>
      <w:r w:rsidR="00545B99" w:rsidRPr="00E743DC">
        <w:t>INV</w:t>
      </w:r>
      <w:r w:rsidR="00545B99" w:rsidRPr="00545B99">
        <w:rPr>
          <w:lang w:val="ru-RU"/>
        </w:rPr>
        <w:t xml:space="preserve">/56) </w:t>
      </w:r>
      <w:r w:rsidR="00545B99" w:rsidRPr="00545B99">
        <w:rPr>
          <w:lang w:val="ru-RU"/>
        </w:rPr>
        <w:lastRenderedPageBreak/>
        <w:t>(осуществляется Францией)</w:t>
      </w:r>
      <w:r w:rsidR="00545B99">
        <w:rPr>
          <w:lang w:val="ru-RU"/>
        </w:rPr>
        <w:t xml:space="preserve"> по </w:t>
      </w:r>
      <w:r w:rsidRPr="00545B99">
        <w:rPr>
          <w:lang w:val="ru-RU"/>
        </w:rPr>
        <w:t>переход</w:t>
      </w:r>
      <w:r w:rsidR="00545B99">
        <w:rPr>
          <w:lang w:val="ru-RU"/>
        </w:rPr>
        <w:t>у</w:t>
      </w:r>
      <w:r w:rsidRPr="00545B99">
        <w:rPr>
          <w:lang w:val="ru-RU"/>
        </w:rPr>
        <w:t xml:space="preserve"> с ГФУ-134а на изобутан при производстве бытовых холодильников на Капри (МСП Хараре);</w:t>
      </w:r>
    </w:p>
    <w:p w14:paraId="75B6CAE2" w14:textId="2A59AB52" w:rsidR="00CC5C41" w:rsidRPr="00545B99" w:rsidRDefault="00E743DC" w:rsidP="00CC5C41">
      <w:pPr>
        <w:pStyle w:val="Heading3"/>
        <w:rPr>
          <w:lang w:val="ru-RU"/>
        </w:rPr>
      </w:pPr>
      <w:r w:rsidRPr="00545B99">
        <w:rPr>
          <w:lang w:val="ru-RU"/>
        </w:rPr>
        <w:t>до декабря</w:t>
      </w:r>
      <w:r w:rsidRPr="00E743DC">
        <w:t> </w:t>
      </w:r>
      <w:r w:rsidRPr="00545B99">
        <w:rPr>
          <w:lang w:val="ru-RU"/>
        </w:rPr>
        <w:t>2026</w:t>
      </w:r>
      <w:r w:rsidRPr="00E743DC">
        <w:t> </w:t>
      </w:r>
      <w:r w:rsidRPr="00545B99">
        <w:rPr>
          <w:lang w:val="ru-RU"/>
        </w:rPr>
        <w:t>года</w:t>
      </w:r>
      <w:r w:rsidR="00545B99">
        <w:rPr>
          <w:lang w:val="ru-RU"/>
        </w:rPr>
        <w:t> </w:t>
      </w:r>
      <w:r w:rsidR="00545B99" w:rsidRPr="00545B99">
        <w:rPr>
          <w:lang w:val="ru-RU"/>
        </w:rPr>
        <w:t>—</w:t>
      </w:r>
      <w:r w:rsidR="00545B99">
        <w:rPr>
          <w:lang w:val="ru-RU"/>
        </w:rPr>
        <w:t xml:space="preserve"> проекты </w:t>
      </w:r>
      <w:r w:rsidRPr="00545B99">
        <w:rPr>
          <w:lang w:val="ru-RU"/>
        </w:rPr>
        <w:t xml:space="preserve">для </w:t>
      </w:r>
      <w:r w:rsidR="00545B99" w:rsidRPr="00545B99">
        <w:rPr>
          <w:lang w:val="ru-RU"/>
        </w:rPr>
        <w:t>Либерии (</w:t>
      </w:r>
      <w:r w:rsidR="00545B99" w:rsidRPr="00E743DC">
        <w:t>LIR</w:t>
      </w:r>
      <w:r w:rsidR="00545B99" w:rsidRPr="00545B99">
        <w:rPr>
          <w:lang w:val="ru-RU"/>
        </w:rPr>
        <w:t>/</w:t>
      </w:r>
      <w:r w:rsidR="00545B99" w:rsidRPr="00E743DC">
        <w:t>DES</w:t>
      </w:r>
      <w:r w:rsidR="00545B99" w:rsidRPr="00545B99">
        <w:rPr>
          <w:lang w:val="ru-RU"/>
        </w:rPr>
        <w:t>/93/</w:t>
      </w:r>
      <w:r w:rsidR="00545B99" w:rsidRPr="00E743DC">
        <w:t>PRP</w:t>
      </w:r>
      <w:r w:rsidR="00545B99" w:rsidRPr="00545B99">
        <w:rPr>
          <w:lang w:val="ru-RU"/>
        </w:rPr>
        <w:t>/36) и Сейшельских Островов (</w:t>
      </w:r>
      <w:r w:rsidR="00545B99" w:rsidRPr="00E743DC">
        <w:t>SEY</w:t>
      </w:r>
      <w:r w:rsidR="00545B99" w:rsidRPr="00545B99">
        <w:rPr>
          <w:lang w:val="ru-RU"/>
        </w:rPr>
        <w:t>/</w:t>
      </w:r>
      <w:r w:rsidR="00545B99" w:rsidRPr="00E743DC">
        <w:t>DES</w:t>
      </w:r>
      <w:r w:rsidR="00545B99" w:rsidRPr="00545B99">
        <w:rPr>
          <w:lang w:val="ru-RU"/>
        </w:rPr>
        <w:t>/93/</w:t>
      </w:r>
      <w:r w:rsidR="00545B99" w:rsidRPr="00E743DC">
        <w:t>PRP</w:t>
      </w:r>
      <w:r w:rsidR="00545B99" w:rsidRPr="00545B99">
        <w:rPr>
          <w:lang w:val="ru-RU"/>
        </w:rPr>
        <w:t>/31) (осуществля</w:t>
      </w:r>
      <w:r w:rsidR="00545B99">
        <w:rPr>
          <w:lang w:val="ru-RU"/>
        </w:rPr>
        <w:t>ю</w:t>
      </w:r>
      <w:r w:rsidR="00545B99" w:rsidRPr="00545B99">
        <w:rPr>
          <w:lang w:val="ru-RU"/>
        </w:rPr>
        <w:t>тся Германией)</w:t>
      </w:r>
      <w:r w:rsidR="00545B99">
        <w:rPr>
          <w:lang w:val="ru-RU"/>
        </w:rPr>
        <w:t xml:space="preserve"> по </w:t>
      </w:r>
      <w:r w:rsidRPr="00545B99">
        <w:rPr>
          <w:lang w:val="ru-RU"/>
        </w:rPr>
        <w:t>подготовк</w:t>
      </w:r>
      <w:r w:rsidR="00545B99">
        <w:rPr>
          <w:lang w:val="ru-RU"/>
        </w:rPr>
        <w:t>е</w:t>
      </w:r>
      <w:r w:rsidRPr="00545B99">
        <w:rPr>
          <w:lang w:val="ru-RU"/>
        </w:rPr>
        <w:t xml:space="preserve"> национального реестра запасов отходов, содержащих </w:t>
      </w:r>
      <w:r w:rsidR="00276695">
        <w:rPr>
          <w:lang w:val="ru-RU"/>
        </w:rPr>
        <w:t>регулируемые</w:t>
      </w:r>
      <w:r w:rsidRPr="00545B99">
        <w:rPr>
          <w:lang w:val="ru-RU"/>
        </w:rPr>
        <w:t xml:space="preserve"> вещества, и разработк</w:t>
      </w:r>
      <w:r w:rsidR="00545B99">
        <w:rPr>
          <w:lang w:val="ru-RU"/>
        </w:rPr>
        <w:t>е</w:t>
      </w:r>
      <w:r w:rsidRPr="00545B99">
        <w:rPr>
          <w:lang w:val="ru-RU"/>
        </w:rPr>
        <w:t xml:space="preserve"> национального плана регулирования этих веществ (решение</w:t>
      </w:r>
      <w:r w:rsidRPr="00E743DC">
        <w:t> </w:t>
      </w:r>
      <w:r w:rsidRPr="00545B99">
        <w:rPr>
          <w:lang w:val="ru-RU"/>
        </w:rPr>
        <w:t>91/66);</w:t>
      </w:r>
    </w:p>
    <w:p w14:paraId="204D2ACD" w14:textId="097D79CB" w:rsidR="007849CE" w:rsidRPr="00545B99" w:rsidRDefault="00E743DC" w:rsidP="00C04B00">
      <w:pPr>
        <w:pStyle w:val="Heading2"/>
        <w:numPr>
          <w:ilvl w:val="1"/>
          <w:numId w:val="1"/>
        </w:numPr>
        <w:rPr>
          <w:lang w:val="ru-RU"/>
        </w:rPr>
      </w:pPr>
      <w:r w:rsidRPr="00545B99">
        <w:rPr>
          <w:lang w:val="ru-RU"/>
        </w:rPr>
        <w:t>утвердить рекомендации</w:t>
      </w:r>
      <w:r w:rsidR="00545B99">
        <w:rPr>
          <w:lang w:val="ru-RU"/>
        </w:rPr>
        <w:t xml:space="preserve"> по</w:t>
      </w:r>
      <w:r w:rsidRPr="00545B99">
        <w:rPr>
          <w:lang w:val="ru-RU"/>
        </w:rPr>
        <w:t xml:space="preserve"> текущи</w:t>
      </w:r>
      <w:r w:rsidR="00545B99">
        <w:rPr>
          <w:lang w:val="ru-RU"/>
        </w:rPr>
        <w:t>м</w:t>
      </w:r>
      <w:r w:rsidRPr="00545B99">
        <w:rPr>
          <w:lang w:val="ru-RU"/>
        </w:rPr>
        <w:t xml:space="preserve"> проект</w:t>
      </w:r>
      <w:r w:rsidR="00545B99">
        <w:rPr>
          <w:lang w:val="ru-RU"/>
        </w:rPr>
        <w:t>ам</w:t>
      </w:r>
      <w:r w:rsidRPr="00545B99">
        <w:rPr>
          <w:lang w:val="ru-RU"/>
        </w:rPr>
        <w:t xml:space="preserve"> с конкретными вопросами, содержащиеся в приложении</w:t>
      </w:r>
      <w:r w:rsidRPr="00E743DC">
        <w:t> III</w:t>
      </w:r>
      <w:r w:rsidRPr="00545B99">
        <w:rPr>
          <w:lang w:val="ru-RU"/>
        </w:rPr>
        <w:t xml:space="preserve"> к настоящему документу.</w:t>
      </w:r>
    </w:p>
    <w:p w14:paraId="44052CEC" w14:textId="77777777" w:rsidR="007849CE" w:rsidRPr="00545B99" w:rsidRDefault="007849CE" w:rsidP="007849CE">
      <w:pPr>
        <w:rPr>
          <w:lang w:val="ru-RU"/>
        </w:rPr>
      </w:pPr>
    </w:p>
    <w:p w14:paraId="31C0FB8D" w14:textId="77777777" w:rsidR="00617476" w:rsidRPr="00545B99" w:rsidRDefault="00617476" w:rsidP="007849CE">
      <w:pPr>
        <w:rPr>
          <w:lang w:val="ru-RU"/>
        </w:rPr>
      </w:pPr>
    </w:p>
    <w:p w14:paraId="4B6FC194" w14:textId="77777777" w:rsidR="00617476" w:rsidRPr="00545B99" w:rsidRDefault="00617476" w:rsidP="007849CE">
      <w:pPr>
        <w:rPr>
          <w:lang w:val="ru-RU"/>
        </w:rPr>
        <w:sectPr w:rsidR="00617476" w:rsidRPr="00545B99" w:rsidSect="007849CE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990" w:right="1440" w:bottom="864" w:left="1440" w:header="720" w:footer="475" w:gutter="0"/>
          <w:cols w:space="720"/>
          <w:titlePg/>
          <w:docGrid w:linePitch="299"/>
        </w:sectPr>
      </w:pPr>
    </w:p>
    <w:p w14:paraId="19623312" w14:textId="0C8915DC" w:rsidR="007849CE" w:rsidRPr="00A4673D" w:rsidRDefault="00E743DC" w:rsidP="007849CE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Приложение</w:t>
      </w:r>
      <w:r w:rsidR="007849CE" w:rsidRPr="00A4673D">
        <w:rPr>
          <w:b/>
          <w:bCs/>
          <w:lang w:val="ru-RU"/>
        </w:rPr>
        <w:t xml:space="preserve"> </w:t>
      </w:r>
      <w:r w:rsidR="007849CE" w:rsidRPr="003C211E">
        <w:rPr>
          <w:b/>
          <w:bCs/>
        </w:rPr>
        <w:t>I</w:t>
      </w:r>
    </w:p>
    <w:p w14:paraId="674DE705" w14:textId="77777777" w:rsidR="007849CE" w:rsidRPr="00A4673D" w:rsidRDefault="007849CE" w:rsidP="007849CE">
      <w:pPr>
        <w:jc w:val="center"/>
        <w:rPr>
          <w:b/>
          <w:bCs/>
          <w:lang w:val="ru-RU"/>
        </w:rPr>
      </w:pPr>
    </w:p>
    <w:p w14:paraId="32A48E79" w14:textId="0260F5E4" w:rsidR="007849CE" w:rsidRPr="00A1300A" w:rsidRDefault="00E743DC" w:rsidP="007849CE">
      <w:pPr>
        <w:pStyle w:val="Title1"/>
        <w:rPr>
          <w:caps w:val="0"/>
          <w:lang w:val="ru-RU"/>
        </w:rPr>
      </w:pPr>
      <w:r>
        <w:rPr>
          <w:caps w:val="0"/>
          <w:lang w:val="ru-RU"/>
        </w:rPr>
        <w:t>ОБЗОР</w:t>
      </w:r>
      <w:r w:rsidRPr="00A1300A">
        <w:rPr>
          <w:caps w:val="0"/>
          <w:lang w:val="ru-RU"/>
        </w:rPr>
        <w:t xml:space="preserve"> </w:t>
      </w:r>
      <w:r>
        <w:rPr>
          <w:caps w:val="0"/>
          <w:lang w:val="ru-RU"/>
        </w:rPr>
        <w:t>ПОЛОЖЕНИЯ</w:t>
      </w:r>
      <w:r w:rsidRPr="00A1300A">
        <w:rPr>
          <w:caps w:val="0"/>
          <w:lang w:val="ru-RU"/>
        </w:rPr>
        <w:t xml:space="preserve"> </w:t>
      </w:r>
      <w:r>
        <w:rPr>
          <w:caps w:val="0"/>
          <w:lang w:val="ru-RU"/>
        </w:rPr>
        <w:t>ДЕЛ</w:t>
      </w:r>
      <w:r w:rsidRPr="00A1300A">
        <w:rPr>
          <w:caps w:val="0"/>
          <w:lang w:val="ru-RU"/>
        </w:rPr>
        <w:t xml:space="preserve"> </w:t>
      </w:r>
      <w:r>
        <w:rPr>
          <w:caps w:val="0"/>
          <w:lang w:val="ru-RU"/>
        </w:rPr>
        <w:t>С</w:t>
      </w:r>
      <w:r w:rsidRPr="00A1300A">
        <w:rPr>
          <w:caps w:val="0"/>
          <w:lang w:val="ru-RU"/>
        </w:rPr>
        <w:t xml:space="preserve"> </w:t>
      </w:r>
      <w:r>
        <w:rPr>
          <w:caps w:val="0"/>
          <w:lang w:val="ru-RU"/>
        </w:rPr>
        <w:t>ОСУЩЕСТВЛЕНИЕМ</w:t>
      </w:r>
      <w:r w:rsidRPr="00A1300A">
        <w:rPr>
          <w:caps w:val="0"/>
          <w:lang w:val="ru-RU"/>
        </w:rPr>
        <w:t xml:space="preserve"> </w:t>
      </w:r>
      <w:r>
        <w:rPr>
          <w:caps w:val="0"/>
          <w:lang w:val="ru-RU"/>
        </w:rPr>
        <w:t>ПРОЕКТОВ</w:t>
      </w:r>
      <w:r w:rsidR="00A1300A" w:rsidRPr="00A1300A">
        <w:rPr>
          <w:caps w:val="0"/>
          <w:lang w:val="ru-RU"/>
        </w:rPr>
        <w:t xml:space="preserve"> </w:t>
      </w:r>
      <w:r w:rsidR="00A1300A">
        <w:rPr>
          <w:caps w:val="0"/>
          <w:lang w:val="ru-RU"/>
        </w:rPr>
        <w:t>ДВУСТОРОННИМИ</w:t>
      </w:r>
      <w:r w:rsidR="00A1300A" w:rsidRPr="00A1300A">
        <w:rPr>
          <w:caps w:val="0"/>
          <w:lang w:val="ru-RU"/>
        </w:rPr>
        <w:t xml:space="preserve"> </w:t>
      </w:r>
      <w:r w:rsidR="00A1300A">
        <w:rPr>
          <w:caps w:val="0"/>
          <w:lang w:val="ru-RU"/>
        </w:rPr>
        <w:t>УЧРЕЖДЕНИЯМИ</w:t>
      </w:r>
      <w:r w:rsidR="00A1300A" w:rsidRPr="00A1300A">
        <w:rPr>
          <w:caps w:val="0"/>
          <w:lang w:val="ru-RU"/>
        </w:rPr>
        <w:t xml:space="preserve"> </w:t>
      </w:r>
      <w:r w:rsidR="00CA046F">
        <w:rPr>
          <w:caps w:val="0"/>
          <w:lang w:val="ru-RU"/>
        </w:rPr>
        <w:t>ЗА</w:t>
      </w:r>
      <w:r w:rsidR="00CA046F" w:rsidRPr="00A1300A">
        <w:rPr>
          <w:caps w:val="0"/>
          <w:lang w:val="ru-RU"/>
        </w:rPr>
        <w:t xml:space="preserve"> 2024</w:t>
      </w:r>
      <w:r w:rsidR="00CA046F" w:rsidRPr="00A1300A">
        <w:rPr>
          <w:caps w:val="0"/>
          <w:lang w:val="en-CA"/>
        </w:rPr>
        <w:t> </w:t>
      </w:r>
      <w:r w:rsidR="00CA046F">
        <w:rPr>
          <w:caps w:val="0"/>
          <w:lang w:val="ru-RU"/>
        </w:rPr>
        <w:t xml:space="preserve">ГОД </w:t>
      </w:r>
      <w:r w:rsidR="00A1300A">
        <w:rPr>
          <w:caps w:val="0"/>
          <w:lang w:val="ru-RU"/>
        </w:rPr>
        <w:t>В</w:t>
      </w:r>
      <w:r w:rsidR="00A1300A" w:rsidRPr="00A1300A">
        <w:rPr>
          <w:caps w:val="0"/>
          <w:lang w:val="ru-RU"/>
        </w:rPr>
        <w:t xml:space="preserve"> </w:t>
      </w:r>
      <w:r w:rsidR="00A1300A">
        <w:rPr>
          <w:caps w:val="0"/>
          <w:lang w:val="ru-RU"/>
        </w:rPr>
        <w:t>РАЗБИВКЕ</w:t>
      </w:r>
      <w:r w:rsidR="00A1300A" w:rsidRPr="00A1300A">
        <w:rPr>
          <w:caps w:val="0"/>
          <w:lang w:val="ru-RU"/>
        </w:rPr>
        <w:t xml:space="preserve"> </w:t>
      </w:r>
      <w:r w:rsidR="00A1300A">
        <w:rPr>
          <w:caps w:val="0"/>
          <w:lang w:val="ru-RU"/>
        </w:rPr>
        <w:t>ПО</w:t>
      </w:r>
      <w:r w:rsidR="00A1300A" w:rsidRPr="00A1300A">
        <w:rPr>
          <w:caps w:val="0"/>
          <w:lang w:val="ru-RU"/>
        </w:rPr>
        <w:t xml:space="preserve"> </w:t>
      </w:r>
      <w:r w:rsidR="00A1300A">
        <w:rPr>
          <w:caps w:val="0"/>
          <w:lang w:val="ru-RU"/>
        </w:rPr>
        <w:t>СТРАНАМ</w:t>
      </w:r>
      <w:r w:rsidR="00A1300A" w:rsidRPr="00A1300A">
        <w:rPr>
          <w:caps w:val="0"/>
          <w:lang w:val="ru-RU"/>
        </w:rPr>
        <w:t xml:space="preserve"> </w:t>
      </w:r>
    </w:p>
    <w:p w14:paraId="6DFA81C2" w14:textId="77777777" w:rsidR="007849CE" w:rsidRPr="00A1300A" w:rsidRDefault="007849CE" w:rsidP="007849CE">
      <w:pPr>
        <w:pStyle w:val="Title1"/>
        <w:rPr>
          <w:lang w:val="ru-RU"/>
        </w:rPr>
      </w:pPr>
    </w:p>
    <w:p w14:paraId="3E50EC75" w14:textId="725E1E90" w:rsidR="007849CE" w:rsidRPr="008D5B88" w:rsidRDefault="008D5B88" w:rsidP="007849CE">
      <w:pPr>
        <w:pStyle w:val="Heading1"/>
        <w:numPr>
          <w:ilvl w:val="0"/>
          <w:numId w:val="26"/>
        </w:numPr>
        <w:rPr>
          <w:lang w:val="ru-RU"/>
        </w:rPr>
      </w:pPr>
      <w:r w:rsidRPr="008D5B88">
        <w:rPr>
          <w:lang w:val="ru-RU"/>
        </w:rPr>
        <w:t>В таблице</w:t>
      </w:r>
      <w:r>
        <w:rPr>
          <w:lang w:val="ru-RU"/>
        </w:rPr>
        <w:t> </w:t>
      </w:r>
      <w:r w:rsidRPr="008D5B88">
        <w:rPr>
          <w:lang w:val="ru-RU"/>
        </w:rPr>
        <w:t>1 приложения</w:t>
      </w:r>
      <w:r>
        <w:rPr>
          <w:lang w:val="ru-RU"/>
        </w:rPr>
        <w:t> </w:t>
      </w:r>
      <w:r w:rsidRPr="008D5B88">
        <w:t>I</w:t>
      </w:r>
      <w:r w:rsidRPr="008D5B88">
        <w:rPr>
          <w:lang w:val="ru-RU"/>
        </w:rPr>
        <w:t xml:space="preserve"> представлены данные о положении дел с осуществлением проектов </w:t>
      </w:r>
      <w:r w:rsidR="00E56BAB" w:rsidRPr="008D5B88">
        <w:rPr>
          <w:lang w:val="ru-RU"/>
        </w:rPr>
        <w:t>за 2024</w:t>
      </w:r>
      <w:r w:rsidR="00E56BAB">
        <w:rPr>
          <w:lang w:val="ru-RU"/>
        </w:rPr>
        <w:t> </w:t>
      </w:r>
      <w:r w:rsidR="00E56BAB" w:rsidRPr="008D5B88">
        <w:rPr>
          <w:lang w:val="ru-RU"/>
        </w:rPr>
        <w:t xml:space="preserve">год </w:t>
      </w:r>
      <w:r w:rsidRPr="008D5B88">
        <w:rPr>
          <w:lang w:val="ru-RU"/>
        </w:rPr>
        <w:t>в разбивке по странам, включая данные о достигнутых результатах поэтапного вывода из обращения, запланированных и произведенных выплатах и завершении проектов.</w:t>
      </w:r>
    </w:p>
    <w:p w14:paraId="418C1D72" w14:textId="3A09E7A1" w:rsidR="007849CE" w:rsidRPr="008D5B88" w:rsidRDefault="008D5B88" w:rsidP="007849CE">
      <w:pPr>
        <w:pStyle w:val="Title1"/>
        <w:keepNext/>
        <w:jc w:val="both"/>
        <w:rPr>
          <w:caps w:val="0"/>
          <w:lang w:val="ru-RU"/>
        </w:rPr>
      </w:pPr>
      <w:bookmarkStart w:id="2" w:name="_Hlk115855444"/>
      <w:r>
        <w:rPr>
          <w:caps w:val="0"/>
          <w:lang w:val="ru-RU"/>
        </w:rPr>
        <w:t>Таблица</w:t>
      </w:r>
      <w:r w:rsidR="007849CE" w:rsidRPr="00A4673D">
        <w:rPr>
          <w:caps w:val="0"/>
          <w:lang w:val="ru-RU"/>
        </w:rPr>
        <w:t xml:space="preserve"> 1. </w:t>
      </w:r>
      <w:r>
        <w:rPr>
          <w:caps w:val="0"/>
          <w:lang w:val="ru-RU"/>
        </w:rPr>
        <w:t>Данные о положении</w:t>
      </w:r>
      <w:r w:rsidRPr="008D5B88">
        <w:rPr>
          <w:caps w:val="0"/>
          <w:lang w:val="ru-RU"/>
        </w:rPr>
        <w:t xml:space="preserve"> </w:t>
      </w:r>
      <w:r>
        <w:rPr>
          <w:caps w:val="0"/>
          <w:lang w:val="ru-RU"/>
        </w:rPr>
        <w:t>дел</w:t>
      </w:r>
      <w:r w:rsidRPr="008D5B88">
        <w:rPr>
          <w:caps w:val="0"/>
          <w:lang w:val="ru-RU"/>
        </w:rPr>
        <w:t xml:space="preserve"> </w:t>
      </w:r>
      <w:r>
        <w:rPr>
          <w:caps w:val="0"/>
          <w:lang w:val="ru-RU"/>
        </w:rPr>
        <w:t>с</w:t>
      </w:r>
      <w:r w:rsidRPr="008D5B88">
        <w:rPr>
          <w:caps w:val="0"/>
          <w:lang w:val="ru-RU"/>
        </w:rPr>
        <w:t xml:space="preserve"> </w:t>
      </w:r>
      <w:r>
        <w:rPr>
          <w:caps w:val="0"/>
          <w:lang w:val="ru-RU"/>
        </w:rPr>
        <w:t>осуществлением</w:t>
      </w:r>
      <w:r w:rsidRPr="008D5B88">
        <w:rPr>
          <w:caps w:val="0"/>
          <w:lang w:val="ru-RU"/>
        </w:rPr>
        <w:t xml:space="preserve"> </w:t>
      </w:r>
      <w:r>
        <w:rPr>
          <w:caps w:val="0"/>
          <w:lang w:val="ru-RU"/>
        </w:rPr>
        <w:t>проектов за 2024 год</w:t>
      </w:r>
    </w:p>
    <w:tbl>
      <w:tblPr>
        <w:tblW w:w="10523" w:type="dxa"/>
        <w:tblInd w:w="-572" w:type="dxa"/>
        <w:tblLook w:val="04A0" w:firstRow="1" w:lastRow="0" w:firstColumn="1" w:lastColumn="0" w:noHBand="0" w:noVBand="1"/>
      </w:tblPr>
      <w:tblGrid>
        <w:gridCol w:w="1843"/>
        <w:gridCol w:w="1276"/>
        <w:gridCol w:w="1417"/>
        <w:gridCol w:w="1418"/>
        <w:gridCol w:w="1231"/>
        <w:gridCol w:w="1746"/>
        <w:gridCol w:w="1592"/>
      </w:tblGrid>
      <w:tr w:rsidR="00E62AD8" w:rsidRPr="00D30997" w14:paraId="1B5F4E6E" w14:textId="77777777" w:rsidTr="00F4240A">
        <w:trPr>
          <w:trHeight w:val="78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E8459" w14:textId="13A5E22D" w:rsidR="00EA128E" w:rsidRPr="00E62AD8" w:rsidRDefault="008D5B88" w:rsidP="00EA128E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E62AD8">
              <w:rPr>
                <w:b/>
                <w:bCs/>
                <w:sz w:val="18"/>
                <w:szCs w:val="18"/>
                <w:lang w:val="ru-RU" w:eastAsia="zh-CN"/>
              </w:rPr>
              <w:t>Страна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4817CE" w14:textId="0A5A6F7F" w:rsidR="00EA128E" w:rsidRPr="00E62AD8" w:rsidRDefault="008D5B88" w:rsidP="00EA128E">
            <w:pPr>
              <w:ind w:left="-106" w:right="-102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E62AD8">
              <w:rPr>
                <w:b/>
                <w:bCs/>
                <w:sz w:val="18"/>
                <w:szCs w:val="18"/>
                <w:lang w:val="ru-RU" w:eastAsia="zh-CN"/>
              </w:rPr>
              <w:t>Выведено из обращения в 2024 г.</w:t>
            </w:r>
            <w:r w:rsidR="00EA128E" w:rsidRPr="00E62AD8">
              <w:rPr>
                <w:b/>
                <w:bCs/>
                <w:sz w:val="18"/>
                <w:szCs w:val="18"/>
                <w:lang w:val="ru-RU" w:eastAsia="zh-CN"/>
              </w:rPr>
              <w:t xml:space="preserve"> (</w:t>
            </w:r>
            <w:r w:rsidRPr="00E62AD8">
              <w:rPr>
                <w:b/>
                <w:bCs/>
                <w:sz w:val="18"/>
                <w:szCs w:val="18"/>
                <w:lang w:val="ru-RU" w:eastAsia="zh-CN"/>
              </w:rPr>
              <w:t>в тоннах ОРС</w:t>
            </w:r>
            <w:r w:rsidR="00EA128E" w:rsidRPr="00E62AD8">
              <w:rPr>
                <w:b/>
                <w:bCs/>
                <w:sz w:val="18"/>
                <w:szCs w:val="18"/>
                <w:lang w:val="ru-RU" w:eastAsia="zh-CN"/>
              </w:rPr>
              <w:t>)*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C632FE" w14:textId="6AB0883C" w:rsidR="00EA128E" w:rsidRPr="00E62AD8" w:rsidRDefault="008D5B88" w:rsidP="00EA128E">
            <w:pPr>
              <w:ind w:left="-112" w:right="-96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E62AD8">
              <w:rPr>
                <w:b/>
                <w:bCs/>
                <w:sz w:val="18"/>
                <w:szCs w:val="18"/>
                <w:lang w:val="ru-RU" w:eastAsia="zh-CN"/>
              </w:rPr>
              <w:t>Выведено из обращения в 2024 г.</w:t>
            </w:r>
            <w:r w:rsidR="00EA128E" w:rsidRPr="00E62AD8">
              <w:rPr>
                <w:b/>
                <w:bCs/>
                <w:sz w:val="18"/>
                <w:szCs w:val="18"/>
                <w:lang w:val="ru-RU" w:eastAsia="zh-CN"/>
              </w:rPr>
              <w:t xml:space="preserve"> (</w:t>
            </w:r>
            <w:r w:rsidRPr="00E62AD8">
              <w:rPr>
                <w:b/>
                <w:bCs/>
                <w:sz w:val="18"/>
                <w:szCs w:val="18"/>
                <w:lang w:val="ru-RU" w:eastAsia="zh-CN"/>
              </w:rPr>
              <w:t xml:space="preserve">в тоннах </w:t>
            </w:r>
            <w:r w:rsidR="00EA128E" w:rsidRPr="00E62AD8">
              <w:rPr>
                <w:b/>
                <w:bCs/>
                <w:sz w:val="18"/>
                <w:szCs w:val="18"/>
                <w:lang w:eastAsia="zh-CN"/>
              </w:rPr>
              <w:t>CO</w:t>
            </w:r>
            <w:r w:rsidR="00EA128E" w:rsidRPr="00E62AD8">
              <w:rPr>
                <w:b/>
                <w:bCs/>
                <w:sz w:val="18"/>
                <w:szCs w:val="18"/>
                <w:vertAlign w:val="subscript"/>
                <w:lang w:val="ru-RU" w:eastAsia="zh-CN"/>
              </w:rPr>
              <w:t>2</w:t>
            </w:r>
            <w:r w:rsidR="00EA128E" w:rsidRPr="00E62AD8">
              <w:rPr>
                <w:b/>
                <w:bCs/>
                <w:sz w:val="18"/>
                <w:szCs w:val="18"/>
                <w:lang w:val="ru-RU" w:eastAsia="zh-CN"/>
              </w:rPr>
              <w:t>-</w:t>
            </w:r>
            <w:r w:rsidRPr="00E62AD8">
              <w:rPr>
                <w:b/>
                <w:bCs/>
                <w:sz w:val="18"/>
                <w:szCs w:val="18"/>
                <w:lang w:val="ru-RU" w:eastAsia="zh-CN"/>
              </w:rPr>
              <w:t>экв.</w:t>
            </w:r>
            <w:r w:rsidR="00EA128E" w:rsidRPr="00E62AD8">
              <w:rPr>
                <w:b/>
                <w:bCs/>
                <w:sz w:val="18"/>
                <w:szCs w:val="18"/>
                <w:lang w:val="ru-RU" w:eastAsia="zh-CN"/>
              </w:rPr>
              <w:t>)*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9F2F89" w14:textId="6DEEFD51" w:rsidR="00EA128E" w:rsidRPr="00E62AD8" w:rsidRDefault="00E62AD8" w:rsidP="00EA128E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E62AD8">
              <w:rPr>
                <w:b/>
                <w:bCs/>
                <w:sz w:val="18"/>
                <w:szCs w:val="18"/>
                <w:lang w:val="ru-RU" w:eastAsia="zh-CN"/>
              </w:rPr>
              <w:t>Планируемая сумма выплат в 2024 году (в долл. США)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EF7EE0" w14:textId="1E96C9C1" w:rsidR="00EA128E" w:rsidRPr="00E62AD8" w:rsidRDefault="008D5B88" w:rsidP="00EA128E">
            <w:pPr>
              <w:ind w:left="-127" w:right="-111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E62AD8">
              <w:rPr>
                <w:b/>
                <w:bCs/>
                <w:sz w:val="18"/>
                <w:szCs w:val="18"/>
                <w:lang w:val="ru-RU" w:eastAsia="zh-CN"/>
              </w:rPr>
              <w:t xml:space="preserve">Средства, </w:t>
            </w:r>
            <w:r w:rsidR="00E62AD8" w:rsidRPr="00E62AD8">
              <w:rPr>
                <w:b/>
                <w:bCs/>
                <w:sz w:val="18"/>
                <w:szCs w:val="18"/>
                <w:lang w:val="ru-RU" w:eastAsia="zh-CN"/>
              </w:rPr>
              <w:t>выплаченные</w:t>
            </w:r>
            <w:r w:rsidRPr="00E62AD8">
              <w:rPr>
                <w:b/>
                <w:bCs/>
                <w:sz w:val="18"/>
                <w:szCs w:val="18"/>
                <w:lang w:val="ru-RU" w:eastAsia="zh-CN"/>
              </w:rPr>
              <w:t xml:space="preserve"> в 2024 г. (в долл. США)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E324A1" w14:textId="65BDC2AB" w:rsidR="00EA128E" w:rsidRPr="00E62AD8" w:rsidRDefault="00E62AD8" w:rsidP="00EA128E">
            <w:pPr>
              <w:ind w:left="-46" w:right="-110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E62AD8">
              <w:rPr>
                <w:b/>
                <w:bCs/>
                <w:sz w:val="18"/>
                <w:szCs w:val="18"/>
                <w:lang w:val="ru-RU" w:eastAsia="zh-CN"/>
              </w:rPr>
              <w:t>Доля средств, выплаченных сверх запланированной суммы в 2024 г.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00F262" w14:textId="29A0794F" w:rsidR="00EA128E" w:rsidRPr="00E62AD8" w:rsidRDefault="00E62AD8" w:rsidP="00EA128E">
            <w:pPr>
              <w:ind w:left="-104" w:right="-77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E62AD8">
              <w:rPr>
                <w:b/>
                <w:bCs/>
                <w:sz w:val="18"/>
                <w:szCs w:val="18"/>
                <w:lang w:val="ru-RU" w:eastAsia="zh-CN"/>
              </w:rPr>
              <w:t>Доля запланированных проектов, завершенных в 2024 г.</w:t>
            </w:r>
            <w:r w:rsidR="00EA128E" w:rsidRPr="00E62AD8">
              <w:rPr>
                <w:b/>
                <w:bCs/>
                <w:sz w:val="18"/>
                <w:szCs w:val="18"/>
                <w:lang w:val="ru-RU" w:eastAsia="zh-CN"/>
              </w:rPr>
              <w:t>**</w:t>
            </w:r>
          </w:p>
        </w:tc>
      </w:tr>
      <w:tr w:rsidR="00E62AD8" w:rsidRPr="003C211E" w14:paraId="7C7F465C" w14:textId="77777777" w:rsidTr="00F4240A">
        <w:trPr>
          <w:trHeight w:val="1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0879C" w14:textId="1EF4FD2A" w:rsidR="00EA128E" w:rsidRPr="00F4240A" w:rsidRDefault="00BC5E2B" w:rsidP="00EA128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F4240A">
              <w:rPr>
                <w:sz w:val="20"/>
                <w:szCs w:val="20"/>
                <w:lang w:val="ru-RU" w:eastAsia="zh-CN"/>
              </w:rPr>
              <w:t>Аргентина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F479C" w14:textId="3EDCCF85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B00A5" w14:textId="5A01AA40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46CAB" w14:textId="55A10601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40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9B4D6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B51FA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4D4AB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</w:tr>
      <w:tr w:rsidR="00E62AD8" w:rsidRPr="003C211E" w14:paraId="43C75E04" w14:textId="77777777" w:rsidTr="00F4240A">
        <w:trPr>
          <w:trHeight w:val="4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B3800" w14:textId="117A3DC7" w:rsidR="00EA128E" w:rsidRPr="00F4240A" w:rsidRDefault="00BC5E2B" w:rsidP="00EA128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F4240A">
              <w:rPr>
                <w:sz w:val="20"/>
                <w:szCs w:val="20"/>
                <w:lang w:val="ru-RU" w:eastAsia="zh-CN"/>
              </w:rPr>
              <w:t>Бразилия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02626" w14:textId="543D1B40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46AF4" w14:textId="04C7B445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7E2BE" w14:textId="75C5BA3F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1,043</w:t>
            </w:r>
            <w:r w:rsidR="00A4673D"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235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24D2A" w14:textId="567A87A9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2</w:t>
            </w:r>
            <w:r w:rsidR="00A4673D"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345</w:t>
            </w:r>
            <w:r w:rsidR="00A4673D"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393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742AA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225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537B8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100</w:t>
            </w:r>
          </w:p>
        </w:tc>
      </w:tr>
      <w:tr w:rsidR="00E62AD8" w:rsidRPr="003C211E" w14:paraId="4DE8BCE0" w14:textId="77777777" w:rsidTr="00F4240A">
        <w:trPr>
          <w:trHeight w:val="4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EA6EE" w14:textId="6CBB7247" w:rsidR="00EA128E" w:rsidRPr="00F4240A" w:rsidRDefault="00BC5E2B" w:rsidP="00EA128E">
            <w:pPr>
              <w:jc w:val="lef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Буркина-Фасо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6CC61" w14:textId="17A1BDD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B8FDC" w14:textId="5B2556BC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AD70C" w14:textId="7E5DA8CF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142</w:t>
            </w:r>
            <w:r w:rsidR="00A4673D"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655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89F07" w14:textId="4E815C2A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75</w:t>
            </w:r>
            <w:r w:rsidR="00A4673D"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050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9CE2D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53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746EC" w14:textId="77777777" w:rsidR="00EA128E" w:rsidRPr="00F4240A" w:rsidRDefault="00EA128E" w:rsidP="00EA128E">
            <w:pPr>
              <w:jc w:val="lef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 </w:t>
            </w:r>
          </w:p>
        </w:tc>
      </w:tr>
      <w:tr w:rsidR="00F4240A" w:rsidRPr="003C211E" w14:paraId="31B2D8F8" w14:textId="77777777" w:rsidTr="00F4240A">
        <w:trPr>
          <w:trHeight w:val="4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DC8C8" w14:textId="77777777" w:rsidR="00F4240A" w:rsidRPr="00F4240A" w:rsidRDefault="00F4240A" w:rsidP="00D32B05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F4240A">
              <w:rPr>
                <w:sz w:val="20"/>
                <w:szCs w:val="20"/>
                <w:lang w:val="ru-RU" w:eastAsia="zh-CN"/>
              </w:rPr>
              <w:t>Вьетнам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C8F07" w14:textId="77777777" w:rsidR="00F4240A" w:rsidRPr="00F4240A" w:rsidRDefault="00F4240A" w:rsidP="00D32B05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7C85F" w14:textId="77777777" w:rsidR="00F4240A" w:rsidRPr="00F4240A" w:rsidRDefault="00F4240A" w:rsidP="00D32B05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ED3A2" w14:textId="77777777" w:rsidR="00F4240A" w:rsidRPr="00F4240A" w:rsidRDefault="00F4240A" w:rsidP="00D32B05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77</w:t>
            </w:r>
            <w:r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502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9AFA3" w14:textId="77777777" w:rsidR="00F4240A" w:rsidRPr="00F4240A" w:rsidRDefault="00F4240A" w:rsidP="00D32B05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3EC7C" w14:textId="77777777" w:rsidR="00F4240A" w:rsidRPr="00F4240A" w:rsidRDefault="00F4240A" w:rsidP="00D32B05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43CF1" w14:textId="77777777" w:rsidR="00F4240A" w:rsidRPr="00F4240A" w:rsidRDefault="00F4240A" w:rsidP="00D32B05">
            <w:pPr>
              <w:jc w:val="lef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 </w:t>
            </w:r>
          </w:p>
        </w:tc>
      </w:tr>
      <w:tr w:rsidR="00F4240A" w:rsidRPr="003C211E" w14:paraId="69B68DB5" w14:textId="77777777" w:rsidTr="007E423D">
        <w:trPr>
          <w:trHeight w:val="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AC62C" w14:textId="77777777" w:rsidR="00F4240A" w:rsidRPr="00F4240A" w:rsidRDefault="00F4240A" w:rsidP="007E423D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F4240A">
              <w:rPr>
                <w:sz w:val="20"/>
                <w:szCs w:val="20"/>
                <w:lang w:val="ru-RU" w:eastAsia="zh-CN"/>
              </w:rPr>
              <w:t>Египет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174CD" w14:textId="77777777" w:rsidR="00F4240A" w:rsidRPr="00F4240A" w:rsidRDefault="00F4240A" w:rsidP="007E423D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2</w:t>
            </w:r>
            <w:r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ACF1D" w14:textId="77777777" w:rsidR="00F4240A" w:rsidRPr="00F4240A" w:rsidRDefault="00F4240A" w:rsidP="007E423D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86214" w14:textId="77777777" w:rsidR="00F4240A" w:rsidRPr="00F4240A" w:rsidRDefault="00F4240A" w:rsidP="007E423D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87</w:t>
            </w:r>
            <w:r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504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76B3C" w14:textId="77777777" w:rsidR="00F4240A" w:rsidRPr="00F4240A" w:rsidRDefault="00F4240A" w:rsidP="007E423D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108</w:t>
            </w:r>
            <w:r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504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9D210" w14:textId="77777777" w:rsidR="00F4240A" w:rsidRPr="00F4240A" w:rsidRDefault="00F4240A" w:rsidP="007E423D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124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C6DA1" w14:textId="77777777" w:rsidR="00F4240A" w:rsidRPr="00F4240A" w:rsidRDefault="00F4240A" w:rsidP="007E423D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100</w:t>
            </w:r>
          </w:p>
        </w:tc>
      </w:tr>
      <w:tr w:rsidR="00F4240A" w:rsidRPr="003C211E" w14:paraId="118BAC56" w14:textId="77777777" w:rsidTr="009D350C">
        <w:trPr>
          <w:trHeight w:val="4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9B832" w14:textId="77777777" w:rsidR="00F4240A" w:rsidRPr="00F4240A" w:rsidRDefault="00F4240A" w:rsidP="009D350C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F4240A">
              <w:rPr>
                <w:sz w:val="20"/>
                <w:szCs w:val="20"/>
                <w:lang w:val="ru-RU" w:eastAsia="zh-CN"/>
              </w:rPr>
              <w:t>Зимбабве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C11BB" w14:textId="77777777" w:rsidR="00F4240A" w:rsidRPr="00F4240A" w:rsidRDefault="00F4240A" w:rsidP="009D350C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11C48" w14:textId="77777777" w:rsidR="00F4240A" w:rsidRPr="00F4240A" w:rsidRDefault="00F4240A" w:rsidP="009D350C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6DEFA" w14:textId="77777777" w:rsidR="00F4240A" w:rsidRPr="00F4240A" w:rsidRDefault="00F4240A" w:rsidP="009D350C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7</w:t>
            </w:r>
            <w:r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204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52171" w14:textId="77777777" w:rsidR="00F4240A" w:rsidRPr="00F4240A" w:rsidRDefault="00F4240A" w:rsidP="009D350C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7</w:t>
            </w:r>
            <w:r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204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0D95F" w14:textId="77777777" w:rsidR="00F4240A" w:rsidRPr="00F4240A" w:rsidRDefault="00F4240A" w:rsidP="009D350C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FEBF3" w14:textId="77777777" w:rsidR="00F4240A" w:rsidRPr="00F4240A" w:rsidRDefault="00F4240A" w:rsidP="009D350C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</w:tr>
      <w:tr w:rsidR="00F4240A" w:rsidRPr="003C211E" w14:paraId="17FE9588" w14:textId="77777777" w:rsidTr="00626486">
        <w:trPr>
          <w:trHeight w:val="4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D28BF" w14:textId="77777777" w:rsidR="00F4240A" w:rsidRPr="00F4240A" w:rsidRDefault="00F4240A" w:rsidP="0062648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F4240A">
              <w:rPr>
                <w:sz w:val="20"/>
                <w:szCs w:val="20"/>
                <w:lang w:val="ru-RU" w:eastAsia="zh-CN"/>
              </w:rPr>
              <w:t>Индия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0F7A2" w14:textId="77777777" w:rsidR="00F4240A" w:rsidRPr="00F4240A" w:rsidRDefault="00F4240A" w:rsidP="00626486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16</w:t>
            </w:r>
            <w:r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8F04D" w14:textId="77777777" w:rsidR="00F4240A" w:rsidRPr="00F4240A" w:rsidRDefault="00F4240A" w:rsidP="00626486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7638E" w14:textId="77777777" w:rsidR="00F4240A" w:rsidRPr="00F4240A" w:rsidRDefault="00F4240A" w:rsidP="00626486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578</w:t>
            </w:r>
            <w:r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745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33784" w14:textId="77777777" w:rsidR="00F4240A" w:rsidRPr="00F4240A" w:rsidRDefault="00F4240A" w:rsidP="00626486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60</w:t>
            </w:r>
            <w:r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000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5C9BF" w14:textId="77777777" w:rsidR="00F4240A" w:rsidRPr="00F4240A" w:rsidRDefault="00F4240A" w:rsidP="00626486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99BE5" w14:textId="77777777" w:rsidR="00F4240A" w:rsidRPr="00F4240A" w:rsidRDefault="00F4240A" w:rsidP="00626486">
            <w:pPr>
              <w:jc w:val="lef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 </w:t>
            </w:r>
          </w:p>
        </w:tc>
      </w:tr>
      <w:tr w:rsidR="00F4240A" w:rsidRPr="003C211E" w14:paraId="0E01B356" w14:textId="77777777" w:rsidTr="00626486">
        <w:trPr>
          <w:trHeight w:val="4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B471E" w14:textId="77777777" w:rsidR="00F4240A" w:rsidRPr="00F4240A" w:rsidRDefault="00F4240A" w:rsidP="0062648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F4240A">
              <w:rPr>
                <w:sz w:val="20"/>
                <w:szCs w:val="20"/>
                <w:lang w:val="ru-RU" w:eastAsia="zh-CN"/>
              </w:rPr>
              <w:t>Индонезия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41307" w14:textId="77777777" w:rsidR="00F4240A" w:rsidRPr="00F4240A" w:rsidRDefault="00F4240A" w:rsidP="00626486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AD82C" w14:textId="77777777" w:rsidR="00F4240A" w:rsidRPr="00F4240A" w:rsidRDefault="00F4240A" w:rsidP="00626486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3E7A7" w14:textId="77777777" w:rsidR="00F4240A" w:rsidRPr="00F4240A" w:rsidRDefault="00F4240A" w:rsidP="00626486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AB913" w14:textId="77777777" w:rsidR="00F4240A" w:rsidRPr="00F4240A" w:rsidRDefault="00F4240A" w:rsidP="00626486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35</w:t>
            </w:r>
            <w:r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670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AEBB6" w14:textId="77777777" w:rsidR="00F4240A" w:rsidRPr="00F4240A" w:rsidRDefault="00F4240A" w:rsidP="00626486">
            <w:pPr>
              <w:jc w:val="lef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18ED7" w14:textId="77777777" w:rsidR="00F4240A" w:rsidRPr="00F4240A" w:rsidRDefault="00F4240A" w:rsidP="00626486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</w:tr>
      <w:tr w:rsidR="00F4240A" w:rsidRPr="003C211E" w14:paraId="137A47CD" w14:textId="77777777" w:rsidTr="00626486">
        <w:trPr>
          <w:trHeight w:val="5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9ACED" w14:textId="77777777" w:rsidR="00F4240A" w:rsidRPr="00F4240A" w:rsidRDefault="00F4240A" w:rsidP="00626486">
            <w:pPr>
              <w:ind w:right="-108"/>
              <w:jc w:val="lef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Иран (Исламская</w:t>
            </w:r>
            <w:r w:rsidRPr="00F4240A">
              <w:rPr>
                <w:sz w:val="20"/>
                <w:szCs w:val="20"/>
                <w:lang w:val="ru-RU" w:eastAsia="zh-CN"/>
              </w:rPr>
              <w:t xml:space="preserve"> </w:t>
            </w:r>
            <w:r w:rsidRPr="00F4240A">
              <w:rPr>
                <w:sz w:val="20"/>
                <w:szCs w:val="20"/>
                <w:lang w:eastAsia="zh-CN"/>
              </w:rPr>
              <w:t>Республика)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BF344" w14:textId="77777777" w:rsidR="00F4240A" w:rsidRPr="00F4240A" w:rsidRDefault="00F4240A" w:rsidP="00626486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03239" w14:textId="77777777" w:rsidR="00F4240A" w:rsidRPr="00F4240A" w:rsidRDefault="00F4240A" w:rsidP="00626486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3893A" w14:textId="77777777" w:rsidR="00F4240A" w:rsidRPr="00F4240A" w:rsidRDefault="00F4240A" w:rsidP="00626486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200</w:t>
            </w:r>
            <w:r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44BB7" w14:textId="77777777" w:rsidR="00F4240A" w:rsidRPr="00F4240A" w:rsidRDefault="00F4240A" w:rsidP="00626486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97690" w14:textId="77777777" w:rsidR="00F4240A" w:rsidRPr="00F4240A" w:rsidRDefault="00F4240A" w:rsidP="00626486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625F0" w14:textId="77777777" w:rsidR="00F4240A" w:rsidRPr="00F4240A" w:rsidRDefault="00F4240A" w:rsidP="00626486">
            <w:pPr>
              <w:jc w:val="lef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 </w:t>
            </w:r>
          </w:p>
        </w:tc>
      </w:tr>
      <w:tr w:rsidR="00F4240A" w:rsidRPr="003C211E" w14:paraId="20838729" w14:textId="77777777" w:rsidTr="00096DF3">
        <w:trPr>
          <w:trHeight w:val="10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68494" w14:textId="77777777" w:rsidR="00F4240A" w:rsidRPr="00F4240A" w:rsidRDefault="00F4240A" w:rsidP="00096DF3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F4240A">
              <w:rPr>
                <w:sz w:val="20"/>
                <w:szCs w:val="20"/>
                <w:lang w:val="ru-RU" w:eastAsia="zh-CN"/>
              </w:rPr>
              <w:t>Кения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9190D" w14:textId="77777777" w:rsidR="00F4240A" w:rsidRPr="00F4240A" w:rsidRDefault="00F4240A" w:rsidP="00096DF3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2E828" w14:textId="77777777" w:rsidR="00F4240A" w:rsidRPr="00F4240A" w:rsidRDefault="00F4240A" w:rsidP="00096DF3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1179B" w14:textId="77777777" w:rsidR="00F4240A" w:rsidRPr="00F4240A" w:rsidRDefault="00F4240A" w:rsidP="00096DF3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211</w:t>
            </w:r>
            <w:r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330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35D50" w14:textId="77777777" w:rsidR="00F4240A" w:rsidRPr="00F4240A" w:rsidRDefault="00F4240A" w:rsidP="00096DF3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259</w:t>
            </w:r>
            <w:r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214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FB541" w14:textId="77777777" w:rsidR="00F4240A" w:rsidRPr="00F4240A" w:rsidRDefault="00F4240A" w:rsidP="00096DF3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123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96DBB" w14:textId="77777777" w:rsidR="00F4240A" w:rsidRPr="00F4240A" w:rsidRDefault="00F4240A" w:rsidP="00096DF3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</w:tr>
      <w:tr w:rsidR="00E62AD8" w:rsidRPr="003C211E" w14:paraId="55F0F8A8" w14:textId="77777777" w:rsidTr="00F4240A">
        <w:trPr>
          <w:trHeight w:val="4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2C200" w14:textId="46785C83" w:rsidR="00EA128E" w:rsidRPr="00F4240A" w:rsidRDefault="00BC5E2B" w:rsidP="00EA128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F4240A">
              <w:rPr>
                <w:sz w:val="20"/>
                <w:szCs w:val="20"/>
                <w:lang w:val="ru-RU" w:eastAsia="zh-CN"/>
              </w:rPr>
              <w:t>Китай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97808" w14:textId="36D70B61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E9276" w14:textId="717059C2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5A49E" w14:textId="34DC7773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587</w:t>
            </w:r>
            <w:r w:rsidR="00A4673D"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565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8FC85" w14:textId="102E6733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64</w:t>
            </w:r>
            <w:r w:rsidR="00A4673D"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000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C39DC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4619A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</w:tr>
      <w:tr w:rsidR="00E62AD8" w:rsidRPr="003C211E" w14:paraId="098B1E3D" w14:textId="77777777" w:rsidTr="00F4240A">
        <w:trPr>
          <w:trHeight w:val="4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02937" w14:textId="1FB34427" w:rsidR="00EA128E" w:rsidRPr="00F4240A" w:rsidRDefault="00BC5E2B" w:rsidP="00EA128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F4240A">
              <w:rPr>
                <w:sz w:val="20"/>
                <w:szCs w:val="20"/>
                <w:lang w:val="ru-RU" w:eastAsia="zh-CN"/>
              </w:rPr>
              <w:t>Колумбия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9D0D7" w14:textId="08DCCB46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3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D81DF" w14:textId="1D9F82A8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C49F1" w14:textId="7689D895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56</w:t>
            </w:r>
            <w:r w:rsidR="00A4673D"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939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D54D3" w14:textId="4500BA49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30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837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C1E49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54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2A546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100</w:t>
            </w:r>
          </w:p>
        </w:tc>
      </w:tr>
      <w:tr w:rsidR="00E62AD8" w:rsidRPr="003C211E" w14:paraId="233015EB" w14:textId="77777777" w:rsidTr="00F4240A">
        <w:trPr>
          <w:trHeight w:val="4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3AEC8" w14:textId="45A9A5FD" w:rsidR="00EA128E" w:rsidRPr="00F4240A" w:rsidRDefault="00BC5E2B" w:rsidP="00EA128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F4240A">
              <w:rPr>
                <w:sz w:val="20"/>
                <w:szCs w:val="20"/>
                <w:lang w:val="ru-RU" w:eastAsia="zh-CN"/>
              </w:rPr>
              <w:t>Лесото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50CFD" w14:textId="6D9DF984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03A0C" w14:textId="510D5D63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FCD06" w14:textId="674ED76F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112</w:t>
            </w:r>
            <w:r w:rsidR="00A4673D"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865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96A3F" w14:textId="5D82A2E4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79</w:t>
            </w:r>
            <w:r w:rsidR="00A4673D"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425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DD186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70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BC4F7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</w:tr>
      <w:tr w:rsidR="00E62AD8" w:rsidRPr="003C211E" w14:paraId="6CE71184" w14:textId="77777777" w:rsidTr="00F4240A">
        <w:trPr>
          <w:trHeight w:val="4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59837" w14:textId="41809B3E" w:rsidR="00EA128E" w:rsidRPr="00F4240A" w:rsidRDefault="00BC5E2B" w:rsidP="00EA128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F4240A">
              <w:rPr>
                <w:sz w:val="20"/>
                <w:szCs w:val="20"/>
                <w:lang w:val="ru-RU" w:eastAsia="zh-CN"/>
              </w:rPr>
              <w:t>Либерия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D202A" w14:textId="49E8578A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7CF37" w14:textId="738F31B0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5304B" w14:textId="14AF9FEF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123</w:t>
            </w:r>
            <w:r w:rsidR="00A4673D"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925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A99BE" w14:textId="344B31C6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50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754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8E877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41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AD9EC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</w:tr>
      <w:tr w:rsidR="00F4240A" w:rsidRPr="003C211E" w14:paraId="0148B460" w14:textId="77777777" w:rsidTr="00D20CD0">
        <w:trPr>
          <w:trHeight w:val="1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43A7E" w14:textId="77777777" w:rsidR="00F4240A" w:rsidRPr="00F4240A" w:rsidRDefault="00F4240A" w:rsidP="00D20CD0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F4240A">
              <w:rPr>
                <w:sz w:val="20"/>
                <w:szCs w:val="20"/>
                <w:lang w:val="ru-RU" w:eastAsia="zh-CN"/>
              </w:rPr>
              <w:t>Маврикий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4EF07" w14:textId="77777777" w:rsidR="00F4240A" w:rsidRPr="00F4240A" w:rsidRDefault="00F4240A" w:rsidP="00D20CD0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2D819" w14:textId="77777777" w:rsidR="00F4240A" w:rsidRPr="00F4240A" w:rsidRDefault="00F4240A" w:rsidP="00D20CD0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94140" w14:textId="77777777" w:rsidR="00F4240A" w:rsidRPr="00F4240A" w:rsidRDefault="00F4240A" w:rsidP="00D20CD0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219</w:t>
            </w:r>
            <w:r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001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90BFE" w14:textId="77777777" w:rsidR="00F4240A" w:rsidRPr="00F4240A" w:rsidRDefault="00F4240A" w:rsidP="00D20CD0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111</w:t>
            </w:r>
            <w:r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791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DDDA7" w14:textId="77777777" w:rsidR="00F4240A" w:rsidRPr="00F4240A" w:rsidRDefault="00F4240A" w:rsidP="00D20CD0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51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D02FE" w14:textId="77777777" w:rsidR="00F4240A" w:rsidRPr="00F4240A" w:rsidRDefault="00F4240A" w:rsidP="00D20CD0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</w:tr>
      <w:tr w:rsidR="00E62AD8" w:rsidRPr="003C211E" w14:paraId="1A6A3684" w14:textId="77777777" w:rsidTr="00F4240A">
        <w:trPr>
          <w:trHeight w:val="4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7EC89" w14:textId="5422CEB3" w:rsidR="00EA128E" w:rsidRPr="00F4240A" w:rsidRDefault="00BC5E2B" w:rsidP="00EA128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F4240A">
              <w:rPr>
                <w:sz w:val="20"/>
                <w:szCs w:val="20"/>
                <w:lang w:val="ru-RU" w:eastAsia="zh-CN"/>
              </w:rPr>
              <w:t>Малави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A4014" w14:textId="6AD4C7D3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49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8FFEF" w14:textId="50044960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F1DEF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C36CF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F8CFF" w14:textId="77777777" w:rsidR="00EA128E" w:rsidRPr="00F4240A" w:rsidRDefault="00EA128E" w:rsidP="00EA128E">
            <w:pPr>
              <w:jc w:val="lef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0FEC2" w14:textId="77777777" w:rsidR="00EA128E" w:rsidRPr="00F4240A" w:rsidRDefault="00EA128E" w:rsidP="00EA128E">
            <w:pPr>
              <w:jc w:val="lef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 </w:t>
            </w:r>
          </w:p>
        </w:tc>
      </w:tr>
      <w:tr w:rsidR="00E62AD8" w:rsidRPr="003C211E" w14:paraId="52DF7CA4" w14:textId="77777777" w:rsidTr="00F4240A">
        <w:trPr>
          <w:trHeight w:val="4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D7901" w14:textId="104AB352" w:rsidR="00EA128E" w:rsidRPr="00F4240A" w:rsidRDefault="00BC5E2B" w:rsidP="00EA128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F4240A">
              <w:rPr>
                <w:sz w:val="20"/>
                <w:szCs w:val="20"/>
                <w:lang w:val="ru-RU" w:eastAsia="zh-CN"/>
              </w:rPr>
              <w:t>Мексика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7F654" w14:textId="492A01C3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1BBA0" w14:textId="543E6180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7AB11" w14:textId="7ABCE95F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139</w:t>
            </w:r>
            <w:r w:rsidR="00A4673D"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485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A58A9" w14:textId="3B5D83CF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97</w:t>
            </w:r>
            <w:r w:rsidR="00A4673D"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685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808B1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70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211BE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</w:tr>
      <w:tr w:rsidR="00E62AD8" w:rsidRPr="003C211E" w14:paraId="3FB70D1B" w14:textId="77777777" w:rsidTr="00F4240A">
        <w:trPr>
          <w:trHeight w:val="4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D7884" w14:textId="311B7838" w:rsidR="00EA128E" w:rsidRPr="00F4240A" w:rsidRDefault="00BC5E2B" w:rsidP="00EA128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F4240A">
              <w:rPr>
                <w:sz w:val="20"/>
                <w:szCs w:val="20"/>
                <w:lang w:val="ru-RU" w:eastAsia="zh-CN"/>
              </w:rPr>
              <w:t>Монголия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55119" w14:textId="6CD8CC1D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4EA33" w14:textId="171F4124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97042" w14:textId="2E2D05B5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28</w:t>
            </w:r>
            <w:r w:rsidR="00A4673D"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463A1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206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ECE30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8D1D7" w14:textId="77777777" w:rsidR="00EA128E" w:rsidRPr="00F4240A" w:rsidRDefault="00EA128E" w:rsidP="00EA128E">
            <w:pPr>
              <w:jc w:val="lef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 </w:t>
            </w:r>
          </w:p>
        </w:tc>
      </w:tr>
      <w:tr w:rsidR="00E62AD8" w:rsidRPr="003C211E" w14:paraId="6B5A18A0" w14:textId="77777777" w:rsidTr="00F4240A">
        <w:trPr>
          <w:trHeight w:val="4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EA324" w14:textId="7C25C983" w:rsidR="00EA128E" w:rsidRPr="00F4240A" w:rsidRDefault="00BC5E2B" w:rsidP="00EA128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F4240A">
              <w:rPr>
                <w:sz w:val="20"/>
                <w:szCs w:val="20"/>
                <w:lang w:val="ru-RU" w:eastAsia="zh-CN"/>
              </w:rPr>
              <w:t>Намибия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59037" w14:textId="37D6BC66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A7CCC" w14:textId="5B6F8760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290C0" w14:textId="1D47C1D2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173</w:t>
            </w:r>
            <w:r w:rsidR="00A4673D"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487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7EC4B" w14:textId="5D94CDD3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79</w:t>
            </w:r>
            <w:r w:rsidR="00A4673D"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334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0CB38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46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0F23F" w14:textId="77777777" w:rsidR="00EA128E" w:rsidRPr="00F4240A" w:rsidRDefault="00EA128E" w:rsidP="00EA128E">
            <w:pPr>
              <w:jc w:val="lef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 </w:t>
            </w:r>
          </w:p>
        </w:tc>
      </w:tr>
      <w:tr w:rsidR="00E62AD8" w:rsidRPr="003C211E" w14:paraId="7C534246" w14:textId="77777777" w:rsidTr="00F4240A">
        <w:trPr>
          <w:trHeight w:val="4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FA5BC" w14:textId="5215D7A6" w:rsidR="00EA128E" w:rsidRPr="00F4240A" w:rsidRDefault="00BC5E2B" w:rsidP="00EA128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F4240A">
              <w:rPr>
                <w:sz w:val="20"/>
                <w:szCs w:val="20"/>
                <w:lang w:val="ru-RU" w:eastAsia="zh-CN"/>
              </w:rPr>
              <w:t>Нигерия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627FE" w14:textId="4221A3AC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8F724" w14:textId="5AF174FA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DFEF0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A1560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2FC0F" w14:textId="77777777" w:rsidR="00EA128E" w:rsidRPr="00F4240A" w:rsidRDefault="00EA128E" w:rsidP="00EA128E">
            <w:pPr>
              <w:jc w:val="lef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CB2C8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25</w:t>
            </w:r>
          </w:p>
        </w:tc>
      </w:tr>
      <w:tr w:rsidR="00E62AD8" w:rsidRPr="003C211E" w14:paraId="4C591779" w14:textId="77777777" w:rsidTr="00F4240A">
        <w:trPr>
          <w:trHeight w:val="4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26A4C" w14:textId="1D4736DB" w:rsidR="00EA128E" w:rsidRPr="00F4240A" w:rsidRDefault="00BC5E2B" w:rsidP="00EA128E">
            <w:pPr>
              <w:jc w:val="lef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Папуа</w:t>
            </w:r>
            <w:r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—</w:t>
            </w:r>
            <w:r w:rsidRPr="00F4240A">
              <w:rPr>
                <w:sz w:val="20"/>
                <w:szCs w:val="20"/>
                <w:lang w:val="ru-RU" w:eastAsia="zh-CN"/>
              </w:rPr>
              <w:t xml:space="preserve"> </w:t>
            </w:r>
            <w:r w:rsidRPr="00F4240A">
              <w:rPr>
                <w:sz w:val="20"/>
                <w:szCs w:val="20"/>
                <w:lang w:eastAsia="zh-CN"/>
              </w:rPr>
              <w:t>Новая Гвинея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4B628" w14:textId="10039AF6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D007D" w14:textId="2BD879CF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87ABA" w14:textId="0045A38A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80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8F7B4" w14:textId="5E3969F1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29</w:t>
            </w:r>
            <w:r w:rsidR="00A4673D"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135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38ED3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36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B3E12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</w:tr>
      <w:tr w:rsidR="00E62AD8" w:rsidRPr="003C211E" w14:paraId="384385E2" w14:textId="77777777" w:rsidTr="00F4240A">
        <w:trPr>
          <w:trHeight w:val="4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65C1F" w14:textId="72BE9ECA" w:rsidR="00EA128E" w:rsidRPr="00F4240A" w:rsidRDefault="00BC5E2B" w:rsidP="00EA128E">
            <w:pPr>
              <w:jc w:val="lef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Сейшельские Острова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8B899" w14:textId="792E48F9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EAD48" w14:textId="7E7082D3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A8BFC" w14:textId="293278E3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141</w:t>
            </w:r>
            <w:r w:rsidR="00A4673D"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826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8FA85" w14:textId="76DCE65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29</w:t>
            </w:r>
            <w:r w:rsidR="00A4673D"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802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F8E18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21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AF707" w14:textId="77777777" w:rsidR="00EA128E" w:rsidRPr="00F4240A" w:rsidRDefault="00EA128E" w:rsidP="00EA128E">
            <w:pPr>
              <w:jc w:val="lef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 </w:t>
            </w:r>
          </w:p>
        </w:tc>
      </w:tr>
      <w:tr w:rsidR="00E62AD8" w:rsidRPr="003C211E" w14:paraId="6CA28340" w14:textId="77777777" w:rsidTr="00F4240A">
        <w:trPr>
          <w:trHeight w:val="4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40DBD" w14:textId="582CB991" w:rsidR="00EA128E" w:rsidRPr="00F4240A" w:rsidRDefault="00BC5E2B" w:rsidP="00EA128E">
            <w:pPr>
              <w:jc w:val="lef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Сьерра-Леоне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FCEF3" w14:textId="7CEE3B96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2F81A" w14:textId="48AF0516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4BD49" w14:textId="77777777" w:rsidR="00EA128E" w:rsidRPr="00F4240A" w:rsidRDefault="00EA128E" w:rsidP="00EA128E">
            <w:pPr>
              <w:jc w:val="lef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E6A11" w14:textId="52418873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5</w:t>
            </w:r>
            <w:r w:rsidR="00A4673D"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000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7F222" w14:textId="77777777" w:rsidR="00EA128E" w:rsidRPr="00F4240A" w:rsidRDefault="00EA128E" w:rsidP="00EA128E">
            <w:pPr>
              <w:jc w:val="lef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0C1AB" w14:textId="77777777" w:rsidR="00EA128E" w:rsidRPr="00F4240A" w:rsidRDefault="00EA128E" w:rsidP="00EA128E">
            <w:pPr>
              <w:jc w:val="lef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 </w:t>
            </w:r>
          </w:p>
        </w:tc>
      </w:tr>
      <w:tr w:rsidR="00E62AD8" w:rsidRPr="003C211E" w14:paraId="28D5F09D" w14:textId="77777777" w:rsidTr="00F4240A">
        <w:trPr>
          <w:trHeight w:val="4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22F0E" w14:textId="77DFB6A0" w:rsidR="00EA128E" w:rsidRPr="00F4240A" w:rsidRDefault="00BC5E2B" w:rsidP="00EA128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F4240A">
              <w:rPr>
                <w:sz w:val="20"/>
                <w:szCs w:val="20"/>
                <w:lang w:val="ru-RU" w:eastAsia="zh-CN"/>
              </w:rPr>
              <w:t>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3E8DA" w14:textId="3815AB2C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8D8F4" w14:textId="58AF9A88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7AF61" w14:textId="127EED38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21</w:t>
            </w:r>
            <w:r w:rsidR="00A4673D"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382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FF28F" w14:textId="5A3FD140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5</w:t>
            </w:r>
            <w:r w:rsidR="00A4673D"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071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91503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24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815B6" w14:textId="77777777" w:rsidR="00EA128E" w:rsidRPr="00F4240A" w:rsidRDefault="00EA128E" w:rsidP="00EA128E">
            <w:pPr>
              <w:jc w:val="lef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 </w:t>
            </w:r>
          </w:p>
        </w:tc>
      </w:tr>
      <w:tr w:rsidR="00E62AD8" w:rsidRPr="003C211E" w14:paraId="0FF04239" w14:textId="77777777" w:rsidTr="00F4240A">
        <w:trPr>
          <w:trHeight w:val="107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C7680" w14:textId="1BFF36AB" w:rsidR="00EA128E" w:rsidRPr="00F4240A" w:rsidRDefault="00BC5E2B" w:rsidP="00EA128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F4240A">
              <w:rPr>
                <w:sz w:val="20"/>
                <w:szCs w:val="20"/>
                <w:lang w:val="ru-RU" w:eastAsia="zh-CN"/>
              </w:rPr>
              <w:t>Уганда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AE091" w14:textId="6F0E79CD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6133C" w14:textId="14B87651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CC8AE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B738E" w14:textId="32EEE14A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20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000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CFF34" w14:textId="77777777" w:rsidR="00EA128E" w:rsidRPr="00F4240A" w:rsidRDefault="00EA128E" w:rsidP="00EA128E">
            <w:pPr>
              <w:jc w:val="lef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747F4" w14:textId="77777777" w:rsidR="00EA128E" w:rsidRPr="00F4240A" w:rsidRDefault="00EA128E" w:rsidP="00EA128E">
            <w:pPr>
              <w:jc w:val="lef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 </w:t>
            </w:r>
          </w:p>
        </w:tc>
      </w:tr>
      <w:tr w:rsidR="00E62AD8" w:rsidRPr="003C211E" w14:paraId="01BAF7B8" w14:textId="77777777" w:rsidTr="00F4240A">
        <w:trPr>
          <w:trHeight w:val="4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4F9C1" w14:textId="5B503091" w:rsidR="00EA128E" w:rsidRPr="00F4240A" w:rsidRDefault="00BC5E2B" w:rsidP="00EA128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F4240A">
              <w:rPr>
                <w:sz w:val="20"/>
                <w:szCs w:val="20"/>
                <w:lang w:val="ru-RU" w:eastAsia="zh-CN"/>
              </w:rPr>
              <w:t>Регион</w:t>
            </w:r>
            <w:r w:rsidR="00EA128E" w:rsidRPr="00F4240A">
              <w:rPr>
                <w:sz w:val="20"/>
                <w:szCs w:val="20"/>
                <w:lang w:val="ru-RU" w:eastAsia="zh-CN"/>
              </w:rPr>
              <w:t xml:space="preserve">: </w:t>
            </w:r>
            <w:r w:rsidR="0044117D" w:rsidRPr="00F4240A">
              <w:rPr>
                <w:sz w:val="20"/>
                <w:szCs w:val="20"/>
                <w:lang w:val="ru-RU" w:eastAsia="zh-CN"/>
              </w:rPr>
              <w:t>Азия и Тихий океан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E328F" w14:textId="0503F9BD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682CB" w14:textId="7774DE80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4A6DA" w14:textId="6B0630BB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147</w:t>
            </w:r>
            <w:r w:rsidR="00A4673D"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111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1AB79" w14:textId="75B147D3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86</w:t>
            </w:r>
            <w:r w:rsidR="00A4673D" w:rsidRPr="00F4240A">
              <w:rPr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sz w:val="20"/>
                <w:szCs w:val="20"/>
                <w:lang w:eastAsia="zh-CN"/>
              </w:rPr>
              <w:t>999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C1639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59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D7DAC" w14:textId="77777777" w:rsidR="00EA128E" w:rsidRPr="00F4240A" w:rsidRDefault="00EA128E" w:rsidP="00EA128E">
            <w:pPr>
              <w:jc w:val="right"/>
              <w:rPr>
                <w:sz w:val="20"/>
                <w:szCs w:val="20"/>
                <w:lang w:eastAsia="zh-CN"/>
              </w:rPr>
            </w:pPr>
            <w:r w:rsidRPr="00F4240A">
              <w:rPr>
                <w:sz w:val="20"/>
                <w:szCs w:val="20"/>
                <w:lang w:eastAsia="zh-CN"/>
              </w:rPr>
              <w:t>0</w:t>
            </w:r>
          </w:p>
        </w:tc>
      </w:tr>
      <w:tr w:rsidR="00E62AD8" w:rsidRPr="003C211E" w14:paraId="5D2BF60F" w14:textId="77777777" w:rsidTr="00F4240A">
        <w:trPr>
          <w:trHeight w:val="4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E0536" w14:textId="41B66F1F" w:rsidR="00EA128E" w:rsidRPr="00F4240A" w:rsidRDefault="00A4673D" w:rsidP="00EA128E">
            <w:pPr>
              <w:jc w:val="left"/>
              <w:rPr>
                <w:b/>
                <w:bCs/>
                <w:sz w:val="20"/>
                <w:szCs w:val="20"/>
                <w:lang w:val="ru-RU" w:eastAsia="zh-CN"/>
              </w:rPr>
            </w:pPr>
            <w:r w:rsidRPr="00F4240A">
              <w:rPr>
                <w:b/>
                <w:bCs/>
                <w:sz w:val="20"/>
                <w:szCs w:val="20"/>
                <w:lang w:val="ru-RU" w:eastAsia="zh-CN"/>
              </w:rPr>
              <w:t>Общий итог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AF1BE" w14:textId="34DF4A40" w:rsidR="00EA128E" w:rsidRPr="00F4240A" w:rsidRDefault="00EA128E" w:rsidP="00EA128E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4240A">
              <w:rPr>
                <w:b/>
                <w:bCs/>
                <w:sz w:val="20"/>
                <w:szCs w:val="20"/>
                <w:lang w:eastAsia="zh-CN"/>
              </w:rPr>
              <w:t>71</w:t>
            </w:r>
            <w:r w:rsidR="00A4673D" w:rsidRPr="00F4240A">
              <w:rPr>
                <w:b/>
                <w:bCs/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b/>
                <w:bCs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8B9A7" w14:textId="53A36D59" w:rsidR="00EA128E" w:rsidRPr="00F4240A" w:rsidRDefault="00EA128E" w:rsidP="00EA128E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4240A">
              <w:rPr>
                <w:b/>
                <w:bCs/>
                <w:sz w:val="20"/>
                <w:szCs w:val="20"/>
                <w:lang w:eastAsia="zh-CN"/>
              </w:rPr>
              <w:t>0</w:t>
            </w:r>
            <w:r w:rsidR="00A4673D" w:rsidRPr="00F4240A">
              <w:rPr>
                <w:b/>
                <w:bCs/>
                <w:sz w:val="20"/>
                <w:szCs w:val="20"/>
                <w:lang w:val="ru-RU" w:eastAsia="zh-CN"/>
              </w:rPr>
              <w:t>,</w:t>
            </w:r>
            <w:r w:rsidRPr="00F4240A">
              <w:rPr>
                <w:b/>
                <w:bCs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6F4EA" w14:textId="2F7FF48A" w:rsidR="00EA128E" w:rsidRPr="00F4240A" w:rsidRDefault="00EA128E" w:rsidP="00EA128E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4240A">
              <w:rPr>
                <w:b/>
                <w:bCs/>
                <w:sz w:val="20"/>
                <w:szCs w:val="20"/>
                <w:lang w:eastAsia="zh-CN"/>
              </w:rPr>
              <w:t>4</w:t>
            </w:r>
            <w:r w:rsidR="00A4673D" w:rsidRPr="00F4240A">
              <w:rPr>
                <w:b/>
                <w:bCs/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b/>
                <w:bCs/>
                <w:sz w:val="20"/>
                <w:szCs w:val="20"/>
                <w:lang w:eastAsia="zh-CN"/>
              </w:rPr>
              <w:t>219</w:t>
            </w:r>
            <w:r w:rsidR="00A4673D" w:rsidRPr="00F4240A">
              <w:rPr>
                <w:b/>
                <w:bCs/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b/>
                <w:bCs/>
                <w:sz w:val="20"/>
                <w:szCs w:val="20"/>
                <w:lang w:eastAsia="zh-CN"/>
              </w:rPr>
              <w:t>761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E8627" w14:textId="3819809E" w:rsidR="00EA128E" w:rsidRPr="00F4240A" w:rsidRDefault="00EA128E" w:rsidP="00EA128E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4240A">
              <w:rPr>
                <w:b/>
                <w:bCs/>
                <w:sz w:val="20"/>
                <w:szCs w:val="20"/>
                <w:lang w:eastAsia="zh-CN"/>
              </w:rPr>
              <w:t>3</w:t>
            </w:r>
            <w:r w:rsidR="00A4673D" w:rsidRPr="00F4240A">
              <w:rPr>
                <w:b/>
                <w:bCs/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b/>
                <w:bCs/>
                <w:sz w:val="20"/>
                <w:szCs w:val="20"/>
                <w:lang w:eastAsia="zh-CN"/>
              </w:rPr>
              <w:t>581</w:t>
            </w:r>
            <w:r w:rsidR="00A4673D" w:rsidRPr="00F4240A">
              <w:rPr>
                <w:b/>
                <w:bCs/>
                <w:sz w:val="20"/>
                <w:szCs w:val="20"/>
                <w:lang w:val="ru-RU" w:eastAsia="zh-CN"/>
              </w:rPr>
              <w:t> </w:t>
            </w:r>
            <w:r w:rsidRPr="00F4240A">
              <w:rPr>
                <w:b/>
                <w:bCs/>
                <w:sz w:val="20"/>
                <w:szCs w:val="20"/>
                <w:lang w:eastAsia="zh-CN"/>
              </w:rPr>
              <w:t>074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D7B81" w14:textId="77777777" w:rsidR="00EA128E" w:rsidRPr="00F4240A" w:rsidRDefault="00EA128E" w:rsidP="00EA128E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4240A">
              <w:rPr>
                <w:b/>
                <w:bCs/>
                <w:sz w:val="20"/>
                <w:szCs w:val="20"/>
                <w:lang w:eastAsia="zh-CN"/>
              </w:rPr>
              <w:t>85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7EF16" w14:textId="77777777" w:rsidR="00EA128E" w:rsidRPr="00F4240A" w:rsidRDefault="00EA128E" w:rsidP="00EA128E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4240A">
              <w:rPr>
                <w:b/>
                <w:bCs/>
                <w:sz w:val="20"/>
                <w:szCs w:val="20"/>
                <w:lang w:eastAsia="zh-CN"/>
              </w:rPr>
              <w:t>25</w:t>
            </w:r>
          </w:p>
        </w:tc>
      </w:tr>
    </w:tbl>
    <w:p w14:paraId="0E21D093" w14:textId="6C64CCCA" w:rsidR="007849CE" w:rsidRPr="00E62AD8" w:rsidRDefault="007849CE" w:rsidP="004E0C53">
      <w:pPr>
        <w:pStyle w:val="Title1"/>
        <w:keepNext/>
        <w:ind w:hanging="540"/>
        <w:jc w:val="both"/>
        <w:rPr>
          <w:b w:val="0"/>
          <w:caps w:val="0"/>
          <w:sz w:val="19"/>
          <w:szCs w:val="19"/>
          <w:lang w:val="ru-RU"/>
        </w:rPr>
      </w:pPr>
      <w:r w:rsidRPr="00E62AD8">
        <w:rPr>
          <w:b w:val="0"/>
          <w:caps w:val="0"/>
          <w:sz w:val="19"/>
          <w:szCs w:val="19"/>
          <w:lang w:val="ru-RU"/>
        </w:rPr>
        <w:t xml:space="preserve">* </w:t>
      </w:r>
      <w:r w:rsidR="00E62AD8" w:rsidRPr="00E62AD8">
        <w:rPr>
          <w:b w:val="0"/>
          <w:caps w:val="0"/>
          <w:sz w:val="19"/>
          <w:szCs w:val="19"/>
          <w:lang w:val="ru-RU"/>
        </w:rPr>
        <w:t>В 2024</w:t>
      </w:r>
      <w:r w:rsidR="00E62AD8">
        <w:rPr>
          <w:b w:val="0"/>
          <w:caps w:val="0"/>
          <w:sz w:val="19"/>
          <w:szCs w:val="19"/>
          <w:lang w:val="ru-RU"/>
        </w:rPr>
        <w:t> </w:t>
      </w:r>
      <w:r w:rsidR="00E62AD8" w:rsidRPr="00E62AD8">
        <w:rPr>
          <w:b w:val="0"/>
          <w:caps w:val="0"/>
          <w:sz w:val="19"/>
          <w:szCs w:val="19"/>
          <w:lang w:val="ru-RU"/>
        </w:rPr>
        <w:t>году в рамках проектов, связанных с ГФУ, никаких веществ из обращения выведено не было.</w:t>
      </w:r>
    </w:p>
    <w:p w14:paraId="424B427C" w14:textId="6506A1AE" w:rsidR="007849CE" w:rsidRPr="00DC372C" w:rsidRDefault="007849CE" w:rsidP="004E0C53">
      <w:pPr>
        <w:pStyle w:val="Title1"/>
        <w:keepNext/>
        <w:ind w:hanging="540"/>
        <w:jc w:val="both"/>
        <w:rPr>
          <w:b w:val="0"/>
          <w:caps w:val="0"/>
          <w:sz w:val="19"/>
          <w:szCs w:val="19"/>
          <w:lang w:val="ru-RU"/>
        </w:rPr>
      </w:pPr>
      <w:r w:rsidRPr="00DC372C">
        <w:rPr>
          <w:b w:val="0"/>
          <w:caps w:val="0"/>
          <w:sz w:val="19"/>
          <w:szCs w:val="19"/>
          <w:lang w:val="ru-RU"/>
        </w:rPr>
        <w:t xml:space="preserve">** </w:t>
      </w:r>
      <w:r w:rsidR="00DC372C" w:rsidRPr="00DC372C">
        <w:rPr>
          <w:b w:val="0"/>
          <w:caps w:val="0"/>
          <w:sz w:val="19"/>
          <w:szCs w:val="19"/>
          <w:lang w:val="ru-RU"/>
        </w:rPr>
        <w:t>Для проектов, которые планировалось завершить в 2024</w:t>
      </w:r>
      <w:r w:rsidR="00DC372C">
        <w:rPr>
          <w:b w:val="0"/>
          <w:caps w:val="0"/>
          <w:sz w:val="19"/>
          <w:szCs w:val="19"/>
          <w:lang w:val="ru-RU"/>
        </w:rPr>
        <w:t> </w:t>
      </w:r>
      <w:r w:rsidR="00DC372C" w:rsidRPr="00DC372C">
        <w:rPr>
          <w:b w:val="0"/>
          <w:caps w:val="0"/>
          <w:sz w:val="19"/>
          <w:szCs w:val="19"/>
          <w:lang w:val="ru-RU"/>
        </w:rPr>
        <w:t>году.</w:t>
      </w:r>
    </w:p>
    <w:p w14:paraId="5C4279E5" w14:textId="77777777" w:rsidR="007849CE" w:rsidRPr="00DC372C" w:rsidRDefault="007849CE" w:rsidP="007849CE">
      <w:pPr>
        <w:jc w:val="left"/>
        <w:rPr>
          <w:b/>
          <w:bCs/>
          <w:lang w:val="ru-RU"/>
        </w:rPr>
      </w:pPr>
    </w:p>
    <w:p w14:paraId="7D4B20C7" w14:textId="77777777" w:rsidR="007849CE" w:rsidRPr="00DC372C" w:rsidRDefault="007849CE" w:rsidP="007849CE">
      <w:pPr>
        <w:jc w:val="center"/>
        <w:rPr>
          <w:b/>
          <w:bCs/>
          <w:lang w:val="ru-RU"/>
        </w:rPr>
      </w:pPr>
    </w:p>
    <w:p w14:paraId="46356349" w14:textId="77777777" w:rsidR="007849CE" w:rsidRPr="00DC372C" w:rsidRDefault="007849CE" w:rsidP="007849CE">
      <w:pPr>
        <w:jc w:val="center"/>
        <w:rPr>
          <w:b/>
          <w:bCs/>
          <w:lang w:val="ru-RU"/>
        </w:rPr>
      </w:pPr>
    </w:p>
    <w:p w14:paraId="092EBE11" w14:textId="77777777" w:rsidR="007849CE" w:rsidRPr="00DC372C" w:rsidRDefault="007849CE" w:rsidP="007849CE">
      <w:pPr>
        <w:jc w:val="center"/>
        <w:rPr>
          <w:b/>
          <w:bCs/>
          <w:lang w:val="ru-RU"/>
        </w:rPr>
      </w:pPr>
    </w:p>
    <w:p w14:paraId="613E3DC8" w14:textId="77777777" w:rsidR="007849CE" w:rsidRPr="00DC372C" w:rsidRDefault="007849CE" w:rsidP="007849CE">
      <w:pPr>
        <w:jc w:val="center"/>
        <w:rPr>
          <w:b/>
          <w:bCs/>
          <w:lang w:val="ru-RU"/>
        </w:rPr>
      </w:pPr>
    </w:p>
    <w:p w14:paraId="2BD516EC" w14:textId="77777777" w:rsidR="007849CE" w:rsidRPr="00DC372C" w:rsidRDefault="007849CE" w:rsidP="007849CE">
      <w:pPr>
        <w:jc w:val="center"/>
        <w:rPr>
          <w:b/>
          <w:bCs/>
          <w:lang w:val="ru-RU"/>
        </w:rPr>
      </w:pPr>
    </w:p>
    <w:p w14:paraId="28DD197A" w14:textId="77777777" w:rsidR="007849CE" w:rsidRPr="00DC372C" w:rsidRDefault="007849CE" w:rsidP="007849CE">
      <w:pPr>
        <w:jc w:val="left"/>
        <w:rPr>
          <w:b/>
          <w:bCs/>
          <w:lang w:val="ru-RU"/>
        </w:rPr>
        <w:sectPr w:rsidR="007849CE" w:rsidRPr="00DC372C" w:rsidSect="007849CE">
          <w:headerReference w:type="first" r:id="rId18"/>
          <w:footerReference w:type="first" r:id="rId19"/>
          <w:pgSz w:w="12240" w:h="15840" w:code="1"/>
          <w:pgMar w:top="990" w:right="1440" w:bottom="864" w:left="1440" w:header="720" w:footer="475" w:gutter="0"/>
          <w:pgNumType w:start="1"/>
          <w:cols w:space="720"/>
          <w:titlePg/>
          <w:docGrid w:linePitch="299"/>
        </w:sectPr>
      </w:pPr>
    </w:p>
    <w:p w14:paraId="45272A92" w14:textId="1B2C8387" w:rsidR="007849CE" w:rsidRPr="00A4673D" w:rsidRDefault="00DC372C" w:rsidP="007849CE">
      <w:pPr>
        <w:jc w:val="center"/>
        <w:rPr>
          <w:lang w:val="ru-RU"/>
        </w:rPr>
      </w:pPr>
      <w:r>
        <w:rPr>
          <w:b/>
          <w:bCs/>
          <w:lang w:val="ru-RU"/>
        </w:rPr>
        <w:lastRenderedPageBreak/>
        <w:t>Приложение</w:t>
      </w:r>
      <w:r w:rsidR="007849CE" w:rsidRPr="00A4673D">
        <w:rPr>
          <w:b/>
          <w:bCs/>
          <w:lang w:val="ru-RU"/>
        </w:rPr>
        <w:t xml:space="preserve"> </w:t>
      </w:r>
      <w:r w:rsidR="007849CE" w:rsidRPr="003C211E">
        <w:rPr>
          <w:b/>
          <w:bCs/>
        </w:rPr>
        <w:t>II</w:t>
      </w:r>
    </w:p>
    <w:p w14:paraId="0A99074C" w14:textId="77777777" w:rsidR="007849CE" w:rsidRPr="00A4673D" w:rsidRDefault="007849CE" w:rsidP="007849CE">
      <w:pPr>
        <w:jc w:val="center"/>
        <w:rPr>
          <w:b/>
          <w:bCs/>
          <w:lang w:val="ru-RU"/>
        </w:rPr>
      </w:pPr>
    </w:p>
    <w:p w14:paraId="2BB9A36F" w14:textId="5602F4F5" w:rsidR="007849CE" w:rsidRPr="00DC372C" w:rsidRDefault="00DC372C" w:rsidP="007849CE">
      <w:pPr>
        <w:pStyle w:val="Title1"/>
        <w:rPr>
          <w:caps w:val="0"/>
          <w:lang w:val="ru-RU"/>
        </w:rPr>
      </w:pPr>
      <w:r w:rsidRPr="00DC372C">
        <w:rPr>
          <w:caps w:val="0"/>
          <w:lang w:val="ru-RU"/>
        </w:rPr>
        <w:t xml:space="preserve">ОБЗОР ПОЛОЖЕНИЯ ДЕЛ С ОСУЩЕСТВЛЕНИЕМ ПРОЕКТОВ ДВУСТОРОННИМИ УЧРЕЖДЕНИЯМИ </w:t>
      </w:r>
      <w:r>
        <w:rPr>
          <w:caps w:val="0"/>
          <w:lang w:val="ru-RU"/>
        </w:rPr>
        <w:t>ПО</w:t>
      </w:r>
      <w:r w:rsidRPr="00DC372C">
        <w:rPr>
          <w:caps w:val="0"/>
          <w:lang w:val="ru-RU"/>
        </w:rPr>
        <w:t xml:space="preserve"> </w:t>
      </w:r>
      <w:r>
        <w:rPr>
          <w:caps w:val="0"/>
          <w:lang w:val="ru-RU"/>
        </w:rPr>
        <w:t>СОСТОЯНИЮ</w:t>
      </w:r>
      <w:r w:rsidRPr="00DC372C">
        <w:rPr>
          <w:caps w:val="0"/>
          <w:lang w:val="ru-RU"/>
        </w:rPr>
        <w:t xml:space="preserve"> </w:t>
      </w:r>
      <w:r>
        <w:rPr>
          <w:caps w:val="0"/>
          <w:lang w:val="ru-RU"/>
        </w:rPr>
        <w:t>НА</w:t>
      </w:r>
      <w:r w:rsidRPr="00DC372C">
        <w:rPr>
          <w:caps w:val="0"/>
          <w:lang w:val="ru-RU"/>
        </w:rPr>
        <w:t xml:space="preserve"> 31</w:t>
      </w:r>
      <w:r w:rsidRPr="00DC372C">
        <w:rPr>
          <w:caps w:val="0"/>
          <w:lang w:val="en-CA"/>
        </w:rPr>
        <w:t> </w:t>
      </w:r>
      <w:r>
        <w:rPr>
          <w:caps w:val="0"/>
          <w:lang w:val="ru-RU"/>
        </w:rPr>
        <w:t>ДЕКАБРЯ</w:t>
      </w:r>
      <w:r w:rsidRPr="00DC372C">
        <w:rPr>
          <w:caps w:val="0"/>
          <w:lang w:val="en-CA"/>
        </w:rPr>
        <w:t> </w:t>
      </w:r>
      <w:r w:rsidRPr="00DC372C">
        <w:rPr>
          <w:caps w:val="0"/>
          <w:lang w:val="ru-RU"/>
        </w:rPr>
        <w:t>2024</w:t>
      </w:r>
      <w:r w:rsidRPr="00DC372C">
        <w:rPr>
          <w:caps w:val="0"/>
          <w:lang w:val="en-CA"/>
        </w:rPr>
        <w:t> </w:t>
      </w:r>
      <w:r>
        <w:rPr>
          <w:caps w:val="0"/>
          <w:lang w:val="ru-RU"/>
        </w:rPr>
        <w:t>ГОДА</w:t>
      </w:r>
      <w:r w:rsidR="00E12861" w:rsidRPr="00E12861">
        <w:rPr>
          <w:caps w:val="0"/>
          <w:lang w:val="ru-RU"/>
        </w:rPr>
        <w:t xml:space="preserve"> </w:t>
      </w:r>
      <w:r w:rsidR="00E12861">
        <w:rPr>
          <w:caps w:val="0"/>
          <w:lang w:val="ru-RU"/>
        </w:rPr>
        <w:t>В РАЗБИВКЕ ПО ГОДАМ</w:t>
      </w:r>
    </w:p>
    <w:bookmarkEnd w:id="2"/>
    <w:p w14:paraId="0BBFB557" w14:textId="77777777" w:rsidR="007849CE" w:rsidRPr="00DC372C" w:rsidRDefault="007849CE" w:rsidP="007849CE">
      <w:pPr>
        <w:jc w:val="left"/>
        <w:rPr>
          <w:sz w:val="18"/>
          <w:szCs w:val="18"/>
          <w:lang w:val="ru-RU"/>
        </w:rPr>
      </w:pPr>
    </w:p>
    <w:p w14:paraId="549C802E" w14:textId="4A7C4973" w:rsidR="007849CE" w:rsidRPr="00DC372C" w:rsidRDefault="00DC372C" w:rsidP="007849CE">
      <w:pPr>
        <w:pStyle w:val="Heading1"/>
        <w:numPr>
          <w:ilvl w:val="0"/>
          <w:numId w:val="27"/>
        </w:numPr>
        <w:rPr>
          <w:lang w:val="ru-RU"/>
        </w:rPr>
      </w:pPr>
      <w:r w:rsidRPr="00DC372C">
        <w:rPr>
          <w:lang w:val="ru-RU"/>
        </w:rPr>
        <w:t>В таблице</w:t>
      </w:r>
      <w:r>
        <w:rPr>
          <w:lang w:val="ru-RU"/>
        </w:rPr>
        <w:t> </w:t>
      </w:r>
      <w:r w:rsidRPr="00DC372C">
        <w:rPr>
          <w:lang w:val="ru-RU"/>
        </w:rPr>
        <w:t>1 приложения</w:t>
      </w:r>
      <w:r>
        <w:rPr>
          <w:lang w:val="ru-RU"/>
        </w:rPr>
        <w:t> </w:t>
      </w:r>
      <w:r w:rsidRPr="00DC372C">
        <w:t>II</w:t>
      </w:r>
      <w:r w:rsidRPr="00DC372C">
        <w:rPr>
          <w:lang w:val="ru-RU"/>
        </w:rPr>
        <w:t xml:space="preserve"> представлен обзор положения дел с осуществлением проектов в разбивке по годам</w:t>
      </w:r>
      <w:r w:rsidRPr="003C211E">
        <w:rPr>
          <w:rStyle w:val="FootnoteReference"/>
        </w:rPr>
        <w:footnoteReference w:id="14"/>
      </w:r>
      <w:r w:rsidRPr="00DC372C">
        <w:rPr>
          <w:lang w:val="ru-RU"/>
        </w:rPr>
        <w:t>. Все проекты и мероприятия, утвержденные в период с 1992 по 2014</w:t>
      </w:r>
      <w:r>
        <w:rPr>
          <w:lang w:val="ru-RU"/>
        </w:rPr>
        <w:t> </w:t>
      </w:r>
      <w:r w:rsidRPr="00DC372C">
        <w:rPr>
          <w:lang w:val="ru-RU"/>
        </w:rPr>
        <w:t>год, к настоящему времени завершены.</w:t>
      </w:r>
    </w:p>
    <w:p w14:paraId="12EE39AF" w14:textId="17D52FB0" w:rsidR="007849CE" w:rsidRPr="00DC372C" w:rsidRDefault="00DC372C" w:rsidP="007849CE">
      <w:pPr>
        <w:keepNext/>
        <w:suppressAutoHyphens/>
        <w:jc w:val="left"/>
        <w:rPr>
          <w:b/>
          <w:spacing w:val="-3"/>
          <w:lang w:val="ru-RU"/>
        </w:rPr>
      </w:pPr>
      <w:r>
        <w:rPr>
          <w:b/>
          <w:spacing w:val="-3"/>
          <w:lang w:val="ru-RU"/>
        </w:rPr>
        <w:t>Таблица</w:t>
      </w:r>
      <w:r w:rsidR="007849CE" w:rsidRPr="00DC372C">
        <w:rPr>
          <w:b/>
          <w:spacing w:val="-3"/>
          <w:lang w:val="ru-RU"/>
        </w:rPr>
        <w:t xml:space="preserve"> 1. </w:t>
      </w:r>
      <w:r w:rsidR="00E12861">
        <w:rPr>
          <w:b/>
          <w:spacing w:val="-3"/>
          <w:lang w:val="ru-RU"/>
        </w:rPr>
        <w:t>Данные о п</w:t>
      </w:r>
      <w:r w:rsidRPr="00DC372C">
        <w:rPr>
          <w:b/>
          <w:spacing w:val="-3"/>
          <w:lang w:val="ru-RU"/>
        </w:rPr>
        <w:t>оложени</w:t>
      </w:r>
      <w:r w:rsidR="00E12861">
        <w:rPr>
          <w:b/>
          <w:spacing w:val="-3"/>
          <w:lang w:val="ru-RU"/>
        </w:rPr>
        <w:t>и</w:t>
      </w:r>
      <w:r w:rsidRPr="00DC372C">
        <w:rPr>
          <w:b/>
          <w:spacing w:val="-3"/>
          <w:lang w:val="ru-RU"/>
        </w:rPr>
        <w:t xml:space="preserve"> дел с осуществлением проектов в разбивке по годам</w:t>
      </w:r>
    </w:p>
    <w:tbl>
      <w:tblPr>
        <w:tblW w:w="10060" w:type="dxa"/>
        <w:tblLook w:val="04A0" w:firstRow="1" w:lastRow="0" w:firstColumn="1" w:lastColumn="0" w:noHBand="0" w:noVBand="1"/>
      </w:tblPr>
      <w:tblGrid>
        <w:gridCol w:w="782"/>
        <w:gridCol w:w="1320"/>
        <w:gridCol w:w="1222"/>
        <w:gridCol w:w="1491"/>
        <w:gridCol w:w="1320"/>
        <w:gridCol w:w="1250"/>
        <w:gridCol w:w="1116"/>
        <w:gridCol w:w="1559"/>
      </w:tblGrid>
      <w:tr w:rsidR="00FA3B4D" w:rsidRPr="004E0C53" w14:paraId="11496BD4" w14:textId="77777777" w:rsidTr="00E01154">
        <w:trPr>
          <w:trHeight w:val="44"/>
        </w:trPr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7A14D" w14:textId="10BD981A" w:rsidR="007849CE" w:rsidRPr="004E0C53" w:rsidRDefault="00DC372C" w:rsidP="00A618E9">
            <w:pPr>
              <w:jc w:val="left"/>
              <w:rPr>
                <w:b/>
                <w:bCs/>
                <w:sz w:val="18"/>
                <w:szCs w:val="18"/>
                <w:lang w:val="ru-RU" w:eastAsia="zh-CN"/>
              </w:rPr>
            </w:pPr>
            <w:r w:rsidRPr="004E0C53">
              <w:rPr>
                <w:b/>
                <w:bCs/>
                <w:sz w:val="18"/>
                <w:szCs w:val="18"/>
                <w:lang w:val="ru-RU" w:eastAsia="zh-CN"/>
              </w:rPr>
              <w:t>Год</w:t>
            </w:r>
          </w:p>
        </w:tc>
        <w:tc>
          <w:tcPr>
            <w:tcW w:w="4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3DFB1" w14:textId="4F4902BE" w:rsidR="007849CE" w:rsidRPr="004E0C53" w:rsidRDefault="00DC372C" w:rsidP="00A618E9">
            <w:pPr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4E0C53">
              <w:rPr>
                <w:b/>
                <w:bCs/>
                <w:sz w:val="18"/>
                <w:szCs w:val="18"/>
                <w:lang w:val="ru-RU" w:eastAsia="zh-CN"/>
              </w:rPr>
              <w:t>Число проектов</w:t>
            </w:r>
            <w:r w:rsidR="007849CE" w:rsidRPr="004E0C53">
              <w:rPr>
                <w:b/>
                <w:bCs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93F2D" w14:textId="5FCA4745" w:rsidR="007849CE" w:rsidRPr="004E0C53" w:rsidRDefault="00DC372C" w:rsidP="00A618E9">
            <w:pPr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4E0C53">
              <w:rPr>
                <w:b/>
                <w:bCs/>
                <w:sz w:val="18"/>
                <w:szCs w:val="18"/>
                <w:lang w:val="ru-RU" w:eastAsia="zh-CN"/>
              </w:rPr>
              <w:t>Финансирование</w:t>
            </w:r>
            <w:r w:rsidR="007849CE" w:rsidRPr="004E0C53">
              <w:rPr>
                <w:b/>
                <w:bCs/>
                <w:sz w:val="18"/>
                <w:szCs w:val="18"/>
                <w:lang w:eastAsia="zh-CN"/>
              </w:rPr>
              <w:t xml:space="preserve"> (</w:t>
            </w:r>
            <w:r w:rsidRPr="004E0C53">
              <w:rPr>
                <w:b/>
                <w:bCs/>
                <w:sz w:val="18"/>
                <w:szCs w:val="18"/>
                <w:lang w:val="ru-RU" w:eastAsia="zh-CN"/>
              </w:rPr>
              <w:t>в долл. США</w:t>
            </w:r>
            <w:r w:rsidR="007849CE" w:rsidRPr="004E0C53">
              <w:rPr>
                <w:b/>
                <w:bCs/>
                <w:sz w:val="18"/>
                <w:szCs w:val="18"/>
                <w:lang w:eastAsia="zh-CN"/>
              </w:rPr>
              <w:t>)**</w:t>
            </w:r>
          </w:p>
        </w:tc>
      </w:tr>
      <w:tr w:rsidR="00FA3B4D" w:rsidRPr="004E0C53" w14:paraId="6B7D8DDB" w14:textId="77777777" w:rsidTr="00E01154">
        <w:trPr>
          <w:trHeight w:val="44"/>
        </w:trPr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A6C9F" w14:textId="77777777" w:rsidR="007849CE" w:rsidRPr="004E0C53" w:rsidRDefault="007849CE" w:rsidP="00A618E9">
            <w:pPr>
              <w:jc w:val="left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5E9FA" w14:textId="1E3E5D6B" w:rsidR="007849CE" w:rsidRPr="004E0C53" w:rsidRDefault="00DC372C" w:rsidP="00A618E9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4E0C53">
              <w:rPr>
                <w:b/>
                <w:bCs/>
                <w:sz w:val="18"/>
                <w:szCs w:val="18"/>
                <w:lang w:val="ru-RU" w:eastAsia="zh-CN"/>
              </w:rPr>
              <w:t>Утверждено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DE9F9" w14:textId="3EC46DA6" w:rsidR="007849CE" w:rsidRPr="004E0C53" w:rsidRDefault="00DC372C" w:rsidP="00A618E9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4E0C53">
              <w:rPr>
                <w:b/>
                <w:bCs/>
                <w:sz w:val="18"/>
                <w:szCs w:val="18"/>
                <w:lang w:val="ru-RU" w:eastAsia="zh-CN"/>
              </w:rPr>
              <w:t>Завершено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5BA3D" w14:textId="25A4EBF8" w:rsidR="007849CE" w:rsidRPr="004E0C53" w:rsidRDefault="00DC372C" w:rsidP="00A618E9">
            <w:pPr>
              <w:ind w:left="-134" w:right="-53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4E0C53">
              <w:rPr>
                <w:b/>
                <w:bCs/>
                <w:sz w:val="18"/>
                <w:szCs w:val="18"/>
                <w:lang w:val="ru-RU" w:eastAsia="zh-CN"/>
              </w:rPr>
              <w:t>Завершено (</w:t>
            </w:r>
            <w:r w:rsidR="007849CE" w:rsidRPr="004E0C53">
              <w:rPr>
                <w:b/>
                <w:bCs/>
                <w:sz w:val="18"/>
                <w:szCs w:val="18"/>
                <w:lang w:eastAsia="zh-CN"/>
              </w:rPr>
              <w:t>%</w:t>
            </w:r>
            <w:r w:rsidRPr="004E0C53">
              <w:rPr>
                <w:b/>
                <w:bCs/>
                <w:sz w:val="18"/>
                <w:szCs w:val="18"/>
                <w:lang w:val="ru-RU" w:eastAsia="zh-CN"/>
              </w:rPr>
              <w:t>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6AC9F" w14:textId="7E683B53" w:rsidR="007849CE" w:rsidRPr="004E0C53" w:rsidRDefault="00DC372C" w:rsidP="00A618E9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4E0C53">
              <w:rPr>
                <w:b/>
                <w:bCs/>
                <w:sz w:val="18"/>
                <w:szCs w:val="18"/>
                <w:lang w:val="ru-RU" w:eastAsia="zh-CN"/>
              </w:rPr>
              <w:t>Утверждено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93058" w14:textId="625B7688" w:rsidR="007849CE" w:rsidRPr="004E0C53" w:rsidRDefault="00DC372C" w:rsidP="00A618E9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4E0C53">
              <w:rPr>
                <w:b/>
                <w:bCs/>
                <w:sz w:val="18"/>
                <w:szCs w:val="18"/>
                <w:lang w:val="ru-RU" w:eastAsia="zh-CN"/>
              </w:rPr>
              <w:t>Выплачено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07EFB" w14:textId="5DE974FC" w:rsidR="007849CE" w:rsidRPr="004E0C53" w:rsidRDefault="00DC372C" w:rsidP="00A618E9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4E0C53">
              <w:rPr>
                <w:b/>
                <w:bCs/>
                <w:sz w:val="18"/>
                <w:szCs w:val="18"/>
                <w:lang w:val="ru-RU" w:eastAsia="zh-CN"/>
              </w:rPr>
              <w:t>Остаток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422F2" w14:textId="484D0872" w:rsidR="007849CE" w:rsidRPr="004E0C53" w:rsidRDefault="00DC372C" w:rsidP="00A618E9">
            <w:pPr>
              <w:ind w:left="-32" w:right="-80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4E0C53">
              <w:rPr>
                <w:b/>
                <w:bCs/>
                <w:sz w:val="18"/>
                <w:szCs w:val="18"/>
                <w:lang w:val="ru-RU" w:eastAsia="zh-CN"/>
              </w:rPr>
              <w:t>Выплачено (</w:t>
            </w:r>
            <w:r w:rsidR="007849CE" w:rsidRPr="004E0C53">
              <w:rPr>
                <w:b/>
                <w:bCs/>
                <w:sz w:val="18"/>
                <w:szCs w:val="18"/>
                <w:lang w:eastAsia="zh-CN"/>
              </w:rPr>
              <w:t>%</w:t>
            </w:r>
            <w:r w:rsidRPr="004E0C53">
              <w:rPr>
                <w:b/>
                <w:bCs/>
                <w:sz w:val="18"/>
                <w:szCs w:val="18"/>
                <w:lang w:val="ru-RU" w:eastAsia="zh-CN"/>
              </w:rPr>
              <w:t>)</w:t>
            </w:r>
          </w:p>
        </w:tc>
      </w:tr>
      <w:tr w:rsidR="00FA3B4D" w:rsidRPr="004E0C53" w14:paraId="2A66C148" w14:textId="77777777" w:rsidTr="00E01154">
        <w:trPr>
          <w:trHeight w:val="6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7F2A2" w14:textId="2343118A" w:rsidR="004204B3" w:rsidRPr="004E0C53" w:rsidRDefault="004204B3" w:rsidP="004204B3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4E0C53">
              <w:rPr>
                <w:sz w:val="18"/>
                <w:szCs w:val="18"/>
              </w:rPr>
              <w:t>1992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4163C" w14:textId="5F8FD9CD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5A60F" w14:textId="2CA3685D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05202" w14:textId="13E777ED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6F849" w14:textId="3A4C04C7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883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669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FE607" w14:textId="5FA942DF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883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669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88EC1" w14:textId="3F189E2D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977D4" w14:textId="2E7902D5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</w:tr>
      <w:tr w:rsidR="00FA3B4D" w:rsidRPr="004E0C53" w14:paraId="05BBC0AE" w14:textId="77777777" w:rsidTr="00E01154">
        <w:trPr>
          <w:trHeight w:val="11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1A2A6" w14:textId="523C53E5" w:rsidR="004204B3" w:rsidRPr="004E0C53" w:rsidRDefault="004204B3" w:rsidP="004204B3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4E0C53">
              <w:rPr>
                <w:sz w:val="18"/>
                <w:szCs w:val="18"/>
              </w:rPr>
              <w:t>1993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99CB0" w14:textId="715B35C8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CD25F" w14:textId="532B1F2F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F5676" w14:textId="38582CB6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4BF71" w14:textId="6E238624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445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586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10BF8" w14:textId="2595687A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445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586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51297" w14:textId="0006E027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72177" w14:textId="22D1E25B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</w:tr>
      <w:tr w:rsidR="00FA3B4D" w:rsidRPr="004E0C53" w14:paraId="13087BCD" w14:textId="77777777" w:rsidTr="00E01154">
        <w:trPr>
          <w:trHeight w:val="44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B7CCD" w14:textId="696C1B39" w:rsidR="004204B3" w:rsidRPr="004E0C53" w:rsidRDefault="004204B3" w:rsidP="004204B3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4E0C53">
              <w:rPr>
                <w:sz w:val="18"/>
                <w:szCs w:val="18"/>
              </w:rPr>
              <w:t>1994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F70AF" w14:textId="469F259F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30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2A37F" w14:textId="62730D24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30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70246" w14:textId="72CC09BF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F07AD" w14:textId="4280BA8B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3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190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374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6664B" w14:textId="1D724FF4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3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190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374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F1B0C" w14:textId="597C3B72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D5FFF" w14:textId="0E017C61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</w:tr>
      <w:tr w:rsidR="00FA3B4D" w:rsidRPr="004E0C53" w14:paraId="694C6104" w14:textId="77777777" w:rsidTr="00E01154">
        <w:trPr>
          <w:trHeight w:val="44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229DC" w14:textId="2282A85A" w:rsidR="004204B3" w:rsidRPr="004E0C53" w:rsidRDefault="004204B3" w:rsidP="004204B3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4E0C53">
              <w:rPr>
                <w:sz w:val="18"/>
                <w:szCs w:val="18"/>
              </w:rPr>
              <w:t>1995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CB436" w14:textId="198ED2F5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A6CE9" w14:textId="173FCC62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0F2B3" w14:textId="05909B1B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B7E84" w14:textId="4EC1E6EC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4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654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902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15E59" w14:textId="003D89C1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4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654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902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78B7" w14:textId="544082D3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CCC0A" w14:textId="49E7BE08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</w:tr>
      <w:tr w:rsidR="00FA3B4D" w:rsidRPr="004E0C53" w14:paraId="58C17AF8" w14:textId="77777777" w:rsidTr="00E01154">
        <w:trPr>
          <w:trHeight w:val="94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2B7F0" w14:textId="1EDD8ABE" w:rsidR="004204B3" w:rsidRPr="004E0C53" w:rsidRDefault="004204B3" w:rsidP="004204B3">
            <w:pPr>
              <w:jc w:val="lef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1996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731BA" w14:textId="63E46AF7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B879C" w14:textId="4CE86749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E39C0" w14:textId="0ACF4865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A3891" w14:textId="04DD929C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3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468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211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8E6E5" w14:textId="7FB918F6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3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468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211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EBF54" w14:textId="7E74B9E5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EAEB7" w14:textId="5F0C9288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</w:tr>
      <w:tr w:rsidR="00FA3B4D" w:rsidRPr="004E0C53" w14:paraId="48C6DDF8" w14:textId="77777777" w:rsidTr="00E01154">
        <w:trPr>
          <w:trHeight w:val="44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769CB" w14:textId="7063AB2B" w:rsidR="004204B3" w:rsidRPr="004E0C53" w:rsidRDefault="004204B3" w:rsidP="004204B3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4E0C53">
              <w:rPr>
                <w:sz w:val="18"/>
                <w:szCs w:val="18"/>
              </w:rPr>
              <w:t>1997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24139" w14:textId="3CCF8555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32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D158D" w14:textId="003AEE51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32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0A726" w14:textId="6FD55285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95058" w14:textId="05C42E12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4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040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251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C1D41" w14:textId="545822F0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4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040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251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B25EC" w14:textId="59577A5C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AAA5E" w14:textId="0BFDF5DD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</w:tr>
      <w:tr w:rsidR="00FA3B4D" w:rsidRPr="004E0C53" w14:paraId="6FB4EFA7" w14:textId="77777777" w:rsidTr="00E01154">
        <w:trPr>
          <w:trHeight w:val="44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E5CD2" w14:textId="28CDDBFB" w:rsidR="004204B3" w:rsidRPr="004E0C53" w:rsidRDefault="004204B3" w:rsidP="004204B3">
            <w:pPr>
              <w:jc w:val="lef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1998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BA314" w14:textId="7C7CE49A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39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C1858" w14:textId="5E5ADF88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39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EDF42" w14:textId="5F3E3A59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7A10B" w14:textId="022DEF76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4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108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525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A1A6F" w14:textId="01A927E7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4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108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525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4DC7B" w14:textId="6972605C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B3173" w14:textId="63E799D0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</w:tr>
      <w:tr w:rsidR="00FA3B4D" w:rsidRPr="004E0C53" w14:paraId="4EF43096" w14:textId="77777777" w:rsidTr="00E01154">
        <w:trPr>
          <w:trHeight w:val="9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AC292" w14:textId="4704AC16" w:rsidR="004204B3" w:rsidRPr="004E0C53" w:rsidRDefault="004204B3" w:rsidP="004204B3">
            <w:pPr>
              <w:jc w:val="lef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1999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719E8" w14:textId="194A9492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99BF8" w14:textId="5D3270F1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59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145E6" w14:textId="7323A776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342FF" w14:textId="4ACAD3B9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12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131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407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E248D" w14:textId="68EC3544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12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131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407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D0F0F" w14:textId="1B60D0A1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7AA7C" w14:textId="6C307499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</w:tr>
      <w:tr w:rsidR="00FA3B4D" w:rsidRPr="004E0C53" w14:paraId="77F2C99C" w14:textId="77777777" w:rsidTr="00E01154">
        <w:trPr>
          <w:trHeight w:val="44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8C6A8" w14:textId="19F5EFB2" w:rsidR="004204B3" w:rsidRPr="004E0C53" w:rsidRDefault="004204B3" w:rsidP="004204B3">
            <w:pPr>
              <w:jc w:val="lef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9DE8B" w14:textId="0AF9388A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B473A" w14:textId="15FAB471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82F8D" w14:textId="4DE91044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4DF89" w14:textId="6A298ED4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4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808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878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03DCC" w14:textId="56452A9B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4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808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878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F8955" w14:textId="4AD98E99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473FF" w14:textId="17405D63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</w:tr>
      <w:tr w:rsidR="00FA3B4D" w:rsidRPr="004E0C53" w14:paraId="170CC09A" w14:textId="77777777" w:rsidTr="00E01154">
        <w:trPr>
          <w:trHeight w:val="44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D6CEB" w14:textId="1B4B5A03" w:rsidR="004204B3" w:rsidRPr="004E0C53" w:rsidRDefault="004204B3" w:rsidP="004204B3">
            <w:pPr>
              <w:jc w:val="lef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847F7" w14:textId="34C8DDA9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41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DAB57" w14:textId="18EC7B8E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41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315EE" w14:textId="434CC449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CFF76" w14:textId="1E24A484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7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523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213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12DF4" w14:textId="23EC2911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7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523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213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CE38C" w14:textId="790EB4F4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26014" w14:textId="4440E8C8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</w:tr>
      <w:tr w:rsidR="00FA3B4D" w:rsidRPr="004E0C53" w14:paraId="38C8084B" w14:textId="77777777" w:rsidTr="00E01154">
        <w:trPr>
          <w:trHeight w:val="73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5858C" w14:textId="092F091E" w:rsidR="004204B3" w:rsidRPr="004E0C53" w:rsidRDefault="004204B3" w:rsidP="004204B3">
            <w:pPr>
              <w:jc w:val="lef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2002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12F25" w14:textId="6C7D69CF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61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A4567" w14:textId="225126F5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61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56BA4" w14:textId="1E50491E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F49A4" w14:textId="114FA8E6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7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910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174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91B55" w14:textId="77DB5A5C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7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910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174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A3E01" w14:textId="476CFB04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99A0F" w14:textId="3AE6AC09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</w:tr>
      <w:tr w:rsidR="00FA3B4D" w:rsidRPr="004E0C53" w14:paraId="6E7D4F0A" w14:textId="77777777" w:rsidTr="00E01154">
        <w:trPr>
          <w:trHeight w:val="11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2ECBA" w14:textId="3E62981B" w:rsidR="004204B3" w:rsidRPr="004E0C53" w:rsidRDefault="004204B3" w:rsidP="004204B3">
            <w:pPr>
              <w:jc w:val="lef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2003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08059" w14:textId="67721E8B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32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8BC02" w14:textId="200AB96D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32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18538" w14:textId="567858E6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0B625" w14:textId="0CEBC6F7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6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810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120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88C92" w14:textId="783C315E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6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810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120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5A2DF" w14:textId="21667290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5F2B8" w14:textId="7245CF4F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</w:tr>
      <w:tr w:rsidR="00FA3B4D" w:rsidRPr="004E0C53" w14:paraId="76FB17A1" w14:textId="77777777" w:rsidTr="00E01154">
        <w:trPr>
          <w:trHeight w:val="164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E1670" w14:textId="7B2EF119" w:rsidR="004204B3" w:rsidRPr="004E0C53" w:rsidRDefault="004204B3" w:rsidP="004204B3">
            <w:pPr>
              <w:jc w:val="lef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2004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F9E6E" w14:textId="52E43F65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30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DB056" w14:textId="1960F483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30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2ACEF" w14:textId="379111DE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1108F" w14:textId="5B48164C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15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005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412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51F95" w14:textId="5CCB8659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15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005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412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9649C" w14:textId="0746140D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5611B" w14:textId="267BF3B7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</w:tr>
      <w:tr w:rsidR="00FA3B4D" w:rsidRPr="004E0C53" w14:paraId="17989895" w14:textId="77777777" w:rsidTr="00E01154">
        <w:trPr>
          <w:trHeight w:val="6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67EFD" w14:textId="7C4187C5" w:rsidR="004204B3" w:rsidRPr="004E0C53" w:rsidRDefault="004204B3" w:rsidP="004204B3">
            <w:pPr>
              <w:jc w:val="lef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2005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2815B" w14:textId="79029E07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96AE8" w14:textId="74757058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72105" w14:textId="5863DF45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A9562" w14:textId="07840AAD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18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183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034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19EE7" w14:textId="5BF79729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18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183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034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9D6A4" w14:textId="3239A3EB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C196F" w14:textId="68523E64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</w:tr>
      <w:tr w:rsidR="00FA3B4D" w:rsidRPr="004E0C53" w14:paraId="3D590746" w14:textId="77777777" w:rsidTr="00E01154">
        <w:trPr>
          <w:trHeight w:val="44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25D20" w14:textId="3630823B" w:rsidR="004204B3" w:rsidRPr="004E0C53" w:rsidRDefault="004204B3" w:rsidP="004204B3">
            <w:pPr>
              <w:jc w:val="lef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2006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B7C07" w14:textId="7E00ED98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1E57E" w14:textId="04A7CA19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E0186" w14:textId="3400C785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D10A1" w14:textId="57203376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7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128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808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3A4A3" w14:textId="46CD56B0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7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128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808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FF6BE" w14:textId="283F971D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99A15" w14:textId="2A94FE3E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</w:tr>
      <w:tr w:rsidR="00FA3B4D" w:rsidRPr="004E0C53" w14:paraId="743669DC" w14:textId="77777777" w:rsidTr="00E01154">
        <w:trPr>
          <w:trHeight w:val="44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8D4C9" w14:textId="30EA47AC" w:rsidR="004204B3" w:rsidRPr="004E0C53" w:rsidRDefault="004204B3" w:rsidP="004204B3">
            <w:pPr>
              <w:jc w:val="lef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2007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7DA05" w14:textId="26CC5F56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3B1BB" w14:textId="09723585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62A73" w14:textId="7D7BE988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75D9C" w14:textId="159AAE15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3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138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440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F0FB9" w14:textId="41B1F49B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3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138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440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B1556" w14:textId="2CEC73D1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E31B9" w14:textId="0623DAA4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</w:tr>
      <w:tr w:rsidR="00FA3B4D" w:rsidRPr="004E0C53" w14:paraId="28FBD0AC" w14:textId="77777777" w:rsidTr="00E01154">
        <w:trPr>
          <w:trHeight w:val="5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80D16" w14:textId="28878485" w:rsidR="004204B3" w:rsidRPr="004E0C53" w:rsidRDefault="004204B3" w:rsidP="004204B3">
            <w:pPr>
              <w:jc w:val="lef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2008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B020D" w14:textId="71F3ABF8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33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A6646" w14:textId="2C193824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33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22BB9" w14:textId="5E8B780C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43D10" w14:textId="2B2FCFCB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7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531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037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76368" w14:textId="1E68D2F6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7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531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037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D6964" w14:textId="55AEB2A6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-1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10EA6" w14:textId="2A087587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</w:tr>
      <w:tr w:rsidR="00FA3B4D" w:rsidRPr="004E0C53" w14:paraId="4268C90D" w14:textId="77777777" w:rsidTr="00E01154">
        <w:trPr>
          <w:trHeight w:val="44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10C35" w14:textId="2191931D" w:rsidR="004204B3" w:rsidRPr="004E0C53" w:rsidRDefault="004204B3" w:rsidP="004204B3">
            <w:pPr>
              <w:jc w:val="lef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2009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BE3028" w14:textId="68C5758E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A65BE" w14:textId="7A3BC75D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E0391" w14:textId="625C2183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B877A" w14:textId="4C85DD2A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347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228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916D5" w14:textId="702701E9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347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228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DB61A" w14:textId="5782EF7E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003A6" w14:textId="552A88FE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</w:tr>
      <w:tr w:rsidR="00FA3B4D" w:rsidRPr="004E0C53" w14:paraId="4C172879" w14:textId="77777777" w:rsidTr="00E01154">
        <w:trPr>
          <w:trHeight w:val="14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5D815" w14:textId="5BD65868" w:rsidR="004204B3" w:rsidRPr="004E0C53" w:rsidRDefault="004204B3" w:rsidP="004204B3">
            <w:pPr>
              <w:jc w:val="lef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2010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F67BC" w14:textId="490A6958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B636D" w14:textId="2F782D76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2150D" w14:textId="3074CF33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E865D" w14:textId="66318F65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3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278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389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5742E" w14:textId="258C6D89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3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278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389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6CCBE" w14:textId="6E58AA0D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-1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99288" w14:textId="5A809A53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</w:tr>
      <w:tr w:rsidR="00FA3B4D" w:rsidRPr="004E0C53" w14:paraId="4CDAD5E1" w14:textId="77777777" w:rsidTr="00E01154">
        <w:trPr>
          <w:trHeight w:val="4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88539" w14:textId="12AD47AF" w:rsidR="004204B3" w:rsidRPr="004E0C53" w:rsidRDefault="004204B3" w:rsidP="004204B3">
            <w:pPr>
              <w:jc w:val="lef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2011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B9853" w14:textId="1CA3BCC6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F7FF9" w14:textId="508DB43F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D2270" w14:textId="6748B731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EF841" w14:textId="6361364E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6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821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798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6C017" w14:textId="2DB8B533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6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821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798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3EA1A" w14:textId="53175C4B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8C6AF" w14:textId="423C9AFD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</w:tr>
      <w:tr w:rsidR="00FA3B4D" w:rsidRPr="004E0C53" w14:paraId="56048B63" w14:textId="77777777" w:rsidTr="00E01154">
        <w:trPr>
          <w:trHeight w:val="9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BFC52" w14:textId="2A12AB69" w:rsidR="004204B3" w:rsidRPr="004E0C53" w:rsidRDefault="004204B3" w:rsidP="004204B3">
            <w:pPr>
              <w:jc w:val="lef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2012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B98A0" w14:textId="2946AA45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B0CDE" w14:textId="16FEEBB7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969DA" w14:textId="4CA58C5E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EBBCA" w14:textId="7A417A57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6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594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959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72E4B" w14:textId="6C773BE1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6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594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959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7BB1B" w14:textId="0EE332AF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1B5B5" w14:textId="3D1C1EC5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</w:tr>
      <w:tr w:rsidR="00FA3B4D" w:rsidRPr="004E0C53" w14:paraId="0CD67D64" w14:textId="77777777" w:rsidTr="00E01154">
        <w:trPr>
          <w:trHeight w:val="124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43C5F" w14:textId="7AD53212" w:rsidR="004204B3" w:rsidRPr="004E0C53" w:rsidRDefault="004204B3" w:rsidP="004204B3">
            <w:pPr>
              <w:jc w:val="lef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2013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CAF1A" w14:textId="5FEED9D1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640D4" w14:textId="69271BBD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1CA53" w14:textId="1C600252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BACAB" w14:textId="18EFDBA0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276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412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BDFC9" w14:textId="2589DDD0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276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412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4D652" w14:textId="5729A78D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ED963" w14:textId="740DB0C6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</w:tr>
      <w:tr w:rsidR="00FA3B4D" w:rsidRPr="004E0C53" w14:paraId="21116A33" w14:textId="77777777" w:rsidTr="00E01154">
        <w:trPr>
          <w:trHeight w:val="44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51150" w14:textId="4C4392FE" w:rsidR="004204B3" w:rsidRPr="004E0C53" w:rsidRDefault="004204B3" w:rsidP="004204B3">
            <w:pPr>
              <w:jc w:val="lef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2014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5F571" w14:textId="576AE5E0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5BF8E" w14:textId="3B01A6C8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25359" w14:textId="4968096B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44FFA" w14:textId="14EE7AA1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365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834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D1112" w14:textId="415D0C88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365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834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4C4EA" w14:textId="637597A0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33BFF" w14:textId="3146D1BB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</w:tr>
      <w:tr w:rsidR="00FA3B4D" w:rsidRPr="004E0C53" w14:paraId="35D9CCB6" w14:textId="77777777" w:rsidTr="00E01154">
        <w:trPr>
          <w:trHeight w:val="74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3E1B9" w14:textId="04E8CF66" w:rsidR="004204B3" w:rsidRPr="004E0C53" w:rsidRDefault="004204B3" w:rsidP="004204B3">
            <w:pPr>
              <w:jc w:val="lef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2015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73CB7" w14:textId="72693513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10F66" w14:textId="4925FC82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88A81" w14:textId="5154E290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96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65786" w14:textId="38FC08F7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4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881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449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86F73" w14:textId="4601F4D8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4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751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799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831FE" w14:textId="3DEE8C86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129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650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2C559" w14:textId="745EB7F4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97</w:t>
            </w:r>
          </w:p>
        </w:tc>
      </w:tr>
      <w:tr w:rsidR="00FA3B4D" w:rsidRPr="004E0C53" w14:paraId="4B558887" w14:textId="77777777" w:rsidTr="00E01154">
        <w:trPr>
          <w:trHeight w:val="44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F32BD" w14:textId="70C407DE" w:rsidR="004204B3" w:rsidRPr="004E0C53" w:rsidRDefault="004204B3" w:rsidP="004204B3">
            <w:pPr>
              <w:jc w:val="lef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2016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A6795" w14:textId="2B6ED625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4A0C3" w14:textId="561A2514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82652" w14:textId="440D4FB9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81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2C439" w14:textId="73BA3BAB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5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129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894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E8D88" w14:textId="6CAEFB80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3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891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308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8778B" w14:textId="617DCF51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238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586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EE0DE" w14:textId="51FDC46A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76</w:t>
            </w:r>
          </w:p>
        </w:tc>
      </w:tr>
      <w:tr w:rsidR="00FA3B4D" w:rsidRPr="004E0C53" w14:paraId="39803D5D" w14:textId="77777777" w:rsidTr="00E01154">
        <w:trPr>
          <w:trHeight w:val="44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381D4" w14:textId="0F64FDFD" w:rsidR="004204B3" w:rsidRPr="004E0C53" w:rsidRDefault="004204B3" w:rsidP="004204B3">
            <w:pPr>
              <w:jc w:val="lef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2017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8733D" w14:textId="30708078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9C11A" w14:textId="66FD3FDA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1E966" w14:textId="1C877A3F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75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3B790" w14:textId="19D1B9B4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3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085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614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5CA0F" w14:textId="64DCDAC7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922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246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56482" w14:textId="78F070FA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163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368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DBEDF" w14:textId="0E084BB7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95</w:t>
            </w:r>
          </w:p>
        </w:tc>
      </w:tr>
      <w:tr w:rsidR="00FA3B4D" w:rsidRPr="004E0C53" w14:paraId="1C868B8D" w14:textId="77777777" w:rsidTr="00E01154">
        <w:trPr>
          <w:trHeight w:val="44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EF626" w14:textId="6F4D63C0" w:rsidR="004204B3" w:rsidRPr="004E0C53" w:rsidRDefault="004204B3" w:rsidP="004204B3">
            <w:pPr>
              <w:jc w:val="lef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2018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5CFB8" w14:textId="06F8A667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E9D5C" w14:textId="0C147565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7B241" w14:textId="07E84B1C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88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E4DAB" w14:textId="36B2D372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7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050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550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65BBC" w14:textId="4478232B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7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046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883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A0121" w14:textId="0325B01A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3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667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A33EB" w14:textId="67CE5365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100</w:t>
            </w:r>
          </w:p>
        </w:tc>
      </w:tr>
      <w:tr w:rsidR="00FA3B4D" w:rsidRPr="004E0C53" w14:paraId="499B677F" w14:textId="77777777" w:rsidTr="00E01154">
        <w:trPr>
          <w:trHeight w:val="44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45724" w14:textId="716227E0" w:rsidR="004204B3" w:rsidRPr="004E0C53" w:rsidRDefault="004204B3" w:rsidP="004204B3">
            <w:pPr>
              <w:jc w:val="lef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2019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005BF" w14:textId="5DA0A293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97263" w14:textId="7689D84F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61F7F" w14:textId="213C5905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80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33BAD" w14:textId="5C75210B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829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814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5554F" w14:textId="50D26883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274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609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67C1B" w14:textId="04AD1C20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555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205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411CA" w14:textId="0419DD96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70</w:t>
            </w:r>
          </w:p>
        </w:tc>
      </w:tr>
      <w:tr w:rsidR="00FA3B4D" w:rsidRPr="004E0C53" w14:paraId="72EE218E" w14:textId="77777777" w:rsidTr="00E01154">
        <w:trPr>
          <w:trHeight w:val="44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E494D" w14:textId="6F567BD6" w:rsidR="004204B3" w:rsidRPr="004E0C53" w:rsidRDefault="004204B3" w:rsidP="004204B3">
            <w:pPr>
              <w:jc w:val="lef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2020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F0AD5" w14:textId="63D9B15C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F4A85" w14:textId="3175F090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AB28D" w14:textId="149A8B7F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67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083B8" w14:textId="59AB7B6E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3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986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712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A020A" w14:textId="2113D1DB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3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155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879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CE517" w14:textId="6669DB4A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830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833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D8AAE" w14:textId="361FA2A9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79</w:t>
            </w:r>
          </w:p>
        </w:tc>
      </w:tr>
      <w:tr w:rsidR="00FA3B4D" w:rsidRPr="004E0C53" w14:paraId="4C02C643" w14:textId="77777777" w:rsidTr="00E01154">
        <w:trPr>
          <w:trHeight w:val="5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A3774" w14:textId="76AFEF68" w:rsidR="004204B3" w:rsidRPr="004E0C53" w:rsidRDefault="004204B3" w:rsidP="004204B3">
            <w:pPr>
              <w:jc w:val="lef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2021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E2227" w14:textId="56805A99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0F0CF" w14:textId="15207621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30958" w14:textId="19607B99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42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A4E21" w14:textId="167931E5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4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676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586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44E09" w14:textId="1AF9445C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945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151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28777" w14:textId="0A307167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731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435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38BB0" w14:textId="476C2E1B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63</w:t>
            </w:r>
          </w:p>
        </w:tc>
      </w:tr>
      <w:tr w:rsidR="00FA3B4D" w:rsidRPr="004E0C53" w14:paraId="74817B7D" w14:textId="77777777" w:rsidTr="00E01154">
        <w:trPr>
          <w:trHeight w:val="9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CE4B0" w14:textId="1C319D00" w:rsidR="004204B3" w:rsidRPr="004E0C53" w:rsidRDefault="004204B3" w:rsidP="004204B3">
            <w:pPr>
              <w:jc w:val="lef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2022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E0070" w14:textId="3660BEA6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3B3FC" w14:textId="387EC23E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CA896" w14:textId="71EE997D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C3465" w14:textId="4AD8C5D7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3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257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043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2DF7B" w14:textId="55A1BC63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454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296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454E3" w14:textId="319630A3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802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747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9752F" w14:textId="176ABE88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14</w:t>
            </w:r>
          </w:p>
        </w:tc>
      </w:tr>
      <w:tr w:rsidR="00FA3B4D" w:rsidRPr="004E0C53" w14:paraId="5A7FBDA2" w14:textId="77777777" w:rsidTr="00E01154">
        <w:trPr>
          <w:trHeight w:val="44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B6E83" w14:textId="751C3062" w:rsidR="004204B3" w:rsidRPr="004E0C53" w:rsidRDefault="004204B3" w:rsidP="004204B3">
            <w:pPr>
              <w:jc w:val="lef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2023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B5410" w14:textId="55791CA8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48D54" w14:textId="224D3904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EAD1A" w14:textId="07911C15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3AA44" w14:textId="46A264C3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4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148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795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7DB27" w14:textId="782DBD4E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140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467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F491A" w14:textId="1C0D18F9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4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008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328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42D6E" w14:textId="33833FC8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3</w:t>
            </w:r>
          </w:p>
        </w:tc>
      </w:tr>
      <w:tr w:rsidR="00FA3B4D" w:rsidRPr="004E0C53" w14:paraId="467AEA64" w14:textId="77777777" w:rsidTr="00E01154">
        <w:trPr>
          <w:trHeight w:val="44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76574" w14:textId="4D32BCB0" w:rsidR="004204B3" w:rsidRPr="004E0C53" w:rsidRDefault="004204B3" w:rsidP="004204B3">
            <w:pPr>
              <w:jc w:val="lef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2024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C0ACE" w14:textId="2E7D8E65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21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73763" w14:textId="21CC8618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48D6E" w14:textId="3E41128C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2A534" w14:textId="3E6B5CC2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9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000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849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8997A" w14:textId="419A6A38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888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399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4B224" w14:textId="04D5AE95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8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112</w:t>
            </w:r>
            <w:r w:rsidR="00A4673D" w:rsidRPr="004E0C53">
              <w:rPr>
                <w:sz w:val="18"/>
                <w:szCs w:val="18"/>
                <w:lang w:val="ru-RU"/>
              </w:rPr>
              <w:t> </w:t>
            </w:r>
            <w:r w:rsidRPr="004E0C53">
              <w:rPr>
                <w:sz w:val="18"/>
                <w:szCs w:val="18"/>
              </w:rPr>
              <w:t>450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2DA3B" w14:textId="117C1A72" w:rsidR="004204B3" w:rsidRPr="004E0C53" w:rsidRDefault="004204B3" w:rsidP="004204B3">
            <w:pPr>
              <w:jc w:val="right"/>
              <w:rPr>
                <w:sz w:val="18"/>
                <w:szCs w:val="18"/>
                <w:lang w:eastAsia="zh-CN"/>
              </w:rPr>
            </w:pPr>
            <w:r w:rsidRPr="004E0C53">
              <w:rPr>
                <w:sz w:val="18"/>
                <w:szCs w:val="18"/>
              </w:rPr>
              <w:t>10</w:t>
            </w:r>
          </w:p>
        </w:tc>
      </w:tr>
      <w:tr w:rsidR="00FA3B4D" w:rsidRPr="004E0C53" w14:paraId="2A309D57" w14:textId="77777777" w:rsidTr="00E01154">
        <w:trPr>
          <w:trHeight w:val="44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AE689" w14:textId="2996206A" w:rsidR="004204B3" w:rsidRPr="004E0C53" w:rsidRDefault="00A4673D" w:rsidP="004204B3">
            <w:pPr>
              <w:jc w:val="left"/>
              <w:rPr>
                <w:b/>
                <w:bCs/>
                <w:sz w:val="18"/>
                <w:szCs w:val="18"/>
                <w:lang w:val="ru-RU" w:eastAsia="zh-CN"/>
              </w:rPr>
            </w:pPr>
            <w:r w:rsidRPr="004E0C53">
              <w:rPr>
                <w:b/>
                <w:bCs/>
                <w:sz w:val="18"/>
                <w:szCs w:val="18"/>
                <w:lang w:val="ru-RU"/>
              </w:rPr>
              <w:t>Итого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B0B2E" w14:textId="20C60954" w:rsidR="004204B3" w:rsidRPr="004E0C53" w:rsidRDefault="004204B3" w:rsidP="004204B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4E0C53">
              <w:rPr>
                <w:b/>
                <w:bCs/>
                <w:sz w:val="18"/>
                <w:szCs w:val="18"/>
              </w:rPr>
              <w:t>774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8D5D4" w14:textId="6860A984" w:rsidR="004204B3" w:rsidRPr="004E0C53" w:rsidRDefault="004204B3" w:rsidP="004204B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4E0C53">
              <w:rPr>
                <w:b/>
                <w:bCs/>
                <w:sz w:val="18"/>
                <w:szCs w:val="18"/>
              </w:rPr>
              <w:t>701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FF1FD" w14:textId="5F540A2A" w:rsidR="004204B3" w:rsidRPr="004E0C53" w:rsidRDefault="004204B3" w:rsidP="004204B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4E0C53">
              <w:rPr>
                <w:b/>
                <w:bCs/>
                <w:sz w:val="18"/>
                <w:szCs w:val="18"/>
              </w:rPr>
              <w:t>91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37E28" w14:textId="5AEBE4E8" w:rsidR="004204B3" w:rsidRPr="004E0C53" w:rsidRDefault="004204B3" w:rsidP="004204B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4E0C53">
              <w:rPr>
                <w:b/>
                <w:bCs/>
                <w:sz w:val="18"/>
                <w:szCs w:val="18"/>
              </w:rPr>
              <w:t>183</w:t>
            </w:r>
            <w:r w:rsidR="00A4673D" w:rsidRPr="004E0C53">
              <w:rPr>
                <w:b/>
                <w:bCs/>
                <w:sz w:val="18"/>
                <w:szCs w:val="18"/>
                <w:lang w:val="ru-RU"/>
              </w:rPr>
              <w:t> </w:t>
            </w:r>
            <w:r w:rsidRPr="004E0C53">
              <w:rPr>
                <w:b/>
                <w:bCs/>
                <w:sz w:val="18"/>
                <w:szCs w:val="18"/>
              </w:rPr>
              <w:t>693</w:t>
            </w:r>
            <w:r w:rsidR="00A4673D" w:rsidRPr="004E0C53">
              <w:rPr>
                <w:b/>
                <w:bCs/>
                <w:sz w:val="18"/>
                <w:szCs w:val="18"/>
                <w:lang w:val="ru-RU"/>
              </w:rPr>
              <w:t> </w:t>
            </w:r>
            <w:r w:rsidRPr="004E0C53">
              <w:rPr>
                <w:b/>
                <w:bCs/>
                <w:sz w:val="18"/>
                <w:szCs w:val="18"/>
              </w:rPr>
              <w:t>966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B9921" w14:textId="3A1991BC" w:rsidR="004204B3" w:rsidRPr="004E0C53" w:rsidRDefault="004204B3" w:rsidP="004204B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4E0C53">
              <w:rPr>
                <w:b/>
                <w:bCs/>
                <w:sz w:val="18"/>
                <w:szCs w:val="18"/>
              </w:rPr>
              <w:t>164</w:t>
            </w:r>
            <w:r w:rsidR="00A4673D" w:rsidRPr="004E0C53">
              <w:rPr>
                <w:b/>
                <w:bCs/>
                <w:sz w:val="18"/>
                <w:szCs w:val="18"/>
                <w:lang w:val="ru-RU"/>
              </w:rPr>
              <w:t> </w:t>
            </w:r>
            <w:r w:rsidRPr="004E0C53">
              <w:rPr>
                <w:b/>
                <w:bCs/>
                <w:sz w:val="18"/>
                <w:szCs w:val="18"/>
              </w:rPr>
              <w:t>117</w:t>
            </w:r>
            <w:r w:rsidR="00A4673D" w:rsidRPr="004E0C53">
              <w:rPr>
                <w:b/>
                <w:bCs/>
                <w:sz w:val="18"/>
                <w:szCs w:val="18"/>
                <w:lang w:val="ru-RU"/>
              </w:rPr>
              <w:t> </w:t>
            </w:r>
            <w:r w:rsidRPr="004E0C53">
              <w:rPr>
                <w:b/>
                <w:bCs/>
                <w:sz w:val="18"/>
                <w:szCs w:val="18"/>
              </w:rPr>
              <w:t>699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E3D3C" w14:textId="090C3605" w:rsidR="004204B3" w:rsidRPr="004E0C53" w:rsidRDefault="004204B3" w:rsidP="004204B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4E0C53">
              <w:rPr>
                <w:b/>
                <w:bCs/>
                <w:sz w:val="18"/>
                <w:szCs w:val="18"/>
              </w:rPr>
              <w:t>19</w:t>
            </w:r>
            <w:r w:rsidR="00A4673D" w:rsidRPr="004E0C53">
              <w:rPr>
                <w:b/>
                <w:bCs/>
                <w:sz w:val="18"/>
                <w:szCs w:val="18"/>
                <w:lang w:val="ru-RU"/>
              </w:rPr>
              <w:t> </w:t>
            </w:r>
            <w:r w:rsidRPr="004E0C53">
              <w:rPr>
                <w:b/>
                <w:bCs/>
                <w:sz w:val="18"/>
                <w:szCs w:val="18"/>
              </w:rPr>
              <w:t>576</w:t>
            </w:r>
            <w:r w:rsidR="00A4673D" w:rsidRPr="004E0C53">
              <w:rPr>
                <w:b/>
                <w:bCs/>
                <w:sz w:val="18"/>
                <w:szCs w:val="18"/>
                <w:lang w:val="ru-RU"/>
              </w:rPr>
              <w:t> </w:t>
            </w:r>
            <w:r w:rsidRPr="004E0C53">
              <w:rPr>
                <w:b/>
                <w:bCs/>
                <w:sz w:val="18"/>
                <w:szCs w:val="18"/>
              </w:rPr>
              <w:t>268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0141E" w14:textId="33CF6309" w:rsidR="004204B3" w:rsidRPr="004E0C53" w:rsidRDefault="004204B3" w:rsidP="004204B3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  <w:r w:rsidRPr="004E0C53">
              <w:rPr>
                <w:b/>
                <w:bCs/>
                <w:sz w:val="18"/>
                <w:szCs w:val="18"/>
              </w:rPr>
              <w:t>89</w:t>
            </w:r>
          </w:p>
        </w:tc>
      </w:tr>
    </w:tbl>
    <w:p w14:paraId="2610CF4D" w14:textId="7F86FF31" w:rsidR="007849CE" w:rsidRPr="00967E73" w:rsidRDefault="007849CE" w:rsidP="007849CE">
      <w:pPr>
        <w:rPr>
          <w:sz w:val="19"/>
          <w:szCs w:val="19"/>
          <w:lang w:val="ru-RU"/>
        </w:rPr>
      </w:pPr>
      <w:r w:rsidRPr="00967E73">
        <w:rPr>
          <w:sz w:val="19"/>
          <w:szCs w:val="19"/>
          <w:lang w:val="ru-RU"/>
        </w:rPr>
        <w:t xml:space="preserve">* </w:t>
      </w:r>
      <w:r w:rsidR="00967E73" w:rsidRPr="00967E73">
        <w:rPr>
          <w:sz w:val="19"/>
          <w:szCs w:val="19"/>
          <w:lang w:val="ru-RU"/>
        </w:rPr>
        <w:t>За исключением закрытых и перенесенных проектов</w:t>
      </w:r>
      <w:r w:rsidRPr="00967E73">
        <w:rPr>
          <w:sz w:val="19"/>
          <w:szCs w:val="19"/>
          <w:lang w:val="ru-RU"/>
        </w:rPr>
        <w:t>.</w:t>
      </w:r>
    </w:p>
    <w:p w14:paraId="6DED7564" w14:textId="2E2D3FA1" w:rsidR="007849CE" w:rsidRPr="00967E73" w:rsidRDefault="007849CE" w:rsidP="007849CE">
      <w:pPr>
        <w:rPr>
          <w:sz w:val="19"/>
          <w:szCs w:val="19"/>
          <w:lang w:val="ru-RU"/>
        </w:rPr>
      </w:pPr>
      <w:r w:rsidRPr="00967E73">
        <w:rPr>
          <w:sz w:val="19"/>
          <w:szCs w:val="19"/>
          <w:lang w:val="ru-RU"/>
        </w:rPr>
        <w:t xml:space="preserve">** </w:t>
      </w:r>
      <w:r w:rsidR="00967E73">
        <w:rPr>
          <w:sz w:val="19"/>
          <w:szCs w:val="19"/>
          <w:lang w:val="ru-RU"/>
        </w:rPr>
        <w:t>Без учета вспомогательных расходов учреждений</w:t>
      </w:r>
      <w:r w:rsidRPr="00967E73">
        <w:rPr>
          <w:sz w:val="19"/>
          <w:szCs w:val="19"/>
          <w:lang w:val="ru-RU"/>
        </w:rPr>
        <w:t xml:space="preserve">. </w:t>
      </w:r>
    </w:p>
    <w:p w14:paraId="49BD74EA" w14:textId="77777777" w:rsidR="007849CE" w:rsidRPr="00967E73" w:rsidRDefault="007849CE" w:rsidP="007849CE">
      <w:pPr>
        <w:rPr>
          <w:sz w:val="20"/>
          <w:szCs w:val="20"/>
          <w:lang w:val="ru-RU"/>
        </w:rPr>
      </w:pPr>
    </w:p>
    <w:p w14:paraId="043B0AF4" w14:textId="77777777" w:rsidR="007849CE" w:rsidRPr="00967E73" w:rsidRDefault="007849CE" w:rsidP="007849CE">
      <w:pPr>
        <w:rPr>
          <w:lang w:val="ru-RU"/>
        </w:rPr>
        <w:sectPr w:rsidR="007849CE" w:rsidRPr="00967E73" w:rsidSect="007849CE">
          <w:headerReference w:type="first" r:id="rId20"/>
          <w:footnotePr>
            <w:numRestart w:val="eachSect"/>
          </w:footnotePr>
          <w:pgSz w:w="12240" w:h="15840" w:code="1"/>
          <w:pgMar w:top="990" w:right="1440" w:bottom="864" w:left="1440" w:header="720" w:footer="475" w:gutter="0"/>
          <w:pgNumType w:start="1"/>
          <w:cols w:space="720"/>
          <w:titlePg/>
          <w:docGrid w:linePitch="299"/>
        </w:sectPr>
      </w:pPr>
    </w:p>
    <w:p w14:paraId="681FF33A" w14:textId="310EF69C" w:rsidR="007849CE" w:rsidRPr="00967E73" w:rsidRDefault="00967E73" w:rsidP="007849CE">
      <w:pPr>
        <w:keepNext/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Приложение</w:t>
      </w:r>
      <w:r w:rsidR="007849CE" w:rsidRPr="00967E73">
        <w:rPr>
          <w:b/>
          <w:bCs/>
          <w:lang w:val="ru-RU"/>
        </w:rPr>
        <w:t xml:space="preserve"> </w:t>
      </w:r>
      <w:r w:rsidR="007849CE" w:rsidRPr="003C211E">
        <w:rPr>
          <w:b/>
          <w:bCs/>
        </w:rPr>
        <w:t>III</w:t>
      </w:r>
    </w:p>
    <w:p w14:paraId="2CC2E7F1" w14:textId="77777777" w:rsidR="007849CE" w:rsidRPr="00967E73" w:rsidRDefault="007849CE" w:rsidP="007849CE">
      <w:pPr>
        <w:keepNext/>
        <w:jc w:val="center"/>
        <w:rPr>
          <w:b/>
          <w:bCs/>
          <w:lang w:val="ru-RU"/>
        </w:rPr>
      </w:pPr>
    </w:p>
    <w:p w14:paraId="4C48C34B" w14:textId="5DD03FAD" w:rsidR="007849CE" w:rsidRPr="00967E73" w:rsidRDefault="00967E73" w:rsidP="007849CE">
      <w:pPr>
        <w:pStyle w:val="Heading2"/>
        <w:numPr>
          <w:ilvl w:val="0"/>
          <w:numId w:val="0"/>
        </w:numPr>
        <w:jc w:val="center"/>
        <w:rPr>
          <w:b/>
          <w:lang w:val="ru-RU"/>
        </w:rPr>
      </w:pPr>
      <w:r w:rsidRPr="00967E73">
        <w:rPr>
          <w:b/>
          <w:lang w:val="ru-RU"/>
        </w:rPr>
        <w:t>ТЕКУЩИЕ ПРОЕКТЫ, ПО КОТОРЫМ В ДОКЛАДЕ О РАБОТ</w:t>
      </w:r>
      <w:r w:rsidR="002C52C0">
        <w:rPr>
          <w:b/>
          <w:lang w:val="ru-RU"/>
        </w:rPr>
        <w:t>Е</w:t>
      </w:r>
      <w:r w:rsidRPr="00967E73">
        <w:rPr>
          <w:b/>
          <w:lang w:val="ru-RU"/>
        </w:rPr>
        <w:t xml:space="preserve"> ДВУСТОРОННИХ УЧРЕЖДЕНИЙ ОСТАЛИСЬ НЕУРЕГУЛИРОВАННЫЕ ВОПРОСЫ</w:t>
      </w:r>
    </w:p>
    <w:tbl>
      <w:tblPr>
        <w:tblW w:w="1503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5"/>
        <w:gridCol w:w="1275"/>
        <w:gridCol w:w="4304"/>
        <w:gridCol w:w="1044"/>
        <w:gridCol w:w="2070"/>
        <w:gridCol w:w="4092"/>
      </w:tblGrid>
      <w:tr w:rsidR="00D642F8" w:rsidRPr="00AD4EFE" w14:paraId="27EB6134" w14:textId="77777777" w:rsidTr="00C21191">
        <w:trPr>
          <w:trHeight w:val="503"/>
          <w:tblHeader/>
        </w:trPr>
        <w:tc>
          <w:tcPr>
            <w:tcW w:w="2250" w:type="dxa"/>
            <w:hideMark/>
          </w:tcPr>
          <w:p w14:paraId="222D88B1" w14:textId="03A6074A" w:rsidR="00374983" w:rsidRPr="00AD4EFE" w:rsidRDefault="00967E73" w:rsidP="00374983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zh-CN"/>
              </w:rPr>
              <w:t>Страна/код проекта</w:t>
            </w:r>
          </w:p>
        </w:tc>
        <w:tc>
          <w:tcPr>
            <w:tcW w:w="1170" w:type="dxa"/>
            <w:hideMark/>
          </w:tcPr>
          <w:p w14:paraId="47E1A034" w14:textId="13AFEE96" w:rsidR="00374983" w:rsidRPr="00AD4EFE" w:rsidRDefault="00967E73" w:rsidP="00374983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zh-CN"/>
              </w:rPr>
              <w:t>Учреждение</w:t>
            </w:r>
          </w:p>
        </w:tc>
        <w:tc>
          <w:tcPr>
            <w:tcW w:w="4347" w:type="dxa"/>
            <w:hideMark/>
          </w:tcPr>
          <w:p w14:paraId="35CBC3AE" w14:textId="29E546F7" w:rsidR="00374983" w:rsidRPr="00AD4EFE" w:rsidRDefault="00967E73" w:rsidP="00374983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zh-CN"/>
              </w:rPr>
              <w:t>Название проекта</w:t>
            </w:r>
          </w:p>
        </w:tc>
        <w:tc>
          <w:tcPr>
            <w:tcW w:w="1044" w:type="dxa"/>
            <w:hideMark/>
          </w:tcPr>
          <w:p w14:paraId="32F81D60" w14:textId="729D06B6" w:rsidR="00374983" w:rsidRPr="00AD4EFE" w:rsidRDefault="00967E73" w:rsidP="00392DF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zh-CN"/>
              </w:rPr>
              <w:t>Выплаты</w:t>
            </w:r>
          </w:p>
          <w:p w14:paraId="651ECD6A" w14:textId="573546C7" w:rsidR="00ED31DD" w:rsidRPr="00AD4EFE" w:rsidRDefault="00ED31DD" w:rsidP="00392DF2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zh-CN"/>
              </w:rPr>
            </w:pPr>
            <w:r w:rsidRPr="00AD4EFE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zh-CN"/>
              </w:rPr>
              <w:t>(</w:t>
            </w:r>
            <w:r w:rsidR="00967E73" w:rsidRPr="00AD4EFE"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zh-CN"/>
              </w:rPr>
              <w:t xml:space="preserve">в </w:t>
            </w:r>
            <w:r w:rsidRPr="00AD4EFE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zh-CN"/>
              </w:rPr>
              <w:t>%)</w:t>
            </w:r>
          </w:p>
        </w:tc>
        <w:tc>
          <w:tcPr>
            <w:tcW w:w="2079" w:type="dxa"/>
            <w:hideMark/>
          </w:tcPr>
          <w:p w14:paraId="69BB483A" w14:textId="426C9065" w:rsidR="00374983" w:rsidRPr="00AD4EFE" w:rsidRDefault="00967E73" w:rsidP="00374983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val="fr-FR" w:eastAsia="zh-CN"/>
              </w:rPr>
            </w:pPr>
            <w:r w:rsidRPr="00AD4EFE"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zh-CN"/>
              </w:rPr>
              <w:t>Статус/вопросы</w:t>
            </w:r>
          </w:p>
        </w:tc>
        <w:tc>
          <w:tcPr>
            <w:tcW w:w="4140" w:type="dxa"/>
            <w:hideMark/>
          </w:tcPr>
          <w:p w14:paraId="50CEC86A" w14:textId="191F05FC" w:rsidR="00374983" w:rsidRPr="00AD4EFE" w:rsidRDefault="00967E73" w:rsidP="00374983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zh-CN"/>
              </w:rPr>
              <w:t>Рекомендация</w:t>
            </w:r>
          </w:p>
        </w:tc>
      </w:tr>
      <w:tr w:rsidR="00D642F8" w:rsidRPr="00AD4EFE" w14:paraId="5DB4F3A0" w14:textId="77777777" w:rsidTr="00C21191">
        <w:trPr>
          <w:trHeight w:val="99"/>
        </w:trPr>
        <w:tc>
          <w:tcPr>
            <w:tcW w:w="2250" w:type="dxa"/>
            <w:hideMark/>
          </w:tcPr>
          <w:p w14:paraId="323C3FE9" w14:textId="2E3E7D12" w:rsidR="00374983" w:rsidRPr="00AD4EFE" w:rsidRDefault="00D642F8" w:rsidP="00374983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Индонезия</w:t>
            </w:r>
          </w:p>
          <w:p w14:paraId="7A95AC57" w14:textId="6D7164FD" w:rsidR="00374983" w:rsidRPr="00AD4EFE" w:rsidRDefault="00374983" w:rsidP="00374983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IDS/PHA/92/INV/221</w:t>
            </w:r>
          </w:p>
        </w:tc>
        <w:tc>
          <w:tcPr>
            <w:tcW w:w="1170" w:type="dxa"/>
            <w:hideMark/>
          </w:tcPr>
          <w:p w14:paraId="5B0190D2" w14:textId="76D63B0F" w:rsidR="00374983" w:rsidRPr="00AD4EFE" w:rsidRDefault="00D642F8" w:rsidP="00374983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Австралия</w:t>
            </w:r>
          </w:p>
        </w:tc>
        <w:tc>
          <w:tcPr>
            <w:tcW w:w="4347" w:type="dxa"/>
            <w:hideMark/>
          </w:tcPr>
          <w:p w14:paraId="661DB502" w14:textId="73339A00" w:rsidR="00374983" w:rsidRPr="00AD4EFE" w:rsidRDefault="00D642F8" w:rsidP="00374983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</w:pPr>
            <w:r w:rsidRPr="00AD4EFE">
              <w:rPr>
                <w:sz w:val="19"/>
                <w:szCs w:val="19"/>
                <w:lang w:val="ru-RU"/>
              </w:rPr>
              <w:t>П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лан организационной деятельности по поэтапному отказу от ГХФУ (этап 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val="fr-FR" w:eastAsia="zh-CN"/>
              </w:rPr>
              <w:t>III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, первый транш)</w:t>
            </w:r>
          </w:p>
        </w:tc>
        <w:tc>
          <w:tcPr>
            <w:tcW w:w="1044" w:type="dxa"/>
            <w:hideMark/>
          </w:tcPr>
          <w:p w14:paraId="1CB5FD13" w14:textId="766EFC19" w:rsidR="00374983" w:rsidRPr="00AD4EFE" w:rsidRDefault="00374983" w:rsidP="00392DF2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7</w:t>
            </w:r>
          </w:p>
        </w:tc>
        <w:tc>
          <w:tcPr>
            <w:tcW w:w="2079" w:type="dxa"/>
            <w:hideMark/>
          </w:tcPr>
          <w:p w14:paraId="0CBA723C" w14:textId="484B9491" w:rsidR="00374983" w:rsidRPr="00AD4EFE" w:rsidRDefault="00D642F8" w:rsidP="00374983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12-месячная задержка</w:t>
            </w:r>
          </w:p>
        </w:tc>
        <w:tc>
          <w:tcPr>
            <w:tcW w:w="4140" w:type="dxa"/>
            <w:hideMark/>
          </w:tcPr>
          <w:p w14:paraId="67BD2157" w14:textId="6D878BF3" w:rsidR="00374983" w:rsidRPr="00AD4EFE" w:rsidRDefault="00D642F8" w:rsidP="00374983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Просить правительство Австралии представить доклад по этому проекту с указанием задержек в осуществлении на 98-м совещании</w:t>
            </w:r>
          </w:p>
        </w:tc>
      </w:tr>
      <w:tr w:rsidR="00D642F8" w:rsidRPr="00AD4EFE" w14:paraId="0DDC988A" w14:textId="77777777" w:rsidTr="00C21191">
        <w:trPr>
          <w:trHeight w:val="277"/>
        </w:trPr>
        <w:tc>
          <w:tcPr>
            <w:tcW w:w="2250" w:type="dxa"/>
            <w:hideMark/>
          </w:tcPr>
          <w:p w14:paraId="6804D464" w14:textId="09A34D5E" w:rsidR="00374983" w:rsidRPr="00AD4EFE" w:rsidRDefault="00D642F8" w:rsidP="00374983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Зимбабве</w:t>
            </w:r>
            <w:r w:rsidR="00374983"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 xml:space="preserve"> ZIM/REF/82/INV/56</w:t>
            </w:r>
          </w:p>
        </w:tc>
        <w:tc>
          <w:tcPr>
            <w:tcW w:w="1170" w:type="dxa"/>
            <w:hideMark/>
          </w:tcPr>
          <w:p w14:paraId="1C54E1BD" w14:textId="4D1F2C35" w:rsidR="00374983" w:rsidRPr="00AD4EFE" w:rsidRDefault="00D642F8" w:rsidP="00374983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Франция</w:t>
            </w:r>
          </w:p>
        </w:tc>
        <w:tc>
          <w:tcPr>
            <w:tcW w:w="4347" w:type="dxa"/>
            <w:hideMark/>
          </w:tcPr>
          <w:p w14:paraId="7F64DF3B" w14:textId="39DB75CF" w:rsidR="00374983" w:rsidRPr="00AD4EFE" w:rsidRDefault="00D642F8" w:rsidP="00374983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Переход с ГФУ-134а на изобутан при производстве бытовых холодильников на Капри (МСП Хараре)</w:t>
            </w:r>
          </w:p>
        </w:tc>
        <w:tc>
          <w:tcPr>
            <w:tcW w:w="1044" w:type="dxa"/>
            <w:hideMark/>
          </w:tcPr>
          <w:p w14:paraId="5BD4D6E3" w14:textId="1ACA5434" w:rsidR="00374983" w:rsidRPr="00AD4EFE" w:rsidRDefault="00374983" w:rsidP="00392DF2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100</w:t>
            </w:r>
          </w:p>
        </w:tc>
        <w:tc>
          <w:tcPr>
            <w:tcW w:w="2079" w:type="dxa"/>
            <w:hideMark/>
          </w:tcPr>
          <w:p w14:paraId="0F44B76E" w14:textId="5861DD1B" w:rsidR="00374983" w:rsidRPr="00AD4EFE" w:rsidRDefault="00D642F8" w:rsidP="00374983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12-месячная задержка</w:t>
            </w:r>
          </w:p>
        </w:tc>
        <w:tc>
          <w:tcPr>
            <w:tcW w:w="4140" w:type="dxa"/>
            <w:hideMark/>
          </w:tcPr>
          <w:p w14:paraId="5A3DBF31" w14:textId="2348E5F8" w:rsidR="00374983" w:rsidRPr="00AD4EFE" w:rsidRDefault="00D642F8" w:rsidP="00374983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Принимая во внимание решение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 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77/8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 j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), просить правительство Франции представить доклад по этому проекту с указанием задержек в осуществлении на 98-м совещании</w:t>
            </w:r>
          </w:p>
        </w:tc>
      </w:tr>
      <w:tr w:rsidR="00D642F8" w:rsidRPr="00AD4EFE" w14:paraId="21DD38FE" w14:textId="77777777" w:rsidTr="00C21191">
        <w:trPr>
          <w:trHeight w:val="44"/>
        </w:trPr>
        <w:tc>
          <w:tcPr>
            <w:tcW w:w="2250" w:type="dxa"/>
            <w:hideMark/>
          </w:tcPr>
          <w:p w14:paraId="6102026B" w14:textId="2BD408A3" w:rsidR="00374983" w:rsidRPr="00AD4EFE" w:rsidRDefault="004E31E2" w:rsidP="00374983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Маврикий</w:t>
            </w:r>
            <w:r w:rsidR="00374983"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 xml:space="preserve"> MAR/PHA/86/INV/30</w:t>
            </w:r>
          </w:p>
        </w:tc>
        <w:tc>
          <w:tcPr>
            <w:tcW w:w="1170" w:type="dxa"/>
            <w:hideMark/>
          </w:tcPr>
          <w:p w14:paraId="2523BF8E" w14:textId="74B3A583" w:rsidR="00374983" w:rsidRPr="00AD4EFE" w:rsidRDefault="004E31E2" w:rsidP="00374983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Германия</w:t>
            </w:r>
          </w:p>
        </w:tc>
        <w:tc>
          <w:tcPr>
            <w:tcW w:w="4347" w:type="dxa"/>
            <w:hideMark/>
          </w:tcPr>
          <w:p w14:paraId="677867A7" w14:textId="46DB2FB8" w:rsidR="00374983" w:rsidRPr="00AD4EFE" w:rsidRDefault="00D642F8" w:rsidP="00374983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 xml:space="preserve">План организационной деятельности по поэтапному отказу от ГХФУ </w:t>
            </w:r>
            <w:r w:rsidR="00374983"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(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этап </w:t>
            </w:r>
            <w:r w:rsidR="00374983"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I</w:t>
            </w:r>
            <w:r w:rsidR="00374983"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 xml:space="preserve">, 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четвертый</w:t>
            </w:r>
            <w:r w:rsidR="00374983"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 xml:space="preserve"> 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транш</w:t>
            </w:r>
            <w:r w:rsidR="00374983"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)</w:t>
            </w:r>
          </w:p>
        </w:tc>
        <w:tc>
          <w:tcPr>
            <w:tcW w:w="1044" w:type="dxa"/>
            <w:hideMark/>
          </w:tcPr>
          <w:p w14:paraId="112D4CEF" w14:textId="137686EC" w:rsidR="00374983" w:rsidRPr="00AD4EFE" w:rsidRDefault="00374983" w:rsidP="00392DF2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0</w:t>
            </w:r>
          </w:p>
        </w:tc>
        <w:tc>
          <w:tcPr>
            <w:tcW w:w="2079" w:type="dxa"/>
            <w:hideMark/>
          </w:tcPr>
          <w:p w14:paraId="11ED2972" w14:textId="4FCB6A8E" w:rsidR="00374983" w:rsidRPr="00AD4EFE" w:rsidRDefault="00D642F8" w:rsidP="00374983">
            <w:pPr>
              <w:ind w:right="-215"/>
              <w:jc w:val="left"/>
              <w:rPr>
                <w:rFonts w:asciiTheme="majorBidi" w:hAnsiTheme="majorBidi" w:cstheme="majorBidi"/>
                <w:sz w:val="19"/>
                <w:szCs w:val="19"/>
                <w:lang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1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8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-месячная задержка</w:t>
            </w:r>
          </w:p>
        </w:tc>
        <w:tc>
          <w:tcPr>
            <w:tcW w:w="4140" w:type="dxa"/>
            <w:hideMark/>
          </w:tcPr>
          <w:p w14:paraId="525BABDE" w14:textId="22EE7612" w:rsidR="00374983" w:rsidRPr="00AD4EFE" w:rsidRDefault="004E31E2" w:rsidP="00374983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Просить правительство Германии представить доклад по этому проекту с указанием задержек в осуществлении на 98-м совещании</w:t>
            </w:r>
          </w:p>
        </w:tc>
      </w:tr>
      <w:tr w:rsidR="00D642F8" w:rsidRPr="00AD4EFE" w14:paraId="33BF0C2B" w14:textId="77777777" w:rsidTr="00C21191">
        <w:trPr>
          <w:trHeight w:val="459"/>
        </w:trPr>
        <w:tc>
          <w:tcPr>
            <w:tcW w:w="2250" w:type="dxa"/>
            <w:hideMark/>
          </w:tcPr>
          <w:p w14:paraId="3BB14B94" w14:textId="2B89E1D0" w:rsidR="00374983" w:rsidRPr="00AD4EFE" w:rsidRDefault="004E31E2" w:rsidP="00374983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Маврикий</w:t>
            </w:r>
            <w:r w:rsidR="00374983"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 xml:space="preserve"> MAR/PHA/88/TAS/33</w:t>
            </w:r>
          </w:p>
        </w:tc>
        <w:tc>
          <w:tcPr>
            <w:tcW w:w="1170" w:type="dxa"/>
            <w:hideMark/>
          </w:tcPr>
          <w:p w14:paraId="1BAD4AE1" w14:textId="47160433" w:rsidR="00374983" w:rsidRPr="00AD4EFE" w:rsidRDefault="004E31E2" w:rsidP="00374983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Германия</w:t>
            </w:r>
          </w:p>
        </w:tc>
        <w:tc>
          <w:tcPr>
            <w:tcW w:w="4347" w:type="dxa"/>
            <w:hideMark/>
          </w:tcPr>
          <w:p w14:paraId="621E529B" w14:textId="42E38CD4" w:rsidR="00374983" w:rsidRPr="00AD4EFE" w:rsidRDefault="004E31E2" w:rsidP="00374983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Доклад о проверке осуществления этапа 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I</w:t>
            </w:r>
            <w:r w:rsidRPr="00AD4EFE">
              <w:rPr>
                <w:sz w:val="19"/>
                <w:szCs w:val="19"/>
                <w:lang w:val="ru-RU"/>
              </w:rPr>
              <w:t xml:space="preserve"> п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лана организационной деятельности по поэтапному отказу от ГХФУ</w:t>
            </w:r>
          </w:p>
        </w:tc>
        <w:tc>
          <w:tcPr>
            <w:tcW w:w="1044" w:type="dxa"/>
            <w:hideMark/>
          </w:tcPr>
          <w:p w14:paraId="4053FF57" w14:textId="4522D7F0" w:rsidR="00374983" w:rsidRPr="00AD4EFE" w:rsidRDefault="00374983" w:rsidP="00392DF2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0</w:t>
            </w:r>
          </w:p>
        </w:tc>
        <w:tc>
          <w:tcPr>
            <w:tcW w:w="2079" w:type="dxa"/>
            <w:hideMark/>
          </w:tcPr>
          <w:p w14:paraId="7177902F" w14:textId="6B5A3AB7" w:rsidR="00374983" w:rsidRPr="00AD4EFE" w:rsidRDefault="004E31E2" w:rsidP="00F853BB">
            <w:pPr>
              <w:ind w:right="-73"/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12- и 18-месячная задержка</w:t>
            </w:r>
          </w:p>
        </w:tc>
        <w:tc>
          <w:tcPr>
            <w:tcW w:w="4140" w:type="dxa"/>
            <w:hideMark/>
          </w:tcPr>
          <w:p w14:paraId="12E34447" w14:textId="5AF6EF47" w:rsidR="00374983" w:rsidRPr="00AD4EFE" w:rsidRDefault="004E31E2" w:rsidP="00374983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Просить правительство Германии представить доклад по этому проекту с указанием задержек в осуществлении на 98-м совещании</w:t>
            </w:r>
          </w:p>
        </w:tc>
      </w:tr>
      <w:tr w:rsidR="00D642F8" w:rsidRPr="00AD4EFE" w14:paraId="150AD865" w14:textId="77777777" w:rsidTr="00C21191">
        <w:trPr>
          <w:trHeight w:val="326"/>
        </w:trPr>
        <w:tc>
          <w:tcPr>
            <w:tcW w:w="2250" w:type="dxa"/>
            <w:hideMark/>
          </w:tcPr>
          <w:p w14:paraId="6EEE4DBC" w14:textId="6B20BBA3" w:rsidR="00374983" w:rsidRPr="00AD4EFE" w:rsidRDefault="00CD1C71" w:rsidP="00374983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Намибия</w:t>
            </w:r>
            <w:r w:rsidR="00374983"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 xml:space="preserve"> NAM/PHA/92/TAS/29</w:t>
            </w:r>
          </w:p>
        </w:tc>
        <w:tc>
          <w:tcPr>
            <w:tcW w:w="1170" w:type="dxa"/>
            <w:hideMark/>
          </w:tcPr>
          <w:p w14:paraId="47291E62" w14:textId="0136E803" w:rsidR="00374983" w:rsidRPr="00AD4EFE" w:rsidRDefault="00CD1C71" w:rsidP="00374983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Германия</w:t>
            </w:r>
          </w:p>
        </w:tc>
        <w:tc>
          <w:tcPr>
            <w:tcW w:w="4347" w:type="dxa"/>
            <w:hideMark/>
          </w:tcPr>
          <w:p w14:paraId="0F7F5D76" w14:textId="1F334530" w:rsidR="00374983" w:rsidRPr="00AD4EFE" w:rsidRDefault="00CD1C71" w:rsidP="00374983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Доклад о проверке осуществления плана организационной деятельности по поэтапному отказу от ГХФУ</w:t>
            </w:r>
          </w:p>
        </w:tc>
        <w:tc>
          <w:tcPr>
            <w:tcW w:w="1044" w:type="dxa"/>
            <w:hideMark/>
          </w:tcPr>
          <w:p w14:paraId="243132C3" w14:textId="64C2E19C" w:rsidR="00374983" w:rsidRPr="00AD4EFE" w:rsidRDefault="00374983" w:rsidP="00392DF2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0</w:t>
            </w:r>
          </w:p>
        </w:tc>
        <w:tc>
          <w:tcPr>
            <w:tcW w:w="2079" w:type="dxa"/>
            <w:hideMark/>
          </w:tcPr>
          <w:p w14:paraId="0E7533D7" w14:textId="0A89C507" w:rsidR="00374983" w:rsidRPr="00AD4EFE" w:rsidRDefault="00D642F8" w:rsidP="00374983">
            <w:pPr>
              <w:ind w:right="-73"/>
              <w:jc w:val="left"/>
              <w:rPr>
                <w:rFonts w:asciiTheme="majorBidi" w:hAnsiTheme="majorBidi" w:cstheme="majorBidi"/>
                <w:sz w:val="19"/>
                <w:szCs w:val="19"/>
                <w:lang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1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8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-месячная задержка</w:t>
            </w:r>
          </w:p>
        </w:tc>
        <w:tc>
          <w:tcPr>
            <w:tcW w:w="4140" w:type="dxa"/>
            <w:hideMark/>
          </w:tcPr>
          <w:p w14:paraId="41528025" w14:textId="0024F8BD" w:rsidR="00374983" w:rsidRPr="00AD4EFE" w:rsidRDefault="004E31E2" w:rsidP="00374983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Просить правительство Германии представить доклад по этому проекту с указанием задержек в осуществлении на 98-м совещании</w:t>
            </w:r>
          </w:p>
        </w:tc>
      </w:tr>
      <w:tr w:rsidR="00D642F8" w:rsidRPr="00AD4EFE" w14:paraId="6AF7517A" w14:textId="77777777" w:rsidTr="00C21191">
        <w:trPr>
          <w:trHeight w:val="479"/>
        </w:trPr>
        <w:tc>
          <w:tcPr>
            <w:tcW w:w="2250" w:type="dxa"/>
            <w:hideMark/>
          </w:tcPr>
          <w:p w14:paraId="48119536" w14:textId="524F2802" w:rsidR="00374983" w:rsidRPr="00AD4EFE" w:rsidRDefault="00CD1C71" w:rsidP="00374983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Папуа — Новая Гвинея</w:t>
            </w:r>
            <w:r w:rsidR="00374983"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 xml:space="preserve"> </w:t>
            </w:r>
            <w:r w:rsidR="00374983"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PNG</w:t>
            </w:r>
            <w:r w:rsidR="00374983"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/</w:t>
            </w:r>
            <w:r w:rsidR="00374983"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PHA</w:t>
            </w:r>
            <w:r w:rsidR="00374983"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/92/</w:t>
            </w:r>
            <w:r w:rsidR="00374983"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TAS</w:t>
            </w:r>
            <w:r w:rsidR="00374983"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/17</w:t>
            </w:r>
          </w:p>
        </w:tc>
        <w:tc>
          <w:tcPr>
            <w:tcW w:w="1170" w:type="dxa"/>
            <w:hideMark/>
          </w:tcPr>
          <w:p w14:paraId="65961321" w14:textId="5D7ADA0A" w:rsidR="00374983" w:rsidRPr="00AD4EFE" w:rsidRDefault="00CD1C71" w:rsidP="00374983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Германия</w:t>
            </w:r>
          </w:p>
        </w:tc>
        <w:tc>
          <w:tcPr>
            <w:tcW w:w="4347" w:type="dxa"/>
            <w:hideMark/>
          </w:tcPr>
          <w:p w14:paraId="4968C303" w14:textId="20EFE0E1" w:rsidR="00374983" w:rsidRPr="00AD4EFE" w:rsidRDefault="00CD1C71" w:rsidP="00374983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Доклад о проверке осуществления этапа 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I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 xml:space="preserve"> плана организационной деятельности по поэтапному отказу от ГХФУ</w:t>
            </w:r>
          </w:p>
        </w:tc>
        <w:tc>
          <w:tcPr>
            <w:tcW w:w="1044" w:type="dxa"/>
            <w:hideMark/>
          </w:tcPr>
          <w:p w14:paraId="530E24C1" w14:textId="70C556ED" w:rsidR="00374983" w:rsidRPr="00AD4EFE" w:rsidRDefault="00374983" w:rsidP="00392DF2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0</w:t>
            </w:r>
          </w:p>
        </w:tc>
        <w:tc>
          <w:tcPr>
            <w:tcW w:w="2079" w:type="dxa"/>
            <w:hideMark/>
          </w:tcPr>
          <w:p w14:paraId="60A4D1B5" w14:textId="666C6628" w:rsidR="00374983" w:rsidRPr="00AD4EFE" w:rsidRDefault="00D642F8" w:rsidP="00374983">
            <w:pPr>
              <w:ind w:right="-73"/>
              <w:jc w:val="left"/>
              <w:rPr>
                <w:rFonts w:asciiTheme="majorBidi" w:hAnsiTheme="majorBidi" w:cstheme="majorBidi"/>
                <w:sz w:val="19"/>
                <w:szCs w:val="19"/>
                <w:lang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1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8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-месячная задержка</w:t>
            </w:r>
          </w:p>
        </w:tc>
        <w:tc>
          <w:tcPr>
            <w:tcW w:w="4140" w:type="dxa"/>
            <w:hideMark/>
          </w:tcPr>
          <w:p w14:paraId="2E0E058A" w14:textId="20B0A317" w:rsidR="00374983" w:rsidRPr="00AD4EFE" w:rsidRDefault="004E31E2" w:rsidP="00374983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Просить правительство Германии представить доклад по этому проекту с указанием задержек в осуществлении на 98-м совещании</w:t>
            </w:r>
          </w:p>
        </w:tc>
      </w:tr>
      <w:tr w:rsidR="00D642F8" w:rsidRPr="00AD4EFE" w14:paraId="6E1F6D6B" w14:textId="77777777" w:rsidTr="00C21191">
        <w:trPr>
          <w:trHeight w:val="489"/>
        </w:trPr>
        <w:tc>
          <w:tcPr>
            <w:tcW w:w="2250" w:type="dxa"/>
            <w:hideMark/>
          </w:tcPr>
          <w:p w14:paraId="19FEE077" w14:textId="341CB4B0" w:rsidR="00374983" w:rsidRPr="00AD4EFE" w:rsidRDefault="00CD1C71" w:rsidP="00374983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 xml:space="preserve">Сейшельские Острова </w:t>
            </w:r>
            <w:r w:rsidR="00374983"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SEY</w:t>
            </w:r>
            <w:r w:rsidR="00374983"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/</w:t>
            </w:r>
            <w:r w:rsidR="00374983"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PHA</w:t>
            </w:r>
            <w:r w:rsidR="00374983"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/92/</w:t>
            </w:r>
            <w:r w:rsidR="00374983"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TAS</w:t>
            </w:r>
            <w:r w:rsidR="00374983"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/30</w:t>
            </w:r>
          </w:p>
        </w:tc>
        <w:tc>
          <w:tcPr>
            <w:tcW w:w="1170" w:type="dxa"/>
            <w:hideMark/>
          </w:tcPr>
          <w:p w14:paraId="61F5EBED" w14:textId="7E512C97" w:rsidR="00374983" w:rsidRPr="00AD4EFE" w:rsidRDefault="00CD1C71" w:rsidP="00374983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Германия</w:t>
            </w:r>
          </w:p>
        </w:tc>
        <w:tc>
          <w:tcPr>
            <w:tcW w:w="4347" w:type="dxa"/>
            <w:hideMark/>
          </w:tcPr>
          <w:p w14:paraId="3268D3DE" w14:textId="6E494631" w:rsidR="00374983" w:rsidRPr="00AD4EFE" w:rsidRDefault="00CD1C71" w:rsidP="00374983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Доклад о проверке осуществления этапа 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I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 xml:space="preserve"> плана организационной деятельности по поэтапному отказу от ГХФУ</w:t>
            </w:r>
          </w:p>
        </w:tc>
        <w:tc>
          <w:tcPr>
            <w:tcW w:w="1044" w:type="dxa"/>
            <w:hideMark/>
          </w:tcPr>
          <w:p w14:paraId="7A94AD48" w14:textId="5DA4B603" w:rsidR="00374983" w:rsidRPr="00AD4EFE" w:rsidRDefault="00374983" w:rsidP="00392DF2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0</w:t>
            </w:r>
          </w:p>
        </w:tc>
        <w:tc>
          <w:tcPr>
            <w:tcW w:w="2079" w:type="dxa"/>
            <w:hideMark/>
          </w:tcPr>
          <w:p w14:paraId="34C8A7DB" w14:textId="6E9B6676" w:rsidR="00374983" w:rsidRPr="00AD4EFE" w:rsidRDefault="00D642F8" w:rsidP="00374983">
            <w:pPr>
              <w:ind w:right="-73"/>
              <w:jc w:val="left"/>
              <w:rPr>
                <w:rFonts w:asciiTheme="majorBidi" w:hAnsiTheme="majorBidi" w:cstheme="majorBidi"/>
                <w:sz w:val="19"/>
                <w:szCs w:val="19"/>
                <w:lang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1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8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-месячная задержка</w:t>
            </w:r>
          </w:p>
        </w:tc>
        <w:tc>
          <w:tcPr>
            <w:tcW w:w="4140" w:type="dxa"/>
            <w:hideMark/>
          </w:tcPr>
          <w:p w14:paraId="10DC4A6A" w14:textId="58AB5D1E" w:rsidR="00374983" w:rsidRPr="00AD4EFE" w:rsidRDefault="004E31E2" w:rsidP="00374983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Просить правительство Германии представить доклад по этому проекту с указанием задержек в осуществлении на 98-м совещании</w:t>
            </w:r>
          </w:p>
        </w:tc>
      </w:tr>
      <w:tr w:rsidR="00D642F8" w:rsidRPr="00AD4EFE" w14:paraId="28747089" w14:textId="77777777" w:rsidTr="00C21191">
        <w:trPr>
          <w:trHeight w:val="489"/>
        </w:trPr>
        <w:tc>
          <w:tcPr>
            <w:tcW w:w="2250" w:type="dxa"/>
          </w:tcPr>
          <w:p w14:paraId="40DD8509" w14:textId="7751D117" w:rsidR="00FF7A25" w:rsidRPr="00AD4EFE" w:rsidRDefault="00CD1C71" w:rsidP="00374983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 xml:space="preserve">Сейшельские Острова </w:t>
            </w:r>
            <w:r w:rsidR="00673412"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SEY</w:t>
            </w:r>
            <w:r w:rsidR="00673412"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/</w:t>
            </w:r>
            <w:r w:rsidR="00673412"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EEF</w:t>
            </w:r>
            <w:r w:rsidR="00673412"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/93/</w:t>
            </w:r>
            <w:r w:rsidR="00673412"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TAS</w:t>
            </w:r>
            <w:r w:rsidR="00673412"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/32</w:t>
            </w:r>
          </w:p>
        </w:tc>
        <w:tc>
          <w:tcPr>
            <w:tcW w:w="1170" w:type="dxa"/>
          </w:tcPr>
          <w:p w14:paraId="0D4577AD" w14:textId="51F5169E" w:rsidR="00FF7A25" w:rsidRPr="00AD4EFE" w:rsidRDefault="00CD1C71" w:rsidP="00374983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Германия</w:t>
            </w:r>
          </w:p>
        </w:tc>
        <w:tc>
          <w:tcPr>
            <w:tcW w:w="4347" w:type="dxa"/>
          </w:tcPr>
          <w:p w14:paraId="3D0CCD50" w14:textId="43E8F193" w:rsidR="00FF7A25" w:rsidRPr="00AD4EFE" w:rsidRDefault="00CD1C71" w:rsidP="00374983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 xml:space="preserve">План организационной деятельности по поэтапному отказу от ГХФУ </w:t>
            </w:r>
            <w:r w:rsidR="003B641E"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(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этап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val="en-GB" w:eastAsia="zh-CN"/>
              </w:rPr>
              <w:t> </w:t>
            </w:r>
            <w:r w:rsidR="003B641E"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I</w:t>
            </w:r>
            <w:r w:rsidR="003B641E"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 xml:space="preserve">) 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(дополнительные мероприятия, направленные на поддержание энергоэффективности в секторе обслуживания в соответствии с решением 89/6 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b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))</w:t>
            </w:r>
          </w:p>
        </w:tc>
        <w:tc>
          <w:tcPr>
            <w:tcW w:w="1044" w:type="dxa"/>
          </w:tcPr>
          <w:p w14:paraId="2F2D4902" w14:textId="201A1565" w:rsidR="00FF7A25" w:rsidRPr="00AD4EFE" w:rsidRDefault="000F284F" w:rsidP="00392DF2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1</w:t>
            </w:r>
          </w:p>
        </w:tc>
        <w:tc>
          <w:tcPr>
            <w:tcW w:w="2079" w:type="dxa"/>
          </w:tcPr>
          <w:p w14:paraId="7756AE7C" w14:textId="656518C4" w:rsidR="00FF7A25" w:rsidRPr="00AD4EFE" w:rsidRDefault="004E31E2" w:rsidP="00374983">
            <w:pPr>
              <w:ind w:right="-73"/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Задержки в осуществлении проекта в связи с задержками в найме консультантов</w:t>
            </w:r>
          </w:p>
        </w:tc>
        <w:tc>
          <w:tcPr>
            <w:tcW w:w="4140" w:type="dxa"/>
          </w:tcPr>
          <w:p w14:paraId="5370C64E" w14:textId="6A53C2B1" w:rsidR="00FF7A25" w:rsidRPr="00AD4EFE" w:rsidRDefault="004E31E2" w:rsidP="00374983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Просить правительство Германии представить доклад о ходе осуществления проекта на 98-м совещании</w:t>
            </w:r>
          </w:p>
        </w:tc>
      </w:tr>
      <w:tr w:rsidR="00D642F8" w:rsidRPr="00AD4EFE" w14:paraId="0AE458C7" w14:textId="77777777" w:rsidTr="00C21191">
        <w:trPr>
          <w:trHeight w:val="215"/>
        </w:trPr>
        <w:tc>
          <w:tcPr>
            <w:tcW w:w="2250" w:type="dxa"/>
            <w:hideMark/>
          </w:tcPr>
          <w:p w14:paraId="3C5A7B3A" w14:textId="5B5DA51A" w:rsidR="00374983" w:rsidRPr="00AD4EFE" w:rsidRDefault="00CD1C71" w:rsidP="00374983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Монголия</w:t>
            </w:r>
            <w:r w:rsidR="00374983"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 xml:space="preserve"> MON/PHA/86/INV/32</w:t>
            </w:r>
          </w:p>
        </w:tc>
        <w:tc>
          <w:tcPr>
            <w:tcW w:w="1170" w:type="dxa"/>
            <w:hideMark/>
          </w:tcPr>
          <w:p w14:paraId="763626CD" w14:textId="2FCE137B" w:rsidR="00374983" w:rsidRPr="00AD4EFE" w:rsidRDefault="00CD1C71" w:rsidP="00374983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Япония</w:t>
            </w:r>
          </w:p>
        </w:tc>
        <w:tc>
          <w:tcPr>
            <w:tcW w:w="4347" w:type="dxa"/>
            <w:hideMark/>
          </w:tcPr>
          <w:p w14:paraId="167B724C" w14:textId="3189A8F1" w:rsidR="00374983" w:rsidRPr="00AD4EFE" w:rsidRDefault="00D642F8" w:rsidP="00374983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 xml:space="preserve">План организационной деятельности по поэтапному отказу от ГХФУ </w:t>
            </w:r>
            <w:r w:rsidR="00374983"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(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этап </w:t>
            </w:r>
            <w:r w:rsidR="00374983"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II</w:t>
            </w:r>
            <w:r w:rsidR="00374983"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 xml:space="preserve">, </w:t>
            </w: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первый транш</w:t>
            </w:r>
            <w:r w:rsidR="00374983"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)</w:t>
            </w:r>
          </w:p>
        </w:tc>
        <w:tc>
          <w:tcPr>
            <w:tcW w:w="1044" w:type="dxa"/>
            <w:hideMark/>
          </w:tcPr>
          <w:p w14:paraId="18DC8FC6" w14:textId="12E76AEF" w:rsidR="00374983" w:rsidRPr="00AD4EFE" w:rsidRDefault="00374983" w:rsidP="00392DF2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10</w:t>
            </w:r>
          </w:p>
        </w:tc>
        <w:tc>
          <w:tcPr>
            <w:tcW w:w="2079" w:type="dxa"/>
            <w:hideMark/>
          </w:tcPr>
          <w:p w14:paraId="60846151" w14:textId="2235E74D" w:rsidR="00374983" w:rsidRPr="00AD4EFE" w:rsidRDefault="00D642F8" w:rsidP="00374983">
            <w:pPr>
              <w:ind w:right="-73"/>
              <w:jc w:val="left"/>
              <w:rPr>
                <w:rFonts w:asciiTheme="majorBidi" w:hAnsiTheme="majorBidi" w:cstheme="majorBidi"/>
                <w:sz w:val="19"/>
                <w:szCs w:val="19"/>
                <w:lang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eastAsia="zh-CN"/>
              </w:rPr>
              <w:t>12-месячная задержка</w:t>
            </w:r>
          </w:p>
        </w:tc>
        <w:tc>
          <w:tcPr>
            <w:tcW w:w="4140" w:type="dxa"/>
            <w:hideMark/>
          </w:tcPr>
          <w:p w14:paraId="519637B7" w14:textId="4EDC629A" w:rsidR="00374983" w:rsidRPr="00AD4EFE" w:rsidRDefault="004E31E2" w:rsidP="00374983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</w:pPr>
            <w:r w:rsidRPr="00AD4EFE">
              <w:rPr>
                <w:rFonts w:asciiTheme="majorBidi" w:hAnsiTheme="majorBidi" w:cstheme="majorBidi"/>
                <w:sz w:val="19"/>
                <w:szCs w:val="19"/>
                <w:lang w:val="ru-RU" w:eastAsia="zh-CN"/>
              </w:rPr>
              <w:t>Просить правительство Японии представить доклад по этому проекту с указанием задержек в осуществлении на 98-м совещании</w:t>
            </w:r>
          </w:p>
        </w:tc>
      </w:tr>
    </w:tbl>
    <w:p w14:paraId="7C136433" w14:textId="77777777" w:rsidR="00D924FB" w:rsidRDefault="00D924FB" w:rsidP="00AD4EFE">
      <w:pPr>
        <w:rPr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D35613" w:rsidRPr="003C211E" w14:paraId="0BAEF969" w14:textId="77777777" w:rsidTr="00A97649">
        <w:trPr>
          <w:jc w:val="center"/>
        </w:trPr>
        <w:tc>
          <w:tcPr>
            <w:tcW w:w="1871" w:type="dxa"/>
          </w:tcPr>
          <w:p w14:paraId="7A794757" w14:textId="77777777" w:rsidR="00D35613" w:rsidRPr="003C211E" w:rsidRDefault="00D35613" w:rsidP="00A97649"/>
        </w:tc>
        <w:tc>
          <w:tcPr>
            <w:tcW w:w="1872" w:type="dxa"/>
          </w:tcPr>
          <w:p w14:paraId="19B2C513" w14:textId="77777777" w:rsidR="00D35613" w:rsidRPr="003C211E" w:rsidRDefault="00D35613" w:rsidP="00A97649"/>
        </w:tc>
        <w:tc>
          <w:tcPr>
            <w:tcW w:w="1872" w:type="dxa"/>
            <w:tcBorders>
              <w:bottom w:val="single" w:sz="4" w:space="0" w:color="auto"/>
            </w:tcBorders>
          </w:tcPr>
          <w:p w14:paraId="7A3F361A" w14:textId="77777777" w:rsidR="00D35613" w:rsidRPr="003C211E" w:rsidRDefault="00D35613" w:rsidP="00A97649"/>
        </w:tc>
        <w:tc>
          <w:tcPr>
            <w:tcW w:w="1872" w:type="dxa"/>
          </w:tcPr>
          <w:p w14:paraId="660B793B" w14:textId="77777777" w:rsidR="00D35613" w:rsidRPr="003C211E" w:rsidRDefault="00D35613" w:rsidP="00A97649"/>
        </w:tc>
        <w:tc>
          <w:tcPr>
            <w:tcW w:w="1873" w:type="dxa"/>
          </w:tcPr>
          <w:p w14:paraId="6136BAF3" w14:textId="77777777" w:rsidR="00D35613" w:rsidRPr="003C211E" w:rsidRDefault="00D35613" w:rsidP="00A97649"/>
        </w:tc>
      </w:tr>
    </w:tbl>
    <w:p w14:paraId="52A2F1A8" w14:textId="77777777" w:rsidR="00D35613" w:rsidRPr="003C211E" w:rsidRDefault="00D35613" w:rsidP="00D35613"/>
    <w:sectPr w:rsidR="00D35613" w:rsidRPr="003C211E" w:rsidSect="00D924FB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5840" w:h="12240" w:orient="landscape" w:code="1"/>
      <w:pgMar w:top="1440" w:right="720" w:bottom="1440" w:left="864" w:header="720" w:footer="28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8ADE2" w14:textId="77777777" w:rsidR="00CA7A37" w:rsidRDefault="00CA7A37" w:rsidP="004A504B">
      <w:r>
        <w:separator/>
      </w:r>
    </w:p>
  </w:endnote>
  <w:endnote w:type="continuationSeparator" w:id="0">
    <w:p w14:paraId="54222A79" w14:textId="77777777" w:rsidR="00CA7A37" w:rsidRDefault="00CA7A37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78581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DDA338" w14:textId="77777777" w:rsidR="007849CE" w:rsidRDefault="007849C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CB6A2A" w14:textId="77777777" w:rsidR="007849CE" w:rsidRPr="0033525D" w:rsidRDefault="007849CE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973EC" w14:textId="77777777" w:rsidR="007849CE" w:rsidRPr="0033525D" w:rsidRDefault="007849C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FA1B9" w14:textId="63F7517C" w:rsidR="007849CE" w:rsidRPr="00B0376F" w:rsidRDefault="00B0376F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C15BFE">
      <w:rPr>
        <w:sz w:val="16"/>
        <w:szCs w:val="16"/>
        <w:lang w:val="ru-RU"/>
      </w:rPr>
      <w:t>.</w:t>
    </w:r>
  </w:p>
  <w:p w14:paraId="4C4BDA79" w14:textId="77777777" w:rsidR="007849CE" w:rsidRPr="00B0376F" w:rsidRDefault="007849CE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1AAFC" w14:textId="77777777" w:rsidR="007849CE" w:rsidRPr="0033525D" w:rsidRDefault="007849CE" w:rsidP="00FB1E9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2AFB2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89CE6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18978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5CBAC0" w14:textId="7113AF00" w:rsidR="009C5E9E" w:rsidRDefault="009C5E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8C89A" w14:textId="77777777" w:rsidR="00CA7A37" w:rsidRDefault="00CA7A37" w:rsidP="004A504B">
      <w:r>
        <w:separator/>
      </w:r>
    </w:p>
  </w:footnote>
  <w:footnote w:type="continuationSeparator" w:id="0">
    <w:p w14:paraId="48F7055A" w14:textId="77777777" w:rsidR="00CA7A37" w:rsidRDefault="00CA7A37" w:rsidP="004A504B">
      <w:r>
        <w:continuationSeparator/>
      </w:r>
    </w:p>
  </w:footnote>
  <w:footnote w:id="1">
    <w:p w14:paraId="1914C6D4" w14:textId="77777777" w:rsidR="00B0376F" w:rsidRPr="00903F63" w:rsidRDefault="00B0376F" w:rsidP="00B0376F">
      <w:pPr>
        <w:pStyle w:val="FootnoteText"/>
        <w:spacing w:after="120"/>
        <w:rPr>
          <w:lang w:val="ru-RU"/>
        </w:rPr>
      </w:pPr>
      <w:r>
        <w:rPr>
          <w:rStyle w:val="FootnoteReference"/>
        </w:rPr>
        <w:footnoteRef/>
      </w:r>
      <w:r w:rsidRPr="00903F63">
        <w:rPr>
          <w:lang w:val="ru-RU"/>
        </w:rPr>
        <w:t xml:space="preserve"> </w:t>
      </w:r>
      <w:r>
        <w:t>UNEP</w:t>
      </w:r>
      <w:r w:rsidRPr="00903F63">
        <w:rPr>
          <w:lang w:val="ru-RU"/>
        </w:rPr>
        <w:t>/</w:t>
      </w:r>
      <w:r>
        <w:t>OzL</w:t>
      </w:r>
      <w:r w:rsidRPr="00903F63">
        <w:rPr>
          <w:lang w:val="ru-RU"/>
        </w:rPr>
        <w:t>.</w:t>
      </w:r>
      <w:r>
        <w:t>Pro</w:t>
      </w:r>
      <w:r w:rsidRPr="00903F63">
        <w:rPr>
          <w:lang w:val="ru-RU"/>
        </w:rPr>
        <w:t>/</w:t>
      </w:r>
      <w:r>
        <w:t>ExCom</w:t>
      </w:r>
      <w:r w:rsidRPr="00903F63">
        <w:rPr>
          <w:lang w:val="ru-RU"/>
        </w:rPr>
        <w:t>/9</w:t>
      </w:r>
      <w:r w:rsidRPr="00903F63">
        <w:rPr>
          <w:rFonts w:hint="eastAsia"/>
          <w:lang w:val="ru-RU" w:eastAsia="zh-CN"/>
        </w:rPr>
        <w:t>7</w:t>
      </w:r>
      <w:r w:rsidRPr="00903F63">
        <w:rPr>
          <w:lang w:val="ru-RU"/>
        </w:rPr>
        <w:t>/1</w:t>
      </w:r>
    </w:p>
  </w:footnote>
  <w:footnote w:id="2">
    <w:p w14:paraId="6B0E493B" w14:textId="4F6C38D5" w:rsidR="00B0376F" w:rsidRPr="00670CD4" w:rsidRDefault="00B0376F" w:rsidP="00B0376F">
      <w:pPr>
        <w:pStyle w:val="Heading1"/>
        <w:numPr>
          <w:ilvl w:val="0"/>
          <w:numId w:val="0"/>
        </w:numPr>
        <w:spacing w:after="0"/>
        <w:rPr>
          <w:sz w:val="20"/>
          <w:szCs w:val="20"/>
          <w:lang w:val="ru-RU"/>
        </w:rPr>
      </w:pPr>
      <w:r w:rsidRPr="0049249F">
        <w:rPr>
          <w:rStyle w:val="FootnoteReference"/>
          <w:sz w:val="20"/>
          <w:szCs w:val="20"/>
        </w:rPr>
        <w:footnoteRef/>
      </w:r>
      <w:r w:rsidRPr="00670CD4">
        <w:rPr>
          <w:sz w:val="20"/>
          <w:szCs w:val="20"/>
          <w:lang w:val="ru-RU"/>
        </w:rPr>
        <w:t xml:space="preserve"> </w:t>
      </w:r>
      <w:r w:rsidR="00670CD4" w:rsidRPr="00670CD4">
        <w:rPr>
          <w:sz w:val="20"/>
          <w:szCs w:val="20"/>
          <w:lang w:val="ru-RU"/>
        </w:rPr>
        <w:t xml:space="preserve">Доклады о ходе работы являются единственным </w:t>
      </w:r>
      <w:r w:rsidR="00F672B5">
        <w:rPr>
          <w:sz w:val="20"/>
          <w:szCs w:val="20"/>
          <w:lang w:val="ru-RU"/>
        </w:rPr>
        <w:t>инструментом</w:t>
      </w:r>
      <w:r w:rsidR="00670CD4" w:rsidRPr="00670CD4">
        <w:rPr>
          <w:sz w:val="20"/>
          <w:szCs w:val="20"/>
          <w:lang w:val="ru-RU"/>
        </w:rPr>
        <w:t xml:space="preserve">, </w:t>
      </w:r>
      <w:r w:rsidR="00F672B5">
        <w:rPr>
          <w:sz w:val="20"/>
          <w:szCs w:val="20"/>
          <w:lang w:val="ru-RU"/>
        </w:rPr>
        <w:t>позволяющим показать</w:t>
      </w:r>
      <w:r w:rsidR="00670CD4" w:rsidRPr="00670CD4">
        <w:rPr>
          <w:sz w:val="20"/>
          <w:szCs w:val="20"/>
          <w:lang w:val="ru-RU"/>
        </w:rPr>
        <w:t xml:space="preserve"> окончательное закрытие всех финансовых счетов, связанных с проектами, утвержденными Исполнительным комитетом в рамках двустороннего сотрудничества.</w:t>
      </w:r>
    </w:p>
  </w:footnote>
  <w:footnote w:id="3">
    <w:p w14:paraId="2EC35187" w14:textId="413A2FF9" w:rsidR="00670CD4" w:rsidRPr="00670CD4" w:rsidRDefault="00670CD4" w:rsidP="00670CD4">
      <w:pPr>
        <w:pStyle w:val="Heading1"/>
        <w:numPr>
          <w:ilvl w:val="0"/>
          <w:numId w:val="0"/>
        </w:numPr>
        <w:spacing w:after="0"/>
        <w:rPr>
          <w:sz w:val="20"/>
          <w:szCs w:val="20"/>
          <w:lang w:val="ru-RU"/>
        </w:rPr>
      </w:pPr>
      <w:r w:rsidRPr="0049249F">
        <w:rPr>
          <w:rStyle w:val="FootnoteReference"/>
          <w:sz w:val="20"/>
          <w:szCs w:val="20"/>
        </w:rPr>
        <w:footnoteRef/>
      </w:r>
      <w:r w:rsidRPr="00670CD4">
        <w:rPr>
          <w:sz w:val="20"/>
          <w:szCs w:val="20"/>
          <w:lang w:val="ru-RU"/>
        </w:rPr>
        <w:t xml:space="preserve"> Бельгия, Венгрия, Дания, Израиль, Польша, Португалия, Российская Федерация, Сингапур, Словацкая Республика, Соединенные Штаты Америки, Финляндия, Швейцария, Швеция, Чешская Республика и Южная Африка.</w:t>
      </w:r>
    </w:p>
  </w:footnote>
  <w:footnote w:id="4">
    <w:p w14:paraId="396FA276" w14:textId="77777777" w:rsidR="00670CD4" w:rsidRPr="00903F63" w:rsidRDefault="00670CD4" w:rsidP="00670CD4">
      <w:pPr>
        <w:pStyle w:val="FootnoteText"/>
        <w:rPr>
          <w:lang w:val="ru-RU"/>
        </w:rPr>
      </w:pPr>
      <w:r w:rsidRPr="0049249F">
        <w:rPr>
          <w:rStyle w:val="FootnoteReference"/>
        </w:rPr>
        <w:footnoteRef/>
      </w:r>
      <w:r w:rsidRPr="00903F63">
        <w:rPr>
          <w:lang w:val="ru-RU"/>
        </w:rPr>
        <w:t xml:space="preserve"> </w:t>
      </w:r>
      <w:r w:rsidRPr="0049249F">
        <w:t>UNEP</w:t>
      </w:r>
      <w:r w:rsidRPr="00903F63">
        <w:rPr>
          <w:lang w:val="ru-RU"/>
        </w:rPr>
        <w:t>/</w:t>
      </w:r>
      <w:r w:rsidRPr="0049249F">
        <w:t>OzL</w:t>
      </w:r>
      <w:r w:rsidRPr="00903F63">
        <w:rPr>
          <w:lang w:val="ru-RU"/>
        </w:rPr>
        <w:t>.</w:t>
      </w:r>
      <w:r w:rsidRPr="0049249F">
        <w:t>Pro</w:t>
      </w:r>
      <w:r w:rsidRPr="00903F63">
        <w:rPr>
          <w:lang w:val="ru-RU"/>
        </w:rPr>
        <w:t>/</w:t>
      </w:r>
      <w:r w:rsidRPr="0049249F">
        <w:t>ExCom</w:t>
      </w:r>
      <w:r w:rsidRPr="00903F63">
        <w:rPr>
          <w:lang w:val="ru-RU"/>
        </w:rPr>
        <w:t>/97/11</w:t>
      </w:r>
    </w:p>
  </w:footnote>
  <w:footnote w:id="5">
    <w:p w14:paraId="525B9C53" w14:textId="1A675705" w:rsidR="00355458" w:rsidRPr="00355458" w:rsidRDefault="00355458" w:rsidP="00355458">
      <w:pPr>
        <w:pStyle w:val="FootnoteText"/>
        <w:rPr>
          <w:lang w:val="ru-RU"/>
        </w:rPr>
      </w:pPr>
      <w:r w:rsidRPr="0049249F">
        <w:rPr>
          <w:rStyle w:val="FootnoteReference"/>
        </w:rPr>
        <w:footnoteRef/>
      </w:r>
      <w:r w:rsidRPr="00903F63">
        <w:rPr>
          <w:lang w:val="ru-RU"/>
        </w:rPr>
        <w:t xml:space="preserve"> </w:t>
      </w:r>
      <w:r w:rsidRPr="00355458">
        <w:rPr>
          <w:lang w:val="ru-RU"/>
        </w:rPr>
        <w:t xml:space="preserve">Эти данные включены в базу данных сводного доклада о ходе работы, которая размещена в формате электронной таблицы </w:t>
      </w:r>
      <w:r w:rsidRPr="00355458">
        <w:t>Microsoft</w:t>
      </w:r>
      <w:r w:rsidRPr="00355458">
        <w:rPr>
          <w:lang w:val="ru-RU"/>
        </w:rPr>
        <w:t xml:space="preserve"> </w:t>
      </w:r>
      <w:r w:rsidRPr="00355458">
        <w:t>Excel</w:t>
      </w:r>
      <w:r w:rsidRPr="00355458">
        <w:rPr>
          <w:lang w:val="ru-RU"/>
        </w:rPr>
        <w:t xml:space="preserve"> на портале 97-го совещания на веб-сайте Многостороннего фонда.</w:t>
      </w:r>
    </w:p>
  </w:footnote>
  <w:footnote w:id="6">
    <w:p w14:paraId="7A89665B" w14:textId="5D2444F5" w:rsidR="00AB4C0B" w:rsidRPr="004155EC" w:rsidRDefault="00AB4C0B" w:rsidP="00AB4C0B">
      <w:pPr>
        <w:pStyle w:val="FootnoteText"/>
        <w:rPr>
          <w:lang w:val="ru-RU"/>
        </w:rPr>
      </w:pPr>
      <w:r w:rsidRPr="0049249F">
        <w:rPr>
          <w:rStyle w:val="FootnoteReference"/>
        </w:rPr>
        <w:footnoteRef/>
      </w:r>
      <w:r w:rsidRPr="004155EC">
        <w:rPr>
          <w:lang w:val="ru-RU"/>
        </w:rPr>
        <w:t xml:space="preserve"> </w:t>
      </w:r>
      <w:r w:rsidR="004155EC" w:rsidRPr="004155EC">
        <w:rPr>
          <w:lang w:val="ru-RU"/>
        </w:rPr>
        <w:t>В соответствии с решением 84/12</w:t>
      </w:r>
      <w:r w:rsidR="004155EC">
        <w:rPr>
          <w:lang w:val="ru-RU"/>
        </w:rPr>
        <w:t> </w:t>
      </w:r>
      <w:r w:rsidR="004155EC" w:rsidRPr="004155EC">
        <w:rPr>
          <w:lang w:val="ru-RU"/>
        </w:rPr>
        <w:t>а)</w:t>
      </w:r>
      <w:r w:rsidR="004155EC">
        <w:rPr>
          <w:lang w:val="ru-RU"/>
        </w:rPr>
        <w:t> </w:t>
      </w:r>
      <w:r w:rsidR="004155EC" w:rsidRPr="004155EC">
        <w:t>iv</w:t>
      </w:r>
      <w:r w:rsidR="004155EC" w:rsidRPr="004155EC">
        <w:rPr>
          <w:lang w:val="ru-RU"/>
        </w:rPr>
        <w:t>) данные о ГФУ в тоннах СО</w:t>
      </w:r>
      <w:r w:rsidR="004155EC" w:rsidRPr="004155EC">
        <w:rPr>
          <w:vertAlign w:val="subscript"/>
          <w:lang w:val="ru-RU"/>
        </w:rPr>
        <w:t>2</w:t>
      </w:r>
      <w:r w:rsidR="004155EC">
        <w:rPr>
          <w:lang w:val="ru-RU"/>
        </w:rPr>
        <w:t>-</w:t>
      </w:r>
      <w:r w:rsidR="004155EC" w:rsidRPr="004155EC">
        <w:rPr>
          <w:lang w:val="ru-RU"/>
        </w:rPr>
        <w:t>экв</w:t>
      </w:r>
      <w:r w:rsidR="004155EC">
        <w:rPr>
          <w:lang w:val="ru-RU"/>
        </w:rPr>
        <w:t>.</w:t>
      </w:r>
      <w:r w:rsidR="004155EC" w:rsidRPr="004155EC">
        <w:rPr>
          <w:lang w:val="ru-RU"/>
        </w:rPr>
        <w:t xml:space="preserve"> включены в доклады о ходе работы, представленные </w:t>
      </w:r>
      <w:r w:rsidR="004155EC">
        <w:rPr>
          <w:lang w:val="ru-RU"/>
        </w:rPr>
        <w:t xml:space="preserve">на </w:t>
      </w:r>
      <w:r w:rsidR="004155EC" w:rsidRPr="004155EC">
        <w:rPr>
          <w:lang w:val="ru-RU"/>
        </w:rPr>
        <w:t>97-м совещани</w:t>
      </w:r>
      <w:r w:rsidR="004155EC">
        <w:rPr>
          <w:lang w:val="ru-RU"/>
        </w:rPr>
        <w:t>и</w:t>
      </w:r>
      <w:r w:rsidR="004155EC" w:rsidRPr="004155EC">
        <w:rPr>
          <w:lang w:val="ru-RU"/>
        </w:rPr>
        <w:t>.</w:t>
      </w:r>
    </w:p>
  </w:footnote>
  <w:footnote w:id="7">
    <w:p w14:paraId="6CBCBB13" w14:textId="52957A70" w:rsidR="009F552F" w:rsidRPr="001758B1" w:rsidRDefault="009F552F" w:rsidP="009F552F">
      <w:pPr>
        <w:pStyle w:val="FootnoteText"/>
        <w:rPr>
          <w:lang w:val="ru-RU"/>
        </w:rPr>
      </w:pPr>
      <w:r w:rsidRPr="0049249F">
        <w:rPr>
          <w:rStyle w:val="FootnoteReference"/>
          <w:lang w:val="en-GB"/>
        </w:rPr>
        <w:footnoteRef/>
      </w:r>
      <w:r w:rsidRPr="001758B1">
        <w:rPr>
          <w:lang w:val="ru-RU"/>
        </w:rPr>
        <w:t xml:space="preserve"> </w:t>
      </w:r>
      <w:r w:rsidR="001758B1" w:rsidRPr="001758B1">
        <w:rPr>
          <w:lang w:val="ru-RU"/>
        </w:rPr>
        <w:t>К текущим проектам относятся все проекты, которые находились в процессе осуществления по состоянию на 31</w:t>
      </w:r>
      <w:r w:rsidR="001758B1">
        <w:rPr>
          <w:lang w:val="ru-RU"/>
        </w:rPr>
        <w:t> </w:t>
      </w:r>
      <w:r w:rsidR="001758B1" w:rsidRPr="001758B1">
        <w:rPr>
          <w:lang w:val="ru-RU"/>
        </w:rPr>
        <w:t>декабря 2024</w:t>
      </w:r>
      <w:r w:rsidR="001758B1">
        <w:rPr>
          <w:lang w:val="ru-RU"/>
        </w:rPr>
        <w:t> </w:t>
      </w:r>
      <w:r w:rsidR="001758B1" w:rsidRPr="001758B1">
        <w:rPr>
          <w:lang w:val="ru-RU"/>
        </w:rPr>
        <w:t xml:space="preserve">года. </w:t>
      </w:r>
      <w:r w:rsidR="00EF1A41">
        <w:rPr>
          <w:lang w:val="ru-RU"/>
        </w:rPr>
        <w:t>В число о</w:t>
      </w:r>
      <w:r w:rsidR="001758B1" w:rsidRPr="001758B1">
        <w:rPr>
          <w:lang w:val="ru-RU"/>
        </w:rPr>
        <w:t>сновны</w:t>
      </w:r>
      <w:r w:rsidR="00EF1A41">
        <w:rPr>
          <w:lang w:val="ru-RU"/>
        </w:rPr>
        <w:t>х</w:t>
      </w:r>
      <w:r w:rsidR="001758B1" w:rsidRPr="001758B1">
        <w:rPr>
          <w:lang w:val="ru-RU"/>
        </w:rPr>
        <w:t xml:space="preserve"> показател</w:t>
      </w:r>
      <w:r w:rsidR="00EF1A41">
        <w:rPr>
          <w:lang w:val="ru-RU"/>
        </w:rPr>
        <w:t>ей</w:t>
      </w:r>
      <w:r w:rsidR="001758B1" w:rsidRPr="001758B1">
        <w:rPr>
          <w:lang w:val="ru-RU"/>
        </w:rPr>
        <w:t xml:space="preserve"> прогресса </w:t>
      </w:r>
      <w:r w:rsidR="00EF1A41">
        <w:rPr>
          <w:lang w:val="ru-RU"/>
        </w:rPr>
        <w:t>входят</w:t>
      </w:r>
      <w:r w:rsidR="001758B1" w:rsidRPr="001758B1">
        <w:rPr>
          <w:lang w:val="ru-RU"/>
        </w:rPr>
        <w:t xml:space="preserve"> процентн</w:t>
      </w:r>
      <w:r w:rsidR="00EF1A41">
        <w:rPr>
          <w:lang w:val="ru-RU"/>
        </w:rPr>
        <w:t>ая</w:t>
      </w:r>
      <w:r w:rsidR="001758B1" w:rsidRPr="001758B1">
        <w:rPr>
          <w:lang w:val="ru-RU"/>
        </w:rPr>
        <w:t xml:space="preserve"> дол</w:t>
      </w:r>
      <w:r w:rsidR="00EF1A41">
        <w:rPr>
          <w:lang w:val="ru-RU"/>
        </w:rPr>
        <w:t>я</w:t>
      </w:r>
      <w:r w:rsidR="001758B1" w:rsidRPr="001758B1">
        <w:rPr>
          <w:lang w:val="ru-RU"/>
        </w:rPr>
        <w:t xml:space="preserve"> </w:t>
      </w:r>
      <w:r w:rsidR="00045D18">
        <w:rPr>
          <w:lang w:val="ru-RU"/>
        </w:rPr>
        <w:t>выплаченных</w:t>
      </w:r>
      <w:r w:rsidR="001758B1" w:rsidRPr="001758B1">
        <w:rPr>
          <w:lang w:val="ru-RU"/>
        </w:rPr>
        <w:t xml:space="preserve"> средств и процентн</w:t>
      </w:r>
      <w:r w:rsidR="00EF1A41">
        <w:rPr>
          <w:lang w:val="ru-RU"/>
        </w:rPr>
        <w:t>ая</w:t>
      </w:r>
      <w:r w:rsidR="001758B1" w:rsidRPr="001758B1">
        <w:rPr>
          <w:lang w:val="ru-RU"/>
        </w:rPr>
        <w:t xml:space="preserve"> дол</w:t>
      </w:r>
      <w:r w:rsidR="00EF1A41">
        <w:rPr>
          <w:lang w:val="ru-RU"/>
        </w:rPr>
        <w:t>я</w:t>
      </w:r>
      <w:r w:rsidR="001758B1" w:rsidRPr="001758B1">
        <w:rPr>
          <w:lang w:val="ru-RU"/>
        </w:rPr>
        <w:t xml:space="preserve"> проектов, по которым начал</w:t>
      </w:r>
      <w:r w:rsidR="009B055E">
        <w:rPr>
          <w:lang w:val="ru-RU"/>
        </w:rPr>
        <w:t xml:space="preserve">ась выплата </w:t>
      </w:r>
      <w:r w:rsidR="001758B1" w:rsidRPr="001758B1">
        <w:rPr>
          <w:lang w:val="ru-RU"/>
        </w:rPr>
        <w:t xml:space="preserve">средств; средства, которые, как ожидается, будут </w:t>
      </w:r>
      <w:r w:rsidR="00045D18">
        <w:rPr>
          <w:lang w:val="ru-RU"/>
        </w:rPr>
        <w:t>выплачены</w:t>
      </w:r>
      <w:r w:rsidR="001758B1" w:rsidRPr="001758B1">
        <w:rPr>
          <w:lang w:val="ru-RU"/>
        </w:rPr>
        <w:t xml:space="preserve"> к концу года, в процентном отношении к утвержденному финансированию; средн</w:t>
      </w:r>
      <w:r w:rsidR="00EF1A41">
        <w:rPr>
          <w:lang w:val="ru-RU"/>
        </w:rPr>
        <w:t>яя</w:t>
      </w:r>
      <w:r w:rsidR="001758B1" w:rsidRPr="001758B1">
        <w:rPr>
          <w:lang w:val="ru-RU"/>
        </w:rPr>
        <w:t xml:space="preserve"> продолжительность предполагаемой задержки в осуществлении; информаци</w:t>
      </w:r>
      <w:r w:rsidR="00EF1A41">
        <w:rPr>
          <w:lang w:val="ru-RU"/>
        </w:rPr>
        <w:t>я</w:t>
      </w:r>
      <w:r w:rsidR="001758B1" w:rsidRPr="001758B1">
        <w:rPr>
          <w:lang w:val="ru-RU"/>
        </w:rPr>
        <w:t>, представленн</w:t>
      </w:r>
      <w:r w:rsidR="00EF1A41">
        <w:rPr>
          <w:lang w:val="ru-RU"/>
        </w:rPr>
        <w:t>ая</w:t>
      </w:r>
      <w:r w:rsidR="001758B1" w:rsidRPr="001758B1">
        <w:rPr>
          <w:lang w:val="ru-RU"/>
        </w:rPr>
        <w:t xml:space="preserve"> в колонке «Примечания» в базе данных докладов о ходе работы.</w:t>
      </w:r>
    </w:p>
  </w:footnote>
  <w:footnote w:id="8">
    <w:p w14:paraId="57E647BB" w14:textId="3DF1184C" w:rsidR="0054443D" w:rsidRPr="00D162D9" w:rsidRDefault="0054443D" w:rsidP="0054443D">
      <w:pPr>
        <w:pStyle w:val="FootnoteText"/>
        <w:rPr>
          <w:lang w:val="ru-RU"/>
        </w:rPr>
      </w:pPr>
      <w:r w:rsidRPr="0049249F">
        <w:rPr>
          <w:rStyle w:val="FootnoteReference"/>
        </w:rPr>
        <w:footnoteRef/>
      </w:r>
      <w:r w:rsidRPr="00D162D9">
        <w:rPr>
          <w:lang w:val="ru-RU"/>
        </w:rPr>
        <w:t xml:space="preserve"> </w:t>
      </w:r>
      <w:r w:rsidR="00D162D9" w:rsidRPr="00D162D9">
        <w:rPr>
          <w:lang w:val="ru-RU"/>
        </w:rPr>
        <w:t xml:space="preserve">Количество выведенных из </w:t>
      </w:r>
      <w:r w:rsidR="00F8318F">
        <w:rPr>
          <w:lang w:val="ru-RU"/>
        </w:rPr>
        <w:t>потребления</w:t>
      </w:r>
      <w:r w:rsidR="00D162D9" w:rsidRPr="00D162D9">
        <w:rPr>
          <w:lang w:val="ru-RU"/>
        </w:rPr>
        <w:t xml:space="preserve"> ОРВ выражается в тоннах</w:t>
      </w:r>
      <w:r w:rsidR="00D162D9">
        <w:rPr>
          <w:lang w:val="ru-RU"/>
        </w:rPr>
        <w:t> </w:t>
      </w:r>
      <w:r w:rsidR="00D162D9" w:rsidRPr="00D162D9">
        <w:rPr>
          <w:lang w:val="ru-RU"/>
        </w:rPr>
        <w:t>ОРС, а</w:t>
      </w:r>
      <w:r w:rsidR="00F8318F">
        <w:rPr>
          <w:lang w:val="ru-RU"/>
        </w:rPr>
        <w:t xml:space="preserve"> количество</w:t>
      </w:r>
      <w:r w:rsidR="00D162D9" w:rsidRPr="00D162D9">
        <w:rPr>
          <w:lang w:val="ru-RU"/>
        </w:rPr>
        <w:t xml:space="preserve"> ГФУ</w:t>
      </w:r>
      <w:r w:rsidR="00D162D9">
        <w:rPr>
          <w:lang w:val="ru-RU"/>
        </w:rPr>
        <w:t> </w:t>
      </w:r>
      <w:r w:rsidR="00D162D9" w:rsidRPr="00D162D9">
        <w:rPr>
          <w:lang w:val="ru-RU"/>
        </w:rPr>
        <w:t>—</w:t>
      </w:r>
      <w:r w:rsidR="00D162D9">
        <w:rPr>
          <w:lang w:val="ru-RU"/>
        </w:rPr>
        <w:t> </w:t>
      </w:r>
      <w:r w:rsidR="00D162D9" w:rsidRPr="00D162D9">
        <w:rPr>
          <w:lang w:val="ru-RU"/>
        </w:rPr>
        <w:t>в мт и тоннах</w:t>
      </w:r>
      <w:r w:rsidR="00D162D9">
        <w:rPr>
          <w:lang w:val="ru-RU"/>
        </w:rPr>
        <w:t> </w:t>
      </w:r>
      <w:r w:rsidR="00D162D9" w:rsidRPr="00D162D9">
        <w:t>CO</w:t>
      </w:r>
      <w:r w:rsidR="00D162D9" w:rsidRPr="00D162D9">
        <w:rPr>
          <w:vertAlign w:val="subscript"/>
          <w:lang w:val="ru-RU"/>
        </w:rPr>
        <w:t>2</w:t>
      </w:r>
      <w:r w:rsidR="00D162D9" w:rsidRPr="00D162D9">
        <w:rPr>
          <w:lang w:val="ru-RU"/>
        </w:rPr>
        <w:t>-экв.</w:t>
      </w:r>
    </w:p>
  </w:footnote>
  <w:footnote w:id="9">
    <w:p w14:paraId="7F24904A" w14:textId="77777777" w:rsidR="00767792" w:rsidRPr="003E3623" w:rsidRDefault="00767792" w:rsidP="00767792">
      <w:pPr>
        <w:pStyle w:val="Title1"/>
        <w:widowControl w:val="0"/>
        <w:jc w:val="both"/>
        <w:rPr>
          <w:sz w:val="20"/>
          <w:szCs w:val="20"/>
          <w:lang w:val="ru-RU"/>
        </w:rPr>
      </w:pPr>
      <w:r w:rsidRPr="0049249F">
        <w:rPr>
          <w:rStyle w:val="FootnoteReference"/>
          <w:b w:val="0"/>
          <w:sz w:val="20"/>
          <w:szCs w:val="20"/>
        </w:rPr>
        <w:footnoteRef/>
      </w:r>
      <w:r w:rsidRPr="003E3623">
        <w:rPr>
          <w:b w:val="0"/>
          <w:caps w:val="0"/>
          <w:sz w:val="20"/>
          <w:szCs w:val="20"/>
          <w:lang w:val="ru-RU"/>
        </w:rPr>
        <w:t xml:space="preserve"> </w:t>
      </w:r>
      <w:r w:rsidRPr="003E3623">
        <w:rPr>
          <w:b w:val="0"/>
          <w:caps w:val="0"/>
          <w:sz w:val="19"/>
          <w:szCs w:val="19"/>
          <w:lang w:val="ru-RU"/>
        </w:rPr>
        <w:t>В 2024</w:t>
      </w:r>
      <w:r>
        <w:rPr>
          <w:b w:val="0"/>
          <w:caps w:val="0"/>
          <w:sz w:val="19"/>
          <w:szCs w:val="19"/>
          <w:lang w:val="ru-RU"/>
        </w:rPr>
        <w:t> </w:t>
      </w:r>
      <w:r w:rsidRPr="003E3623">
        <w:rPr>
          <w:b w:val="0"/>
          <w:caps w:val="0"/>
          <w:sz w:val="19"/>
          <w:szCs w:val="19"/>
          <w:lang w:val="ru-RU"/>
        </w:rPr>
        <w:t xml:space="preserve">году в рамках проектов, </w:t>
      </w:r>
      <w:r>
        <w:rPr>
          <w:b w:val="0"/>
          <w:caps w:val="0"/>
          <w:sz w:val="19"/>
          <w:szCs w:val="19"/>
          <w:lang w:val="ru-RU"/>
        </w:rPr>
        <w:t>связанных с</w:t>
      </w:r>
      <w:r w:rsidRPr="003E3623">
        <w:rPr>
          <w:b w:val="0"/>
          <w:caps w:val="0"/>
          <w:sz w:val="19"/>
          <w:szCs w:val="19"/>
          <w:lang w:val="ru-RU"/>
        </w:rPr>
        <w:t xml:space="preserve"> ГФУ, никаких </w:t>
      </w:r>
      <w:r>
        <w:rPr>
          <w:b w:val="0"/>
          <w:caps w:val="0"/>
          <w:sz w:val="19"/>
          <w:szCs w:val="19"/>
          <w:lang w:val="ru-RU"/>
        </w:rPr>
        <w:t xml:space="preserve">веществ из обращения выведено </w:t>
      </w:r>
      <w:r w:rsidRPr="003E3623">
        <w:rPr>
          <w:b w:val="0"/>
          <w:caps w:val="0"/>
          <w:sz w:val="19"/>
          <w:szCs w:val="19"/>
          <w:lang w:val="ru-RU"/>
        </w:rPr>
        <w:t>не было.</w:t>
      </w:r>
    </w:p>
  </w:footnote>
  <w:footnote w:id="10">
    <w:p w14:paraId="323FCF6D" w14:textId="74F8B929" w:rsidR="00D42AD8" w:rsidRPr="00DB2CEE" w:rsidRDefault="00D42AD8" w:rsidP="00D42AD8">
      <w:pPr>
        <w:pStyle w:val="FootnoteText"/>
        <w:rPr>
          <w:lang w:val="ru-RU"/>
        </w:rPr>
      </w:pPr>
      <w:r w:rsidRPr="0049249F">
        <w:rPr>
          <w:rStyle w:val="FootnoteReference"/>
        </w:rPr>
        <w:footnoteRef/>
      </w:r>
      <w:r w:rsidRPr="00151121">
        <w:rPr>
          <w:lang w:val="ru-RU"/>
        </w:rPr>
        <w:t xml:space="preserve"> </w:t>
      </w:r>
      <w:r w:rsidR="00DB2CEE" w:rsidRPr="00DB2CEE">
        <w:rPr>
          <w:lang w:val="ru-RU"/>
        </w:rPr>
        <w:t>Проекты, утвержденные более 18</w:t>
      </w:r>
      <w:r w:rsidR="00DB2CEE">
        <w:rPr>
          <w:lang w:val="ru-RU"/>
        </w:rPr>
        <w:t> </w:t>
      </w:r>
      <w:r w:rsidR="00DB2CEE" w:rsidRPr="00DB2CEE">
        <w:rPr>
          <w:lang w:val="ru-RU"/>
        </w:rPr>
        <w:t>месяцев</w:t>
      </w:r>
      <w:r w:rsidR="00DB2CEE">
        <w:rPr>
          <w:lang w:val="ru-RU"/>
        </w:rPr>
        <w:t xml:space="preserve"> назад</w:t>
      </w:r>
      <w:r w:rsidR="00DB2CEE" w:rsidRPr="00DB2CEE">
        <w:rPr>
          <w:lang w:val="ru-RU"/>
        </w:rPr>
        <w:t>, выплаты по которым составляют менее 1</w:t>
      </w:r>
      <w:r w:rsidR="00DB2CEE">
        <w:rPr>
          <w:lang w:val="ru-RU"/>
        </w:rPr>
        <w:t> </w:t>
      </w:r>
      <w:r w:rsidR="00DB2CEE" w:rsidRPr="00DB2CEE">
        <w:rPr>
          <w:lang w:val="ru-RU"/>
        </w:rPr>
        <w:t>процента, или проекты, которые не были завершены через 12</w:t>
      </w:r>
      <w:r w:rsidR="00DB2CEE">
        <w:rPr>
          <w:lang w:val="ru-RU"/>
        </w:rPr>
        <w:t> </w:t>
      </w:r>
      <w:r w:rsidR="00DB2CEE" w:rsidRPr="00DB2CEE">
        <w:rPr>
          <w:lang w:val="ru-RU"/>
        </w:rPr>
        <w:t xml:space="preserve">месяцев после </w:t>
      </w:r>
      <w:r w:rsidR="00DB2CEE">
        <w:rPr>
          <w:lang w:val="ru-RU"/>
        </w:rPr>
        <w:t xml:space="preserve">предложенной </w:t>
      </w:r>
      <w:r w:rsidR="00DB2CEE" w:rsidRPr="00DB2CEE">
        <w:rPr>
          <w:lang w:val="ru-RU"/>
        </w:rPr>
        <w:t>даты завершения, указанной в докладе о ходе работы (решение</w:t>
      </w:r>
      <w:r w:rsidR="00DB2CEE">
        <w:rPr>
          <w:lang w:val="ru-RU"/>
        </w:rPr>
        <w:t> </w:t>
      </w:r>
      <w:r w:rsidR="00DB2CEE" w:rsidRPr="00DB2CEE">
        <w:rPr>
          <w:lang w:val="ru-RU"/>
        </w:rPr>
        <w:t>22/61).</w:t>
      </w:r>
    </w:p>
  </w:footnote>
  <w:footnote w:id="11">
    <w:p w14:paraId="27548C6F" w14:textId="77777777" w:rsidR="00DD2332" w:rsidRPr="00A4673D" w:rsidRDefault="00DD2332" w:rsidP="00DD2332">
      <w:pPr>
        <w:pStyle w:val="FootnoteText"/>
        <w:rPr>
          <w:lang w:val="ru-RU"/>
        </w:rPr>
      </w:pPr>
      <w:r w:rsidRPr="0049249F">
        <w:rPr>
          <w:rStyle w:val="FootnoteReference"/>
        </w:rPr>
        <w:footnoteRef/>
      </w:r>
      <w:r w:rsidRPr="00A4673D">
        <w:rPr>
          <w:lang w:val="ru-RU"/>
        </w:rPr>
        <w:t xml:space="preserve"> </w:t>
      </w:r>
      <w:r w:rsidRPr="0049249F">
        <w:t>UNEP</w:t>
      </w:r>
      <w:r w:rsidRPr="00A4673D">
        <w:rPr>
          <w:lang w:val="ru-RU"/>
        </w:rPr>
        <w:t>/</w:t>
      </w:r>
      <w:r w:rsidRPr="0049249F">
        <w:t>OzL</w:t>
      </w:r>
      <w:r w:rsidRPr="00A4673D">
        <w:rPr>
          <w:lang w:val="ru-RU"/>
        </w:rPr>
        <w:t>.</w:t>
      </w:r>
      <w:r w:rsidRPr="0049249F">
        <w:t>Pro</w:t>
      </w:r>
      <w:r w:rsidRPr="00A4673D">
        <w:rPr>
          <w:lang w:val="ru-RU"/>
        </w:rPr>
        <w:t>/</w:t>
      </w:r>
      <w:r w:rsidRPr="0049249F">
        <w:t>ExCom</w:t>
      </w:r>
      <w:r w:rsidRPr="00A4673D">
        <w:rPr>
          <w:lang w:val="ru-RU"/>
        </w:rPr>
        <w:t>/97/64</w:t>
      </w:r>
    </w:p>
  </w:footnote>
  <w:footnote w:id="12">
    <w:p w14:paraId="4EE6EE05" w14:textId="77777777" w:rsidR="00DD2332" w:rsidRPr="00A4673D" w:rsidRDefault="00DD2332" w:rsidP="00DD2332">
      <w:pPr>
        <w:pStyle w:val="FootnoteText"/>
        <w:rPr>
          <w:lang w:val="ru-RU"/>
        </w:rPr>
      </w:pPr>
      <w:r w:rsidRPr="0049249F">
        <w:rPr>
          <w:rStyle w:val="FootnoteReference"/>
        </w:rPr>
        <w:footnoteRef/>
      </w:r>
      <w:r w:rsidRPr="00A4673D">
        <w:rPr>
          <w:lang w:val="ru-RU"/>
        </w:rPr>
        <w:t xml:space="preserve"> </w:t>
      </w:r>
      <w:r w:rsidRPr="0049249F">
        <w:t>UNEP</w:t>
      </w:r>
      <w:r w:rsidRPr="00A4673D">
        <w:rPr>
          <w:lang w:val="ru-RU"/>
        </w:rPr>
        <w:t>/</w:t>
      </w:r>
      <w:r w:rsidRPr="0049249F">
        <w:t>OzL</w:t>
      </w:r>
      <w:r w:rsidRPr="00A4673D">
        <w:rPr>
          <w:lang w:val="ru-RU"/>
        </w:rPr>
        <w:t>.</w:t>
      </w:r>
      <w:r w:rsidRPr="0049249F">
        <w:t>Pro</w:t>
      </w:r>
      <w:r w:rsidRPr="00A4673D">
        <w:rPr>
          <w:lang w:val="ru-RU"/>
        </w:rPr>
        <w:t>/</w:t>
      </w:r>
      <w:r w:rsidRPr="0049249F">
        <w:t>ExCom</w:t>
      </w:r>
      <w:r w:rsidRPr="00A4673D">
        <w:rPr>
          <w:lang w:val="ru-RU"/>
        </w:rPr>
        <w:t>/97/17</w:t>
      </w:r>
    </w:p>
  </w:footnote>
  <w:footnote w:id="13">
    <w:p w14:paraId="686DD80A" w14:textId="784810E8" w:rsidR="008547A5" w:rsidRPr="00961059" w:rsidRDefault="008547A5" w:rsidP="008547A5">
      <w:pPr>
        <w:pStyle w:val="FootnoteText"/>
        <w:rPr>
          <w:lang w:val="ru-RU"/>
        </w:rPr>
      </w:pPr>
      <w:r w:rsidRPr="0049249F">
        <w:rPr>
          <w:rStyle w:val="FootnoteReference"/>
        </w:rPr>
        <w:footnoteRef/>
      </w:r>
      <w:r w:rsidRPr="00961059">
        <w:rPr>
          <w:lang w:val="ru-RU"/>
        </w:rPr>
        <w:t xml:space="preserve"> </w:t>
      </w:r>
      <w:r w:rsidR="00961059" w:rsidRPr="00961059">
        <w:rPr>
          <w:lang w:val="ru-RU"/>
        </w:rPr>
        <w:t>Любой запрос на продление сроков должен представляться для утверждения Исполнительным комитетом до даты завершения проекта, при этом до утверждения продления никаких новых обязательств приниматься не должно.</w:t>
      </w:r>
    </w:p>
  </w:footnote>
  <w:footnote w:id="14">
    <w:p w14:paraId="43F233B2" w14:textId="7E378D3F" w:rsidR="00DC372C" w:rsidRPr="00962562" w:rsidRDefault="00DC372C" w:rsidP="00DC372C">
      <w:pPr>
        <w:pStyle w:val="FootnoteText"/>
        <w:rPr>
          <w:lang w:val="ru-RU"/>
        </w:rPr>
      </w:pPr>
      <w:r w:rsidRPr="0049249F">
        <w:rPr>
          <w:rStyle w:val="FootnoteReference"/>
        </w:rPr>
        <w:footnoteRef/>
      </w:r>
      <w:r w:rsidRPr="00CD2D76">
        <w:rPr>
          <w:lang w:val="ru-RU"/>
        </w:rPr>
        <w:t xml:space="preserve"> </w:t>
      </w:r>
      <w:r w:rsidR="00FA3B4D" w:rsidRPr="009C6762">
        <w:rPr>
          <w:lang w:val="ru-RU"/>
        </w:rPr>
        <w:t>Представленные данные относятся к году утверждения проекта Исполнительным комитетом.</w:t>
      </w:r>
      <w:r w:rsidR="009C6762" w:rsidRPr="009C6762">
        <w:rPr>
          <w:lang w:val="ru-RU"/>
        </w:rPr>
        <w:t xml:space="preserve"> Все утвержденные проекты (инвестиционные и неинвестиционные) рассматриваются на равной основе (т.</w:t>
      </w:r>
      <w:r w:rsidR="009C6762">
        <w:rPr>
          <w:lang w:val="ru-RU"/>
        </w:rPr>
        <w:t> </w:t>
      </w:r>
      <w:r w:rsidR="009C6762" w:rsidRPr="009C6762">
        <w:rPr>
          <w:lang w:val="ru-RU"/>
        </w:rPr>
        <w:t>е. инвестиционный проект или транш МС в размере 1</w:t>
      </w:r>
      <w:r w:rsidR="009C6762">
        <w:rPr>
          <w:lang w:val="ru-RU"/>
        </w:rPr>
        <w:t> </w:t>
      </w:r>
      <w:r w:rsidR="009C6762" w:rsidRPr="009C6762">
        <w:rPr>
          <w:lang w:val="ru-RU"/>
        </w:rPr>
        <w:t>млн</w:t>
      </w:r>
      <w:r w:rsidR="009C6762">
        <w:rPr>
          <w:lang w:val="ru-RU"/>
        </w:rPr>
        <w:t> </w:t>
      </w:r>
      <w:r w:rsidR="009C6762" w:rsidRPr="009C6762">
        <w:rPr>
          <w:lang w:val="ru-RU"/>
        </w:rPr>
        <w:t>долл.</w:t>
      </w:r>
      <w:r w:rsidR="009C6762">
        <w:rPr>
          <w:lang w:val="ru-RU"/>
        </w:rPr>
        <w:t> </w:t>
      </w:r>
      <w:r w:rsidR="009C6762" w:rsidRPr="009C6762">
        <w:rPr>
          <w:lang w:val="ru-RU"/>
        </w:rPr>
        <w:t>США считается одним проектом, так же как проект по подготовке страновой программы на сумму 30</w:t>
      </w:r>
      <w:r w:rsidR="009C6762">
        <w:rPr>
          <w:lang w:val="ru-RU"/>
        </w:rPr>
        <w:t> </w:t>
      </w:r>
      <w:r w:rsidR="009C6762" w:rsidRPr="009C6762">
        <w:rPr>
          <w:lang w:val="ru-RU"/>
        </w:rPr>
        <w:t>000</w:t>
      </w:r>
      <w:r w:rsidR="009C6762">
        <w:rPr>
          <w:lang w:val="ru-RU"/>
        </w:rPr>
        <w:t> </w:t>
      </w:r>
      <w:r w:rsidR="009C6762" w:rsidRPr="009C6762">
        <w:rPr>
          <w:lang w:val="ru-RU"/>
        </w:rPr>
        <w:t>долл.</w:t>
      </w:r>
      <w:r w:rsidR="009C6762">
        <w:rPr>
          <w:lang w:val="ru-RU"/>
        </w:rPr>
        <w:t> </w:t>
      </w:r>
      <w:r w:rsidR="009C6762" w:rsidRPr="009C6762">
        <w:rPr>
          <w:lang w:val="ru-RU"/>
        </w:rPr>
        <w:t>США).</w:t>
      </w:r>
      <w:r w:rsidR="00CD2D76" w:rsidRPr="00CD2D76">
        <w:rPr>
          <w:lang w:val="ru-RU"/>
        </w:rPr>
        <w:t xml:space="preserve"> Согласно ежегодному сводному докладу</w:t>
      </w:r>
      <w:r w:rsidR="00CD2D76">
        <w:rPr>
          <w:lang w:val="ru-RU"/>
        </w:rPr>
        <w:t>,</w:t>
      </w:r>
      <w:r w:rsidR="00CD2D76" w:rsidRPr="00CD2D76">
        <w:rPr>
          <w:lang w:val="ru-RU"/>
        </w:rPr>
        <w:t xml:space="preserve"> к основным показателям </w:t>
      </w:r>
      <w:r w:rsidR="00E12861">
        <w:rPr>
          <w:lang w:val="ru-RU"/>
        </w:rPr>
        <w:t>про</w:t>
      </w:r>
      <w:r w:rsidR="00E01154">
        <w:rPr>
          <w:lang w:val="ru-RU"/>
        </w:rPr>
        <w:t xml:space="preserve">гресса </w:t>
      </w:r>
      <w:r w:rsidR="00CD2D76" w:rsidRPr="00CD2D76">
        <w:rPr>
          <w:lang w:val="ru-RU"/>
        </w:rPr>
        <w:t>относятся: процентная доля завершенных проектов, количество выведенных из обращения веществ в тоннах</w:t>
      </w:r>
      <w:r w:rsidR="00CD2D76">
        <w:rPr>
          <w:lang w:val="ru-RU"/>
        </w:rPr>
        <w:t> </w:t>
      </w:r>
      <w:r w:rsidR="00CD2D76" w:rsidRPr="00CD2D76">
        <w:rPr>
          <w:lang w:val="ru-RU"/>
        </w:rPr>
        <w:t>ОРС/тоннах</w:t>
      </w:r>
      <w:r w:rsidR="00CD2D76">
        <w:rPr>
          <w:lang w:val="ru-RU"/>
        </w:rPr>
        <w:t> </w:t>
      </w:r>
      <w:r w:rsidR="00CD2D76" w:rsidRPr="00CD2D76">
        <w:rPr>
          <w:lang w:val="ru-RU"/>
        </w:rPr>
        <w:t>CO</w:t>
      </w:r>
      <w:r w:rsidR="00CD2D76" w:rsidRPr="00CD2D76">
        <w:rPr>
          <w:vertAlign w:val="subscript"/>
          <w:lang w:val="ru-RU"/>
        </w:rPr>
        <w:t>2</w:t>
      </w:r>
      <w:r w:rsidR="00CD2D76" w:rsidRPr="00CD2D76">
        <w:rPr>
          <w:lang w:val="ru-RU"/>
        </w:rPr>
        <w:t xml:space="preserve">-экв. и процентная доля выплаченных средств. Существует три вида выплат: в ходе осуществления, после осуществления и </w:t>
      </w:r>
      <w:r w:rsidR="002C52C0">
        <w:rPr>
          <w:lang w:val="ru-RU"/>
        </w:rPr>
        <w:t>задним числом</w:t>
      </w:r>
      <w:r w:rsidR="00CD2D76" w:rsidRPr="00CD2D76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FB929" w14:textId="57165423" w:rsidR="007849CE" w:rsidRPr="0033525D" w:rsidRDefault="00CB13D7" w:rsidP="00E26D91">
    <w:pPr>
      <w:jc w:val="left"/>
    </w:pPr>
    <w:fldSimple w:instr=" DOCPROPERTY &quot;Document number&quot;  \* MERGEFORMAT ">
      <w:r>
        <w:t>UNEP/OzL.Pro/ExCom/97/12</w:t>
      </w:r>
    </w:fldSimple>
  </w:p>
  <w:p w14:paraId="2BDF3F59" w14:textId="77777777" w:rsidR="007849CE" w:rsidRPr="00170806" w:rsidRDefault="007849CE">
    <w:pPr>
      <w:rPr>
        <w:lang w:val="fr-FR"/>
      </w:rPr>
    </w:pPr>
  </w:p>
  <w:p w14:paraId="2E8E1113" w14:textId="77777777" w:rsidR="007849CE" w:rsidRPr="0033525D" w:rsidRDefault="007849C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9817B" w14:textId="03A3ABCF" w:rsidR="007849CE" w:rsidRPr="0033525D" w:rsidRDefault="005718CA">
    <w:pPr>
      <w:jc w:val="right"/>
    </w:pPr>
    <w:fldSimple w:instr=" DOCPROPERTY &quot;Document number&quot;  \* MERGEFORMAT ">
      <w:r>
        <w:t>UNEP/OzL.Pro/ExCom/97/12</w:t>
      </w:r>
    </w:fldSimple>
  </w:p>
  <w:p w14:paraId="3ED935C8" w14:textId="77777777" w:rsidR="007849CE" w:rsidRPr="0033525D" w:rsidRDefault="007849CE"/>
  <w:p w14:paraId="2DF11B4A" w14:textId="77777777" w:rsidR="007849CE" w:rsidRPr="0033525D" w:rsidRDefault="007849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04279" w14:textId="3E4C6BAF" w:rsidR="007849CE" w:rsidRPr="0033525D" w:rsidRDefault="005718CA" w:rsidP="00FB1E9A">
    <w:pPr>
      <w:jc w:val="right"/>
    </w:pPr>
    <w:fldSimple w:instr=" DOCPROPERTY &quot;Document number&quot;  \* MERGEFORMAT ">
      <w:r>
        <w:t>UNEP/OzL.Pro/ExCom/97/12</w:t>
      </w:r>
    </w:fldSimple>
  </w:p>
  <w:p w14:paraId="53F2EADB" w14:textId="5522A38E" w:rsidR="007849CE" w:rsidRDefault="00E743DC" w:rsidP="00FB1E9A">
    <w:pPr>
      <w:pStyle w:val="Header"/>
      <w:jc w:val="right"/>
    </w:pPr>
    <w:r>
      <w:rPr>
        <w:lang w:val="ru-RU"/>
      </w:rPr>
      <w:t>Приложение</w:t>
    </w:r>
    <w:r w:rsidR="007849CE">
      <w:t xml:space="preserve"> I</w:t>
    </w:r>
  </w:p>
  <w:p w14:paraId="2928B7AA" w14:textId="77777777" w:rsidR="007849CE" w:rsidRDefault="007849CE" w:rsidP="00FB1E9A">
    <w:pPr>
      <w:pStyle w:val="Header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9329E" w14:textId="6C371FAC" w:rsidR="007849CE" w:rsidRPr="0033525D" w:rsidRDefault="005718CA" w:rsidP="00FB1E9A">
    <w:pPr>
      <w:jc w:val="right"/>
    </w:pPr>
    <w:fldSimple w:instr=" DOCPROPERTY &quot;Document number&quot;  \* MERGEFORMAT ">
      <w:r>
        <w:t>UNEP/OzL.Pro/ExCom/97/12</w:t>
      </w:r>
    </w:fldSimple>
  </w:p>
  <w:p w14:paraId="79C7AC5D" w14:textId="0E670CCC" w:rsidR="007849CE" w:rsidRDefault="00DC372C" w:rsidP="00FB1E9A">
    <w:pPr>
      <w:pStyle w:val="Header"/>
      <w:jc w:val="right"/>
    </w:pPr>
    <w:r>
      <w:rPr>
        <w:lang w:val="ru-RU"/>
      </w:rPr>
      <w:t>Приложение</w:t>
    </w:r>
    <w:r w:rsidR="007849CE">
      <w:t xml:space="preserve"> II</w:t>
    </w:r>
  </w:p>
  <w:p w14:paraId="7C2C6B3C" w14:textId="77777777" w:rsidR="007849CE" w:rsidRDefault="007849CE" w:rsidP="00FB1E9A">
    <w:pPr>
      <w:pStyle w:val="Header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1B3CA" w14:textId="02B4A34F" w:rsidR="00DC6A10" w:rsidRPr="0033525D" w:rsidRDefault="005718CA">
    <w:fldSimple w:instr=" DOCPROPERTY &quot;Document number&quot;  \* MERGEFORMAT ">
      <w:r>
        <w:t>UNEP/OzL.Pro/ExCom/97/12</w:t>
      </w:r>
    </w:fldSimple>
  </w:p>
  <w:p w14:paraId="03DB1BE3" w14:textId="58CFD832" w:rsidR="00DC6A10" w:rsidRPr="0033525D" w:rsidRDefault="008D3383">
    <w:r>
      <w:rPr>
        <w:lang w:val="ru-RU"/>
      </w:rPr>
      <w:t>Приложение</w:t>
    </w:r>
    <w:r w:rsidR="009C5E9E">
      <w:t xml:space="preserve"> III</w:t>
    </w:r>
  </w:p>
  <w:p w14:paraId="07C97C3B" w14:textId="77777777" w:rsidR="00DC6A10" w:rsidRPr="0033525D" w:rsidRDefault="00DC6A10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946BC" w14:textId="2F545C28" w:rsidR="00DC6A10" w:rsidRPr="0033525D" w:rsidRDefault="005718CA">
    <w:pPr>
      <w:jc w:val="right"/>
    </w:pPr>
    <w:fldSimple w:instr=" DOCPROPERTY &quot;Document number&quot;  \* MERGEFORMAT ">
      <w:r>
        <w:t>UNEP/OzL.Pro/ExCom/97/12</w:t>
      </w:r>
    </w:fldSimple>
  </w:p>
  <w:p w14:paraId="1B8B5950" w14:textId="77777777" w:rsidR="00DC6A10" w:rsidRPr="0033525D" w:rsidRDefault="00DC6A10"/>
  <w:p w14:paraId="4BEE22AF" w14:textId="77777777" w:rsidR="00DC6A10" w:rsidRPr="0033525D" w:rsidRDefault="00DC6A10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DC7EC" w14:textId="4D51FA0D" w:rsidR="009C5E9E" w:rsidRPr="0033525D" w:rsidRDefault="005718CA" w:rsidP="00FB1E9A">
    <w:pPr>
      <w:jc w:val="right"/>
    </w:pPr>
    <w:fldSimple w:instr=" DOCPROPERTY &quot;Document number&quot;  \* MERGEFORMAT ">
      <w:r>
        <w:t>UNEP/OzL.Pro/ExCom/97/12</w:t>
      </w:r>
    </w:fldSimple>
  </w:p>
  <w:p w14:paraId="292B8B1E" w14:textId="5C1066A1" w:rsidR="009C5E9E" w:rsidRDefault="00967E73" w:rsidP="00FB1E9A">
    <w:pPr>
      <w:pStyle w:val="Header"/>
      <w:jc w:val="right"/>
    </w:pPr>
    <w:r>
      <w:rPr>
        <w:lang w:val="ru-RU"/>
      </w:rPr>
      <w:t>Приложение</w:t>
    </w:r>
    <w:r w:rsidR="009C5E9E">
      <w:t xml:space="preserve"> III</w:t>
    </w:r>
  </w:p>
  <w:p w14:paraId="0684C456" w14:textId="77777777" w:rsidR="009C5E9E" w:rsidRDefault="009C5E9E" w:rsidP="00FB1E9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1522176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9EFA57E2"/>
    <w:lvl w:ilvl="0" w:tplc="5080BD56">
      <w:start w:val="1"/>
      <w:numFmt w:val="lowerRoman"/>
      <w:pStyle w:val="Heading5"/>
      <w:lvlText w:val="%1."/>
      <w:lvlJc w:val="left"/>
      <w:pPr>
        <w:ind w:left="33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4"/>
  </w:num>
  <w:num w:numId="19" w16cid:durableId="1488010068">
    <w:abstractNumId w:val="15"/>
  </w:num>
  <w:num w:numId="20" w16cid:durableId="444007775">
    <w:abstractNumId w:val="12"/>
  </w:num>
  <w:num w:numId="21" w16cid:durableId="2137481371">
    <w:abstractNumId w:val="12"/>
    <w:lvlOverride w:ilvl="0">
      <w:startOverride w:val="1"/>
    </w:lvlOverride>
  </w:num>
  <w:num w:numId="22" w16cid:durableId="2557532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792532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78159536">
    <w:abstractNumId w:val="10"/>
    <w:lvlOverride w:ilvl="0">
      <w:startOverride w:val="1"/>
    </w:lvlOverride>
  </w:num>
  <w:num w:numId="25" w16cid:durableId="342781927">
    <w:abstractNumId w:val="10"/>
    <w:lvlOverride w:ilvl="0">
      <w:startOverride w:val="1"/>
    </w:lvlOverride>
  </w:num>
  <w:num w:numId="26" w16cid:durableId="9801147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234458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7849CE"/>
    <w:rsid w:val="00000FED"/>
    <w:rsid w:val="0000434E"/>
    <w:rsid w:val="00010514"/>
    <w:rsid w:val="000157E3"/>
    <w:rsid w:val="000211A9"/>
    <w:rsid w:val="00021238"/>
    <w:rsid w:val="00022071"/>
    <w:rsid w:val="00022B68"/>
    <w:rsid w:val="0002329C"/>
    <w:rsid w:val="00025E4A"/>
    <w:rsid w:val="00026353"/>
    <w:rsid w:val="00031260"/>
    <w:rsid w:val="00034094"/>
    <w:rsid w:val="000358C4"/>
    <w:rsid w:val="0003681A"/>
    <w:rsid w:val="000372B7"/>
    <w:rsid w:val="00045D18"/>
    <w:rsid w:val="000465D2"/>
    <w:rsid w:val="00050F6E"/>
    <w:rsid w:val="00061EC2"/>
    <w:rsid w:val="00064B69"/>
    <w:rsid w:val="00066CE8"/>
    <w:rsid w:val="000809C0"/>
    <w:rsid w:val="00080ED0"/>
    <w:rsid w:val="00084C75"/>
    <w:rsid w:val="00085B8F"/>
    <w:rsid w:val="00090073"/>
    <w:rsid w:val="00090481"/>
    <w:rsid w:val="00091BAD"/>
    <w:rsid w:val="000A1A59"/>
    <w:rsid w:val="000A3826"/>
    <w:rsid w:val="000A5B2B"/>
    <w:rsid w:val="000A6C26"/>
    <w:rsid w:val="000B087F"/>
    <w:rsid w:val="000B113B"/>
    <w:rsid w:val="000B36C8"/>
    <w:rsid w:val="000B4D89"/>
    <w:rsid w:val="000B563F"/>
    <w:rsid w:val="000C682D"/>
    <w:rsid w:val="000D4C6A"/>
    <w:rsid w:val="000D52A4"/>
    <w:rsid w:val="000E07BC"/>
    <w:rsid w:val="000E25D8"/>
    <w:rsid w:val="000E2E21"/>
    <w:rsid w:val="000E48C7"/>
    <w:rsid w:val="000E771C"/>
    <w:rsid w:val="000F1CD4"/>
    <w:rsid w:val="000F284F"/>
    <w:rsid w:val="000F2A0F"/>
    <w:rsid w:val="000F31C1"/>
    <w:rsid w:val="000F4103"/>
    <w:rsid w:val="000F70A7"/>
    <w:rsid w:val="001020F9"/>
    <w:rsid w:val="00104938"/>
    <w:rsid w:val="00107A3F"/>
    <w:rsid w:val="001102E2"/>
    <w:rsid w:val="00110320"/>
    <w:rsid w:val="00110FBB"/>
    <w:rsid w:val="00111CA1"/>
    <w:rsid w:val="00113CCA"/>
    <w:rsid w:val="00120727"/>
    <w:rsid w:val="00122F25"/>
    <w:rsid w:val="00130054"/>
    <w:rsid w:val="00135980"/>
    <w:rsid w:val="0013786F"/>
    <w:rsid w:val="00146C28"/>
    <w:rsid w:val="00151121"/>
    <w:rsid w:val="00155BF9"/>
    <w:rsid w:val="00160DD6"/>
    <w:rsid w:val="001641D5"/>
    <w:rsid w:val="00164719"/>
    <w:rsid w:val="00166FC4"/>
    <w:rsid w:val="001677AC"/>
    <w:rsid w:val="00170806"/>
    <w:rsid w:val="00171032"/>
    <w:rsid w:val="00172F1E"/>
    <w:rsid w:val="001746B1"/>
    <w:rsid w:val="001758B1"/>
    <w:rsid w:val="0017645E"/>
    <w:rsid w:val="00176B46"/>
    <w:rsid w:val="001804EA"/>
    <w:rsid w:val="00187212"/>
    <w:rsid w:val="00190A61"/>
    <w:rsid w:val="00191EF9"/>
    <w:rsid w:val="00193FB1"/>
    <w:rsid w:val="00197179"/>
    <w:rsid w:val="001A07C9"/>
    <w:rsid w:val="001A2215"/>
    <w:rsid w:val="001A3342"/>
    <w:rsid w:val="001A3E3D"/>
    <w:rsid w:val="001A7049"/>
    <w:rsid w:val="001B1E40"/>
    <w:rsid w:val="001B265C"/>
    <w:rsid w:val="001B5251"/>
    <w:rsid w:val="001C3D27"/>
    <w:rsid w:val="001C6E4B"/>
    <w:rsid w:val="001C764E"/>
    <w:rsid w:val="001E1052"/>
    <w:rsid w:val="001E21B1"/>
    <w:rsid w:val="001E2F93"/>
    <w:rsid w:val="001E4554"/>
    <w:rsid w:val="001E47D0"/>
    <w:rsid w:val="001E61E5"/>
    <w:rsid w:val="001F2159"/>
    <w:rsid w:val="001F53FD"/>
    <w:rsid w:val="002024B6"/>
    <w:rsid w:val="00202725"/>
    <w:rsid w:val="00205397"/>
    <w:rsid w:val="00205E11"/>
    <w:rsid w:val="00206ADB"/>
    <w:rsid w:val="002101B7"/>
    <w:rsid w:val="00210B8B"/>
    <w:rsid w:val="00214863"/>
    <w:rsid w:val="002156B4"/>
    <w:rsid w:val="00224FCD"/>
    <w:rsid w:val="002404FE"/>
    <w:rsid w:val="002506FE"/>
    <w:rsid w:val="00253222"/>
    <w:rsid w:val="00261BDD"/>
    <w:rsid w:val="00261C13"/>
    <w:rsid w:val="00262847"/>
    <w:rsid w:val="0026618F"/>
    <w:rsid w:val="00271F3D"/>
    <w:rsid w:val="002732D7"/>
    <w:rsid w:val="00276695"/>
    <w:rsid w:val="00280BDA"/>
    <w:rsid w:val="00281BB2"/>
    <w:rsid w:val="002A03C3"/>
    <w:rsid w:val="002B0849"/>
    <w:rsid w:val="002B1C71"/>
    <w:rsid w:val="002B21BF"/>
    <w:rsid w:val="002B254E"/>
    <w:rsid w:val="002B4CE8"/>
    <w:rsid w:val="002B61BD"/>
    <w:rsid w:val="002B72E9"/>
    <w:rsid w:val="002C1C25"/>
    <w:rsid w:val="002C32FC"/>
    <w:rsid w:val="002C4B3E"/>
    <w:rsid w:val="002C52C0"/>
    <w:rsid w:val="002C7998"/>
    <w:rsid w:val="002C7A30"/>
    <w:rsid w:val="002D0FD7"/>
    <w:rsid w:val="002D2D71"/>
    <w:rsid w:val="002D6664"/>
    <w:rsid w:val="002E01C7"/>
    <w:rsid w:val="002F1E53"/>
    <w:rsid w:val="002F2CAA"/>
    <w:rsid w:val="002F704B"/>
    <w:rsid w:val="0030052C"/>
    <w:rsid w:val="00305F4D"/>
    <w:rsid w:val="003108AA"/>
    <w:rsid w:val="00311E25"/>
    <w:rsid w:val="00314336"/>
    <w:rsid w:val="003218A0"/>
    <w:rsid w:val="00321B62"/>
    <w:rsid w:val="0032584C"/>
    <w:rsid w:val="00325A7D"/>
    <w:rsid w:val="003306E1"/>
    <w:rsid w:val="003320E4"/>
    <w:rsid w:val="0033525D"/>
    <w:rsid w:val="00337D8F"/>
    <w:rsid w:val="003414F3"/>
    <w:rsid w:val="00347B73"/>
    <w:rsid w:val="003509C4"/>
    <w:rsid w:val="00355458"/>
    <w:rsid w:val="0035613E"/>
    <w:rsid w:val="003623A8"/>
    <w:rsid w:val="0036265A"/>
    <w:rsid w:val="00363EE9"/>
    <w:rsid w:val="00364DF9"/>
    <w:rsid w:val="00364E32"/>
    <w:rsid w:val="0037061B"/>
    <w:rsid w:val="00371252"/>
    <w:rsid w:val="00374983"/>
    <w:rsid w:val="00376128"/>
    <w:rsid w:val="0037742E"/>
    <w:rsid w:val="00377D56"/>
    <w:rsid w:val="0038245A"/>
    <w:rsid w:val="003840E6"/>
    <w:rsid w:val="00384E4A"/>
    <w:rsid w:val="00385CFC"/>
    <w:rsid w:val="003920BC"/>
    <w:rsid w:val="00392DF2"/>
    <w:rsid w:val="0039337A"/>
    <w:rsid w:val="0039764E"/>
    <w:rsid w:val="003A0773"/>
    <w:rsid w:val="003A16F8"/>
    <w:rsid w:val="003A3189"/>
    <w:rsid w:val="003A3CA7"/>
    <w:rsid w:val="003A5C4C"/>
    <w:rsid w:val="003B24C6"/>
    <w:rsid w:val="003B33BD"/>
    <w:rsid w:val="003B569D"/>
    <w:rsid w:val="003B641E"/>
    <w:rsid w:val="003B7C21"/>
    <w:rsid w:val="003C211E"/>
    <w:rsid w:val="003C2AFA"/>
    <w:rsid w:val="003C3C0E"/>
    <w:rsid w:val="003C517C"/>
    <w:rsid w:val="003D09DB"/>
    <w:rsid w:val="003D1EDD"/>
    <w:rsid w:val="003D26C0"/>
    <w:rsid w:val="003D27F3"/>
    <w:rsid w:val="003D42A6"/>
    <w:rsid w:val="003D4F21"/>
    <w:rsid w:val="003D4FAC"/>
    <w:rsid w:val="003D66CF"/>
    <w:rsid w:val="003E1885"/>
    <w:rsid w:val="003E257C"/>
    <w:rsid w:val="003E3623"/>
    <w:rsid w:val="003E7906"/>
    <w:rsid w:val="003F000F"/>
    <w:rsid w:val="003F1098"/>
    <w:rsid w:val="003F3C50"/>
    <w:rsid w:val="003F6A26"/>
    <w:rsid w:val="003F6ED0"/>
    <w:rsid w:val="004004F4"/>
    <w:rsid w:val="00406202"/>
    <w:rsid w:val="00406301"/>
    <w:rsid w:val="00406A6A"/>
    <w:rsid w:val="00406B22"/>
    <w:rsid w:val="00407147"/>
    <w:rsid w:val="004078FA"/>
    <w:rsid w:val="00410751"/>
    <w:rsid w:val="00410E1C"/>
    <w:rsid w:val="00411C00"/>
    <w:rsid w:val="004155EC"/>
    <w:rsid w:val="0041696B"/>
    <w:rsid w:val="004204B3"/>
    <w:rsid w:val="00425FE7"/>
    <w:rsid w:val="00431E08"/>
    <w:rsid w:val="004328A7"/>
    <w:rsid w:val="00434C74"/>
    <w:rsid w:val="0044117D"/>
    <w:rsid w:val="00456EB4"/>
    <w:rsid w:val="00457827"/>
    <w:rsid w:val="004718F3"/>
    <w:rsid w:val="00475040"/>
    <w:rsid w:val="004755CC"/>
    <w:rsid w:val="00486334"/>
    <w:rsid w:val="00490C06"/>
    <w:rsid w:val="0049249F"/>
    <w:rsid w:val="00493D40"/>
    <w:rsid w:val="00493EE3"/>
    <w:rsid w:val="004967B6"/>
    <w:rsid w:val="004A2E34"/>
    <w:rsid w:val="004A504B"/>
    <w:rsid w:val="004A6911"/>
    <w:rsid w:val="004B3652"/>
    <w:rsid w:val="004B3E02"/>
    <w:rsid w:val="004B54E0"/>
    <w:rsid w:val="004B7384"/>
    <w:rsid w:val="004C3730"/>
    <w:rsid w:val="004C4269"/>
    <w:rsid w:val="004C52E2"/>
    <w:rsid w:val="004D4B91"/>
    <w:rsid w:val="004D4D40"/>
    <w:rsid w:val="004D6236"/>
    <w:rsid w:val="004D70F3"/>
    <w:rsid w:val="004D7F90"/>
    <w:rsid w:val="004E01C1"/>
    <w:rsid w:val="004E0C53"/>
    <w:rsid w:val="004E31E2"/>
    <w:rsid w:val="004E3706"/>
    <w:rsid w:val="004E4DBB"/>
    <w:rsid w:val="004E4E41"/>
    <w:rsid w:val="004E63ED"/>
    <w:rsid w:val="004E73DB"/>
    <w:rsid w:val="004E7F9C"/>
    <w:rsid w:val="004F146E"/>
    <w:rsid w:val="004F322D"/>
    <w:rsid w:val="004F3493"/>
    <w:rsid w:val="004F5143"/>
    <w:rsid w:val="004F5E4B"/>
    <w:rsid w:val="00512B09"/>
    <w:rsid w:val="005220ED"/>
    <w:rsid w:val="00533796"/>
    <w:rsid w:val="00537343"/>
    <w:rsid w:val="00537B3B"/>
    <w:rsid w:val="00541D11"/>
    <w:rsid w:val="0054443D"/>
    <w:rsid w:val="00545B99"/>
    <w:rsid w:val="005516F3"/>
    <w:rsid w:val="00555D75"/>
    <w:rsid w:val="005578BF"/>
    <w:rsid w:val="00560DF0"/>
    <w:rsid w:val="0056759C"/>
    <w:rsid w:val="00571723"/>
    <w:rsid w:val="005718CA"/>
    <w:rsid w:val="005802C7"/>
    <w:rsid w:val="00585419"/>
    <w:rsid w:val="0059513E"/>
    <w:rsid w:val="0059654B"/>
    <w:rsid w:val="005A23EB"/>
    <w:rsid w:val="005A6AA4"/>
    <w:rsid w:val="005A6D9F"/>
    <w:rsid w:val="005B05AA"/>
    <w:rsid w:val="005B412B"/>
    <w:rsid w:val="005B48FF"/>
    <w:rsid w:val="005B5CB3"/>
    <w:rsid w:val="005C1E32"/>
    <w:rsid w:val="005C670D"/>
    <w:rsid w:val="005D10AD"/>
    <w:rsid w:val="005D363F"/>
    <w:rsid w:val="005E42C4"/>
    <w:rsid w:val="005F09EE"/>
    <w:rsid w:val="005F52CC"/>
    <w:rsid w:val="006030DD"/>
    <w:rsid w:val="00604C15"/>
    <w:rsid w:val="0060707B"/>
    <w:rsid w:val="006101FD"/>
    <w:rsid w:val="00614E8F"/>
    <w:rsid w:val="006158D5"/>
    <w:rsid w:val="00617476"/>
    <w:rsid w:val="006228D2"/>
    <w:rsid w:val="00625D83"/>
    <w:rsid w:val="0063438B"/>
    <w:rsid w:val="006357C2"/>
    <w:rsid w:val="00637FC3"/>
    <w:rsid w:val="00644E5D"/>
    <w:rsid w:val="00651984"/>
    <w:rsid w:val="00657100"/>
    <w:rsid w:val="006610C5"/>
    <w:rsid w:val="006623E7"/>
    <w:rsid w:val="00662B80"/>
    <w:rsid w:val="0066768F"/>
    <w:rsid w:val="0067095A"/>
    <w:rsid w:val="00670CD4"/>
    <w:rsid w:val="00670F6C"/>
    <w:rsid w:val="006730F4"/>
    <w:rsid w:val="00673412"/>
    <w:rsid w:val="00676E58"/>
    <w:rsid w:val="00677A2B"/>
    <w:rsid w:val="006822CB"/>
    <w:rsid w:val="006852C7"/>
    <w:rsid w:val="006852CE"/>
    <w:rsid w:val="00692D14"/>
    <w:rsid w:val="006A7A3B"/>
    <w:rsid w:val="006B01C8"/>
    <w:rsid w:val="006B65C7"/>
    <w:rsid w:val="006C1727"/>
    <w:rsid w:val="006C32FD"/>
    <w:rsid w:val="006C39CE"/>
    <w:rsid w:val="006C6B74"/>
    <w:rsid w:val="006D0FCC"/>
    <w:rsid w:val="006D21F5"/>
    <w:rsid w:val="006D3089"/>
    <w:rsid w:val="006E126D"/>
    <w:rsid w:val="006E16F3"/>
    <w:rsid w:val="006E1FC3"/>
    <w:rsid w:val="006E3379"/>
    <w:rsid w:val="006E707B"/>
    <w:rsid w:val="006F0676"/>
    <w:rsid w:val="00700660"/>
    <w:rsid w:val="00704CE9"/>
    <w:rsid w:val="0070616B"/>
    <w:rsid w:val="00706295"/>
    <w:rsid w:val="00706B1F"/>
    <w:rsid w:val="00706FDA"/>
    <w:rsid w:val="00711F9A"/>
    <w:rsid w:val="00713810"/>
    <w:rsid w:val="00721373"/>
    <w:rsid w:val="007303A5"/>
    <w:rsid w:val="00730B3E"/>
    <w:rsid w:val="0073420B"/>
    <w:rsid w:val="00736367"/>
    <w:rsid w:val="0073759A"/>
    <w:rsid w:val="0074760E"/>
    <w:rsid w:val="007548C4"/>
    <w:rsid w:val="00754ABA"/>
    <w:rsid w:val="00756C2A"/>
    <w:rsid w:val="007624A2"/>
    <w:rsid w:val="00764AF1"/>
    <w:rsid w:val="0076504F"/>
    <w:rsid w:val="00767792"/>
    <w:rsid w:val="00772D85"/>
    <w:rsid w:val="007811A7"/>
    <w:rsid w:val="00782B0D"/>
    <w:rsid w:val="00783B84"/>
    <w:rsid w:val="007849CE"/>
    <w:rsid w:val="00793C88"/>
    <w:rsid w:val="0079781A"/>
    <w:rsid w:val="007A1546"/>
    <w:rsid w:val="007A228C"/>
    <w:rsid w:val="007A368E"/>
    <w:rsid w:val="007A5868"/>
    <w:rsid w:val="007B04CE"/>
    <w:rsid w:val="007B177F"/>
    <w:rsid w:val="007B2497"/>
    <w:rsid w:val="007B4C83"/>
    <w:rsid w:val="007B6871"/>
    <w:rsid w:val="007B7A2F"/>
    <w:rsid w:val="007B7EDD"/>
    <w:rsid w:val="007C26AE"/>
    <w:rsid w:val="007C2B69"/>
    <w:rsid w:val="007C2BD7"/>
    <w:rsid w:val="007C32EE"/>
    <w:rsid w:val="007C3D33"/>
    <w:rsid w:val="007C5C33"/>
    <w:rsid w:val="007D294A"/>
    <w:rsid w:val="007D47D2"/>
    <w:rsid w:val="007D6204"/>
    <w:rsid w:val="007D6EC0"/>
    <w:rsid w:val="007D7E1D"/>
    <w:rsid w:val="007E2B74"/>
    <w:rsid w:val="007E503C"/>
    <w:rsid w:val="007E63AB"/>
    <w:rsid w:val="007F67CE"/>
    <w:rsid w:val="0080345C"/>
    <w:rsid w:val="00813634"/>
    <w:rsid w:val="0081477D"/>
    <w:rsid w:val="00820893"/>
    <w:rsid w:val="00820950"/>
    <w:rsid w:val="0082522F"/>
    <w:rsid w:val="00826AE5"/>
    <w:rsid w:val="00831979"/>
    <w:rsid w:val="00842C9B"/>
    <w:rsid w:val="00844E43"/>
    <w:rsid w:val="00851352"/>
    <w:rsid w:val="008523B1"/>
    <w:rsid w:val="008547A5"/>
    <w:rsid w:val="00857077"/>
    <w:rsid w:val="008613DA"/>
    <w:rsid w:val="00863230"/>
    <w:rsid w:val="00865046"/>
    <w:rsid w:val="00865BD0"/>
    <w:rsid w:val="0086717A"/>
    <w:rsid w:val="008717D8"/>
    <w:rsid w:val="0087215C"/>
    <w:rsid w:val="008727F6"/>
    <w:rsid w:val="00875366"/>
    <w:rsid w:val="00875D25"/>
    <w:rsid w:val="00877FD6"/>
    <w:rsid w:val="00880E35"/>
    <w:rsid w:val="00886506"/>
    <w:rsid w:val="008875FE"/>
    <w:rsid w:val="00887F8E"/>
    <w:rsid w:val="00896234"/>
    <w:rsid w:val="00897E43"/>
    <w:rsid w:val="008A3785"/>
    <w:rsid w:val="008B2F53"/>
    <w:rsid w:val="008C222B"/>
    <w:rsid w:val="008C5738"/>
    <w:rsid w:val="008C7EAD"/>
    <w:rsid w:val="008D0CFE"/>
    <w:rsid w:val="008D3383"/>
    <w:rsid w:val="008D4578"/>
    <w:rsid w:val="008D5B88"/>
    <w:rsid w:val="008D6152"/>
    <w:rsid w:val="008D7379"/>
    <w:rsid w:val="008E4905"/>
    <w:rsid w:val="008E7BA9"/>
    <w:rsid w:val="008F01B7"/>
    <w:rsid w:val="008F0F81"/>
    <w:rsid w:val="008F1A5A"/>
    <w:rsid w:val="008F27BF"/>
    <w:rsid w:val="008F2830"/>
    <w:rsid w:val="008F2E64"/>
    <w:rsid w:val="00901AC4"/>
    <w:rsid w:val="00903F63"/>
    <w:rsid w:val="009142EC"/>
    <w:rsid w:val="00914585"/>
    <w:rsid w:val="009145E4"/>
    <w:rsid w:val="009154C3"/>
    <w:rsid w:val="00923540"/>
    <w:rsid w:val="009238EE"/>
    <w:rsid w:val="00926767"/>
    <w:rsid w:val="009361D5"/>
    <w:rsid w:val="009428A4"/>
    <w:rsid w:val="00944D8B"/>
    <w:rsid w:val="00955FB4"/>
    <w:rsid w:val="00961059"/>
    <w:rsid w:val="00962562"/>
    <w:rsid w:val="009659F4"/>
    <w:rsid w:val="00965EB1"/>
    <w:rsid w:val="00967E73"/>
    <w:rsid w:val="00970D60"/>
    <w:rsid w:val="00972635"/>
    <w:rsid w:val="00981F04"/>
    <w:rsid w:val="00982364"/>
    <w:rsid w:val="00985E2A"/>
    <w:rsid w:val="00986C05"/>
    <w:rsid w:val="009874D0"/>
    <w:rsid w:val="0099390E"/>
    <w:rsid w:val="009939B0"/>
    <w:rsid w:val="009960E5"/>
    <w:rsid w:val="009A17F7"/>
    <w:rsid w:val="009A65F4"/>
    <w:rsid w:val="009A7ADC"/>
    <w:rsid w:val="009B055E"/>
    <w:rsid w:val="009B0D30"/>
    <w:rsid w:val="009B71E0"/>
    <w:rsid w:val="009C19B7"/>
    <w:rsid w:val="009C486F"/>
    <w:rsid w:val="009C5ABB"/>
    <w:rsid w:val="009C5E9E"/>
    <w:rsid w:val="009C6762"/>
    <w:rsid w:val="009D2DCE"/>
    <w:rsid w:val="009D62A1"/>
    <w:rsid w:val="009D720C"/>
    <w:rsid w:val="009D7C51"/>
    <w:rsid w:val="009E196C"/>
    <w:rsid w:val="009E205F"/>
    <w:rsid w:val="009E2EB0"/>
    <w:rsid w:val="009E4C84"/>
    <w:rsid w:val="009E6A0A"/>
    <w:rsid w:val="009F36BF"/>
    <w:rsid w:val="009F552F"/>
    <w:rsid w:val="00A10D90"/>
    <w:rsid w:val="00A10E99"/>
    <w:rsid w:val="00A111B6"/>
    <w:rsid w:val="00A1300A"/>
    <w:rsid w:val="00A149D5"/>
    <w:rsid w:val="00A22B18"/>
    <w:rsid w:val="00A26D27"/>
    <w:rsid w:val="00A33539"/>
    <w:rsid w:val="00A33F58"/>
    <w:rsid w:val="00A345F3"/>
    <w:rsid w:val="00A34D17"/>
    <w:rsid w:val="00A376EE"/>
    <w:rsid w:val="00A42A99"/>
    <w:rsid w:val="00A4673D"/>
    <w:rsid w:val="00A5151A"/>
    <w:rsid w:val="00A53F5F"/>
    <w:rsid w:val="00A57E0A"/>
    <w:rsid w:val="00A659D0"/>
    <w:rsid w:val="00A77919"/>
    <w:rsid w:val="00A823F6"/>
    <w:rsid w:val="00A8719E"/>
    <w:rsid w:val="00A95138"/>
    <w:rsid w:val="00AA0A89"/>
    <w:rsid w:val="00AA5368"/>
    <w:rsid w:val="00AA6429"/>
    <w:rsid w:val="00AB4C0B"/>
    <w:rsid w:val="00AC01AA"/>
    <w:rsid w:val="00AC3EE9"/>
    <w:rsid w:val="00AC4290"/>
    <w:rsid w:val="00AC4F72"/>
    <w:rsid w:val="00AC5041"/>
    <w:rsid w:val="00AD4EFE"/>
    <w:rsid w:val="00AD4F87"/>
    <w:rsid w:val="00AD51E6"/>
    <w:rsid w:val="00AE05AB"/>
    <w:rsid w:val="00AE119B"/>
    <w:rsid w:val="00AE482E"/>
    <w:rsid w:val="00AF1B39"/>
    <w:rsid w:val="00AF1ECB"/>
    <w:rsid w:val="00AF741A"/>
    <w:rsid w:val="00B00B07"/>
    <w:rsid w:val="00B01ADB"/>
    <w:rsid w:val="00B035BF"/>
    <w:rsid w:val="00B0376F"/>
    <w:rsid w:val="00B04161"/>
    <w:rsid w:val="00B056F9"/>
    <w:rsid w:val="00B064A5"/>
    <w:rsid w:val="00B111B0"/>
    <w:rsid w:val="00B11E3D"/>
    <w:rsid w:val="00B13AD5"/>
    <w:rsid w:val="00B14D2C"/>
    <w:rsid w:val="00B17E82"/>
    <w:rsid w:val="00B2027C"/>
    <w:rsid w:val="00B23C72"/>
    <w:rsid w:val="00B2641C"/>
    <w:rsid w:val="00B35FCB"/>
    <w:rsid w:val="00B407A0"/>
    <w:rsid w:val="00B4575A"/>
    <w:rsid w:val="00B50DD7"/>
    <w:rsid w:val="00B51D38"/>
    <w:rsid w:val="00B53829"/>
    <w:rsid w:val="00B575BA"/>
    <w:rsid w:val="00B70448"/>
    <w:rsid w:val="00B711F9"/>
    <w:rsid w:val="00B71608"/>
    <w:rsid w:val="00B72CBC"/>
    <w:rsid w:val="00B7449E"/>
    <w:rsid w:val="00B74E20"/>
    <w:rsid w:val="00B76429"/>
    <w:rsid w:val="00B773AF"/>
    <w:rsid w:val="00B86471"/>
    <w:rsid w:val="00B956D4"/>
    <w:rsid w:val="00B96370"/>
    <w:rsid w:val="00B97446"/>
    <w:rsid w:val="00BA7432"/>
    <w:rsid w:val="00BB2764"/>
    <w:rsid w:val="00BC06D5"/>
    <w:rsid w:val="00BC082D"/>
    <w:rsid w:val="00BC1AA0"/>
    <w:rsid w:val="00BC2495"/>
    <w:rsid w:val="00BC314A"/>
    <w:rsid w:val="00BC3E1A"/>
    <w:rsid w:val="00BC5164"/>
    <w:rsid w:val="00BC5E2B"/>
    <w:rsid w:val="00BC669D"/>
    <w:rsid w:val="00BC7EB9"/>
    <w:rsid w:val="00BD2643"/>
    <w:rsid w:val="00BD3539"/>
    <w:rsid w:val="00BD56B1"/>
    <w:rsid w:val="00BD6558"/>
    <w:rsid w:val="00BD7DF2"/>
    <w:rsid w:val="00BE4DB6"/>
    <w:rsid w:val="00BE5F61"/>
    <w:rsid w:val="00BF2648"/>
    <w:rsid w:val="00BF2AD7"/>
    <w:rsid w:val="00BF2F76"/>
    <w:rsid w:val="00BF3022"/>
    <w:rsid w:val="00BF3214"/>
    <w:rsid w:val="00BF5573"/>
    <w:rsid w:val="00C004DA"/>
    <w:rsid w:val="00C06051"/>
    <w:rsid w:val="00C06D69"/>
    <w:rsid w:val="00C11577"/>
    <w:rsid w:val="00C133C9"/>
    <w:rsid w:val="00C15867"/>
    <w:rsid w:val="00C21191"/>
    <w:rsid w:val="00C22398"/>
    <w:rsid w:val="00C2296D"/>
    <w:rsid w:val="00C23155"/>
    <w:rsid w:val="00C247A5"/>
    <w:rsid w:val="00C30D6C"/>
    <w:rsid w:val="00C339CD"/>
    <w:rsid w:val="00C40C41"/>
    <w:rsid w:val="00C4218D"/>
    <w:rsid w:val="00C45885"/>
    <w:rsid w:val="00C46E37"/>
    <w:rsid w:val="00C50F22"/>
    <w:rsid w:val="00C57971"/>
    <w:rsid w:val="00C65BD7"/>
    <w:rsid w:val="00C76BA4"/>
    <w:rsid w:val="00C82D27"/>
    <w:rsid w:val="00C8308F"/>
    <w:rsid w:val="00C83A48"/>
    <w:rsid w:val="00C85865"/>
    <w:rsid w:val="00C85E85"/>
    <w:rsid w:val="00C877CF"/>
    <w:rsid w:val="00C9194A"/>
    <w:rsid w:val="00C926C8"/>
    <w:rsid w:val="00C93024"/>
    <w:rsid w:val="00CA046F"/>
    <w:rsid w:val="00CA2EAE"/>
    <w:rsid w:val="00CA4AC1"/>
    <w:rsid w:val="00CA59FB"/>
    <w:rsid w:val="00CA65FE"/>
    <w:rsid w:val="00CA7A37"/>
    <w:rsid w:val="00CB0316"/>
    <w:rsid w:val="00CB0B11"/>
    <w:rsid w:val="00CB13D7"/>
    <w:rsid w:val="00CB1DBA"/>
    <w:rsid w:val="00CB426A"/>
    <w:rsid w:val="00CB5354"/>
    <w:rsid w:val="00CB6B77"/>
    <w:rsid w:val="00CC3C9E"/>
    <w:rsid w:val="00CC5C41"/>
    <w:rsid w:val="00CC6A14"/>
    <w:rsid w:val="00CC70A3"/>
    <w:rsid w:val="00CD0F6C"/>
    <w:rsid w:val="00CD1C71"/>
    <w:rsid w:val="00CD2D76"/>
    <w:rsid w:val="00CD4442"/>
    <w:rsid w:val="00CD53C3"/>
    <w:rsid w:val="00CD574E"/>
    <w:rsid w:val="00CD6F56"/>
    <w:rsid w:val="00CE4C22"/>
    <w:rsid w:val="00CE76E5"/>
    <w:rsid w:val="00CF0587"/>
    <w:rsid w:val="00CF41EC"/>
    <w:rsid w:val="00CF5AC8"/>
    <w:rsid w:val="00CF5D04"/>
    <w:rsid w:val="00D04DE4"/>
    <w:rsid w:val="00D063F1"/>
    <w:rsid w:val="00D10F1E"/>
    <w:rsid w:val="00D11735"/>
    <w:rsid w:val="00D120A9"/>
    <w:rsid w:val="00D13E1F"/>
    <w:rsid w:val="00D14F22"/>
    <w:rsid w:val="00D162D9"/>
    <w:rsid w:val="00D17037"/>
    <w:rsid w:val="00D26D68"/>
    <w:rsid w:val="00D27CC6"/>
    <w:rsid w:val="00D30997"/>
    <w:rsid w:val="00D35266"/>
    <w:rsid w:val="00D3539D"/>
    <w:rsid w:val="00D35613"/>
    <w:rsid w:val="00D404BB"/>
    <w:rsid w:val="00D42AD8"/>
    <w:rsid w:val="00D44C36"/>
    <w:rsid w:val="00D4741C"/>
    <w:rsid w:val="00D57918"/>
    <w:rsid w:val="00D642F8"/>
    <w:rsid w:val="00D67EFD"/>
    <w:rsid w:val="00D72E5F"/>
    <w:rsid w:val="00D73DC6"/>
    <w:rsid w:val="00D74C1A"/>
    <w:rsid w:val="00D754C1"/>
    <w:rsid w:val="00D77393"/>
    <w:rsid w:val="00D77A35"/>
    <w:rsid w:val="00D819F5"/>
    <w:rsid w:val="00D81B3E"/>
    <w:rsid w:val="00D903A9"/>
    <w:rsid w:val="00D90C70"/>
    <w:rsid w:val="00D90E49"/>
    <w:rsid w:val="00D924FB"/>
    <w:rsid w:val="00D96ADE"/>
    <w:rsid w:val="00DA0CE2"/>
    <w:rsid w:val="00DA2387"/>
    <w:rsid w:val="00DA28E4"/>
    <w:rsid w:val="00DA3945"/>
    <w:rsid w:val="00DB0363"/>
    <w:rsid w:val="00DB2CEE"/>
    <w:rsid w:val="00DC2E05"/>
    <w:rsid w:val="00DC372C"/>
    <w:rsid w:val="00DC6A10"/>
    <w:rsid w:val="00DD0236"/>
    <w:rsid w:val="00DD2332"/>
    <w:rsid w:val="00DD3F81"/>
    <w:rsid w:val="00DE657E"/>
    <w:rsid w:val="00DF24E2"/>
    <w:rsid w:val="00DF4704"/>
    <w:rsid w:val="00E01154"/>
    <w:rsid w:val="00E024AA"/>
    <w:rsid w:val="00E02717"/>
    <w:rsid w:val="00E03D28"/>
    <w:rsid w:val="00E10103"/>
    <w:rsid w:val="00E12149"/>
    <w:rsid w:val="00E12861"/>
    <w:rsid w:val="00E130BB"/>
    <w:rsid w:val="00E1443C"/>
    <w:rsid w:val="00E15C77"/>
    <w:rsid w:val="00E1693E"/>
    <w:rsid w:val="00E21F18"/>
    <w:rsid w:val="00E23440"/>
    <w:rsid w:val="00E250F1"/>
    <w:rsid w:val="00E3550D"/>
    <w:rsid w:val="00E36D4B"/>
    <w:rsid w:val="00E41168"/>
    <w:rsid w:val="00E41266"/>
    <w:rsid w:val="00E52819"/>
    <w:rsid w:val="00E52838"/>
    <w:rsid w:val="00E52EF1"/>
    <w:rsid w:val="00E56BAB"/>
    <w:rsid w:val="00E614E0"/>
    <w:rsid w:val="00E62AD8"/>
    <w:rsid w:val="00E674CE"/>
    <w:rsid w:val="00E73F7F"/>
    <w:rsid w:val="00E743DC"/>
    <w:rsid w:val="00E753E8"/>
    <w:rsid w:val="00E80118"/>
    <w:rsid w:val="00E812D6"/>
    <w:rsid w:val="00E85409"/>
    <w:rsid w:val="00E90AD6"/>
    <w:rsid w:val="00E9339B"/>
    <w:rsid w:val="00E94A15"/>
    <w:rsid w:val="00E951CC"/>
    <w:rsid w:val="00EA0E8B"/>
    <w:rsid w:val="00EA128E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C1EF2"/>
    <w:rsid w:val="00EC2319"/>
    <w:rsid w:val="00ED1D11"/>
    <w:rsid w:val="00ED27E8"/>
    <w:rsid w:val="00ED31DD"/>
    <w:rsid w:val="00ED7137"/>
    <w:rsid w:val="00ED7893"/>
    <w:rsid w:val="00EE2FA2"/>
    <w:rsid w:val="00EF06EA"/>
    <w:rsid w:val="00EF1A41"/>
    <w:rsid w:val="00EF4A9A"/>
    <w:rsid w:val="00F01129"/>
    <w:rsid w:val="00F05E92"/>
    <w:rsid w:val="00F07604"/>
    <w:rsid w:val="00F10452"/>
    <w:rsid w:val="00F1641D"/>
    <w:rsid w:val="00F21088"/>
    <w:rsid w:val="00F21A3D"/>
    <w:rsid w:val="00F31939"/>
    <w:rsid w:val="00F326BF"/>
    <w:rsid w:val="00F327E7"/>
    <w:rsid w:val="00F35746"/>
    <w:rsid w:val="00F35B5E"/>
    <w:rsid w:val="00F4240A"/>
    <w:rsid w:val="00F447C7"/>
    <w:rsid w:val="00F459B4"/>
    <w:rsid w:val="00F5211B"/>
    <w:rsid w:val="00F554A9"/>
    <w:rsid w:val="00F570B1"/>
    <w:rsid w:val="00F60458"/>
    <w:rsid w:val="00F61E1E"/>
    <w:rsid w:val="00F62B46"/>
    <w:rsid w:val="00F64F18"/>
    <w:rsid w:val="00F672B5"/>
    <w:rsid w:val="00F67F07"/>
    <w:rsid w:val="00F70900"/>
    <w:rsid w:val="00F716FD"/>
    <w:rsid w:val="00F74AB7"/>
    <w:rsid w:val="00F80355"/>
    <w:rsid w:val="00F8318F"/>
    <w:rsid w:val="00F83B67"/>
    <w:rsid w:val="00F853BB"/>
    <w:rsid w:val="00F87C43"/>
    <w:rsid w:val="00F91F21"/>
    <w:rsid w:val="00FA3618"/>
    <w:rsid w:val="00FA3B4D"/>
    <w:rsid w:val="00FA5722"/>
    <w:rsid w:val="00FB0C81"/>
    <w:rsid w:val="00FB21BE"/>
    <w:rsid w:val="00FC0EE2"/>
    <w:rsid w:val="00FC2200"/>
    <w:rsid w:val="00FC2540"/>
    <w:rsid w:val="00FD1238"/>
    <w:rsid w:val="00FF0204"/>
    <w:rsid w:val="00FF1423"/>
    <w:rsid w:val="00FF3AED"/>
    <w:rsid w:val="00FF7A25"/>
    <w:rsid w:val="00FF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916008"/>
  <w15:docId w15:val="{96AC4E75-43D4-43F6-B253-F26926687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Heading 3 Char2,Char Char2,Char Char Char1,Heading 3 Char Char1,Heading 3 Char Char1 Char"/>
    <w:basedOn w:val="Normal"/>
    <w:next w:val="Normal"/>
    <w:link w:val="Heading3Char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2E01C7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uiPriority w:val="99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6730F4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  <w:outlineLvl w:val="3"/>
    </w:pPr>
  </w:style>
  <w:style w:type="character" w:styleId="CommentReference">
    <w:name w:val="annotation reference"/>
    <w:basedOn w:val="DefaultParagraphFont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customStyle="1" w:styleId="Heading">
    <w:name w:val="Heading"/>
    <w:basedOn w:val="Header"/>
    <w:next w:val="Header"/>
    <w:uiPriority w:val="99"/>
    <w:rsid w:val="007849CE"/>
    <w:pPr>
      <w:tabs>
        <w:tab w:val="clear" w:pos="4320"/>
        <w:tab w:val="clear" w:pos="8640"/>
      </w:tabs>
    </w:pPr>
    <w:rPr>
      <w:b/>
      <w:bCs/>
      <w:sz w:val="24"/>
      <w:szCs w:val="24"/>
      <w:u w:val="single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link w:val="Heading2"/>
    <w:rsid w:val="007849CE"/>
    <w:rPr>
      <w:sz w:val="22"/>
      <w:szCs w:val="22"/>
      <w:lang w:val="en-CA"/>
    </w:rPr>
  </w:style>
  <w:style w:type="paragraph" w:customStyle="1" w:styleId="a--">
    <w:name w:val="a-(-)"/>
    <w:basedOn w:val="Normal"/>
    <w:rsid w:val="007849CE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suppressAutoHyphens/>
    </w:pPr>
    <w:rPr>
      <w:b/>
      <w:bCs/>
      <w:sz w:val="24"/>
      <w:szCs w:val="24"/>
      <w:lang w:val="en-GB" w:eastAsia="fr-FR"/>
    </w:rPr>
  </w:style>
  <w:style w:type="character" w:customStyle="1" w:styleId="FooterChar">
    <w:name w:val="Footer Char"/>
    <w:basedOn w:val="DefaultParagraphFont"/>
    <w:link w:val="Footer"/>
    <w:uiPriority w:val="99"/>
    <w:rsid w:val="007849CE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7849CE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7849CE"/>
    <w:rPr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7849CE"/>
    <w:rPr>
      <w:sz w:val="22"/>
      <w:szCs w:val="22"/>
      <w:lang w:val="en-CA"/>
    </w:rPr>
  </w:style>
  <w:style w:type="paragraph" w:customStyle="1" w:styleId="xmsonormal">
    <w:name w:val="x_msonormal"/>
    <w:basedOn w:val="Normal"/>
    <w:rsid w:val="007849CE"/>
    <w:pPr>
      <w:jc w:val="left"/>
    </w:pPr>
    <w:rPr>
      <w:rFonts w:ascii="Calibri" w:eastAsiaTheme="minorHAnsi" w:hAnsi="Calibri" w:cs="Calibri"/>
      <w:lang w:eastAsia="en-CA"/>
    </w:rPr>
  </w:style>
  <w:style w:type="character" w:customStyle="1" w:styleId="Heading3Char">
    <w:name w:val="Heading 3 Char"/>
    <w:aliases w:val="Char Char,Heading 3 Char1 Char1,Heading 3 Char Char Char1,Char Char Char Char1,Char Char1 Char1,Heading 3 Char1 Char Char,Heading 3 Char Char Char Char,Char Char Char Char Char,Char Char1 Char Char,Heading 3 Char2 Char,Char Char2 Char"/>
    <w:basedOn w:val="DefaultParagraphFont"/>
    <w:link w:val="Heading3"/>
    <w:rsid w:val="007C5C33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104938"/>
    <w:pPr>
      <w:spacing w:after="160" w:line="240" w:lineRule="exact"/>
    </w:pPr>
    <w:rPr>
      <w:sz w:val="20"/>
      <w:szCs w:val="20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footer" Target="footer7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header" Target="header7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6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5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6.xml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7th\Templates\Eec97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9c58525a757f483593518be0eb6c772e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5fdb18c4a54b97bf986a8219bc30944b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E36268-801E-496E-92C1-2D47140C9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openxmlformats.org/package/2006/metadata/core-properties"/>
    <ds:schemaRef ds:uri="http://purl.org/dc/terms/"/>
    <ds:schemaRef ds:uri="http://purl.org/dc/elements/1.1/"/>
    <ds:schemaRef ds:uri="http://purl.org/dc/dcmitype/"/>
    <ds:schemaRef ds:uri="b93c647f-d63b-431a-95c8-8e00048cff23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eb6c2e4c-3f1c-4103-a37b-37c984dbe58f"/>
    <ds:schemaRef ds:uri="http://schemas.microsoft.com/sharepoint/v3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Eec97G</Template>
  <TotalTime>1233</TotalTime>
  <Pages>13</Pages>
  <Words>3471</Words>
  <Characters>19122</Characters>
  <Application>Microsoft Office Word</Application>
  <DocSecurity>0</DocSecurity>
  <Lines>1195</Lines>
  <Paragraphs>941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ДОКЛАД О РАЗВИТИИ ДВУСТОРОННЕГО СОТРУДНИЧЕСТВА ПО СОСТОЯНИЮ НА 31 ДЕКАБРЯ 2024 ГОДА</vt:lpstr>
      <vt:lpstr>Progress report of bilateral cooperation as at 31 December 2024</vt:lpstr>
    </vt:vector>
  </TitlesOfParts>
  <Company>UNMFS</Company>
  <LinksUpToDate>false</LinksUpToDate>
  <CharactersWithSpaces>21652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 О РАЗВИТИИ ДВУСТОРОННЕГО СОТРУДНИЧЕСТВА ПО СОСТОЯНИЮ НА 31 ДЕКАБРЯ 2024 ГОДА</dc:title>
  <dc:creator/>
  <cp:lastModifiedBy>Angela Xue He Yan</cp:lastModifiedBy>
  <cp:revision>69</cp:revision>
  <cp:lastPrinted>2025-11-07T19:54:00Z</cp:lastPrinted>
  <dcterms:created xsi:type="dcterms:W3CDTF">2025-11-07T01:02:00Z</dcterms:created>
  <dcterms:modified xsi:type="dcterms:W3CDTF">2025-11-09T23:49:00Z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UNEP/OzL.Pro/ExCom/97/12</vt:lpwstr>
  </property>
  <property fmtid="{D5CDD505-2E9C-101B-9397-08002B2CF9AE}" pid="3" name="Revision date">
    <vt:lpwstr>11/07/2025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docLang">
    <vt:lpwstr>en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