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5AC2F0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FB639C5" w14:textId="1ECCC7E4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FD1D6F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CD2FFCC" w14:textId="497E07B6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FD1D6F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5A9DEB95" w14:textId="77777777" w:rsidTr="00DE4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3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BF8C61" w14:textId="3C69998D" w:rsidR="00471E67" w:rsidRDefault="00E1360E" w:rsidP="00471E67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9264" behindDoc="1" locked="0" layoutInCell="0" allowOverlap="1" wp14:anchorId="03A6BFA2" wp14:editId="5210E92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71E67">
              <w:rPr>
                <w:lang w:val="en-US" w:bidi="ar-LB"/>
              </w:rPr>
              <w:t>Distr.</w:t>
            </w:r>
          </w:p>
          <w:p w14:paraId="007961D9" w14:textId="5D8176CD" w:rsidR="00471E67" w:rsidRDefault="00471E67" w:rsidP="00471E67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4BAB77EE" w14:textId="77777777" w:rsidR="00471E67" w:rsidRDefault="00471E67" w:rsidP="00471E67">
            <w:pPr>
              <w:jc w:val="left"/>
              <w:rPr>
                <w:lang w:val="en-US" w:bidi="ar-LB"/>
              </w:rPr>
            </w:pPr>
          </w:p>
          <w:p w14:paraId="0C24C4D9" w14:textId="5A14E042" w:rsidR="00471E67" w:rsidRPr="004E181B" w:rsidRDefault="00471E67" w:rsidP="00471E67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C02B84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C02B84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C02B84">
              <w:rPr>
                <w:rFonts w:asciiTheme="majorBidi" w:hAnsiTheme="majorBidi" w:cstheme="majorBidi"/>
                <w:szCs w:val="24"/>
                <w:lang w:bidi="ar-LB"/>
              </w:rPr>
              <w:t>/ExCom/95/</w:t>
            </w:r>
            <w:r w:rsidR="00C02B84" w:rsidRPr="00C02B84">
              <w:rPr>
                <w:rFonts w:asciiTheme="majorBidi" w:hAnsiTheme="majorBidi" w:cstheme="majorBidi"/>
                <w:szCs w:val="24"/>
                <w:lang w:val="en-US" w:bidi="ar-LB"/>
              </w:rPr>
              <w:t>9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  <w:r w:rsidR="005368B0">
              <w:rPr>
                <w:rFonts w:asciiTheme="majorBidi" w:hAnsiTheme="majorBidi" w:cstheme="majorBidi"/>
                <w:szCs w:val="24"/>
                <w:lang w:bidi="ar-LB"/>
              </w:rPr>
              <w:t>*</w:t>
            </w:r>
          </w:p>
          <w:p w14:paraId="79A08089" w14:textId="115FD095" w:rsidR="00471E67" w:rsidRPr="005C2079" w:rsidRDefault="00471E67" w:rsidP="00471E67">
            <w:pPr>
              <w:rPr>
                <w:lang w:bidi="ar-LB"/>
              </w:rPr>
            </w:pPr>
            <w:r w:rsidRPr="005C2079">
              <w:rPr>
                <w:lang w:bidi="ar-LB"/>
              </w:rPr>
              <w:fldChar w:fldCharType="begin"/>
            </w:r>
            <w:r w:rsidRPr="005C2079">
              <w:rPr>
                <w:lang w:bidi="ar-LB"/>
              </w:rPr>
              <w:instrText xml:space="preserve"> DOCPROPERTY "Revision date" \@ "d MMMM YYYY"  \* MERGEFORMAT </w:instrText>
            </w:r>
            <w:r w:rsidRPr="005C2079">
              <w:rPr>
                <w:lang w:bidi="ar-LB"/>
              </w:rPr>
              <w:fldChar w:fldCharType="separate"/>
            </w:r>
            <w:r w:rsidR="00C02B84">
              <w:rPr>
                <w:lang w:bidi="ar-LB"/>
              </w:rPr>
              <w:t>11</w:t>
            </w:r>
            <w:r w:rsidR="00FD1D6F">
              <w:rPr>
                <w:lang w:bidi="ar-LB"/>
              </w:rPr>
              <w:t xml:space="preserve"> </w:t>
            </w:r>
            <w:r w:rsidR="00C02B84">
              <w:rPr>
                <w:lang w:bidi="ar-LB"/>
              </w:rPr>
              <w:t>November</w:t>
            </w:r>
            <w:r w:rsidR="00FD1D6F">
              <w:rPr>
                <w:lang w:bidi="ar-LB"/>
              </w:rPr>
              <w:t xml:space="preserve"> </w:t>
            </w:r>
            <w:r w:rsidR="00C02B84">
              <w:rPr>
                <w:lang w:bidi="ar-LB"/>
              </w:rPr>
              <w:t>2024</w:t>
            </w:r>
            <w:r w:rsidRPr="005C2079">
              <w:rPr>
                <w:lang w:bidi="ar-LB"/>
              </w:rPr>
              <w:fldChar w:fldCharType="end"/>
            </w:r>
          </w:p>
          <w:p w14:paraId="1D700175" w14:textId="77777777" w:rsidR="00471E67" w:rsidRDefault="00471E67" w:rsidP="00471E67">
            <w:pPr>
              <w:jc w:val="left"/>
              <w:rPr>
                <w:rtl/>
                <w:lang w:val="en-US" w:bidi="ar-LB"/>
              </w:rPr>
            </w:pPr>
          </w:p>
          <w:p w14:paraId="6CF49861" w14:textId="77777777" w:rsidR="00471E67" w:rsidRPr="00DE4576" w:rsidRDefault="00471E67" w:rsidP="00DE4576">
            <w:pPr>
              <w:rPr>
                <w:rFonts w:asciiTheme="majorBidi" w:hAnsiTheme="majorBidi" w:cstheme="majorBidi"/>
                <w:szCs w:val="24"/>
                <w:lang w:bidi="ar-LB"/>
              </w:rPr>
            </w:pPr>
            <w:r w:rsidRPr="00DE4576">
              <w:rPr>
                <w:rFonts w:asciiTheme="majorBidi" w:hAnsiTheme="majorBidi" w:cstheme="majorBidi"/>
                <w:szCs w:val="24"/>
                <w:lang w:bidi="ar-LB"/>
              </w:rPr>
              <w:t>ARABIC</w:t>
            </w:r>
          </w:p>
          <w:p w14:paraId="10CB185A" w14:textId="395616A1" w:rsidR="007E5D09" w:rsidRDefault="00471E67" w:rsidP="00DE4576">
            <w:pPr>
              <w:rPr>
                <w:lang w:val="en-US" w:bidi="ar-LB"/>
              </w:rPr>
            </w:pPr>
            <w:r w:rsidRPr="00DE4576">
              <w:rPr>
                <w:rFonts w:asciiTheme="majorBidi" w:hAnsiTheme="majorBidi" w:cstheme="majorBidi"/>
                <w:szCs w:val="24"/>
                <w:lang w:bidi="ar-LB"/>
              </w:rPr>
              <w:t>ORIGINAL:</w:t>
            </w:r>
            <w:r w:rsidR="00FD1D6F" w:rsidRPr="00DE4576">
              <w:rPr>
                <w:rFonts w:asciiTheme="majorBidi" w:hAnsiTheme="majorBidi" w:cstheme="majorBidi"/>
                <w:szCs w:val="24"/>
                <w:lang w:bidi="ar-LB"/>
              </w:rPr>
              <w:t xml:space="preserve"> </w:t>
            </w:r>
            <w:r w:rsidRPr="00DE4576">
              <w:rPr>
                <w:rFonts w:asciiTheme="majorBidi" w:hAnsiTheme="majorBidi" w:cstheme="majorBidi"/>
                <w:szCs w:val="24"/>
                <w:lang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71F36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6093DE41" w14:textId="7165611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FD1D6F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23C25F0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72C422DF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7ABFF8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252369C8" w14:textId="4AB777CE" w:rsidR="007E5D09" w:rsidRDefault="009575F8">
            <w:pPr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0288" behindDoc="0" locked="0" layoutInCell="0" allowOverlap="1" wp14:anchorId="0C130340" wp14:editId="43DD1C5E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473710</wp:posOffset>
                  </wp:positionV>
                  <wp:extent cx="610870" cy="555625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7763895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58982910" w14:textId="5EC25ED2" w:rsidR="00471E67" w:rsidRPr="002B786B" w:rsidRDefault="00471E67" w:rsidP="00471E67">
      <w:pPr>
        <w:bidi/>
        <w:ind w:left="180" w:hanging="180"/>
        <w:jc w:val="left"/>
        <w:rPr>
          <w:sz w:val="28"/>
          <w:szCs w:val="28"/>
          <w:lang w:bidi="ar-LB"/>
        </w:rPr>
      </w:pPr>
      <w:bookmarkStart w:id="0" w:name="_Hlk180880261"/>
      <w:r w:rsidRPr="002B786B">
        <w:rPr>
          <w:sz w:val="28"/>
          <w:szCs w:val="28"/>
          <w:rtl/>
          <w:lang w:bidi="ar-LB"/>
        </w:rPr>
        <w:t>اللجنــة</w:t>
      </w:r>
      <w:r w:rsidR="00FD1D6F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التنفيـذيــــة</w:t>
      </w:r>
      <w:r w:rsidR="00FD1D6F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للصنــدوق</w:t>
      </w:r>
      <w:r w:rsidR="00FD1D6F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المــتعــدد</w:t>
      </w:r>
      <w:r w:rsidR="00FD1D6F">
        <w:rPr>
          <w:sz w:val="28"/>
          <w:szCs w:val="28"/>
          <w:rtl/>
          <w:lang w:bidi="ar-LB"/>
        </w:rPr>
        <w:t xml:space="preserve"> </w:t>
      </w:r>
      <w:r w:rsidRPr="002B786B">
        <w:rPr>
          <w:sz w:val="28"/>
          <w:szCs w:val="28"/>
          <w:rtl/>
          <w:lang w:bidi="ar-LB"/>
        </w:rPr>
        <w:t>الأطـــراف</w:t>
      </w:r>
    </w:p>
    <w:bookmarkEnd w:id="0"/>
    <w:p w14:paraId="606C30DD" w14:textId="298C241A" w:rsidR="00471E67" w:rsidRPr="005C38A9" w:rsidRDefault="00471E67" w:rsidP="00471E67">
      <w:pPr>
        <w:bidi/>
        <w:ind w:left="180" w:hanging="180"/>
        <w:jc w:val="left"/>
        <w:rPr>
          <w:b/>
          <w:bCs/>
          <w:sz w:val="28"/>
          <w:szCs w:val="28"/>
          <w:rtl/>
          <w:lang w:bidi="ar-LB"/>
        </w:rPr>
      </w:pPr>
      <w:r w:rsidRPr="005C38A9">
        <w:rPr>
          <w:b/>
          <w:bCs/>
          <w:sz w:val="28"/>
          <w:szCs w:val="28"/>
          <w:rtl/>
          <w:lang w:bidi="ar-LB"/>
        </w:rPr>
        <w:t>لتنفيـــذ</w:t>
      </w:r>
      <w:r w:rsidR="00FD1D6F">
        <w:rPr>
          <w:b/>
          <w:bCs/>
          <w:sz w:val="28"/>
          <w:szCs w:val="28"/>
          <w:rtl/>
          <w:lang w:bidi="ar-LB"/>
        </w:rPr>
        <w:t xml:space="preserve"> </w:t>
      </w:r>
      <w:r w:rsidRPr="005C38A9">
        <w:rPr>
          <w:b/>
          <w:bCs/>
          <w:sz w:val="28"/>
          <w:szCs w:val="28"/>
          <w:rtl/>
          <w:lang w:bidi="ar-LB"/>
        </w:rPr>
        <w:t>بروتوكـول</w:t>
      </w:r>
      <w:r w:rsidR="00FD1D6F">
        <w:rPr>
          <w:b/>
          <w:bCs/>
          <w:sz w:val="28"/>
          <w:szCs w:val="28"/>
          <w:rtl/>
          <w:lang w:bidi="ar-LB"/>
        </w:rPr>
        <w:t xml:space="preserve"> </w:t>
      </w:r>
      <w:r w:rsidRPr="005C38A9">
        <w:rPr>
          <w:b/>
          <w:bCs/>
          <w:sz w:val="28"/>
          <w:szCs w:val="28"/>
          <w:rtl/>
          <w:lang w:bidi="ar-LB"/>
        </w:rPr>
        <w:t>مونتريــال</w:t>
      </w:r>
      <w:r w:rsidR="00FD1D6F">
        <w:rPr>
          <w:b/>
          <w:bCs/>
          <w:sz w:val="28"/>
          <w:szCs w:val="28"/>
          <w:rtl/>
          <w:lang w:bidi="ar-LB"/>
        </w:rPr>
        <w:t xml:space="preserve"> </w:t>
      </w:r>
    </w:p>
    <w:p w14:paraId="319B7743" w14:textId="4DB462F2" w:rsidR="00471E67" w:rsidRPr="005C38A9" w:rsidRDefault="00471E67" w:rsidP="00471E67">
      <w:pPr>
        <w:bidi/>
        <w:jc w:val="left"/>
        <w:rPr>
          <w:sz w:val="28"/>
          <w:szCs w:val="28"/>
          <w:rtl/>
          <w:lang w:bidi="ar-LB"/>
        </w:rPr>
      </w:pPr>
      <w:r w:rsidRPr="005C38A9">
        <w:rPr>
          <w:sz w:val="28"/>
          <w:szCs w:val="28"/>
          <w:rtl/>
          <w:lang w:bidi="ar-LB"/>
        </w:rPr>
        <w:t>الاجتماع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الخامس</w:t>
      </w:r>
      <w:r w:rsidR="00FD1D6F">
        <w:rPr>
          <w:sz w:val="28"/>
          <w:szCs w:val="28"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والتسعون</w:t>
      </w:r>
    </w:p>
    <w:p w14:paraId="343B0B2D" w14:textId="21BD4741" w:rsidR="00471E67" w:rsidRPr="005C38A9" w:rsidRDefault="00471E67" w:rsidP="00471E67">
      <w:pPr>
        <w:bidi/>
        <w:jc w:val="left"/>
        <w:rPr>
          <w:sz w:val="28"/>
          <w:szCs w:val="28"/>
          <w:lang w:bidi="ar-LB"/>
        </w:rPr>
      </w:pPr>
      <w:r w:rsidRPr="005C38A9">
        <w:rPr>
          <w:sz w:val="28"/>
          <w:szCs w:val="28"/>
          <w:rtl/>
          <w:lang w:bidi="ar-LB"/>
        </w:rPr>
        <w:t>مونتريال،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4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-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8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ديسمبر/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كانون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ال</w:t>
      </w:r>
      <w:r>
        <w:rPr>
          <w:sz w:val="28"/>
          <w:szCs w:val="28"/>
          <w:rtl/>
          <w:lang w:bidi="ar-LB"/>
        </w:rPr>
        <w:t>أ</w:t>
      </w:r>
      <w:r w:rsidRPr="005C38A9">
        <w:rPr>
          <w:sz w:val="28"/>
          <w:szCs w:val="28"/>
          <w:rtl/>
          <w:lang w:bidi="ar-LB"/>
        </w:rPr>
        <w:t>ول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rtl/>
          <w:lang w:bidi="ar-LB"/>
        </w:rPr>
        <w:t>2024</w:t>
      </w:r>
    </w:p>
    <w:p w14:paraId="58287BE9" w14:textId="02780D7B" w:rsidR="00471E67" w:rsidRPr="005C38A9" w:rsidRDefault="00471E67" w:rsidP="00471E67">
      <w:pPr>
        <w:bidi/>
        <w:jc w:val="left"/>
        <w:rPr>
          <w:sz w:val="28"/>
          <w:szCs w:val="28"/>
          <w:lang w:val="en-US" w:bidi="ar-LB"/>
        </w:rPr>
      </w:pPr>
      <w:r w:rsidRPr="005C38A9">
        <w:rPr>
          <w:sz w:val="28"/>
          <w:szCs w:val="28"/>
          <w:lang w:bidi="ar-LB"/>
        </w:rPr>
        <w:t>البند</w:t>
      </w:r>
      <w:r w:rsidR="00FD1D6F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6</w:t>
      </w:r>
      <w:r w:rsidR="00FD1D6F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(أ</w:t>
      </w:r>
      <w:r w:rsidRPr="005C38A9">
        <w:rPr>
          <w:sz w:val="28"/>
          <w:szCs w:val="28"/>
          <w:rtl/>
          <w:lang w:bidi="ar-LB"/>
        </w:rPr>
        <w:t>)</w:t>
      </w:r>
      <w:r w:rsidR="00FD1D6F">
        <w:rPr>
          <w:sz w:val="28"/>
          <w:szCs w:val="28"/>
          <w:rtl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من</w:t>
      </w:r>
      <w:r w:rsidR="00FD1D6F">
        <w:rPr>
          <w:sz w:val="28"/>
          <w:szCs w:val="28"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جدول</w:t>
      </w:r>
      <w:r w:rsidR="00FD1D6F">
        <w:rPr>
          <w:sz w:val="28"/>
          <w:szCs w:val="28"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الأعمال</w:t>
      </w:r>
      <w:r w:rsidR="00FD1D6F">
        <w:rPr>
          <w:sz w:val="28"/>
          <w:szCs w:val="28"/>
          <w:lang w:bidi="ar-LB"/>
        </w:rPr>
        <w:t xml:space="preserve"> </w:t>
      </w:r>
      <w:r w:rsidRPr="005C38A9">
        <w:rPr>
          <w:sz w:val="28"/>
          <w:szCs w:val="28"/>
          <w:lang w:bidi="ar-LB"/>
        </w:rPr>
        <w:t>المؤقت</w:t>
      </w:r>
      <w:r w:rsidRPr="00766316">
        <w:rPr>
          <w:rStyle w:val="FootnoteReference"/>
          <w:szCs w:val="24"/>
          <w:lang w:val="fr-FR" w:bidi="ar-LB"/>
        </w:rPr>
        <w:footnoteReference w:id="1"/>
      </w:r>
      <w:r w:rsidR="00FD1D6F">
        <w:rPr>
          <w:rStyle w:val="FootnoteReference"/>
          <w:szCs w:val="24"/>
          <w:rtl/>
          <w:lang w:bidi="ar-LB"/>
        </w:rPr>
        <w:t xml:space="preserve"> </w:t>
      </w:r>
    </w:p>
    <w:p w14:paraId="0D4AF3CB" w14:textId="77777777" w:rsidR="00702662" w:rsidRPr="00471E67" w:rsidRDefault="00702662" w:rsidP="00702662">
      <w:pPr>
        <w:bidi/>
        <w:jc w:val="left"/>
        <w:rPr>
          <w:szCs w:val="24"/>
          <w:rtl/>
          <w:lang w:val="en-US" w:eastAsia="zh-CN" w:bidi="ar-LB"/>
        </w:rPr>
      </w:pPr>
    </w:p>
    <w:p w14:paraId="0F775F42" w14:textId="77777777" w:rsidR="007E5D09" w:rsidRPr="00A257FB" w:rsidRDefault="007E5D09" w:rsidP="00A257FB">
      <w:pPr>
        <w:bidi/>
        <w:jc w:val="center"/>
        <w:rPr>
          <w:b/>
          <w:bCs/>
          <w:sz w:val="26"/>
          <w:szCs w:val="26"/>
          <w:rtl/>
          <w:lang w:val="en-CA" w:bidi="ar-LB"/>
        </w:rPr>
      </w:pPr>
    </w:p>
    <w:p w14:paraId="72FE6CCB" w14:textId="19F561CF" w:rsidR="007E5D09" w:rsidRPr="00A257FB" w:rsidRDefault="00ED622D" w:rsidP="00A257FB">
      <w:pPr>
        <w:bidi/>
        <w:jc w:val="center"/>
        <w:rPr>
          <w:b/>
          <w:bCs/>
          <w:sz w:val="26"/>
          <w:szCs w:val="26"/>
          <w:rtl/>
          <w:lang w:val="en-CA" w:bidi="ar-LB"/>
        </w:rPr>
      </w:pPr>
      <w:r w:rsidRPr="00A257FB">
        <w:rPr>
          <w:b/>
          <w:bCs/>
          <w:sz w:val="26"/>
          <w:szCs w:val="26"/>
          <w:rtl/>
          <w:lang w:val="en-CA" w:bidi="ar-LB"/>
        </w:rPr>
        <w:t>تقييم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أداء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الوكالات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المنفذة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مقابل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خطط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أعمالها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A257FB">
        <w:rPr>
          <w:b/>
          <w:bCs/>
          <w:sz w:val="26"/>
          <w:szCs w:val="26"/>
          <w:rtl/>
          <w:lang w:val="en-CA" w:bidi="ar-LB"/>
        </w:rPr>
        <w:t>لعام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  <w:r w:rsidR="00495171">
        <w:rPr>
          <w:b/>
          <w:bCs/>
          <w:sz w:val="26"/>
          <w:szCs w:val="26"/>
          <w:lang w:val="en-CA" w:bidi="ar-LB"/>
        </w:rPr>
        <w:t>2023</w:t>
      </w:r>
      <w:r w:rsidR="00FD1D6F">
        <w:rPr>
          <w:b/>
          <w:bCs/>
          <w:sz w:val="26"/>
          <w:szCs w:val="26"/>
          <w:rtl/>
          <w:lang w:val="en-CA" w:bidi="ar-LB"/>
        </w:rPr>
        <w:t xml:space="preserve"> </w:t>
      </w:r>
    </w:p>
    <w:p w14:paraId="25A09FDC" w14:textId="77777777" w:rsidR="006332B5" w:rsidRPr="008054A1" w:rsidRDefault="006332B5" w:rsidP="006332B5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8054A1">
        <w:rPr>
          <w:b/>
          <w:bCs/>
          <w:sz w:val="26"/>
          <w:szCs w:val="26"/>
          <w:rtl/>
          <w:lang w:bidi="ar-LB"/>
        </w:rPr>
        <w:t>مقدمة</w:t>
      </w:r>
    </w:p>
    <w:p w14:paraId="1E2174FE" w14:textId="0A358BB8" w:rsidR="006332B5" w:rsidRPr="00E05C6E" w:rsidRDefault="006332B5" w:rsidP="00E05C6E">
      <w:pPr>
        <w:pStyle w:val="StyleHeader4Para4Left0Firstline0"/>
        <w:numPr>
          <w:ilvl w:val="0"/>
          <w:numId w:val="24"/>
        </w:numPr>
        <w:bidi/>
        <w:ind w:hanging="716"/>
        <w:jc w:val="left"/>
        <w:rPr>
          <w:sz w:val="26"/>
          <w:szCs w:val="26"/>
          <w:lang w:val="en-CA" w:bidi="ar-LB"/>
        </w:rPr>
      </w:pPr>
      <w:r w:rsidRPr="00E05C6E">
        <w:rPr>
          <w:sz w:val="26"/>
          <w:szCs w:val="26"/>
          <w:rtl/>
          <w:lang w:val="en-CA" w:bidi="ar-LB"/>
        </w:rPr>
        <w:t>تتألف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E05C6E">
        <w:rPr>
          <w:sz w:val="26"/>
          <w:szCs w:val="26"/>
          <w:rtl/>
          <w:lang w:val="en-CA" w:bidi="ar-LB"/>
        </w:rPr>
        <w:t>هذه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E05C6E">
        <w:rPr>
          <w:sz w:val="26"/>
          <w:szCs w:val="26"/>
          <w:rtl/>
          <w:lang w:val="en-CA" w:bidi="ar-LB"/>
        </w:rPr>
        <w:t>الوثيقة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E05C6E">
        <w:rPr>
          <w:sz w:val="26"/>
          <w:szCs w:val="26"/>
          <w:rtl/>
          <w:lang w:val="en-CA" w:bidi="ar-LB"/>
        </w:rPr>
        <w:t>من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E05C6E">
        <w:rPr>
          <w:sz w:val="26"/>
          <w:szCs w:val="26"/>
          <w:rtl/>
          <w:lang w:val="en-CA" w:bidi="ar-LB"/>
        </w:rPr>
        <w:t>الأقسام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E05C6E">
        <w:rPr>
          <w:sz w:val="26"/>
          <w:szCs w:val="26"/>
          <w:rtl/>
          <w:lang w:val="en-CA" w:bidi="ar-LB"/>
        </w:rPr>
        <w:t>الآتية:</w:t>
      </w:r>
    </w:p>
    <w:p w14:paraId="0492055A" w14:textId="6CE6794F" w:rsidR="006332B5" w:rsidRDefault="006332B5" w:rsidP="00774E89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8054A1">
        <w:rPr>
          <w:sz w:val="26"/>
          <w:szCs w:val="26"/>
          <w:rtl/>
          <w:lang w:bidi="ar-LB"/>
        </w:rPr>
        <w:t>أولاً: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تحليل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مؤشرات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الكمي.</w:t>
      </w:r>
      <w:r w:rsidR="00FD1D6F">
        <w:rPr>
          <w:sz w:val="26"/>
          <w:szCs w:val="26"/>
          <w:rtl/>
          <w:lang w:bidi="ar-LB"/>
        </w:rPr>
        <w:t xml:space="preserve"> </w:t>
      </w:r>
      <w:r w:rsidR="004526C7">
        <w:rPr>
          <w:sz w:val="26"/>
          <w:szCs w:val="26"/>
          <w:rtl/>
          <w:lang w:bidi="ar-LB"/>
        </w:rPr>
        <w:t>و</w:t>
      </w:r>
      <w:r w:rsidRPr="008054A1">
        <w:rPr>
          <w:sz w:val="26"/>
          <w:szCs w:val="26"/>
          <w:rtl/>
          <w:lang w:bidi="ar-LB"/>
        </w:rPr>
        <w:t>يقدم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هذا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القسم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الكمي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فيما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يتعلق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بأهداف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المحددة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خطط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أعمالها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3200CF">
        <w:rPr>
          <w:sz w:val="26"/>
          <w:szCs w:val="26"/>
          <w:rtl/>
          <w:lang w:bidi="ar-LB"/>
        </w:rPr>
        <w:t>2023</w:t>
      </w:r>
      <w:r w:rsidR="004E1BA3">
        <w:rPr>
          <w:rStyle w:val="FootnoteReference"/>
          <w:sz w:val="26"/>
          <w:szCs w:val="26"/>
          <w:lang w:bidi="ar-LB"/>
        </w:rPr>
        <w:footnoteReference w:customMarkFollows="1" w:id="2"/>
        <w:t>2</w:t>
      </w:r>
      <w:r w:rsidR="00FD1D6F">
        <w:rPr>
          <w:sz w:val="26"/>
          <w:szCs w:val="26"/>
          <w:rtl/>
          <w:lang w:bidi="ar-LB"/>
        </w:rPr>
        <w:t xml:space="preserve"> </w:t>
      </w:r>
      <w:r w:rsidR="004E1BA3">
        <w:rPr>
          <w:sz w:val="26"/>
          <w:szCs w:val="26"/>
          <w:rtl/>
          <w:lang w:bidi="ar-LB"/>
        </w:rPr>
        <w:t>و</w:t>
      </w:r>
      <w:r w:rsidRPr="008054A1">
        <w:rPr>
          <w:sz w:val="26"/>
          <w:szCs w:val="26"/>
          <w:rtl/>
          <w:lang w:bidi="ar-LB"/>
        </w:rPr>
        <w:t>التقارير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المرحلية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والمالية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المقدمة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الاجتماع</w:t>
      </w:r>
      <w:r w:rsidR="00FD1D6F">
        <w:rPr>
          <w:sz w:val="26"/>
          <w:szCs w:val="26"/>
          <w:rtl/>
          <w:lang w:bidi="ar-LB"/>
        </w:rPr>
        <w:t xml:space="preserve"> </w:t>
      </w:r>
      <w:r w:rsidR="000221F5">
        <w:rPr>
          <w:sz w:val="26"/>
          <w:szCs w:val="26"/>
          <w:rtl/>
          <w:lang w:bidi="ar-LB"/>
        </w:rPr>
        <w:t>الخامس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والتسعين</w:t>
      </w:r>
      <w:r w:rsidR="00094C49" w:rsidRPr="008054A1">
        <w:rPr>
          <w:sz w:val="26"/>
          <w:szCs w:val="26"/>
          <w:rtl/>
          <w:lang w:bidi="ar-LB"/>
        </w:rPr>
        <w:t>؛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وتحليل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الاتجاهات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لكل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مؤشرات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الثمانية.</w:t>
      </w:r>
    </w:p>
    <w:p w14:paraId="70E3EF56" w14:textId="2872F51C" w:rsidR="006332B5" w:rsidRPr="008054A1" w:rsidRDefault="006332B5" w:rsidP="00774E89">
      <w:pPr>
        <w:bidi/>
        <w:spacing w:after="240"/>
        <w:ind w:left="1440" w:hanging="720"/>
        <w:rPr>
          <w:sz w:val="26"/>
          <w:szCs w:val="26"/>
          <w:lang w:bidi="ar-LB"/>
        </w:rPr>
      </w:pPr>
      <w:r w:rsidRPr="008054A1">
        <w:rPr>
          <w:sz w:val="26"/>
          <w:szCs w:val="26"/>
          <w:rtl/>
          <w:lang w:bidi="ar-LB"/>
        </w:rPr>
        <w:t>ثانياً: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تحليل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مؤشرات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النوعي.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ويقدم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هذا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القسم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تقييماً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نوعياً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استناداً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المدخلات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الواردة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موظفي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E89" w:rsidRPr="008054A1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8054A1">
        <w:rPr>
          <w:sz w:val="26"/>
          <w:szCs w:val="26"/>
          <w:rtl/>
          <w:lang w:bidi="ar-LB"/>
        </w:rPr>
        <w:t>الوطنية.</w:t>
      </w:r>
    </w:p>
    <w:p w14:paraId="04148272" w14:textId="0E380C7F" w:rsidR="006332B5" w:rsidRPr="008054A1" w:rsidRDefault="004526C7" w:rsidP="00774E89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ثالثاً</w:t>
      </w:r>
      <w:r w:rsidR="006332B5" w:rsidRPr="008054A1">
        <w:rPr>
          <w:sz w:val="26"/>
          <w:szCs w:val="26"/>
          <w:rtl/>
          <w:lang w:bidi="ar-LB"/>
        </w:rPr>
        <w:t>:</w:t>
      </w:r>
      <w:r w:rsidR="00FD1D6F">
        <w:rPr>
          <w:sz w:val="26"/>
          <w:szCs w:val="26"/>
          <w:rtl/>
          <w:lang w:bidi="ar-LB"/>
        </w:rPr>
        <w:t xml:space="preserve"> </w:t>
      </w:r>
      <w:r w:rsidR="006332B5" w:rsidRPr="008054A1">
        <w:rPr>
          <w:sz w:val="26"/>
          <w:szCs w:val="26"/>
          <w:rtl/>
          <w:lang w:bidi="ar-LB"/>
        </w:rPr>
        <w:t>تعليقات</w:t>
      </w:r>
      <w:r w:rsidR="00FD1D6F">
        <w:rPr>
          <w:sz w:val="26"/>
          <w:szCs w:val="26"/>
          <w:rtl/>
          <w:lang w:bidi="ar-LB"/>
        </w:rPr>
        <w:t xml:space="preserve"> </w:t>
      </w:r>
      <w:r w:rsidR="006332B5" w:rsidRPr="008054A1">
        <w:rPr>
          <w:sz w:val="26"/>
          <w:szCs w:val="26"/>
          <w:rtl/>
          <w:lang w:bidi="ar-LB"/>
        </w:rPr>
        <w:t>الأمانة</w:t>
      </w:r>
    </w:p>
    <w:p w14:paraId="19B604C5" w14:textId="77777777" w:rsidR="006332B5" w:rsidRDefault="004526C7" w:rsidP="00B70232">
      <w:pPr>
        <w:bidi/>
        <w:spacing w:after="240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رابع</w:t>
      </w:r>
      <w:r w:rsidR="00034783">
        <w:rPr>
          <w:sz w:val="26"/>
          <w:szCs w:val="26"/>
          <w:rtl/>
          <w:lang w:bidi="ar-LB"/>
        </w:rPr>
        <w:t>اً</w:t>
      </w:r>
      <w:r w:rsidR="006332B5" w:rsidRPr="008054A1">
        <w:rPr>
          <w:sz w:val="26"/>
          <w:szCs w:val="26"/>
          <w:rtl/>
          <w:lang w:bidi="ar-LB"/>
        </w:rPr>
        <w:t>:</w:t>
      </w:r>
      <w:r w:rsidR="00FD1D6F">
        <w:rPr>
          <w:sz w:val="26"/>
          <w:szCs w:val="26"/>
          <w:rtl/>
          <w:lang w:bidi="ar-LB"/>
        </w:rPr>
        <w:t xml:space="preserve"> </w:t>
      </w:r>
      <w:r w:rsidR="006332B5" w:rsidRPr="008054A1">
        <w:rPr>
          <w:sz w:val="26"/>
          <w:szCs w:val="26"/>
          <w:rtl/>
          <w:lang w:bidi="ar-LB"/>
        </w:rPr>
        <w:t>التوصية</w:t>
      </w:r>
    </w:p>
    <w:p w14:paraId="6EC7AEE8" w14:textId="77777777" w:rsidR="005368B0" w:rsidRDefault="005368B0" w:rsidP="005368B0">
      <w:pPr>
        <w:bidi/>
        <w:spacing w:after="240"/>
        <w:ind w:left="1440" w:hanging="720"/>
        <w:rPr>
          <w:sz w:val="26"/>
          <w:szCs w:val="26"/>
          <w:lang w:bidi="ar-LB"/>
        </w:rPr>
      </w:pPr>
    </w:p>
    <w:p w14:paraId="310562DE" w14:textId="77777777" w:rsidR="005368B0" w:rsidRDefault="005368B0" w:rsidP="005368B0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</w:p>
    <w:p w14:paraId="02B5ABEB" w14:textId="77777777" w:rsidR="00202DDD" w:rsidRDefault="00202DDD" w:rsidP="00202DDD">
      <w:pPr>
        <w:bidi/>
        <w:ind w:left="1440" w:hanging="720"/>
        <w:rPr>
          <w:sz w:val="26"/>
          <w:szCs w:val="26"/>
          <w:lang w:bidi="ar-LB"/>
        </w:rPr>
      </w:pPr>
    </w:p>
    <w:p w14:paraId="487673E6" w14:textId="5B830D47" w:rsidR="005368B0" w:rsidRDefault="005368B0" w:rsidP="00202DDD">
      <w:pPr>
        <w:bidi/>
        <w:ind w:left="1440" w:hanging="72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*أعيد إصداره لأسباب تقنية بتاريخ 27 نوفمبر / تشرين الثاني 2024</w:t>
      </w:r>
    </w:p>
    <w:p w14:paraId="62464D5C" w14:textId="77777777" w:rsidR="005368B0" w:rsidRDefault="005368B0" w:rsidP="005368B0">
      <w:pPr>
        <w:bidi/>
        <w:spacing w:after="240"/>
        <w:ind w:left="1440" w:hanging="720"/>
        <w:rPr>
          <w:sz w:val="26"/>
          <w:szCs w:val="26"/>
          <w:lang w:bidi="ar-LB"/>
        </w:rPr>
      </w:pPr>
    </w:p>
    <w:p w14:paraId="38EC9DAC" w14:textId="2AA3CFB3" w:rsidR="005368B0" w:rsidRPr="00B70232" w:rsidRDefault="005368B0" w:rsidP="005368B0">
      <w:pPr>
        <w:bidi/>
        <w:spacing w:after="240"/>
        <w:ind w:left="1440" w:hanging="720"/>
        <w:rPr>
          <w:sz w:val="26"/>
          <w:szCs w:val="26"/>
          <w:rtl/>
          <w:lang w:bidi="ar-LB"/>
        </w:rPr>
        <w:sectPr w:rsidR="005368B0" w:rsidRPr="00B70232" w:rsidSect="00202DDD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7" w:gutter="0"/>
          <w:cols w:space="720"/>
          <w:titlePg/>
        </w:sectPr>
      </w:pPr>
    </w:p>
    <w:p w14:paraId="686990E5" w14:textId="7E7FD712" w:rsidR="00774E89" w:rsidRPr="008B3019" w:rsidRDefault="00774E89" w:rsidP="00774E89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LB"/>
        </w:rPr>
      </w:pPr>
      <w:r w:rsidRPr="008B3019">
        <w:rPr>
          <w:b/>
          <w:bCs/>
          <w:sz w:val="26"/>
          <w:szCs w:val="26"/>
          <w:rtl/>
          <w:lang w:bidi="ar-LB"/>
        </w:rPr>
        <w:lastRenderedPageBreak/>
        <w:t>أ</w:t>
      </w:r>
      <w:r w:rsidR="00CA1D6A">
        <w:rPr>
          <w:b/>
          <w:bCs/>
          <w:sz w:val="26"/>
          <w:szCs w:val="26"/>
          <w:rtl/>
          <w:lang w:bidi="ar-LB"/>
        </w:rPr>
        <w:t>ول</w:t>
      </w:r>
      <w:r w:rsidR="00F20C8B">
        <w:rPr>
          <w:b/>
          <w:bCs/>
          <w:sz w:val="26"/>
          <w:szCs w:val="26"/>
          <w:rtl/>
          <w:lang w:bidi="ar-LB"/>
        </w:rPr>
        <w:t>اً</w:t>
      </w:r>
      <w:r w:rsidR="00CA1D6A">
        <w:rPr>
          <w:b/>
          <w:bCs/>
          <w:sz w:val="26"/>
          <w:szCs w:val="26"/>
          <w:rtl/>
          <w:lang w:bidi="ar-LB"/>
        </w:rPr>
        <w:t>: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A1D6A">
        <w:rPr>
          <w:b/>
          <w:bCs/>
          <w:sz w:val="26"/>
          <w:szCs w:val="26"/>
          <w:rtl/>
          <w:lang w:bidi="ar-LB"/>
        </w:rPr>
        <w:t>تحليل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A1D6A">
        <w:rPr>
          <w:b/>
          <w:bCs/>
          <w:sz w:val="26"/>
          <w:szCs w:val="26"/>
          <w:rtl/>
          <w:lang w:bidi="ar-LB"/>
        </w:rPr>
        <w:t>مؤشرات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A1D6A">
        <w:rPr>
          <w:b/>
          <w:bCs/>
          <w:sz w:val="26"/>
          <w:szCs w:val="26"/>
          <w:rtl/>
          <w:lang w:bidi="ar-LB"/>
        </w:rPr>
        <w:t>الأداء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A1D6A">
        <w:rPr>
          <w:b/>
          <w:bCs/>
          <w:sz w:val="26"/>
          <w:szCs w:val="26"/>
          <w:rtl/>
          <w:lang w:bidi="ar-LB"/>
        </w:rPr>
        <w:t>الكمي</w:t>
      </w:r>
    </w:p>
    <w:p w14:paraId="34E890FC" w14:textId="028AEDE7" w:rsidR="00774E89" w:rsidRPr="0018056F" w:rsidRDefault="00774E89" w:rsidP="0018056F">
      <w:pPr>
        <w:pStyle w:val="StyleHeader4Para4Left0Firstline0"/>
        <w:numPr>
          <w:ilvl w:val="0"/>
          <w:numId w:val="24"/>
        </w:numPr>
        <w:bidi/>
        <w:ind w:hanging="716"/>
        <w:jc w:val="left"/>
        <w:rPr>
          <w:sz w:val="26"/>
          <w:szCs w:val="26"/>
          <w:lang w:val="en-CA" w:bidi="ar-LB"/>
        </w:rPr>
      </w:pPr>
      <w:r w:rsidRPr="0018056F">
        <w:rPr>
          <w:sz w:val="26"/>
          <w:szCs w:val="26"/>
          <w:rtl/>
          <w:lang w:val="en-CA" w:bidi="ar-LB"/>
        </w:rPr>
        <w:t>يعرض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الجدول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1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الأهداف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الموافق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عليها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ومعايير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قياس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التقدم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المحرز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نحو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تحقيق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كل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هدف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وعدد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الأهداف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التي</w:t>
      </w:r>
      <w:r w:rsidR="00FD1D6F">
        <w:rPr>
          <w:sz w:val="26"/>
          <w:szCs w:val="26"/>
          <w:rtl/>
          <w:lang w:val="en-CA" w:bidi="ar-LB"/>
        </w:rPr>
        <w:t xml:space="preserve"> </w:t>
      </w:r>
      <w:r w:rsidRPr="0018056F">
        <w:rPr>
          <w:sz w:val="26"/>
          <w:szCs w:val="26"/>
          <w:rtl/>
          <w:lang w:val="en-CA" w:bidi="ar-LB"/>
        </w:rPr>
        <w:t>تحققت.</w:t>
      </w:r>
    </w:p>
    <w:p w14:paraId="590EEDAF" w14:textId="706FCF30" w:rsidR="00774E89" w:rsidRPr="00E75B41" w:rsidRDefault="00774E89" w:rsidP="007744B8">
      <w:pPr>
        <w:bidi/>
        <w:jc w:val="left"/>
        <w:rPr>
          <w:b/>
          <w:bCs/>
          <w:spacing w:val="-3"/>
          <w:sz w:val="26"/>
          <w:szCs w:val="26"/>
          <w:rtl/>
          <w:lang w:bidi="ar-LB"/>
        </w:rPr>
      </w:pPr>
      <w:r w:rsidRPr="00E75B41">
        <w:rPr>
          <w:b/>
          <w:bCs/>
          <w:sz w:val="26"/>
          <w:szCs w:val="26"/>
          <w:rtl/>
          <w:lang w:bidi="ar-LB"/>
        </w:rPr>
        <w:t>الجدول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z w:val="26"/>
          <w:szCs w:val="26"/>
          <w:rtl/>
          <w:lang w:bidi="ar-LB"/>
        </w:rPr>
        <w:t>1: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pacing w:val="-3"/>
          <w:sz w:val="26"/>
          <w:szCs w:val="26"/>
          <w:rtl/>
          <w:lang w:bidi="ar-LB"/>
        </w:rPr>
        <w:t>أهداف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pacing w:val="-3"/>
          <w:sz w:val="26"/>
          <w:szCs w:val="26"/>
          <w:rtl/>
          <w:lang w:bidi="ar-LB"/>
        </w:rPr>
        <w:t>مؤشرات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pacing w:val="-3"/>
          <w:sz w:val="26"/>
          <w:szCs w:val="26"/>
          <w:rtl/>
          <w:lang w:bidi="ar-LB"/>
        </w:rPr>
        <w:t>الأداء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pacing w:val="-3"/>
          <w:sz w:val="26"/>
          <w:szCs w:val="26"/>
          <w:rtl/>
          <w:lang w:bidi="ar-LB"/>
        </w:rPr>
        <w:t>والإنجازات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Pr="00E75B41">
        <w:rPr>
          <w:b/>
          <w:bCs/>
          <w:spacing w:val="-3"/>
          <w:sz w:val="26"/>
          <w:szCs w:val="26"/>
          <w:rtl/>
          <w:lang w:bidi="ar-LB"/>
        </w:rPr>
        <w:t>لعام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  <w:r w:rsidR="004636A5" w:rsidRPr="00E75B41">
        <w:rPr>
          <w:b/>
          <w:bCs/>
          <w:spacing w:val="-3"/>
          <w:sz w:val="26"/>
          <w:szCs w:val="26"/>
          <w:lang w:bidi="ar-LB"/>
        </w:rPr>
        <w:t>2023</w:t>
      </w:r>
      <w:r w:rsidR="00FD1D6F">
        <w:rPr>
          <w:b/>
          <w:bCs/>
          <w:spacing w:val="-3"/>
          <w:sz w:val="26"/>
          <w:szCs w:val="26"/>
          <w:rtl/>
          <w:lang w:bidi="ar-LB"/>
        </w:rPr>
        <w:t xml:space="preserve"> </w:t>
      </w:r>
    </w:p>
    <w:tbl>
      <w:tblPr>
        <w:bidiVisual/>
        <w:tblW w:w="521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07"/>
        <w:gridCol w:w="766"/>
        <w:gridCol w:w="1063"/>
        <w:gridCol w:w="927"/>
        <w:gridCol w:w="499"/>
        <w:gridCol w:w="924"/>
        <w:gridCol w:w="930"/>
        <w:gridCol w:w="912"/>
        <w:gridCol w:w="567"/>
        <w:gridCol w:w="1147"/>
        <w:gridCol w:w="864"/>
        <w:gridCol w:w="980"/>
        <w:gridCol w:w="538"/>
        <w:gridCol w:w="903"/>
        <w:gridCol w:w="897"/>
        <w:gridCol w:w="805"/>
        <w:gridCol w:w="624"/>
      </w:tblGrid>
      <w:tr w:rsidR="00774E89" w:rsidRPr="00DA2CF6" w14:paraId="23EAA789" w14:textId="77777777" w:rsidTr="001F29F6">
        <w:trPr>
          <w:trHeight w:val="242"/>
          <w:tblHeader/>
        </w:trPr>
        <w:tc>
          <w:tcPr>
            <w:tcW w:w="507" w:type="pct"/>
            <w:vMerge w:val="restart"/>
            <w:tcMar>
              <w:left w:w="86" w:type="dxa"/>
              <w:right w:w="86" w:type="dxa"/>
            </w:tcMar>
          </w:tcPr>
          <w:p w14:paraId="2CC1401F" w14:textId="77777777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البند</w:t>
            </w:r>
          </w:p>
        </w:tc>
        <w:tc>
          <w:tcPr>
            <w:tcW w:w="1096" w:type="pct"/>
            <w:gridSpan w:val="4"/>
            <w:noWrap/>
            <w:tcMar>
              <w:left w:w="86" w:type="dxa"/>
              <w:right w:w="86" w:type="dxa"/>
            </w:tcMar>
          </w:tcPr>
          <w:p w14:paraId="0CC5AE2C" w14:textId="77777777" w:rsidR="00774E89" w:rsidRPr="00DA2CF6" w:rsidRDefault="002074BE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122" w:type="pct"/>
            <w:gridSpan w:val="4"/>
            <w:noWrap/>
            <w:tcMar>
              <w:left w:w="86" w:type="dxa"/>
              <w:right w:w="86" w:type="dxa"/>
            </w:tcMar>
          </w:tcPr>
          <w:p w14:paraId="16B77759" w14:textId="77777777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fr-FR"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اليونيب</w:t>
            </w:r>
          </w:p>
        </w:tc>
        <w:tc>
          <w:tcPr>
            <w:tcW w:w="1188" w:type="pct"/>
            <w:gridSpan w:val="4"/>
            <w:tcMar>
              <w:left w:w="86" w:type="dxa"/>
              <w:right w:w="86" w:type="dxa"/>
            </w:tcMar>
          </w:tcPr>
          <w:p w14:paraId="176A4F00" w14:textId="77777777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087" w:type="pct"/>
            <w:gridSpan w:val="4"/>
            <w:noWrap/>
            <w:tcMar>
              <w:left w:w="86" w:type="dxa"/>
              <w:right w:w="86" w:type="dxa"/>
            </w:tcMar>
          </w:tcPr>
          <w:p w14:paraId="64657948" w14:textId="34D97F46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البنك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الدولي</w:t>
            </w:r>
          </w:p>
        </w:tc>
      </w:tr>
      <w:tr w:rsidR="00774E89" w:rsidRPr="00DA2CF6" w14:paraId="3E456FE5" w14:textId="77777777" w:rsidTr="00CA627A">
        <w:trPr>
          <w:tblHeader/>
        </w:trPr>
        <w:tc>
          <w:tcPr>
            <w:tcW w:w="507" w:type="pct"/>
            <w:vMerge/>
            <w:tcMar>
              <w:left w:w="86" w:type="dxa"/>
              <w:right w:w="86" w:type="dxa"/>
            </w:tcMar>
          </w:tcPr>
          <w:p w14:paraId="7C29E737" w14:textId="77777777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</w:p>
        </w:tc>
        <w:tc>
          <w:tcPr>
            <w:tcW w:w="258" w:type="pct"/>
            <w:tcMar>
              <w:left w:w="86" w:type="dxa"/>
              <w:right w:w="86" w:type="dxa"/>
            </w:tcMar>
          </w:tcPr>
          <w:p w14:paraId="6E982EE0" w14:textId="77777777" w:rsidR="00774E89" w:rsidRPr="00DA2CF6" w:rsidRDefault="00774E89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5F4B37FE" w14:textId="3CA7535E" w:rsidR="00774E89" w:rsidRPr="00DA2CF6" w:rsidRDefault="00774E89" w:rsidP="007744B8">
            <w:pPr>
              <w:bidi/>
              <w:ind w:left="-133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إنجازات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الوكالة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63AFE569" w14:textId="07566282" w:rsidR="00774E89" w:rsidRPr="00DA2CF6" w:rsidRDefault="00774E89" w:rsidP="007744B8">
            <w:pPr>
              <w:bidi/>
              <w:ind w:left="-193" w:right="-120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تقييم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الأمانة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6E00DAB0" w14:textId="6629986B" w:rsidR="00774E89" w:rsidRPr="00DA2CF6" w:rsidRDefault="00774E89" w:rsidP="007744B8">
            <w:pPr>
              <w:bidi/>
              <w:ind w:left="-84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الأهداف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المتحققة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31D28135" w14:textId="77777777" w:rsidR="00774E89" w:rsidRPr="00DA2CF6" w:rsidRDefault="00774E89" w:rsidP="007744B8">
            <w:pPr>
              <w:bidi/>
              <w:ind w:right="-41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73B39E0D" w14:textId="170350E3" w:rsidR="00774E89" w:rsidRPr="00DA2CF6" w:rsidRDefault="00774E89" w:rsidP="007744B8">
            <w:pPr>
              <w:bidi/>
              <w:ind w:left="-131" w:right="-93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إنجازات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الوكالة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4CC343B8" w14:textId="2224CA60" w:rsidR="00774E89" w:rsidRPr="00DA2CF6" w:rsidRDefault="00774E89" w:rsidP="007744B8">
            <w:pPr>
              <w:bidi/>
              <w:ind w:left="-43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تقييم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الأمانة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7A09D25E" w14:textId="289E5655" w:rsidR="00774E89" w:rsidRPr="00DA2CF6" w:rsidRDefault="00774E89" w:rsidP="007744B8">
            <w:pPr>
              <w:bidi/>
              <w:ind w:left="-126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الأهداف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المتحققة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65D848E5" w14:textId="77777777" w:rsidR="00774E89" w:rsidRPr="00DA2CF6" w:rsidRDefault="00774E89" w:rsidP="007744B8">
            <w:pPr>
              <w:bidi/>
              <w:ind w:right="-94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357176FF" w14:textId="31A47E3E" w:rsidR="00774E89" w:rsidRPr="00DA2CF6" w:rsidRDefault="00774E89" w:rsidP="007744B8">
            <w:pPr>
              <w:bidi/>
              <w:ind w:left="-133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إنجازات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الوكالة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5CEEED80" w14:textId="28DE8122" w:rsidR="00774E89" w:rsidRPr="00DA2CF6" w:rsidRDefault="00774E89" w:rsidP="007744B8">
            <w:pPr>
              <w:bidi/>
              <w:ind w:left="-8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تقييم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الأمانة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551A31AC" w14:textId="30061B11" w:rsidR="00774E89" w:rsidRPr="00DA2CF6" w:rsidRDefault="00774E89" w:rsidP="007744B8">
            <w:pPr>
              <w:bidi/>
              <w:ind w:left="-133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الأهداف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المتحققة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68F07C15" w14:textId="77777777" w:rsidR="00774E89" w:rsidRPr="00DA2CF6" w:rsidRDefault="00774E89" w:rsidP="007744B8">
            <w:pPr>
              <w:bidi/>
              <w:ind w:left="-133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6CD52158" w14:textId="146CAD2A" w:rsidR="00774E89" w:rsidRPr="00DA2CF6" w:rsidRDefault="00774E89" w:rsidP="007744B8">
            <w:pPr>
              <w:bidi/>
              <w:ind w:left="-115" w:right="-97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إنجازات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الوكالة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476D2681" w14:textId="19F5A2CD" w:rsidR="00774E89" w:rsidRPr="00DA2CF6" w:rsidRDefault="00774E89" w:rsidP="007744B8">
            <w:pPr>
              <w:bidi/>
              <w:ind w:left="-97" w:right="-79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تقييم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الأمانة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416AEE51" w14:textId="052F82DE" w:rsidR="00774E89" w:rsidRPr="00DA2CF6" w:rsidRDefault="00774E89" w:rsidP="007744B8">
            <w:pPr>
              <w:bidi/>
              <w:ind w:left="-133" w:right="-196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الأهداف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المتحققة</w:t>
            </w:r>
          </w:p>
        </w:tc>
      </w:tr>
      <w:tr w:rsidR="004F32EE" w:rsidRPr="00DA2CF6" w14:paraId="281FB425" w14:textId="77777777" w:rsidTr="00CA627A">
        <w:trPr>
          <w:trHeight w:val="129"/>
        </w:trPr>
        <w:tc>
          <w:tcPr>
            <w:tcW w:w="507" w:type="pct"/>
            <w:tcMar>
              <w:left w:w="86" w:type="dxa"/>
              <w:right w:w="86" w:type="dxa"/>
            </w:tcMar>
          </w:tcPr>
          <w:p w14:paraId="08E26F33" w14:textId="4FC48DBF" w:rsidR="004F32EE" w:rsidRPr="00DA2CF6" w:rsidRDefault="004F32EE" w:rsidP="004F32EE">
            <w:pPr>
              <w:bidi/>
              <w:ind w:left="-43" w:right="-172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الشرائح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عليها*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71D0A42F" w14:textId="451D2513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41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6C3782CD" w14:textId="28FA507F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eastAsia="MS Mincho" w:hAnsiTheme="majorBidi" w:cstheme="majorBidi"/>
                <w:snapToGrid w:val="0"/>
                <w:sz w:val="20"/>
                <w:lang w:bidi="ar-LB"/>
              </w:rPr>
              <w:t>25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28A1E9AF" w14:textId="590E0947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25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668EB81D" w14:textId="13DFEF46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0C3A0CB3" w14:textId="221394EB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49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2A05F28A" w14:textId="3A678755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52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413664DC" w14:textId="40E5B5F3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31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5EC825C2" w14:textId="44BE00E3" w:rsidR="004F32EE" w:rsidRPr="00DA2CF6" w:rsidRDefault="004F32EE" w:rsidP="004F32EE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3F5D7B83" w14:textId="2D7A8122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36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005829FC" w14:textId="7CE37FA5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29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514F5068" w14:textId="56F5587B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29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6ACC97E5" w14:textId="68F06012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45EC2CEB" w14:textId="238267B6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10840F9C" w14:textId="6CC71671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eastAsia="ko-KR" w:bidi="ar-LB"/>
              </w:rPr>
              <w:t>2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35579E27" w14:textId="32A2D816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7D5B06C5" w14:textId="24874E8E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0676EE" w:rsidRPr="00DA2CF6" w14:paraId="32832820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634EBD97" w14:textId="0082CF61" w:rsidR="000676EE" w:rsidRPr="00DA2CF6" w:rsidRDefault="000676EE" w:rsidP="000676EE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المشروعات/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الأنشطة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عليها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**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5ECC3500" w14:textId="3731653D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38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5B1A3776" w14:textId="5F3F775A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37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17CE8A61" w14:textId="48B8CB5B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37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699F5CEA" w14:textId="0D50206F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21BC6742" w14:textId="58231E22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98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53D2182E" w14:textId="1DEA19B7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74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3DF6884F" w14:textId="68C088B9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66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35D8123F" w14:textId="2DD9D82D" w:rsidR="000676EE" w:rsidRPr="00DA2CF6" w:rsidRDefault="000676EE" w:rsidP="000676EE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3D40C2AB" w14:textId="22B88FD0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43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7878F468" w14:textId="36EEE921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10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53453543" w14:textId="6B65B477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41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2119325E" w14:textId="3ED900B9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5EAE109F" w14:textId="351FFE48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10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56C080BF" w14:textId="4B189363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eastAsia="ko-KR" w:bidi="ar-LB"/>
              </w:rPr>
              <w:t>5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32180930" w14:textId="583D4C0D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9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5F253C32" w14:textId="40F42B0C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</w:tr>
      <w:tr w:rsidR="000676EE" w:rsidRPr="00DA2CF6" w14:paraId="13016325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6CA724EB" w14:textId="0993B87B" w:rsidR="000676EE" w:rsidRPr="00DA2CF6" w:rsidRDefault="000676EE" w:rsidP="000676EE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الأموال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المنصرفة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(مليون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دولار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أمريكي)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63404EA5" w14:textId="228A50F1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23.11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3515F2C6" w14:textId="271C73D8" w:rsidR="000676EE" w:rsidRPr="00DA2CF6" w:rsidRDefault="000676EE" w:rsidP="000676EE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17.16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260F5FD0" w14:textId="334CF44C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17.22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36DB65C9" w14:textId="232F6B8E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19DCA4D7" w14:textId="3AEC4C99" w:rsidR="000676EE" w:rsidRPr="00DA2CF6" w:rsidRDefault="000676EE" w:rsidP="000676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21.72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40AC9742" w14:textId="3138E432" w:rsidR="000676EE" w:rsidRPr="00DA2CF6" w:rsidRDefault="000676EE" w:rsidP="000676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22.02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38339FEF" w14:textId="33DCC973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20.09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2F8B6F50" w14:textId="52E959C7" w:rsidR="000676EE" w:rsidRPr="00DA2CF6" w:rsidRDefault="000676EE" w:rsidP="000676EE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133A2196" w14:textId="23A0CDC6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21.22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382742F2" w14:textId="6C876226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33.25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55401461" w14:textId="7F5135D0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33.29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165ABE9C" w14:textId="0852B7E7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324F1355" w14:textId="3C27DEA4" w:rsidR="000676EE" w:rsidRPr="00DA2CF6" w:rsidRDefault="000676EE" w:rsidP="000676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8.7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1EA5613F" w14:textId="50EEAEDD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8.44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49907EA9" w14:textId="61BEEFCE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8.44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4757EBE4" w14:textId="71690AC3" w:rsidR="000676EE" w:rsidRPr="00DA2CF6" w:rsidRDefault="000676EE" w:rsidP="000676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</w:tr>
      <w:tr w:rsidR="004F32EE" w:rsidRPr="00DA2CF6" w14:paraId="1D71132B" w14:textId="77777777" w:rsidTr="00CA627A">
        <w:trPr>
          <w:trHeight w:val="165"/>
        </w:trPr>
        <w:tc>
          <w:tcPr>
            <w:tcW w:w="507" w:type="pct"/>
            <w:tcMar>
              <w:left w:w="86" w:type="dxa"/>
              <w:right w:w="86" w:type="dxa"/>
            </w:tcMar>
          </w:tcPr>
          <w:p w14:paraId="374549B3" w14:textId="39D305CF" w:rsidR="004F32EE" w:rsidRPr="00DA2CF6" w:rsidRDefault="004F32EE" w:rsidP="004F32EE">
            <w:pPr>
              <w:bidi/>
              <w:ind w:left="-43" w:right="-172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للأوزون*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782927E6" w14:textId="6FA68761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415.4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5DEC9485" w14:textId="5C899FB2" w:rsidR="004F32EE" w:rsidRPr="00DA2CF6" w:rsidRDefault="004F32EE" w:rsidP="004F32EE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342.3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580A96CB" w14:textId="3CC4A986" w:rsidR="004F32EE" w:rsidRPr="00DA2CF6" w:rsidRDefault="004F32EE" w:rsidP="004F32EE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342.3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2947D9D7" w14:textId="012728B8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447CDCC1" w14:textId="0B1779D4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120.90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052DB52E" w14:textId="65028AA2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145.2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458C49C0" w14:textId="220D31E7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72.7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31F632C0" w14:textId="16A45FEA" w:rsidR="004F32EE" w:rsidRPr="00DA2CF6" w:rsidRDefault="004F32EE" w:rsidP="004F32EE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4D05CE16" w14:textId="2E7B7FAB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347.1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72BFEFC4" w14:textId="16CAC9DC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331.4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485E20DF" w14:textId="53FA1301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334.7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5E1FEFCA" w14:textId="186EACB2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0A3EFDFD" w14:textId="4CFC11D4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814.6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2DA29213" w14:textId="52956A82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eastAsia="ko-KR" w:bidi="ar-LB"/>
              </w:rPr>
              <w:t>813.9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50CAC176" w14:textId="7E3B01A3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814.6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0D6CAE8D" w14:textId="5C0E77EE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4F32EE" w:rsidRPr="00DA2CF6" w14:paraId="68CE7B9C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15F91817" w14:textId="3E50ECAE" w:rsidR="004F32EE" w:rsidRPr="00DA2CF6" w:rsidRDefault="004F32EE" w:rsidP="004F32EE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إتمام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للأنشطة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101DD811" w14:textId="17253000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39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63F6B002" w14:textId="41361067" w:rsidR="004F32EE" w:rsidRPr="00DA2CF6" w:rsidRDefault="004F32EE" w:rsidP="004F32EE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39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50ABD926" w14:textId="32EEDC3D" w:rsidR="004F32EE" w:rsidRPr="00DA2CF6" w:rsidRDefault="004F32EE" w:rsidP="004F32EE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39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6BB6552D" w14:textId="70D826C7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4CEE9F66" w14:textId="6E2843D4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105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7965F63A" w14:textId="5109C05A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117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57A3F7AB" w14:textId="71A1A322" w:rsidR="004F32EE" w:rsidRPr="00DA2CF6" w:rsidRDefault="004F32EE" w:rsidP="004F32EE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92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48614AD7" w14:textId="15390C6B" w:rsidR="004F32EE" w:rsidRPr="00DA2CF6" w:rsidRDefault="004F32EE" w:rsidP="004F32EE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5780ED46" w14:textId="54A6303E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67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081B881A" w14:textId="321654B8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52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2340EF9D" w14:textId="727BD17D" w:rsidR="004F32EE" w:rsidRPr="00DA2CF6" w:rsidRDefault="004F32EE" w:rsidP="004F32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52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0D352D49" w14:textId="0875A345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4C16F56D" w14:textId="758AC0FF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5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27D2415F" w14:textId="0F4E9582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eastAsia="ko-KR" w:bidi="ar-LB"/>
              </w:rPr>
              <w:t>5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4822AD22" w14:textId="7400F44A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8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7558C019" w14:textId="6F0ACD2F" w:rsidR="004F32EE" w:rsidRPr="00DA2CF6" w:rsidRDefault="004F32EE" w:rsidP="004F32EE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11431B" w:rsidRPr="00DA2CF6" w14:paraId="2FB8D0FE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54690BAD" w14:textId="2A98F83B" w:rsidR="0011431B" w:rsidRPr="00DA2CF6" w:rsidRDefault="0011431B" w:rsidP="0011431B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سرعة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الإنجاز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المالي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76C347F4" w14:textId="10A2B470" w:rsidR="0011431B" w:rsidRPr="00DA2CF6" w:rsidRDefault="0011431B" w:rsidP="0011431B">
            <w:pPr>
              <w:ind w:left="-188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70%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  <w:p w14:paraId="45C339DF" w14:textId="3CAC4E35" w:rsidR="0011431B" w:rsidRPr="00DA2CF6" w:rsidRDefault="0011431B" w:rsidP="0011431B">
            <w:pPr>
              <w:ind w:left="-18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(46)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6D8FFF9E" w14:textId="1112B93E" w:rsidR="0011431B" w:rsidRPr="00DA2CF6" w:rsidRDefault="0011431B" w:rsidP="0011431B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48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484E47E9" w14:textId="75F26516" w:rsidR="0011431B" w:rsidRPr="00DA2CF6" w:rsidRDefault="0011431B" w:rsidP="0011431B">
            <w:pPr>
              <w:bidi/>
              <w:ind w:left="-77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48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7E2984B1" w14:textId="6FF6A8ED" w:rsidR="0011431B" w:rsidRPr="00DA2CF6" w:rsidRDefault="0011431B" w:rsidP="0011431B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19D46C58" w14:textId="4EEE8746" w:rsidR="0011431B" w:rsidRPr="00DA2CF6" w:rsidRDefault="0011431B" w:rsidP="0011431B">
            <w:pPr>
              <w:pStyle w:val="Default"/>
              <w:bidi/>
              <w:ind w:left="-68"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14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="0034721E"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شهرا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054D3122" w14:textId="63916B5F" w:rsidR="0011431B" w:rsidRPr="00DA2CF6" w:rsidRDefault="0034721E" w:rsidP="0011431B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8,6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شهرا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7D628B90" w14:textId="58F97D00" w:rsidR="0011431B" w:rsidRPr="00DA2CF6" w:rsidRDefault="0034721E" w:rsidP="0011431B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7,5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شهرا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48910594" w14:textId="3A4E22C8" w:rsidR="0011431B" w:rsidRPr="00DA2CF6" w:rsidRDefault="0011431B" w:rsidP="0011431B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7E8FD8C0" w14:textId="2582235A" w:rsidR="0011431B" w:rsidRPr="00DA2CF6" w:rsidRDefault="0011431B" w:rsidP="0011431B">
            <w:pPr>
              <w:bidi/>
              <w:ind w:left="-39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شهرا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بعد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الإنجاز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التشغيلي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6F7B43B8" w14:textId="7AF4D211" w:rsidR="0011431B" w:rsidRPr="00DA2CF6" w:rsidRDefault="0011431B" w:rsidP="0011431B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12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شهرا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66E1E15A" w14:textId="34E06397" w:rsidR="0011431B" w:rsidRPr="00DA2CF6" w:rsidRDefault="00FF3100" w:rsidP="0011431B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12,64</w:t>
            </w:r>
            <w:r w:rsidR="00FD1D6F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rtl/>
                <w:lang w:val="en-CA" w:bidi="ar-LB"/>
              </w:rPr>
              <w:t>شهرا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028F2F1D" w14:textId="225CA88E" w:rsidR="0011431B" w:rsidRPr="00DA2CF6" w:rsidRDefault="0011431B" w:rsidP="0011431B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لا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4C46BBFA" w14:textId="77777777" w:rsidR="00F06F19" w:rsidRPr="00DA2CF6" w:rsidRDefault="0011431B" w:rsidP="0011431B">
            <w:pPr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90%</w:t>
            </w:r>
          </w:p>
          <w:p w14:paraId="4A0F10D9" w14:textId="454BECC2" w:rsidR="0011431B" w:rsidRPr="00DA2CF6" w:rsidRDefault="00FD1D6F" w:rsidP="0011431B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="0011431B" w:rsidRPr="00DA2CF6">
              <w:rPr>
                <w:rFonts w:asciiTheme="majorBidi" w:hAnsiTheme="majorBidi" w:cstheme="majorBidi"/>
                <w:sz w:val="20"/>
                <w:lang w:bidi="ar-LB"/>
              </w:rPr>
              <w:t>(2)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15FE179E" w14:textId="77777777" w:rsidR="00FF3100" w:rsidRPr="00DA2CF6" w:rsidRDefault="00FC371B" w:rsidP="0011431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100%</w:t>
            </w:r>
          </w:p>
          <w:p w14:paraId="3F064035" w14:textId="3D2E11D9" w:rsidR="0011431B" w:rsidRPr="00DA2CF6" w:rsidRDefault="00FD1D6F" w:rsidP="00FF3100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11431B" w:rsidRPr="00DA2CF6">
              <w:rPr>
                <w:rFonts w:asciiTheme="majorBidi" w:hAnsiTheme="majorBidi" w:cstheme="majorBidi"/>
                <w:sz w:val="20"/>
                <w:lang w:bidi="ar-LB"/>
              </w:rPr>
              <w:t>(2)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6DDA06E5" w14:textId="633A3098" w:rsidR="0011431B" w:rsidRPr="00DA2CF6" w:rsidRDefault="00105674" w:rsidP="0011431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2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604770A2" w14:textId="17E3083C" w:rsidR="0011431B" w:rsidRPr="00DA2CF6" w:rsidRDefault="00105674" w:rsidP="0011431B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DA2CF6" w:rsidRPr="00DA2CF6" w14:paraId="1D2BA197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60366774" w14:textId="092BF1C0" w:rsidR="00DA2CF6" w:rsidRPr="00DA2CF6" w:rsidRDefault="00DA2CF6" w:rsidP="00DA2CF6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تقارير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إتمام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222BBC69" w14:textId="41BB063B" w:rsidR="00DA2CF6" w:rsidRPr="00DA2CF6" w:rsidRDefault="00DA2CF6" w:rsidP="00DA2CF6">
            <w:pPr>
              <w:bidi/>
              <w:ind w:left="-68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(9)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02E7D7DF" w14:textId="713AC597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(15)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135143AE" w14:textId="1AAC930C" w:rsidR="00DA2CF6" w:rsidRPr="00DA2CF6" w:rsidRDefault="00DA2CF6" w:rsidP="00DA2CF6">
            <w:pPr>
              <w:bidi/>
              <w:ind w:left="-59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(15)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2F9E307F" w14:textId="11BD6711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62B75126" w14:textId="6630CE38" w:rsidR="00DA2CF6" w:rsidRPr="00DA2CF6" w:rsidRDefault="00DA2CF6" w:rsidP="00DA2CF6">
            <w:pPr>
              <w:pStyle w:val="Default"/>
              <w:bidi/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color w:val="auto"/>
                <w:sz w:val="20"/>
                <w:szCs w:val="20"/>
                <w:lang w:val="en-CA" w:bidi="ar-LB"/>
              </w:rPr>
              <w:t>(28)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2DB116EB" w14:textId="1D648A86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(28)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7DC8EF5D" w14:textId="09DC6DA7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(55)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2093B341" w14:textId="0AC889CD" w:rsidR="00DA2CF6" w:rsidRPr="00DA2CF6" w:rsidRDefault="00DA2CF6" w:rsidP="00DA2CF6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76D07159" w14:textId="12271419" w:rsidR="00DA2CF6" w:rsidRPr="00DA2CF6" w:rsidRDefault="00DA2CF6" w:rsidP="00BB2C1D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المحد</w:t>
            </w:r>
            <w:r w:rsidR="00BB2C1D">
              <w:rPr>
                <w:rFonts w:asciiTheme="majorBidi" w:hAnsiTheme="majorBidi" w:cstheme="majorBidi"/>
                <w:sz w:val="20"/>
                <w:rtl/>
                <w:lang w:bidi="ar-LB"/>
              </w:rPr>
              <w:t>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BB2C1D">
              <w:rPr>
                <w:rFonts w:asciiTheme="majorBidi" w:hAnsiTheme="majorBidi" w:cstheme="majorBidi"/>
                <w:sz w:val="20"/>
                <w:rtl/>
                <w:lang w:bidi="ar-LB"/>
              </w:rPr>
              <w:t>(12)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359951DA" w14:textId="37707CF4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(15)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71101A1D" w14:textId="48745AD7" w:rsidR="00DA2CF6" w:rsidRPr="00053514" w:rsidRDefault="00053514" w:rsidP="00DA2CF6">
            <w:pPr>
              <w:ind w:left="-136"/>
              <w:jc w:val="right"/>
              <w:rPr>
                <w:rFonts w:asciiTheme="majorBidi" w:hAnsiTheme="majorBidi" w:cstheme="majorBidi"/>
                <w:sz w:val="20"/>
                <w:rtl/>
                <w:lang w:val="en-CA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(15)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11C6AF51" w14:textId="0BB31AA8" w:rsidR="00DA2CF6" w:rsidRPr="00DA2CF6" w:rsidRDefault="00DA2CF6" w:rsidP="00DA2CF6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0E4075BE" w14:textId="5847B6A8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</w:t>
            </w:r>
            <w:r w:rsidRPr="00DA2CF6">
              <w:rPr>
                <w:rFonts w:asciiTheme="majorBidi" w:hAnsiTheme="majorBidi" w:cstheme="majorBidi"/>
                <w:sz w:val="20"/>
                <w:lang w:eastAsia="en-CA" w:bidi="ar-LB"/>
              </w:rPr>
              <w:t>4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)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59F1C028" w14:textId="341B55E0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(</w:t>
            </w:r>
            <w:r w:rsidRPr="00DA2CF6">
              <w:rPr>
                <w:rFonts w:asciiTheme="majorBidi" w:hAnsiTheme="majorBidi" w:cstheme="majorBidi"/>
                <w:sz w:val="20"/>
                <w:lang w:eastAsia="en-CA" w:bidi="ar-LB"/>
              </w:rPr>
              <w:t>4</w:t>
            </w: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)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2A6598F9" w14:textId="2CC2B50D" w:rsidR="00DA2CF6" w:rsidRPr="00DA2CF6" w:rsidRDefault="00DA2CF6" w:rsidP="00DA2CF6">
            <w:pPr>
              <w:jc w:val="righ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4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16AA4527" w14:textId="0FF2AE82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DA2CF6" w:rsidRPr="00DA2CF6" w14:paraId="7CFF8615" w14:textId="77777777" w:rsidTr="00CA627A">
        <w:tc>
          <w:tcPr>
            <w:tcW w:w="507" w:type="pct"/>
            <w:tcMar>
              <w:left w:w="86" w:type="dxa"/>
              <w:right w:w="86" w:type="dxa"/>
            </w:tcMar>
          </w:tcPr>
          <w:p w14:paraId="2DE2EF14" w14:textId="75D19097" w:rsidR="00DA2CF6" w:rsidRPr="00DA2CF6" w:rsidRDefault="00DA2CF6" w:rsidP="00DA2CF6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التقارير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المرحلية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</w:p>
        </w:tc>
        <w:tc>
          <w:tcPr>
            <w:tcW w:w="258" w:type="pct"/>
            <w:shd w:val="clear" w:color="auto" w:fill="auto"/>
            <w:tcMar>
              <w:left w:w="86" w:type="dxa"/>
              <w:right w:w="86" w:type="dxa"/>
            </w:tcMar>
          </w:tcPr>
          <w:p w14:paraId="75FAA835" w14:textId="08CD12FB" w:rsidR="00DA2CF6" w:rsidRPr="00DA2CF6" w:rsidRDefault="00DA2CF6" w:rsidP="00DA2CF6">
            <w:pPr>
              <w:ind w:left="-68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358" w:type="pct"/>
            <w:tcMar>
              <w:left w:w="86" w:type="dxa"/>
              <w:right w:w="86" w:type="dxa"/>
            </w:tcMar>
          </w:tcPr>
          <w:p w14:paraId="2C13E035" w14:textId="415ED360" w:rsidR="00DA2CF6" w:rsidRPr="00DA2CF6" w:rsidRDefault="00DA2CF6" w:rsidP="00DA2CF6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312" w:type="pct"/>
            <w:tcMar>
              <w:left w:w="86" w:type="dxa"/>
              <w:right w:w="86" w:type="dxa"/>
            </w:tcMar>
          </w:tcPr>
          <w:p w14:paraId="118D1AE9" w14:textId="4E0B144F" w:rsidR="00DA2CF6" w:rsidRPr="00DA2CF6" w:rsidRDefault="00DA2CF6" w:rsidP="00DA2CF6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168" w:type="pct"/>
            <w:tcMar>
              <w:left w:w="86" w:type="dxa"/>
              <w:right w:w="86" w:type="dxa"/>
            </w:tcMar>
          </w:tcPr>
          <w:p w14:paraId="6D4E2553" w14:textId="4AA11AF0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11" w:type="pct"/>
            <w:tcMar>
              <w:left w:w="86" w:type="dxa"/>
              <w:right w:w="86" w:type="dxa"/>
            </w:tcMar>
          </w:tcPr>
          <w:p w14:paraId="69FAC255" w14:textId="531A5504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13" w:type="pct"/>
            <w:tcMar>
              <w:left w:w="86" w:type="dxa"/>
              <w:right w:w="86" w:type="dxa"/>
            </w:tcMar>
          </w:tcPr>
          <w:p w14:paraId="53FE2758" w14:textId="7B201584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07" w:type="pct"/>
            <w:tcMar>
              <w:left w:w="86" w:type="dxa"/>
              <w:right w:w="86" w:type="dxa"/>
            </w:tcMar>
          </w:tcPr>
          <w:p w14:paraId="58384D75" w14:textId="2B13FD92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91" w:type="pct"/>
            <w:tcMar>
              <w:left w:w="86" w:type="dxa"/>
              <w:right w:w="86" w:type="dxa"/>
            </w:tcMar>
          </w:tcPr>
          <w:p w14:paraId="03007054" w14:textId="69924872" w:rsidR="00DA2CF6" w:rsidRPr="00DA2CF6" w:rsidRDefault="00DA2CF6" w:rsidP="00DA2CF6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42E1EC6E" w14:textId="2A2754B8" w:rsidR="00DA2CF6" w:rsidRPr="00DA2CF6" w:rsidRDefault="00DA2CF6" w:rsidP="00A25B15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70380E5A" w14:textId="6477D3E9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318B9419" w14:textId="7D43E6A7" w:rsidR="00DA2CF6" w:rsidRPr="00DA2CF6" w:rsidRDefault="00DA2CF6" w:rsidP="00DA2CF6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lang w:bidi="ar-LB"/>
              </w:rPr>
              <w:t xml:space="preserve"> </w:t>
            </w: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52BD513B" w14:textId="4654FE97" w:rsidR="00DA2CF6" w:rsidRPr="00DA2CF6" w:rsidRDefault="00DA2CF6" w:rsidP="00DA2CF6">
            <w:pPr>
              <w:bidi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  <w:tc>
          <w:tcPr>
            <w:tcW w:w="304" w:type="pct"/>
            <w:tcMar>
              <w:left w:w="86" w:type="dxa"/>
              <w:right w:w="86" w:type="dxa"/>
            </w:tcMar>
          </w:tcPr>
          <w:p w14:paraId="43E22F95" w14:textId="28EC08B9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02" w:type="pct"/>
            <w:tcMar>
              <w:left w:w="86" w:type="dxa"/>
              <w:right w:w="86" w:type="dxa"/>
            </w:tcMar>
          </w:tcPr>
          <w:p w14:paraId="5748373A" w14:textId="3E1AA880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71" w:type="pct"/>
            <w:tcMar>
              <w:left w:w="86" w:type="dxa"/>
              <w:right w:w="86" w:type="dxa"/>
            </w:tcMar>
          </w:tcPr>
          <w:p w14:paraId="087B8C95" w14:textId="52838C7A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210" w:type="pct"/>
            <w:tcMar>
              <w:left w:w="86" w:type="dxa"/>
              <w:right w:w="86" w:type="dxa"/>
            </w:tcMar>
          </w:tcPr>
          <w:p w14:paraId="06CCE1CF" w14:textId="0C8D1691" w:rsidR="00DA2CF6" w:rsidRPr="00DA2CF6" w:rsidRDefault="00DA2CF6" w:rsidP="00DA2CF6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نعم</w:t>
            </w:r>
          </w:p>
        </w:tc>
      </w:tr>
      <w:tr w:rsidR="00105674" w:rsidRPr="00DA2CF6" w14:paraId="59DCACB5" w14:textId="77777777" w:rsidTr="00CA627A">
        <w:tc>
          <w:tcPr>
            <w:tcW w:w="507" w:type="pct"/>
            <w:noWrap/>
            <w:tcMar>
              <w:left w:w="86" w:type="dxa"/>
              <w:right w:w="86" w:type="dxa"/>
            </w:tcMar>
          </w:tcPr>
          <w:p w14:paraId="71C7C332" w14:textId="67DE775C" w:rsidR="00105674" w:rsidRPr="00DA2CF6" w:rsidRDefault="00105674" w:rsidP="00105674">
            <w:pPr>
              <w:bidi/>
              <w:ind w:left="-43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عدد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الأهداف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DA2CF6">
              <w:rPr>
                <w:rFonts w:asciiTheme="majorBidi" w:hAnsiTheme="majorBidi" w:cstheme="majorBidi"/>
                <w:sz w:val="20"/>
                <w:rtl/>
                <w:lang w:bidi="ar-LB"/>
              </w:rPr>
              <w:t>المتحققة</w:t>
            </w:r>
          </w:p>
        </w:tc>
        <w:tc>
          <w:tcPr>
            <w:tcW w:w="258" w:type="pct"/>
            <w:shd w:val="clear" w:color="auto" w:fill="auto"/>
            <w:noWrap/>
            <w:tcMar>
              <w:left w:w="86" w:type="dxa"/>
              <w:right w:w="86" w:type="dxa"/>
            </w:tcMar>
          </w:tcPr>
          <w:p w14:paraId="179840D7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58" w:type="pct"/>
            <w:noWrap/>
            <w:tcMar>
              <w:left w:w="86" w:type="dxa"/>
              <w:right w:w="86" w:type="dxa"/>
            </w:tcMar>
          </w:tcPr>
          <w:p w14:paraId="46FC2C55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12" w:type="pct"/>
            <w:noWrap/>
            <w:tcMar>
              <w:left w:w="86" w:type="dxa"/>
              <w:right w:w="86" w:type="dxa"/>
            </w:tcMar>
          </w:tcPr>
          <w:p w14:paraId="533D8382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168" w:type="pct"/>
            <w:noWrap/>
            <w:tcMar>
              <w:left w:w="86" w:type="dxa"/>
              <w:right w:w="86" w:type="dxa"/>
            </w:tcMar>
          </w:tcPr>
          <w:p w14:paraId="79EAE8C4" w14:textId="683E2EFE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4/8</w:t>
            </w:r>
          </w:p>
        </w:tc>
        <w:tc>
          <w:tcPr>
            <w:tcW w:w="311" w:type="pct"/>
            <w:noWrap/>
            <w:tcMar>
              <w:left w:w="86" w:type="dxa"/>
              <w:right w:w="86" w:type="dxa"/>
            </w:tcMar>
          </w:tcPr>
          <w:p w14:paraId="43F09F8A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13" w:type="pct"/>
            <w:noWrap/>
            <w:tcMar>
              <w:left w:w="86" w:type="dxa"/>
              <w:right w:w="86" w:type="dxa"/>
            </w:tcMar>
          </w:tcPr>
          <w:p w14:paraId="01254030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07" w:type="pct"/>
            <w:noWrap/>
            <w:tcMar>
              <w:left w:w="86" w:type="dxa"/>
              <w:right w:w="86" w:type="dxa"/>
            </w:tcMar>
          </w:tcPr>
          <w:p w14:paraId="0D1C16C1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191" w:type="pct"/>
            <w:noWrap/>
            <w:tcMar>
              <w:left w:w="86" w:type="dxa"/>
              <w:right w:w="86" w:type="dxa"/>
            </w:tcMar>
          </w:tcPr>
          <w:p w14:paraId="09A1AF21" w14:textId="1F227E0D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3/8</w:t>
            </w:r>
          </w:p>
        </w:tc>
        <w:tc>
          <w:tcPr>
            <w:tcW w:w="386" w:type="pct"/>
            <w:tcMar>
              <w:left w:w="86" w:type="dxa"/>
              <w:right w:w="86" w:type="dxa"/>
            </w:tcMar>
          </w:tcPr>
          <w:p w14:paraId="1AC828C5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291" w:type="pct"/>
            <w:tcMar>
              <w:left w:w="86" w:type="dxa"/>
              <w:right w:w="86" w:type="dxa"/>
            </w:tcMar>
          </w:tcPr>
          <w:p w14:paraId="0BD0CA00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30" w:type="pct"/>
            <w:tcMar>
              <w:left w:w="86" w:type="dxa"/>
              <w:right w:w="86" w:type="dxa"/>
            </w:tcMar>
          </w:tcPr>
          <w:p w14:paraId="63E21536" w14:textId="77777777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181" w:type="pct"/>
            <w:tcMar>
              <w:left w:w="86" w:type="dxa"/>
              <w:right w:w="86" w:type="dxa"/>
            </w:tcMar>
          </w:tcPr>
          <w:p w14:paraId="7354AB71" w14:textId="0C44773B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3/8</w:t>
            </w:r>
          </w:p>
        </w:tc>
        <w:tc>
          <w:tcPr>
            <w:tcW w:w="304" w:type="pct"/>
            <w:noWrap/>
            <w:tcMar>
              <w:left w:w="86" w:type="dxa"/>
              <w:right w:w="86" w:type="dxa"/>
            </w:tcMar>
          </w:tcPr>
          <w:p w14:paraId="12420916" w14:textId="77777777" w:rsidR="00105674" w:rsidRPr="00DA2CF6" w:rsidRDefault="00105674" w:rsidP="00105674">
            <w:pPr>
              <w:bidi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302" w:type="pct"/>
            <w:noWrap/>
            <w:tcMar>
              <w:left w:w="86" w:type="dxa"/>
              <w:right w:w="86" w:type="dxa"/>
            </w:tcMar>
          </w:tcPr>
          <w:p w14:paraId="0A634E5D" w14:textId="77777777" w:rsidR="00105674" w:rsidRPr="00DA2CF6" w:rsidRDefault="00105674" w:rsidP="00105674">
            <w:pPr>
              <w:bidi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271" w:type="pct"/>
            <w:noWrap/>
            <w:tcMar>
              <w:left w:w="86" w:type="dxa"/>
              <w:right w:w="86" w:type="dxa"/>
            </w:tcMar>
          </w:tcPr>
          <w:p w14:paraId="1EC1F032" w14:textId="77777777" w:rsidR="00105674" w:rsidRPr="00DA2CF6" w:rsidRDefault="00105674" w:rsidP="00105674">
            <w:pPr>
              <w:bidi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</w:p>
        </w:tc>
        <w:tc>
          <w:tcPr>
            <w:tcW w:w="210" w:type="pct"/>
            <w:noWrap/>
            <w:tcMar>
              <w:left w:w="86" w:type="dxa"/>
              <w:right w:w="86" w:type="dxa"/>
            </w:tcMar>
          </w:tcPr>
          <w:p w14:paraId="112880AA" w14:textId="399EC60F" w:rsidR="00105674" w:rsidRPr="00DA2CF6" w:rsidRDefault="00105674" w:rsidP="00105674">
            <w:pPr>
              <w:bidi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DA2CF6">
              <w:rPr>
                <w:rFonts w:asciiTheme="majorBidi" w:hAnsiTheme="majorBidi" w:cstheme="majorBidi"/>
                <w:sz w:val="20"/>
                <w:lang w:bidi="ar-LB"/>
              </w:rPr>
              <w:t>6/8</w:t>
            </w:r>
          </w:p>
        </w:tc>
      </w:tr>
    </w:tbl>
    <w:p w14:paraId="2999D571" w14:textId="5DFA54F3" w:rsidR="001F29F6" w:rsidRPr="002E2BCD" w:rsidRDefault="00774E89" w:rsidP="00184555">
      <w:pPr>
        <w:pStyle w:val="StyleHeader4Para4Left0Firstline0"/>
        <w:keepLines/>
        <w:bidi/>
        <w:spacing w:after="0"/>
        <w:ind w:left="-288"/>
        <w:rPr>
          <w:rtl/>
          <w:lang w:bidi="ar-LB"/>
        </w:rPr>
      </w:pPr>
      <w:r w:rsidRPr="002E2BCD">
        <w:rPr>
          <w:rtl/>
          <w:lang w:bidi="ar-LB"/>
        </w:rPr>
        <w:t>*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ستنخفض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أهداف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الوكالة</w:t>
      </w:r>
      <w:r w:rsidR="00FD1D6F">
        <w:rPr>
          <w:rtl/>
          <w:lang w:bidi="ar-LB"/>
        </w:rPr>
        <w:t xml:space="preserve"> </w:t>
      </w:r>
      <w:r w:rsidR="004C092F" w:rsidRPr="002E2BCD">
        <w:rPr>
          <w:rtl/>
          <w:lang w:bidi="ar-LB"/>
        </w:rPr>
        <w:t>’’</w:t>
      </w:r>
      <w:r w:rsidRPr="002E2BCD">
        <w:rPr>
          <w:rtl/>
          <w:lang w:bidi="ar-LB"/>
        </w:rPr>
        <w:t>في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حال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لم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تتمكن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من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تقديم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شريحة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بسبب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وكالة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أخرى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متعاونة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أو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رئيسية</w:t>
      </w:r>
      <w:r w:rsidR="004C092F" w:rsidRPr="002E2BCD">
        <w:rPr>
          <w:rtl/>
          <w:lang w:bidi="ar-LB"/>
        </w:rPr>
        <w:t>‘‘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أو</w:t>
      </w:r>
      <w:r w:rsidR="00FD1D6F">
        <w:rPr>
          <w:rtl/>
          <w:lang w:bidi="ar-LB"/>
        </w:rPr>
        <w:t xml:space="preserve"> </w:t>
      </w:r>
      <w:r w:rsidR="004C092F" w:rsidRPr="002E2BCD">
        <w:rPr>
          <w:rtl/>
          <w:lang w:bidi="ar-LB"/>
        </w:rPr>
        <w:t>’’</w:t>
      </w:r>
      <w:r w:rsidRPr="002E2BCD">
        <w:rPr>
          <w:rtl/>
          <w:lang w:bidi="ar-LB"/>
        </w:rPr>
        <w:t>إذا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قدمت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خطة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إدارة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إزالة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المواد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الهيدروكلوروفلوروكربونية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لتنظر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فيها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اللجنة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التنفيذية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ولم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تحصل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على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الموافقة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نتيجة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لعوامل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خارجة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عن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سيطرة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وحدة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الأوزون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الوطنية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أو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الوكالة</w:t>
      </w:r>
      <w:r w:rsidR="004C092F" w:rsidRPr="002E2BCD">
        <w:rPr>
          <w:rtl/>
          <w:lang w:bidi="ar-LB"/>
        </w:rPr>
        <w:t>‘‘.</w:t>
      </w:r>
    </w:p>
    <w:p w14:paraId="47ABD3B4" w14:textId="707DE1DC" w:rsidR="001F29F6" w:rsidRPr="002E2BCD" w:rsidRDefault="001F29F6" w:rsidP="00184555">
      <w:pPr>
        <w:pStyle w:val="StyleHeader4Para4Left0Firstline0"/>
        <w:keepLines/>
        <w:bidi/>
        <w:spacing w:after="0"/>
        <w:ind w:left="-288"/>
        <w:rPr>
          <w:rtl/>
          <w:lang w:bidi="ar-LB"/>
        </w:rPr>
      </w:pPr>
      <w:r w:rsidRPr="002E2BCD">
        <w:rPr>
          <w:rtl/>
          <w:lang w:bidi="ar-LB"/>
        </w:rPr>
        <w:t>**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تم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زيادة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الأهداف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والإنجازات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لتشمل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المشاريع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الإضافية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المعتمدة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لإعداد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قوائم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الجرد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الوطنية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لمصارف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المواد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الخاضعة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للرقابة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غير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المرغوب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فيها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بموجب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المقرر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91/66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والمشاريع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التجريبية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لكفاءة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الطاقة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بموجب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المقرر</w:t>
      </w:r>
      <w:r w:rsidR="00FD1D6F">
        <w:rPr>
          <w:rtl/>
          <w:lang w:bidi="ar-LB"/>
        </w:rPr>
        <w:t xml:space="preserve"> </w:t>
      </w:r>
      <w:r w:rsidRPr="002E2BCD">
        <w:rPr>
          <w:rtl/>
          <w:lang w:bidi="ar-LB"/>
        </w:rPr>
        <w:t>91/65.</w:t>
      </w:r>
    </w:p>
    <w:p w14:paraId="67E141F2" w14:textId="77777777" w:rsidR="001F29F6" w:rsidRPr="00162925" w:rsidRDefault="001F29F6" w:rsidP="001F29F6">
      <w:pPr>
        <w:pStyle w:val="StyleHeader4Para4Left0Firstline0"/>
        <w:bidi/>
        <w:ind w:left="-283"/>
        <w:rPr>
          <w:sz w:val="18"/>
          <w:szCs w:val="18"/>
          <w:rtl/>
          <w:lang w:bidi="ar-LB"/>
        </w:rPr>
      </w:pPr>
    </w:p>
    <w:p w14:paraId="00314C5C" w14:textId="76CC999D" w:rsidR="00774E89" w:rsidRPr="005B4B88" w:rsidRDefault="00774E89" w:rsidP="00DA2CF6">
      <w:pPr>
        <w:pStyle w:val="StyleHeader4Para4Left0Firstline0"/>
        <w:tabs>
          <w:tab w:val="clear" w:pos="2880"/>
          <w:tab w:val="clear" w:pos="5760"/>
          <w:tab w:val="left" w:pos="7986"/>
        </w:tabs>
        <w:bidi/>
        <w:rPr>
          <w:b/>
          <w:bCs/>
          <w:sz w:val="18"/>
          <w:szCs w:val="18"/>
          <w:lang w:bidi="ar-LB"/>
        </w:rPr>
        <w:sectPr w:rsidR="00774E89" w:rsidRPr="005B4B88" w:rsidSect="007A3B1D">
          <w:headerReference w:type="first" r:id="rId18"/>
          <w:footerReference w:type="first" r:id="rId19"/>
          <w:pgSz w:w="15840" w:h="12240" w:orient="landscape" w:code="1"/>
          <w:pgMar w:top="1440" w:right="720" w:bottom="1440" w:left="864" w:header="720" w:footer="475" w:gutter="0"/>
          <w:cols w:space="720"/>
          <w:titlePg/>
          <w:docGrid w:linePitch="299"/>
        </w:sectPr>
      </w:pPr>
    </w:p>
    <w:p w14:paraId="7E4B1419" w14:textId="35549272" w:rsidR="007744B8" w:rsidRPr="00CA1D6A" w:rsidRDefault="007744B8" w:rsidP="007744B8">
      <w:pPr>
        <w:bidi/>
        <w:spacing w:after="240"/>
        <w:rPr>
          <w:b/>
          <w:bCs/>
          <w:sz w:val="26"/>
          <w:szCs w:val="26"/>
          <w:lang w:bidi="ar-LB"/>
        </w:rPr>
      </w:pPr>
      <w:r w:rsidRPr="00CA1D6A">
        <w:rPr>
          <w:b/>
          <w:bCs/>
          <w:sz w:val="26"/>
          <w:szCs w:val="26"/>
          <w:rtl/>
          <w:lang w:bidi="ar-LB"/>
        </w:rPr>
        <w:lastRenderedPageBreak/>
        <w:t>التقييم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CA1D6A">
        <w:rPr>
          <w:b/>
          <w:bCs/>
          <w:sz w:val="26"/>
          <w:szCs w:val="26"/>
          <w:rtl/>
          <w:lang w:bidi="ar-LB"/>
        </w:rPr>
        <w:t>الترجيحي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CA1D6A">
        <w:rPr>
          <w:b/>
          <w:bCs/>
          <w:sz w:val="26"/>
          <w:szCs w:val="26"/>
          <w:rtl/>
          <w:lang w:bidi="ar-LB"/>
        </w:rPr>
        <w:t>للأداء</w:t>
      </w:r>
    </w:p>
    <w:p w14:paraId="214F0982" w14:textId="3D537FF3" w:rsidR="007744B8" w:rsidRPr="00CA1D6A" w:rsidRDefault="007744B8" w:rsidP="002B2B0D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CA1D6A">
        <w:rPr>
          <w:sz w:val="26"/>
          <w:szCs w:val="26"/>
          <w:rtl/>
          <w:lang w:bidi="ar-LB"/>
        </w:rPr>
        <w:t>يعرض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الجدول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2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نتائج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الترجيحي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1B26D4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حسب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مؤشر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استناداً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المنهجية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تتبعها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الأمانة.</w:t>
      </w:r>
    </w:p>
    <w:p w14:paraId="702C7CD7" w14:textId="17093FF4" w:rsidR="007744B8" w:rsidRPr="00E83CB6" w:rsidRDefault="007744B8" w:rsidP="00E83CB6">
      <w:pPr>
        <w:bidi/>
        <w:rPr>
          <w:b/>
          <w:szCs w:val="24"/>
          <w:lang w:bidi="ar-LB"/>
        </w:rPr>
      </w:pPr>
      <w:r w:rsidRPr="00E83CB6">
        <w:rPr>
          <w:b/>
          <w:bCs/>
          <w:szCs w:val="24"/>
          <w:rtl/>
          <w:lang w:bidi="ar-LB"/>
        </w:rPr>
        <w:t>الجدول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E83CB6">
        <w:rPr>
          <w:b/>
          <w:bCs/>
          <w:szCs w:val="24"/>
          <w:rtl/>
          <w:lang w:bidi="ar-LB"/>
        </w:rPr>
        <w:t>2: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التقييم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الترجيحي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لأداء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الوكال</w:t>
      </w:r>
      <w:r w:rsidR="00E83CB6" w:rsidRPr="00E83CB6">
        <w:rPr>
          <w:b/>
          <w:bCs/>
          <w:spacing w:val="-3"/>
          <w:szCs w:val="24"/>
          <w:rtl/>
          <w:lang w:bidi="ar-LB"/>
        </w:rPr>
        <w:t>ات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المنفذة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في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Pr="00E83CB6">
        <w:rPr>
          <w:b/>
          <w:bCs/>
          <w:spacing w:val="-3"/>
          <w:szCs w:val="24"/>
          <w:rtl/>
          <w:lang w:bidi="ar-LB"/>
        </w:rPr>
        <w:t>عام</w:t>
      </w:r>
      <w:r w:rsidR="00FD1D6F">
        <w:rPr>
          <w:b/>
          <w:bCs/>
          <w:spacing w:val="-3"/>
          <w:szCs w:val="24"/>
          <w:rtl/>
          <w:lang w:bidi="ar-LB"/>
        </w:rPr>
        <w:t xml:space="preserve"> </w:t>
      </w:r>
      <w:r w:rsidR="001B26D4">
        <w:rPr>
          <w:b/>
          <w:bCs/>
          <w:szCs w:val="24"/>
          <w:rtl/>
          <w:lang w:bidi="ar-LB"/>
        </w:rPr>
        <w:t>2023</w:t>
      </w:r>
    </w:p>
    <w:tbl>
      <w:tblPr>
        <w:bidiVisual/>
        <w:tblW w:w="9550" w:type="dxa"/>
        <w:jc w:val="center"/>
        <w:tblLayout w:type="fixed"/>
        <w:tblLook w:val="04A0" w:firstRow="1" w:lastRow="0" w:firstColumn="1" w:lastColumn="0" w:noHBand="0" w:noVBand="1"/>
      </w:tblPr>
      <w:tblGrid>
        <w:gridCol w:w="1672"/>
        <w:gridCol w:w="629"/>
        <w:gridCol w:w="990"/>
        <w:gridCol w:w="853"/>
        <w:gridCol w:w="947"/>
        <w:gridCol w:w="855"/>
        <w:gridCol w:w="945"/>
        <w:gridCol w:w="885"/>
        <w:gridCol w:w="917"/>
        <w:gridCol w:w="851"/>
        <w:gridCol w:w="6"/>
      </w:tblGrid>
      <w:tr w:rsidR="007744B8" w:rsidRPr="00FF1E9E" w14:paraId="3F665708" w14:textId="77777777" w:rsidTr="00E83CB6">
        <w:trPr>
          <w:trHeight w:val="65"/>
          <w:jc w:val="center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75BE4248" w14:textId="77777777" w:rsidR="007744B8" w:rsidRPr="00FF1E9E" w:rsidRDefault="007744B8" w:rsidP="007744B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البند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F01BFDD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الترجيح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2A56EE" w14:textId="77777777" w:rsidR="007744B8" w:rsidRPr="00FF1E9E" w:rsidRDefault="00C10383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55B389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اليونيب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2D58F20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E077F1" w14:textId="37F3EEA3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البنك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الدولي</w:t>
            </w:r>
          </w:p>
        </w:tc>
      </w:tr>
      <w:tr w:rsidR="007744B8" w:rsidRPr="00FF1E9E" w14:paraId="2099DBF3" w14:textId="77777777" w:rsidTr="00E83CB6">
        <w:trPr>
          <w:gridAfter w:val="1"/>
          <w:wAfter w:w="6" w:type="dxa"/>
          <w:trHeight w:val="359"/>
          <w:jc w:val="center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542598C2" w14:textId="77777777" w:rsidR="007744B8" w:rsidRPr="00FF1E9E" w:rsidRDefault="007744B8" w:rsidP="007744B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16235ED" w14:textId="77777777" w:rsidR="007744B8" w:rsidRPr="00FF1E9E" w:rsidRDefault="007744B8" w:rsidP="007744B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6FBB8AB4" w14:textId="2918312E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نسبة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تحقق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E83CB6" w:rsidRPr="00FF1E9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8C511C8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النقاط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B47D8D6" w14:textId="37C4D66D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نسبة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تحقق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E83CB6" w:rsidRPr="00FF1E9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E563F8A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النقاط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2DD07B02" w14:textId="6A1A6629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نسبة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تحقق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E83CB6" w:rsidRPr="00FF1E9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20BC874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النقاط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915E3FC" w14:textId="08E22555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نسبة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تحقق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الهدف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="00E83CB6" w:rsidRPr="00FF1E9E"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LB"/>
              </w:rPr>
              <w:t>(%)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7E5DB" w14:textId="77777777" w:rsidR="007744B8" w:rsidRPr="00FF1E9E" w:rsidRDefault="007744B8" w:rsidP="007744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النقاط</w:t>
            </w:r>
          </w:p>
        </w:tc>
      </w:tr>
      <w:tr w:rsidR="00320F2F" w:rsidRPr="00FF1E9E" w14:paraId="39077831" w14:textId="77777777" w:rsidTr="00E83CB6">
        <w:trPr>
          <w:gridAfter w:val="1"/>
          <w:wAfter w:w="6" w:type="dxa"/>
          <w:trHeight w:val="58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4997C781" w14:textId="42869ED7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الشرائح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عليها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D6B9D" w14:textId="00F9FEEC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65861" w14:textId="740804FC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93BC2" w14:textId="02D4283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val="en-US"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65600" w14:textId="2F4D8AF6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ED48" w14:textId="339094C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4AE3C" w14:textId="6350046B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81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D0DCA" w14:textId="4791AEE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6B7A1" w14:textId="4799B7E7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F6CA3" w14:textId="4287BD8A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</w:tr>
      <w:tr w:rsidR="00320F2F" w:rsidRPr="00FF1E9E" w14:paraId="6E569F5E" w14:textId="77777777" w:rsidTr="00E83CB6">
        <w:trPr>
          <w:gridAfter w:val="1"/>
          <w:wAfter w:w="6" w:type="dxa"/>
          <w:trHeight w:val="214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6E9AB482" w14:textId="62FC9B2D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المشروعات/الأنشطة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الموافق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عليها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BCEB8" w14:textId="6539212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64D7A" w14:textId="5D9820A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6F2A0" w14:textId="719376C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AB88" w14:textId="6BAE33A3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F5E37" w14:textId="388D32F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4DB5" w14:textId="05113DA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7D78C" w14:textId="3814767E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4D194" w14:textId="5568BE07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8EBB1" w14:textId="2713E327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</w:t>
            </w:r>
          </w:p>
        </w:tc>
      </w:tr>
      <w:tr w:rsidR="00320F2F" w:rsidRPr="00FF1E9E" w14:paraId="3970F634" w14:textId="77777777" w:rsidTr="00E83CB6">
        <w:trPr>
          <w:gridAfter w:val="1"/>
          <w:wAfter w:w="6" w:type="dxa"/>
          <w:trHeight w:val="79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0C2CD097" w14:textId="3A32B84F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الأموال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</w:t>
            </w:r>
            <w:r w:rsidR="0069787A">
              <w:rPr>
                <w:rFonts w:asciiTheme="majorBidi" w:hAnsiTheme="majorBidi" w:cstheme="majorBidi"/>
                <w:sz w:val="20"/>
                <w:rtl/>
                <w:lang w:bidi="ar-LB"/>
              </w:rPr>
              <w:t>منصرفة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AE0E3" w14:textId="6D61B27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2881" w14:textId="5F518EE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88DA5" w14:textId="0D00ABCE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EAFEF" w14:textId="3CC81FEE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381F" w14:textId="47B86DA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5BDFF" w14:textId="3EB45D2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157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6DD71" w14:textId="01EDE659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A10FE" w14:textId="0EF3CFE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AAB0E" w14:textId="1002B3E7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15</w:t>
            </w:r>
          </w:p>
        </w:tc>
      </w:tr>
      <w:tr w:rsidR="00320F2F" w:rsidRPr="00FF1E9E" w14:paraId="532ECA9F" w14:textId="77777777" w:rsidTr="00E83CB6">
        <w:trPr>
          <w:gridAfter w:val="1"/>
          <w:wAfter w:w="6" w:type="dxa"/>
          <w:trHeight w:val="58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3DA1F29F" w14:textId="26A0FFDC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المستنفدة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للأوزون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58D6A" w14:textId="1E500F99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ED234" w14:textId="5DB5088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05A8" w14:textId="6E4D794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CE608" w14:textId="35B7FEF6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19F3D" w14:textId="61989F7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DB4C" w14:textId="625E26E3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7E16E" w14:textId="0A46246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053E" w14:textId="5B3B9145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5CB8E" w14:textId="312E80B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25</w:t>
            </w:r>
          </w:p>
        </w:tc>
      </w:tr>
      <w:tr w:rsidR="00320F2F" w:rsidRPr="00FF1E9E" w14:paraId="1E819BA4" w14:textId="77777777" w:rsidTr="00E83CB6">
        <w:trPr>
          <w:gridAfter w:val="1"/>
          <w:wAfter w:w="6" w:type="dxa"/>
          <w:trHeight w:val="213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45200CE7" w14:textId="188C146A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إتمام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للأنشطة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BDD45" w14:textId="41C8209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49AB9" w14:textId="7088ECE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9262" w14:textId="7F11098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C9816" w14:textId="60B3C03E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5FB4" w14:textId="1F791D46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62D1" w14:textId="2C6CCF35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78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AD161" w14:textId="2B52DAD0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F4DFA" w14:textId="535F2F90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F648F" w14:textId="5DDC17E9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20</w:t>
            </w:r>
          </w:p>
        </w:tc>
      </w:tr>
      <w:tr w:rsidR="00320F2F" w:rsidRPr="00FF1E9E" w14:paraId="6285BB9D" w14:textId="77777777" w:rsidTr="00E83CB6">
        <w:trPr>
          <w:gridAfter w:val="1"/>
          <w:wAfter w:w="6" w:type="dxa"/>
          <w:trHeight w:val="204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6D3CA650" w14:textId="3E7FCFD4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سرعة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الإنجاز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المالي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2CB2" w14:textId="6B51DE9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7638" w14:textId="1B63AA8A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F5BE" w14:textId="55F70EA5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76B17" w14:textId="6434F555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146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42EF0" w14:textId="5374DC4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9A860" w14:textId="4ED887CA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95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D0FAB" w14:textId="5D00DEA3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CDB7" w14:textId="4CE2F64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6C0F8" w14:textId="13FC61F7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</w:t>
            </w:r>
          </w:p>
        </w:tc>
      </w:tr>
      <w:tr w:rsidR="00320F2F" w:rsidRPr="00FF1E9E" w14:paraId="398E067E" w14:textId="77777777" w:rsidTr="00E83CB6">
        <w:trPr>
          <w:gridAfter w:val="1"/>
          <w:wAfter w:w="6" w:type="dxa"/>
          <w:trHeight w:val="352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3F7B67DA" w14:textId="2B4435C8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تقارير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إتمام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BECA9" w14:textId="4191E13C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300C4" w14:textId="3F26318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10BEF" w14:textId="40E4268B" w:rsidR="00320F2F" w:rsidRPr="00FF1E9E" w:rsidRDefault="005368B0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 w:bidi="ar-LB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BA86" w14:textId="2750495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196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7355" w14:textId="12912F7A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056BF" w14:textId="6387B7F8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125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D98B" w14:textId="4C40486C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8297" w14:textId="5192208E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88D35" w14:textId="5400CD10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</w:tr>
      <w:tr w:rsidR="00320F2F" w:rsidRPr="00FF1E9E" w14:paraId="7F6FDCF8" w14:textId="77777777" w:rsidTr="00E83CB6">
        <w:trPr>
          <w:gridAfter w:val="1"/>
          <w:wAfter w:w="6" w:type="dxa"/>
          <w:trHeight w:val="148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189BDA41" w14:textId="0A67746A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تقديم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التقارير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المرحلية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الوقت</w:t>
            </w:r>
            <w:r w:rsidR="00FD1D6F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sz w:val="20"/>
                <w:rtl/>
                <w:lang w:bidi="ar-LB"/>
              </w:rPr>
              <w:t>المحدد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0B838" w14:textId="33B89CA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8168E" w14:textId="0E4AEDB0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3A19" w14:textId="20164564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FBC3A" w14:textId="31224829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4F388" w14:textId="5ACDAEE3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F88EA" w14:textId="66FB4686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4510C" w14:textId="73CA504F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239C" w14:textId="19E1FDAB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E0E1" w14:textId="1694A001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sz w:val="20"/>
                <w:lang w:eastAsia="en-CA" w:bidi="ar-LB"/>
              </w:rPr>
              <w:t>5</w:t>
            </w:r>
          </w:p>
        </w:tc>
      </w:tr>
      <w:tr w:rsidR="00320F2F" w:rsidRPr="00FF1E9E" w14:paraId="46295922" w14:textId="77777777" w:rsidTr="00E83CB6">
        <w:trPr>
          <w:gridAfter w:val="1"/>
          <w:wAfter w:w="6" w:type="dxa"/>
          <w:trHeight w:val="58"/>
          <w:jc w:val="center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17D1002" w14:textId="255C3BE7" w:rsidR="00320F2F" w:rsidRPr="00FF1E9E" w:rsidRDefault="00320F2F" w:rsidP="00320F2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تقييم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FD1D6F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744943" w:rsidRPr="00FF1E9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BBE38" w14:textId="2F91343B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D4B9A" w14:textId="75681C0C" w:rsidR="00320F2F" w:rsidRPr="00FF1E9E" w:rsidRDefault="00FD1D6F" w:rsidP="00320F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A2F68" w14:textId="50097745" w:rsidR="00320F2F" w:rsidRPr="00FF1E9E" w:rsidRDefault="005368B0" w:rsidP="00320F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 w:bidi="ar-LB"/>
              </w:rPr>
              <w:t>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9882B" w14:textId="1003CBC5" w:rsidR="00320F2F" w:rsidRPr="00FF1E9E" w:rsidRDefault="00FD1D6F" w:rsidP="00320F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995DD" w14:textId="51C020AA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71A9F" w14:textId="15E7CAD0" w:rsidR="00320F2F" w:rsidRPr="00FF1E9E" w:rsidRDefault="00FD1D6F" w:rsidP="00320F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52FB6" w14:textId="0771D1DB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42CF6" w14:textId="085FD57A" w:rsidR="00320F2F" w:rsidRPr="00FF1E9E" w:rsidRDefault="00FD1D6F" w:rsidP="00320F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DBD06" w14:textId="0A1DDEF6" w:rsidR="00320F2F" w:rsidRPr="00FF1E9E" w:rsidRDefault="00320F2F" w:rsidP="00320F2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FF1E9E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99</w:t>
            </w:r>
          </w:p>
        </w:tc>
      </w:tr>
    </w:tbl>
    <w:p w14:paraId="1EF4C5B7" w14:textId="01AEC730" w:rsidR="007744B8" w:rsidRPr="00E83CB6" w:rsidRDefault="007744B8" w:rsidP="00C02B84">
      <w:pPr>
        <w:pStyle w:val="Heading1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lang w:bidi="ar-LB"/>
        </w:rPr>
      </w:pPr>
      <w:r w:rsidRPr="00E83CB6">
        <w:rPr>
          <w:b/>
          <w:bCs/>
          <w:sz w:val="26"/>
          <w:szCs w:val="26"/>
          <w:rtl/>
          <w:lang w:bidi="ar-LB"/>
        </w:rPr>
        <w:t>تحليل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E83CB6">
        <w:rPr>
          <w:b/>
          <w:bCs/>
          <w:sz w:val="26"/>
          <w:szCs w:val="26"/>
          <w:rtl/>
          <w:lang w:bidi="ar-LB"/>
        </w:rPr>
        <w:t>مؤشرات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E83CB6">
        <w:rPr>
          <w:b/>
          <w:bCs/>
          <w:sz w:val="26"/>
          <w:szCs w:val="26"/>
          <w:rtl/>
          <w:lang w:bidi="ar-LB"/>
        </w:rPr>
        <w:t>الأداء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E83CB6">
        <w:rPr>
          <w:b/>
          <w:bCs/>
          <w:sz w:val="26"/>
          <w:szCs w:val="26"/>
          <w:rtl/>
          <w:lang w:bidi="ar-LB"/>
        </w:rPr>
        <w:t>الكمي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Pr="00E83CB6">
        <w:rPr>
          <w:b/>
          <w:bCs/>
          <w:sz w:val="26"/>
          <w:szCs w:val="26"/>
          <w:rtl/>
          <w:lang w:bidi="ar-LB"/>
        </w:rPr>
        <w:t>الأخرى</w:t>
      </w:r>
    </w:p>
    <w:p w14:paraId="6C887277" w14:textId="71CDE485" w:rsidR="007744B8" w:rsidRPr="00361C98" w:rsidRDefault="004053BA" w:rsidP="00361C98">
      <w:pPr>
        <w:pStyle w:val="Heading1"/>
        <w:numPr>
          <w:ilvl w:val="0"/>
          <w:numId w:val="24"/>
        </w:numPr>
        <w:bidi/>
        <w:spacing w:before="240"/>
        <w:ind w:left="0" w:firstLine="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تمشياً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</w:t>
      </w:r>
      <w:r w:rsidR="007744B8" w:rsidRPr="00CA1D6A">
        <w:rPr>
          <w:sz w:val="26"/>
          <w:szCs w:val="26"/>
          <w:rtl/>
          <w:lang w:bidi="ar-LB"/>
        </w:rPr>
        <w:t>لمقرر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41/93،</w:t>
      </w:r>
      <w:r w:rsidR="003B125D">
        <w:rPr>
          <w:rStyle w:val="FootnoteReference"/>
          <w:sz w:val="26"/>
          <w:szCs w:val="26"/>
          <w:lang w:bidi="ar-LB"/>
        </w:rPr>
        <w:footnoteReference w:customMarkFollows="1" w:id="3"/>
        <w:t>3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يعرض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المرفقان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الأول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والثاني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التحليلات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السابقة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للمشروعات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الاستثمارية</w:t>
      </w:r>
      <w:r w:rsidR="00AF4D53">
        <w:rPr>
          <w:rStyle w:val="FootnoteReference"/>
          <w:sz w:val="26"/>
          <w:szCs w:val="26"/>
          <w:lang w:bidi="ar-LB"/>
        </w:rPr>
        <w:footnoteReference w:customMarkFollows="1" w:id="4"/>
        <w:t>4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وغير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الاستثمارية</w:t>
      </w:r>
      <w:r w:rsidR="00AF4D53">
        <w:rPr>
          <w:rStyle w:val="FootnoteReference"/>
          <w:sz w:val="26"/>
          <w:szCs w:val="26"/>
          <w:lang w:bidi="ar-LB"/>
        </w:rPr>
        <w:footnoteReference w:customMarkFollows="1" w:id="5"/>
        <w:t>5</w:t>
      </w:r>
      <w:r w:rsidR="007744B8" w:rsidRPr="00CA1D6A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CA1D6A">
        <w:rPr>
          <w:sz w:val="26"/>
          <w:szCs w:val="26"/>
          <w:rtl/>
          <w:lang w:bidi="ar-LB"/>
        </w:rPr>
        <w:t>ال</w:t>
      </w:r>
      <w:r w:rsidR="00E83CB6" w:rsidRPr="00CA1D6A">
        <w:rPr>
          <w:sz w:val="26"/>
          <w:szCs w:val="26"/>
          <w:rtl/>
          <w:lang w:bidi="ar-LB"/>
        </w:rPr>
        <w:t>توالي</w:t>
      </w:r>
      <w:r w:rsidR="00361C98">
        <w:rPr>
          <w:sz w:val="26"/>
          <w:szCs w:val="26"/>
          <w:rtl/>
          <w:lang w:bidi="ar-LB"/>
        </w:rPr>
        <w:t>.</w:t>
      </w:r>
    </w:p>
    <w:p w14:paraId="405BC439" w14:textId="3BDF1EB4" w:rsidR="00A9117D" w:rsidRPr="00361C98" w:rsidRDefault="00361C98" w:rsidP="00361C98">
      <w:pPr>
        <w:pStyle w:val="Heading1"/>
        <w:numPr>
          <w:ilvl w:val="0"/>
          <w:numId w:val="24"/>
        </w:numPr>
        <w:bidi/>
        <w:spacing w:before="240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A9117D" w:rsidRPr="00C17C18">
        <w:rPr>
          <w:sz w:val="26"/>
          <w:szCs w:val="26"/>
          <w:rtl/>
          <w:lang w:bidi="ar-LB"/>
        </w:rPr>
        <w:t>يوضح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المرفق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الأول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اليونيدو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حقق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الهدف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المتعلق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بإزالة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المواد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المستنفدة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للأوزون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lang w:bidi="ar-LB"/>
        </w:rPr>
        <w:t>2023</w:t>
      </w:r>
      <w:r w:rsidR="00A9117D" w:rsidRPr="00C17C18">
        <w:rPr>
          <w:sz w:val="26"/>
          <w:szCs w:val="26"/>
          <w:rtl/>
          <w:lang w:bidi="ar-LB"/>
        </w:rPr>
        <w:t>.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وحقق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اليونيدو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الهدف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المتعلق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بقدر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الأموال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ال</w:t>
      </w:r>
      <w:r w:rsidR="0069787A">
        <w:rPr>
          <w:sz w:val="26"/>
          <w:szCs w:val="26"/>
          <w:rtl/>
          <w:lang w:bidi="ar-LB"/>
        </w:rPr>
        <w:t>منصرفة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بينما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حقق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اليوئنديبي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و</w:t>
      </w:r>
      <w:r w:rsidR="00C17C18" w:rsidRPr="00CA1D6A">
        <w:rPr>
          <w:sz w:val="26"/>
          <w:szCs w:val="26"/>
          <w:rtl/>
          <w:lang w:bidi="ar-LB"/>
        </w:rPr>
        <w:t>البنك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الدولي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64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المائة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و43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المائة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هذا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 w:rsidRPr="00CA1D6A">
        <w:rPr>
          <w:sz w:val="26"/>
          <w:szCs w:val="26"/>
          <w:rtl/>
          <w:lang w:bidi="ar-LB"/>
        </w:rPr>
        <w:t>الهدف</w:t>
      </w:r>
      <w:r w:rsidR="00C17C18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C17C18">
        <w:rPr>
          <w:sz w:val="26"/>
          <w:szCs w:val="26"/>
          <w:rtl/>
          <w:lang w:bidi="ar-LB"/>
        </w:rPr>
        <w:t>التوالي</w:t>
      </w:r>
      <w:r w:rsidR="00C17C18" w:rsidRPr="00CA1D6A">
        <w:rPr>
          <w:sz w:val="26"/>
          <w:szCs w:val="26"/>
          <w:rtl/>
          <w:lang w:bidi="ar-LB"/>
        </w:rPr>
        <w:t>.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وحققت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جميع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أهدافها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فيما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يتعلق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بتقارير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 w:rsidRPr="00CA1D6A">
        <w:rPr>
          <w:sz w:val="26"/>
          <w:szCs w:val="26"/>
          <w:rtl/>
          <w:lang w:bidi="ar-LB"/>
        </w:rPr>
        <w:t>إتمام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 w:rsidRPr="00CA1D6A">
        <w:rPr>
          <w:sz w:val="26"/>
          <w:szCs w:val="26"/>
          <w:rtl/>
          <w:lang w:bidi="ar-LB"/>
        </w:rPr>
        <w:t>المشروعات</w:t>
      </w:r>
      <w:r w:rsidR="00A9117D" w:rsidRPr="00C17C18">
        <w:rPr>
          <w:sz w:val="26"/>
          <w:szCs w:val="26"/>
          <w:rtl/>
          <w:lang w:bidi="ar-LB"/>
        </w:rPr>
        <w:t>.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وكانت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سرعة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التسليم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وصرف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الدفعة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الأولى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مماثلة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لما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كانت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عليه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ا</w:t>
      </w:r>
      <w:r w:rsidR="00A9117D" w:rsidRPr="00C17C18">
        <w:rPr>
          <w:sz w:val="26"/>
          <w:szCs w:val="26"/>
          <w:rtl/>
          <w:lang w:bidi="ar-LB"/>
        </w:rPr>
        <w:t>لسنوات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السابقة،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لتعكس</w:t>
      </w:r>
      <w:r w:rsidR="00FD1D6F">
        <w:rPr>
          <w:sz w:val="26"/>
          <w:szCs w:val="26"/>
          <w:rtl/>
          <w:lang w:bidi="ar-LB"/>
        </w:rPr>
        <w:t xml:space="preserve"> </w:t>
      </w:r>
      <w:r w:rsidR="00AA7168">
        <w:rPr>
          <w:sz w:val="26"/>
          <w:szCs w:val="26"/>
          <w:rtl/>
          <w:lang w:bidi="ar-LB"/>
        </w:rPr>
        <w:t>بذلك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="00D570EC">
        <w:rPr>
          <w:sz w:val="26"/>
          <w:szCs w:val="26"/>
          <w:rtl/>
          <w:lang w:bidi="ar-LB"/>
        </w:rPr>
        <w:t>السابق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لجميع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المنفذة.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وزاد</w:t>
      </w:r>
      <w:r w:rsidR="00484A38">
        <w:rPr>
          <w:sz w:val="26"/>
          <w:szCs w:val="26"/>
          <w:rtl/>
          <w:lang w:bidi="ar-LB"/>
        </w:rPr>
        <w:t>ت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تحقيق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هدف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قيمة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المشروعات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الموافق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عليها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بالنسبة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>
        <w:rPr>
          <w:sz w:val="26"/>
          <w:szCs w:val="26"/>
          <w:rtl/>
          <w:lang w:bidi="ar-LB"/>
        </w:rPr>
        <w:t>ا</w:t>
      </w:r>
      <w:r w:rsidR="00A9117D" w:rsidRPr="00C17C18">
        <w:rPr>
          <w:sz w:val="26"/>
          <w:szCs w:val="26"/>
          <w:rtl/>
          <w:lang w:bidi="ar-LB"/>
        </w:rPr>
        <w:t>لبنك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الدولي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وانخفض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بالنسبة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484A38" w:rsidRPr="00CA1D6A">
        <w:rPr>
          <w:sz w:val="26"/>
          <w:szCs w:val="26"/>
          <w:rtl/>
          <w:lang w:bidi="ar-LB"/>
        </w:rPr>
        <w:t>لليوئنديبي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واليونيدو.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وحقق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البنك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الدولي</w:t>
      </w:r>
      <w:r w:rsidR="00FD1D6F">
        <w:rPr>
          <w:sz w:val="26"/>
          <w:szCs w:val="26"/>
          <w:rtl/>
          <w:lang w:bidi="ar-LB"/>
        </w:rPr>
        <w:t xml:space="preserve"> </w:t>
      </w:r>
      <w:r w:rsidR="00EA4B55">
        <w:rPr>
          <w:sz w:val="26"/>
          <w:szCs w:val="26"/>
          <w:rtl/>
          <w:lang w:bidi="ar-LB"/>
        </w:rPr>
        <w:t>ال</w:t>
      </w:r>
      <w:r w:rsidR="00A9117D" w:rsidRPr="00C17C18">
        <w:rPr>
          <w:sz w:val="26"/>
          <w:szCs w:val="26"/>
          <w:rtl/>
          <w:lang w:bidi="ar-LB"/>
        </w:rPr>
        <w:t>هدف</w:t>
      </w:r>
      <w:r w:rsidR="00FD1D6F">
        <w:rPr>
          <w:sz w:val="26"/>
          <w:szCs w:val="26"/>
          <w:rtl/>
          <w:lang w:bidi="ar-LB"/>
        </w:rPr>
        <w:t xml:space="preserve"> </w:t>
      </w:r>
      <w:r w:rsidR="00EA4B55">
        <w:rPr>
          <w:sz w:val="26"/>
          <w:szCs w:val="26"/>
          <w:rtl/>
          <w:lang w:bidi="ar-LB"/>
        </w:rPr>
        <w:t>المتعلق</w:t>
      </w:r>
      <w:r w:rsidR="00FD1D6F">
        <w:rPr>
          <w:sz w:val="26"/>
          <w:szCs w:val="26"/>
          <w:rtl/>
          <w:lang w:bidi="ar-LB"/>
        </w:rPr>
        <w:t xml:space="preserve"> </w:t>
      </w:r>
      <w:r w:rsidR="00EA4B55">
        <w:rPr>
          <w:sz w:val="26"/>
          <w:szCs w:val="26"/>
          <w:rtl/>
          <w:lang w:bidi="ar-LB"/>
        </w:rPr>
        <w:t>بإزالة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المواد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المستنفدة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للأوزون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وحققه</w:t>
      </w:r>
      <w:r w:rsidR="00FD1D6F">
        <w:rPr>
          <w:sz w:val="26"/>
          <w:szCs w:val="26"/>
          <w:rtl/>
          <w:lang w:bidi="ar-LB"/>
        </w:rPr>
        <w:t xml:space="preserve"> </w:t>
      </w:r>
      <w:r w:rsidR="00EA0218">
        <w:rPr>
          <w:sz w:val="26"/>
          <w:szCs w:val="26"/>
          <w:rtl/>
          <w:lang w:bidi="ar-LB"/>
        </w:rPr>
        <w:t>ا</w:t>
      </w:r>
      <w:r w:rsidR="00EA0218" w:rsidRPr="00CA1D6A">
        <w:rPr>
          <w:sz w:val="26"/>
          <w:szCs w:val="26"/>
          <w:rtl/>
          <w:lang w:bidi="ar-LB"/>
        </w:rPr>
        <w:t>ليوئنديبي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واليونيدو</w:t>
      </w:r>
      <w:r w:rsidR="00FD1D6F">
        <w:rPr>
          <w:sz w:val="26"/>
          <w:szCs w:val="26"/>
          <w:rtl/>
          <w:lang w:bidi="ar-LB"/>
        </w:rPr>
        <w:t xml:space="preserve"> </w:t>
      </w:r>
      <w:r w:rsidR="00A9117D" w:rsidRPr="00C17C18">
        <w:rPr>
          <w:sz w:val="26"/>
          <w:szCs w:val="26"/>
          <w:rtl/>
          <w:lang w:bidi="ar-LB"/>
        </w:rPr>
        <w:t>جزئي</w:t>
      </w:r>
      <w:r w:rsidR="00EA0218">
        <w:rPr>
          <w:sz w:val="26"/>
          <w:szCs w:val="26"/>
          <w:rtl/>
          <w:lang w:bidi="ar-LB"/>
        </w:rPr>
        <w:t>اً</w:t>
      </w:r>
      <w:r w:rsidR="00A9117D" w:rsidRPr="00C17C18">
        <w:rPr>
          <w:sz w:val="26"/>
          <w:szCs w:val="26"/>
          <w:rtl/>
          <w:lang w:bidi="ar-LB"/>
        </w:rPr>
        <w:t>.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ويعد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مؤشرا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’الفعالية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حيث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التكلفة’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و’تكلفة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إعداد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المشروعات‘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مؤشرين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غير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حاسمين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فيما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يتعلق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بأي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اتجاه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الاتجاهات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نتيجة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للفروق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أطنان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قدرات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استنفاد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المواد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الكلوروفلوروكربونية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والمواد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الهيدروكلوروفلوروكربونية،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والموافقة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1B1D3D">
        <w:rPr>
          <w:sz w:val="26"/>
          <w:szCs w:val="26"/>
          <w:rtl/>
          <w:lang w:bidi="ar-LB"/>
        </w:rPr>
        <w:t>الاتفاقات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المتعددة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السنوات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بدلا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المشروعات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الفردية.</w:t>
      </w:r>
    </w:p>
    <w:p w14:paraId="499C38FD" w14:textId="2854B4B3" w:rsidR="007744B8" w:rsidRPr="00CA1D6A" w:rsidRDefault="007744B8" w:rsidP="000E5CAC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CA1D6A">
        <w:rPr>
          <w:sz w:val="26"/>
          <w:szCs w:val="26"/>
          <w:rtl/>
          <w:lang w:bidi="ar-LB"/>
        </w:rPr>
        <w:t>ويُبين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المرفق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الثاني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الهدف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المتعلق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بمبلغ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الأموال</w:t>
      </w:r>
      <w:r w:rsidR="00FD1D6F">
        <w:rPr>
          <w:sz w:val="26"/>
          <w:szCs w:val="26"/>
          <w:rtl/>
          <w:lang w:bidi="ar-LB"/>
        </w:rPr>
        <w:t xml:space="preserve"> </w:t>
      </w:r>
      <w:r w:rsidR="00574B2F">
        <w:rPr>
          <w:sz w:val="26"/>
          <w:szCs w:val="26"/>
          <w:rtl/>
          <w:lang w:bidi="ar-LB"/>
        </w:rPr>
        <w:t>ال</w:t>
      </w:r>
      <w:r w:rsidR="0069787A">
        <w:rPr>
          <w:sz w:val="26"/>
          <w:szCs w:val="26"/>
          <w:rtl/>
          <w:lang w:bidi="ar-LB"/>
        </w:rPr>
        <w:t>منصرفة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حققه</w:t>
      </w:r>
      <w:r w:rsidR="00FD1D6F">
        <w:rPr>
          <w:sz w:val="26"/>
          <w:szCs w:val="26"/>
          <w:rtl/>
          <w:lang w:bidi="ar-LB"/>
        </w:rPr>
        <w:t xml:space="preserve"> </w:t>
      </w:r>
      <w:r w:rsidR="00C10383" w:rsidRPr="00CA1D6A">
        <w:rPr>
          <w:sz w:val="26"/>
          <w:szCs w:val="26"/>
          <w:rtl/>
          <w:lang w:bidi="ar-LB"/>
        </w:rPr>
        <w:t>اليوئنديبي</w:t>
      </w:r>
      <w:r w:rsidR="009670CE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واليونيدو</w:t>
      </w:r>
      <w:r w:rsidR="009670CE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="001F5B71">
        <w:rPr>
          <w:sz w:val="26"/>
          <w:szCs w:val="26"/>
          <w:rtl/>
          <w:lang w:bidi="ar-LB"/>
        </w:rPr>
        <w:t>والبنك</w:t>
      </w:r>
      <w:r w:rsidR="00FD1D6F">
        <w:rPr>
          <w:sz w:val="26"/>
          <w:szCs w:val="26"/>
          <w:rtl/>
          <w:lang w:bidi="ar-LB"/>
        </w:rPr>
        <w:t xml:space="preserve"> </w:t>
      </w:r>
      <w:r w:rsidR="001F5B71">
        <w:rPr>
          <w:sz w:val="26"/>
          <w:szCs w:val="26"/>
          <w:rtl/>
          <w:lang w:bidi="ar-LB"/>
        </w:rPr>
        <w:t>الدولي</w:t>
      </w:r>
      <w:r w:rsidRPr="00CA1D6A">
        <w:rPr>
          <w:sz w:val="26"/>
          <w:szCs w:val="26"/>
          <w:rtl/>
          <w:lang w:bidi="ar-LB"/>
        </w:rPr>
        <w:t>؛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وكانت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سرعة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التسليم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وصرف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الدفعة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الأولى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1F5B71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مماثلة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لما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كانت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عليه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السنوات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السابقة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بالنسبة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0E5CAC">
        <w:rPr>
          <w:sz w:val="26"/>
          <w:szCs w:val="26"/>
          <w:rtl/>
          <w:lang w:bidi="ar-LB"/>
        </w:rPr>
        <w:t>ل</w:t>
      </w:r>
      <w:r w:rsidRPr="00CA1D6A">
        <w:rPr>
          <w:sz w:val="26"/>
          <w:szCs w:val="26"/>
          <w:rtl/>
          <w:lang w:bidi="ar-LB"/>
        </w:rPr>
        <w:t>جميع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المنفذة.</w:t>
      </w:r>
    </w:p>
    <w:p w14:paraId="09432232" w14:textId="12F75DFE" w:rsidR="007744B8" w:rsidRPr="00CA1D6A" w:rsidRDefault="007744B8" w:rsidP="000E5CAC">
      <w:pPr>
        <w:pStyle w:val="Heading1"/>
        <w:keepNext/>
        <w:numPr>
          <w:ilvl w:val="0"/>
          <w:numId w:val="0"/>
        </w:numPr>
        <w:bidi/>
        <w:rPr>
          <w:b/>
          <w:bCs/>
          <w:sz w:val="26"/>
          <w:szCs w:val="26"/>
          <w:lang w:bidi="ar-LB"/>
        </w:rPr>
      </w:pPr>
      <w:r w:rsidRPr="00CA1D6A">
        <w:rPr>
          <w:b/>
          <w:bCs/>
          <w:sz w:val="26"/>
          <w:szCs w:val="26"/>
          <w:rtl/>
          <w:lang w:bidi="ar-LB"/>
        </w:rPr>
        <w:lastRenderedPageBreak/>
        <w:t>ثان</w:t>
      </w:r>
      <w:r w:rsidR="00C10383" w:rsidRPr="00CA1D6A">
        <w:rPr>
          <w:b/>
          <w:bCs/>
          <w:sz w:val="26"/>
          <w:szCs w:val="26"/>
          <w:rtl/>
          <w:lang w:bidi="ar-LB"/>
        </w:rPr>
        <w:t>ياً: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10383" w:rsidRPr="00CA1D6A">
        <w:rPr>
          <w:b/>
          <w:bCs/>
          <w:sz w:val="26"/>
          <w:szCs w:val="26"/>
          <w:rtl/>
          <w:lang w:bidi="ar-LB"/>
        </w:rPr>
        <w:t>تحليل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10383" w:rsidRPr="00CA1D6A">
        <w:rPr>
          <w:b/>
          <w:bCs/>
          <w:sz w:val="26"/>
          <w:szCs w:val="26"/>
          <w:rtl/>
          <w:lang w:bidi="ar-LB"/>
        </w:rPr>
        <w:t>مؤشرات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10383" w:rsidRPr="00CA1D6A">
        <w:rPr>
          <w:b/>
          <w:bCs/>
          <w:sz w:val="26"/>
          <w:szCs w:val="26"/>
          <w:rtl/>
          <w:lang w:bidi="ar-LB"/>
        </w:rPr>
        <w:t>الأداء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C10383" w:rsidRPr="00CA1D6A">
        <w:rPr>
          <w:b/>
          <w:bCs/>
          <w:sz w:val="26"/>
          <w:szCs w:val="26"/>
          <w:rtl/>
          <w:lang w:bidi="ar-LB"/>
        </w:rPr>
        <w:t>النوعي</w:t>
      </w:r>
    </w:p>
    <w:p w14:paraId="6F839B4C" w14:textId="2FD74DD4" w:rsidR="007744B8" w:rsidRPr="00CA1D6A" w:rsidRDefault="007744B8" w:rsidP="002B2B0D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CA1D6A">
        <w:rPr>
          <w:sz w:val="26"/>
          <w:szCs w:val="26"/>
          <w:rtl/>
          <w:lang w:bidi="ar-LB"/>
        </w:rPr>
        <w:t>جرى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التعامل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مجموعه</w:t>
      </w:r>
      <w:r w:rsidR="00FD1D6F">
        <w:rPr>
          <w:sz w:val="26"/>
          <w:szCs w:val="26"/>
          <w:rtl/>
          <w:lang w:bidi="ar-LB"/>
        </w:rPr>
        <w:t xml:space="preserve"> </w:t>
      </w:r>
      <w:r w:rsidR="009670CE">
        <w:rPr>
          <w:sz w:val="26"/>
          <w:szCs w:val="26"/>
          <w:rtl/>
          <w:lang w:bidi="ar-LB"/>
        </w:rPr>
        <w:t>150</w:t>
      </w:r>
      <w:r w:rsidR="005405ED">
        <w:rPr>
          <w:rStyle w:val="FootnoteReference"/>
          <w:sz w:val="26"/>
          <w:szCs w:val="26"/>
          <w:lang w:bidi="ar-LB"/>
        </w:rPr>
        <w:footnoteReference w:customMarkFollows="1" w:id="6"/>
        <w:t>6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استبياناً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6222D4">
        <w:rPr>
          <w:sz w:val="26"/>
          <w:szCs w:val="26"/>
          <w:rtl/>
          <w:lang w:bidi="ar-LB"/>
        </w:rPr>
        <w:t>88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بلداً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6222D4">
        <w:rPr>
          <w:sz w:val="26"/>
          <w:szCs w:val="26"/>
          <w:rtl/>
          <w:lang w:bidi="ar-LB"/>
        </w:rPr>
        <w:t>ال</w:t>
      </w:r>
      <w:r w:rsidRPr="00CA1D6A">
        <w:rPr>
          <w:sz w:val="26"/>
          <w:szCs w:val="26"/>
          <w:rtl/>
          <w:lang w:bidi="ar-LB"/>
        </w:rPr>
        <w:t>بلدان</w:t>
      </w:r>
      <w:r w:rsidR="00FD1D6F">
        <w:rPr>
          <w:sz w:val="26"/>
          <w:szCs w:val="26"/>
          <w:rtl/>
          <w:lang w:bidi="ar-LB"/>
        </w:rPr>
        <w:t xml:space="preserve"> </w:t>
      </w:r>
      <w:r w:rsidR="006222D4">
        <w:rPr>
          <w:sz w:val="26"/>
          <w:szCs w:val="26"/>
          <w:rtl/>
          <w:lang w:bidi="ar-LB"/>
        </w:rPr>
        <w:t>العاملة</w:t>
      </w:r>
      <w:r w:rsidR="00FD1D6F">
        <w:rPr>
          <w:sz w:val="26"/>
          <w:szCs w:val="26"/>
          <w:rtl/>
          <w:lang w:bidi="ar-LB"/>
        </w:rPr>
        <w:t xml:space="preserve"> </w:t>
      </w:r>
      <w:r w:rsidR="006222D4">
        <w:rPr>
          <w:sz w:val="26"/>
          <w:szCs w:val="26"/>
          <w:rtl/>
          <w:lang w:bidi="ar-LB"/>
        </w:rPr>
        <w:t>بموجب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المادة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5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الن</w:t>
      </w:r>
      <w:r w:rsidR="00984634" w:rsidRPr="00CA1D6A">
        <w:rPr>
          <w:sz w:val="26"/>
          <w:szCs w:val="26"/>
          <w:rtl/>
          <w:lang w:bidi="ar-LB"/>
        </w:rPr>
        <w:t>وعي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CA1D6A">
        <w:rPr>
          <w:sz w:val="26"/>
          <w:szCs w:val="26"/>
          <w:rtl/>
          <w:lang w:bidi="ar-LB"/>
        </w:rPr>
        <w:t>للوكالات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CA1D6A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CA1D6A">
        <w:rPr>
          <w:sz w:val="26"/>
          <w:szCs w:val="26"/>
          <w:rtl/>
          <w:lang w:bidi="ar-LB"/>
        </w:rPr>
        <w:t>والمنفذة.</w:t>
      </w:r>
    </w:p>
    <w:p w14:paraId="26E9A939" w14:textId="281820EF" w:rsidR="00984634" w:rsidRPr="00CA1D6A" w:rsidRDefault="00984634" w:rsidP="002B2B0D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CA1D6A">
        <w:rPr>
          <w:sz w:val="26"/>
          <w:szCs w:val="26"/>
          <w:rtl/>
          <w:lang w:bidi="ar-LB"/>
        </w:rPr>
        <w:t>وتضمن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الاستبيان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ثلاث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فئات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رئيسية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الأسئلة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ويجب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تقديم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كل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فئة.</w:t>
      </w:r>
    </w:p>
    <w:p w14:paraId="6D0DB7DC" w14:textId="5E8780B3" w:rsidR="007744B8" w:rsidRPr="00CA1D6A" w:rsidRDefault="007744B8" w:rsidP="002B2B0D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CA1D6A">
        <w:rPr>
          <w:sz w:val="26"/>
          <w:szCs w:val="26"/>
          <w:rtl/>
          <w:lang w:bidi="ar-LB"/>
        </w:rPr>
        <w:t>ويعرض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الجدول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3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موجزاً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للتقييمات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العامة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قدمتها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للفئات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الثلاث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الرئيس</w:t>
      </w:r>
      <w:r w:rsidR="000E5CAC">
        <w:rPr>
          <w:sz w:val="26"/>
          <w:szCs w:val="26"/>
          <w:rtl/>
          <w:lang w:bidi="ar-LB"/>
        </w:rPr>
        <w:t>ي</w:t>
      </w:r>
      <w:r w:rsidRPr="00CA1D6A">
        <w:rPr>
          <w:sz w:val="26"/>
          <w:szCs w:val="26"/>
          <w:rtl/>
          <w:lang w:bidi="ar-LB"/>
        </w:rPr>
        <w:t>ة.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وينبغي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ملاحظة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العديد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تعطِ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تقييماً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عاماً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لفئة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أو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أكثر،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بالرغم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أنها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أرسلت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ردودها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أسئلة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CA1D6A">
        <w:rPr>
          <w:sz w:val="26"/>
          <w:szCs w:val="26"/>
          <w:rtl/>
          <w:lang w:bidi="ar-LB"/>
        </w:rPr>
        <w:t>فردية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كانت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م</w:t>
      </w:r>
      <w:r w:rsidR="00984634" w:rsidRPr="00CA1D6A">
        <w:rPr>
          <w:sz w:val="26"/>
          <w:szCs w:val="26"/>
          <w:rtl/>
          <w:lang w:bidi="ar-LB"/>
        </w:rPr>
        <w:t>درج</w:t>
      </w:r>
      <w:r w:rsidRPr="00CA1D6A">
        <w:rPr>
          <w:sz w:val="26"/>
          <w:szCs w:val="26"/>
          <w:rtl/>
          <w:lang w:bidi="ar-LB"/>
        </w:rPr>
        <w:t>ة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المرفق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الثالث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بهذه</w:t>
      </w:r>
      <w:r w:rsidR="00FD1D6F">
        <w:rPr>
          <w:sz w:val="26"/>
          <w:szCs w:val="26"/>
          <w:rtl/>
          <w:lang w:bidi="ar-LB"/>
        </w:rPr>
        <w:t xml:space="preserve"> </w:t>
      </w:r>
      <w:r w:rsidRPr="00CA1D6A">
        <w:rPr>
          <w:sz w:val="26"/>
          <w:szCs w:val="26"/>
          <w:rtl/>
          <w:lang w:bidi="ar-LB"/>
        </w:rPr>
        <w:t>الوثيقة.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>
        <w:rPr>
          <w:sz w:val="26"/>
          <w:szCs w:val="26"/>
          <w:rtl/>
          <w:lang w:bidi="ar-LB"/>
        </w:rPr>
        <w:t>و</w:t>
      </w:r>
      <w:r w:rsidR="00132D3B" w:rsidRPr="00132D3B">
        <w:rPr>
          <w:sz w:val="26"/>
          <w:szCs w:val="26"/>
          <w:rtl/>
          <w:lang w:bidi="ar-LB"/>
        </w:rPr>
        <w:t>يوضح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الجدول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3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معظم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التقييمات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>
        <w:rPr>
          <w:sz w:val="26"/>
          <w:szCs w:val="26"/>
          <w:rtl/>
          <w:lang w:bidi="ar-LB"/>
        </w:rPr>
        <w:t>العامة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كانت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مرضية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أو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أعلى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>
        <w:rPr>
          <w:sz w:val="26"/>
          <w:szCs w:val="26"/>
          <w:rtl/>
          <w:lang w:bidi="ar-LB"/>
        </w:rPr>
        <w:t>ذلك</w:t>
      </w:r>
      <w:r w:rsidR="00132D3B" w:rsidRPr="00132D3B">
        <w:rPr>
          <w:sz w:val="26"/>
          <w:szCs w:val="26"/>
          <w:rtl/>
          <w:lang w:bidi="ar-LB"/>
        </w:rPr>
        <w:t>؛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وكان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20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تقييما</w:t>
      </w:r>
      <w:r w:rsidR="00FD1D6F">
        <w:rPr>
          <w:sz w:val="26"/>
          <w:szCs w:val="26"/>
          <w:rtl/>
          <w:lang w:bidi="ar-LB"/>
        </w:rPr>
        <w:t xml:space="preserve"> </w:t>
      </w:r>
      <w:r w:rsidR="006154BF">
        <w:rPr>
          <w:sz w:val="26"/>
          <w:szCs w:val="26"/>
          <w:rtl/>
          <w:lang w:bidi="ar-LB"/>
        </w:rPr>
        <w:t>فحسب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أقل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132D3B" w:rsidRPr="00132D3B">
        <w:rPr>
          <w:sz w:val="26"/>
          <w:szCs w:val="26"/>
          <w:rtl/>
          <w:lang w:bidi="ar-LB"/>
        </w:rPr>
        <w:t>مرض</w:t>
      </w:r>
      <w:r w:rsidR="00C81F82">
        <w:rPr>
          <w:sz w:val="26"/>
          <w:szCs w:val="26"/>
          <w:rtl/>
          <w:lang w:bidi="ar-LB"/>
        </w:rPr>
        <w:t>ِ</w:t>
      </w:r>
      <w:r w:rsidR="006154BF">
        <w:rPr>
          <w:sz w:val="26"/>
          <w:szCs w:val="26"/>
          <w:rtl/>
          <w:lang w:bidi="ar-LB"/>
        </w:rPr>
        <w:t>.</w:t>
      </w:r>
    </w:p>
    <w:p w14:paraId="4253700D" w14:textId="01A7CD62" w:rsidR="007744B8" w:rsidRPr="00984634" w:rsidRDefault="007744B8" w:rsidP="00984634">
      <w:pPr>
        <w:pStyle w:val="Heading1"/>
        <w:numPr>
          <w:ilvl w:val="0"/>
          <w:numId w:val="0"/>
        </w:numPr>
        <w:bidi/>
        <w:spacing w:after="0"/>
        <w:rPr>
          <w:b/>
          <w:bCs/>
          <w:szCs w:val="24"/>
          <w:lang w:bidi="ar-LB"/>
        </w:rPr>
      </w:pPr>
      <w:r w:rsidRPr="00984634">
        <w:rPr>
          <w:b/>
          <w:bCs/>
          <w:szCs w:val="24"/>
          <w:rtl/>
          <w:lang w:bidi="ar-LB"/>
        </w:rPr>
        <w:t>الجدول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3: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التقييمات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العامة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للأداء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ال</w:t>
      </w:r>
      <w:r w:rsidR="00984634">
        <w:rPr>
          <w:b/>
          <w:bCs/>
          <w:szCs w:val="24"/>
          <w:rtl/>
          <w:lang w:bidi="ar-LB"/>
        </w:rPr>
        <w:t>نوع</w:t>
      </w:r>
      <w:r w:rsidRPr="00984634">
        <w:rPr>
          <w:b/>
          <w:bCs/>
          <w:szCs w:val="24"/>
          <w:rtl/>
          <w:lang w:bidi="ar-LB"/>
        </w:rPr>
        <w:t>ي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للوكالات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الثنائية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والمنفذة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حسب</w:t>
      </w:r>
      <w:r w:rsidR="00FD1D6F">
        <w:rPr>
          <w:b/>
          <w:bCs/>
          <w:szCs w:val="24"/>
          <w:rtl/>
          <w:lang w:bidi="ar-LB"/>
        </w:rPr>
        <w:t xml:space="preserve"> </w:t>
      </w:r>
      <w:r w:rsidRPr="00984634">
        <w:rPr>
          <w:b/>
          <w:bCs/>
          <w:szCs w:val="24"/>
          <w:rtl/>
          <w:lang w:bidi="ar-LB"/>
        </w:rPr>
        <w:t>الفئة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2972"/>
        <w:gridCol w:w="1559"/>
        <w:gridCol w:w="1560"/>
        <w:gridCol w:w="1559"/>
        <w:gridCol w:w="1701"/>
      </w:tblGrid>
      <w:tr w:rsidR="007744B8" w:rsidRPr="00924B94" w14:paraId="1D9D05DA" w14:textId="77777777" w:rsidTr="007744B8"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89C0" w14:textId="77777777" w:rsidR="007744B8" w:rsidRPr="00131F89" w:rsidRDefault="007744B8" w:rsidP="007744B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الفئة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5B39" w14:textId="26D65C8D" w:rsidR="007744B8" w:rsidRPr="00131F89" w:rsidRDefault="007744B8" w:rsidP="007744B8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مرضٍ</w:t>
            </w:r>
            <w:r w:rsidR="00FD1D6F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للغاية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76B2" w14:textId="77777777" w:rsidR="007744B8" w:rsidRPr="00131F89" w:rsidRDefault="007744B8" w:rsidP="007744B8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مرضٍ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E19" w14:textId="12794354" w:rsidR="007744B8" w:rsidRPr="00131F89" w:rsidRDefault="007744B8" w:rsidP="007744B8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أقل</w:t>
            </w:r>
            <w:r w:rsidR="00FD1D6F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من</w:t>
            </w:r>
            <w:r w:rsidR="00FD1D6F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مرضٍ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0134" w14:textId="3C9F5702" w:rsidR="007744B8" w:rsidRPr="00131F89" w:rsidRDefault="007744B8" w:rsidP="007744B8">
            <w:pPr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غير</w:t>
            </w:r>
            <w:r w:rsidR="00FD1D6F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b/>
                <w:bCs/>
                <w:color w:val="000000"/>
                <w:sz w:val="20"/>
                <w:rtl/>
                <w:lang w:bidi="ar-LB"/>
              </w:rPr>
              <w:t>مرضٍ</w:t>
            </w:r>
          </w:p>
        </w:tc>
      </w:tr>
      <w:tr w:rsidR="00E6384A" w:rsidRPr="00924B94" w14:paraId="7D322BBE" w14:textId="77777777" w:rsidTr="007744B8">
        <w:trPr>
          <w:trHeight w:val="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4D7E" w14:textId="77777777" w:rsidR="00E6384A" w:rsidRPr="00131F89" w:rsidRDefault="00E6384A" w:rsidP="00E6384A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131F89">
              <w:rPr>
                <w:color w:val="000000"/>
                <w:sz w:val="20"/>
                <w:rtl/>
                <w:lang w:bidi="ar-LB"/>
              </w:rPr>
              <w:t>الأثر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B7B0" w14:textId="4098B6C7" w:rsidR="00E6384A" w:rsidRPr="00131F89" w:rsidRDefault="00E6384A" w:rsidP="00E6384A">
            <w:pPr>
              <w:jc w:val="center"/>
              <w:rPr>
                <w:sz w:val="20"/>
                <w:lang w:val="en-US" w:eastAsia="en-CA" w:bidi="ar-LB"/>
              </w:rPr>
            </w:pPr>
            <w:r w:rsidRPr="00131F89">
              <w:rPr>
                <w:sz w:val="20"/>
                <w:lang w:eastAsia="en-CA" w:bidi="ar-LB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9767" w14:textId="0E53F80E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3AAA" w14:textId="67B09B68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4321" w14:textId="1F05C02F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2</w:t>
            </w:r>
          </w:p>
        </w:tc>
      </w:tr>
      <w:tr w:rsidR="00E6384A" w:rsidRPr="00924B94" w14:paraId="33703D9C" w14:textId="77777777" w:rsidTr="007744B8">
        <w:trPr>
          <w:trHeight w:val="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184E" w14:textId="09C0D3E2" w:rsidR="00E6384A" w:rsidRPr="00131F89" w:rsidRDefault="00E6384A" w:rsidP="00E6384A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131F89">
              <w:rPr>
                <w:color w:val="000000"/>
                <w:sz w:val="20"/>
                <w:rtl/>
                <w:lang w:bidi="ar-LB"/>
              </w:rPr>
              <w:t>التنظيم</w:t>
            </w:r>
            <w:r w:rsidR="00FD1D6F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color w:val="000000"/>
                <w:sz w:val="20"/>
                <w:rtl/>
                <w:lang w:bidi="ar-LB"/>
              </w:rPr>
              <w:t>والتعاون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1A9E" w14:textId="3D7A4E38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CE4D" w14:textId="58F63F44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54F0" w14:textId="06CAE8AB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436B" w14:textId="64AEFA98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1</w:t>
            </w:r>
          </w:p>
        </w:tc>
      </w:tr>
      <w:tr w:rsidR="00E6384A" w:rsidRPr="00924B94" w14:paraId="67BDE340" w14:textId="77777777" w:rsidTr="007744B8">
        <w:trPr>
          <w:trHeight w:val="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4610" w14:textId="1FF806B7" w:rsidR="00E6384A" w:rsidRPr="00131F89" w:rsidRDefault="00E6384A" w:rsidP="00E6384A">
            <w:pPr>
              <w:bidi/>
              <w:jc w:val="left"/>
              <w:rPr>
                <w:color w:val="000000"/>
                <w:sz w:val="20"/>
                <w:lang w:eastAsia="en-CA" w:bidi="ar-LB"/>
              </w:rPr>
            </w:pPr>
            <w:r w:rsidRPr="00131F89">
              <w:rPr>
                <w:color w:val="000000"/>
                <w:sz w:val="20"/>
                <w:rtl/>
                <w:lang w:bidi="ar-LB"/>
              </w:rPr>
              <w:t>المساعدة</w:t>
            </w:r>
            <w:r w:rsidR="00FD1D6F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color w:val="000000"/>
                <w:sz w:val="20"/>
                <w:rtl/>
                <w:lang w:bidi="ar-LB"/>
              </w:rPr>
              <w:t>التقنية/</w:t>
            </w:r>
            <w:r w:rsidR="00FD1D6F">
              <w:rPr>
                <w:color w:val="000000"/>
                <w:sz w:val="20"/>
                <w:rtl/>
                <w:lang w:bidi="ar-LB"/>
              </w:rPr>
              <w:t xml:space="preserve"> </w:t>
            </w:r>
            <w:r w:rsidRPr="00131F89">
              <w:rPr>
                <w:color w:val="000000"/>
                <w:sz w:val="20"/>
                <w:rtl/>
                <w:lang w:bidi="ar-LB"/>
              </w:rPr>
              <w:t>التدريب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BD17" w14:textId="06A66C6A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D6C6" w14:textId="5B42176D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4558" w14:textId="680BD444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0B85" w14:textId="7ABD8EA4" w:rsidR="00E6384A" w:rsidRPr="00131F89" w:rsidRDefault="00E6384A" w:rsidP="00E6384A">
            <w:pPr>
              <w:jc w:val="center"/>
              <w:rPr>
                <w:sz w:val="20"/>
                <w:lang w:eastAsia="en-CA" w:bidi="ar-LB"/>
              </w:rPr>
            </w:pPr>
            <w:r w:rsidRPr="00131F89">
              <w:rPr>
                <w:sz w:val="20"/>
                <w:lang w:eastAsia="en-CA" w:bidi="ar-LB"/>
              </w:rPr>
              <w:t>2</w:t>
            </w:r>
          </w:p>
        </w:tc>
      </w:tr>
    </w:tbl>
    <w:p w14:paraId="654A358E" w14:textId="68A24455" w:rsidR="006A453F" w:rsidRPr="006C7A35" w:rsidRDefault="007744B8" w:rsidP="00C02B84">
      <w:pPr>
        <w:pStyle w:val="Heading1"/>
        <w:numPr>
          <w:ilvl w:val="0"/>
          <w:numId w:val="24"/>
        </w:numPr>
        <w:bidi/>
        <w:spacing w:before="240"/>
        <w:ind w:left="0" w:firstLine="0"/>
        <w:rPr>
          <w:sz w:val="26"/>
          <w:szCs w:val="26"/>
          <w:lang w:bidi="ar-LB"/>
        </w:rPr>
      </w:pPr>
      <w:r w:rsidRPr="00726998">
        <w:rPr>
          <w:sz w:val="26"/>
          <w:szCs w:val="26"/>
          <w:rtl/>
          <w:lang w:bidi="ar-LB"/>
        </w:rPr>
        <w:t>وإضافة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العامة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المطلوبة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لهذه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الفئات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الرئيس</w:t>
      </w:r>
      <w:r w:rsidR="000E5CAC" w:rsidRPr="00726998">
        <w:rPr>
          <w:sz w:val="26"/>
          <w:szCs w:val="26"/>
          <w:rtl/>
          <w:lang w:bidi="ar-LB"/>
        </w:rPr>
        <w:t>ي</w:t>
      </w:r>
      <w:r w:rsidRPr="00726998">
        <w:rPr>
          <w:sz w:val="26"/>
          <w:szCs w:val="26"/>
          <w:rtl/>
          <w:lang w:bidi="ar-LB"/>
        </w:rPr>
        <w:t>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الثلاث،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تضمن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الاستبيان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31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سؤالا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فرديا،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قدمت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لها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C81F82" w:rsidRPr="00726998">
        <w:rPr>
          <w:sz w:val="26"/>
          <w:szCs w:val="26"/>
          <w:rtl/>
          <w:lang w:bidi="ar-LB"/>
        </w:rPr>
        <w:t>150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تصنيفا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أقل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726998">
        <w:rPr>
          <w:sz w:val="26"/>
          <w:szCs w:val="26"/>
          <w:rtl/>
          <w:lang w:bidi="ar-LB"/>
        </w:rPr>
        <w:t>مرضٍ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النحو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المبين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المرفق</w:t>
      </w:r>
      <w:r w:rsidR="00FD1D6F">
        <w:rPr>
          <w:sz w:val="26"/>
          <w:szCs w:val="26"/>
          <w:rtl/>
          <w:lang w:bidi="ar-LB"/>
        </w:rPr>
        <w:t xml:space="preserve"> </w:t>
      </w:r>
      <w:r w:rsidR="00984634" w:rsidRPr="00726998">
        <w:rPr>
          <w:sz w:val="26"/>
          <w:szCs w:val="26"/>
          <w:rtl/>
          <w:lang w:bidi="ar-LB"/>
        </w:rPr>
        <w:t>الثالث.</w:t>
      </w:r>
    </w:p>
    <w:p w14:paraId="6AF58471" w14:textId="414ACE86" w:rsidR="007744B8" w:rsidRPr="006A453F" w:rsidRDefault="00726998" w:rsidP="00CC4927">
      <w:pPr>
        <w:keepNext/>
        <w:bidi/>
        <w:spacing w:after="24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</w:t>
      </w:r>
      <w:r w:rsidR="007744B8" w:rsidRPr="006A453F">
        <w:rPr>
          <w:b/>
          <w:bCs/>
          <w:sz w:val="26"/>
          <w:szCs w:val="26"/>
          <w:rtl/>
          <w:lang w:bidi="ar-LB"/>
        </w:rPr>
        <w:t>: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7744B8" w:rsidRPr="006A453F">
        <w:rPr>
          <w:b/>
          <w:bCs/>
          <w:sz w:val="26"/>
          <w:szCs w:val="26"/>
          <w:rtl/>
          <w:lang w:bidi="ar-LB"/>
        </w:rPr>
        <w:t>تعليقات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7744B8" w:rsidRPr="006A453F">
        <w:rPr>
          <w:b/>
          <w:bCs/>
          <w:sz w:val="26"/>
          <w:szCs w:val="26"/>
          <w:rtl/>
          <w:lang w:bidi="ar-LB"/>
        </w:rPr>
        <w:t>الأمانة</w:t>
      </w:r>
    </w:p>
    <w:p w14:paraId="67E6C68E" w14:textId="433036A1" w:rsidR="00CC4927" w:rsidRPr="00CC4927" w:rsidRDefault="007744B8" w:rsidP="00CC4927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t>أُبلغَت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بنتائج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الكمي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لأدائها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F51088">
        <w:rPr>
          <w:sz w:val="26"/>
          <w:szCs w:val="26"/>
          <w:rtl/>
          <w:lang w:bidi="ar-LB"/>
        </w:rPr>
        <w:t>2023</w:t>
      </w:r>
      <w:r w:rsidRPr="006A453F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مبينة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جميع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هذه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حققت</w:t>
      </w:r>
      <w:r w:rsidR="00FD1D6F">
        <w:rPr>
          <w:sz w:val="26"/>
          <w:szCs w:val="26"/>
          <w:rtl/>
          <w:lang w:bidi="ar-LB"/>
        </w:rPr>
        <w:t xml:space="preserve"> </w:t>
      </w:r>
      <w:r w:rsidR="00F51088">
        <w:rPr>
          <w:sz w:val="26"/>
          <w:szCs w:val="26"/>
          <w:rtl/>
          <w:lang w:bidi="ar-LB"/>
        </w:rPr>
        <w:t>80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FD6F01">
        <w:rPr>
          <w:sz w:val="26"/>
          <w:szCs w:val="26"/>
          <w:rtl/>
          <w:lang w:bidi="ar-LB"/>
        </w:rPr>
        <w:t>المائة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أو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يزيد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ذلك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أهدافها.</w:t>
      </w:r>
    </w:p>
    <w:p w14:paraId="1B5C17D2" w14:textId="704E7CA1" w:rsidR="00CC4927" w:rsidRDefault="00CC4927" w:rsidP="00CC4927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وقد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ترغب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اللجنة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التنفيذية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ملاحظة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التقييم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الكمي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للأداء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C03BE2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تحسن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C03BE2">
        <w:rPr>
          <w:sz w:val="26"/>
          <w:szCs w:val="26"/>
          <w:rtl/>
          <w:lang w:bidi="ar-LB"/>
        </w:rPr>
        <w:t>لثلاث</w:t>
      </w:r>
      <w:r w:rsidR="00FD1D6F">
        <w:rPr>
          <w:sz w:val="26"/>
          <w:szCs w:val="26"/>
          <w:rtl/>
          <w:lang w:bidi="ar-LB"/>
        </w:rPr>
        <w:t xml:space="preserve"> </w:t>
      </w:r>
      <w:r w:rsidR="00C03BE2">
        <w:rPr>
          <w:sz w:val="26"/>
          <w:szCs w:val="26"/>
          <w:rtl/>
          <w:lang w:bidi="ar-LB"/>
        </w:rPr>
        <w:t>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C03BE2">
        <w:rPr>
          <w:sz w:val="26"/>
          <w:szCs w:val="26"/>
          <w:rtl/>
          <w:lang w:bidi="ar-LB"/>
        </w:rPr>
        <w:t>منفذة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</w:t>
      </w:r>
      <w:r w:rsidR="009A7684">
        <w:rPr>
          <w:sz w:val="26"/>
          <w:szCs w:val="26"/>
          <w:rtl/>
          <w:lang w:bidi="ar-LB"/>
        </w:rPr>
        <w:t>ا</w:t>
      </w:r>
      <w:r w:rsidR="009A7684" w:rsidRPr="00CA1D6A">
        <w:rPr>
          <w:sz w:val="26"/>
          <w:szCs w:val="26"/>
          <w:rtl/>
          <w:lang w:bidi="ar-LB"/>
        </w:rPr>
        <w:t>ليوئنديبي</w:t>
      </w:r>
      <w:r w:rsidR="009A7684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="009A7684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اليونيدو</w:t>
      </w:r>
      <w:r w:rsidR="00C03BE2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والبنك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الدولي)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بالمقارنة</w:t>
      </w:r>
      <w:r w:rsidR="00FD1D6F">
        <w:rPr>
          <w:sz w:val="26"/>
          <w:szCs w:val="26"/>
          <w:rtl/>
          <w:lang w:bidi="ar-LB"/>
        </w:rPr>
        <w:t xml:space="preserve"> </w:t>
      </w:r>
      <w:r w:rsidR="00AF2BB0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9A7684">
        <w:rPr>
          <w:sz w:val="26"/>
          <w:szCs w:val="26"/>
          <w:rtl/>
          <w:lang w:bidi="ar-LB"/>
        </w:rPr>
        <w:t>2022</w:t>
      </w:r>
      <w:r>
        <w:rPr>
          <w:sz w:val="26"/>
          <w:szCs w:val="26"/>
          <w:rtl/>
          <w:lang w:bidi="ar-LB"/>
        </w:rPr>
        <w:t>.</w:t>
      </w:r>
    </w:p>
    <w:p w14:paraId="370A8BC9" w14:textId="71299E82" w:rsidR="007744B8" w:rsidRPr="006A453F" w:rsidRDefault="007744B8" w:rsidP="00034829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t>وأحاطت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الأمانة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علماً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بأن</w:t>
      </w:r>
      <w:r w:rsidR="00FD1D6F">
        <w:rPr>
          <w:sz w:val="26"/>
          <w:szCs w:val="26"/>
          <w:rtl/>
          <w:lang w:bidi="ar-LB"/>
        </w:rPr>
        <w:t xml:space="preserve"> </w:t>
      </w:r>
      <w:r w:rsidR="009A7684">
        <w:rPr>
          <w:sz w:val="26"/>
          <w:szCs w:val="26"/>
          <w:rtl/>
          <w:lang w:bidi="ar-LB"/>
        </w:rPr>
        <w:t>88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وحدة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(مقارنةً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بعدد</w:t>
      </w:r>
      <w:r w:rsidR="00FD1D6F">
        <w:rPr>
          <w:sz w:val="26"/>
          <w:szCs w:val="26"/>
          <w:rtl/>
          <w:lang w:bidi="ar-LB"/>
        </w:rPr>
        <w:t xml:space="preserve"> </w:t>
      </w:r>
      <w:r w:rsidR="009A7684">
        <w:rPr>
          <w:sz w:val="26"/>
          <w:szCs w:val="26"/>
          <w:rtl/>
          <w:lang w:bidi="ar-LB"/>
        </w:rPr>
        <w:t>80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وحدة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9B334E">
        <w:rPr>
          <w:sz w:val="26"/>
          <w:szCs w:val="26"/>
          <w:rtl/>
          <w:lang w:bidi="ar-LB"/>
        </w:rPr>
        <w:t>2022</w:t>
      </w:r>
      <w:r w:rsidRPr="006A453F">
        <w:rPr>
          <w:sz w:val="26"/>
          <w:szCs w:val="26"/>
          <w:rtl/>
          <w:lang w:bidi="ar-LB"/>
        </w:rPr>
        <w:t>)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قدمت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نوعية.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وأرسلت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الأمانة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الواردة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المعنية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لإبداء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تعليقاتها،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التركيز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التصنيفات</w:t>
      </w:r>
      <w:r w:rsidR="00FD1D6F">
        <w:rPr>
          <w:sz w:val="26"/>
          <w:szCs w:val="26"/>
          <w:rtl/>
          <w:lang w:bidi="ar-LB"/>
        </w:rPr>
        <w:t xml:space="preserve"> </w:t>
      </w:r>
      <w:r w:rsidR="00CC4927">
        <w:rPr>
          <w:sz w:val="26"/>
          <w:szCs w:val="26"/>
          <w:rtl/>
          <w:lang w:bidi="ar-LB"/>
        </w:rPr>
        <w:t>الــ</w:t>
      </w:r>
      <w:r w:rsidR="008F6647">
        <w:rPr>
          <w:sz w:val="26"/>
          <w:szCs w:val="26"/>
          <w:rtl/>
          <w:lang w:bidi="ar-LB"/>
        </w:rPr>
        <w:t>170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الأقل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مرضية</w:t>
      </w:r>
      <w:r w:rsidR="00FD1D6F">
        <w:rPr>
          <w:sz w:val="26"/>
          <w:szCs w:val="26"/>
          <w:rtl/>
          <w:lang w:bidi="ar-LB"/>
        </w:rPr>
        <w:t xml:space="preserve"> </w:t>
      </w:r>
      <w:r w:rsidR="00CC4927">
        <w:rPr>
          <w:sz w:val="26"/>
          <w:szCs w:val="26"/>
          <w:rtl/>
          <w:lang w:bidi="ar-LB"/>
        </w:rPr>
        <w:t>(بما</w:t>
      </w:r>
      <w:r w:rsidR="00FD1D6F">
        <w:rPr>
          <w:sz w:val="26"/>
          <w:szCs w:val="26"/>
          <w:rtl/>
          <w:lang w:bidi="ar-LB"/>
        </w:rPr>
        <w:t xml:space="preserve"> </w:t>
      </w:r>
      <w:r w:rsidR="00CC4927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CC4927">
        <w:rPr>
          <w:sz w:val="26"/>
          <w:szCs w:val="26"/>
          <w:rtl/>
          <w:lang w:bidi="ar-LB"/>
        </w:rPr>
        <w:t>ذلك</w:t>
      </w:r>
      <w:r w:rsidR="00FD1D6F">
        <w:rPr>
          <w:sz w:val="26"/>
          <w:szCs w:val="26"/>
          <w:rtl/>
          <w:lang w:bidi="ar-LB"/>
        </w:rPr>
        <w:t xml:space="preserve"> </w:t>
      </w:r>
      <w:r w:rsidR="008F6647">
        <w:rPr>
          <w:sz w:val="26"/>
          <w:szCs w:val="26"/>
          <w:rtl/>
          <w:lang w:bidi="ar-LB"/>
        </w:rPr>
        <w:t>20</w:t>
      </w:r>
      <w:r w:rsidR="00FD1D6F">
        <w:rPr>
          <w:sz w:val="26"/>
          <w:szCs w:val="26"/>
          <w:rtl/>
          <w:lang w:bidi="ar-LB"/>
        </w:rPr>
        <w:t xml:space="preserve"> </w:t>
      </w:r>
      <w:r w:rsidR="008F6647">
        <w:rPr>
          <w:sz w:val="26"/>
          <w:szCs w:val="26"/>
          <w:rtl/>
          <w:lang w:bidi="ar-LB"/>
        </w:rPr>
        <w:t>تصنيفا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منخفض</w:t>
      </w:r>
      <w:r w:rsidR="00CA4D93">
        <w:rPr>
          <w:sz w:val="26"/>
          <w:szCs w:val="26"/>
          <w:rtl/>
          <w:lang w:bidi="ar-LB"/>
        </w:rPr>
        <w:t>ا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لثلاث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فئات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رئيسية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و</w:t>
      </w:r>
      <w:r w:rsidR="00CA4D93">
        <w:rPr>
          <w:sz w:val="26"/>
          <w:szCs w:val="26"/>
          <w:rtl/>
          <w:lang w:bidi="ar-LB"/>
        </w:rPr>
        <w:t>150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تصنيفا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منخفضا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للأسئلة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الفردية).</w:t>
      </w:r>
    </w:p>
    <w:p w14:paraId="2AA17636" w14:textId="7321B5C4" w:rsidR="007744B8" w:rsidRPr="00797A50" w:rsidRDefault="00797A50" w:rsidP="00934360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797A50">
        <w:rPr>
          <w:sz w:val="26"/>
          <w:szCs w:val="26"/>
          <w:rtl/>
          <w:lang w:bidi="ar-LB"/>
        </w:rPr>
        <w:t>واس</w:t>
      </w:r>
      <w:r w:rsidR="00761DE5">
        <w:rPr>
          <w:sz w:val="26"/>
          <w:szCs w:val="26"/>
          <w:rtl/>
          <w:lang w:bidi="ar-LB"/>
        </w:rPr>
        <w:t>تُ</w:t>
      </w:r>
      <w:r w:rsidRPr="00797A50">
        <w:rPr>
          <w:sz w:val="26"/>
          <w:szCs w:val="26"/>
          <w:rtl/>
          <w:lang w:bidi="ar-LB"/>
        </w:rPr>
        <w:t>كملت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الحوارات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بين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والوكالات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جميع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البلدان</w:t>
      </w:r>
      <w:r w:rsidR="00FD1D6F">
        <w:rPr>
          <w:sz w:val="26"/>
          <w:szCs w:val="26"/>
          <w:rtl/>
          <w:lang w:bidi="ar-LB"/>
        </w:rPr>
        <w:t xml:space="preserve"> </w:t>
      </w:r>
      <w:r w:rsidR="003B4EDB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="003B4EDB">
        <w:rPr>
          <w:sz w:val="26"/>
          <w:szCs w:val="26"/>
          <w:rtl/>
          <w:lang w:bidi="ar-LB"/>
        </w:rPr>
        <w:t>حددت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المشاكل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تقييماته</w:t>
      </w:r>
      <w:r w:rsidR="00911CCE">
        <w:rPr>
          <w:sz w:val="26"/>
          <w:szCs w:val="26"/>
          <w:rtl/>
          <w:lang w:bidi="ar-LB"/>
        </w:rPr>
        <w:t>ا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النوعية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797A50">
        <w:rPr>
          <w:sz w:val="26"/>
          <w:szCs w:val="26"/>
          <w:rtl/>
          <w:lang w:bidi="ar-LB"/>
        </w:rPr>
        <w:t>(</w:t>
      </w:r>
      <w:r w:rsidR="007744B8" w:rsidRPr="00797A50">
        <w:rPr>
          <w:sz w:val="26"/>
          <w:szCs w:val="26"/>
          <w:rtl/>
          <w:lang w:bidi="ar-LB"/>
        </w:rPr>
        <w:t>أي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الدرجات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المصنفة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’أقل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مرضية‘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أو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’غير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مرضية‘)؛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وأفادت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بأنها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اتفقت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طريقة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للمضي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قدماً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خلال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حواراتها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المعنية،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وأنها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تمكنت،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معظم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الحالات،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حل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المشكلات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المحددة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فيما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يتعلق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بالدرجات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المصنفة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أقل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مرضية.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وفي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هذا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الصدد،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قد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ترغب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اللجنة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التنفيذية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الإحاطة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علماً،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التقدير،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بالجهود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بذلتها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لإجراء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مناقشات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صريحة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وبناءة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المعنية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المجالات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رؤى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فيها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خدماتها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أقل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مرضية،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وبالنتائج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المرضية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لمشاوراتها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797A50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المعنية</w:t>
      </w:r>
      <w:r w:rsidR="007744B8" w:rsidRPr="00797A50">
        <w:rPr>
          <w:sz w:val="26"/>
          <w:szCs w:val="26"/>
          <w:rtl/>
          <w:lang w:bidi="ar-LB"/>
        </w:rPr>
        <w:t>.</w:t>
      </w:r>
    </w:p>
    <w:p w14:paraId="432FFB04" w14:textId="1576D5C2" w:rsidR="007744B8" w:rsidRPr="006A453F" w:rsidRDefault="001724F2" w:rsidP="007744B8">
      <w:pPr>
        <w:pStyle w:val="Heading1"/>
        <w:numPr>
          <w:ilvl w:val="0"/>
          <w:numId w:val="0"/>
        </w:numPr>
        <w:bidi/>
        <w:rPr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رابعاً</w:t>
      </w:r>
      <w:r w:rsidR="007744B8" w:rsidRPr="006A453F">
        <w:rPr>
          <w:b/>
          <w:bCs/>
          <w:sz w:val="26"/>
          <w:szCs w:val="26"/>
          <w:rtl/>
          <w:lang w:bidi="ar-LB"/>
        </w:rPr>
        <w:t>:</w:t>
      </w:r>
      <w:r w:rsidR="00FD1D6F">
        <w:rPr>
          <w:b/>
          <w:bCs/>
          <w:sz w:val="26"/>
          <w:szCs w:val="26"/>
          <w:rtl/>
          <w:lang w:bidi="ar-LB"/>
        </w:rPr>
        <w:t xml:space="preserve"> </w:t>
      </w:r>
      <w:r w:rsidR="007744B8" w:rsidRPr="006A453F">
        <w:rPr>
          <w:b/>
          <w:bCs/>
          <w:sz w:val="26"/>
          <w:szCs w:val="26"/>
          <w:rtl/>
          <w:lang w:bidi="ar-LB"/>
        </w:rPr>
        <w:t>التوصية</w:t>
      </w:r>
    </w:p>
    <w:p w14:paraId="22BD8E70" w14:textId="557B43F1" w:rsidR="007744B8" w:rsidRPr="006A453F" w:rsidRDefault="007744B8" w:rsidP="00034829">
      <w:pPr>
        <w:pStyle w:val="Heading1"/>
        <w:numPr>
          <w:ilvl w:val="0"/>
          <w:numId w:val="24"/>
        </w:numPr>
        <w:bidi/>
        <w:ind w:left="0" w:firstLine="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lastRenderedPageBreak/>
        <w:t>قد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ترغب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اللجنة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التنفيذية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ما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يلي</w:t>
      </w:r>
      <w:r w:rsidRPr="006A453F">
        <w:rPr>
          <w:sz w:val="26"/>
          <w:szCs w:val="26"/>
          <w:rtl/>
          <w:lang w:bidi="ar-LB"/>
        </w:rPr>
        <w:t>:</w:t>
      </w:r>
    </w:p>
    <w:p w14:paraId="5D0E2B30" w14:textId="14D2523D" w:rsidR="007744B8" w:rsidRPr="006A453F" w:rsidRDefault="00034829" w:rsidP="002B2B0D">
      <w:pPr>
        <w:pStyle w:val="Heading2"/>
        <w:widowControl/>
        <w:numPr>
          <w:ilvl w:val="1"/>
          <w:numId w:val="24"/>
        </w:numPr>
        <w:bidi/>
        <w:ind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الإحاطة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علماً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بما</w:t>
      </w:r>
      <w:r w:rsidR="00FD1D6F">
        <w:rPr>
          <w:sz w:val="26"/>
          <w:szCs w:val="26"/>
          <w:rtl/>
          <w:lang w:bidi="ar-LB"/>
        </w:rPr>
        <w:t xml:space="preserve"> </w:t>
      </w:r>
      <w:r w:rsidR="00934360">
        <w:rPr>
          <w:sz w:val="26"/>
          <w:szCs w:val="26"/>
          <w:rtl/>
          <w:lang w:bidi="ar-LB"/>
        </w:rPr>
        <w:t>يلي:</w:t>
      </w:r>
    </w:p>
    <w:p w14:paraId="039BBBBD" w14:textId="0DCAC3D2" w:rsidR="007744B8" w:rsidRPr="006A453F" w:rsidRDefault="007744B8" w:rsidP="00034829">
      <w:pPr>
        <w:pStyle w:val="Heading3"/>
        <w:widowControl/>
        <w:numPr>
          <w:ilvl w:val="2"/>
          <w:numId w:val="24"/>
        </w:numPr>
        <w:bidi/>
        <w:ind w:hanging="72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t>تقييم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مقابل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خطط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أعمالها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F44CF1">
        <w:rPr>
          <w:sz w:val="26"/>
          <w:szCs w:val="26"/>
          <w:rtl/>
          <w:lang w:bidi="ar-LB"/>
        </w:rPr>
        <w:t>2023</w:t>
      </w:r>
      <w:r w:rsidR="00034829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النحو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الوارد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الوثيقة</w:t>
      </w:r>
      <w:r w:rsidR="00FD1D6F">
        <w:rPr>
          <w:sz w:val="26"/>
          <w:szCs w:val="26"/>
          <w:rtl/>
          <w:lang w:bidi="ar-LB"/>
        </w:rPr>
        <w:t xml:space="preserve"> </w:t>
      </w:r>
      <w:r w:rsidRPr="00034829">
        <w:rPr>
          <w:szCs w:val="24"/>
          <w:lang w:bidi="ar-LB"/>
        </w:rPr>
        <w:t>UNEP/OzL.Pro/ExCom/</w:t>
      </w:r>
      <w:r w:rsidR="0053577D">
        <w:rPr>
          <w:szCs w:val="24"/>
          <w:lang w:bidi="ar-LB"/>
        </w:rPr>
        <w:t>95</w:t>
      </w:r>
      <w:r w:rsidRPr="00034829">
        <w:rPr>
          <w:szCs w:val="24"/>
          <w:lang w:bidi="ar-LB"/>
        </w:rPr>
        <w:t>/9</w:t>
      </w:r>
      <w:r w:rsidRPr="006A453F">
        <w:rPr>
          <w:sz w:val="26"/>
          <w:szCs w:val="26"/>
          <w:rtl/>
          <w:lang w:bidi="ar-LB"/>
        </w:rPr>
        <w:t>؛</w:t>
      </w:r>
      <w:r w:rsidR="00FD1D6F">
        <w:rPr>
          <w:sz w:val="26"/>
          <w:szCs w:val="26"/>
          <w:rtl/>
          <w:lang w:bidi="ar-LB"/>
        </w:rPr>
        <w:t xml:space="preserve"> </w:t>
      </w:r>
    </w:p>
    <w:p w14:paraId="087DF956" w14:textId="58F9DC99" w:rsidR="007744B8" w:rsidRPr="006A453F" w:rsidRDefault="007744B8" w:rsidP="00034829">
      <w:pPr>
        <w:pStyle w:val="Heading3"/>
        <w:widowControl/>
        <w:numPr>
          <w:ilvl w:val="2"/>
          <w:numId w:val="24"/>
        </w:numPr>
        <w:bidi/>
        <w:ind w:hanging="72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t>إجراء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جميع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تقييماً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كمياً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لأدائها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3E0A15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يقل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="003E0A15">
        <w:rPr>
          <w:sz w:val="26"/>
          <w:szCs w:val="26"/>
          <w:rtl/>
          <w:lang w:bidi="ar-LB"/>
        </w:rPr>
        <w:t>80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0D553C">
        <w:rPr>
          <w:sz w:val="26"/>
          <w:szCs w:val="26"/>
          <w:rtl/>
          <w:lang w:bidi="ar-LB"/>
        </w:rPr>
        <w:t>المائة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100؛</w:t>
      </w:r>
    </w:p>
    <w:p w14:paraId="63D30A24" w14:textId="28A829F3" w:rsidR="007744B8" w:rsidRPr="006A453F" w:rsidRDefault="00945FA1" w:rsidP="00934360">
      <w:pPr>
        <w:pStyle w:val="Heading3"/>
        <w:widowControl/>
        <w:numPr>
          <w:ilvl w:val="2"/>
          <w:numId w:val="24"/>
        </w:numPr>
        <w:bidi/>
        <w:ind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</w:t>
      </w:r>
      <w:r w:rsidR="00934360">
        <w:rPr>
          <w:sz w:val="26"/>
          <w:szCs w:val="26"/>
          <w:rtl/>
          <w:lang w:bidi="ar-LB"/>
        </w:rPr>
        <w:t>شار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تحليل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الاتجاه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إلى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أداء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لم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يتحسن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بعض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المؤشرات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3E0A15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="000D553C">
        <w:rPr>
          <w:sz w:val="26"/>
          <w:szCs w:val="26"/>
          <w:rtl/>
          <w:lang w:bidi="ar-LB"/>
        </w:rPr>
        <w:t>بالمقارنة</w:t>
      </w:r>
      <w:r w:rsidR="00FD1D6F">
        <w:rPr>
          <w:sz w:val="26"/>
          <w:szCs w:val="26"/>
          <w:rtl/>
          <w:lang w:bidi="ar-LB"/>
        </w:rPr>
        <w:t xml:space="preserve"> </w:t>
      </w:r>
      <w:r w:rsidR="000D553C">
        <w:rPr>
          <w:sz w:val="26"/>
          <w:szCs w:val="26"/>
          <w:rtl/>
          <w:lang w:bidi="ar-LB"/>
        </w:rPr>
        <w:t>ب</w:t>
      </w:r>
      <w:r w:rsidR="007744B8"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3E0A15">
        <w:rPr>
          <w:sz w:val="26"/>
          <w:szCs w:val="26"/>
          <w:rtl/>
          <w:lang w:bidi="ar-LB"/>
        </w:rPr>
        <w:t>2022</w:t>
      </w:r>
      <w:r w:rsidR="007744B8" w:rsidRPr="006A453F">
        <w:rPr>
          <w:sz w:val="26"/>
          <w:szCs w:val="26"/>
          <w:rtl/>
          <w:lang w:bidi="ar-LB"/>
        </w:rPr>
        <w:t>؛</w:t>
      </w:r>
      <w:r w:rsidR="00FD1D6F">
        <w:rPr>
          <w:sz w:val="26"/>
          <w:szCs w:val="26"/>
          <w:rtl/>
          <w:lang w:bidi="ar-LB"/>
        </w:rPr>
        <w:t xml:space="preserve"> </w:t>
      </w:r>
    </w:p>
    <w:p w14:paraId="3239063C" w14:textId="2A3029B6" w:rsidR="007744B8" w:rsidRPr="006A453F" w:rsidRDefault="007744B8" w:rsidP="00034829">
      <w:pPr>
        <w:pStyle w:val="Heading3"/>
        <w:widowControl/>
        <w:numPr>
          <w:ilvl w:val="2"/>
          <w:numId w:val="24"/>
        </w:numPr>
        <w:bidi/>
        <w:ind w:hanging="720"/>
        <w:rPr>
          <w:sz w:val="26"/>
          <w:szCs w:val="26"/>
          <w:lang w:bidi="ar-LB"/>
        </w:rPr>
      </w:pPr>
      <w:r w:rsidRPr="006A453F">
        <w:rPr>
          <w:sz w:val="26"/>
          <w:szCs w:val="26"/>
          <w:rtl/>
          <w:lang w:bidi="ar-LB"/>
        </w:rPr>
        <w:t>تحسُّن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الكمي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3E0A15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="00034829">
        <w:rPr>
          <w:sz w:val="26"/>
          <w:szCs w:val="26"/>
          <w:rtl/>
          <w:lang w:bidi="ar-LB"/>
        </w:rPr>
        <w:t>بالنسبة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لثلاث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(ا</w:t>
      </w:r>
      <w:r w:rsidR="00DD292C" w:rsidRPr="00CA1D6A">
        <w:rPr>
          <w:sz w:val="26"/>
          <w:szCs w:val="26"/>
          <w:rtl/>
          <w:lang w:bidi="ar-LB"/>
        </w:rPr>
        <w:t>ليوئنديبي</w:t>
      </w:r>
      <w:r w:rsidR="00DD292C">
        <w:rPr>
          <w:sz w:val="26"/>
          <w:szCs w:val="26"/>
          <w:rtl/>
          <w:lang w:bidi="ar-LB"/>
        </w:rPr>
        <w:t>،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واليونيدو،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والبنك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الدولي)</w:t>
      </w:r>
      <w:r w:rsidR="00FD1D6F">
        <w:rPr>
          <w:sz w:val="26"/>
          <w:szCs w:val="26"/>
          <w:rtl/>
          <w:lang w:bidi="ar-LB"/>
        </w:rPr>
        <w:t xml:space="preserve"> </w:t>
      </w:r>
      <w:r w:rsidR="00AF2BB0">
        <w:rPr>
          <w:sz w:val="26"/>
          <w:szCs w:val="26"/>
          <w:rtl/>
          <w:lang w:bidi="ar-LB"/>
        </w:rPr>
        <w:t>بالمقارنة</w:t>
      </w:r>
      <w:r w:rsidR="00FD1D6F">
        <w:rPr>
          <w:sz w:val="26"/>
          <w:szCs w:val="26"/>
          <w:rtl/>
          <w:lang w:bidi="ar-LB"/>
        </w:rPr>
        <w:t xml:space="preserve"> </w:t>
      </w:r>
      <w:r w:rsidR="00AF2BB0">
        <w:rPr>
          <w:sz w:val="26"/>
          <w:szCs w:val="26"/>
          <w:rtl/>
          <w:lang w:bidi="ar-LB"/>
        </w:rPr>
        <w:t>ب</w:t>
      </w:r>
      <w:r w:rsidR="00AF2BB0"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DD292C">
        <w:rPr>
          <w:sz w:val="26"/>
          <w:szCs w:val="26"/>
          <w:rtl/>
          <w:lang w:bidi="ar-LB"/>
        </w:rPr>
        <w:t>2022</w:t>
      </w:r>
      <w:r w:rsidRPr="006A453F">
        <w:rPr>
          <w:sz w:val="26"/>
          <w:szCs w:val="26"/>
          <w:rtl/>
          <w:lang w:bidi="ar-LB"/>
        </w:rPr>
        <w:t>؛</w:t>
      </w:r>
    </w:p>
    <w:p w14:paraId="50B0E8A3" w14:textId="2BFD511B" w:rsidR="007744B8" w:rsidRPr="006A453F" w:rsidRDefault="00034829" w:rsidP="00034829">
      <w:pPr>
        <w:pStyle w:val="Heading3"/>
        <w:widowControl/>
        <w:numPr>
          <w:ilvl w:val="2"/>
          <w:numId w:val="24"/>
        </w:numPr>
        <w:bidi/>
        <w:ind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التقدير،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="007744B8" w:rsidRPr="006A453F">
        <w:rPr>
          <w:sz w:val="26"/>
          <w:szCs w:val="26"/>
          <w:rtl/>
          <w:lang w:bidi="ar-LB"/>
        </w:rPr>
        <w:t>الجهود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بذلتها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لإجراء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مناقشات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صريحة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وبناءة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المعنية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عن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المجالات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التي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اعتبرت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فيها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خدماتها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أقل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مرضية،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والنتائج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المرضية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لمشاوراتها</w:t>
      </w:r>
      <w:r w:rsidR="00FD1D6F">
        <w:rPr>
          <w:sz w:val="26"/>
          <w:szCs w:val="26"/>
          <w:rtl/>
          <w:lang w:bidi="ar-LB"/>
        </w:rPr>
        <w:t xml:space="preserve"> </w:t>
      </w:r>
      <w:r w:rsidR="007744B8" w:rsidRPr="006A453F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المعنية؛</w:t>
      </w:r>
      <w:r w:rsidR="00FD1D6F">
        <w:rPr>
          <w:sz w:val="26"/>
          <w:szCs w:val="26"/>
          <w:rtl/>
          <w:lang w:bidi="ar-LB"/>
        </w:rPr>
        <w:t xml:space="preserve"> </w:t>
      </w:r>
      <w:r w:rsidR="00745230">
        <w:rPr>
          <w:sz w:val="26"/>
          <w:szCs w:val="26"/>
          <w:rtl/>
          <w:lang w:bidi="ar-LB"/>
        </w:rPr>
        <w:t>و</w:t>
      </w:r>
    </w:p>
    <w:p w14:paraId="31FFBB02" w14:textId="0A1AA62A" w:rsidR="00ED622D" w:rsidRPr="007D16AB" w:rsidRDefault="007744B8" w:rsidP="007D16AB">
      <w:pPr>
        <w:pStyle w:val="Heading2"/>
        <w:widowControl/>
        <w:numPr>
          <w:ilvl w:val="1"/>
          <w:numId w:val="24"/>
        </w:numPr>
        <w:bidi/>
        <w:ind w:hanging="720"/>
        <w:rPr>
          <w:sz w:val="26"/>
          <w:szCs w:val="26"/>
          <w:rtl/>
          <w:lang w:bidi="ar-LB"/>
        </w:rPr>
        <w:sectPr w:rsidR="00ED622D" w:rsidRPr="007D16AB" w:rsidSect="00774E89">
          <w:headerReference w:type="first" r:id="rId20"/>
          <w:pgSz w:w="12240" w:h="15840" w:code="1"/>
          <w:pgMar w:top="850" w:right="1440" w:bottom="1440" w:left="1440" w:header="720" w:footer="706" w:gutter="0"/>
          <w:cols w:space="720"/>
        </w:sectPr>
      </w:pPr>
      <w:r w:rsidRPr="006A453F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تشجع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وحدات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الأوزون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الوطنية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تقدم،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على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أساس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سنوي،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التوقيت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المناسب،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تقييمها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للأداء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</w:t>
      </w:r>
      <w:r w:rsidR="0030151C">
        <w:rPr>
          <w:sz w:val="26"/>
          <w:szCs w:val="26"/>
          <w:rtl/>
          <w:lang w:bidi="ar-LB"/>
        </w:rPr>
        <w:t>نوع</w:t>
      </w:r>
      <w:r w:rsidRPr="006A453F">
        <w:rPr>
          <w:sz w:val="26"/>
          <w:szCs w:val="26"/>
          <w:rtl/>
          <w:lang w:bidi="ar-LB"/>
        </w:rPr>
        <w:t>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للوكالات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الثنائية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والمنفذة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مساعدة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حكوماتها،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ملاحظة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أن</w:t>
      </w:r>
      <w:r w:rsidR="00FD1D6F">
        <w:rPr>
          <w:sz w:val="26"/>
          <w:szCs w:val="26"/>
          <w:rtl/>
          <w:lang w:bidi="ar-LB"/>
        </w:rPr>
        <w:t xml:space="preserve"> </w:t>
      </w:r>
      <w:r w:rsidR="007D16AB">
        <w:rPr>
          <w:sz w:val="26"/>
          <w:szCs w:val="26"/>
          <w:rtl/>
          <w:lang w:bidi="ar-LB"/>
        </w:rPr>
        <w:t>88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بلداً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من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مجموع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144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بلداً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قد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قدم</w:t>
      </w:r>
      <w:r w:rsidR="00FD1D6F">
        <w:rPr>
          <w:sz w:val="26"/>
          <w:szCs w:val="26"/>
          <w:rtl/>
          <w:lang w:bidi="ar-LB"/>
        </w:rPr>
        <w:t xml:space="preserve"> </w:t>
      </w:r>
      <w:r w:rsidR="0030151C">
        <w:rPr>
          <w:sz w:val="26"/>
          <w:szCs w:val="26"/>
          <w:rtl/>
          <w:lang w:bidi="ar-LB"/>
        </w:rPr>
        <w:t>مثل</w:t>
      </w:r>
      <w:r w:rsidR="00FD1D6F">
        <w:rPr>
          <w:sz w:val="26"/>
          <w:szCs w:val="26"/>
          <w:rtl/>
          <w:lang w:bidi="ar-LB"/>
        </w:rPr>
        <w:t xml:space="preserve"> </w:t>
      </w:r>
      <w:r w:rsidR="0030151C">
        <w:rPr>
          <w:sz w:val="26"/>
          <w:szCs w:val="26"/>
          <w:rtl/>
          <w:lang w:bidi="ar-LB"/>
        </w:rPr>
        <w:t>هذه</w:t>
      </w:r>
      <w:r w:rsidR="00FD1D6F">
        <w:rPr>
          <w:sz w:val="26"/>
          <w:szCs w:val="26"/>
          <w:rtl/>
          <w:lang w:bidi="ar-LB"/>
        </w:rPr>
        <w:t xml:space="preserve"> </w:t>
      </w:r>
      <w:r w:rsidR="0030151C">
        <w:rPr>
          <w:sz w:val="26"/>
          <w:szCs w:val="26"/>
          <w:rtl/>
          <w:lang w:bidi="ar-LB"/>
        </w:rPr>
        <w:t>ال</w:t>
      </w:r>
      <w:r w:rsidRPr="006A453F">
        <w:rPr>
          <w:sz w:val="26"/>
          <w:szCs w:val="26"/>
          <w:rtl/>
          <w:lang w:bidi="ar-LB"/>
        </w:rPr>
        <w:t>تقييمات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لعام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7D16AB">
        <w:rPr>
          <w:sz w:val="26"/>
          <w:szCs w:val="26"/>
          <w:rtl/>
          <w:lang w:bidi="ar-LB"/>
        </w:rPr>
        <w:t>2023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بالمقارنة</w:t>
      </w:r>
      <w:r w:rsidR="00FD1D6F">
        <w:rPr>
          <w:sz w:val="26"/>
          <w:szCs w:val="26"/>
          <w:rtl/>
          <w:lang w:bidi="ar-LB"/>
        </w:rPr>
        <w:t xml:space="preserve"> </w:t>
      </w:r>
      <w:r w:rsidR="0057521A">
        <w:rPr>
          <w:sz w:val="26"/>
          <w:szCs w:val="26"/>
          <w:rtl/>
          <w:lang w:bidi="ar-LB"/>
        </w:rPr>
        <w:t>بـ</w:t>
      </w:r>
      <w:r w:rsidR="00FD1D6F">
        <w:rPr>
          <w:sz w:val="26"/>
          <w:szCs w:val="26"/>
          <w:rtl/>
          <w:lang w:bidi="ar-LB"/>
        </w:rPr>
        <w:t xml:space="preserve"> </w:t>
      </w:r>
      <w:r w:rsidR="007D16AB">
        <w:rPr>
          <w:sz w:val="26"/>
          <w:szCs w:val="26"/>
          <w:rtl/>
          <w:lang w:bidi="ar-LB"/>
        </w:rPr>
        <w:t>80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بلداً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في</w:t>
      </w:r>
      <w:r w:rsidR="00FD1D6F">
        <w:rPr>
          <w:sz w:val="26"/>
          <w:szCs w:val="26"/>
          <w:rtl/>
          <w:lang w:bidi="ar-LB"/>
        </w:rPr>
        <w:t xml:space="preserve"> </w:t>
      </w:r>
      <w:r w:rsidRPr="006A453F">
        <w:rPr>
          <w:sz w:val="26"/>
          <w:szCs w:val="26"/>
          <w:rtl/>
          <w:lang w:bidi="ar-LB"/>
        </w:rPr>
        <w:t>عام</w:t>
      </w:r>
      <w:r w:rsidR="00FD1D6F">
        <w:rPr>
          <w:sz w:val="26"/>
          <w:szCs w:val="26"/>
          <w:rtl/>
          <w:lang w:bidi="ar-LB"/>
        </w:rPr>
        <w:t xml:space="preserve"> </w:t>
      </w:r>
      <w:r w:rsidR="007D16AB">
        <w:rPr>
          <w:sz w:val="26"/>
          <w:szCs w:val="26"/>
          <w:rtl/>
          <w:lang w:bidi="ar-LB"/>
        </w:rPr>
        <w:t>2022</w:t>
      </w:r>
      <w:r w:rsidR="00745230">
        <w:rPr>
          <w:sz w:val="26"/>
          <w:szCs w:val="26"/>
          <w:rtl/>
          <w:lang w:bidi="ar-LB"/>
        </w:rPr>
        <w:t>.</w:t>
      </w:r>
    </w:p>
    <w:p w14:paraId="7546BA47" w14:textId="372C8641" w:rsidR="009A6AEF" w:rsidRPr="0053569A" w:rsidRDefault="009A6AEF" w:rsidP="009A6AEF">
      <w:pPr>
        <w:spacing w:after="120"/>
        <w:jc w:val="center"/>
        <w:rPr>
          <w:b/>
          <w:bCs/>
          <w:lang w:bidi="ar-LB"/>
        </w:rPr>
      </w:pPr>
      <w:r w:rsidRPr="0053569A">
        <w:rPr>
          <w:b/>
          <w:bCs/>
          <w:lang w:bidi="ar-LB"/>
        </w:rPr>
        <w:lastRenderedPageBreak/>
        <w:t>Annex</w:t>
      </w:r>
      <w:r w:rsidR="00FD1D6F">
        <w:rPr>
          <w:b/>
          <w:bCs/>
          <w:lang w:bidi="ar-LB"/>
        </w:rPr>
        <w:t xml:space="preserve"> </w:t>
      </w:r>
      <w:r w:rsidRPr="0053569A">
        <w:rPr>
          <w:b/>
          <w:bCs/>
          <w:lang w:bidi="ar-LB"/>
        </w:rPr>
        <w:t>I</w:t>
      </w:r>
    </w:p>
    <w:p w14:paraId="0904A4B0" w14:textId="3DF3DB83" w:rsidR="007D16AB" w:rsidRPr="00A254A7" w:rsidRDefault="007D16AB" w:rsidP="007D16AB">
      <w:pPr>
        <w:jc w:val="center"/>
        <w:rPr>
          <w:b/>
          <w:bCs/>
          <w:lang w:bidi="ar-LB"/>
        </w:rPr>
      </w:pPr>
      <w:r w:rsidRPr="00A254A7">
        <w:rPr>
          <w:b/>
          <w:bCs/>
          <w:lang w:bidi="ar-LB"/>
        </w:rPr>
        <w:t>INVESTMENT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PROJECT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PERFORMANCE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BY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AGENCY</w:t>
      </w:r>
    </w:p>
    <w:p w14:paraId="122EACF6" w14:textId="77777777" w:rsidR="007D16AB" w:rsidRPr="00A254A7" w:rsidRDefault="007D16AB" w:rsidP="007D16AB">
      <w:pPr>
        <w:jc w:val="center"/>
        <w:rPr>
          <w:b/>
          <w:bCs/>
          <w:lang w:bidi="ar-LB"/>
        </w:rPr>
      </w:pPr>
      <w:r w:rsidRPr="00A254A7">
        <w:rPr>
          <w:b/>
          <w:bCs/>
          <w:lang w:bidi="ar-LB"/>
        </w:rPr>
        <w:t>(2000-2023)</w:t>
      </w:r>
    </w:p>
    <w:p w14:paraId="4D78000C" w14:textId="77777777" w:rsidR="009A6AEF" w:rsidRPr="0053569A" w:rsidRDefault="009A6AEF" w:rsidP="009A6AEF">
      <w:pPr>
        <w:jc w:val="center"/>
        <w:rPr>
          <w:b/>
          <w:bCs/>
          <w:lang w:bidi="ar-LB"/>
        </w:rPr>
      </w:pPr>
    </w:p>
    <w:tbl>
      <w:tblPr>
        <w:tblW w:w="150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65"/>
        <w:gridCol w:w="564"/>
        <w:gridCol w:w="573"/>
        <w:gridCol w:w="567"/>
        <w:gridCol w:w="567"/>
        <w:gridCol w:w="567"/>
        <w:gridCol w:w="567"/>
        <w:gridCol w:w="565"/>
        <w:gridCol w:w="569"/>
        <w:gridCol w:w="567"/>
        <w:gridCol w:w="567"/>
        <w:gridCol w:w="567"/>
        <w:gridCol w:w="572"/>
        <w:gridCol w:w="567"/>
        <w:gridCol w:w="567"/>
        <w:gridCol w:w="569"/>
        <w:gridCol w:w="567"/>
        <w:gridCol w:w="568"/>
        <w:gridCol w:w="564"/>
        <w:gridCol w:w="567"/>
        <w:gridCol w:w="567"/>
        <w:gridCol w:w="567"/>
        <w:gridCol w:w="567"/>
        <w:gridCol w:w="567"/>
      </w:tblGrid>
      <w:tr w:rsidR="00A13AB9" w:rsidRPr="00A254A7" w14:paraId="409C2836" w14:textId="77777777" w:rsidTr="00083065">
        <w:tc>
          <w:tcPr>
            <w:tcW w:w="1418" w:type="dxa"/>
            <w:noWrap/>
          </w:tcPr>
          <w:p w14:paraId="01BDA872" w14:textId="77777777" w:rsidR="00A13AB9" w:rsidRPr="00A254A7" w:rsidRDefault="00A13AB9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UNDP</w:t>
            </w:r>
          </w:p>
        </w:tc>
        <w:tc>
          <w:tcPr>
            <w:tcW w:w="565" w:type="dxa"/>
            <w:noWrap/>
          </w:tcPr>
          <w:p w14:paraId="63F3D16A" w14:textId="77777777" w:rsidR="00A13AB9" w:rsidRPr="00A254A7" w:rsidRDefault="00A13AB9" w:rsidP="00083065">
            <w:pPr>
              <w:ind w:right="-108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64" w:type="dxa"/>
            <w:noWrap/>
          </w:tcPr>
          <w:p w14:paraId="1BB5AB99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73" w:type="dxa"/>
            <w:noWrap/>
          </w:tcPr>
          <w:p w14:paraId="2384E021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3B9719C5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67" w:type="dxa"/>
          </w:tcPr>
          <w:p w14:paraId="2EC474DB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567" w:type="dxa"/>
          </w:tcPr>
          <w:p w14:paraId="41C3CAAD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67" w:type="dxa"/>
          </w:tcPr>
          <w:p w14:paraId="0F4335E1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65" w:type="dxa"/>
          </w:tcPr>
          <w:p w14:paraId="2076A2DA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9" w:type="dxa"/>
          </w:tcPr>
          <w:p w14:paraId="02523BD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27CDAABA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67" w:type="dxa"/>
          </w:tcPr>
          <w:p w14:paraId="181B6755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67" w:type="dxa"/>
          </w:tcPr>
          <w:p w14:paraId="6E57F67A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2" w:type="dxa"/>
          </w:tcPr>
          <w:p w14:paraId="3F9794EA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67" w:type="dxa"/>
          </w:tcPr>
          <w:p w14:paraId="3538B2BE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67" w:type="dxa"/>
          </w:tcPr>
          <w:p w14:paraId="5B2E05C7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9" w:type="dxa"/>
          </w:tcPr>
          <w:p w14:paraId="0FA08C9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567" w:type="dxa"/>
          </w:tcPr>
          <w:p w14:paraId="1D3D786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68" w:type="dxa"/>
          </w:tcPr>
          <w:p w14:paraId="5A401C0B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64" w:type="dxa"/>
          </w:tcPr>
          <w:p w14:paraId="6880C708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2F607378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223A9C36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3D87806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1255155B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65211128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A13AB9" w:rsidRPr="00A254A7" w14:paraId="06839B8E" w14:textId="77777777" w:rsidTr="00083065">
        <w:trPr>
          <w:trHeight w:val="89"/>
        </w:trPr>
        <w:tc>
          <w:tcPr>
            <w:tcW w:w="1418" w:type="dxa"/>
            <w:noWrap/>
          </w:tcPr>
          <w:p w14:paraId="41BF830C" w14:textId="3C5F1873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6B133E9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41%</w:t>
            </w:r>
          </w:p>
        </w:tc>
        <w:tc>
          <w:tcPr>
            <w:tcW w:w="564" w:type="dxa"/>
            <w:noWrap/>
          </w:tcPr>
          <w:p w14:paraId="5C563CB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73" w:type="dxa"/>
            <w:noWrap/>
          </w:tcPr>
          <w:p w14:paraId="73651CE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67" w:type="dxa"/>
            <w:noWrap/>
          </w:tcPr>
          <w:p w14:paraId="09131953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CBF303D" w14:textId="77777777" w:rsidR="00A13AB9" w:rsidRPr="00A254A7" w:rsidRDefault="00A13AB9" w:rsidP="00083065">
            <w:pPr>
              <w:ind w:left="-108" w:hanging="14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</w:tcPr>
          <w:p w14:paraId="0DAA58A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67" w:type="dxa"/>
          </w:tcPr>
          <w:p w14:paraId="5B178C8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5" w:type="dxa"/>
          </w:tcPr>
          <w:p w14:paraId="31770809" w14:textId="77777777" w:rsidR="00A13AB9" w:rsidRPr="00A254A7" w:rsidRDefault="00A13AB9" w:rsidP="00083065">
            <w:pPr>
              <w:ind w:left="-111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3E7C17D0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86%</w:t>
            </w:r>
          </w:p>
        </w:tc>
        <w:tc>
          <w:tcPr>
            <w:tcW w:w="567" w:type="dxa"/>
          </w:tcPr>
          <w:p w14:paraId="39AA5889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7134EAB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N/A</w:t>
            </w:r>
          </w:p>
        </w:tc>
        <w:tc>
          <w:tcPr>
            <w:tcW w:w="567" w:type="dxa"/>
          </w:tcPr>
          <w:p w14:paraId="1ABDDA3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0%</w:t>
            </w:r>
          </w:p>
        </w:tc>
        <w:tc>
          <w:tcPr>
            <w:tcW w:w="572" w:type="dxa"/>
          </w:tcPr>
          <w:p w14:paraId="0069B05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94%</w:t>
            </w:r>
          </w:p>
        </w:tc>
        <w:tc>
          <w:tcPr>
            <w:tcW w:w="567" w:type="dxa"/>
          </w:tcPr>
          <w:p w14:paraId="719E1E0A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9F3672F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69CA608C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3E6B8F9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0%</w:t>
            </w:r>
          </w:p>
        </w:tc>
        <w:tc>
          <w:tcPr>
            <w:tcW w:w="568" w:type="dxa"/>
          </w:tcPr>
          <w:p w14:paraId="1552E15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34%</w:t>
            </w:r>
          </w:p>
        </w:tc>
        <w:tc>
          <w:tcPr>
            <w:tcW w:w="564" w:type="dxa"/>
          </w:tcPr>
          <w:p w14:paraId="279B2830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66176A8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411CDDE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A139864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CC9E687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89DBDB4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37%</w:t>
            </w:r>
          </w:p>
        </w:tc>
      </w:tr>
      <w:tr w:rsidR="00A13AB9" w:rsidRPr="00A254A7" w14:paraId="0CEBF670" w14:textId="77777777" w:rsidTr="00083065">
        <w:tc>
          <w:tcPr>
            <w:tcW w:w="1418" w:type="dxa"/>
            <w:noWrap/>
          </w:tcPr>
          <w:p w14:paraId="01F33F0D" w14:textId="6F35FC35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5" w:type="dxa"/>
            <w:noWrap/>
          </w:tcPr>
          <w:p w14:paraId="6BC68C7E" w14:textId="77777777" w:rsidR="00A13AB9" w:rsidRPr="00A254A7" w:rsidRDefault="00A13AB9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  <w:noWrap/>
          </w:tcPr>
          <w:p w14:paraId="3B08B58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73" w:type="dxa"/>
            <w:noWrap/>
          </w:tcPr>
          <w:p w14:paraId="5828372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7" w:type="dxa"/>
            <w:noWrap/>
          </w:tcPr>
          <w:p w14:paraId="19D9E2B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7" w:type="dxa"/>
          </w:tcPr>
          <w:p w14:paraId="56DA40E5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DF86B8F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96%</w:t>
            </w:r>
          </w:p>
        </w:tc>
        <w:tc>
          <w:tcPr>
            <w:tcW w:w="567" w:type="dxa"/>
          </w:tcPr>
          <w:p w14:paraId="0E4302A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  <w:tc>
          <w:tcPr>
            <w:tcW w:w="565" w:type="dxa"/>
          </w:tcPr>
          <w:p w14:paraId="3BCA636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76%</w:t>
            </w:r>
          </w:p>
        </w:tc>
        <w:tc>
          <w:tcPr>
            <w:tcW w:w="569" w:type="dxa"/>
          </w:tcPr>
          <w:p w14:paraId="5E53C42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98%</w:t>
            </w:r>
          </w:p>
        </w:tc>
        <w:tc>
          <w:tcPr>
            <w:tcW w:w="567" w:type="dxa"/>
          </w:tcPr>
          <w:p w14:paraId="4E99CBD0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D2CBFC1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8C53D1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01C62787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9E71D0B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251EEEA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3C474F2A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6B4D50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8" w:type="dxa"/>
          </w:tcPr>
          <w:p w14:paraId="325D2E0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4" w:type="dxa"/>
          </w:tcPr>
          <w:p w14:paraId="3BBCB7FC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1EB23C6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4C84BFB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317A8FC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DBAAC5B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D72EC9D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</w:tr>
      <w:tr w:rsidR="00A13AB9" w:rsidRPr="00A254A7" w14:paraId="537D9382" w14:textId="77777777" w:rsidTr="00083065">
        <w:tc>
          <w:tcPr>
            <w:tcW w:w="1418" w:type="dxa"/>
            <w:noWrap/>
          </w:tcPr>
          <w:p w14:paraId="5359F164" w14:textId="61C16529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reports</w:t>
            </w:r>
          </w:p>
        </w:tc>
        <w:tc>
          <w:tcPr>
            <w:tcW w:w="565" w:type="dxa"/>
            <w:noWrap/>
          </w:tcPr>
          <w:p w14:paraId="3C8E66D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4" w:type="dxa"/>
            <w:noWrap/>
          </w:tcPr>
          <w:p w14:paraId="3E0C13F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86%</w:t>
            </w:r>
          </w:p>
        </w:tc>
        <w:tc>
          <w:tcPr>
            <w:tcW w:w="573" w:type="dxa"/>
            <w:noWrap/>
          </w:tcPr>
          <w:p w14:paraId="70666D4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67" w:type="dxa"/>
            <w:noWrap/>
          </w:tcPr>
          <w:p w14:paraId="247B1D61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222CAF6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7" w:type="dxa"/>
          </w:tcPr>
          <w:p w14:paraId="2BD1061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</w:tcPr>
          <w:p w14:paraId="0CE3D8E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30%</w:t>
            </w:r>
          </w:p>
        </w:tc>
        <w:tc>
          <w:tcPr>
            <w:tcW w:w="565" w:type="dxa"/>
          </w:tcPr>
          <w:p w14:paraId="1C04FE5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9" w:type="dxa"/>
          </w:tcPr>
          <w:p w14:paraId="069F3DE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67" w:type="dxa"/>
          </w:tcPr>
          <w:p w14:paraId="2617AEE0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59C91ED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54%</w:t>
            </w:r>
          </w:p>
        </w:tc>
        <w:tc>
          <w:tcPr>
            <w:tcW w:w="567" w:type="dxa"/>
          </w:tcPr>
          <w:p w14:paraId="1297270A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4BC15A83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3BA300D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8D2421C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253EE86B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96705D8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0058196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</w:tcPr>
          <w:p w14:paraId="4ED3F1B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3ECDD2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0EC5FE8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728191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857E1C5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E7D2EE9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31F40380" w14:textId="77777777" w:rsidTr="00083065">
        <w:tc>
          <w:tcPr>
            <w:tcW w:w="1418" w:type="dxa"/>
            <w:noWrap/>
          </w:tcPr>
          <w:p w14:paraId="1390CD9A" w14:textId="6152BBC4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Distribution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among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countries</w:t>
            </w:r>
          </w:p>
        </w:tc>
        <w:tc>
          <w:tcPr>
            <w:tcW w:w="565" w:type="dxa"/>
            <w:noWrap/>
          </w:tcPr>
          <w:p w14:paraId="352C4B9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4" w:type="dxa"/>
            <w:noWrap/>
          </w:tcPr>
          <w:p w14:paraId="7F5C8DA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63%</w:t>
            </w:r>
          </w:p>
        </w:tc>
        <w:tc>
          <w:tcPr>
            <w:tcW w:w="573" w:type="dxa"/>
            <w:noWrap/>
          </w:tcPr>
          <w:p w14:paraId="1CB27F6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58%</w:t>
            </w:r>
          </w:p>
        </w:tc>
        <w:tc>
          <w:tcPr>
            <w:tcW w:w="567" w:type="dxa"/>
            <w:noWrap/>
          </w:tcPr>
          <w:p w14:paraId="06CD8C1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38%</w:t>
            </w:r>
          </w:p>
        </w:tc>
        <w:tc>
          <w:tcPr>
            <w:tcW w:w="567" w:type="dxa"/>
          </w:tcPr>
          <w:p w14:paraId="1683749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72%</w:t>
            </w:r>
          </w:p>
        </w:tc>
        <w:tc>
          <w:tcPr>
            <w:tcW w:w="567" w:type="dxa"/>
          </w:tcPr>
          <w:p w14:paraId="4C1CADD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44%</w:t>
            </w:r>
          </w:p>
        </w:tc>
        <w:tc>
          <w:tcPr>
            <w:tcW w:w="567" w:type="dxa"/>
          </w:tcPr>
          <w:p w14:paraId="03458A3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5" w:type="dxa"/>
          </w:tcPr>
          <w:p w14:paraId="1DD41E8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9" w:type="dxa"/>
          </w:tcPr>
          <w:p w14:paraId="6DA4AE0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  <w:tc>
          <w:tcPr>
            <w:tcW w:w="567" w:type="dxa"/>
          </w:tcPr>
          <w:p w14:paraId="61B5838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7" w:type="dxa"/>
          </w:tcPr>
          <w:p w14:paraId="0B84DB3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51%</w:t>
            </w:r>
          </w:p>
        </w:tc>
        <w:tc>
          <w:tcPr>
            <w:tcW w:w="567" w:type="dxa"/>
          </w:tcPr>
          <w:p w14:paraId="02D9C34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72" w:type="dxa"/>
          </w:tcPr>
          <w:p w14:paraId="7724C0B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94%</w:t>
            </w:r>
          </w:p>
        </w:tc>
        <w:tc>
          <w:tcPr>
            <w:tcW w:w="567" w:type="dxa"/>
          </w:tcPr>
          <w:p w14:paraId="58025BD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81%</w:t>
            </w:r>
          </w:p>
        </w:tc>
        <w:tc>
          <w:tcPr>
            <w:tcW w:w="567" w:type="dxa"/>
          </w:tcPr>
          <w:p w14:paraId="6D892CF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68%</w:t>
            </w:r>
          </w:p>
        </w:tc>
        <w:tc>
          <w:tcPr>
            <w:tcW w:w="569" w:type="dxa"/>
          </w:tcPr>
          <w:p w14:paraId="428F5AA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1096490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90%</w:t>
            </w:r>
          </w:p>
        </w:tc>
        <w:tc>
          <w:tcPr>
            <w:tcW w:w="568" w:type="dxa"/>
          </w:tcPr>
          <w:p w14:paraId="707C9BD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60%</w:t>
            </w:r>
          </w:p>
        </w:tc>
        <w:tc>
          <w:tcPr>
            <w:tcW w:w="564" w:type="dxa"/>
          </w:tcPr>
          <w:p w14:paraId="77742C9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88%</w:t>
            </w:r>
          </w:p>
        </w:tc>
        <w:tc>
          <w:tcPr>
            <w:tcW w:w="567" w:type="dxa"/>
          </w:tcPr>
          <w:p w14:paraId="3EDFD62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7" w:type="dxa"/>
          </w:tcPr>
          <w:p w14:paraId="2C2777A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01260136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76%</w:t>
            </w:r>
          </w:p>
        </w:tc>
        <w:tc>
          <w:tcPr>
            <w:tcW w:w="567" w:type="dxa"/>
          </w:tcPr>
          <w:p w14:paraId="2A09294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  <w:p w14:paraId="3C81F05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FED6978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</w:tr>
      <w:tr w:rsidR="00A13AB9" w:rsidRPr="00A254A7" w14:paraId="773CA332" w14:textId="77777777" w:rsidTr="00083065">
        <w:tc>
          <w:tcPr>
            <w:tcW w:w="1418" w:type="dxa"/>
            <w:noWrap/>
          </w:tcPr>
          <w:p w14:paraId="79371658" w14:textId="6A3CC10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Value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approved</w:t>
            </w:r>
          </w:p>
        </w:tc>
        <w:tc>
          <w:tcPr>
            <w:tcW w:w="565" w:type="dxa"/>
            <w:noWrap/>
          </w:tcPr>
          <w:p w14:paraId="51612DCC" w14:textId="77777777" w:rsidR="00A13AB9" w:rsidRPr="00A254A7" w:rsidRDefault="00A13AB9" w:rsidP="00083065">
            <w:pPr>
              <w:ind w:left="-258" w:firstLine="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4" w:type="dxa"/>
            <w:noWrap/>
          </w:tcPr>
          <w:p w14:paraId="1826C07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21B1F7B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67" w:type="dxa"/>
            <w:noWrap/>
          </w:tcPr>
          <w:p w14:paraId="4378C53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65%</w:t>
            </w:r>
          </w:p>
        </w:tc>
        <w:tc>
          <w:tcPr>
            <w:tcW w:w="567" w:type="dxa"/>
          </w:tcPr>
          <w:p w14:paraId="0B33202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7" w:type="dxa"/>
          </w:tcPr>
          <w:p w14:paraId="436663F2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4A150F9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5" w:type="dxa"/>
          </w:tcPr>
          <w:p w14:paraId="2503AAB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9" w:type="dxa"/>
          </w:tcPr>
          <w:p w14:paraId="18B8CAF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44ECD62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E29DACD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38%</w:t>
            </w:r>
          </w:p>
        </w:tc>
        <w:tc>
          <w:tcPr>
            <w:tcW w:w="567" w:type="dxa"/>
          </w:tcPr>
          <w:p w14:paraId="06BBDF2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72" w:type="dxa"/>
          </w:tcPr>
          <w:p w14:paraId="706C146F" w14:textId="77777777" w:rsidR="00A13AB9" w:rsidRPr="00A254A7" w:rsidRDefault="00A13AB9" w:rsidP="00083065">
            <w:pPr>
              <w:ind w:lef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D58D48A" w14:textId="77777777" w:rsidR="00A13AB9" w:rsidRPr="00A254A7" w:rsidRDefault="00A13AB9" w:rsidP="00083065">
            <w:pPr>
              <w:ind w:lef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67" w:type="dxa"/>
          </w:tcPr>
          <w:p w14:paraId="53DEB9D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9" w:type="dxa"/>
          </w:tcPr>
          <w:p w14:paraId="228BD20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67" w:type="dxa"/>
          </w:tcPr>
          <w:p w14:paraId="69064D55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31D1A57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4" w:type="dxa"/>
          </w:tcPr>
          <w:p w14:paraId="52C4F20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</w:tcPr>
          <w:p w14:paraId="688530A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58A7A4F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81%</w:t>
            </w:r>
          </w:p>
        </w:tc>
        <w:tc>
          <w:tcPr>
            <w:tcW w:w="567" w:type="dxa"/>
          </w:tcPr>
          <w:p w14:paraId="3271A4ED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7" w:type="dxa"/>
          </w:tcPr>
          <w:p w14:paraId="4CD0ED3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78%</w:t>
            </w:r>
          </w:p>
        </w:tc>
        <w:tc>
          <w:tcPr>
            <w:tcW w:w="567" w:type="dxa"/>
          </w:tcPr>
          <w:p w14:paraId="06293E03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57%</w:t>
            </w:r>
          </w:p>
        </w:tc>
      </w:tr>
      <w:tr w:rsidR="00A13AB9" w:rsidRPr="00A254A7" w14:paraId="0BE52E7F" w14:textId="77777777" w:rsidTr="00083065">
        <w:tc>
          <w:tcPr>
            <w:tcW w:w="1418" w:type="dxa"/>
            <w:noWrap/>
          </w:tcPr>
          <w:p w14:paraId="6C4DB883" w14:textId="2190EE05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be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7CAC6376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64" w:type="dxa"/>
            <w:noWrap/>
          </w:tcPr>
          <w:p w14:paraId="7C70990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96%</w:t>
            </w:r>
          </w:p>
        </w:tc>
        <w:tc>
          <w:tcPr>
            <w:tcW w:w="573" w:type="dxa"/>
            <w:noWrap/>
          </w:tcPr>
          <w:p w14:paraId="06ABA8C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7" w:type="dxa"/>
            <w:noWrap/>
          </w:tcPr>
          <w:p w14:paraId="027721F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44%</w:t>
            </w:r>
          </w:p>
        </w:tc>
        <w:tc>
          <w:tcPr>
            <w:tcW w:w="567" w:type="dxa"/>
          </w:tcPr>
          <w:p w14:paraId="2F5F506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7" w:type="dxa"/>
          </w:tcPr>
          <w:p w14:paraId="769D794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70%</w:t>
            </w:r>
          </w:p>
        </w:tc>
        <w:tc>
          <w:tcPr>
            <w:tcW w:w="567" w:type="dxa"/>
          </w:tcPr>
          <w:p w14:paraId="1242B087" w14:textId="77777777" w:rsidR="00A13AB9" w:rsidRPr="00A254A7" w:rsidRDefault="00A13AB9" w:rsidP="00083065">
            <w:pPr>
              <w:ind w:lef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237AD7C7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3AB4B1A1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10F3A24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03649F4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DBFC512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72" w:type="dxa"/>
          </w:tcPr>
          <w:p w14:paraId="00F81C8F" w14:textId="77777777" w:rsidR="00A13AB9" w:rsidRPr="00A254A7" w:rsidRDefault="00A13AB9" w:rsidP="00083065">
            <w:pPr>
              <w:ind w:lef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7" w:type="dxa"/>
          </w:tcPr>
          <w:p w14:paraId="496C53B8" w14:textId="77777777" w:rsidR="00A13AB9" w:rsidRPr="00A254A7" w:rsidRDefault="00A13AB9" w:rsidP="00083065">
            <w:pPr>
              <w:ind w:lef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BD49568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29%</w:t>
            </w:r>
          </w:p>
        </w:tc>
        <w:tc>
          <w:tcPr>
            <w:tcW w:w="569" w:type="dxa"/>
          </w:tcPr>
          <w:p w14:paraId="05749AB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7" w:type="dxa"/>
          </w:tcPr>
          <w:p w14:paraId="656103F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8" w:type="dxa"/>
          </w:tcPr>
          <w:p w14:paraId="55E253F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4" w:type="dxa"/>
          </w:tcPr>
          <w:p w14:paraId="66BB921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96%</w:t>
            </w:r>
          </w:p>
        </w:tc>
        <w:tc>
          <w:tcPr>
            <w:tcW w:w="567" w:type="dxa"/>
          </w:tcPr>
          <w:p w14:paraId="44DFEC5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7" w:type="dxa"/>
          </w:tcPr>
          <w:p w14:paraId="5D79E49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</w:tcPr>
          <w:p w14:paraId="2842ACA0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67" w:type="dxa"/>
          </w:tcPr>
          <w:p w14:paraId="20E54C1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98%</w:t>
            </w:r>
          </w:p>
        </w:tc>
        <w:tc>
          <w:tcPr>
            <w:tcW w:w="567" w:type="dxa"/>
          </w:tcPr>
          <w:p w14:paraId="17A40F21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</w:tr>
      <w:tr w:rsidR="00A13AB9" w:rsidRPr="00A254A7" w14:paraId="0312BC39" w14:textId="77777777" w:rsidTr="00083065">
        <w:tc>
          <w:tcPr>
            <w:tcW w:w="1418" w:type="dxa"/>
            <w:noWrap/>
          </w:tcPr>
          <w:p w14:paraId="723578E1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</w:tcPr>
          <w:p w14:paraId="086B392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  <w:noWrap/>
          </w:tcPr>
          <w:p w14:paraId="147CC99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73" w:type="dxa"/>
            <w:noWrap/>
          </w:tcPr>
          <w:p w14:paraId="124F5F3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0A043F8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007197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B6956EF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338BABB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</w:tcPr>
          <w:p w14:paraId="126082B6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1B832D60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2708AA1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282F24C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495FCBD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72" w:type="dxa"/>
          </w:tcPr>
          <w:p w14:paraId="390DC22B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FDEBE91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F419D6F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1341A696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8A07453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8" w:type="dxa"/>
          </w:tcPr>
          <w:p w14:paraId="1E9B77F6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</w:tcPr>
          <w:p w14:paraId="4D55C9BF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F2972C2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4247C88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6CA3138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5CEF395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F63647B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</w:tr>
      <w:tr w:rsidR="00A13AB9" w:rsidRPr="00A254A7" w14:paraId="087643E9" w14:textId="77777777" w:rsidTr="00083065">
        <w:tc>
          <w:tcPr>
            <w:tcW w:w="1418" w:type="dxa"/>
            <w:noWrap/>
          </w:tcPr>
          <w:p w14:paraId="00CB7BA7" w14:textId="10927457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preparation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  <w:p w14:paraId="195357D7" w14:textId="4DE2DA14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(%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approvals)</w:t>
            </w:r>
          </w:p>
        </w:tc>
        <w:tc>
          <w:tcPr>
            <w:tcW w:w="565" w:type="dxa"/>
            <w:noWrap/>
          </w:tcPr>
          <w:p w14:paraId="2D5D96F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2.7%</w:t>
            </w:r>
          </w:p>
        </w:tc>
        <w:tc>
          <w:tcPr>
            <w:tcW w:w="564" w:type="dxa"/>
            <w:noWrap/>
          </w:tcPr>
          <w:p w14:paraId="7A761DF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1.1%</w:t>
            </w:r>
          </w:p>
        </w:tc>
        <w:tc>
          <w:tcPr>
            <w:tcW w:w="573" w:type="dxa"/>
            <w:noWrap/>
          </w:tcPr>
          <w:p w14:paraId="20695A2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2.5%</w:t>
            </w:r>
          </w:p>
        </w:tc>
        <w:tc>
          <w:tcPr>
            <w:tcW w:w="567" w:type="dxa"/>
            <w:noWrap/>
          </w:tcPr>
          <w:p w14:paraId="04B4BC6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1.6%</w:t>
            </w:r>
          </w:p>
        </w:tc>
        <w:tc>
          <w:tcPr>
            <w:tcW w:w="567" w:type="dxa"/>
          </w:tcPr>
          <w:p w14:paraId="24AD59C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3.6%</w:t>
            </w:r>
          </w:p>
        </w:tc>
        <w:tc>
          <w:tcPr>
            <w:tcW w:w="567" w:type="dxa"/>
          </w:tcPr>
          <w:p w14:paraId="295AA36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1.4%</w:t>
            </w:r>
          </w:p>
        </w:tc>
        <w:tc>
          <w:tcPr>
            <w:tcW w:w="567" w:type="dxa"/>
          </w:tcPr>
          <w:p w14:paraId="153C6EE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0.5%</w:t>
            </w:r>
          </w:p>
        </w:tc>
        <w:tc>
          <w:tcPr>
            <w:tcW w:w="565" w:type="dxa"/>
          </w:tcPr>
          <w:p w14:paraId="4A7779B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3.6%</w:t>
            </w:r>
          </w:p>
        </w:tc>
        <w:tc>
          <w:tcPr>
            <w:tcW w:w="569" w:type="dxa"/>
          </w:tcPr>
          <w:p w14:paraId="6486687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1.5%</w:t>
            </w:r>
          </w:p>
        </w:tc>
        <w:tc>
          <w:tcPr>
            <w:tcW w:w="567" w:type="dxa"/>
          </w:tcPr>
          <w:p w14:paraId="136222B4" w14:textId="77777777" w:rsidR="00A13AB9" w:rsidRPr="00A254A7" w:rsidRDefault="00A13AB9" w:rsidP="00083065">
            <w:pPr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14.7%</w:t>
            </w:r>
          </w:p>
        </w:tc>
        <w:tc>
          <w:tcPr>
            <w:tcW w:w="567" w:type="dxa"/>
          </w:tcPr>
          <w:p w14:paraId="36DA10D5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14.4%</w:t>
            </w:r>
          </w:p>
        </w:tc>
        <w:tc>
          <w:tcPr>
            <w:tcW w:w="567" w:type="dxa"/>
          </w:tcPr>
          <w:p w14:paraId="66C4931E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3.0%</w:t>
            </w:r>
          </w:p>
        </w:tc>
        <w:tc>
          <w:tcPr>
            <w:tcW w:w="572" w:type="dxa"/>
          </w:tcPr>
          <w:p w14:paraId="1E4CDAA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2.8%</w:t>
            </w:r>
          </w:p>
        </w:tc>
        <w:tc>
          <w:tcPr>
            <w:tcW w:w="567" w:type="dxa"/>
          </w:tcPr>
          <w:p w14:paraId="056C78E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1.8%</w:t>
            </w:r>
          </w:p>
        </w:tc>
        <w:tc>
          <w:tcPr>
            <w:tcW w:w="567" w:type="dxa"/>
          </w:tcPr>
          <w:p w14:paraId="2D67200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0.2%</w:t>
            </w:r>
          </w:p>
        </w:tc>
        <w:tc>
          <w:tcPr>
            <w:tcW w:w="569" w:type="dxa"/>
          </w:tcPr>
          <w:p w14:paraId="68441B1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4.3%</w:t>
            </w:r>
          </w:p>
        </w:tc>
        <w:tc>
          <w:tcPr>
            <w:tcW w:w="567" w:type="dxa"/>
          </w:tcPr>
          <w:p w14:paraId="17CFE87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2.3%</w:t>
            </w:r>
          </w:p>
        </w:tc>
        <w:tc>
          <w:tcPr>
            <w:tcW w:w="568" w:type="dxa"/>
          </w:tcPr>
          <w:p w14:paraId="1E161664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2.71%</w:t>
            </w:r>
          </w:p>
        </w:tc>
        <w:tc>
          <w:tcPr>
            <w:tcW w:w="564" w:type="dxa"/>
          </w:tcPr>
          <w:p w14:paraId="5065C92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0.99%</w:t>
            </w:r>
          </w:p>
        </w:tc>
        <w:tc>
          <w:tcPr>
            <w:tcW w:w="567" w:type="dxa"/>
          </w:tcPr>
          <w:p w14:paraId="6BE2BA4D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0.43%</w:t>
            </w:r>
          </w:p>
        </w:tc>
        <w:tc>
          <w:tcPr>
            <w:tcW w:w="567" w:type="dxa"/>
          </w:tcPr>
          <w:p w14:paraId="741213B5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0.74%</w:t>
            </w:r>
          </w:p>
        </w:tc>
        <w:tc>
          <w:tcPr>
            <w:tcW w:w="567" w:type="dxa"/>
          </w:tcPr>
          <w:p w14:paraId="748AEAC8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1.46%</w:t>
            </w:r>
          </w:p>
        </w:tc>
        <w:tc>
          <w:tcPr>
            <w:tcW w:w="567" w:type="dxa"/>
          </w:tcPr>
          <w:p w14:paraId="105DE761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6.42%</w:t>
            </w:r>
          </w:p>
        </w:tc>
        <w:tc>
          <w:tcPr>
            <w:tcW w:w="567" w:type="dxa"/>
          </w:tcPr>
          <w:p w14:paraId="7D823D4A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5.76%</w:t>
            </w:r>
          </w:p>
        </w:tc>
      </w:tr>
      <w:tr w:rsidR="00A13AB9" w:rsidRPr="00A254A7" w14:paraId="58D0B1DE" w14:textId="77777777" w:rsidTr="00083065">
        <w:tc>
          <w:tcPr>
            <w:tcW w:w="1418" w:type="dxa"/>
            <w:noWrap/>
          </w:tcPr>
          <w:p w14:paraId="3C17F738" w14:textId="1595D443" w:rsidR="00A13AB9" w:rsidRPr="00A254A7" w:rsidRDefault="00A13AB9" w:rsidP="00083065">
            <w:pPr>
              <w:ind w:right="-1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Cost-effectiveness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($/kg)</w:t>
            </w:r>
          </w:p>
        </w:tc>
        <w:tc>
          <w:tcPr>
            <w:tcW w:w="565" w:type="dxa"/>
            <w:noWrap/>
          </w:tcPr>
          <w:p w14:paraId="7E73F44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6.74</w:t>
            </w:r>
          </w:p>
        </w:tc>
        <w:tc>
          <w:tcPr>
            <w:tcW w:w="564" w:type="dxa"/>
            <w:noWrap/>
          </w:tcPr>
          <w:p w14:paraId="41707A2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8.3</w:t>
            </w:r>
          </w:p>
        </w:tc>
        <w:tc>
          <w:tcPr>
            <w:tcW w:w="573" w:type="dxa"/>
            <w:noWrap/>
          </w:tcPr>
          <w:p w14:paraId="130B02F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10.35</w:t>
            </w:r>
          </w:p>
        </w:tc>
        <w:tc>
          <w:tcPr>
            <w:tcW w:w="567" w:type="dxa"/>
            <w:noWrap/>
          </w:tcPr>
          <w:p w14:paraId="287D543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7.1</w:t>
            </w:r>
          </w:p>
        </w:tc>
        <w:tc>
          <w:tcPr>
            <w:tcW w:w="567" w:type="dxa"/>
          </w:tcPr>
          <w:p w14:paraId="6B1461F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6.27</w:t>
            </w:r>
          </w:p>
        </w:tc>
        <w:tc>
          <w:tcPr>
            <w:tcW w:w="567" w:type="dxa"/>
          </w:tcPr>
          <w:p w14:paraId="07FF7CC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8.24</w:t>
            </w:r>
          </w:p>
        </w:tc>
        <w:tc>
          <w:tcPr>
            <w:tcW w:w="567" w:type="dxa"/>
          </w:tcPr>
          <w:p w14:paraId="6F639B5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4.99</w:t>
            </w:r>
          </w:p>
        </w:tc>
        <w:tc>
          <w:tcPr>
            <w:tcW w:w="565" w:type="dxa"/>
          </w:tcPr>
          <w:p w14:paraId="5B4A39E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5.76</w:t>
            </w:r>
          </w:p>
        </w:tc>
        <w:tc>
          <w:tcPr>
            <w:tcW w:w="569" w:type="dxa"/>
          </w:tcPr>
          <w:p w14:paraId="499C5E3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5.61</w:t>
            </w:r>
          </w:p>
        </w:tc>
        <w:tc>
          <w:tcPr>
            <w:tcW w:w="567" w:type="dxa"/>
          </w:tcPr>
          <w:p w14:paraId="0ED70AC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6.09</w:t>
            </w:r>
          </w:p>
        </w:tc>
        <w:tc>
          <w:tcPr>
            <w:tcW w:w="567" w:type="dxa"/>
          </w:tcPr>
          <w:p w14:paraId="6AC5EB08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59.84</w:t>
            </w:r>
          </w:p>
        </w:tc>
        <w:tc>
          <w:tcPr>
            <w:tcW w:w="567" w:type="dxa"/>
          </w:tcPr>
          <w:p w14:paraId="45D67137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146.85</w:t>
            </w:r>
          </w:p>
        </w:tc>
        <w:tc>
          <w:tcPr>
            <w:tcW w:w="572" w:type="dxa"/>
          </w:tcPr>
          <w:p w14:paraId="4EC2269E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92.53</w:t>
            </w:r>
          </w:p>
        </w:tc>
        <w:tc>
          <w:tcPr>
            <w:tcW w:w="567" w:type="dxa"/>
          </w:tcPr>
          <w:p w14:paraId="09505ADC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56.92</w:t>
            </w:r>
          </w:p>
        </w:tc>
        <w:tc>
          <w:tcPr>
            <w:tcW w:w="567" w:type="dxa"/>
          </w:tcPr>
          <w:p w14:paraId="6ABA6D21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249.68</w:t>
            </w:r>
          </w:p>
        </w:tc>
        <w:tc>
          <w:tcPr>
            <w:tcW w:w="569" w:type="dxa"/>
          </w:tcPr>
          <w:p w14:paraId="0CF98892" w14:textId="77777777" w:rsidR="00A13AB9" w:rsidRPr="00A254A7" w:rsidRDefault="00A13AB9" w:rsidP="00083065">
            <w:pPr>
              <w:ind w:left="-108" w:righ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70.89</w:t>
            </w:r>
          </w:p>
        </w:tc>
        <w:tc>
          <w:tcPr>
            <w:tcW w:w="567" w:type="dxa"/>
          </w:tcPr>
          <w:p w14:paraId="5BF90CF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108.35</w:t>
            </w:r>
          </w:p>
        </w:tc>
        <w:tc>
          <w:tcPr>
            <w:tcW w:w="568" w:type="dxa"/>
          </w:tcPr>
          <w:p w14:paraId="7C74892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184.95</w:t>
            </w:r>
          </w:p>
        </w:tc>
        <w:tc>
          <w:tcPr>
            <w:tcW w:w="564" w:type="dxa"/>
          </w:tcPr>
          <w:p w14:paraId="1DBF4476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38.00</w:t>
            </w:r>
          </w:p>
        </w:tc>
        <w:tc>
          <w:tcPr>
            <w:tcW w:w="567" w:type="dxa"/>
          </w:tcPr>
          <w:p w14:paraId="4DB236D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45.41</w:t>
            </w:r>
          </w:p>
        </w:tc>
        <w:tc>
          <w:tcPr>
            <w:tcW w:w="567" w:type="dxa"/>
          </w:tcPr>
          <w:p w14:paraId="48EF878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51.97</w:t>
            </w:r>
          </w:p>
        </w:tc>
        <w:tc>
          <w:tcPr>
            <w:tcW w:w="567" w:type="dxa"/>
          </w:tcPr>
          <w:p w14:paraId="282E9484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51.22</w:t>
            </w:r>
          </w:p>
        </w:tc>
        <w:tc>
          <w:tcPr>
            <w:tcW w:w="567" w:type="dxa"/>
          </w:tcPr>
          <w:p w14:paraId="1E04635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59.08</w:t>
            </w:r>
          </w:p>
        </w:tc>
        <w:tc>
          <w:tcPr>
            <w:tcW w:w="567" w:type="dxa"/>
          </w:tcPr>
          <w:p w14:paraId="296312B0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14.18</w:t>
            </w:r>
          </w:p>
        </w:tc>
      </w:tr>
      <w:tr w:rsidR="00A13AB9" w:rsidRPr="00A254A7" w14:paraId="45720EE8" w14:textId="77777777" w:rsidTr="00083065">
        <w:tc>
          <w:tcPr>
            <w:tcW w:w="1418" w:type="dxa"/>
            <w:noWrap/>
          </w:tcPr>
          <w:p w14:paraId="594479DF" w14:textId="402E1095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3304534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</w:t>
            </w:r>
          </w:p>
        </w:tc>
        <w:tc>
          <w:tcPr>
            <w:tcW w:w="564" w:type="dxa"/>
            <w:noWrap/>
          </w:tcPr>
          <w:p w14:paraId="47FAA60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12.84</w:t>
            </w:r>
          </w:p>
        </w:tc>
        <w:tc>
          <w:tcPr>
            <w:tcW w:w="573" w:type="dxa"/>
            <w:noWrap/>
          </w:tcPr>
          <w:p w14:paraId="75C023F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12.8</w:t>
            </w:r>
          </w:p>
        </w:tc>
        <w:tc>
          <w:tcPr>
            <w:tcW w:w="567" w:type="dxa"/>
            <w:noWrap/>
          </w:tcPr>
          <w:p w14:paraId="6730E19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12.8</w:t>
            </w:r>
          </w:p>
        </w:tc>
        <w:tc>
          <w:tcPr>
            <w:tcW w:w="567" w:type="dxa"/>
          </w:tcPr>
          <w:p w14:paraId="594B71D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12.91</w:t>
            </w:r>
          </w:p>
        </w:tc>
        <w:tc>
          <w:tcPr>
            <w:tcW w:w="567" w:type="dxa"/>
          </w:tcPr>
          <w:p w14:paraId="3E5B14FB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12.9</w:t>
            </w:r>
          </w:p>
        </w:tc>
        <w:tc>
          <w:tcPr>
            <w:tcW w:w="567" w:type="dxa"/>
          </w:tcPr>
          <w:p w14:paraId="4740ACC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13.0</w:t>
            </w:r>
          </w:p>
        </w:tc>
        <w:tc>
          <w:tcPr>
            <w:tcW w:w="565" w:type="dxa"/>
          </w:tcPr>
          <w:p w14:paraId="17317F6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13.1</w:t>
            </w:r>
          </w:p>
        </w:tc>
        <w:tc>
          <w:tcPr>
            <w:tcW w:w="569" w:type="dxa"/>
          </w:tcPr>
          <w:p w14:paraId="60F23B5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13.2</w:t>
            </w:r>
          </w:p>
        </w:tc>
        <w:tc>
          <w:tcPr>
            <w:tcW w:w="567" w:type="dxa"/>
          </w:tcPr>
          <w:p w14:paraId="47DC0C3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13.4</w:t>
            </w:r>
          </w:p>
        </w:tc>
        <w:tc>
          <w:tcPr>
            <w:tcW w:w="567" w:type="dxa"/>
          </w:tcPr>
          <w:p w14:paraId="5FCC907C" w14:textId="06A49921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45CFD95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72" w:type="dxa"/>
          </w:tcPr>
          <w:p w14:paraId="51D18E7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67" w:type="dxa"/>
          </w:tcPr>
          <w:p w14:paraId="6F54078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67" w:type="dxa"/>
          </w:tcPr>
          <w:p w14:paraId="05B0E59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69" w:type="dxa"/>
          </w:tcPr>
          <w:p w14:paraId="6E65745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67" w:type="dxa"/>
          </w:tcPr>
          <w:p w14:paraId="452D830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8" w:type="dxa"/>
          </w:tcPr>
          <w:p w14:paraId="7E077CD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13.5</w:t>
            </w:r>
          </w:p>
        </w:tc>
        <w:tc>
          <w:tcPr>
            <w:tcW w:w="564" w:type="dxa"/>
          </w:tcPr>
          <w:p w14:paraId="004CA51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7" w:type="dxa"/>
          </w:tcPr>
          <w:p w14:paraId="17660F5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7" w:type="dxa"/>
          </w:tcPr>
          <w:p w14:paraId="416747F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7" w:type="dxa"/>
          </w:tcPr>
          <w:p w14:paraId="32416C6A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7" w:type="dxa"/>
          </w:tcPr>
          <w:p w14:paraId="12E8F0B5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67" w:type="dxa"/>
          </w:tcPr>
          <w:p w14:paraId="0D670D3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13.7</w:t>
            </w:r>
          </w:p>
        </w:tc>
      </w:tr>
      <w:tr w:rsidR="00A13AB9" w:rsidRPr="00A254A7" w14:paraId="361ECF9C" w14:textId="77777777" w:rsidTr="00083065">
        <w:tc>
          <w:tcPr>
            <w:tcW w:w="1418" w:type="dxa"/>
            <w:noWrap/>
          </w:tcPr>
          <w:p w14:paraId="43B2A8A8" w14:textId="45DC6046" w:rsidR="00A13AB9" w:rsidRPr="00A254A7" w:rsidRDefault="00A13AB9" w:rsidP="00083065">
            <w:pPr>
              <w:ind w:right="-105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37FD0EB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</w:t>
            </w:r>
          </w:p>
        </w:tc>
        <w:tc>
          <w:tcPr>
            <w:tcW w:w="564" w:type="dxa"/>
            <w:noWrap/>
          </w:tcPr>
          <w:p w14:paraId="022A92F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33.6</w:t>
            </w:r>
          </w:p>
        </w:tc>
        <w:tc>
          <w:tcPr>
            <w:tcW w:w="573" w:type="dxa"/>
            <w:noWrap/>
          </w:tcPr>
          <w:p w14:paraId="3654092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32.7</w:t>
            </w:r>
          </w:p>
        </w:tc>
        <w:tc>
          <w:tcPr>
            <w:tcW w:w="567" w:type="dxa"/>
            <w:noWrap/>
          </w:tcPr>
          <w:p w14:paraId="50F11D8D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32.4</w:t>
            </w:r>
          </w:p>
        </w:tc>
        <w:tc>
          <w:tcPr>
            <w:tcW w:w="567" w:type="dxa"/>
          </w:tcPr>
          <w:p w14:paraId="4D07940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32.41</w:t>
            </w:r>
          </w:p>
        </w:tc>
        <w:tc>
          <w:tcPr>
            <w:tcW w:w="567" w:type="dxa"/>
          </w:tcPr>
          <w:p w14:paraId="36C66FF0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32.9</w:t>
            </w:r>
          </w:p>
        </w:tc>
        <w:tc>
          <w:tcPr>
            <w:tcW w:w="567" w:type="dxa"/>
          </w:tcPr>
          <w:p w14:paraId="75C1282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33.6</w:t>
            </w:r>
          </w:p>
        </w:tc>
        <w:tc>
          <w:tcPr>
            <w:tcW w:w="565" w:type="dxa"/>
          </w:tcPr>
          <w:p w14:paraId="0E2E0B1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33.9</w:t>
            </w:r>
          </w:p>
        </w:tc>
        <w:tc>
          <w:tcPr>
            <w:tcW w:w="569" w:type="dxa"/>
          </w:tcPr>
          <w:p w14:paraId="176CC16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33.8</w:t>
            </w:r>
          </w:p>
        </w:tc>
        <w:tc>
          <w:tcPr>
            <w:tcW w:w="567" w:type="dxa"/>
          </w:tcPr>
          <w:p w14:paraId="424582C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33.9</w:t>
            </w:r>
          </w:p>
        </w:tc>
        <w:tc>
          <w:tcPr>
            <w:tcW w:w="567" w:type="dxa"/>
          </w:tcPr>
          <w:p w14:paraId="7FB63898" w14:textId="1893AA86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34.2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0CA6238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34.6</w:t>
            </w:r>
          </w:p>
        </w:tc>
        <w:tc>
          <w:tcPr>
            <w:tcW w:w="572" w:type="dxa"/>
          </w:tcPr>
          <w:p w14:paraId="5CAE5CF1" w14:textId="7A5A4F7C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34.9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2830746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34.9</w:t>
            </w:r>
          </w:p>
        </w:tc>
        <w:tc>
          <w:tcPr>
            <w:tcW w:w="567" w:type="dxa"/>
          </w:tcPr>
          <w:p w14:paraId="65EE47A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35.2</w:t>
            </w:r>
          </w:p>
        </w:tc>
        <w:tc>
          <w:tcPr>
            <w:tcW w:w="569" w:type="dxa"/>
          </w:tcPr>
          <w:p w14:paraId="013F4F9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35.1</w:t>
            </w:r>
          </w:p>
        </w:tc>
        <w:tc>
          <w:tcPr>
            <w:tcW w:w="567" w:type="dxa"/>
          </w:tcPr>
          <w:p w14:paraId="74DC6A9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34.4</w:t>
            </w:r>
          </w:p>
        </w:tc>
        <w:tc>
          <w:tcPr>
            <w:tcW w:w="568" w:type="dxa"/>
          </w:tcPr>
          <w:p w14:paraId="46F1A81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35.6</w:t>
            </w:r>
          </w:p>
        </w:tc>
        <w:tc>
          <w:tcPr>
            <w:tcW w:w="564" w:type="dxa"/>
          </w:tcPr>
          <w:p w14:paraId="3FCAC7E2" w14:textId="5261A296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35.7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61630C28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35.8</w:t>
            </w:r>
          </w:p>
        </w:tc>
        <w:tc>
          <w:tcPr>
            <w:tcW w:w="567" w:type="dxa"/>
          </w:tcPr>
          <w:p w14:paraId="2FD63951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35.7</w:t>
            </w:r>
          </w:p>
        </w:tc>
        <w:tc>
          <w:tcPr>
            <w:tcW w:w="567" w:type="dxa"/>
          </w:tcPr>
          <w:p w14:paraId="4861A9A6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35.8</w:t>
            </w:r>
          </w:p>
        </w:tc>
        <w:tc>
          <w:tcPr>
            <w:tcW w:w="567" w:type="dxa"/>
          </w:tcPr>
          <w:p w14:paraId="65B61B3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35.9</w:t>
            </w:r>
          </w:p>
        </w:tc>
        <w:tc>
          <w:tcPr>
            <w:tcW w:w="567" w:type="dxa"/>
          </w:tcPr>
          <w:p w14:paraId="164026D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35.8</w:t>
            </w:r>
          </w:p>
        </w:tc>
      </w:tr>
      <w:tr w:rsidR="00A13AB9" w:rsidRPr="00A254A7" w14:paraId="2EB8EF72" w14:textId="77777777" w:rsidTr="00083065">
        <w:tc>
          <w:tcPr>
            <w:tcW w:w="1418" w:type="dxa"/>
            <w:noWrap/>
          </w:tcPr>
          <w:p w14:paraId="570F74C7" w14:textId="4DA05AFE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Net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emissions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delays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(ODP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tonnes)</w:t>
            </w:r>
          </w:p>
        </w:tc>
        <w:tc>
          <w:tcPr>
            <w:tcW w:w="565" w:type="dxa"/>
            <w:noWrap/>
          </w:tcPr>
          <w:p w14:paraId="06FFDFB9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11,350</w:t>
            </w:r>
          </w:p>
        </w:tc>
        <w:tc>
          <w:tcPr>
            <w:tcW w:w="564" w:type="dxa"/>
            <w:noWrap/>
          </w:tcPr>
          <w:p w14:paraId="21365F2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11,727</w:t>
            </w:r>
          </w:p>
        </w:tc>
        <w:tc>
          <w:tcPr>
            <w:tcW w:w="573" w:type="dxa"/>
            <w:noWrap/>
          </w:tcPr>
          <w:p w14:paraId="3DEC1AD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9,023</w:t>
            </w:r>
          </w:p>
        </w:tc>
        <w:tc>
          <w:tcPr>
            <w:tcW w:w="567" w:type="dxa"/>
            <w:noWrap/>
          </w:tcPr>
          <w:p w14:paraId="25CE0671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6,466</w:t>
            </w:r>
          </w:p>
        </w:tc>
        <w:tc>
          <w:tcPr>
            <w:tcW w:w="567" w:type="dxa"/>
          </w:tcPr>
          <w:p w14:paraId="6BD9E53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3,607</w:t>
            </w:r>
          </w:p>
        </w:tc>
        <w:tc>
          <w:tcPr>
            <w:tcW w:w="567" w:type="dxa"/>
          </w:tcPr>
          <w:p w14:paraId="213AF906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4,538</w:t>
            </w:r>
          </w:p>
        </w:tc>
        <w:tc>
          <w:tcPr>
            <w:tcW w:w="567" w:type="dxa"/>
          </w:tcPr>
          <w:p w14:paraId="6E701BD7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6,619</w:t>
            </w:r>
          </w:p>
        </w:tc>
        <w:tc>
          <w:tcPr>
            <w:tcW w:w="565" w:type="dxa"/>
          </w:tcPr>
          <w:p w14:paraId="5DE8FDF1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2,674</w:t>
            </w:r>
          </w:p>
        </w:tc>
        <w:tc>
          <w:tcPr>
            <w:tcW w:w="569" w:type="dxa"/>
          </w:tcPr>
          <w:p w14:paraId="4E62E3B0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1,312</w:t>
            </w:r>
          </w:p>
        </w:tc>
        <w:tc>
          <w:tcPr>
            <w:tcW w:w="567" w:type="dxa"/>
          </w:tcPr>
          <w:p w14:paraId="42C5A84F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</w:t>
            </w:r>
          </w:p>
        </w:tc>
        <w:tc>
          <w:tcPr>
            <w:tcW w:w="567" w:type="dxa"/>
          </w:tcPr>
          <w:p w14:paraId="33D6C29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113</w:t>
            </w:r>
          </w:p>
        </w:tc>
        <w:tc>
          <w:tcPr>
            <w:tcW w:w="567" w:type="dxa"/>
          </w:tcPr>
          <w:p w14:paraId="50F3867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101</w:t>
            </w:r>
          </w:p>
        </w:tc>
        <w:tc>
          <w:tcPr>
            <w:tcW w:w="572" w:type="dxa"/>
          </w:tcPr>
          <w:p w14:paraId="297AC09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520</w:t>
            </w:r>
          </w:p>
        </w:tc>
        <w:tc>
          <w:tcPr>
            <w:tcW w:w="567" w:type="dxa"/>
          </w:tcPr>
          <w:p w14:paraId="653AA17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538</w:t>
            </w:r>
          </w:p>
        </w:tc>
        <w:tc>
          <w:tcPr>
            <w:tcW w:w="567" w:type="dxa"/>
          </w:tcPr>
          <w:p w14:paraId="155138C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248</w:t>
            </w:r>
          </w:p>
        </w:tc>
        <w:tc>
          <w:tcPr>
            <w:tcW w:w="569" w:type="dxa"/>
          </w:tcPr>
          <w:p w14:paraId="67FD2A3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238</w:t>
            </w:r>
          </w:p>
        </w:tc>
        <w:tc>
          <w:tcPr>
            <w:tcW w:w="567" w:type="dxa"/>
          </w:tcPr>
          <w:p w14:paraId="7649C26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-881</w:t>
            </w:r>
          </w:p>
        </w:tc>
        <w:tc>
          <w:tcPr>
            <w:tcW w:w="568" w:type="dxa"/>
          </w:tcPr>
          <w:p w14:paraId="06B46A6D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416.3</w:t>
            </w:r>
          </w:p>
        </w:tc>
        <w:tc>
          <w:tcPr>
            <w:tcW w:w="564" w:type="dxa"/>
          </w:tcPr>
          <w:p w14:paraId="52638C45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499.6</w:t>
            </w:r>
          </w:p>
        </w:tc>
        <w:tc>
          <w:tcPr>
            <w:tcW w:w="567" w:type="dxa"/>
          </w:tcPr>
          <w:p w14:paraId="50092781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426.1</w:t>
            </w:r>
          </w:p>
        </w:tc>
        <w:tc>
          <w:tcPr>
            <w:tcW w:w="567" w:type="dxa"/>
          </w:tcPr>
          <w:p w14:paraId="0A3D640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395.9</w:t>
            </w:r>
          </w:p>
        </w:tc>
        <w:tc>
          <w:tcPr>
            <w:tcW w:w="567" w:type="dxa"/>
          </w:tcPr>
          <w:p w14:paraId="7033CE36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268.4</w:t>
            </w:r>
          </w:p>
        </w:tc>
        <w:tc>
          <w:tcPr>
            <w:tcW w:w="567" w:type="dxa"/>
          </w:tcPr>
          <w:p w14:paraId="0E7AF41E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335.3</w:t>
            </w:r>
          </w:p>
        </w:tc>
        <w:tc>
          <w:tcPr>
            <w:tcW w:w="567" w:type="dxa"/>
          </w:tcPr>
          <w:p w14:paraId="1DF3D82D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480.9</w:t>
            </w:r>
          </w:p>
        </w:tc>
      </w:tr>
      <w:tr w:rsidR="00A13AB9" w:rsidRPr="00A254A7" w14:paraId="38FDEEF5" w14:textId="77777777" w:rsidTr="00083065">
        <w:tc>
          <w:tcPr>
            <w:tcW w:w="1418" w:type="dxa"/>
            <w:noWrap/>
            <w:vAlign w:val="bottom"/>
          </w:tcPr>
          <w:p w14:paraId="07C6ABA1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  <w:vAlign w:val="bottom"/>
          </w:tcPr>
          <w:p w14:paraId="6BB2F057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  <w:noWrap/>
            <w:vAlign w:val="bottom"/>
          </w:tcPr>
          <w:p w14:paraId="4ABB23EE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3" w:type="dxa"/>
            <w:noWrap/>
            <w:vAlign w:val="bottom"/>
          </w:tcPr>
          <w:p w14:paraId="085E31B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20A5DB33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5D70354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4A7722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6D30454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</w:tcPr>
          <w:p w14:paraId="7859F35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2DD92EDE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FE7C19A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8FB31A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7AD6FB8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2" w:type="dxa"/>
          </w:tcPr>
          <w:p w14:paraId="33A3D6C3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F72C66A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132A699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6F2E3078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A065338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8" w:type="dxa"/>
          </w:tcPr>
          <w:p w14:paraId="3FB36D4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</w:tcPr>
          <w:p w14:paraId="6173FFC7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A285DF8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9A9C36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0BAAEE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4D55F69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8BA2A85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A13AB9" w:rsidRPr="00A254A7" w14:paraId="72E52F80" w14:textId="77777777" w:rsidTr="00083065">
        <w:tc>
          <w:tcPr>
            <w:tcW w:w="1418" w:type="dxa"/>
            <w:noWrap/>
          </w:tcPr>
          <w:p w14:paraId="00C50127" w14:textId="77777777" w:rsidR="00A13AB9" w:rsidRPr="00A254A7" w:rsidRDefault="00A13AB9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UNIDO</w:t>
            </w:r>
          </w:p>
        </w:tc>
        <w:tc>
          <w:tcPr>
            <w:tcW w:w="565" w:type="dxa"/>
            <w:noWrap/>
          </w:tcPr>
          <w:p w14:paraId="20C9E7F9" w14:textId="77777777" w:rsidR="00A13AB9" w:rsidRPr="00A254A7" w:rsidRDefault="00A13AB9" w:rsidP="00083065">
            <w:pPr>
              <w:ind w:right="-108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64" w:type="dxa"/>
            <w:noWrap/>
          </w:tcPr>
          <w:p w14:paraId="7CD4F4C6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73" w:type="dxa"/>
            <w:noWrap/>
          </w:tcPr>
          <w:p w14:paraId="10BF59EA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17E91930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67" w:type="dxa"/>
          </w:tcPr>
          <w:p w14:paraId="6477FC3C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567" w:type="dxa"/>
          </w:tcPr>
          <w:p w14:paraId="6A1473AB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67" w:type="dxa"/>
          </w:tcPr>
          <w:p w14:paraId="2DA65A36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65" w:type="dxa"/>
          </w:tcPr>
          <w:p w14:paraId="61DFA374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9" w:type="dxa"/>
          </w:tcPr>
          <w:p w14:paraId="5B8E912D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076444BE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67" w:type="dxa"/>
          </w:tcPr>
          <w:p w14:paraId="2CADD4E3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67" w:type="dxa"/>
          </w:tcPr>
          <w:p w14:paraId="23CCD438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2" w:type="dxa"/>
          </w:tcPr>
          <w:p w14:paraId="03F63453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67" w:type="dxa"/>
          </w:tcPr>
          <w:p w14:paraId="17420EAD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67" w:type="dxa"/>
          </w:tcPr>
          <w:p w14:paraId="5C39B101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9" w:type="dxa"/>
          </w:tcPr>
          <w:p w14:paraId="2C48490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567" w:type="dxa"/>
          </w:tcPr>
          <w:p w14:paraId="6C259CCD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68" w:type="dxa"/>
          </w:tcPr>
          <w:p w14:paraId="79FD64D2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64" w:type="dxa"/>
          </w:tcPr>
          <w:p w14:paraId="0911D257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0BBF0570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3A404526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4EA983C4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830E28C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667007B9" w14:textId="77777777" w:rsidR="00A13AB9" w:rsidRPr="00A254A7" w:rsidRDefault="00A13AB9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A13AB9" w:rsidRPr="00A254A7" w14:paraId="40DD07B9" w14:textId="77777777" w:rsidTr="00083065">
        <w:tc>
          <w:tcPr>
            <w:tcW w:w="1418" w:type="dxa"/>
            <w:noWrap/>
          </w:tcPr>
          <w:p w14:paraId="5D5C45E6" w14:textId="07EF46DD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37F260E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70%</w:t>
            </w:r>
          </w:p>
        </w:tc>
        <w:tc>
          <w:tcPr>
            <w:tcW w:w="564" w:type="dxa"/>
            <w:noWrap/>
          </w:tcPr>
          <w:p w14:paraId="687C10F3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7AA3195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5E10CB8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88%</w:t>
            </w:r>
          </w:p>
        </w:tc>
        <w:tc>
          <w:tcPr>
            <w:tcW w:w="567" w:type="dxa"/>
          </w:tcPr>
          <w:p w14:paraId="455C72C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6ABFE6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67" w:type="dxa"/>
          </w:tcPr>
          <w:p w14:paraId="0F4AB10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3F75E83B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295AE9FD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1FCF5E7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86%</w:t>
            </w:r>
          </w:p>
        </w:tc>
        <w:tc>
          <w:tcPr>
            <w:tcW w:w="567" w:type="dxa"/>
          </w:tcPr>
          <w:p w14:paraId="71689123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394E09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11795B93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0%</w:t>
            </w:r>
          </w:p>
        </w:tc>
        <w:tc>
          <w:tcPr>
            <w:tcW w:w="567" w:type="dxa"/>
          </w:tcPr>
          <w:p w14:paraId="77BAD1E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27%</w:t>
            </w:r>
          </w:p>
        </w:tc>
        <w:tc>
          <w:tcPr>
            <w:tcW w:w="567" w:type="dxa"/>
          </w:tcPr>
          <w:p w14:paraId="5513209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42%</w:t>
            </w:r>
          </w:p>
        </w:tc>
        <w:tc>
          <w:tcPr>
            <w:tcW w:w="569" w:type="dxa"/>
          </w:tcPr>
          <w:p w14:paraId="59D56DE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BE65A8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7F2D14C2" w14:textId="77777777" w:rsidR="00A13AB9" w:rsidRPr="00A254A7" w:rsidRDefault="00A13AB9" w:rsidP="00083065">
            <w:pPr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</w:tcPr>
          <w:p w14:paraId="7F825D92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50%</w:t>
            </w:r>
          </w:p>
        </w:tc>
        <w:tc>
          <w:tcPr>
            <w:tcW w:w="567" w:type="dxa"/>
          </w:tcPr>
          <w:p w14:paraId="474C970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45%</w:t>
            </w:r>
          </w:p>
        </w:tc>
        <w:tc>
          <w:tcPr>
            <w:tcW w:w="567" w:type="dxa"/>
          </w:tcPr>
          <w:p w14:paraId="604BFF6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55%</w:t>
            </w:r>
          </w:p>
        </w:tc>
        <w:tc>
          <w:tcPr>
            <w:tcW w:w="567" w:type="dxa"/>
          </w:tcPr>
          <w:p w14:paraId="5E90F96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67" w:type="dxa"/>
          </w:tcPr>
          <w:p w14:paraId="7ABD34CA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79F2F0E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29BC52F9" w14:textId="77777777" w:rsidTr="00083065">
        <w:tc>
          <w:tcPr>
            <w:tcW w:w="1418" w:type="dxa"/>
            <w:noWrap/>
          </w:tcPr>
          <w:p w14:paraId="7A7E23AA" w14:textId="611967C3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5" w:type="dxa"/>
            <w:noWrap/>
          </w:tcPr>
          <w:p w14:paraId="542B1A55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  <w:noWrap/>
          </w:tcPr>
          <w:p w14:paraId="149E062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0D5F90EB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26472D1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398804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C7EDA5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98C448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652DDCF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2B82B51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67" w:type="dxa"/>
          </w:tcPr>
          <w:p w14:paraId="506AFB0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32CAE5B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94%</w:t>
            </w:r>
          </w:p>
        </w:tc>
        <w:tc>
          <w:tcPr>
            <w:tcW w:w="567" w:type="dxa"/>
          </w:tcPr>
          <w:p w14:paraId="5429B41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5EEEF12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FA66FB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F186D5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9" w:type="dxa"/>
          </w:tcPr>
          <w:p w14:paraId="67275C6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C0FAA83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300D430D" w14:textId="77777777" w:rsidR="00A13AB9" w:rsidRPr="00A254A7" w:rsidRDefault="00A13AB9" w:rsidP="00083065">
            <w:pPr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</w:tcPr>
          <w:p w14:paraId="07D20D16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04CC3C9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3BFFB1BD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86%</w:t>
            </w:r>
          </w:p>
        </w:tc>
        <w:tc>
          <w:tcPr>
            <w:tcW w:w="567" w:type="dxa"/>
          </w:tcPr>
          <w:p w14:paraId="5B52709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67" w:type="dxa"/>
          </w:tcPr>
          <w:p w14:paraId="04B5E491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10E396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2C37D04F" w14:textId="77777777" w:rsidTr="00083065">
        <w:tc>
          <w:tcPr>
            <w:tcW w:w="1418" w:type="dxa"/>
            <w:noWrap/>
          </w:tcPr>
          <w:p w14:paraId="38C7E34A" w14:textId="4E986BCC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reports</w:t>
            </w:r>
          </w:p>
        </w:tc>
        <w:tc>
          <w:tcPr>
            <w:tcW w:w="565" w:type="dxa"/>
            <w:noWrap/>
          </w:tcPr>
          <w:p w14:paraId="676756A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  <w:tc>
          <w:tcPr>
            <w:tcW w:w="564" w:type="dxa"/>
            <w:noWrap/>
          </w:tcPr>
          <w:p w14:paraId="0273935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26E9430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5DBE5BF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ADBB29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95FB8E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845529B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567ED23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5A541E0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811421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7921721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323320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4843F80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290416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329B9C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12C7D08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6983D84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697C9C56" w14:textId="77777777" w:rsidR="00A13AB9" w:rsidRPr="00A254A7" w:rsidRDefault="00A13AB9" w:rsidP="00083065">
            <w:pPr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</w:tcPr>
          <w:p w14:paraId="6C866F99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C74310C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08A8BEE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E26D299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26A06B5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8902066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7575D4B6" w14:textId="77777777" w:rsidTr="00083065">
        <w:tc>
          <w:tcPr>
            <w:tcW w:w="1418" w:type="dxa"/>
            <w:noWrap/>
          </w:tcPr>
          <w:p w14:paraId="743F25B6" w14:textId="795BF216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Distribution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among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countries</w:t>
            </w:r>
          </w:p>
        </w:tc>
        <w:tc>
          <w:tcPr>
            <w:tcW w:w="565" w:type="dxa"/>
            <w:noWrap/>
          </w:tcPr>
          <w:p w14:paraId="3596AE1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64" w:type="dxa"/>
            <w:noWrap/>
          </w:tcPr>
          <w:p w14:paraId="70A2065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73" w:type="dxa"/>
            <w:noWrap/>
          </w:tcPr>
          <w:p w14:paraId="12DB25B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7" w:type="dxa"/>
            <w:noWrap/>
          </w:tcPr>
          <w:p w14:paraId="7C42576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78%</w:t>
            </w:r>
          </w:p>
        </w:tc>
        <w:tc>
          <w:tcPr>
            <w:tcW w:w="567" w:type="dxa"/>
          </w:tcPr>
          <w:p w14:paraId="18203C0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</w:tc>
        <w:tc>
          <w:tcPr>
            <w:tcW w:w="567" w:type="dxa"/>
          </w:tcPr>
          <w:p w14:paraId="27AA925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</w:tcPr>
          <w:p w14:paraId="55BD9C6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5" w:type="dxa"/>
          </w:tcPr>
          <w:p w14:paraId="6625F21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9" w:type="dxa"/>
          </w:tcPr>
          <w:p w14:paraId="58C5FC1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3E64784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7" w:type="dxa"/>
          </w:tcPr>
          <w:p w14:paraId="2F676D6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81%</w:t>
            </w:r>
          </w:p>
        </w:tc>
        <w:tc>
          <w:tcPr>
            <w:tcW w:w="567" w:type="dxa"/>
          </w:tcPr>
          <w:p w14:paraId="2DDBC21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72" w:type="dxa"/>
          </w:tcPr>
          <w:p w14:paraId="62B1810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EB0153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72%</w:t>
            </w:r>
          </w:p>
        </w:tc>
        <w:tc>
          <w:tcPr>
            <w:tcW w:w="567" w:type="dxa"/>
          </w:tcPr>
          <w:p w14:paraId="542A4B0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</w:tc>
        <w:tc>
          <w:tcPr>
            <w:tcW w:w="569" w:type="dxa"/>
          </w:tcPr>
          <w:p w14:paraId="758DFF6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38CB9E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76%</w:t>
            </w:r>
          </w:p>
        </w:tc>
        <w:tc>
          <w:tcPr>
            <w:tcW w:w="568" w:type="dxa"/>
          </w:tcPr>
          <w:p w14:paraId="28C5EEA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54%</w:t>
            </w:r>
          </w:p>
        </w:tc>
        <w:tc>
          <w:tcPr>
            <w:tcW w:w="564" w:type="dxa"/>
          </w:tcPr>
          <w:p w14:paraId="4C61349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7" w:type="dxa"/>
          </w:tcPr>
          <w:p w14:paraId="482A657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7" w:type="dxa"/>
          </w:tcPr>
          <w:p w14:paraId="1D84127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67" w:type="dxa"/>
          </w:tcPr>
          <w:p w14:paraId="6EC5904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52%</w:t>
            </w:r>
          </w:p>
        </w:tc>
        <w:tc>
          <w:tcPr>
            <w:tcW w:w="567" w:type="dxa"/>
          </w:tcPr>
          <w:p w14:paraId="2C3D22AD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62%</w:t>
            </w:r>
          </w:p>
        </w:tc>
        <w:tc>
          <w:tcPr>
            <w:tcW w:w="567" w:type="dxa"/>
          </w:tcPr>
          <w:p w14:paraId="40681EE4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</w:tr>
      <w:tr w:rsidR="00A13AB9" w:rsidRPr="00A254A7" w14:paraId="7317E782" w14:textId="77777777" w:rsidTr="00083065">
        <w:tc>
          <w:tcPr>
            <w:tcW w:w="1418" w:type="dxa"/>
            <w:noWrap/>
          </w:tcPr>
          <w:p w14:paraId="446E39AF" w14:textId="0D3D1C70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Value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approved</w:t>
            </w:r>
          </w:p>
        </w:tc>
        <w:tc>
          <w:tcPr>
            <w:tcW w:w="565" w:type="dxa"/>
            <w:noWrap/>
          </w:tcPr>
          <w:p w14:paraId="53A7DA3F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4" w:type="dxa"/>
            <w:noWrap/>
          </w:tcPr>
          <w:p w14:paraId="696C7D6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73" w:type="dxa"/>
            <w:noWrap/>
          </w:tcPr>
          <w:p w14:paraId="02139C1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97%</w:t>
            </w:r>
          </w:p>
        </w:tc>
        <w:tc>
          <w:tcPr>
            <w:tcW w:w="567" w:type="dxa"/>
            <w:noWrap/>
          </w:tcPr>
          <w:p w14:paraId="455785E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68%</w:t>
            </w:r>
          </w:p>
        </w:tc>
        <w:tc>
          <w:tcPr>
            <w:tcW w:w="567" w:type="dxa"/>
          </w:tcPr>
          <w:p w14:paraId="49B9CD0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77FCA1D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1DAD7A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3390146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69" w:type="dxa"/>
          </w:tcPr>
          <w:p w14:paraId="396AD0F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1DF53A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59%</w:t>
            </w:r>
          </w:p>
        </w:tc>
        <w:tc>
          <w:tcPr>
            <w:tcW w:w="567" w:type="dxa"/>
          </w:tcPr>
          <w:p w14:paraId="7F98B87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78%</w:t>
            </w:r>
          </w:p>
        </w:tc>
        <w:tc>
          <w:tcPr>
            <w:tcW w:w="567" w:type="dxa"/>
          </w:tcPr>
          <w:p w14:paraId="20E94057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2F56095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</w:tcPr>
          <w:p w14:paraId="12B24B1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88%</w:t>
            </w:r>
          </w:p>
        </w:tc>
        <w:tc>
          <w:tcPr>
            <w:tcW w:w="567" w:type="dxa"/>
          </w:tcPr>
          <w:p w14:paraId="5CF7996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9" w:type="dxa"/>
          </w:tcPr>
          <w:p w14:paraId="21C5F64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</w:tcPr>
          <w:p w14:paraId="4285585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71%</w:t>
            </w:r>
          </w:p>
        </w:tc>
        <w:tc>
          <w:tcPr>
            <w:tcW w:w="568" w:type="dxa"/>
          </w:tcPr>
          <w:p w14:paraId="109B8A1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4" w:type="dxa"/>
          </w:tcPr>
          <w:p w14:paraId="3A0DE8A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57%</w:t>
            </w:r>
          </w:p>
        </w:tc>
        <w:tc>
          <w:tcPr>
            <w:tcW w:w="567" w:type="dxa"/>
          </w:tcPr>
          <w:p w14:paraId="42A2328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7" w:type="dxa"/>
          </w:tcPr>
          <w:p w14:paraId="6378DD7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2ED55DE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52%</w:t>
            </w:r>
          </w:p>
        </w:tc>
        <w:tc>
          <w:tcPr>
            <w:tcW w:w="567" w:type="dxa"/>
          </w:tcPr>
          <w:p w14:paraId="4A800C7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90%</w:t>
            </w:r>
          </w:p>
        </w:tc>
        <w:tc>
          <w:tcPr>
            <w:tcW w:w="567" w:type="dxa"/>
          </w:tcPr>
          <w:p w14:paraId="2D6ABE6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</w:tr>
      <w:tr w:rsidR="00A13AB9" w:rsidRPr="00A254A7" w14:paraId="014D62DC" w14:textId="77777777" w:rsidTr="00083065">
        <w:tc>
          <w:tcPr>
            <w:tcW w:w="1418" w:type="dxa"/>
            <w:noWrap/>
          </w:tcPr>
          <w:p w14:paraId="771961DB" w14:textId="361BE74C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be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23CC03AC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72%</w:t>
            </w:r>
          </w:p>
        </w:tc>
        <w:tc>
          <w:tcPr>
            <w:tcW w:w="564" w:type="dxa"/>
            <w:noWrap/>
          </w:tcPr>
          <w:p w14:paraId="64B5B3B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29BCC30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4992E94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37%</w:t>
            </w:r>
          </w:p>
        </w:tc>
        <w:tc>
          <w:tcPr>
            <w:tcW w:w="567" w:type="dxa"/>
          </w:tcPr>
          <w:p w14:paraId="240C9E7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7" w:type="dxa"/>
          </w:tcPr>
          <w:p w14:paraId="1328FCC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675155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47%</w:t>
            </w:r>
          </w:p>
        </w:tc>
        <w:tc>
          <w:tcPr>
            <w:tcW w:w="565" w:type="dxa"/>
          </w:tcPr>
          <w:p w14:paraId="74C057EF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69" w:type="dxa"/>
          </w:tcPr>
          <w:p w14:paraId="11FA67E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E710154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04CC96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CD6949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36%</w:t>
            </w:r>
          </w:p>
        </w:tc>
        <w:tc>
          <w:tcPr>
            <w:tcW w:w="572" w:type="dxa"/>
          </w:tcPr>
          <w:p w14:paraId="4F0F0C1E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81%</w:t>
            </w:r>
          </w:p>
        </w:tc>
        <w:tc>
          <w:tcPr>
            <w:tcW w:w="567" w:type="dxa"/>
          </w:tcPr>
          <w:p w14:paraId="0F50BBA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21%</w:t>
            </w:r>
          </w:p>
        </w:tc>
        <w:tc>
          <w:tcPr>
            <w:tcW w:w="567" w:type="dxa"/>
          </w:tcPr>
          <w:p w14:paraId="273AFC70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36%</w:t>
            </w:r>
          </w:p>
        </w:tc>
        <w:tc>
          <w:tcPr>
            <w:tcW w:w="569" w:type="dxa"/>
          </w:tcPr>
          <w:p w14:paraId="1CF30C3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3283DF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8" w:type="dxa"/>
          </w:tcPr>
          <w:p w14:paraId="29DD4DF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4" w:type="dxa"/>
          </w:tcPr>
          <w:p w14:paraId="2A041F5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71%</w:t>
            </w:r>
          </w:p>
        </w:tc>
        <w:tc>
          <w:tcPr>
            <w:tcW w:w="567" w:type="dxa"/>
          </w:tcPr>
          <w:p w14:paraId="7B344CE9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207778D6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86%</w:t>
            </w:r>
          </w:p>
        </w:tc>
        <w:tc>
          <w:tcPr>
            <w:tcW w:w="567" w:type="dxa"/>
          </w:tcPr>
          <w:p w14:paraId="22637CB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5DB348B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70%</w:t>
            </w:r>
          </w:p>
        </w:tc>
        <w:tc>
          <w:tcPr>
            <w:tcW w:w="567" w:type="dxa"/>
          </w:tcPr>
          <w:p w14:paraId="41F8CFE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96%</w:t>
            </w:r>
          </w:p>
        </w:tc>
      </w:tr>
      <w:tr w:rsidR="00A13AB9" w:rsidRPr="00A254A7" w14:paraId="763C029F" w14:textId="77777777" w:rsidTr="00083065">
        <w:tc>
          <w:tcPr>
            <w:tcW w:w="1418" w:type="dxa"/>
            <w:noWrap/>
            <w:vAlign w:val="bottom"/>
          </w:tcPr>
          <w:p w14:paraId="10D6486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  <w:vAlign w:val="bottom"/>
          </w:tcPr>
          <w:p w14:paraId="07A4268F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  <w:noWrap/>
            <w:vAlign w:val="bottom"/>
          </w:tcPr>
          <w:p w14:paraId="3F67EF17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3" w:type="dxa"/>
            <w:noWrap/>
            <w:vAlign w:val="bottom"/>
          </w:tcPr>
          <w:p w14:paraId="114C0AD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2D4925E9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A4037E1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CACA395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60C53B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</w:tcPr>
          <w:p w14:paraId="61F52D82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15DFC8BE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524E5CF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391064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DAB721E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2" w:type="dxa"/>
          </w:tcPr>
          <w:p w14:paraId="1545C0F1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007A170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FC90EE5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4F4D2C6D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EAE2524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8" w:type="dxa"/>
          </w:tcPr>
          <w:p w14:paraId="59D3C439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</w:tcPr>
          <w:p w14:paraId="2C1B98FF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9C943C2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9392A23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112778E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C81395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4824FC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A13AB9" w:rsidRPr="00A254A7" w14:paraId="224767B1" w14:textId="77777777" w:rsidTr="00083065">
        <w:tc>
          <w:tcPr>
            <w:tcW w:w="1418" w:type="dxa"/>
            <w:noWrap/>
          </w:tcPr>
          <w:p w14:paraId="773D92D5" w14:textId="77777777" w:rsidR="00A13AB9" w:rsidRPr="00A254A7" w:rsidRDefault="00A13AB9" w:rsidP="00083065">
            <w:pPr>
              <w:keepNext/>
              <w:ind w:right="-108"/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</w:tcPr>
          <w:p w14:paraId="1036E600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64" w:type="dxa"/>
            <w:noWrap/>
          </w:tcPr>
          <w:p w14:paraId="252241C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73" w:type="dxa"/>
            <w:noWrap/>
          </w:tcPr>
          <w:p w14:paraId="2E42367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3D30AF3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67" w:type="dxa"/>
          </w:tcPr>
          <w:p w14:paraId="0FBF13CC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567" w:type="dxa"/>
          </w:tcPr>
          <w:p w14:paraId="306736C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67" w:type="dxa"/>
          </w:tcPr>
          <w:p w14:paraId="02AD369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65" w:type="dxa"/>
          </w:tcPr>
          <w:p w14:paraId="4A138DC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9" w:type="dxa"/>
          </w:tcPr>
          <w:p w14:paraId="6B32E61B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1AB29059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67" w:type="dxa"/>
          </w:tcPr>
          <w:p w14:paraId="4F586798" w14:textId="77777777" w:rsidR="00A13AB9" w:rsidRPr="00A254A7" w:rsidRDefault="00A13AB9" w:rsidP="00083065">
            <w:pPr>
              <w:keepNext/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67" w:type="dxa"/>
          </w:tcPr>
          <w:p w14:paraId="0D8B141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2" w:type="dxa"/>
          </w:tcPr>
          <w:p w14:paraId="2B8DFF49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67" w:type="dxa"/>
          </w:tcPr>
          <w:p w14:paraId="018759F5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67" w:type="dxa"/>
          </w:tcPr>
          <w:p w14:paraId="4092B59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9" w:type="dxa"/>
          </w:tcPr>
          <w:p w14:paraId="574D346D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567" w:type="dxa"/>
          </w:tcPr>
          <w:p w14:paraId="47E12558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68" w:type="dxa"/>
          </w:tcPr>
          <w:p w14:paraId="2362827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64" w:type="dxa"/>
          </w:tcPr>
          <w:p w14:paraId="15335BAF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6E50FD3F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34104E5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7099AA7B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22E12D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4C959A25" w14:textId="77777777" w:rsidR="00A13AB9" w:rsidRPr="00A254A7" w:rsidRDefault="00A13AB9" w:rsidP="00083065">
            <w:pPr>
              <w:keepNext/>
              <w:jc w:val="right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A13AB9" w:rsidRPr="00A254A7" w14:paraId="399F0EB5" w14:textId="77777777" w:rsidTr="00083065">
        <w:tc>
          <w:tcPr>
            <w:tcW w:w="1418" w:type="dxa"/>
            <w:noWrap/>
          </w:tcPr>
          <w:p w14:paraId="2861BA82" w14:textId="0AEC10E8" w:rsidR="00A13AB9" w:rsidRPr="00A254A7" w:rsidRDefault="00A13AB9" w:rsidP="00083065">
            <w:pPr>
              <w:keepNext/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preparation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(%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approvals)</w:t>
            </w:r>
          </w:p>
        </w:tc>
        <w:tc>
          <w:tcPr>
            <w:tcW w:w="565" w:type="dxa"/>
            <w:noWrap/>
          </w:tcPr>
          <w:p w14:paraId="483CD276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3.8%</w:t>
            </w:r>
          </w:p>
        </w:tc>
        <w:tc>
          <w:tcPr>
            <w:tcW w:w="564" w:type="dxa"/>
            <w:noWrap/>
          </w:tcPr>
          <w:p w14:paraId="6062CC69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2.7%</w:t>
            </w:r>
          </w:p>
        </w:tc>
        <w:tc>
          <w:tcPr>
            <w:tcW w:w="573" w:type="dxa"/>
            <w:noWrap/>
          </w:tcPr>
          <w:p w14:paraId="4948C64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3.3%</w:t>
            </w:r>
          </w:p>
        </w:tc>
        <w:tc>
          <w:tcPr>
            <w:tcW w:w="567" w:type="dxa"/>
            <w:noWrap/>
          </w:tcPr>
          <w:p w14:paraId="07EBDF2D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3.6%</w:t>
            </w:r>
          </w:p>
        </w:tc>
        <w:tc>
          <w:tcPr>
            <w:tcW w:w="567" w:type="dxa"/>
          </w:tcPr>
          <w:p w14:paraId="7EDD7019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2%</w:t>
            </w:r>
          </w:p>
        </w:tc>
        <w:tc>
          <w:tcPr>
            <w:tcW w:w="567" w:type="dxa"/>
          </w:tcPr>
          <w:p w14:paraId="10227C7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0.9%</w:t>
            </w:r>
          </w:p>
        </w:tc>
        <w:tc>
          <w:tcPr>
            <w:tcW w:w="567" w:type="dxa"/>
          </w:tcPr>
          <w:p w14:paraId="160DFE82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1.8%</w:t>
            </w:r>
          </w:p>
        </w:tc>
        <w:tc>
          <w:tcPr>
            <w:tcW w:w="565" w:type="dxa"/>
          </w:tcPr>
          <w:p w14:paraId="31E97ED2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2.1%</w:t>
            </w:r>
          </w:p>
        </w:tc>
        <w:tc>
          <w:tcPr>
            <w:tcW w:w="569" w:type="dxa"/>
          </w:tcPr>
          <w:p w14:paraId="65B2FD9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1.3%</w:t>
            </w:r>
          </w:p>
        </w:tc>
        <w:tc>
          <w:tcPr>
            <w:tcW w:w="567" w:type="dxa"/>
          </w:tcPr>
          <w:p w14:paraId="1EB7E972" w14:textId="77777777" w:rsidR="00A13AB9" w:rsidRPr="00A254A7" w:rsidRDefault="00A13AB9" w:rsidP="00083065">
            <w:pPr>
              <w:keepNext/>
              <w:ind w:lef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11.9%</w:t>
            </w:r>
          </w:p>
        </w:tc>
        <w:tc>
          <w:tcPr>
            <w:tcW w:w="567" w:type="dxa"/>
          </w:tcPr>
          <w:p w14:paraId="10836E7E" w14:textId="77777777" w:rsidR="00A13AB9" w:rsidRPr="00A254A7" w:rsidRDefault="00A13AB9" w:rsidP="00083065">
            <w:pPr>
              <w:keepNext/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5.7%</w:t>
            </w:r>
          </w:p>
        </w:tc>
        <w:tc>
          <w:tcPr>
            <w:tcW w:w="567" w:type="dxa"/>
          </w:tcPr>
          <w:p w14:paraId="1D329478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2.7%</w:t>
            </w:r>
          </w:p>
        </w:tc>
        <w:tc>
          <w:tcPr>
            <w:tcW w:w="572" w:type="dxa"/>
          </w:tcPr>
          <w:p w14:paraId="3876780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3.9%</w:t>
            </w:r>
          </w:p>
        </w:tc>
        <w:tc>
          <w:tcPr>
            <w:tcW w:w="567" w:type="dxa"/>
          </w:tcPr>
          <w:p w14:paraId="33E702AD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1.1%</w:t>
            </w:r>
          </w:p>
        </w:tc>
        <w:tc>
          <w:tcPr>
            <w:tcW w:w="567" w:type="dxa"/>
          </w:tcPr>
          <w:p w14:paraId="405E7CCA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1.3%</w:t>
            </w:r>
          </w:p>
        </w:tc>
        <w:tc>
          <w:tcPr>
            <w:tcW w:w="569" w:type="dxa"/>
          </w:tcPr>
          <w:p w14:paraId="03E63857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1.8%</w:t>
            </w:r>
          </w:p>
        </w:tc>
        <w:tc>
          <w:tcPr>
            <w:tcW w:w="567" w:type="dxa"/>
          </w:tcPr>
          <w:p w14:paraId="320C04BF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3.6%</w:t>
            </w:r>
          </w:p>
        </w:tc>
        <w:tc>
          <w:tcPr>
            <w:tcW w:w="568" w:type="dxa"/>
          </w:tcPr>
          <w:p w14:paraId="121EF47F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2.6%</w:t>
            </w:r>
          </w:p>
        </w:tc>
        <w:tc>
          <w:tcPr>
            <w:tcW w:w="564" w:type="dxa"/>
          </w:tcPr>
          <w:p w14:paraId="48966F33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0.4%</w:t>
            </w:r>
          </w:p>
        </w:tc>
        <w:tc>
          <w:tcPr>
            <w:tcW w:w="567" w:type="dxa"/>
          </w:tcPr>
          <w:p w14:paraId="4E34C0CF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2.4%</w:t>
            </w:r>
          </w:p>
        </w:tc>
        <w:tc>
          <w:tcPr>
            <w:tcW w:w="567" w:type="dxa"/>
          </w:tcPr>
          <w:p w14:paraId="58D59166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2.8%</w:t>
            </w:r>
          </w:p>
        </w:tc>
        <w:tc>
          <w:tcPr>
            <w:tcW w:w="567" w:type="dxa"/>
          </w:tcPr>
          <w:p w14:paraId="1437EBD8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3.2%</w:t>
            </w:r>
          </w:p>
        </w:tc>
        <w:tc>
          <w:tcPr>
            <w:tcW w:w="567" w:type="dxa"/>
          </w:tcPr>
          <w:p w14:paraId="405F85A0" w14:textId="77777777" w:rsidR="00A13AB9" w:rsidRPr="00A254A7" w:rsidRDefault="00A13AB9" w:rsidP="00083065">
            <w:pPr>
              <w:keepNext/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8.71%</w:t>
            </w:r>
          </w:p>
        </w:tc>
        <w:tc>
          <w:tcPr>
            <w:tcW w:w="567" w:type="dxa"/>
          </w:tcPr>
          <w:p w14:paraId="2B9621E5" w14:textId="77777777" w:rsidR="00A13AB9" w:rsidRPr="00A254A7" w:rsidRDefault="00A13AB9" w:rsidP="00083065">
            <w:pPr>
              <w:keepNext/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8.82%</w:t>
            </w:r>
          </w:p>
        </w:tc>
      </w:tr>
      <w:tr w:rsidR="00A13AB9" w:rsidRPr="00A254A7" w14:paraId="09FF4A9E" w14:textId="77777777" w:rsidTr="00083065">
        <w:tc>
          <w:tcPr>
            <w:tcW w:w="1418" w:type="dxa"/>
            <w:noWrap/>
          </w:tcPr>
          <w:p w14:paraId="2603F84B" w14:textId="54D87104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Cost-effectiveness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($/kg)</w:t>
            </w:r>
          </w:p>
        </w:tc>
        <w:tc>
          <w:tcPr>
            <w:tcW w:w="565" w:type="dxa"/>
            <w:noWrap/>
          </w:tcPr>
          <w:p w14:paraId="0159141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6.71</w:t>
            </w:r>
          </w:p>
        </w:tc>
        <w:tc>
          <w:tcPr>
            <w:tcW w:w="564" w:type="dxa"/>
            <w:noWrap/>
          </w:tcPr>
          <w:p w14:paraId="51655F3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5.67</w:t>
            </w:r>
          </w:p>
        </w:tc>
        <w:tc>
          <w:tcPr>
            <w:tcW w:w="573" w:type="dxa"/>
            <w:noWrap/>
          </w:tcPr>
          <w:p w14:paraId="3902DA8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7.28</w:t>
            </w:r>
          </w:p>
        </w:tc>
        <w:tc>
          <w:tcPr>
            <w:tcW w:w="567" w:type="dxa"/>
            <w:noWrap/>
          </w:tcPr>
          <w:p w14:paraId="3D85998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9.79</w:t>
            </w:r>
          </w:p>
        </w:tc>
        <w:tc>
          <w:tcPr>
            <w:tcW w:w="567" w:type="dxa"/>
          </w:tcPr>
          <w:p w14:paraId="495E890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3.58</w:t>
            </w:r>
          </w:p>
        </w:tc>
        <w:tc>
          <w:tcPr>
            <w:tcW w:w="567" w:type="dxa"/>
          </w:tcPr>
          <w:p w14:paraId="4ABBE75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3.10</w:t>
            </w:r>
          </w:p>
        </w:tc>
        <w:tc>
          <w:tcPr>
            <w:tcW w:w="567" w:type="dxa"/>
          </w:tcPr>
          <w:p w14:paraId="25A638D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7.13</w:t>
            </w:r>
          </w:p>
        </w:tc>
        <w:tc>
          <w:tcPr>
            <w:tcW w:w="565" w:type="dxa"/>
          </w:tcPr>
          <w:p w14:paraId="74DE5F5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6.51</w:t>
            </w:r>
          </w:p>
        </w:tc>
        <w:tc>
          <w:tcPr>
            <w:tcW w:w="569" w:type="dxa"/>
          </w:tcPr>
          <w:p w14:paraId="11FCC6B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9.34</w:t>
            </w:r>
          </w:p>
        </w:tc>
        <w:tc>
          <w:tcPr>
            <w:tcW w:w="567" w:type="dxa"/>
          </w:tcPr>
          <w:p w14:paraId="2960AEE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3.26</w:t>
            </w:r>
          </w:p>
        </w:tc>
        <w:tc>
          <w:tcPr>
            <w:tcW w:w="567" w:type="dxa"/>
          </w:tcPr>
          <w:p w14:paraId="7D22ABE1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22.58</w:t>
            </w:r>
          </w:p>
        </w:tc>
        <w:tc>
          <w:tcPr>
            <w:tcW w:w="567" w:type="dxa"/>
          </w:tcPr>
          <w:p w14:paraId="3628E062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187.59</w:t>
            </w:r>
          </w:p>
        </w:tc>
        <w:tc>
          <w:tcPr>
            <w:tcW w:w="572" w:type="dxa"/>
          </w:tcPr>
          <w:p w14:paraId="5934DD00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35.34</w:t>
            </w:r>
          </w:p>
        </w:tc>
        <w:tc>
          <w:tcPr>
            <w:tcW w:w="567" w:type="dxa"/>
          </w:tcPr>
          <w:p w14:paraId="5C0F3B30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186.02</w:t>
            </w:r>
          </w:p>
        </w:tc>
        <w:tc>
          <w:tcPr>
            <w:tcW w:w="567" w:type="dxa"/>
          </w:tcPr>
          <w:p w14:paraId="4F5E99BF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79.01</w:t>
            </w:r>
          </w:p>
        </w:tc>
        <w:tc>
          <w:tcPr>
            <w:tcW w:w="569" w:type="dxa"/>
          </w:tcPr>
          <w:p w14:paraId="7B3D1125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56.02</w:t>
            </w:r>
          </w:p>
        </w:tc>
        <w:tc>
          <w:tcPr>
            <w:tcW w:w="567" w:type="dxa"/>
          </w:tcPr>
          <w:p w14:paraId="70C7B3B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65.50</w:t>
            </w:r>
          </w:p>
        </w:tc>
        <w:tc>
          <w:tcPr>
            <w:tcW w:w="568" w:type="dxa"/>
          </w:tcPr>
          <w:p w14:paraId="3845AC39" w14:textId="77777777" w:rsidR="00A13AB9" w:rsidRPr="00A254A7" w:rsidRDefault="00A13AB9" w:rsidP="00083065">
            <w:pPr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53.61</w:t>
            </w:r>
          </w:p>
        </w:tc>
        <w:tc>
          <w:tcPr>
            <w:tcW w:w="564" w:type="dxa"/>
          </w:tcPr>
          <w:p w14:paraId="63ECEA96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22.83</w:t>
            </w:r>
          </w:p>
        </w:tc>
        <w:tc>
          <w:tcPr>
            <w:tcW w:w="567" w:type="dxa"/>
          </w:tcPr>
          <w:p w14:paraId="12F05B34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119.38</w:t>
            </w:r>
          </w:p>
        </w:tc>
        <w:tc>
          <w:tcPr>
            <w:tcW w:w="567" w:type="dxa"/>
          </w:tcPr>
          <w:p w14:paraId="29E7A425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20.96</w:t>
            </w:r>
          </w:p>
        </w:tc>
        <w:tc>
          <w:tcPr>
            <w:tcW w:w="567" w:type="dxa"/>
          </w:tcPr>
          <w:p w14:paraId="3690F982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27.80</w:t>
            </w:r>
          </w:p>
        </w:tc>
        <w:tc>
          <w:tcPr>
            <w:tcW w:w="567" w:type="dxa"/>
          </w:tcPr>
          <w:p w14:paraId="72C0B070" w14:textId="77777777" w:rsidR="00A13AB9" w:rsidRPr="00A254A7" w:rsidRDefault="00A13AB9" w:rsidP="00083065">
            <w:pPr>
              <w:ind w:left="-11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17.48</w:t>
            </w:r>
          </w:p>
        </w:tc>
        <w:tc>
          <w:tcPr>
            <w:tcW w:w="567" w:type="dxa"/>
          </w:tcPr>
          <w:p w14:paraId="653DAC13" w14:textId="77777777" w:rsidR="00A13AB9" w:rsidRPr="00A254A7" w:rsidRDefault="00A13AB9" w:rsidP="00083065">
            <w:pPr>
              <w:keepNext/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11.09</w:t>
            </w:r>
          </w:p>
        </w:tc>
      </w:tr>
      <w:tr w:rsidR="00A13AB9" w:rsidRPr="00A254A7" w14:paraId="7FC38ACA" w14:textId="77777777" w:rsidTr="00083065">
        <w:tc>
          <w:tcPr>
            <w:tcW w:w="1418" w:type="dxa"/>
            <w:noWrap/>
          </w:tcPr>
          <w:p w14:paraId="21DE5097" w14:textId="7D4F890A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68C6656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</w:t>
            </w:r>
          </w:p>
        </w:tc>
        <w:tc>
          <w:tcPr>
            <w:tcW w:w="564" w:type="dxa"/>
            <w:noWrap/>
          </w:tcPr>
          <w:p w14:paraId="1E2C20B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9.29</w:t>
            </w:r>
          </w:p>
        </w:tc>
        <w:tc>
          <w:tcPr>
            <w:tcW w:w="573" w:type="dxa"/>
            <w:noWrap/>
          </w:tcPr>
          <w:p w14:paraId="1DF0DF1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9.16</w:t>
            </w:r>
          </w:p>
        </w:tc>
        <w:tc>
          <w:tcPr>
            <w:tcW w:w="567" w:type="dxa"/>
            <w:noWrap/>
          </w:tcPr>
          <w:p w14:paraId="3CAAFC1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9.2</w:t>
            </w:r>
          </w:p>
        </w:tc>
        <w:tc>
          <w:tcPr>
            <w:tcW w:w="567" w:type="dxa"/>
          </w:tcPr>
          <w:p w14:paraId="0696324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9.06</w:t>
            </w:r>
          </w:p>
        </w:tc>
        <w:tc>
          <w:tcPr>
            <w:tcW w:w="567" w:type="dxa"/>
          </w:tcPr>
          <w:p w14:paraId="4B12EC6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8.97</w:t>
            </w:r>
          </w:p>
        </w:tc>
        <w:tc>
          <w:tcPr>
            <w:tcW w:w="567" w:type="dxa"/>
          </w:tcPr>
          <w:p w14:paraId="300366B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9.0</w:t>
            </w:r>
          </w:p>
        </w:tc>
        <w:tc>
          <w:tcPr>
            <w:tcW w:w="565" w:type="dxa"/>
          </w:tcPr>
          <w:p w14:paraId="0D88184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8.9</w:t>
            </w:r>
          </w:p>
        </w:tc>
        <w:tc>
          <w:tcPr>
            <w:tcW w:w="569" w:type="dxa"/>
          </w:tcPr>
          <w:p w14:paraId="3919270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8.7</w:t>
            </w:r>
          </w:p>
        </w:tc>
        <w:tc>
          <w:tcPr>
            <w:tcW w:w="567" w:type="dxa"/>
          </w:tcPr>
          <w:p w14:paraId="14FBF8D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8.7</w:t>
            </w:r>
          </w:p>
        </w:tc>
        <w:tc>
          <w:tcPr>
            <w:tcW w:w="567" w:type="dxa"/>
          </w:tcPr>
          <w:p w14:paraId="2185FECA" w14:textId="69EB0B9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8.7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2C8C451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8.4</w:t>
            </w:r>
          </w:p>
        </w:tc>
        <w:tc>
          <w:tcPr>
            <w:tcW w:w="572" w:type="dxa"/>
          </w:tcPr>
          <w:p w14:paraId="1C42E4D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8.6</w:t>
            </w:r>
          </w:p>
        </w:tc>
        <w:tc>
          <w:tcPr>
            <w:tcW w:w="567" w:type="dxa"/>
          </w:tcPr>
          <w:p w14:paraId="4D52A88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8.5</w:t>
            </w:r>
          </w:p>
        </w:tc>
        <w:tc>
          <w:tcPr>
            <w:tcW w:w="567" w:type="dxa"/>
          </w:tcPr>
          <w:p w14:paraId="771856B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8.6</w:t>
            </w:r>
          </w:p>
        </w:tc>
        <w:tc>
          <w:tcPr>
            <w:tcW w:w="569" w:type="dxa"/>
          </w:tcPr>
          <w:p w14:paraId="7BC3F7E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9.0</w:t>
            </w:r>
          </w:p>
        </w:tc>
        <w:tc>
          <w:tcPr>
            <w:tcW w:w="567" w:type="dxa"/>
          </w:tcPr>
          <w:p w14:paraId="280B681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8.9</w:t>
            </w:r>
          </w:p>
        </w:tc>
        <w:tc>
          <w:tcPr>
            <w:tcW w:w="568" w:type="dxa"/>
          </w:tcPr>
          <w:p w14:paraId="58A3F85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9.0</w:t>
            </w:r>
          </w:p>
        </w:tc>
        <w:tc>
          <w:tcPr>
            <w:tcW w:w="564" w:type="dxa"/>
          </w:tcPr>
          <w:p w14:paraId="257BFDB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9.2</w:t>
            </w:r>
          </w:p>
        </w:tc>
        <w:tc>
          <w:tcPr>
            <w:tcW w:w="567" w:type="dxa"/>
          </w:tcPr>
          <w:p w14:paraId="20C1784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9.2</w:t>
            </w:r>
          </w:p>
        </w:tc>
        <w:tc>
          <w:tcPr>
            <w:tcW w:w="567" w:type="dxa"/>
          </w:tcPr>
          <w:p w14:paraId="3930F08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9.2</w:t>
            </w:r>
          </w:p>
        </w:tc>
        <w:tc>
          <w:tcPr>
            <w:tcW w:w="567" w:type="dxa"/>
          </w:tcPr>
          <w:p w14:paraId="25871FC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9.1</w:t>
            </w:r>
          </w:p>
        </w:tc>
        <w:tc>
          <w:tcPr>
            <w:tcW w:w="567" w:type="dxa"/>
          </w:tcPr>
          <w:p w14:paraId="4BDA5DB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9.3</w:t>
            </w:r>
          </w:p>
        </w:tc>
        <w:tc>
          <w:tcPr>
            <w:tcW w:w="567" w:type="dxa"/>
          </w:tcPr>
          <w:p w14:paraId="1349580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9.3</w:t>
            </w:r>
          </w:p>
        </w:tc>
      </w:tr>
      <w:tr w:rsidR="00A13AB9" w:rsidRPr="00A254A7" w14:paraId="46B83A39" w14:textId="77777777" w:rsidTr="00083065">
        <w:tc>
          <w:tcPr>
            <w:tcW w:w="1418" w:type="dxa"/>
            <w:noWrap/>
          </w:tcPr>
          <w:p w14:paraId="0BB05DB3" w14:textId="0BE6A55B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0807485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29</w:t>
            </w:r>
          </w:p>
        </w:tc>
        <w:tc>
          <w:tcPr>
            <w:tcW w:w="564" w:type="dxa"/>
            <w:noWrap/>
          </w:tcPr>
          <w:p w14:paraId="1A6DE5F4" w14:textId="77777777" w:rsidR="00A13AB9" w:rsidRPr="00A254A7" w:rsidRDefault="00A13AB9" w:rsidP="00083065">
            <w:pPr>
              <w:ind w:left="-3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29.85</w:t>
            </w:r>
          </w:p>
        </w:tc>
        <w:tc>
          <w:tcPr>
            <w:tcW w:w="573" w:type="dxa"/>
            <w:noWrap/>
          </w:tcPr>
          <w:p w14:paraId="051B80A9" w14:textId="77777777" w:rsidR="00A13AB9" w:rsidRPr="00A254A7" w:rsidRDefault="00A13AB9" w:rsidP="00083065">
            <w:pPr>
              <w:ind w:left="-3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30.89</w:t>
            </w:r>
          </w:p>
        </w:tc>
        <w:tc>
          <w:tcPr>
            <w:tcW w:w="567" w:type="dxa"/>
            <w:noWrap/>
          </w:tcPr>
          <w:p w14:paraId="0B237DA8" w14:textId="77777777" w:rsidR="00A13AB9" w:rsidRPr="00A254A7" w:rsidRDefault="00A13AB9" w:rsidP="00083065">
            <w:pPr>
              <w:ind w:left="-3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31.7</w:t>
            </w:r>
          </w:p>
        </w:tc>
        <w:tc>
          <w:tcPr>
            <w:tcW w:w="567" w:type="dxa"/>
          </w:tcPr>
          <w:p w14:paraId="6B985A97" w14:textId="77777777" w:rsidR="00A13AB9" w:rsidRPr="00A254A7" w:rsidRDefault="00A13AB9" w:rsidP="00083065">
            <w:pPr>
              <w:ind w:left="-3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32.35</w:t>
            </w:r>
          </w:p>
        </w:tc>
        <w:tc>
          <w:tcPr>
            <w:tcW w:w="567" w:type="dxa"/>
          </w:tcPr>
          <w:p w14:paraId="4ED83469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32.98</w:t>
            </w:r>
          </w:p>
        </w:tc>
        <w:tc>
          <w:tcPr>
            <w:tcW w:w="567" w:type="dxa"/>
          </w:tcPr>
          <w:p w14:paraId="575F8D2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33.2</w:t>
            </w:r>
          </w:p>
        </w:tc>
        <w:tc>
          <w:tcPr>
            <w:tcW w:w="565" w:type="dxa"/>
          </w:tcPr>
          <w:p w14:paraId="07B7691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33.5</w:t>
            </w:r>
          </w:p>
        </w:tc>
        <w:tc>
          <w:tcPr>
            <w:tcW w:w="569" w:type="dxa"/>
          </w:tcPr>
          <w:p w14:paraId="224843B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33.4</w:t>
            </w:r>
          </w:p>
        </w:tc>
        <w:tc>
          <w:tcPr>
            <w:tcW w:w="567" w:type="dxa"/>
          </w:tcPr>
          <w:p w14:paraId="495BB16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33.7</w:t>
            </w:r>
          </w:p>
        </w:tc>
        <w:tc>
          <w:tcPr>
            <w:tcW w:w="567" w:type="dxa"/>
          </w:tcPr>
          <w:p w14:paraId="5DB2A7E5" w14:textId="18AC9571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34.1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29DFDB5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35.0</w:t>
            </w:r>
          </w:p>
        </w:tc>
        <w:tc>
          <w:tcPr>
            <w:tcW w:w="572" w:type="dxa"/>
          </w:tcPr>
          <w:p w14:paraId="0BEED96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35.9</w:t>
            </w:r>
          </w:p>
        </w:tc>
        <w:tc>
          <w:tcPr>
            <w:tcW w:w="567" w:type="dxa"/>
          </w:tcPr>
          <w:p w14:paraId="6516DF6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36.8</w:t>
            </w:r>
          </w:p>
        </w:tc>
        <w:tc>
          <w:tcPr>
            <w:tcW w:w="567" w:type="dxa"/>
          </w:tcPr>
          <w:p w14:paraId="3984E82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38.3</w:t>
            </w:r>
          </w:p>
        </w:tc>
        <w:tc>
          <w:tcPr>
            <w:tcW w:w="569" w:type="dxa"/>
          </w:tcPr>
          <w:p w14:paraId="3ACAFE6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39.5</w:t>
            </w:r>
          </w:p>
        </w:tc>
        <w:tc>
          <w:tcPr>
            <w:tcW w:w="567" w:type="dxa"/>
          </w:tcPr>
          <w:p w14:paraId="188F88C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40.2</w:t>
            </w:r>
          </w:p>
        </w:tc>
        <w:tc>
          <w:tcPr>
            <w:tcW w:w="568" w:type="dxa"/>
          </w:tcPr>
          <w:p w14:paraId="557EB9F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40.9</w:t>
            </w:r>
          </w:p>
        </w:tc>
        <w:tc>
          <w:tcPr>
            <w:tcW w:w="564" w:type="dxa"/>
          </w:tcPr>
          <w:p w14:paraId="79B2299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41.1</w:t>
            </w:r>
          </w:p>
        </w:tc>
        <w:tc>
          <w:tcPr>
            <w:tcW w:w="567" w:type="dxa"/>
          </w:tcPr>
          <w:p w14:paraId="42F2DB1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41.7</w:t>
            </w:r>
          </w:p>
        </w:tc>
        <w:tc>
          <w:tcPr>
            <w:tcW w:w="567" w:type="dxa"/>
          </w:tcPr>
          <w:p w14:paraId="79CC4C7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42.4</w:t>
            </w:r>
          </w:p>
        </w:tc>
        <w:tc>
          <w:tcPr>
            <w:tcW w:w="567" w:type="dxa"/>
          </w:tcPr>
          <w:p w14:paraId="2D9F1B4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42.7</w:t>
            </w:r>
          </w:p>
        </w:tc>
        <w:tc>
          <w:tcPr>
            <w:tcW w:w="567" w:type="dxa"/>
          </w:tcPr>
          <w:p w14:paraId="4BE6FBF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42.4</w:t>
            </w:r>
          </w:p>
        </w:tc>
        <w:tc>
          <w:tcPr>
            <w:tcW w:w="567" w:type="dxa"/>
          </w:tcPr>
          <w:p w14:paraId="775D05E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42.1</w:t>
            </w:r>
          </w:p>
        </w:tc>
      </w:tr>
      <w:tr w:rsidR="00A13AB9" w:rsidRPr="00A254A7" w14:paraId="650E5F42" w14:textId="77777777" w:rsidTr="00083065">
        <w:tc>
          <w:tcPr>
            <w:tcW w:w="1418" w:type="dxa"/>
            <w:noWrap/>
          </w:tcPr>
          <w:p w14:paraId="249E6551" w14:textId="1F35AB1E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Net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emissions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delays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(ODP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tonnes)</w:t>
            </w:r>
          </w:p>
        </w:tc>
        <w:tc>
          <w:tcPr>
            <w:tcW w:w="565" w:type="dxa"/>
            <w:noWrap/>
          </w:tcPr>
          <w:p w14:paraId="6BA18846" w14:textId="77777777" w:rsidR="00A13AB9" w:rsidRPr="00A254A7" w:rsidRDefault="00A13AB9" w:rsidP="00083065">
            <w:pPr>
              <w:ind w:left="-116" w:firstLine="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5,899</w:t>
            </w:r>
          </w:p>
        </w:tc>
        <w:tc>
          <w:tcPr>
            <w:tcW w:w="564" w:type="dxa"/>
            <w:noWrap/>
          </w:tcPr>
          <w:p w14:paraId="2EF5D9F2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5,727</w:t>
            </w:r>
          </w:p>
        </w:tc>
        <w:tc>
          <w:tcPr>
            <w:tcW w:w="573" w:type="dxa"/>
            <w:noWrap/>
          </w:tcPr>
          <w:p w14:paraId="28B6DDC6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5,960</w:t>
            </w:r>
          </w:p>
        </w:tc>
        <w:tc>
          <w:tcPr>
            <w:tcW w:w="567" w:type="dxa"/>
            <w:noWrap/>
          </w:tcPr>
          <w:p w14:paraId="0A66CC00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3,503</w:t>
            </w:r>
          </w:p>
        </w:tc>
        <w:tc>
          <w:tcPr>
            <w:tcW w:w="567" w:type="dxa"/>
          </w:tcPr>
          <w:p w14:paraId="24ACD206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13,035</w:t>
            </w:r>
          </w:p>
        </w:tc>
        <w:tc>
          <w:tcPr>
            <w:tcW w:w="567" w:type="dxa"/>
          </w:tcPr>
          <w:p w14:paraId="15020899" w14:textId="77777777" w:rsidR="00A13AB9" w:rsidRPr="00A254A7" w:rsidRDefault="00A13AB9" w:rsidP="00083065">
            <w:pPr>
              <w:ind w:left="-107" w:right="-10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1,481</w:t>
            </w:r>
          </w:p>
        </w:tc>
        <w:tc>
          <w:tcPr>
            <w:tcW w:w="567" w:type="dxa"/>
          </w:tcPr>
          <w:p w14:paraId="0A1095F3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3,864</w:t>
            </w:r>
          </w:p>
        </w:tc>
        <w:tc>
          <w:tcPr>
            <w:tcW w:w="565" w:type="dxa"/>
          </w:tcPr>
          <w:p w14:paraId="39553FE1" w14:textId="77777777" w:rsidR="00A13AB9" w:rsidRPr="00A254A7" w:rsidRDefault="00A13AB9" w:rsidP="00083065">
            <w:pPr>
              <w:ind w:left="-24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4,470</w:t>
            </w:r>
          </w:p>
        </w:tc>
        <w:tc>
          <w:tcPr>
            <w:tcW w:w="569" w:type="dxa"/>
          </w:tcPr>
          <w:p w14:paraId="168061D9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3,431</w:t>
            </w:r>
          </w:p>
        </w:tc>
        <w:tc>
          <w:tcPr>
            <w:tcW w:w="567" w:type="dxa"/>
          </w:tcPr>
          <w:p w14:paraId="563683C5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6,970</w:t>
            </w:r>
          </w:p>
        </w:tc>
        <w:tc>
          <w:tcPr>
            <w:tcW w:w="567" w:type="dxa"/>
          </w:tcPr>
          <w:p w14:paraId="0469F06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8,918</w:t>
            </w:r>
          </w:p>
        </w:tc>
        <w:tc>
          <w:tcPr>
            <w:tcW w:w="567" w:type="dxa"/>
          </w:tcPr>
          <w:p w14:paraId="6F38CFC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14,583</w:t>
            </w:r>
          </w:p>
        </w:tc>
        <w:tc>
          <w:tcPr>
            <w:tcW w:w="572" w:type="dxa"/>
          </w:tcPr>
          <w:p w14:paraId="7188B546" w14:textId="77777777" w:rsidR="00A13AB9" w:rsidRPr="00A254A7" w:rsidRDefault="00A13AB9" w:rsidP="00083065">
            <w:pPr>
              <w:ind w:left="-106" w:right="-101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17,144</w:t>
            </w:r>
          </w:p>
        </w:tc>
        <w:tc>
          <w:tcPr>
            <w:tcW w:w="567" w:type="dxa"/>
          </w:tcPr>
          <w:p w14:paraId="249F3B7D" w14:textId="77777777" w:rsidR="00A13AB9" w:rsidRPr="00A254A7" w:rsidRDefault="00A13AB9" w:rsidP="00083065">
            <w:pPr>
              <w:ind w:left="-108" w:righ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8,805</w:t>
            </w:r>
          </w:p>
        </w:tc>
        <w:tc>
          <w:tcPr>
            <w:tcW w:w="567" w:type="dxa"/>
          </w:tcPr>
          <w:p w14:paraId="0BB9E409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9,939</w:t>
            </w:r>
          </w:p>
        </w:tc>
        <w:tc>
          <w:tcPr>
            <w:tcW w:w="569" w:type="dxa"/>
          </w:tcPr>
          <w:p w14:paraId="756DD487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13,389</w:t>
            </w:r>
          </w:p>
        </w:tc>
        <w:tc>
          <w:tcPr>
            <w:tcW w:w="567" w:type="dxa"/>
          </w:tcPr>
          <w:p w14:paraId="117F4624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6,906</w:t>
            </w:r>
          </w:p>
        </w:tc>
        <w:tc>
          <w:tcPr>
            <w:tcW w:w="568" w:type="dxa"/>
          </w:tcPr>
          <w:p w14:paraId="5AB299BC" w14:textId="77777777" w:rsidR="00A13AB9" w:rsidRPr="00A254A7" w:rsidRDefault="00A13AB9" w:rsidP="00083065">
            <w:pPr>
              <w:ind w:left="-115" w:right="-9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8,054.8</w:t>
            </w:r>
          </w:p>
        </w:tc>
        <w:tc>
          <w:tcPr>
            <w:tcW w:w="564" w:type="dxa"/>
          </w:tcPr>
          <w:p w14:paraId="10C0A627" w14:textId="77777777" w:rsidR="00A13AB9" w:rsidRPr="00A254A7" w:rsidRDefault="00A13AB9" w:rsidP="00083065">
            <w:pPr>
              <w:ind w:left="-259" w:righ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7,971.7</w:t>
            </w:r>
          </w:p>
        </w:tc>
        <w:tc>
          <w:tcPr>
            <w:tcW w:w="567" w:type="dxa"/>
          </w:tcPr>
          <w:p w14:paraId="49B2EC60" w14:textId="77777777" w:rsidR="00A13AB9" w:rsidRPr="00A254A7" w:rsidRDefault="00A13AB9" w:rsidP="00083065">
            <w:pPr>
              <w:ind w:left="-256" w:righ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3,372.1</w:t>
            </w:r>
          </w:p>
        </w:tc>
        <w:tc>
          <w:tcPr>
            <w:tcW w:w="567" w:type="dxa"/>
          </w:tcPr>
          <w:p w14:paraId="70230047" w14:textId="77777777" w:rsidR="00A13AB9" w:rsidRPr="00A254A7" w:rsidRDefault="00A13AB9" w:rsidP="00083065">
            <w:pPr>
              <w:ind w:left="-256" w:righ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8,137.3</w:t>
            </w:r>
          </w:p>
        </w:tc>
        <w:tc>
          <w:tcPr>
            <w:tcW w:w="567" w:type="dxa"/>
          </w:tcPr>
          <w:p w14:paraId="09CEA918" w14:textId="77777777" w:rsidR="00A13AB9" w:rsidRPr="00A254A7" w:rsidRDefault="00A13AB9" w:rsidP="00083065">
            <w:pPr>
              <w:ind w:left="-256" w:righ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9,458.7</w:t>
            </w:r>
          </w:p>
        </w:tc>
        <w:tc>
          <w:tcPr>
            <w:tcW w:w="567" w:type="dxa"/>
          </w:tcPr>
          <w:p w14:paraId="5839B697" w14:textId="77777777" w:rsidR="00A13AB9" w:rsidRPr="00A254A7" w:rsidRDefault="00A13AB9" w:rsidP="00083065">
            <w:pPr>
              <w:ind w:left="-256" w:right="-10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8,112.8</w:t>
            </w:r>
          </w:p>
        </w:tc>
        <w:tc>
          <w:tcPr>
            <w:tcW w:w="567" w:type="dxa"/>
          </w:tcPr>
          <w:p w14:paraId="391E9386" w14:textId="77777777" w:rsidR="00A13AB9" w:rsidRPr="00A254A7" w:rsidRDefault="00A13AB9" w:rsidP="00083065">
            <w:pPr>
              <w:ind w:left="-108" w:righ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7,797.6</w:t>
            </w:r>
          </w:p>
        </w:tc>
      </w:tr>
      <w:tr w:rsidR="00A13AB9" w:rsidRPr="00A254A7" w14:paraId="4CE4FC30" w14:textId="77777777" w:rsidTr="00083065">
        <w:tc>
          <w:tcPr>
            <w:tcW w:w="1418" w:type="dxa"/>
            <w:noWrap/>
            <w:vAlign w:val="bottom"/>
          </w:tcPr>
          <w:p w14:paraId="7369502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  <w:vAlign w:val="bottom"/>
          </w:tcPr>
          <w:p w14:paraId="2A35A91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  <w:noWrap/>
            <w:vAlign w:val="bottom"/>
          </w:tcPr>
          <w:p w14:paraId="67A489A1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3" w:type="dxa"/>
            <w:noWrap/>
            <w:vAlign w:val="bottom"/>
          </w:tcPr>
          <w:p w14:paraId="2E40E11F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0A0930DD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DA45685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497E3B0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206B9B2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</w:tcPr>
          <w:p w14:paraId="270EA494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77CC7D1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AE86F9D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20ECF2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D2DBB0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2" w:type="dxa"/>
          </w:tcPr>
          <w:p w14:paraId="6E6D97D2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D6632AB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4B2D32A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6B5BD4A3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CF95E03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8" w:type="dxa"/>
          </w:tcPr>
          <w:p w14:paraId="4598690A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</w:tcPr>
          <w:p w14:paraId="03027735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0A3E62D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AC20F7C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1D8EF4D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A611C22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A814946" w14:textId="77777777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A13AB9" w:rsidRPr="00A254A7" w14:paraId="26B8E54E" w14:textId="77777777" w:rsidTr="00083065">
        <w:tc>
          <w:tcPr>
            <w:tcW w:w="1418" w:type="dxa"/>
            <w:noWrap/>
          </w:tcPr>
          <w:p w14:paraId="07AB9DB9" w14:textId="329EA7C1" w:rsidR="00A13AB9" w:rsidRPr="00A254A7" w:rsidRDefault="00A13AB9" w:rsidP="00083065">
            <w:pPr>
              <w:keepNext/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World</w:t>
            </w:r>
            <w:r w:rsidR="00FD1D6F">
              <w:rPr>
                <w:b/>
                <w:bCs/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b/>
                <w:bCs/>
                <w:sz w:val="16"/>
                <w:szCs w:val="16"/>
                <w:lang w:bidi="ar-LB"/>
              </w:rPr>
              <w:t>Bank</w:t>
            </w:r>
          </w:p>
        </w:tc>
        <w:tc>
          <w:tcPr>
            <w:tcW w:w="565" w:type="dxa"/>
            <w:noWrap/>
          </w:tcPr>
          <w:p w14:paraId="5DCE8557" w14:textId="77777777" w:rsidR="00A13AB9" w:rsidRPr="00A254A7" w:rsidRDefault="00A13AB9" w:rsidP="00083065">
            <w:pPr>
              <w:keepNext/>
              <w:ind w:right="-108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64" w:type="dxa"/>
            <w:noWrap/>
          </w:tcPr>
          <w:p w14:paraId="56DE5137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73" w:type="dxa"/>
            <w:noWrap/>
          </w:tcPr>
          <w:p w14:paraId="29DE996D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5BB0BA65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67" w:type="dxa"/>
          </w:tcPr>
          <w:p w14:paraId="25EB9FB1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567" w:type="dxa"/>
          </w:tcPr>
          <w:p w14:paraId="5B5A0B76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67" w:type="dxa"/>
          </w:tcPr>
          <w:p w14:paraId="2876969E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65" w:type="dxa"/>
          </w:tcPr>
          <w:p w14:paraId="687D02B0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9" w:type="dxa"/>
          </w:tcPr>
          <w:p w14:paraId="1EDD0B3B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2104A27D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67" w:type="dxa"/>
          </w:tcPr>
          <w:p w14:paraId="49DA56E6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67" w:type="dxa"/>
          </w:tcPr>
          <w:p w14:paraId="584485F4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2" w:type="dxa"/>
          </w:tcPr>
          <w:p w14:paraId="57D3B7A8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67" w:type="dxa"/>
          </w:tcPr>
          <w:p w14:paraId="703995F3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67" w:type="dxa"/>
          </w:tcPr>
          <w:p w14:paraId="6C3A7706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9" w:type="dxa"/>
          </w:tcPr>
          <w:p w14:paraId="19F502D0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567" w:type="dxa"/>
          </w:tcPr>
          <w:p w14:paraId="6779B31C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68" w:type="dxa"/>
          </w:tcPr>
          <w:p w14:paraId="42D9394D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64" w:type="dxa"/>
          </w:tcPr>
          <w:p w14:paraId="227809AE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72180F5B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20120A46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6F20EEC7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D752FD8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73B94C81" w14:textId="77777777" w:rsidR="00A13AB9" w:rsidRPr="00A254A7" w:rsidRDefault="00A13AB9" w:rsidP="00083065">
            <w:pPr>
              <w:keepNext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A254A7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A13AB9" w:rsidRPr="00A254A7" w14:paraId="56B6EDE4" w14:textId="77777777" w:rsidTr="00083065">
        <w:tc>
          <w:tcPr>
            <w:tcW w:w="1418" w:type="dxa"/>
            <w:noWrap/>
          </w:tcPr>
          <w:p w14:paraId="1E419F4E" w14:textId="15873F60" w:rsidR="00A13AB9" w:rsidRPr="00A254A7" w:rsidRDefault="00A13AB9" w:rsidP="00083065">
            <w:pPr>
              <w:keepNext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56892F21" w14:textId="77777777" w:rsidR="00A13AB9" w:rsidRPr="00A254A7" w:rsidRDefault="00A13AB9" w:rsidP="00083065">
            <w:pPr>
              <w:keepNext/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  <w:noWrap/>
          </w:tcPr>
          <w:p w14:paraId="67E1DCE1" w14:textId="77777777" w:rsidR="00A13AB9" w:rsidRPr="00A254A7" w:rsidRDefault="00A13AB9" w:rsidP="00083065">
            <w:pPr>
              <w:keepNext/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3" w:type="dxa"/>
            <w:noWrap/>
          </w:tcPr>
          <w:p w14:paraId="5EE3800C" w14:textId="77777777" w:rsidR="00A13AB9" w:rsidRPr="00A254A7" w:rsidRDefault="00A13AB9" w:rsidP="00083065">
            <w:pPr>
              <w:keepNext/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58B4442B" w14:textId="77777777" w:rsidR="00A13AB9" w:rsidRPr="00A254A7" w:rsidRDefault="00A13AB9" w:rsidP="00083065">
            <w:pPr>
              <w:keepNext/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16A81079" w14:textId="77777777" w:rsidR="00A13AB9" w:rsidRPr="00A254A7" w:rsidRDefault="00A13AB9" w:rsidP="00083065">
            <w:pPr>
              <w:keepNext/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88CA62F" w14:textId="77777777" w:rsidR="00A13AB9" w:rsidRPr="00A254A7" w:rsidRDefault="00A13AB9" w:rsidP="00083065">
            <w:pPr>
              <w:keepNext/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56D023B4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31%</w:t>
            </w:r>
          </w:p>
        </w:tc>
        <w:tc>
          <w:tcPr>
            <w:tcW w:w="565" w:type="dxa"/>
          </w:tcPr>
          <w:p w14:paraId="09F686F0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9" w:type="dxa"/>
          </w:tcPr>
          <w:p w14:paraId="51A350CC" w14:textId="77777777" w:rsidR="00A13AB9" w:rsidRPr="00A254A7" w:rsidRDefault="00A13AB9" w:rsidP="00083065">
            <w:pPr>
              <w:keepNext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47%</w:t>
            </w:r>
          </w:p>
        </w:tc>
        <w:tc>
          <w:tcPr>
            <w:tcW w:w="567" w:type="dxa"/>
          </w:tcPr>
          <w:p w14:paraId="015F7103" w14:textId="77777777" w:rsidR="00A13AB9" w:rsidRPr="00A254A7" w:rsidRDefault="00A13AB9" w:rsidP="00083065">
            <w:pPr>
              <w:keepNext/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57F3DD5" w14:textId="77777777" w:rsidR="00A13AB9" w:rsidRPr="00A254A7" w:rsidRDefault="00A13AB9" w:rsidP="00083065">
            <w:pPr>
              <w:keepNext/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D73E1A2" w14:textId="77777777" w:rsidR="00A13AB9" w:rsidRPr="00A254A7" w:rsidRDefault="00A13AB9" w:rsidP="00083065">
            <w:pPr>
              <w:keepNext/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2" w:type="dxa"/>
          </w:tcPr>
          <w:p w14:paraId="21A3CD35" w14:textId="77777777" w:rsidR="00A13AB9" w:rsidRPr="00A254A7" w:rsidRDefault="00A13AB9" w:rsidP="00083065">
            <w:pPr>
              <w:keepNext/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20%</w:t>
            </w:r>
          </w:p>
        </w:tc>
        <w:tc>
          <w:tcPr>
            <w:tcW w:w="567" w:type="dxa"/>
          </w:tcPr>
          <w:p w14:paraId="24043D6D" w14:textId="77777777" w:rsidR="00A13AB9" w:rsidRPr="00A254A7" w:rsidRDefault="00A13AB9" w:rsidP="00083065">
            <w:pPr>
              <w:keepNext/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98%</w:t>
            </w:r>
          </w:p>
        </w:tc>
        <w:tc>
          <w:tcPr>
            <w:tcW w:w="567" w:type="dxa"/>
          </w:tcPr>
          <w:p w14:paraId="51B549E6" w14:textId="77777777" w:rsidR="00A13AB9" w:rsidRPr="00A254A7" w:rsidRDefault="00A13AB9" w:rsidP="00083065">
            <w:pPr>
              <w:keepNext/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32E0EB73" w14:textId="77777777" w:rsidR="00A13AB9" w:rsidRPr="00A254A7" w:rsidRDefault="00A13AB9" w:rsidP="00083065">
            <w:pPr>
              <w:keepNext/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9B56E05" w14:textId="77777777" w:rsidR="00A13AB9" w:rsidRPr="00A254A7" w:rsidRDefault="00A13AB9" w:rsidP="00083065">
            <w:pPr>
              <w:keepNext/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404AAE74" w14:textId="77777777" w:rsidR="00A13AB9" w:rsidRPr="00A254A7" w:rsidRDefault="00A13AB9" w:rsidP="00083065">
            <w:pPr>
              <w:keepNext/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</w:tcPr>
          <w:p w14:paraId="0C135CB4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51%</w:t>
            </w:r>
          </w:p>
        </w:tc>
        <w:tc>
          <w:tcPr>
            <w:tcW w:w="567" w:type="dxa"/>
          </w:tcPr>
          <w:p w14:paraId="5DD82095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766E100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0D293E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9816CD2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N/A</w:t>
            </w:r>
          </w:p>
        </w:tc>
        <w:tc>
          <w:tcPr>
            <w:tcW w:w="567" w:type="dxa"/>
          </w:tcPr>
          <w:p w14:paraId="353894F3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</w:tr>
      <w:tr w:rsidR="00A13AB9" w:rsidRPr="00A254A7" w14:paraId="7F355266" w14:textId="77777777" w:rsidTr="00083065">
        <w:tc>
          <w:tcPr>
            <w:tcW w:w="1418" w:type="dxa"/>
            <w:noWrap/>
          </w:tcPr>
          <w:p w14:paraId="42D125D6" w14:textId="39FD0DF9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5" w:type="dxa"/>
            <w:noWrap/>
          </w:tcPr>
          <w:p w14:paraId="6CA54CB2" w14:textId="77777777" w:rsidR="00A13AB9" w:rsidRPr="00A254A7" w:rsidRDefault="00A13AB9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4" w:type="dxa"/>
            <w:noWrap/>
          </w:tcPr>
          <w:p w14:paraId="1C7C2D38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73" w:type="dxa"/>
            <w:noWrap/>
          </w:tcPr>
          <w:p w14:paraId="62DF8E31" w14:textId="77777777" w:rsidR="00A13AB9" w:rsidRPr="00A254A7" w:rsidRDefault="00A13AB9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355EC744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00F50E6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7" w:type="dxa"/>
          </w:tcPr>
          <w:p w14:paraId="369F4F30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8ADB0CB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5" w:type="dxa"/>
          </w:tcPr>
          <w:p w14:paraId="5A6412BE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4C2FE94D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516067D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73%</w:t>
            </w:r>
          </w:p>
        </w:tc>
        <w:tc>
          <w:tcPr>
            <w:tcW w:w="567" w:type="dxa"/>
          </w:tcPr>
          <w:p w14:paraId="1903C93F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7" w:type="dxa"/>
          </w:tcPr>
          <w:p w14:paraId="414C3593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43%</w:t>
            </w:r>
          </w:p>
        </w:tc>
        <w:tc>
          <w:tcPr>
            <w:tcW w:w="572" w:type="dxa"/>
          </w:tcPr>
          <w:p w14:paraId="23B03161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15%</w:t>
            </w:r>
          </w:p>
        </w:tc>
        <w:tc>
          <w:tcPr>
            <w:tcW w:w="567" w:type="dxa"/>
          </w:tcPr>
          <w:p w14:paraId="39631C12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A38C378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9" w:type="dxa"/>
          </w:tcPr>
          <w:p w14:paraId="5EAF9FC5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29125D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78%</w:t>
            </w:r>
          </w:p>
        </w:tc>
        <w:tc>
          <w:tcPr>
            <w:tcW w:w="568" w:type="dxa"/>
          </w:tcPr>
          <w:p w14:paraId="6565FB8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96%</w:t>
            </w:r>
          </w:p>
        </w:tc>
        <w:tc>
          <w:tcPr>
            <w:tcW w:w="564" w:type="dxa"/>
          </w:tcPr>
          <w:p w14:paraId="146E5F8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62%</w:t>
            </w:r>
          </w:p>
        </w:tc>
        <w:tc>
          <w:tcPr>
            <w:tcW w:w="567" w:type="dxa"/>
          </w:tcPr>
          <w:p w14:paraId="695290F5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7" w:type="dxa"/>
          </w:tcPr>
          <w:p w14:paraId="1F8FF095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70%</w:t>
            </w:r>
          </w:p>
        </w:tc>
        <w:tc>
          <w:tcPr>
            <w:tcW w:w="567" w:type="dxa"/>
          </w:tcPr>
          <w:p w14:paraId="700D34F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63%</w:t>
            </w:r>
          </w:p>
        </w:tc>
        <w:tc>
          <w:tcPr>
            <w:tcW w:w="567" w:type="dxa"/>
          </w:tcPr>
          <w:p w14:paraId="45B66B82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67" w:type="dxa"/>
          </w:tcPr>
          <w:p w14:paraId="02472A7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43%</w:t>
            </w:r>
          </w:p>
        </w:tc>
      </w:tr>
      <w:tr w:rsidR="00A13AB9" w:rsidRPr="00A254A7" w14:paraId="245A521C" w14:textId="77777777" w:rsidTr="00083065">
        <w:tc>
          <w:tcPr>
            <w:tcW w:w="1418" w:type="dxa"/>
            <w:noWrap/>
          </w:tcPr>
          <w:p w14:paraId="3BA70938" w14:textId="54BEC06B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reports</w:t>
            </w:r>
          </w:p>
        </w:tc>
        <w:tc>
          <w:tcPr>
            <w:tcW w:w="565" w:type="dxa"/>
            <w:noWrap/>
          </w:tcPr>
          <w:p w14:paraId="121984F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98%</w:t>
            </w:r>
          </w:p>
        </w:tc>
        <w:tc>
          <w:tcPr>
            <w:tcW w:w="564" w:type="dxa"/>
            <w:noWrap/>
          </w:tcPr>
          <w:p w14:paraId="780F70A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73" w:type="dxa"/>
            <w:noWrap/>
          </w:tcPr>
          <w:p w14:paraId="03612D28" w14:textId="77777777" w:rsidR="00A13AB9" w:rsidRPr="00A254A7" w:rsidRDefault="00A13AB9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420E0876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2F6761C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2C1F9B2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3905BBF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5" w:type="dxa"/>
          </w:tcPr>
          <w:p w14:paraId="641C7EC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69" w:type="dxa"/>
          </w:tcPr>
          <w:p w14:paraId="3438BB0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7F6C3630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25%</w:t>
            </w:r>
          </w:p>
        </w:tc>
        <w:tc>
          <w:tcPr>
            <w:tcW w:w="567" w:type="dxa"/>
          </w:tcPr>
          <w:p w14:paraId="7567BB2E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20%</w:t>
            </w:r>
          </w:p>
        </w:tc>
        <w:tc>
          <w:tcPr>
            <w:tcW w:w="567" w:type="dxa"/>
          </w:tcPr>
          <w:p w14:paraId="2784DBB5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72" w:type="dxa"/>
          </w:tcPr>
          <w:p w14:paraId="2EED7C4E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10%</w:t>
            </w:r>
          </w:p>
        </w:tc>
        <w:tc>
          <w:tcPr>
            <w:tcW w:w="567" w:type="dxa"/>
          </w:tcPr>
          <w:p w14:paraId="67C69619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8792E26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24%</w:t>
            </w:r>
          </w:p>
        </w:tc>
        <w:tc>
          <w:tcPr>
            <w:tcW w:w="569" w:type="dxa"/>
          </w:tcPr>
          <w:p w14:paraId="6BEC455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24%</w:t>
            </w:r>
          </w:p>
        </w:tc>
        <w:tc>
          <w:tcPr>
            <w:tcW w:w="567" w:type="dxa"/>
          </w:tcPr>
          <w:p w14:paraId="622C024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8%</w:t>
            </w:r>
          </w:p>
        </w:tc>
        <w:tc>
          <w:tcPr>
            <w:tcW w:w="568" w:type="dxa"/>
          </w:tcPr>
          <w:p w14:paraId="4D602D2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33%</w:t>
            </w:r>
          </w:p>
        </w:tc>
        <w:tc>
          <w:tcPr>
            <w:tcW w:w="564" w:type="dxa"/>
          </w:tcPr>
          <w:p w14:paraId="7DB0A5A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11%</w:t>
            </w:r>
          </w:p>
        </w:tc>
        <w:tc>
          <w:tcPr>
            <w:tcW w:w="567" w:type="dxa"/>
          </w:tcPr>
          <w:p w14:paraId="7CCEEC5F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45%</w:t>
            </w:r>
          </w:p>
        </w:tc>
        <w:tc>
          <w:tcPr>
            <w:tcW w:w="567" w:type="dxa"/>
          </w:tcPr>
          <w:p w14:paraId="294F0574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26%</w:t>
            </w:r>
          </w:p>
        </w:tc>
        <w:tc>
          <w:tcPr>
            <w:tcW w:w="567" w:type="dxa"/>
          </w:tcPr>
          <w:p w14:paraId="5791003E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7" w:type="dxa"/>
          </w:tcPr>
          <w:p w14:paraId="70C320D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90%</w:t>
            </w:r>
          </w:p>
        </w:tc>
        <w:tc>
          <w:tcPr>
            <w:tcW w:w="567" w:type="dxa"/>
          </w:tcPr>
          <w:p w14:paraId="08CFBB8A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70672194" w14:textId="77777777" w:rsidTr="00083065">
        <w:tc>
          <w:tcPr>
            <w:tcW w:w="1418" w:type="dxa"/>
            <w:noWrap/>
          </w:tcPr>
          <w:p w14:paraId="380CBFC2" w14:textId="00828D03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Distribution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among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countries</w:t>
            </w:r>
          </w:p>
        </w:tc>
        <w:tc>
          <w:tcPr>
            <w:tcW w:w="565" w:type="dxa"/>
            <w:noWrap/>
          </w:tcPr>
          <w:p w14:paraId="5C25492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4" w:type="dxa"/>
            <w:noWrap/>
          </w:tcPr>
          <w:p w14:paraId="1D74F2B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</w:tc>
        <w:tc>
          <w:tcPr>
            <w:tcW w:w="573" w:type="dxa"/>
            <w:noWrap/>
          </w:tcPr>
          <w:p w14:paraId="2A8FB570" w14:textId="77777777" w:rsidR="00A13AB9" w:rsidRPr="00A254A7" w:rsidRDefault="00A13AB9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7" w:type="dxa"/>
            <w:noWrap/>
          </w:tcPr>
          <w:p w14:paraId="66305F8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65%</w:t>
            </w:r>
          </w:p>
        </w:tc>
        <w:tc>
          <w:tcPr>
            <w:tcW w:w="567" w:type="dxa"/>
          </w:tcPr>
          <w:p w14:paraId="68CEAA91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71%</w:t>
            </w:r>
          </w:p>
        </w:tc>
        <w:tc>
          <w:tcPr>
            <w:tcW w:w="567" w:type="dxa"/>
          </w:tcPr>
          <w:p w14:paraId="5B7270A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</w:tcPr>
          <w:p w14:paraId="50590A7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565" w:type="dxa"/>
          </w:tcPr>
          <w:p w14:paraId="02F44A5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69" w:type="dxa"/>
          </w:tcPr>
          <w:p w14:paraId="70D562F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7" w:type="dxa"/>
          </w:tcPr>
          <w:p w14:paraId="4541A83F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</w:tc>
        <w:tc>
          <w:tcPr>
            <w:tcW w:w="567" w:type="dxa"/>
          </w:tcPr>
          <w:p w14:paraId="02E04AA3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50%</w:t>
            </w:r>
          </w:p>
        </w:tc>
        <w:tc>
          <w:tcPr>
            <w:tcW w:w="567" w:type="dxa"/>
          </w:tcPr>
          <w:p w14:paraId="719C0935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57%</w:t>
            </w:r>
          </w:p>
        </w:tc>
        <w:tc>
          <w:tcPr>
            <w:tcW w:w="572" w:type="dxa"/>
          </w:tcPr>
          <w:p w14:paraId="0A1A26BA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84C6A57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67%</w:t>
            </w:r>
          </w:p>
        </w:tc>
        <w:tc>
          <w:tcPr>
            <w:tcW w:w="567" w:type="dxa"/>
          </w:tcPr>
          <w:p w14:paraId="16984AFF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50%</w:t>
            </w:r>
          </w:p>
        </w:tc>
        <w:tc>
          <w:tcPr>
            <w:tcW w:w="569" w:type="dxa"/>
          </w:tcPr>
          <w:p w14:paraId="6B81E5B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33%</w:t>
            </w:r>
          </w:p>
        </w:tc>
        <w:tc>
          <w:tcPr>
            <w:tcW w:w="567" w:type="dxa"/>
          </w:tcPr>
          <w:p w14:paraId="715759FA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8" w:type="dxa"/>
          </w:tcPr>
          <w:p w14:paraId="3F23AF40" w14:textId="77777777" w:rsidR="00A13AB9" w:rsidRPr="00A254A7" w:rsidRDefault="00A13AB9" w:rsidP="00083065">
            <w:pPr>
              <w:ind w:left="-11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50%</w:t>
            </w:r>
          </w:p>
        </w:tc>
        <w:tc>
          <w:tcPr>
            <w:tcW w:w="564" w:type="dxa"/>
          </w:tcPr>
          <w:p w14:paraId="5707059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60%</w:t>
            </w:r>
          </w:p>
        </w:tc>
        <w:tc>
          <w:tcPr>
            <w:tcW w:w="567" w:type="dxa"/>
          </w:tcPr>
          <w:p w14:paraId="436E3571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760503BE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33%</w:t>
            </w:r>
          </w:p>
        </w:tc>
        <w:tc>
          <w:tcPr>
            <w:tcW w:w="567" w:type="dxa"/>
          </w:tcPr>
          <w:p w14:paraId="396D8C1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60%</w:t>
            </w:r>
          </w:p>
        </w:tc>
        <w:tc>
          <w:tcPr>
            <w:tcW w:w="567" w:type="dxa"/>
          </w:tcPr>
          <w:p w14:paraId="3AA4B9D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7" w:type="dxa"/>
          </w:tcPr>
          <w:p w14:paraId="5C7ADC6D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485B8B25" w14:textId="77777777" w:rsidTr="00083065">
        <w:tc>
          <w:tcPr>
            <w:tcW w:w="1418" w:type="dxa"/>
            <w:noWrap/>
          </w:tcPr>
          <w:p w14:paraId="3F801EC1" w14:textId="5D12E6C1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Value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approved</w:t>
            </w:r>
          </w:p>
        </w:tc>
        <w:tc>
          <w:tcPr>
            <w:tcW w:w="565" w:type="dxa"/>
            <w:noWrap/>
          </w:tcPr>
          <w:p w14:paraId="3128B2D9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4" w:type="dxa"/>
            <w:noWrap/>
          </w:tcPr>
          <w:p w14:paraId="0161F56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73" w:type="dxa"/>
            <w:noWrap/>
          </w:tcPr>
          <w:p w14:paraId="2610C165" w14:textId="77777777" w:rsidR="00A13AB9" w:rsidRPr="00A254A7" w:rsidRDefault="00A13AB9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  <w:noWrap/>
          </w:tcPr>
          <w:p w14:paraId="6BD80A05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5A054E59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94%</w:t>
            </w:r>
          </w:p>
        </w:tc>
        <w:tc>
          <w:tcPr>
            <w:tcW w:w="567" w:type="dxa"/>
          </w:tcPr>
          <w:p w14:paraId="189B9D8D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7" w:type="dxa"/>
          </w:tcPr>
          <w:p w14:paraId="24F7EF4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87%</w:t>
            </w:r>
          </w:p>
        </w:tc>
        <w:tc>
          <w:tcPr>
            <w:tcW w:w="565" w:type="dxa"/>
          </w:tcPr>
          <w:p w14:paraId="56A46F4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9" w:type="dxa"/>
          </w:tcPr>
          <w:p w14:paraId="7D4EF9B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</w:tcPr>
          <w:p w14:paraId="59CF07BF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98%</w:t>
            </w:r>
          </w:p>
        </w:tc>
        <w:tc>
          <w:tcPr>
            <w:tcW w:w="567" w:type="dxa"/>
          </w:tcPr>
          <w:p w14:paraId="7669069F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3%</w:t>
            </w:r>
          </w:p>
        </w:tc>
        <w:tc>
          <w:tcPr>
            <w:tcW w:w="567" w:type="dxa"/>
          </w:tcPr>
          <w:p w14:paraId="362FF29B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72" w:type="dxa"/>
          </w:tcPr>
          <w:p w14:paraId="687AED10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29%</w:t>
            </w:r>
          </w:p>
        </w:tc>
        <w:tc>
          <w:tcPr>
            <w:tcW w:w="567" w:type="dxa"/>
          </w:tcPr>
          <w:p w14:paraId="4EE566F6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</w:tcPr>
          <w:p w14:paraId="51ABD7A3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72%</w:t>
            </w:r>
          </w:p>
        </w:tc>
        <w:tc>
          <w:tcPr>
            <w:tcW w:w="569" w:type="dxa"/>
          </w:tcPr>
          <w:p w14:paraId="487C741D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97F4597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39%</w:t>
            </w:r>
          </w:p>
        </w:tc>
        <w:tc>
          <w:tcPr>
            <w:tcW w:w="568" w:type="dxa"/>
          </w:tcPr>
          <w:p w14:paraId="529D8F8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29%</w:t>
            </w:r>
          </w:p>
        </w:tc>
        <w:tc>
          <w:tcPr>
            <w:tcW w:w="564" w:type="dxa"/>
          </w:tcPr>
          <w:p w14:paraId="019796B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67" w:type="dxa"/>
          </w:tcPr>
          <w:p w14:paraId="2F7EBE0F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46%</w:t>
            </w:r>
          </w:p>
        </w:tc>
        <w:tc>
          <w:tcPr>
            <w:tcW w:w="567" w:type="dxa"/>
          </w:tcPr>
          <w:p w14:paraId="2C4E006C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26%</w:t>
            </w:r>
          </w:p>
        </w:tc>
        <w:tc>
          <w:tcPr>
            <w:tcW w:w="567" w:type="dxa"/>
          </w:tcPr>
          <w:p w14:paraId="4772EC5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77%</w:t>
            </w:r>
          </w:p>
        </w:tc>
        <w:tc>
          <w:tcPr>
            <w:tcW w:w="567" w:type="dxa"/>
          </w:tcPr>
          <w:p w14:paraId="1EE1912C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67" w:type="dxa"/>
          </w:tcPr>
          <w:p w14:paraId="4E8B12C2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68DA5CFF" w14:textId="77777777" w:rsidTr="00083065">
        <w:tc>
          <w:tcPr>
            <w:tcW w:w="1418" w:type="dxa"/>
            <w:noWrap/>
          </w:tcPr>
          <w:p w14:paraId="7AF5EF24" w14:textId="233A2651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ODS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be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phased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out</w:t>
            </w:r>
          </w:p>
        </w:tc>
        <w:tc>
          <w:tcPr>
            <w:tcW w:w="565" w:type="dxa"/>
            <w:noWrap/>
          </w:tcPr>
          <w:p w14:paraId="47E43D13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83%</w:t>
            </w:r>
          </w:p>
        </w:tc>
        <w:tc>
          <w:tcPr>
            <w:tcW w:w="564" w:type="dxa"/>
            <w:noWrap/>
          </w:tcPr>
          <w:p w14:paraId="1A07EBA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72%</w:t>
            </w:r>
          </w:p>
        </w:tc>
        <w:tc>
          <w:tcPr>
            <w:tcW w:w="573" w:type="dxa"/>
            <w:noWrap/>
          </w:tcPr>
          <w:p w14:paraId="3CE73E47" w14:textId="77777777" w:rsidR="00A13AB9" w:rsidRPr="00A254A7" w:rsidRDefault="00A13AB9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67" w:type="dxa"/>
            <w:noWrap/>
          </w:tcPr>
          <w:p w14:paraId="0E4D0BE1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65%</w:t>
            </w:r>
          </w:p>
        </w:tc>
        <w:tc>
          <w:tcPr>
            <w:tcW w:w="567" w:type="dxa"/>
          </w:tcPr>
          <w:p w14:paraId="3CCD614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59%</w:t>
            </w:r>
          </w:p>
        </w:tc>
        <w:tc>
          <w:tcPr>
            <w:tcW w:w="567" w:type="dxa"/>
          </w:tcPr>
          <w:p w14:paraId="2E1A810B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9D55411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66%</w:t>
            </w:r>
          </w:p>
        </w:tc>
        <w:tc>
          <w:tcPr>
            <w:tcW w:w="565" w:type="dxa"/>
          </w:tcPr>
          <w:p w14:paraId="1806FE8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9" w:type="dxa"/>
          </w:tcPr>
          <w:p w14:paraId="5F6009B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35%</w:t>
            </w:r>
          </w:p>
        </w:tc>
        <w:tc>
          <w:tcPr>
            <w:tcW w:w="567" w:type="dxa"/>
          </w:tcPr>
          <w:p w14:paraId="0260940F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E1CC53C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7" w:type="dxa"/>
          </w:tcPr>
          <w:p w14:paraId="40C77B12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11%</w:t>
            </w:r>
          </w:p>
        </w:tc>
        <w:tc>
          <w:tcPr>
            <w:tcW w:w="572" w:type="dxa"/>
          </w:tcPr>
          <w:p w14:paraId="3FC93E13" w14:textId="77777777" w:rsidR="00A13AB9" w:rsidRPr="00A254A7" w:rsidRDefault="00A13AB9" w:rsidP="00083065">
            <w:pPr>
              <w:ind w:left="-25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7%</w:t>
            </w:r>
          </w:p>
        </w:tc>
        <w:tc>
          <w:tcPr>
            <w:tcW w:w="567" w:type="dxa"/>
          </w:tcPr>
          <w:p w14:paraId="265F4542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25%</w:t>
            </w:r>
          </w:p>
        </w:tc>
        <w:tc>
          <w:tcPr>
            <w:tcW w:w="567" w:type="dxa"/>
          </w:tcPr>
          <w:p w14:paraId="2FF0AD19" w14:textId="77777777" w:rsidR="00A13AB9" w:rsidRPr="00A254A7" w:rsidRDefault="00A13AB9" w:rsidP="00083065">
            <w:pPr>
              <w:ind w:left="-11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11%</w:t>
            </w:r>
          </w:p>
        </w:tc>
        <w:tc>
          <w:tcPr>
            <w:tcW w:w="569" w:type="dxa"/>
          </w:tcPr>
          <w:p w14:paraId="3F2D73CB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DC0192C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50%</w:t>
            </w:r>
          </w:p>
        </w:tc>
        <w:tc>
          <w:tcPr>
            <w:tcW w:w="568" w:type="dxa"/>
          </w:tcPr>
          <w:p w14:paraId="5D92927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74%</w:t>
            </w:r>
          </w:p>
        </w:tc>
        <w:tc>
          <w:tcPr>
            <w:tcW w:w="564" w:type="dxa"/>
          </w:tcPr>
          <w:p w14:paraId="5B08AA4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76794C9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67C452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67" w:type="dxa"/>
          </w:tcPr>
          <w:p w14:paraId="0875AC3C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67" w:type="dxa"/>
          </w:tcPr>
          <w:p w14:paraId="255D1CB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67" w:type="dxa"/>
          </w:tcPr>
          <w:p w14:paraId="002364B0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A13AB9" w:rsidRPr="00A254A7" w14:paraId="6A4B8518" w14:textId="77777777" w:rsidTr="00083065">
        <w:tc>
          <w:tcPr>
            <w:tcW w:w="1418" w:type="dxa"/>
            <w:noWrap/>
          </w:tcPr>
          <w:p w14:paraId="1C2E9129" w14:textId="77777777" w:rsidR="00A13AB9" w:rsidRPr="00A254A7" w:rsidRDefault="00A13AB9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  <w:noWrap/>
          </w:tcPr>
          <w:p w14:paraId="418390AF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  <w:noWrap/>
          </w:tcPr>
          <w:p w14:paraId="6F526BA7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73" w:type="dxa"/>
            <w:noWrap/>
          </w:tcPr>
          <w:p w14:paraId="47F8DCF4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31415D13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39C72FA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3F3A8D4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5A095DA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5" w:type="dxa"/>
          </w:tcPr>
          <w:p w14:paraId="7CA16E96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581C58A4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2817800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BE56B78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B58C1C5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72" w:type="dxa"/>
          </w:tcPr>
          <w:p w14:paraId="570E80FA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276CB90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26C3DDD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9" w:type="dxa"/>
          </w:tcPr>
          <w:p w14:paraId="0D8E0601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C89091E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8" w:type="dxa"/>
          </w:tcPr>
          <w:p w14:paraId="502F8995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4" w:type="dxa"/>
          </w:tcPr>
          <w:p w14:paraId="4ABDF01F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3B1AAAD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1EDB1C0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16C8D2D1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14C5B05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94C970C" w14:textId="77777777" w:rsidR="00A13AB9" w:rsidRPr="00A254A7" w:rsidRDefault="00A13AB9" w:rsidP="00083065">
            <w:pPr>
              <w:jc w:val="right"/>
              <w:rPr>
                <w:b/>
                <w:bCs/>
                <w:sz w:val="16"/>
                <w:szCs w:val="16"/>
                <w:lang w:bidi="ar-LB"/>
              </w:rPr>
            </w:pPr>
          </w:p>
        </w:tc>
      </w:tr>
      <w:tr w:rsidR="00A13AB9" w:rsidRPr="00A254A7" w14:paraId="70537BD3" w14:textId="77777777" w:rsidTr="00083065">
        <w:tc>
          <w:tcPr>
            <w:tcW w:w="1418" w:type="dxa"/>
            <w:noWrap/>
          </w:tcPr>
          <w:p w14:paraId="6E3DCC79" w14:textId="732608E2" w:rsidR="00A13AB9" w:rsidRPr="00A254A7" w:rsidRDefault="00A13AB9" w:rsidP="00083065">
            <w:pPr>
              <w:ind w:right="-108"/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preparation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(%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approvals)</w:t>
            </w:r>
          </w:p>
        </w:tc>
        <w:tc>
          <w:tcPr>
            <w:tcW w:w="565" w:type="dxa"/>
            <w:noWrap/>
          </w:tcPr>
          <w:p w14:paraId="53DA273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5.5%</w:t>
            </w:r>
          </w:p>
        </w:tc>
        <w:tc>
          <w:tcPr>
            <w:tcW w:w="564" w:type="dxa"/>
            <w:noWrap/>
          </w:tcPr>
          <w:p w14:paraId="731FE43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1.3%</w:t>
            </w:r>
          </w:p>
        </w:tc>
        <w:tc>
          <w:tcPr>
            <w:tcW w:w="573" w:type="dxa"/>
            <w:noWrap/>
          </w:tcPr>
          <w:p w14:paraId="2982ED6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0.4%</w:t>
            </w:r>
          </w:p>
        </w:tc>
        <w:tc>
          <w:tcPr>
            <w:tcW w:w="567" w:type="dxa"/>
            <w:noWrap/>
          </w:tcPr>
          <w:p w14:paraId="1EDA063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0.6%</w:t>
            </w:r>
          </w:p>
        </w:tc>
        <w:tc>
          <w:tcPr>
            <w:tcW w:w="567" w:type="dxa"/>
          </w:tcPr>
          <w:p w14:paraId="2D2E6E7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0.2%</w:t>
            </w:r>
          </w:p>
        </w:tc>
        <w:tc>
          <w:tcPr>
            <w:tcW w:w="567" w:type="dxa"/>
          </w:tcPr>
          <w:p w14:paraId="69507AF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0.4%</w:t>
            </w:r>
          </w:p>
        </w:tc>
        <w:tc>
          <w:tcPr>
            <w:tcW w:w="567" w:type="dxa"/>
          </w:tcPr>
          <w:p w14:paraId="4F89FDE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0.4%</w:t>
            </w:r>
          </w:p>
        </w:tc>
        <w:tc>
          <w:tcPr>
            <w:tcW w:w="565" w:type="dxa"/>
          </w:tcPr>
          <w:p w14:paraId="7BDDFB73" w14:textId="77777777" w:rsidR="00A13AB9" w:rsidRPr="00A254A7" w:rsidRDefault="00A13AB9" w:rsidP="00083065">
            <w:pPr>
              <w:ind w:left="-111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0.02%</w:t>
            </w:r>
          </w:p>
        </w:tc>
        <w:tc>
          <w:tcPr>
            <w:tcW w:w="569" w:type="dxa"/>
          </w:tcPr>
          <w:p w14:paraId="0E047300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0.6%</w:t>
            </w:r>
          </w:p>
        </w:tc>
        <w:tc>
          <w:tcPr>
            <w:tcW w:w="567" w:type="dxa"/>
          </w:tcPr>
          <w:p w14:paraId="5BBC832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2.2%</w:t>
            </w:r>
          </w:p>
        </w:tc>
        <w:tc>
          <w:tcPr>
            <w:tcW w:w="567" w:type="dxa"/>
          </w:tcPr>
          <w:p w14:paraId="6A00DCFD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74.8%</w:t>
            </w:r>
          </w:p>
        </w:tc>
        <w:tc>
          <w:tcPr>
            <w:tcW w:w="567" w:type="dxa"/>
          </w:tcPr>
          <w:p w14:paraId="3E2AC3FB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1.5%</w:t>
            </w:r>
          </w:p>
        </w:tc>
        <w:tc>
          <w:tcPr>
            <w:tcW w:w="572" w:type="dxa"/>
          </w:tcPr>
          <w:p w14:paraId="09AD478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5.6%</w:t>
            </w:r>
          </w:p>
        </w:tc>
        <w:tc>
          <w:tcPr>
            <w:tcW w:w="567" w:type="dxa"/>
          </w:tcPr>
          <w:p w14:paraId="579CF91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0.2%</w:t>
            </w:r>
          </w:p>
        </w:tc>
        <w:tc>
          <w:tcPr>
            <w:tcW w:w="567" w:type="dxa"/>
          </w:tcPr>
          <w:p w14:paraId="3C0D411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0.6%</w:t>
            </w:r>
          </w:p>
        </w:tc>
        <w:tc>
          <w:tcPr>
            <w:tcW w:w="569" w:type="dxa"/>
          </w:tcPr>
          <w:p w14:paraId="6387301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0.4%</w:t>
            </w:r>
          </w:p>
        </w:tc>
        <w:tc>
          <w:tcPr>
            <w:tcW w:w="567" w:type="dxa"/>
          </w:tcPr>
          <w:p w14:paraId="544C3A7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4.0%</w:t>
            </w:r>
          </w:p>
        </w:tc>
        <w:tc>
          <w:tcPr>
            <w:tcW w:w="568" w:type="dxa"/>
          </w:tcPr>
          <w:p w14:paraId="0B6CDBB4" w14:textId="77777777" w:rsidR="00A13AB9" w:rsidRPr="00A254A7" w:rsidRDefault="00A13AB9" w:rsidP="00083065">
            <w:pPr>
              <w:ind w:left="-116" w:right="-99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18.64%</w:t>
            </w:r>
          </w:p>
        </w:tc>
        <w:tc>
          <w:tcPr>
            <w:tcW w:w="564" w:type="dxa"/>
          </w:tcPr>
          <w:p w14:paraId="6A353964" w14:textId="77777777" w:rsidR="00A13AB9" w:rsidRPr="00A254A7" w:rsidRDefault="00A13AB9" w:rsidP="00083065">
            <w:pPr>
              <w:ind w:left="-14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1.04%</w:t>
            </w:r>
          </w:p>
        </w:tc>
        <w:tc>
          <w:tcPr>
            <w:tcW w:w="567" w:type="dxa"/>
          </w:tcPr>
          <w:p w14:paraId="16E7A99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0.0%</w:t>
            </w:r>
          </w:p>
        </w:tc>
        <w:tc>
          <w:tcPr>
            <w:tcW w:w="567" w:type="dxa"/>
          </w:tcPr>
          <w:p w14:paraId="5061CDC9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0.0%</w:t>
            </w:r>
          </w:p>
        </w:tc>
        <w:tc>
          <w:tcPr>
            <w:tcW w:w="567" w:type="dxa"/>
          </w:tcPr>
          <w:p w14:paraId="5320803E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0.0%</w:t>
            </w:r>
          </w:p>
        </w:tc>
        <w:tc>
          <w:tcPr>
            <w:tcW w:w="567" w:type="dxa"/>
          </w:tcPr>
          <w:p w14:paraId="20E4BDC4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0.61%</w:t>
            </w:r>
          </w:p>
        </w:tc>
        <w:tc>
          <w:tcPr>
            <w:tcW w:w="567" w:type="dxa"/>
          </w:tcPr>
          <w:p w14:paraId="0250C99F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2.92%</w:t>
            </w:r>
          </w:p>
        </w:tc>
      </w:tr>
      <w:tr w:rsidR="00A13AB9" w:rsidRPr="00A254A7" w14:paraId="346ACE9A" w14:textId="77777777" w:rsidTr="00083065">
        <w:tc>
          <w:tcPr>
            <w:tcW w:w="1418" w:type="dxa"/>
            <w:noWrap/>
          </w:tcPr>
          <w:p w14:paraId="4DC24E28" w14:textId="61BE13C6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Cost-effectiveness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($/kg)</w:t>
            </w:r>
          </w:p>
        </w:tc>
        <w:tc>
          <w:tcPr>
            <w:tcW w:w="565" w:type="dxa"/>
            <w:noWrap/>
          </w:tcPr>
          <w:p w14:paraId="323D32B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2.96</w:t>
            </w:r>
          </w:p>
        </w:tc>
        <w:tc>
          <w:tcPr>
            <w:tcW w:w="564" w:type="dxa"/>
            <w:noWrap/>
          </w:tcPr>
          <w:p w14:paraId="70CF7CA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3.85</w:t>
            </w:r>
          </w:p>
        </w:tc>
        <w:tc>
          <w:tcPr>
            <w:tcW w:w="573" w:type="dxa"/>
            <w:noWrap/>
          </w:tcPr>
          <w:p w14:paraId="62EF161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4.57</w:t>
            </w:r>
          </w:p>
        </w:tc>
        <w:tc>
          <w:tcPr>
            <w:tcW w:w="567" w:type="dxa"/>
            <w:noWrap/>
          </w:tcPr>
          <w:p w14:paraId="0930874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6.12</w:t>
            </w:r>
          </w:p>
        </w:tc>
        <w:tc>
          <w:tcPr>
            <w:tcW w:w="567" w:type="dxa"/>
          </w:tcPr>
          <w:p w14:paraId="25C30E8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3.74</w:t>
            </w:r>
          </w:p>
        </w:tc>
        <w:tc>
          <w:tcPr>
            <w:tcW w:w="567" w:type="dxa"/>
          </w:tcPr>
          <w:p w14:paraId="4711396B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1.04</w:t>
            </w:r>
          </w:p>
        </w:tc>
        <w:tc>
          <w:tcPr>
            <w:tcW w:w="567" w:type="dxa"/>
          </w:tcPr>
          <w:p w14:paraId="7AD498A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3.33</w:t>
            </w:r>
          </w:p>
        </w:tc>
        <w:tc>
          <w:tcPr>
            <w:tcW w:w="565" w:type="dxa"/>
          </w:tcPr>
          <w:p w14:paraId="48F2511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3.29</w:t>
            </w:r>
          </w:p>
        </w:tc>
        <w:tc>
          <w:tcPr>
            <w:tcW w:w="569" w:type="dxa"/>
          </w:tcPr>
          <w:p w14:paraId="131E696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9.36</w:t>
            </w:r>
          </w:p>
        </w:tc>
        <w:tc>
          <w:tcPr>
            <w:tcW w:w="567" w:type="dxa"/>
          </w:tcPr>
          <w:p w14:paraId="10BF54AA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1.43</w:t>
            </w:r>
          </w:p>
        </w:tc>
        <w:tc>
          <w:tcPr>
            <w:tcW w:w="567" w:type="dxa"/>
          </w:tcPr>
          <w:p w14:paraId="171FBDF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1.12</w:t>
            </w:r>
          </w:p>
        </w:tc>
        <w:tc>
          <w:tcPr>
            <w:tcW w:w="567" w:type="dxa"/>
          </w:tcPr>
          <w:p w14:paraId="37C7C67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545.23</w:t>
            </w:r>
          </w:p>
        </w:tc>
        <w:tc>
          <w:tcPr>
            <w:tcW w:w="572" w:type="dxa"/>
          </w:tcPr>
          <w:p w14:paraId="06165266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69.01</w:t>
            </w:r>
          </w:p>
        </w:tc>
        <w:tc>
          <w:tcPr>
            <w:tcW w:w="567" w:type="dxa"/>
          </w:tcPr>
          <w:p w14:paraId="2163D43F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118.26</w:t>
            </w:r>
          </w:p>
        </w:tc>
        <w:tc>
          <w:tcPr>
            <w:tcW w:w="567" w:type="dxa"/>
          </w:tcPr>
          <w:p w14:paraId="0DD2296A" w14:textId="77777777" w:rsidR="00A13AB9" w:rsidRPr="00A254A7" w:rsidRDefault="00A13AB9" w:rsidP="00083065">
            <w:pPr>
              <w:ind w:left="-249" w:firstLine="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214.04</w:t>
            </w:r>
          </w:p>
        </w:tc>
        <w:tc>
          <w:tcPr>
            <w:tcW w:w="569" w:type="dxa"/>
          </w:tcPr>
          <w:p w14:paraId="528B87A5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19.84</w:t>
            </w:r>
          </w:p>
        </w:tc>
        <w:tc>
          <w:tcPr>
            <w:tcW w:w="567" w:type="dxa"/>
          </w:tcPr>
          <w:p w14:paraId="4DDFB15D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48.54</w:t>
            </w:r>
          </w:p>
        </w:tc>
        <w:tc>
          <w:tcPr>
            <w:tcW w:w="568" w:type="dxa"/>
          </w:tcPr>
          <w:p w14:paraId="19A41042" w14:textId="77777777" w:rsidR="00A13AB9" w:rsidRPr="00A254A7" w:rsidRDefault="00A13AB9" w:rsidP="00083065">
            <w:pPr>
              <w:ind w:left="-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52.66</w:t>
            </w:r>
          </w:p>
        </w:tc>
        <w:tc>
          <w:tcPr>
            <w:tcW w:w="564" w:type="dxa"/>
          </w:tcPr>
          <w:p w14:paraId="461074CA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618.83</w:t>
            </w:r>
          </w:p>
        </w:tc>
        <w:tc>
          <w:tcPr>
            <w:tcW w:w="567" w:type="dxa"/>
          </w:tcPr>
          <w:p w14:paraId="005D47CC" w14:textId="77777777" w:rsidR="00A13AB9" w:rsidRPr="00A254A7" w:rsidRDefault="00A13AB9" w:rsidP="00083065">
            <w:pPr>
              <w:keepNext/>
              <w:ind w:left="-117" w:right="-24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177.65</w:t>
            </w:r>
          </w:p>
        </w:tc>
        <w:tc>
          <w:tcPr>
            <w:tcW w:w="567" w:type="dxa"/>
          </w:tcPr>
          <w:p w14:paraId="15980B7E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2.56</w:t>
            </w:r>
          </w:p>
        </w:tc>
        <w:tc>
          <w:tcPr>
            <w:tcW w:w="567" w:type="dxa"/>
          </w:tcPr>
          <w:p w14:paraId="04FDA4F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4.55</w:t>
            </w:r>
          </w:p>
        </w:tc>
        <w:tc>
          <w:tcPr>
            <w:tcW w:w="567" w:type="dxa"/>
          </w:tcPr>
          <w:p w14:paraId="11AE3E74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3.85</w:t>
            </w:r>
          </w:p>
        </w:tc>
        <w:tc>
          <w:tcPr>
            <w:tcW w:w="567" w:type="dxa"/>
          </w:tcPr>
          <w:p w14:paraId="649E9FF1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18.29</w:t>
            </w:r>
          </w:p>
        </w:tc>
      </w:tr>
      <w:tr w:rsidR="00A13AB9" w:rsidRPr="00A254A7" w14:paraId="7260EC18" w14:textId="77777777" w:rsidTr="00083065">
        <w:tc>
          <w:tcPr>
            <w:tcW w:w="1418" w:type="dxa"/>
            <w:noWrap/>
          </w:tcPr>
          <w:p w14:paraId="0084C523" w14:textId="716EEB58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008B855E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</w:t>
            </w:r>
          </w:p>
        </w:tc>
        <w:tc>
          <w:tcPr>
            <w:tcW w:w="564" w:type="dxa"/>
            <w:noWrap/>
          </w:tcPr>
          <w:p w14:paraId="03881CBA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25.33</w:t>
            </w:r>
          </w:p>
        </w:tc>
        <w:tc>
          <w:tcPr>
            <w:tcW w:w="573" w:type="dxa"/>
            <w:noWrap/>
          </w:tcPr>
          <w:p w14:paraId="17C2C5AD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26.28</w:t>
            </w:r>
          </w:p>
        </w:tc>
        <w:tc>
          <w:tcPr>
            <w:tcW w:w="567" w:type="dxa"/>
            <w:noWrap/>
          </w:tcPr>
          <w:p w14:paraId="26264E98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</w:t>
            </w:r>
          </w:p>
        </w:tc>
        <w:tc>
          <w:tcPr>
            <w:tcW w:w="567" w:type="dxa"/>
          </w:tcPr>
          <w:p w14:paraId="26A1E84C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26.02</w:t>
            </w:r>
          </w:p>
        </w:tc>
        <w:tc>
          <w:tcPr>
            <w:tcW w:w="567" w:type="dxa"/>
          </w:tcPr>
          <w:p w14:paraId="2C59859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25.7</w:t>
            </w:r>
          </w:p>
        </w:tc>
        <w:tc>
          <w:tcPr>
            <w:tcW w:w="567" w:type="dxa"/>
          </w:tcPr>
          <w:p w14:paraId="01671E3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25.3</w:t>
            </w:r>
          </w:p>
        </w:tc>
        <w:tc>
          <w:tcPr>
            <w:tcW w:w="565" w:type="dxa"/>
          </w:tcPr>
          <w:p w14:paraId="6BFE0EF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25.0</w:t>
            </w:r>
          </w:p>
        </w:tc>
        <w:tc>
          <w:tcPr>
            <w:tcW w:w="569" w:type="dxa"/>
          </w:tcPr>
          <w:p w14:paraId="0C904F42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24.8</w:t>
            </w:r>
          </w:p>
        </w:tc>
        <w:tc>
          <w:tcPr>
            <w:tcW w:w="567" w:type="dxa"/>
          </w:tcPr>
          <w:p w14:paraId="173D40D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24.8</w:t>
            </w:r>
          </w:p>
        </w:tc>
        <w:tc>
          <w:tcPr>
            <w:tcW w:w="567" w:type="dxa"/>
          </w:tcPr>
          <w:p w14:paraId="23EE265E" w14:textId="1D46F403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0242B3F3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</w:p>
        </w:tc>
        <w:tc>
          <w:tcPr>
            <w:tcW w:w="572" w:type="dxa"/>
          </w:tcPr>
          <w:p w14:paraId="53FE35E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24.7</w:t>
            </w:r>
          </w:p>
        </w:tc>
        <w:tc>
          <w:tcPr>
            <w:tcW w:w="567" w:type="dxa"/>
          </w:tcPr>
          <w:p w14:paraId="5A67142C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</w:p>
        </w:tc>
        <w:tc>
          <w:tcPr>
            <w:tcW w:w="567" w:type="dxa"/>
          </w:tcPr>
          <w:p w14:paraId="3F7DB56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</w:p>
        </w:tc>
        <w:tc>
          <w:tcPr>
            <w:tcW w:w="569" w:type="dxa"/>
          </w:tcPr>
          <w:p w14:paraId="54A3F21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</w:p>
        </w:tc>
        <w:tc>
          <w:tcPr>
            <w:tcW w:w="567" w:type="dxa"/>
          </w:tcPr>
          <w:p w14:paraId="308B9B33" w14:textId="504F6CDA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24.6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8" w:type="dxa"/>
          </w:tcPr>
          <w:p w14:paraId="76CDBF80" w14:textId="77777777" w:rsidR="00A13AB9" w:rsidRPr="00A254A7" w:rsidRDefault="00A13AB9" w:rsidP="00083065">
            <w:pPr>
              <w:ind w:left="-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24.5</w:t>
            </w:r>
          </w:p>
        </w:tc>
        <w:tc>
          <w:tcPr>
            <w:tcW w:w="564" w:type="dxa"/>
          </w:tcPr>
          <w:p w14:paraId="4E3898BF" w14:textId="02619CF4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24.4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6C48ABFA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24.5</w:t>
            </w:r>
          </w:p>
        </w:tc>
        <w:tc>
          <w:tcPr>
            <w:tcW w:w="567" w:type="dxa"/>
          </w:tcPr>
          <w:p w14:paraId="3AFA98CC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24.4</w:t>
            </w:r>
          </w:p>
        </w:tc>
        <w:tc>
          <w:tcPr>
            <w:tcW w:w="567" w:type="dxa"/>
          </w:tcPr>
          <w:p w14:paraId="3AC49111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24.4</w:t>
            </w:r>
          </w:p>
        </w:tc>
        <w:tc>
          <w:tcPr>
            <w:tcW w:w="567" w:type="dxa"/>
          </w:tcPr>
          <w:p w14:paraId="21FE138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24.4</w:t>
            </w:r>
          </w:p>
        </w:tc>
        <w:tc>
          <w:tcPr>
            <w:tcW w:w="567" w:type="dxa"/>
          </w:tcPr>
          <w:p w14:paraId="2B407139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24.3</w:t>
            </w:r>
          </w:p>
          <w:p w14:paraId="6244543F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</w:p>
        </w:tc>
      </w:tr>
      <w:tr w:rsidR="00A13AB9" w:rsidRPr="00A254A7" w14:paraId="2E1A81F0" w14:textId="77777777" w:rsidTr="00083065">
        <w:tc>
          <w:tcPr>
            <w:tcW w:w="1418" w:type="dxa"/>
            <w:noWrap/>
          </w:tcPr>
          <w:p w14:paraId="0B4E548D" w14:textId="080562DC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of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5" w:type="dxa"/>
            <w:noWrap/>
          </w:tcPr>
          <w:p w14:paraId="570E543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</w:t>
            </w:r>
          </w:p>
        </w:tc>
        <w:tc>
          <w:tcPr>
            <w:tcW w:w="564" w:type="dxa"/>
            <w:noWrap/>
          </w:tcPr>
          <w:p w14:paraId="5BC12475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40.09</w:t>
            </w:r>
          </w:p>
        </w:tc>
        <w:tc>
          <w:tcPr>
            <w:tcW w:w="573" w:type="dxa"/>
            <w:noWrap/>
          </w:tcPr>
          <w:p w14:paraId="1BA086FB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41.35</w:t>
            </w:r>
          </w:p>
        </w:tc>
        <w:tc>
          <w:tcPr>
            <w:tcW w:w="567" w:type="dxa"/>
            <w:noWrap/>
          </w:tcPr>
          <w:p w14:paraId="786702ED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</w:t>
            </w:r>
          </w:p>
        </w:tc>
        <w:tc>
          <w:tcPr>
            <w:tcW w:w="567" w:type="dxa"/>
          </w:tcPr>
          <w:p w14:paraId="22E843B2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40.88</w:t>
            </w:r>
          </w:p>
        </w:tc>
        <w:tc>
          <w:tcPr>
            <w:tcW w:w="567" w:type="dxa"/>
          </w:tcPr>
          <w:p w14:paraId="4379D868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40.7</w:t>
            </w:r>
          </w:p>
        </w:tc>
        <w:tc>
          <w:tcPr>
            <w:tcW w:w="567" w:type="dxa"/>
          </w:tcPr>
          <w:p w14:paraId="346FF855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40.3</w:t>
            </w:r>
          </w:p>
        </w:tc>
        <w:tc>
          <w:tcPr>
            <w:tcW w:w="565" w:type="dxa"/>
          </w:tcPr>
          <w:p w14:paraId="46969398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40.2</w:t>
            </w:r>
          </w:p>
        </w:tc>
        <w:tc>
          <w:tcPr>
            <w:tcW w:w="569" w:type="dxa"/>
          </w:tcPr>
          <w:p w14:paraId="19A9095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39.8</w:t>
            </w:r>
          </w:p>
        </w:tc>
        <w:tc>
          <w:tcPr>
            <w:tcW w:w="567" w:type="dxa"/>
          </w:tcPr>
          <w:p w14:paraId="04D7D6E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39.8</w:t>
            </w:r>
          </w:p>
        </w:tc>
        <w:tc>
          <w:tcPr>
            <w:tcW w:w="567" w:type="dxa"/>
          </w:tcPr>
          <w:p w14:paraId="675CFBCA" w14:textId="282D0EC2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40.2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75346F56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40.2</w:t>
            </w:r>
          </w:p>
        </w:tc>
        <w:tc>
          <w:tcPr>
            <w:tcW w:w="572" w:type="dxa"/>
          </w:tcPr>
          <w:p w14:paraId="77A03937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40.2</w:t>
            </w:r>
          </w:p>
        </w:tc>
        <w:tc>
          <w:tcPr>
            <w:tcW w:w="567" w:type="dxa"/>
          </w:tcPr>
          <w:p w14:paraId="58BFE04D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40.3</w:t>
            </w:r>
          </w:p>
        </w:tc>
        <w:tc>
          <w:tcPr>
            <w:tcW w:w="567" w:type="dxa"/>
          </w:tcPr>
          <w:p w14:paraId="540CC469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40.8</w:t>
            </w:r>
          </w:p>
        </w:tc>
        <w:tc>
          <w:tcPr>
            <w:tcW w:w="569" w:type="dxa"/>
          </w:tcPr>
          <w:p w14:paraId="08D7D334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40.8</w:t>
            </w:r>
          </w:p>
        </w:tc>
        <w:tc>
          <w:tcPr>
            <w:tcW w:w="567" w:type="dxa"/>
          </w:tcPr>
          <w:p w14:paraId="5ACE2A4F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40.8</w:t>
            </w:r>
          </w:p>
        </w:tc>
        <w:tc>
          <w:tcPr>
            <w:tcW w:w="568" w:type="dxa"/>
          </w:tcPr>
          <w:p w14:paraId="323A1049" w14:textId="77777777" w:rsidR="00A13AB9" w:rsidRPr="00A254A7" w:rsidRDefault="00A13AB9" w:rsidP="00083065">
            <w:pPr>
              <w:ind w:left="-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41.0</w:t>
            </w:r>
          </w:p>
        </w:tc>
        <w:tc>
          <w:tcPr>
            <w:tcW w:w="564" w:type="dxa"/>
          </w:tcPr>
          <w:p w14:paraId="788F9676" w14:textId="72A47402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40.1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378C13D2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41.2</w:t>
            </w:r>
          </w:p>
        </w:tc>
        <w:tc>
          <w:tcPr>
            <w:tcW w:w="567" w:type="dxa"/>
          </w:tcPr>
          <w:p w14:paraId="13E128F2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41.2</w:t>
            </w:r>
          </w:p>
        </w:tc>
        <w:tc>
          <w:tcPr>
            <w:tcW w:w="567" w:type="dxa"/>
          </w:tcPr>
          <w:p w14:paraId="3FEC9498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41.2</w:t>
            </w:r>
          </w:p>
        </w:tc>
        <w:tc>
          <w:tcPr>
            <w:tcW w:w="567" w:type="dxa"/>
          </w:tcPr>
          <w:p w14:paraId="720D6C66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41.3</w:t>
            </w:r>
          </w:p>
        </w:tc>
        <w:tc>
          <w:tcPr>
            <w:tcW w:w="567" w:type="dxa"/>
          </w:tcPr>
          <w:p w14:paraId="08047573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41.2</w:t>
            </w:r>
          </w:p>
        </w:tc>
      </w:tr>
      <w:tr w:rsidR="00A13AB9" w:rsidRPr="0053569A" w14:paraId="1101E314" w14:textId="77777777" w:rsidTr="00083065">
        <w:tc>
          <w:tcPr>
            <w:tcW w:w="1418" w:type="dxa"/>
            <w:noWrap/>
          </w:tcPr>
          <w:p w14:paraId="49F7A0C4" w14:textId="1DB77246" w:rsidR="00A13AB9" w:rsidRPr="00A254A7" w:rsidRDefault="00A13AB9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Net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emissions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due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delays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(ODP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A254A7">
              <w:rPr>
                <w:sz w:val="16"/>
                <w:szCs w:val="16"/>
                <w:lang w:bidi="ar-LB"/>
              </w:rPr>
              <w:t>tonnes)</w:t>
            </w:r>
          </w:p>
        </w:tc>
        <w:tc>
          <w:tcPr>
            <w:tcW w:w="565" w:type="dxa"/>
            <w:noWrap/>
          </w:tcPr>
          <w:p w14:paraId="3BDF4B1B" w14:textId="77777777" w:rsidR="00A13AB9" w:rsidRPr="00A254A7" w:rsidRDefault="00A13AB9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16,608</w:t>
            </w:r>
          </w:p>
        </w:tc>
        <w:tc>
          <w:tcPr>
            <w:tcW w:w="564" w:type="dxa"/>
            <w:noWrap/>
          </w:tcPr>
          <w:p w14:paraId="005124BA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21,539</w:t>
            </w:r>
          </w:p>
        </w:tc>
        <w:tc>
          <w:tcPr>
            <w:tcW w:w="573" w:type="dxa"/>
            <w:noWrap/>
          </w:tcPr>
          <w:p w14:paraId="43FAA5D9" w14:textId="77777777" w:rsidR="00A13AB9" w:rsidRPr="00A254A7" w:rsidRDefault="00A13AB9" w:rsidP="00083065">
            <w:pPr>
              <w:ind w:left="-102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22,324</w:t>
            </w:r>
          </w:p>
        </w:tc>
        <w:tc>
          <w:tcPr>
            <w:tcW w:w="567" w:type="dxa"/>
            <w:noWrap/>
          </w:tcPr>
          <w:p w14:paraId="01B94B1B" w14:textId="77777777" w:rsidR="00A13AB9" w:rsidRPr="00A254A7" w:rsidRDefault="00A13AB9" w:rsidP="00083065">
            <w:pPr>
              <w:ind w:left="-108" w:right="-108"/>
              <w:jc w:val="center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18,021</w:t>
            </w:r>
          </w:p>
        </w:tc>
        <w:tc>
          <w:tcPr>
            <w:tcW w:w="567" w:type="dxa"/>
          </w:tcPr>
          <w:p w14:paraId="3C83016F" w14:textId="77777777" w:rsidR="00A13AB9" w:rsidRPr="00A254A7" w:rsidRDefault="00A13AB9" w:rsidP="00083065">
            <w:pPr>
              <w:ind w:left="-108" w:righ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8,338</w:t>
            </w:r>
          </w:p>
        </w:tc>
        <w:tc>
          <w:tcPr>
            <w:tcW w:w="567" w:type="dxa"/>
          </w:tcPr>
          <w:p w14:paraId="08DAC2C4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4,843</w:t>
            </w:r>
          </w:p>
        </w:tc>
        <w:tc>
          <w:tcPr>
            <w:tcW w:w="567" w:type="dxa"/>
          </w:tcPr>
          <w:p w14:paraId="4B6E8F9A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5,674</w:t>
            </w:r>
          </w:p>
        </w:tc>
        <w:tc>
          <w:tcPr>
            <w:tcW w:w="565" w:type="dxa"/>
          </w:tcPr>
          <w:p w14:paraId="6B87DBD6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2,316</w:t>
            </w:r>
          </w:p>
        </w:tc>
        <w:tc>
          <w:tcPr>
            <w:tcW w:w="569" w:type="dxa"/>
          </w:tcPr>
          <w:p w14:paraId="5609993A" w14:textId="77777777" w:rsidR="00A13AB9" w:rsidRPr="00A254A7" w:rsidRDefault="00A13AB9" w:rsidP="00083065">
            <w:pPr>
              <w:ind w:left="-106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1,303</w:t>
            </w:r>
          </w:p>
        </w:tc>
        <w:tc>
          <w:tcPr>
            <w:tcW w:w="567" w:type="dxa"/>
          </w:tcPr>
          <w:p w14:paraId="494822E8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182</w:t>
            </w:r>
          </w:p>
        </w:tc>
        <w:tc>
          <w:tcPr>
            <w:tcW w:w="567" w:type="dxa"/>
          </w:tcPr>
          <w:p w14:paraId="6F6FFA24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1,680</w:t>
            </w:r>
          </w:p>
        </w:tc>
        <w:tc>
          <w:tcPr>
            <w:tcW w:w="567" w:type="dxa"/>
          </w:tcPr>
          <w:p w14:paraId="35DC2B71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801</w:t>
            </w:r>
          </w:p>
        </w:tc>
        <w:tc>
          <w:tcPr>
            <w:tcW w:w="572" w:type="dxa"/>
          </w:tcPr>
          <w:p w14:paraId="5A7B6B56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901</w:t>
            </w:r>
          </w:p>
        </w:tc>
        <w:tc>
          <w:tcPr>
            <w:tcW w:w="567" w:type="dxa"/>
          </w:tcPr>
          <w:p w14:paraId="4BD1A18D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901</w:t>
            </w:r>
          </w:p>
        </w:tc>
        <w:tc>
          <w:tcPr>
            <w:tcW w:w="567" w:type="dxa"/>
          </w:tcPr>
          <w:p w14:paraId="442F79DC" w14:textId="77777777" w:rsidR="00A13AB9" w:rsidRPr="00A254A7" w:rsidRDefault="00A13AB9" w:rsidP="00083065">
            <w:pPr>
              <w:ind w:left="-10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1,002</w:t>
            </w:r>
          </w:p>
        </w:tc>
        <w:tc>
          <w:tcPr>
            <w:tcW w:w="569" w:type="dxa"/>
          </w:tcPr>
          <w:p w14:paraId="6C62CC61" w14:textId="77777777" w:rsidR="00A13AB9" w:rsidRPr="00A254A7" w:rsidRDefault="00A13AB9" w:rsidP="00083065">
            <w:pPr>
              <w:ind w:left="-10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275</w:t>
            </w:r>
          </w:p>
        </w:tc>
        <w:tc>
          <w:tcPr>
            <w:tcW w:w="567" w:type="dxa"/>
          </w:tcPr>
          <w:p w14:paraId="25478ED0" w14:textId="77777777" w:rsidR="00A13AB9" w:rsidRPr="00A254A7" w:rsidRDefault="00A13AB9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455</w:t>
            </w:r>
          </w:p>
        </w:tc>
        <w:tc>
          <w:tcPr>
            <w:tcW w:w="568" w:type="dxa"/>
          </w:tcPr>
          <w:p w14:paraId="453E98DB" w14:textId="77777777" w:rsidR="00A13AB9" w:rsidRPr="00A254A7" w:rsidRDefault="00A13AB9" w:rsidP="00083065">
            <w:pPr>
              <w:ind w:left="-8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249.9</w:t>
            </w:r>
          </w:p>
        </w:tc>
        <w:tc>
          <w:tcPr>
            <w:tcW w:w="564" w:type="dxa"/>
          </w:tcPr>
          <w:p w14:paraId="0D7AD47E" w14:textId="77777777" w:rsidR="00A13AB9" w:rsidRPr="00A254A7" w:rsidRDefault="00A13AB9" w:rsidP="00083065">
            <w:pPr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788.4</w:t>
            </w:r>
          </w:p>
        </w:tc>
        <w:tc>
          <w:tcPr>
            <w:tcW w:w="567" w:type="dxa"/>
          </w:tcPr>
          <w:p w14:paraId="3C368B77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812.98</w:t>
            </w:r>
          </w:p>
        </w:tc>
        <w:tc>
          <w:tcPr>
            <w:tcW w:w="567" w:type="dxa"/>
          </w:tcPr>
          <w:p w14:paraId="139115B9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5.5</w:t>
            </w:r>
          </w:p>
        </w:tc>
        <w:tc>
          <w:tcPr>
            <w:tcW w:w="567" w:type="dxa"/>
          </w:tcPr>
          <w:p w14:paraId="3FFB043E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74.8</w:t>
            </w:r>
          </w:p>
        </w:tc>
        <w:tc>
          <w:tcPr>
            <w:tcW w:w="567" w:type="dxa"/>
          </w:tcPr>
          <w:p w14:paraId="1BDE948B" w14:textId="77777777" w:rsidR="00A13AB9" w:rsidRPr="00A254A7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149.5</w:t>
            </w:r>
          </w:p>
        </w:tc>
        <w:tc>
          <w:tcPr>
            <w:tcW w:w="567" w:type="dxa"/>
          </w:tcPr>
          <w:p w14:paraId="44F5600D" w14:textId="77777777" w:rsidR="00A13AB9" w:rsidRPr="00A254A7" w:rsidRDefault="00A13AB9" w:rsidP="00083065">
            <w:pPr>
              <w:ind w:left="-110"/>
              <w:jc w:val="right"/>
              <w:rPr>
                <w:sz w:val="16"/>
                <w:szCs w:val="16"/>
                <w:lang w:bidi="ar-LB"/>
              </w:rPr>
            </w:pPr>
            <w:r w:rsidRPr="00A254A7">
              <w:rPr>
                <w:sz w:val="16"/>
                <w:szCs w:val="16"/>
                <w:lang w:bidi="ar-LB"/>
              </w:rPr>
              <w:t>146.9</w:t>
            </w:r>
          </w:p>
          <w:p w14:paraId="1472BE79" w14:textId="77777777" w:rsidR="00A13AB9" w:rsidRPr="0053569A" w:rsidRDefault="00A13AB9" w:rsidP="00083065">
            <w:pPr>
              <w:keepNext/>
              <w:ind w:left="-117"/>
              <w:jc w:val="right"/>
              <w:rPr>
                <w:sz w:val="16"/>
                <w:szCs w:val="16"/>
                <w:lang w:bidi="ar-LB"/>
              </w:rPr>
            </w:pPr>
          </w:p>
        </w:tc>
      </w:tr>
    </w:tbl>
    <w:p w14:paraId="47AC6E02" w14:textId="77777777" w:rsidR="009A6AEF" w:rsidRPr="0053569A" w:rsidRDefault="009A6AEF" w:rsidP="009A6AEF">
      <w:pPr>
        <w:rPr>
          <w:lang w:bidi="ar-LB"/>
        </w:rPr>
      </w:pPr>
    </w:p>
    <w:p w14:paraId="3D05270E" w14:textId="77777777" w:rsidR="009A6AEF" w:rsidRPr="0053569A" w:rsidRDefault="009A6AEF" w:rsidP="009A6AEF">
      <w:pPr>
        <w:pStyle w:val="StyleHeader4Para4Left0Firstline0"/>
        <w:rPr>
          <w:lang w:bidi="ar-LB"/>
        </w:rPr>
        <w:sectPr w:rsidR="009A6AEF" w:rsidRPr="0053569A" w:rsidSect="00B14DA2">
          <w:headerReference w:type="even" r:id="rId21"/>
          <w:headerReference w:type="first" r:id="rId22"/>
          <w:footerReference w:type="first" r:id="rId23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14:paraId="09B8263F" w14:textId="5D9607D3" w:rsidR="009A6AEF" w:rsidRPr="0053569A" w:rsidRDefault="009A6AEF" w:rsidP="009A6AEF">
      <w:pPr>
        <w:jc w:val="center"/>
        <w:rPr>
          <w:b/>
          <w:bCs/>
          <w:lang w:bidi="ar-LB"/>
        </w:rPr>
      </w:pPr>
      <w:r w:rsidRPr="0053569A">
        <w:rPr>
          <w:b/>
          <w:bCs/>
          <w:lang w:bidi="ar-LB"/>
        </w:rPr>
        <w:lastRenderedPageBreak/>
        <w:t>Annex</w:t>
      </w:r>
      <w:r w:rsidR="00FD1D6F">
        <w:rPr>
          <w:b/>
          <w:bCs/>
          <w:lang w:bidi="ar-LB"/>
        </w:rPr>
        <w:t xml:space="preserve"> </w:t>
      </w:r>
      <w:r w:rsidRPr="0053569A">
        <w:rPr>
          <w:b/>
          <w:bCs/>
          <w:lang w:bidi="ar-LB"/>
        </w:rPr>
        <w:t>II</w:t>
      </w:r>
    </w:p>
    <w:p w14:paraId="789FF069" w14:textId="77777777" w:rsidR="009A6AEF" w:rsidRPr="0053569A" w:rsidRDefault="009A6AEF" w:rsidP="009A6AEF">
      <w:pPr>
        <w:jc w:val="center"/>
        <w:rPr>
          <w:b/>
          <w:bCs/>
          <w:lang w:bidi="ar-LB"/>
        </w:rPr>
      </w:pPr>
    </w:p>
    <w:p w14:paraId="3E957398" w14:textId="4CBCFC08" w:rsidR="0000621A" w:rsidRPr="00A254A7" w:rsidRDefault="0000621A" w:rsidP="0000621A">
      <w:pPr>
        <w:jc w:val="center"/>
        <w:rPr>
          <w:b/>
          <w:bCs/>
          <w:lang w:bidi="ar-LB"/>
        </w:rPr>
      </w:pPr>
      <w:r w:rsidRPr="00A254A7">
        <w:rPr>
          <w:b/>
          <w:bCs/>
          <w:lang w:bidi="ar-LB"/>
        </w:rPr>
        <w:t>NON-INVESTMENT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PROJECT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PERFORMANCE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BY</w:t>
      </w:r>
      <w:r w:rsidR="00FD1D6F">
        <w:rPr>
          <w:b/>
          <w:bCs/>
          <w:lang w:bidi="ar-LB"/>
        </w:rPr>
        <w:t xml:space="preserve"> </w:t>
      </w:r>
      <w:r w:rsidRPr="00A254A7">
        <w:rPr>
          <w:b/>
          <w:bCs/>
          <w:lang w:bidi="ar-LB"/>
        </w:rPr>
        <w:t>AGENCY</w:t>
      </w:r>
    </w:p>
    <w:p w14:paraId="068056C1" w14:textId="77777777" w:rsidR="0000621A" w:rsidRPr="00A254A7" w:rsidRDefault="0000621A" w:rsidP="0000621A">
      <w:pPr>
        <w:jc w:val="center"/>
        <w:rPr>
          <w:b/>
          <w:bCs/>
          <w:lang w:bidi="ar-LB"/>
        </w:rPr>
      </w:pPr>
      <w:r w:rsidRPr="00A254A7">
        <w:rPr>
          <w:b/>
          <w:bCs/>
          <w:lang w:bidi="ar-LB"/>
        </w:rPr>
        <w:t>(2000-2023)</w:t>
      </w:r>
    </w:p>
    <w:p w14:paraId="6F8C7A24" w14:textId="77777777" w:rsidR="009A6AEF" w:rsidRPr="0053569A" w:rsidRDefault="009A6AEF" w:rsidP="009A6AEF">
      <w:pPr>
        <w:rPr>
          <w:lang w:bidi="ar-LB"/>
        </w:rPr>
      </w:pPr>
    </w:p>
    <w:tbl>
      <w:tblPr>
        <w:tblW w:w="150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567"/>
        <w:gridCol w:w="556"/>
        <w:gridCol w:w="567"/>
        <w:gridCol w:w="567"/>
        <w:gridCol w:w="556"/>
        <w:gridCol w:w="613"/>
        <w:gridCol w:w="542"/>
        <w:gridCol w:w="556"/>
        <w:gridCol w:w="566"/>
        <w:gridCol w:w="567"/>
        <w:gridCol w:w="558"/>
        <w:gridCol w:w="537"/>
        <w:gridCol w:w="578"/>
        <w:gridCol w:w="585"/>
        <w:gridCol w:w="518"/>
        <w:gridCol w:w="567"/>
        <w:gridCol w:w="601"/>
        <w:gridCol w:w="583"/>
        <w:gridCol w:w="595"/>
        <w:gridCol w:w="567"/>
        <w:gridCol w:w="567"/>
        <w:gridCol w:w="567"/>
        <w:gridCol w:w="567"/>
        <w:gridCol w:w="567"/>
      </w:tblGrid>
      <w:tr w:rsidR="0000621A" w:rsidRPr="00C11608" w14:paraId="48154315" w14:textId="77777777" w:rsidTr="00083065">
        <w:trPr>
          <w:trHeight w:val="125"/>
        </w:trPr>
        <w:tc>
          <w:tcPr>
            <w:tcW w:w="1419" w:type="dxa"/>
            <w:noWrap/>
          </w:tcPr>
          <w:p w14:paraId="7B4E3216" w14:textId="77777777" w:rsidR="0000621A" w:rsidRPr="00C11608" w:rsidRDefault="0000621A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UNDP</w:t>
            </w:r>
          </w:p>
        </w:tc>
        <w:tc>
          <w:tcPr>
            <w:tcW w:w="567" w:type="dxa"/>
            <w:noWrap/>
          </w:tcPr>
          <w:p w14:paraId="01E4623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56" w:type="dxa"/>
            <w:noWrap/>
          </w:tcPr>
          <w:p w14:paraId="3197B05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67" w:type="dxa"/>
            <w:noWrap/>
          </w:tcPr>
          <w:p w14:paraId="2355D35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2E990B71" w14:textId="77777777" w:rsidR="0000621A" w:rsidRPr="00C11608" w:rsidRDefault="0000621A" w:rsidP="00083065">
            <w:pPr>
              <w:ind w:left="-60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56" w:type="dxa"/>
          </w:tcPr>
          <w:p w14:paraId="4058C44B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613" w:type="dxa"/>
          </w:tcPr>
          <w:p w14:paraId="286F4DB6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42" w:type="dxa"/>
          </w:tcPr>
          <w:p w14:paraId="5104F82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56" w:type="dxa"/>
          </w:tcPr>
          <w:p w14:paraId="46B0395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6" w:type="dxa"/>
          </w:tcPr>
          <w:p w14:paraId="7193DA2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5023E79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58" w:type="dxa"/>
          </w:tcPr>
          <w:p w14:paraId="0C77C64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37" w:type="dxa"/>
          </w:tcPr>
          <w:p w14:paraId="69FD428A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8" w:type="dxa"/>
          </w:tcPr>
          <w:p w14:paraId="33EE984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85" w:type="dxa"/>
          </w:tcPr>
          <w:p w14:paraId="63559897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18" w:type="dxa"/>
          </w:tcPr>
          <w:p w14:paraId="65CBB1CB" w14:textId="77777777" w:rsidR="0000621A" w:rsidRPr="00C11608" w:rsidRDefault="0000621A" w:rsidP="00083065">
            <w:pPr>
              <w:ind w:left="-162" w:right="-105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7" w:type="dxa"/>
          </w:tcPr>
          <w:p w14:paraId="5270A9E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601" w:type="dxa"/>
          </w:tcPr>
          <w:p w14:paraId="47324DF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83" w:type="dxa"/>
          </w:tcPr>
          <w:p w14:paraId="6FE506A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95" w:type="dxa"/>
          </w:tcPr>
          <w:p w14:paraId="403CB797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745BF8F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076BF9A6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545512F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EC5A0B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5EB45B09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00621A" w:rsidRPr="00C11608" w14:paraId="058DA741" w14:textId="77777777" w:rsidTr="00083065">
        <w:trPr>
          <w:trHeight w:val="58"/>
        </w:trPr>
        <w:tc>
          <w:tcPr>
            <w:tcW w:w="1419" w:type="dxa"/>
            <w:noWrap/>
          </w:tcPr>
          <w:p w14:paraId="72BB5C29" w14:textId="512E9566" w:rsidR="0000621A" w:rsidRPr="00C11608" w:rsidRDefault="0000621A" w:rsidP="00083065">
            <w:pPr>
              <w:ind w:right="72"/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7" w:type="dxa"/>
            <w:noWrap/>
          </w:tcPr>
          <w:p w14:paraId="18CB8171" w14:textId="77777777" w:rsidR="0000621A" w:rsidRPr="00C11608" w:rsidRDefault="0000621A" w:rsidP="00083065">
            <w:pPr>
              <w:ind w:left="-97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  <w:noWrap/>
          </w:tcPr>
          <w:p w14:paraId="523178EF" w14:textId="77777777" w:rsidR="0000621A" w:rsidRPr="00C11608" w:rsidRDefault="0000621A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  <w:noWrap/>
          </w:tcPr>
          <w:p w14:paraId="4EF93B1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7" w:type="dxa"/>
            <w:noWrap/>
          </w:tcPr>
          <w:p w14:paraId="4A5CF27E" w14:textId="77777777" w:rsidR="0000621A" w:rsidRPr="00C11608" w:rsidRDefault="0000621A" w:rsidP="00083065">
            <w:pPr>
              <w:ind w:left="-60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</w:tcPr>
          <w:p w14:paraId="6ACF9F64" w14:textId="77777777" w:rsidR="0000621A" w:rsidRPr="00C11608" w:rsidRDefault="0000621A" w:rsidP="00083065">
            <w:pPr>
              <w:ind w:left="-12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613" w:type="dxa"/>
          </w:tcPr>
          <w:p w14:paraId="3A22B47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42" w:type="dxa"/>
          </w:tcPr>
          <w:p w14:paraId="6071294B" w14:textId="77777777" w:rsidR="0000621A" w:rsidRPr="00C11608" w:rsidRDefault="0000621A" w:rsidP="00083065">
            <w:pPr>
              <w:ind w:left="-132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92%</w:t>
            </w:r>
          </w:p>
        </w:tc>
        <w:tc>
          <w:tcPr>
            <w:tcW w:w="556" w:type="dxa"/>
          </w:tcPr>
          <w:p w14:paraId="7049FEB4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6" w:type="dxa"/>
          </w:tcPr>
          <w:p w14:paraId="61BD4523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35123265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8" w:type="dxa"/>
          </w:tcPr>
          <w:p w14:paraId="16242F00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37" w:type="dxa"/>
          </w:tcPr>
          <w:p w14:paraId="052BD278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78" w:type="dxa"/>
          </w:tcPr>
          <w:p w14:paraId="7D35F34C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85" w:type="dxa"/>
          </w:tcPr>
          <w:p w14:paraId="19C3A32C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88%</w:t>
            </w:r>
          </w:p>
        </w:tc>
        <w:tc>
          <w:tcPr>
            <w:tcW w:w="518" w:type="dxa"/>
          </w:tcPr>
          <w:p w14:paraId="01578C81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6B5E936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47%</w:t>
            </w:r>
          </w:p>
        </w:tc>
        <w:tc>
          <w:tcPr>
            <w:tcW w:w="601" w:type="dxa"/>
          </w:tcPr>
          <w:p w14:paraId="5BC086DF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83" w:type="dxa"/>
          </w:tcPr>
          <w:p w14:paraId="0402FE95" w14:textId="77777777" w:rsidR="0000621A" w:rsidRPr="00C11608" w:rsidRDefault="0000621A" w:rsidP="00083065">
            <w:pPr>
              <w:ind w:left="-103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95" w:type="dxa"/>
          </w:tcPr>
          <w:p w14:paraId="01ED429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062077FF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6A81CA6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A5FE0D1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6B407852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354C170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00621A" w:rsidRPr="00C11608" w14:paraId="43BFA9C5" w14:textId="77777777" w:rsidTr="00083065">
        <w:trPr>
          <w:trHeight w:val="240"/>
        </w:trPr>
        <w:tc>
          <w:tcPr>
            <w:tcW w:w="1419" w:type="dxa"/>
            <w:noWrap/>
          </w:tcPr>
          <w:p w14:paraId="2656199E" w14:textId="181C007D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5021944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11.29</w:t>
            </w:r>
          </w:p>
        </w:tc>
        <w:tc>
          <w:tcPr>
            <w:tcW w:w="556" w:type="dxa"/>
            <w:noWrap/>
          </w:tcPr>
          <w:p w14:paraId="3342EF8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</w:t>
            </w:r>
          </w:p>
        </w:tc>
        <w:tc>
          <w:tcPr>
            <w:tcW w:w="567" w:type="dxa"/>
            <w:noWrap/>
          </w:tcPr>
          <w:p w14:paraId="29EC695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11.4</w:t>
            </w:r>
          </w:p>
        </w:tc>
        <w:tc>
          <w:tcPr>
            <w:tcW w:w="567" w:type="dxa"/>
            <w:noWrap/>
          </w:tcPr>
          <w:p w14:paraId="6D92BB4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</w:t>
            </w:r>
          </w:p>
        </w:tc>
        <w:tc>
          <w:tcPr>
            <w:tcW w:w="556" w:type="dxa"/>
          </w:tcPr>
          <w:p w14:paraId="31283A6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11.44</w:t>
            </w:r>
          </w:p>
        </w:tc>
        <w:tc>
          <w:tcPr>
            <w:tcW w:w="613" w:type="dxa"/>
          </w:tcPr>
          <w:p w14:paraId="6F54B17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11.5</w:t>
            </w:r>
          </w:p>
        </w:tc>
        <w:tc>
          <w:tcPr>
            <w:tcW w:w="542" w:type="dxa"/>
          </w:tcPr>
          <w:p w14:paraId="1F2929B4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56" w:type="dxa"/>
          </w:tcPr>
          <w:p w14:paraId="0931A17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6" w:type="dxa"/>
          </w:tcPr>
          <w:p w14:paraId="500BA86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7" w:type="dxa"/>
          </w:tcPr>
          <w:p w14:paraId="6A49036F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58" w:type="dxa"/>
          </w:tcPr>
          <w:p w14:paraId="0E15AF1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12.2</w:t>
            </w:r>
          </w:p>
        </w:tc>
        <w:tc>
          <w:tcPr>
            <w:tcW w:w="537" w:type="dxa"/>
          </w:tcPr>
          <w:p w14:paraId="70EBB3B0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78" w:type="dxa"/>
          </w:tcPr>
          <w:p w14:paraId="1D59641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11.9</w:t>
            </w:r>
          </w:p>
        </w:tc>
        <w:tc>
          <w:tcPr>
            <w:tcW w:w="585" w:type="dxa"/>
          </w:tcPr>
          <w:p w14:paraId="0960C73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11.9</w:t>
            </w:r>
          </w:p>
        </w:tc>
        <w:tc>
          <w:tcPr>
            <w:tcW w:w="518" w:type="dxa"/>
          </w:tcPr>
          <w:p w14:paraId="60C6E65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67" w:type="dxa"/>
          </w:tcPr>
          <w:p w14:paraId="49805AC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12.0</w:t>
            </w:r>
          </w:p>
        </w:tc>
        <w:tc>
          <w:tcPr>
            <w:tcW w:w="601" w:type="dxa"/>
          </w:tcPr>
          <w:p w14:paraId="5C27215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11.9</w:t>
            </w:r>
          </w:p>
        </w:tc>
        <w:tc>
          <w:tcPr>
            <w:tcW w:w="583" w:type="dxa"/>
          </w:tcPr>
          <w:p w14:paraId="6437D8E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95" w:type="dxa"/>
          </w:tcPr>
          <w:p w14:paraId="4D891A3E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7" w:type="dxa"/>
          </w:tcPr>
          <w:p w14:paraId="1FC08DD3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11.8</w:t>
            </w:r>
          </w:p>
        </w:tc>
        <w:tc>
          <w:tcPr>
            <w:tcW w:w="567" w:type="dxa"/>
          </w:tcPr>
          <w:p w14:paraId="390D8E33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7" w:type="dxa"/>
          </w:tcPr>
          <w:p w14:paraId="58151D5B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7" w:type="dxa"/>
          </w:tcPr>
          <w:p w14:paraId="3D141C4D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11.7</w:t>
            </w:r>
          </w:p>
        </w:tc>
        <w:tc>
          <w:tcPr>
            <w:tcW w:w="567" w:type="dxa"/>
          </w:tcPr>
          <w:p w14:paraId="478E938F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11.6</w:t>
            </w:r>
          </w:p>
        </w:tc>
      </w:tr>
      <w:tr w:rsidR="0000621A" w:rsidRPr="00C11608" w14:paraId="77CA0575" w14:textId="77777777" w:rsidTr="00083065">
        <w:trPr>
          <w:trHeight w:val="240"/>
        </w:trPr>
        <w:tc>
          <w:tcPr>
            <w:tcW w:w="1419" w:type="dxa"/>
            <w:noWrap/>
          </w:tcPr>
          <w:p w14:paraId="2AE0B5B9" w14:textId="6462D9EC" w:rsidR="0000621A" w:rsidRPr="00C11608" w:rsidRDefault="0000621A" w:rsidP="00083065">
            <w:pPr>
              <w:ind w:right="-105"/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09A834C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34.16</w:t>
            </w:r>
          </w:p>
        </w:tc>
        <w:tc>
          <w:tcPr>
            <w:tcW w:w="556" w:type="dxa"/>
            <w:noWrap/>
          </w:tcPr>
          <w:p w14:paraId="14FE77F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</w:t>
            </w:r>
          </w:p>
        </w:tc>
        <w:tc>
          <w:tcPr>
            <w:tcW w:w="567" w:type="dxa"/>
            <w:noWrap/>
          </w:tcPr>
          <w:p w14:paraId="014CE9E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34.7</w:t>
            </w:r>
          </w:p>
        </w:tc>
        <w:tc>
          <w:tcPr>
            <w:tcW w:w="567" w:type="dxa"/>
            <w:noWrap/>
          </w:tcPr>
          <w:p w14:paraId="7EB59B4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</w:t>
            </w:r>
          </w:p>
        </w:tc>
        <w:tc>
          <w:tcPr>
            <w:tcW w:w="556" w:type="dxa"/>
          </w:tcPr>
          <w:p w14:paraId="1812EFA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35.36</w:t>
            </w:r>
          </w:p>
        </w:tc>
        <w:tc>
          <w:tcPr>
            <w:tcW w:w="613" w:type="dxa"/>
          </w:tcPr>
          <w:p w14:paraId="297FA3A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35.4</w:t>
            </w:r>
          </w:p>
        </w:tc>
        <w:tc>
          <w:tcPr>
            <w:tcW w:w="542" w:type="dxa"/>
          </w:tcPr>
          <w:p w14:paraId="20B6A91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36.6</w:t>
            </w:r>
          </w:p>
        </w:tc>
        <w:tc>
          <w:tcPr>
            <w:tcW w:w="556" w:type="dxa"/>
          </w:tcPr>
          <w:p w14:paraId="1A81CC9F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37.3</w:t>
            </w:r>
          </w:p>
        </w:tc>
        <w:tc>
          <w:tcPr>
            <w:tcW w:w="566" w:type="dxa"/>
          </w:tcPr>
          <w:p w14:paraId="0093AD8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37.1</w:t>
            </w:r>
          </w:p>
        </w:tc>
        <w:tc>
          <w:tcPr>
            <w:tcW w:w="567" w:type="dxa"/>
          </w:tcPr>
          <w:p w14:paraId="3C73FB1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37.3</w:t>
            </w:r>
          </w:p>
        </w:tc>
        <w:tc>
          <w:tcPr>
            <w:tcW w:w="558" w:type="dxa"/>
          </w:tcPr>
          <w:p w14:paraId="48756BCA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37.7</w:t>
            </w:r>
          </w:p>
        </w:tc>
        <w:tc>
          <w:tcPr>
            <w:tcW w:w="537" w:type="dxa"/>
          </w:tcPr>
          <w:p w14:paraId="5BB50B0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37.1</w:t>
            </w:r>
          </w:p>
        </w:tc>
        <w:tc>
          <w:tcPr>
            <w:tcW w:w="578" w:type="dxa"/>
          </w:tcPr>
          <w:p w14:paraId="4B752C44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37.4</w:t>
            </w:r>
          </w:p>
        </w:tc>
        <w:tc>
          <w:tcPr>
            <w:tcW w:w="585" w:type="dxa"/>
          </w:tcPr>
          <w:p w14:paraId="692FF7EE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37.2</w:t>
            </w:r>
          </w:p>
        </w:tc>
        <w:tc>
          <w:tcPr>
            <w:tcW w:w="518" w:type="dxa"/>
          </w:tcPr>
          <w:p w14:paraId="70474D6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36.7</w:t>
            </w:r>
          </w:p>
        </w:tc>
        <w:tc>
          <w:tcPr>
            <w:tcW w:w="567" w:type="dxa"/>
          </w:tcPr>
          <w:p w14:paraId="7A70A654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36.3</w:t>
            </w:r>
          </w:p>
        </w:tc>
        <w:tc>
          <w:tcPr>
            <w:tcW w:w="601" w:type="dxa"/>
          </w:tcPr>
          <w:p w14:paraId="4EA9DCE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36.0</w:t>
            </w:r>
          </w:p>
        </w:tc>
        <w:tc>
          <w:tcPr>
            <w:tcW w:w="583" w:type="dxa"/>
          </w:tcPr>
          <w:p w14:paraId="658D460A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36.8</w:t>
            </w:r>
          </w:p>
        </w:tc>
        <w:tc>
          <w:tcPr>
            <w:tcW w:w="595" w:type="dxa"/>
          </w:tcPr>
          <w:p w14:paraId="77C4D49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36.2</w:t>
            </w:r>
          </w:p>
        </w:tc>
        <w:tc>
          <w:tcPr>
            <w:tcW w:w="567" w:type="dxa"/>
          </w:tcPr>
          <w:p w14:paraId="551C47FF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36.1</w:t>
            </w:r>
          </w:p>
        </w:tc>
        <w:tc>
          <w:tcPr>
            <w:tcW w:w="567" w:type="dxa"/>
          </w:tcPr>
          <w:p w14:paraId="3902E2D2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36.0</w:t>
            </w:r>
          </w:p>
        </w:tc>
        <w:tc>
          <w:tcPr>
            <w:tcW w:w="567" w:type="dxa"/>
          </w:tcPr>
          <w:p w14:paraId="3EC45C52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36.0</w:t>
            </w:r>
          </w:p>
        </w:tc>
        <w:tc>
          <w:tcPr>
            <w:tcW w:w="567" w:type="dxa"/>
          </w:tcPr>
          <w:p w14:paraId="0E167AF4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35.7</w:t>
            </w:r>
          </w:p>
        </w:tc>
        <w:tc>
          <w:tcPr>
            <w:tcW w:w="567" w:type="dxa"/>
          </w:tcPr>
          <w:p w14:paraId="0F7788DB" w14:textId="77777777" w:rsidR="0000621A" w:rsidRPr="00C11608" w:rsidRDefault="0000621A" w:rsidP="00083065">
            <w:pPr>
              <w:ind w:left="-6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35.7</w:t>
            </w:r>
          </w:p>
        </w:tc>
      </w:tr>
      <w:tr w:rsidR="0000621A" w:rsidRPr="00C11608" w14:paraId="79D48816" w14:textId="77777777" w:rsidTr="00083065">
        <w:trPr>
          <w:trHeight w:val="58"/>
        </w:trPr>
        <w:tc>
          <w:tcPr>
            <w:tcW w:w="1419" w:type="dxa"/>
            <w:noWrap/>
          </w:tcPr>
          <w:p w14:paraId="1C4059C9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6BC1264B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  <w:noWrap/>
          </w:tcPr>
          <w:p w14:paraId="6BE706E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18FFB47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24BBF5A8" w14:textId="77777777" w:rsidR="0000621A" w:rsidRPr="00C11608" w:rsidRDefault="0000621A" w:rsidP="00083065">
            <w:pPr>
              <w:ind w:left="-60"/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59CBE42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13" w:type="dxa"/>
          </w:tcPr>
          <w:p w14:paraId="7DFBA55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42" w:type="dxa"/>
          </w:tcPr>
          <w:p w14:paraId="3A04101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48EB2A3C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6" w:type="dxa"/>
          </w:tcPr>
          <w:p w14:paraId="00C029C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70E581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8" w:type="dxa"/>
          </w:tcPr>
          <w:p w14:paraId="2C55F359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37" w:type="dxa"/>
          </w:tcPr>
          <w:p w14:paraId="78657AD7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8" w:type="dxa"/>
          </w:tcPr>
          <w:p w14:paraId="68267E5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5" w:type="dxa"/>
          </w:tcPr>
          <w:p w14:paraId="27C8DF2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18" w:type="dxa"/>
          </w:tcPr>
          <w:p w14:paraId="6025294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CACF098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01" w:type="dxa"/>
          </w:tcPr>
          <w:p w14:paraId="6196B75B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3" w:type="dxa"/>
          </w:tcPr>
          <w:p w14:paraId="6E050A7A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95" w:type="dxa"/>
          </w:tcPr>
          <w:p w14:paraId="526FE427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990937F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A77351F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A3DB2C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6BFFCE23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F93F2C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00621A" w:rsidRPr="00C11608" w14:paraId="51987FEB" w14:textId="77777777" w:rsidTr="00083065">
        <w:trPr>
          <w:trHeight w:val="122"/>
        </w:trPr>
        <w:tc>
          <w:tcPr>
            <w:tcW w:w="1419" w:type="dxa"/>
            <w:noWrap/>
          </w:tcPr>
          <w:p w14:paraId="6975BA1D" w14:textId="77777777" w:rsidR="0000621A" w:rsidRPr="00C11608" w:rsidRDefault="0000621A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UNEP</w:t>
            </w:r>
          </w:p>
        </w:tc>
        <w:tc>
          <w:tcPr>
            <w:tcW w:w="567" w:type="dxa"/>
            <w:noWrap/>
          </w:tcPr>
          <w:p w14:paraId="6471C9C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56" w:type="dxa"/>
            <w:noWrap/>
          </w:tcPr>
          <w:p w14:paraId="7C565F3B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67" w:type="dxa"/>
            <w:noWrap/>
          </w:tcPr>
          <w:p w14:paraId="1890646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7667A025" w14:textId="77777777" w:rsidR="0000621A" w:rsidRPr="00C11608" w:rsidRDefault="0000621A" w:rsidP="00083065">
            <w:pPr>
              <w:ind w:left="-60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56" w:type="dxa"/>
          </w:tcPr>
          <w:p w14:paraId="0077B38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613" w:type="dxa"/>
          </w:tcPr>
          <w:p w14:paraId="0B2E7D0A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42" w:type="dxa"/>
          </w:tcPr>
          <w:p w14:paraId="117F90F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56" w:type="dxa"/>
          </w:tcPr>
          <w:p w14:paraId="65E86E9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6" w:type="dxa"/>
          </w:tcPr>
          <w:p w14:paraId="20E8654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0E82F81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58" w:type="dxa"/>
          </w:tcPr>
          <w:p w14:paraId="517552C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37" w:type="dxa"/>
          </w:tcPr>
          <w:p w14:paraId="1CF5081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8" w:type="dxa"/>
          </w:tcPr>
          <w:p w14:paraId="7F43260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85" w:type="dxa"/>
          </w:tcPr>
          <w:p w14:paraId="4E15C62F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18" w:type="dxa"/>
          </w:tcPr>
          <w:p w14:paraId="3460E067" w14:textId="77777777" w:rsidR="0000621A" w:rsidRPr="00C11608" w:rsidRDefault="0000621A" w:rsidP="00083065">
            <w:pPr>
              <w:ind w:left="-162" w:right="-105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7" w:type="dxa"/>
          </w:tcPr>
          <w:p w14:paraId="038D956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601" w:type="dxa"/>
          </w:tcPr>
          <w:p w14:paraId="69A95CEB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83" w:type="dxa"/>
          </w:tcPr>
          <w:p w14:paraId="215E8EAC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95" w:type="dxa"/>
          </w:tcPr>
          <w:p w14:paraId="4394142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22D61AC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0ACEDCE7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3CFD46C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B906D3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4EBA068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00621A" w:rsidRPr="00C11608" w14:paraId="74B94500" w14:textId="77777777" w:rsidTr="00083065">
        <w:trPr>
          <w:trHeight w:val="58"/>
        </w:trPr>
        <w:tc>
          <w:tcPr>
            <w:tcW w:w="1419" w:type="dxa"/>
            <w:noWrap/>
          </w:tcPr>
          <w:p w14:paraId="62703A47" w14:textId="57125008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7" w:type="dxa"/>
            <w:noWrap/>
          </w:tcPr>
          <w:p w14:paraId="0678A2D1" w14:textId="77777777" w:rsidR="0000621A" w:rsidRPr="00C11608" w:rsidRDefault="0000621A" w:rsidP="00083065">
            <w:pPr>
              <w:ind w:left="-97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  <w:noWrap/>
          </w:tcPr>
          <w:p w14:paraId="5D0AEA6A" w14:textId="77777777" w:rsidR="0000621A" w:rsidRPr="00C11608" w:rsidRDefault="0000621A" w:rsidP="00083065">
            <w:pPr>
              <w:ind w:left="-116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  <w:noWrap/>
          </w:tcPr>
          <w:p w14:paraId="06CFD11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93%</w:t>
            </w:r>
          </w:p>
        </w:tc>
        <w:tc>
          <w:tcPr>
            <w:tcW w:w="567" w:type="dxa"/>
            <w:noWrap/>
          </w:tcPr>
          <w:p w14:paraId="6D94CDAC" w14:textId="77777777" w:rsidR="0000621A" w:rsidRPr="00C11608" w:rsidRDefault="0000621A" w:rsidP="00083065">
            <w:pPr>
              <w:ind w:left="-60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99%</w:t>
            </w:r>
          </w:p>
        </w:tc>
        <w:tc>
          <w:tcPr>
            <w:tcW w:w="556" w:type="dxa"/>
          </w:tcPr>
          <w:p w14:paraId="00A31E6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54%</w:t>
            </w:r>
          </w:p>
        </w:tc>
        <w:tc>
          <w:tcPr>
            <w:tcW w:w="613" w:type="dxa"/>
          </w:tcPr>
          <w:p w14:paraId="0CD2CE1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54%</w:t>
            </w:r>
          </w:p>
        </w:tc>
        <w:tc>
          <w:tcPr>
            <w:tcW w:w="542" w:type="dxa"/>
          </w:tcPr>
          <w:p w14:paraId="0E39B67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51%</w:t>
            </w:r>
          </w:p>
        </w:tc>
        <w:tc>
          <w:tcPr>
            <w:tcW w:w="556" w:type="dxa"/>
          </w:tcPr>
          <w:p w14:paraId="571A556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49%</w:t>
            </w:r>
          </w:p>
        </w:tc>
        <w:tc>
          <w:tcPr>
            <w:tcW w:w="566" w:type="dxa"/>
          </w:tcPr>
          <w:p w14:paraId="284B21E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64%</w:t>
            </w:r>
          </w:p>
        </w:tc>
        <w:tc>
          <w:tcPr>
            <w:tcW w:w="567" w:type="dxa"/>
          </w:tcPr>
          <w:p w14:paraId="6560760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58" w:type="dxa"/>
          </w:tcPr>
          <w:p w14:paraId="409CE5F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60%</w:t>
            </w:r>
          </w:p>
        </w:tc>
        <w:tc>
          <w:tcPr>
            <w:tcW w:w="537" w:type="dxa"/>
          </w:tcPr>
          <w:p w14:paraId="5E2E7B5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63%</w:t>
            </w:r>
          </w:p>
        </w:tc>
        <w:tc>
          <w:tcPr>
            <w:tcW w:w="578" w:type="dxa"/>
          </w:tcPr>
          <w:p w14:paraId="383E66D6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55%</w:t>
            </w:r>
          </w:p>
        </w:tc>
        <w:tc>
          <w:tcPr>
            <w:tcW w:w="585" w:type="dxa"/>
          </w:tcPr>
          <w:p w14:paraId="4CFBFC5A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47%</w:t>
            </w:r>
          </w:p>
        </w:tc>
        <w:tc>
          <w:tcPr>
            <w:tcW w:w="518" w:type="dxa"/>
          </w:tcPr>
          <w:p w14:paraId="7A0CF60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61%</w:t>
            </w:r>
          </w:p>
        </w:tc>
        <w:tc>
          <w:tcPr>
            <w:tcW w:w="567" w:type="dxa"/>
          </w:tcPr>
          <w:p w14:paraId="5E46D1D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44%</w:t>
            </w:r>
          </w:p>
        </w:tc>
        <w:tc>
          <w:tcPr>
            <w:tcW w:w="601" w:type="dxa"/>
          </w:tcPr>
          <w:p w14:paraId="5DEC1B2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91%</w:t>
            </w:r>
          </w:p>
        </w:tc>
        <w:tc>
          <w:tcPr>
            <w:tcW w:w="583" w:type="dxa"/>
          </w:tcPr>
          <w:p w14:paraId="45DAE4BD" w14:textId="77777777" w:rsidR="0000621A" w:rsidRPr="00C11608" w:rsidRDefault="0000621A" w:rsidP="00083065">
            <w:pPr>
              <w:ind w:left="-17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95" w:type="dxa"/>
          </w:tcPr>
          <w:p w14:paraId="7985EF4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81%</w:t>
            </w:r>
          </w:p>
        </w:tc>
        <w:tc>
          <w:tcPr>
            <w:tcW w:w="567" w:type="dxa"/>
          </w:tcPr>
          <w:p w14:paraId="2238DDE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7AA64E8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67" w:type="dxa"/>
          </w:tcPr>
          <w:p w14:paraId="591F2F76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1C6CB87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85%</w:t>
            </w:r>
          </w:p>
        </w:tc>
        <w:tc>
          <w:tcPr>
            <w:tcW w:w="567" w:type="dxa"/>
          </w:tcPr>
          <w:p w14:paraId="11EE0EC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82%</w:t>
            </w:r>
          </w:p>
        </w:tc>
      </w:tr>
      <w:tr w:rsidR="0000621A" w:rsidRPr="00C11608" w14:paraId="678D89DC" w14:textId="77777777" w:rsidTr="00083065">
        <w:trPr>
          <w:trHeight w:val="240"/>
        </w:trPr>
        <w:tc>
          <w:tcPr>
            <w:tcW w:w="1419" w:type="dxa"/>
            <w:noWrap/>
          </w:tcPr>
          <w:p w14:paraId="0298FC00" w14:textId="67EB73A9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42084E2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6.33</w:t>
            </w:r>
          </w:p>
        </w:tc>
        <w:tc>
          <w:tcPr>
            <w:tcW w:w="556" w:type="dxa"/>
            <w:noWrap/>
          </w:tcPr>
          <w:p w14:paraId="53AB63A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6.87</w:t>
            </w:r>
          </w:p>
        </w:tc>
        <w:tc>
          <w:tcPr>
            <w:tcW w:w="567" w:type="dxa"/>
            <w:noWrap/>
          </w:tcPr>
          <w:p w14:paraId="711A9F3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7.3</w:t>
            </w:r>
          </w:p>
        </w:tc>
        <w:tc>
          <w:tcPr>
            <w:tcW w:w="567" w:type="dxa"/>
            <w:noWrap/>
          </w:tcPr>
          <w:p w14:paraId="255BA906" w14:textId="77777777" w:rsidR="0000621A" w:rsidRPr="00C11608" w:rsidRDefault="0000621A" w:rsidP="00083065">
            <w:pPr>
              <w:ind w:left="-60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7.6</w:t>
            </w:r>
          </w:p>
        </w:tc>
        <w:tc>
          <w:tcPr>
            <w:tcW w:w="556" w:type="dxa"/>
          </w:tcPr>
          <w:p w14:paraId="4870182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8.49</w:t>
            </w:r>
          </w:p>
        </w:tc>
        <w:tc>
          <w:tcPr>
            <w:tcW w:w="613" w:type="dxa"/>
          </w:tcPr>
          <w:p w14:paraId="0F5A98B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8.4</w:t>
            </w:r>
          </w:p>
        </w:tc>
        <w:tc>
          <w:tcPr>
            <w:tcW w:w="542" w:type="dxa"/>
          </w:tcPr>
          <w:p w14:paraId="21A2299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8.4</w:t>
            </w:r>
          </w:p>
        </w:tc>
        <w:tc>
          <w:tcPr>
            <w:tcW w:w="556" w:type="dxa"/>
          </w:tcPr>
          <w:p w14:paraId="6522F9D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8.7</w:t>
            </w:r>
          </w:p>
        </w:tc>
        <w:tc>
          <w:tcPr>
            <w:tcW w:w="566" w:type="dxa"/>
          </w:tcPr>
          <w:p w14:paraId="09D6D75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9.0</w:t>
            </w:r>
          </w:p>
        </w:tc>
        <w:tc>
          <w:tcPr>
            <w:tcW w:w="567" w:type="dxa"/>
          </w:tcPr>
          <w:p w14:paraId="120EF2B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9.0</w:t>
            </w:r>
          </w:p>
        </w:tc>
        <w:tc>
          <w:tcPr>
            <w:tcW w:w="558" w:type="dxa"/>
          </w:tcPr>
          <w:p w14:paraId="62829B2A" w14:textId="5E0155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9.5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4787930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9.6</w:t>
            </w:r>
          </w:p>
        </w:tc>
        <w:tc>
          <w:tcPr>
            <w:tcW w:w="578" w:type="dxa"/>
          </w:tcPr>
          <w:p w14:paraId="3720DF5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</w:t>
            </w:r>
          </w:p>
        </w:tc>
        <w:tc>
          <w:tcPr>
            <w:tcW w:w="585" w:type="dxa"/>
          </w:tcPr>
          <w:p w14:paraId="0324FE5A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</w:t>
            </w:r>
          </w:p>
        </w:tc>
        <w:tc>
          <w:tcPr>
            <w:tcW w:w="518" w:type="dxa"/>
          </w:tcPr>
          <w:p w14:paraId="3D3E6BD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9.9</w:t>
            </w:r>
          </w:p>
        </w:tc>
        <w:tc>
          <w:tcPr>
            <w:tcW w:w="567" w:type="dxa"/>
          </w:tcPr>
          <w:p w14:paraId="1EBB998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10.1</w:t>
            </w:r>
          </w:p>
        </w:tc>
        <w:tc>
          <w:tcPr>
            <w:tcW w:w="601" w:type="dxa"/>
          </w:tcPr>
          <w:p w14:paraId="1DFCD384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10.5</w:t>
            </w:r>
          </w:p>
        </w:tc>
        <w:tc>
          <w:tcPr>
            <w:tcW w:w="583" w:type="dxa"/>
          </w:tcPr>
          <w:p w14:paraId="074B26C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10.5</w:t>
            </w:r>
          </w:p>
        </w:tc>
        <w:tc>
          <w:tcPr>
            <w:tcW w:w="595" w:type="dxa"/>
          </w:tcPr>
          <w:p w14:paraId="691B602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10.9</w:t>
            </w:r>
          </w:p>
        </w:tc>
        <w:tc>
          <w:tcPr>
            <w:tcW w:w="567" w:type="dxa"/>
          </w:tcPr>
          <w:p w14:paraId="5A43C8E6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10.9</w:t>
            </w:r>
          </w:p>
        </w:tc>
        <w:tc>
          <w:tcPr>
            <w:tcW w:w="567" w:type="dxa"/>
          </w:tcPr>
          <w:p w14:paraId="757F038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11.1</w:t>
            </w:r>
          </w:p>
        </w:tc>
        <w:tc>
          <w:tcPr>
            <w:tcW w:w="567" w:type="dxa"/>
          </w:tcPr>
          <w:p w14:paraId="24B677E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11.6</w:t>
            </w:r>
          </w:p>
        </w:tc>
        <w:tc>
          <w:tcPr>
            <w:tcW w:w="567" w:type="dxa"/>
          </w:tcPr>
          <w:p w14:paraId="0722C57E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11.9</w:t>
            </w:r>
          </w:p>
        </w:tc>
        <w:tc>
          <w:tcPr>
            <w:tcW w:w="567" w:type="dxa"/>
          </w:tcPr>
          <w:p w14:paraId="5BFF2DD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12.2</w:t>
            </w:r>
          </w:p>
        </w:tc>
      </w:tr>
      <w:tr w:rsidR="0000621A" w:rsidRPr="00C11608" w14:paraId="2D78AB35" w14:textId="77777777" w:rsidTr="00083065">
        <w:trPr>
          <w:trHeight w:val="240"/>
        </w:trPr>
        <w:tc>
          <w:tcPr>
            <w:tcW w:w="1419" w:type="dxa"/>
            <w:noWrap/>
          </w:tcPr>
          <w:p w14:paraId="3BEE9C15" w14:textId="3A1E8445" w:rsidR="0000621A" w:rsidRPr="00C11608" w:rsidRDefault="0000621A" w:rsidP="00083065">
            <w:pPr>
              <w:ind w:right="-105"/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4BE69F5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27.9</w:t>
            </w:r>
          </w:p>
        </w:tc>
        <w:tc>
          <w:tcPr>
            <w:tcW w:w="556" w:type="dxa"/>
            <w:noWrap/>
          </w:tcPr>
          <w:p w14:paraId="697B413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29.66</w:t>
            </w:r>
          </w:p>
        </w:tc>
        <w:tc>
          <w:tcPr>
            <w:tcW w:w="567" w:type="dxa"/>
            <w:noWrap/>
          </w:tcPr>
          <w:p w14:paraId="3881C3C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30.4</w:t>
            </w:r>
          </w:p>
        </w:tc>
        <w:tc>
          <w:tcPr>
            <w:tcW w:w="567" w:type="dxa"/>
            <w:noWrap/>
          </w:tcPr>
          <w:p w14:paraId="6541941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</w:t>
            </w:r>
          </w:p>
        </w:tc>
        <w:tc>
          <w:tcPr>
            <w:tcW w:w="556" w:type="dxa"/>
          </w:tcPr>
          <w:p w14:paraId="1FDB49E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31.8</w:t>
            </w:r>
          </w:p>
        </w:tc>
        <w:tc>
          <w:tcPr>
            <w:tcW w:w="613" w:type="dxa"/>
          </w:tcPr>
          <w:p w14:paraId="3AAE7C4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32.4</w:t>
            </w:r>
          </w:p>
        </w:tc>
        <w:tc>
          <w:tcPr>
            <w:tcW w:w="542" w:type="dxa"/>
          </w:tcPr>
          <w:p w14:paraId="52E1ADF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32.9</w:t>
            </w:r>
          </w:p>
        </w:tc>
        <w:tc>
          <w:tcPr>
            <w:tcW w:w="556" w:type="dxa"/>
          </w:tcPr>
          <w:p w14:paraId="36DAD8B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33.2</w:t>
            </w:r>
          </w:p>
        </w:tc>
        <w:tc>
          <w:tcPr>
            <w:tcW w:w="566" w:type="dxa"/>
          </w:tcPr>
          <w:p w14:paraId="04B86FA6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33.6</w:t>
            </w:r>
          </w:p>
        </w:tc>
        <w:tc>
          <w:tcPr>
            <w:tcW w:w="567" w:type="dxa"/>
          </w:tcPr>
          <w:p w14:paraId="329FE94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32.9</w:t>
            </w:r>
          </w:p>
        </w:tc>
        <w:tc>
          <w:tcPr>
            <w:tcW w:w="558" w:type="dxa"/>
          </w:tcPr>
          <w:p w14:paraId="3BC43410" w14:textId="06BE85A2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33.9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710E0E4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34.3</w:t>
            </w:r>
          </w:p>
        </w:tc>
        <w:tc>
          <w:tcPr>
            <w:tcW w:w="578" w:type="dxa"/>
          </w:tcPr>
          <w:p w14:paraId="4347543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34.4</w:t>
            </w:r>
          </w:p>
        </w:tc>
        <w:tc>
          <w:tcPr>
            <w:tcW w:w="585" w:type="dxa"/>
          </w:tcPr>
          <w:p w14:paraId="2275F33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34.7</w:t>
            </w:r>
          </w:p>
        </w:tc>
        <w:tc>
          <w:tcPr>
            <w:tcW w:w="518" w:type="dxa"/>
          </w:tcPr>
          <w:p w14:paraId="2200FBF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35.3</w:t>
            </w:r>
          </w:p>
        </w:tc>
        <w:tc>
          <w:tcPr>
            <w:tcW w:w="567" w:type="dxa"/>
          </w:tcPr>
          <w:p w14:paraId="1ACE40C4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35.3</w:t>
            </w:r>
          </w:p>
        </w:tc>
        <w:tc>
          <w:tcPr>
            <w:tcW w:w="601" w:type="dxa"/>
          </w:tcPr>
          <w:p w14:paraId="75976E7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36.1</w:t>
            </w:r>
          </w:p>
        </w:tc>
        <w:tc>
          <w:tcPr>
            <w:tcW w:w="583" w:type="dxa"/>
          </w:tcPr>
          <w:p w14:paraId="4D761EE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36.7</w:t>
            </w:r>
          </w:p>
        </w:tc>
        <w:tc>
          <w:tcPr>
            <w:tcW w:w="595" w:type="dxa"/>
          </w:tcPr>
          <w:p w14:paraId="478C6300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36.7</w:t>
            </w:r>
          </w:p>
        </w:tc>
        <w:tc>
          <w:tcPr>
            <w:tcW w:w="567" w:type="dxa"/>
          </w:tcPr>
          <w:p w14:paraId="6FBEE41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36.8</w:t>
            </w:r>
          </w:p>
        </w:tc>
        <w:tc>
          <w:tcPr>
            <w:tcW w:w="567" w:type="dxa"/>
          </w:tcPr>
          <w:p w14:paraId="0941588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36.8</w:t>
            </w:r>
          </w:p>
        </w:tc>
        <w:tc>
          <w:tcPr>
            <w:tcW w:w="567" w:type="dxa"/>
          </w:tcPr>
          <w:p w14:paraId="2AEE8EA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36.7</w:t>
            </w:r>
          </w:p>
        </w:tc>
        <w:tc>
          <w:tcPr>
            <w:tcW w:w="567" w:type="dxa"/>
          </w:tcPr>
          <w:p w14:paraId="1CE3ABC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36.6</w:t>
            </w:r>
          </w:p>
        </w:tc>
        <w:tc>
          <w:tcPr>
            <w:tcW w:w="567" w:type="dxa"/>
          </w:tcPr>
          <w:p w14:paraId="6541EEF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36.9</w:t>
            </w:r>
          </w:p>
        </w:tc>
      </w:tr>
      <w:tr w:rsidR="0000621A" w:rsidRPr="00C11608" w14:paraId="224F422B" w14:textId="77777777" w:rsidTr="00083065">
        <w:trPr>
          <w:trHeight w:val="58"/>
        </w:trPr>
        <w:tc>
          <w:tcPr>
            <w:tcW w:w="1419" w:type="dxa"/>
            <w:noWrap/>
          </w:tcPr>
          <w:p w14:paraId="094CDC4F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64AC842F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  <w:noWrap/>
          </w:tcPr>
          <w:p w14:paraId="4957F5D6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4E7EE8C2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75B44865" w14:textId="77777777" w:rsidR="0000621A" w:rsidRPr="00C11608" w:rsidRDefault="0000621A" w:rsidP="00083065">
            <w:pPr>
              <w:ind w:left="-60"/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204A367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13" w:type="dxa"/>
          </w:tcPr>
          <w:p w14:paraId="5A17485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42" w:type="dxa"/>
          </w:tcPr>
          <w:p w14:paraId="4A3E3F4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510DE68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6" w:type="dxa"/>
          </w:tcPr>
          <w:p w14:paraId="1D508B5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5FDCC4A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8" w:type="dxa"/>
          </w:tcPr>
          <w:p w14:paraId="6493044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37" w:type="dxa"/>
          </w:tcPr>
          <w:p w14:paraId="7717157D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8" w:type="dxa"/>
          </w:tcPr>
          <w:p w14:paraId="4BA0617B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5" w:type="dxa"/>
          </w:tcPr>
          <w:p w14:paraId="62C89C4D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18" w:type="dxa"/>
          </w:tcPr>
          <w:p w14:paraId="45211009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0710FD9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01" w:type="dxa"/>
          </w:tcPr>
          <w:p w14:paraId="2C79C4DC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3" w:type="dxa"/>
          </w:tcPr>
          <w:p w14:paraId="5681FB45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95" w:type="dxa"/>
          </w:tcPr>
          <w:p w14:paraId="53916D9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0D27214A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134D406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2B6B03D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593E7A1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5629F2AA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00621A" w:rsidRPr="00C11608" w14:paraId="3C8D4E1B" w14:textId="77777777" w:rsidTr="00083065">
        <w:trPr>
          <w:trHeight w:val="44"/>
        </w:trPr>
        <w:tc>
          <w:tcPr>
            <w:tcW w:w="1419" w:type="dxa"/>
            <w:noWrap/>
          </w:tcPr>
          <w:p w14:paraId="55AA405D" w14:textId="77777777" w:rsidR="0000621A" w:rsidRPr="00C11608" w:rsidRDefault="0000621A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UNIDO</w:t>
            </w:r>
          </w:p>
        </w:tc>
        <w:tc>
          <w:tcPr>
            <w:tcW w:w="567" w:type="dxa"/>
            <w:noWrap/>
          </w:tcPr>
          <w:p w14:paraId="7F741A5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56" w:type="dxa"/>
            <w:noWrap/>
          </w:tcPr>
          <w:p w14:paraId="242313F6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67" w:type="dxa"/>
            <w:noWrap/>
          </w:tcPr>
          <w:p w14:paraId="70C1793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495328D0" w14:textId="77777777" w:rsidR="0000621A" w:rsidRPr="00C11608" w:rsidRDefault="0000621A" w:rsidP="00083065">
            <w:pPr>
              <w:ind w:left="-60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56" w:type="dxa"/>
          </w:tcPr>
          <w:p w14:paraId="16518F8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613" w:type="dxa"/>
          </w:tcPr>
          <w:p w14:paraId="51FAF67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42" w:type="dxa"/>
          </w:tcPr>
          <w:p w14:paraId="23CE32AF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56" w:type="dxa"/>
          </w:tcPr>
          <w:p w14:paraId="387B3C4A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6" w:type="dxa"/>
          </w:tcPr>
          <w:p w14:paraId="6AC4BF1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18E4D2B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58" w:type="dxa"/>
          </w:tcPr>
          <w:p w14:paraId="1D758BA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37" w:type="dxa"/>
          </w:tcPr>
          <w:p w14:paraId="417A79B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8" w:type="dxa"/>
          </w:tcPr>
          <w:p w14:paraId="129BBC8B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85" w:type="dxa"/>
          </w:tcPr>
          <w:p w14:paraId="7B9CE547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18" w:type="dxa"/>
          </w:tcPr>
          <w:p w14:paraId="4D14CB41" w14:textId="77777777" w:rsidR="0000621A" w:rsidRPr="00C11608" w:rsidRDefault="0000621A" w:rsidP="00083065">
            <w:pPr>
              <w:ind w:left="-162" w:right="-105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7" w:type="dxa"/>
          </w:tcPr>
          <w:p w14:paraId="31C65D3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601" w:type="dxa"/>
          </w:tcPr>
          <w:p w14:paraId="21F2262D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83" w:type="dxa"/>
          </w:tcPr>
          <w:p w14:paraId="61AF4C1C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95" w:type="dxa"/>
          </w:tcPr>
          <w:p w14:paraId="1D07BE1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4D15469C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4442B3FA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4DFF4779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5565DC0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3FB5CD2F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00621A" w:rsidRPr="00C11608" w14:paraId="0D874A6C" w14:textId="77777777" w:rsidTr="00083065">
        <w:trPr>
          <w:trHeight w:val="58"/>
        </w:trPr>
        <w:tc>
          <w:tcPr>
            <w:tcW w:w="1419" w:type="dxa"/>
            <w:noWrap/>
          </w:tcPr>
          <w:p w14:paraId="13FA26F8" w14:textId="234928BE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7" w:type="dxa"/>
            <w:noWrap/>
          </w:tcPr>
          <w:p w14:paraId="7EB5C4A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  <w:noWrap/>
          </w:tcPr>
          <w:p w14:paraId="1E46C66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48%</w:t>
            </w:r>
          </w:p>
        </w:tc>
        <w:tc>
          <w:tcPr>
            <w:tcW w:w="567" w:type="dxa"/>
            <w:noWrap/>
          </w:tcPr>
          <w:p w14:paraId="1C359DF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7" w:type="dxa"/>
            <w:noWrap/>
          </w:tcPr>
          <w:p w14:paraId="4FF9794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</w:tcPr>
          <w:p w14:paraId="30AD5D66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613" w:type="dxa"/>
          </w:tcPr>
          <w:p w14:paraId="05E4E10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90%</w:t>
            </w:r>
          </w:p>
        </w:tc>
        <w:tc>
          <w:tcPr>
            <w:tcW w:w="542" w:type="dxa"/>
          </w:tcPr>
          <w:p w14:paraId="3899B49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80%</w:t>
            </w:r>
          </w:p>
        </w:tc>
        <w:tc>
          <w:tcPr>
            <w:tcW w:w="556" w:type="dxa"/>
          </w:tcPr>
          <w:p w14:paraId="7BB2DA86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89%</w:t>
            </w:r>
          </w:p>
        </w:tc>
        <w:tc>
          <w:tcPr>
            <w:tcW w:w="566" w:type="dxa"/>
          </w:tcPr>
          <w:p w14:paraId="177651A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69%</w:t>
            </w:r>
          </w:p>
        </w:tc>
        <w:tc>
          <w:tcPr>
            <w:tcW w:w="567" w:type="dxa"/>
          </w:tcPr>
          <w:p w14:paraId="31280B3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8" w:type="dxa"/>
          </w:tcPr>
          <w:p w14:paraId="68437E7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84%</w:t>
            </w:r>
          </w:p>
        </w:tc>
        <w:tc>
          <w:tcPr>
            <w:tcW w:w="537" w:type="dxa"/>
          </w:tcPr>
          <w:p w14:paraId="0056B51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78" w:type="dxa"/>
          </w:tcPr>
          <w:p w14:paraId="196E908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85" w:type="dxa"/>
          </w:tcPr>
          <w:p w14:paraId="41AC062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62%</w:t>
            </w:r>
          </w:p>
        </w:tc>
        <w:tc>
          <w:tcPr>
            <w:tcW w:w="518" w:type="dxa"/>
          </w:tcPr>
          <w:p w14:paraId="7F73FBD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567" w:type="dxa"/>
          </w:tcPr>
          <w:p w14:paraId="1F90F04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82%</w:t>
            </w:r>
          </w:p>
        </w:tc>
        <w:tc>
          <w:tcPr>
            <w:tcW w:w="601" w:type="dxa"/>
          </w:tcPr>
          <w:p w14:paraId="165D8106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83" w:type="dxa"/>
          </w:tcPr>
          <w:p w14:paraId="1C2B786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95" w:type="dxa"/>
          </w:tcPr>
          <w:p w14:paraId="4AB5F9B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23A424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95%</w:t>
            </w:r>
          </w:p>
        </w:tc>
        <w:tc>
          <w:tcPr>
            <w:tcW w:w="567" w:type="dxa"/>
          </w:tcPr>
          <w:p w14:paraId="500D018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1E011F5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2C1C316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509F6234" w14:textId="77777777" w:rsidR="0000621A" w:rsidRPr="00C11608" w:rsidRDefault="0000621A" w:rsidP="00083065">
            <w:pPr>
              <w:ind w:left="-206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00621A" w:rsidRPr="00C11608" w14:paraId="21A04F73" w14:textId="77777777" w:rsidTr="00083065">
        <w:trPr>
          <w:trHeight w:val="240"/>
        </w:trPr>
        <w:tc>
          <w:tcPr>
            <w:tcW w:w="1419" w:type="dxa"/>
            <w:noWrap/>
          </w:tcPr>
          <w:p w14:paraId="1A3EC96F" w14:textId="7E8066FC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75C263A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</w:t>
            </w:r>
          </w:p>
        </w:tc>
        <w:tc>
          <w:tcPr>
            <w:tcW w:w="556" w:type="dxa"/>
            <w:noWrap/>
          </w:tcPr>
          <w:p w14:paraId="3D756CE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9.15</w:t>
            </w:r>
          </w:p>
        </w:tc>
        <w:tc>
          <w:tcPr>
            <w:tcW w:w="567" w:type="dxa"/>
            <w:noWrap/>
          </w:tcPr>
          <w:p w14:paraId="5CDEFFED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9.85</w:t>
            </w:r>
          </w:p>
        </w:tc>
        <w:tc>
          <w:tcPr>
            <w:tcW w:w="567" w:type="dxa"/>
            <w:noWrap/>
          </w:tcPr>
          <w:p w14:paraId="720D2187" w14:textId="77777777" w:rsidR="0000621A" w:rsidRPr="00C11608" w:rsidRDefault="0000621A" w:rsidP="00083065">
            <w:pPr>
              <w:ind w:left="-60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9.4</w:t>
            </w:r>
          </w:p>
        </w:tc>
        <w:tc>
          <w:tcPr>
            <w:tcW w:w="556" w:type="dxa"/>
          </w:tcPr>
          <w:p w14:paraId="7CCC309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9.34</w:t>
            </w:r>
          </w:p>
        </w:tc>
        <w:tc>
          <w:tcPr>
            <w:tcW w:w="613" w:type="dxa"/>
          </w:tcPr>
          <w:p w14:paraId="407167D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8.9</w:t>
            </w:r>
          </w:p>
        </w:tc>
        <w:tc>
          <w:tcPr>
            <w:tcW w:w="542" w:type="dxa"/>
          </w:tcPr>
          <w:p w14:paraId="59A8E86F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</w:t>
            </w:r>
          </w:p>
        </w:tc>
        <w:tc>
          <w:tcPr>
            <w:tcW w:w="556" w:type="dxa"/>
          </w:tcPr>
          <w:p w14:paraId="3FE9E1E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10.2</w:t>
            </w:r>
          </w:p>
        </w:tc>
        <w:tc>
          <w:tcPr>
            <w:tcW w:w="566" w:type="dxa"/>
          </w:tcPr>
          <w:p w14:paraId="0A8C7D97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10.6</w:t>
            </w:r>
          </w:p>
        </w:tc>
        <w:tc>
          <w:tcPr>
            <w:tcW w:w="567" w:type="dxa"/>
          </w:tcPr>
          <w:p w14:paraId="4ABACA7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10.4</w:t>
            </w:r>
          </w:p>
        </w:tc>
        <w:tc>
          <w:tcPr>
            <w:tcW w:w="558" w:type="dxa"/>
          </w:tcPr>
          <w:p w14:paraId="7AF540EA" w14:textId="3B09E2C2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10.4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2DC8587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10.3</w:t>
            </w:r>
          </w:p>
        </w:tc>
        <w:tc>
          <w:tcPr>
            <w:tcW w:w="578" w:type="dxa"/>
          </w:tcPr>
          <w:p w14:paraId="79F729BE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10.3</w:t>
            </w:r>
          </w:p>
        </w:tc>
        <w:tc>
          <w:tcPr>
            <w:tcW w:w="585" w:type="dxa"/>
          </w:tcPr>
          <w:p w14:paraId="1A094DA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10.2</w:t>
            </w:r>
          </w:p>
        </w:tc>
        <w:tc>
          <w:tcPr>
            <w:tcW w:w="518" w:type="dxa"/>
          </w:tcPr>
          <w:p w14:paraId="71F56578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10.1</w:t>
            </w:r>
          </w:p>
        </w:tc>
        <w:tc>
          <w:tcPr>
            <w:tcW w:w="567" w:type="dxa"/>
          </w:tcPr>
          <w:p w14:paraId="6E42B051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10.0</w:t>
            </w:r>
          </w:p>
        </w:tc>
        <w:tc>
          <w:tcPr>
            <w:tcW w:w="601" w:type="dxa"/>
          </w:tcPr>
          <w:p w14:paraId="0F72F9DB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10.1</w:t>
            </w:r>
          </w:p>
        </w:tc>
        <w:tc>
          <w:tcPr>
            <w:tcW w:w="583" w:type="dxa"/>
          </w:tcPr>
          <w:p w14:paraId="48E805B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10.4</w:t>
            </w:r>
          </w:p>
        </w:tc>
        <w:tc>
          <w:tcPr>
            <w:tcW w:w="595" w:type="dxa"/>
          </w:tcPr>
          <w:p w14:paraId="083068C5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10.3</w:t>
            </w:r>
          </w:p>
        </w:tc>
        <w:tc>
          <w:tcPr>
            <w:tcW w:w="567" w:type="dxa"/>
          </w:tcPr>
          <w:p w14:paraId="443009E2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10.0</w:t>
            </w:r>
          </w:p>
        </w:tc>
        <w:tc>
          <w:tcPr>
            <w:tcW w:w="567" w:type="dxa"/>
          </w:tcPr>
          <w:p w14:paraId="01F8056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</w:t>
            </w:r>
          </w:p>
        </w:tc>
        <w:tc>
          <w:tcPr>
            <w:tcW w:w="567" w:type="dxa"/>
          </w:tcPr>
          <w:p w14:paraId="22F44C9C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9.8</w:t>
            </w:r>
          </w:p>
        </w:tc>
        <w:tc>
          <w:tcPr>
            <w:tcW w:w="567" w:type="dxa"/>
          </w:tcPr>
          <w:p w14:paraId="112BD0BF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9.7</w:t>
            </w:r>
          </w:p>
        </w:tc>
        <w:tc>
          <w:tcPr>
            <w:tcW w:w="567" w:type="dxa"/>
          </w:tcPr>
          <w:p w14:paraId="58F3F239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9.6</w:t>
            </w:r>
          </w:p>
        </w:tc>
      </w:tr>
      <w:tr w:rsidR="0000621A" w:rsidRPr="00C11608" w14:paraId="6155D3B7" w14:textId="77777777" w:rsidTr="00083065">
        <w:trPr>
          <w:trHeight w:val="240"/>
        </w:trPr>
        <w:tc>
          <w:tcPr>
            <w:tcW w:w="1419" w:type="dxa"/>
            <w:noWrap/>
          </w:tcPr>
          <w:p w14:paraId="1E14A0FB" w14:textId="45936CB7" w:rsidR="0000621A" w:rsidRPr="00C11608" w:rsidRDefault="0000621A" w:rsidP="00083065">
            <w:pPr>
              <w:ind w:right="-103"/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18708B7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</w:t>
            </w:r>
          </w:p>
        </w:tc>
        <w:tc>
          <w:tcPr>
            <w:tcW w:w="556" w:type="dxa"/>
            <w:noWrap/>
          </w:tcPr>
          <w:p w14:paraId="30A3E6C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33.66</w:t>
            </w:r>
          </w:p>
        </w:tc>
        <w:tc>
          <w:tcPr>
            <w:tcW w:w="567" w:type="dxa"/>
            <w:noWrap/>
          </w:tcPr>
          <w:p w14:paraId="1AD8DB6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33.84</w:t>
            </w:r>
          </w:p>
        </w:tc>
        <w:tc>
          <w:tcPr>
            <w:tcW w:w="567" w:type="dxa"/>
            <w:noWrap/>
          </w:tcPr>
          <w:p w14:paraId="0C669F7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33.7</w:t>
            </w:r>
          </w:p>
        </w:tc>
        <w:tc>
          <w:tcPr>
            <w:tcW w:w="556" w:type="dxa"/>
          </w:tcPr>
          <w:p w14:paraId="580175C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33.89</w:t>
            </w:r>
          </w:p>
        </w:tc>
        <w:tc>
          <w:tcPr>
            <w:tcW w:w="613" w:type="dxa"/>
          </w:tcPr>
          <w:p w14:paraId="4B0FEDF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31.9</w:t>
            </w:r>
          </w:p>
        </w:tc>
        <w:tc>
          <w:tcPr>
            <w:tcW w:w="542" w:type="dxa"/>
          </w:tcPr>
          <w:p w14:paraId="3D29100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33.1</w:t>
            </w:r>
          </w:p>
        </w:tc>
        <w:tc>
          <w:tcPr>
            <w:tcW w:w="556" w:type="dxa"/>
          </w:tcPr>
          <w:p w14:paraId="6B5964B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33.0</w:t>
            </w:r>
          </w:p>
        </w:tc>
        <w:tc>
          <w:tcPr>
            <w:tcW w:w="566" w:type="dxa"/>
          </w:tcPr>
          <w:p w14:paraId="5F7A925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32.9</w:t>
            </w:r>
          </w:p>
        </w:tc>
        <w:tc>
          <w:tcPr>
            <w:tcW w:w="567" w:type="dxa"/>
          </w:tcPr>
          <w:p w14:paraId="7C4CA17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32.0</w:t>
            </w:r>
          </w:p>
        </w:tc>
        <w:tc>
          <w:tcPr>
            <w:tcW w:w="558" w:type="dxa"/>
          </w:tcPr>
          <w:p w14:paraId="22DB4339" w14:textId="7FAB692C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31.9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50AEB84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31.4</w:t>
            </w:r>
          </w:p>
        </w:tc>
        <w:tc>
          <w:tcPr>
            <w:tcW w:w="578" w:type="dxa"/>
          </w:tcPr>
          <w:p w14:paraId="59DF413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32.8</w:t>
            </w:r>
          </w:p>
        </w:tc>
        <w:tc>
          <w:tcPr>
            <w:tcW w:w="585" w:type="dxa"/>
          </w:tcPr>
          <w:p w14:paraId="64D5F69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32.8</w:t>
            </w:r>
          </w:p>
        </w:tc>
        <w:tc>
          <w:tcPr>
            <w:tcW w:w="518" w:type="dxa"/>
          </w:tcPr>
          <w:p w14:paraId="7F627C69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33.7</w:t>
            </w:r>
          </w:p>
        </w:tc>
        <w:tc>
          <w:tcPr>
            <w:tcW w:w="567" w:type="dxa"/>
          </w:tcPr>
          <w:p w14:paraId="004BBBC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32.7</w:t>
            </w:r>
          </w:p>
        </w:tc>
        <w:tc>
          <w:tcPr>
            <w:tcW w:w="601" w:type="dxa"/>
          </w:tcPr>
          <w:p w14:paraId="746EE5C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33.4</w:t>
            </w:r>
          </w:p>
        </w:tc>
        <w:tc>
          <w:tcPr>
            <w:tcW w:w="583" w:type="dxa"/>
          </w:tcPr>
          <w:p w14:paraId="5D72F1F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33.5</w:t>
            </w:r>
          </w:p>
        </w:tc>
        <w:tc>
          <w:tcPr>
            <w:tcW w:w="595" w:type="dxa"/>
          </w:tcPr>
          <w:p w14:paraId="1DBA838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32.7</w:t>
            </w:r>
          </w:p>
        </w:tc>
        <w:tc>
          <w:tcPr>
            <w:tcW w:w="567" w:type="dxa"/>
          </w:tcPr>
          <w:p w14:paraId="17558FB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33.0</w:t>
            </w:r>
          </w:p>
        </w:tc>
        <w:tc>
          <w:tcPr>
            <w:tcW w:w="567" w:type="dxa"/>
          </w:tcPr>
          <w:p w14:paraId="4878257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34.1</w:t>
            </w:r>
          </w:p>
        </w:tc>
        <w:tc>
          <w:tcPr>
            <w:tcW w:w="567" w:type="dxa"/>
          </w:tcPr>
          <w:p w14:paraId="444338D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34.1</w:t>
            </w:r>
          </w:p>
        </w:tc>
        <w:tc>
          <w:tcPr>
            <w:tcW w:w="567" w:type="dxa"/>
          </w:tcPr>
          <w:p w14:paraId="61E7DFA0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33.9</w:t>
            </w:r>
          </w:p>
        </w:tc>
        <w:tc>
          <w:tcPr>
            <w:tcW w:w="567" w:type="dxa"/>
          </w:tcPr>
          <w:p w14:paraId="177AE953" w14:textId="77777777" w:rsidR="0000621A" w:rsidRPr="00C11608" w:rsidRDefault="0000621A" w:rsidP="00083065">
            <w:pPr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34.3</w:t>
            </w:r>
          </w:p>
        </w:tc>
      </w:tr>
      <w:tr w:rsidR="0000621A" w:rsidRPr="00C11608" w14:paraId="3A57D82A" w14:textId="77777777" w:rsidTr="00083065">
        <w:trPr>
          <w:trHeight w:val="58"/>
        </w:trPr>
        <w:tc>
          <w:tcPr>
            <w:tcW w:w="1419" w:type="dxa"/>
            <w:noWrap/>
          </w:tcPr>
          <w:p w14:paraId="34A80705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2D22281B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  <w:noWrap/>
          </w:tcPr>
          <w:p w14:paraId="12694CC2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6CB263C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  <w:noWrap/>
          </w:tcPr>
          <w:p w14:paraId="12A99C36" w14:textId="77777777" w:rsidR="0000621A" w:rsidRPr="00C11608" w:rsidRDefault="0000621A" w:rsidP="00083065">
            <w:pPr>
              <w:ind w:left="-60"/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0FDA86FB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13" w:type="dxa"/>
          </w:tcPr>
          <w:p w14:paraId="4D7909F9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42" w:type="dxa"/>
          </w:tcPr>
          <w:p w14:paraId="3780778A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6" w:type="dxa"/>
          </w:tcPr>
          <w:p w14:paraId="5676BA0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6" w:type="dxa"/>
          </w:tcPr>
          <w:p w14:paraId="23CC8B85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9113E63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58" w:type="dxa"/>
          </w:tcPr>
          <w:p w14:paraId="25934A56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37" w:type="dxa"/>
          </w:tcPr>
          <w:p w14:paraId="1E978E26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78" w:type="dxa"/>
          </w:tcPr>
          <w:p w14:paraId="37351787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5" w:type="dxa"/>
          </w:tcPr>
          <w:p w14:paraId="0AD47A13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18" w:type="dxa"/>
          </w:tcPr>
          <w:p w14:paraId="145BF13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2640807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601" w:type="dxa"/>
          </w:tcPr>
          <w:p w14:paraId="138C9698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83" w:type="dxa"/>
          </w:tcPr>
          <w:p w14:paraId="1379FE64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95" w:type="dxa"/>
          </w:tcPr>
          <w:p w14:paraId="4A210C82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70E9AA52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F37F67D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0F7E610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3141C6AF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  <w:tc>
          <w:tcPr>
            <w:tcW w:w="567" w:type="dxa"/>
          </w:tcPr>
          <w:p w14:paraId="436FFD5E" w14:textId="77777777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</w:p>
        </w:tc>
      </w:tr>
      <w:tr w:rsidR="0000621A" w:rsidRPr="00C11608" w14:paraId="2C554D5F" w14:textId="77777777" w:rsidTr="00083065">
        <w:trPr>
          <w:trHeight w:val="58"/>
        </w:trPr>
        <w:tc>
          <w:tcPr>
            <w:tcW w:w="1419" w:type="dxa"/>
            <w:noWrap/>
          </w:tcPr>
          <w:p w14:paraId="570C9501" w14:textId="799D9A76" w:rsidR="0000621A" w:rsidRPr="00C11608" w:rsidRDefault="0000621A" w:rsidP="00083065">
            <w:pPr>
              <w:jc w:val="left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World</w:t>
            </w:r>
            <w:r w:rsidR="00FD1D6F">
              <w:rPr>
                <w:b/>
                <w:bCs/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b/>
                <w:bCs/>
                <w:sz w:val="16"/>
                <w:szCs w:val="16"/>
                <w:lang w:bidi="ar-LB"/>
              </w:rPr>
              <w:t>Bank</w:t>
            </w:r>
          </w:p>
        </w:tc>
        <w:tc>
          <w:tcPr>
            <w:tcW w:w="567" w:type="dxa"/>
            <w:noWrap/>
          </w:tcPr>
          <w:p w14:paraId="18BD27B9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2000</w:t>
            </w:r>
          </w:p>
        </w:tc>
        <w:tc>
          <w:tcPr>
            <w:tcW w:w="556" w:type="dxa"/>
            <w:noWrap/>
          </w:tcPr>
          <w:p w14:paraId="2BA9AE5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2001</w:t>
            </w:r>
          </w:p>
        </w:tc>
        <w:tc>
          <w:tcPr>
            <w:tcW w:w="567" w:type="dxa"/>
            <w:noWrap/>
          </w:tcPr>
          <w:p w14:paraId="2790FF3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2002</w:t>
            </w:r>
          </w:p>
        </w:tc>
        <w:tc>
          <w:tcPr>
            <w:tcW w:w="567" w:type="dxa"/>
            <w:noWrap/>
          </w:tcPr>
          <w:p w14:paraId="009AC343" w14:textId="77777777" w:rsidR="0000621A" w:rsidRPr="00C11608" w:rsidRDefault="0000621A" w:rsidP="00083065">
            <w:pPr>
              <w:ind w:left="-60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2003</w:t>
            </w:r>
          </w:p>
        </w:tc>
        <w:tc>
          <w:tcPr>
            <w:tcW w:w="556" w:type="dxa"/>
          </w:tcPr>
          <w:p w14:paraId="4C41874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2004</w:t>
            </w:r>
          </w:p>
        </w:tc>
        <w:tc>
          <w:tcPr>
            <w:tcW w:w="613" w:type="dxa"/>
          </w:tcPr>
          <w:p w14:paraId="08EE9F0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2005</w:t>
            </w:r>
          </w:p>
        </w:tc>
        <w:tc>
          <w:tcPr>
            <w:tcW w:w="542" w:type="dxa"/>
          </w:tcPr>
          <w:p w14:paraId="4556DF3A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2006</w:t>
            </w:r>
          </w:p>
        </w:tc>
        <w:tc>
          <w:tcPr>
            <w:tcW w:w="556" w:type="dxa"/>
          </w:tcPr>
          <w:p w14:paraId="30BE8332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2007</w:t>
            </w:r>
          </w:p>
        </w:tc>
        <w:tc>
          <w:tcPr>
            <w:tcW w:w="566" w:type="dxa"/>
          </w:tcPr>
          <w:p w14:paraId="17BBE7D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2008</w:t>
            </w:r>
          </w:p>
        </w:tc>
        <w:tc>
          <w:tcPr>
            <w:tcW w:w="567" w:type="dxa"/>
          </w:tcPr>
          <w:p w14:paraId="1EB8D77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2009</w:t>
            </w:r>
          </w:p>
        </w:tc>
        <w:tc>
          <w:tcPr>
            <w:tcW w:w="558" w:type="dxa"/>
          </w:tcPr>
          <w:p w14:paraId="342E3C2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2010</w:t>
            </w:r>
          </w:p>
        </w:tc>
        <w:tc>
          <w:tcPr>
            <w:tcW w:w="537" w:type="dxa"/>
          </w:tcPr>
          <w:p w14:paraId="6CC69B27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2011</w:t>
            </w:r>
          </w:p>
        </w:tc>
        <w:tc>
          <w:tcPr>
            <w:tcW w:w="578" w:type="dxa"/>
          </w:tcPr>
          <w:p w14:paraId="1A3B1218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2012</w:t>
            </w:r>
          </w:p>
        </w:tc>
        <w:tc>
          <w:tcPr>
            <w:tcW w:w="585" w:type="dxa"/>
          </w:tcPr>
          <w:p w14:paraId="6731DDFC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2013</w:t>
            </w:r>
          </w:p>
        </w:tc>
        <w:tc>
          <w:tcPr>
            <w:tcW w:w="518" w:type="dxa"/>
          </w:tcPr>
          <w:p w14:paraId="7F1E0062" w14:textId="77777777" w:rsidR="0000621A" w:rsidRPr="00C11608" w:rsidRDefault="0000621A" w:rsidP="00083065">
            <w:pPr>
              <w:ind w:left="-162" w:right="-105"/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2014</w:t>
            </w:r>
          </w:p>
        </w:tc>
        <w:tc>
          <w:tcPr>
            <w:tcW w:w="567" w:type="dxa"/>
          </w:tcPr>
          <w:p w14:paraId="3D01A8C3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2015</w:t>
            </w:r>
          </w:p>
        </w:tc>
        <w:tc>
          <w:tcPr>
            <w:tcW w:w="601" w:type="dxa"/>
          </w:tcPr>
          <w:p w14:paraId="03B40FBE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2016</w:t>
            </w:r>
          </w:p>
        </w:tc>
        <w:tc>
          <w:tcPr>
            <w:tcW w:w="583" w:type="dxa"/>
          </w:tcPr>
          <w:p w14:paraId="2DCCA9C4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2017</w:t>
            </w:r>
          </w:p>
        </w:tc>
        <w:tc>
          <w:tcPr>
            <w:tcW w:w="595" w:type="dxa"/>
          </w:tcPr>
          <w:p w14:paraId="1F999175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2018</w:t>
            </w:r>
          </w:p>
        </w:tc>
        <w:tc>
          <w:tcPr>
            <w:tcW w:w="567" w:type="dxa"/>
          </w:tcPr>
          <w:p w14:paraId="616DF365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2019</w:t>
            </w:r>
          </w:p>
        </w:tc>
        <w:tc>
          <w:tcPr>
            <w:tcW w:w="567" w:type="dxa"/>
          </w:tcPr>
          <w:p w14:paraId="521F44E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2020</w:t>
            </w:r>
          </w:p>
        </w:tc>
        <w:tc>
          <w:tcPr>
            <w:tcW w:w="567" w:type="dxa"/>
          </w:tcPr>
          <w:p w14:paraId="14A247C1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2021</w:t>
            </w:r>
          </w:p>
        </w:tc>
        <w:tc>
          <w:tcPr>
            <w:tcW w:w="567" w:type="dxa"/>
          </w:tcPr>
          <w:p w14:paraId="30A76CB0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2022</w:t>
            </w:r>
          </w:p>
        </w:tc>
        <w:tc>
          <w:tcPr>
            <w:tcW w:w="567" w:type="dxa"/>
          </w:tcPr>
          <w:p w14:paraId="220170E9" w14:textId="77777777" w:rsidR="0000621A" w:rsidRPr="00C11608" w:rsidRDefault="0000621A" w:rsidP="00083065">
            <w:pPr>
              <w:jc w:val="center"/>
              <w:rPr>
                <w:b/>
                <w:bCs/>
                <w:sz w:val="16"/>
                <w:szCs w:val="16"/>
                <w:lang w:bidi="ar-LB"/>
              </w:rPr>
            </w:pPr>
            <w:r w:rsidRPr="00C11608">
              <w:rPr>
                <w:b/>
                <w:bCs/>
                <w:sz w:val="16"/>
                <w:szCs w:val="16"/>
                <w:lang w:bidi="ar-LB"/>
              </w:rPr>
              <w:t>2023</w:t>
            </w:r>
          </w:p>
        </w:tc>
      </w:tr>
      <w:tr w:rsidR="0000621A" w:rsidRPr="00C11608" w14:paraId="14B922B0" w14:textId="77777777" w:rsidTr="00083065">
        <w:trPr>
          <w:trHeight w:val="81"/>
        </w:trPr>
        <w:tc>
          <w:tcPr>
            <w:tcW w:w="1419" w:type="dxa"/>
            <w:noWrap/>
          </w:tcPr>
          <w:p w14:paraId="5F860E3A" w14:textId="402086FA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Funds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disbursed</w:t>
            </w:r>
          </w:p>
        </w:tc>
        <w:tc>
          <w:tcPr>
            <w:tcW w:w="567" w:type="dxa"/>
            <w:noWrap/>
          </w:tcPr>
          <w:p w14:paraId="34DCA34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27%</w:t>
            </w:r>
          </w:p>
        </w:tc>
        <w:tc>
          <w:tcPr>
            <w:tcW w:w="556" w:type="dxa"/>
            <w:noWrap/>
          </w:tcPr>
          <w:p w14:paraId="0F71D82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12%</w:t>
            </w:r>
          </w:p>
        </w:tc>
        <w:tc>
          <w:tcPr>
            <w:tcW w:w="567" w:type="dxa"/>
            <w:noWrap/>
          </w:tcPr>
          <w:p w14:paraId="1D7F255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38%</w:t>
            </w:r>
          </w:p>
        </w:tc>
        <w:tc>
          <w:tcPr>
            <w:tcW w:w="567" w:type="dxa"/>
            <w:noWrap/>
          </w:tcPr>
          <w:p w14:paraId="31C76EA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56" w:type="dxa"/>
          </w:tcPr>
          <w:p w14:paraId="4AEC57B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79%</w:t>
            </w:r>
          </w:p>
        </w:tc>
        <w:tc>
          <w:tcPr>
            <w:tcW w:w="613" w:type="dxa"/>
          </w:tcPr>
          <w:p w14:paraId="67EE65B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42" w:type="dxa"/>
          </w:tcPr>
          <w:p w14:paraId="3FC113F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57%</w:t>
            </w:r>
          </w:p>
        </w:tc>
        <w:tc>
          <w:tcPr>
            <w:tcW w:w="556" w:type="dxa"/>
          </w:tcPr>
          <w:p w14:paraId="6D26E50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59%</w:t>
            </w:r>
          </w:p>
        </w:tc>
        <w:tc>
          <w:tcPr>
            <w:tcW w:w="566" w:type="dxa"/>
          </w:tcPr>
          <w:p w14:paraId="082E487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59%</w:t>
            </w:r>
          </w:p>
        </w:tc>
        <w:tc>
          <w:tcPr>
            <w:tcW w:w="567" w:type="dxa"/>
          </w:tcPr>
          <w:p w14:paraId="729FCDB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19%</w:t>
            </w:r>
          </w:p>
        </w:tc>
        <w:tc>
          <w:tcPr>
            <w:tcW w:w="558" w:type="dxa"/>
          </w:tcPr>
          <w:p w14:paraId="77A4757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47%</w:t>
            </w:r>
          </w:p>
        </w:tc>
        <w:tc>
          <w:tcPr>
            <w:tcW w:w="537" w:type="dxa"/>
          </w:tcPr>
          <w:p w14:paraId="7B3B643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75%</w:t>
            </w:r>
          </w:p>
        </w:tc>
        <w:tc>
          <w:tcPr>
            <w:tcW w:w="578" w:type="dxa"/>
          </w:tcPr>
          <w:p w14:paraId="30809A4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59%</w:t>
            </w:r>
          </w:p>
        </w:tc>
        <w:tc>
          <w:tcPr>
            <w:tcW w:w="585" w:type="dxa"/>
          </w:tcPr>
          <w:p w14:paraId="50AB58D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49%</w:t>
            </w:r>
          </w:p>
        </w:tc>
        <w:tc>
          <w:tcPr>
            <w:tcW w:w="518" w:type="dxa"/>
          </w:tcPr>
          <w:p w14:paraId="587C92D6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42%</w:t>
            </w:r>
          </w:p>
        </w:tc>
        <w:tc>
          <w:tcPr>
            <w:tcW w:w="567" w:type="dxa"/>
          </w:tcPr>
          <w:p w14:paraId="3E1A0E4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601" w:type="dxa"/>
          </w:tcPr>
          <w:p w14:paraId="08A3BC2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88%</w:t>
            </w:r>
          </w:p>
        </w:tc>
        <w:tc>
          <w:tcPr>
            <w:tcW w:w="583" w:type="dxa"/>
          </w:tcPr>
          <w:p w14:paraId="0C74DFC9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95" w:type="dxa"/>
          </w:tcPr>
          <w:p w14:paraId="7AB9D26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  <w:tc>
          <w:tcPr>
            <w:tcW w:w="567" w:type="dxa"/>
          </w:tcPr>
          <w:p w14:paraId="45CA601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78%</w:t>
            </w:r>
          </w:p>
        </w:tc>
        <w:tc>
          <w:tcPr>
            <w:tcW w:w="567" w:type="dxa"/>
          </w:tcPr>
          <w:p w14:paraId="7FD5FB2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33%</w:t>
            </w:r>
          </w:p>
        </w:tc>
        <w:tc>
          <w:tcPr>
            <w:tcW w:w="567" w:type="dxa"/>
          </w:tcPr>
          <w:p w14:paraId="4F10A6A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34%</w:t>
            </w:r>
          </w:p>
        </w:tc>
        <w:tc>
          <w:tcPr>
            <w:tcW w:w="567" w:type="dxa"/>
          </w:tcPr>
          <w:p w14:paraId="4CD5A02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35%</w:t>
            </w:r>
          </w:p>
        </w:tc>
        <w:tc>
          <w:tcPr>
            <w:tcW w:w="567" w:type="dxa"/>
          </w:tcPr>
          <w:p w14:paraId="3A6D789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100%</w:t>
            </w:r>
          </w:p>
        </w:tc>
      </w:tr>
      <w:tr w:rsidR="0000621A" w:rsidRPr="00C11608" w14:paraId="0717668F" w14:textId="77777777" w:rsidTr="00083065">
        <w:trPr>
          <w:trHeight w:val="240"/>
        </w:trPr>
        <w:tc>
          <w:tcPr>
            <w:tcW w:w="1419" w:type="dxa"/>
            <w:noWrap/>
          </w:tcPr>
          <w:p w14:paraId="1D7472E3" w14:textId="52BA6B58" w:rsidR="0000621A" w:rsidRPr="00C11608" w:rsidRDefault="0000621A" w:rsidP="00083065">
            <w:pPr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first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disbursement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176823BE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</w:t>
            </w:r>
          </w:p>
        </w:tc>
        <w:tc>
          <w:tcPr>
            <w:tcW w:w="556" w:type="dxa"/>
            <w:noWrap/>
          </w:tcPr>
          <w:p w14:paraId="112FE91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11.95</w:t>
            </w:r>
          </w:p>
        </w:tc>
        <w:tc>
          <w:tcPr>
            <w:tcW w:w="567" w:type="dxa"/>
            <w:noWrap/>
          </w:tcPr>
          <w:p w14:paraId="760F0D7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12.05</w:t>
            </w:r>
          </w:p>
        </w:tc>
        <w:tc>
          <w:tcPr>
            <w:tcW w:w="567" w:type="dxa"/>
            <w:noWrap/>
          </w:tcPr>
          <w:p w14:paraId="3A84B22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13.7</w:t>
            </w:r>
          </w:p>
        </w:tc>
        <w:tc>
          <w:tcPr>
            <w:tcW w:w="556" w:type="dxa"/>
          </w:tcPr>
          <w:p w14:paraId="0FB42C5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14.58</w:t>
            </w:r>
          </w:p>
        </w:tc>
        <w:tc>
          <w:tcPr>
            <w:tcW w:w="613" w:type="dxa"/>
          </w:tcPr>
          <w:p w14:paraId="0E14A2E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13.6</w:t>
            </w:r>
          </w:p>
        </w:tc>
        <w:tc>
          <w:tcPr>
            <w:tcW w:w="542" w:type="dxa"/>
          </w:tcPr>
          <w:p w14:paraId="48B92C7D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14.6</w:t>
            </w:r>
          </w:p>
        </w:tc>
        <w:tc>
          <w:tcPr>
            <w:tcW w:w="556" w:type="dxa"/>
          </w:tcPr>
          <w:p w14:paraId="02EC8B5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14.3</w:t>
            </w:r>
          </w:p>
        </w:tc>
        <w:tc>
          <w:tcPr>
            <w:tcW w:w="566" w:type="dxa"/>
          </w:tcPr>
          <w:p w14:paraId="47AA002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14.4</w:t>
            </w:r>
          </w:p>
        </w:tc>
        <w:tc>
          <w:tcPr>
            <w:tcW w:w="567" w:type="dxa"/>
          </w:tcPr>
          <w:p w14:paraId="5FD42AC3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14.4</w:t>
            </w:r>
          </w:p>
        </w:tc>
        <w:tc>
          <w:tcPr>
            <w:tcW w:w="558" w:type="dxa"/>
          </w:tcPr>
          <w:p w14:paraId="697968D5" w14:textId="3C9EB000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14.9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71B7A61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14.6</w:t>
            </w:r>
          </w:p>
        </w:tc>
        <w:tc>
          <w:tcPr>
            <w:tcW w:w="578" w:type="dxa"/>
          </w:tcPr>
          <w:p w14:paraId="2D6BC41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15.1</w:t>
            </w:r>
          </w:p>
        </w:tc>
        <w:tc>
          <w:tcPr>
            <w:tcW w:w="585" w:type="dxa"/>
          </w:tcPr>
          <w:p w14:paraId="1A4E19B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14.7</w:t>
            </w:r>
          </w:p>
        </w:tc>
        <w:tc>
          <w:tcPr>
            <w:tcW w:w="518" w:type="dxa"/>
          </w:tcPr>
          <w:p w14:paraId="413C80C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14.0</w:t>
            </w:r>
          </w:p>
        </w:tc>
        <w:tc>
          <w:tcPr>
            <w:tcW w:w="567" w:type="dxa"/>
          </w:tcPr>
          <w:p w14:paraId="492443B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14.1</w:t>
            </w:r>
          </w:p>
        </w:tc>
        <w:tc>
          <w:tcPr>
            <w:tcW w:w="601" w:type="dxa"/>
          </w:tcPr>
          <w:p w14:paraId="0F463732" w14:textId="657C86F6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14.8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83" w:type="dxa"/>
          </w:tcPr>
          <w:p w14:paraId="13C034B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16.8</w:t>
            </w:r>
          </w:p>
        </w:tc>
        <w:tc>
          <w:tcPr>
            <w:tcW w:w="595" w:type="dxa"/>
          </w:tcPr>
          <w:p w14:paraId="4FB3D348" w14:textId="75718EE1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16.8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40BD59D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16.6</w:t>
            </w:r>
          </w:p>
        </w:tc>
        <w:tc>
          <w:tcPr>
            <w:tcW w:w="567" w:type="dxa"/>
          </w:tcPr>
          <w:p w14:paraId="3B2C10B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16.9</w:t>
            </w:r>
          </w:p>
        </w:tc>
        <w:tc>
          <w:tcPr>
            <w:tcW w:w="567" w:type="dxa"/>
          </w:tcPr>
          <w:p w14:paraId="2489987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17.0</w:t>
            </w:r>
          </w:p>
        </w:tc>
        <w:tc>
          <w:tcPr>
            <w:tcW w:w="567" w:type="dxa"/>
          </w:tcPr>
          <w:p w14:paraId="4DA9F2B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17.0</w:t>
            </w:r>
          </w:p>
        </w:tc>
        <w:tc>
          <w:tcPr>
            <w:tcW w:w="567" w:type="dxa"/>
          </w:tcPr>
          <w:p w14:paraId="0BD1B4F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17.0</w:t>
            </w:r>
          </w:p>
        </w:tc>
      </w:tr>
      <w:tr w:rsidR="0000621A" w:rsidRPr="00C11608" w14:paraId="02CD4C62" w14:textId="77777777" w:rsidTr="00083065">
        <w:trPr>
          <w:trHeight w:val="240"/>
        </w:trPr>
        <w:tc>
          <w:tcPr>
            <w:tcW w:w="1419" w:type="dxa"/>
            <w:noWrap/>
          </w:tcPr>
          <w:p w14:paraId="27C629BB" w14:textId="2E18CB2D" w:rsidR="0000621A" w:rsidRPr="00C11608" w:rsidRDefault="0000621A" w:rsidP="00083065">
            <w:pPr>
              <w:ind w:right="-105"/>
              <w:jc w:val="lef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Speed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until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project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completion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  <w:r w:rsidRPr="00C11608">
              <w:rPr>
                <w:sz w:val="16"/>
                <w:szCs w:val="16"/>
                <w:lang w:bidi="ar-LB"/>
              </w:rPr>
              <w:t>(months)</w:t>
            </w:r>
          </w:p>
        </w:tc>
        <w:tc>
          <w:tcPr>
            <w:tcW w:w="567" w:type="dxa"/>
            <w:noWrap/>
          </w:tcPr>
          <w:p w14:paraId="783BC41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</w:t>
            </w:r>
          </w:p>
        </w:tc>
        <w:tc>
          <w:tcPr>
            <w:tcW w:w="556" w:type="dxa"/>
            <w:noWrap/>
          </w:tcPr>
          <w:p w14:paraId="27DED2C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29.24</w:t>
            </w:r>
          </w:p>
        </w:tc>
        <w:tc>
          <w:tcPr>
            <w:tcW w:w="567" w:type="dxa"/>
            <w:noWrap/>
          </w:tcPr>
          <w:p w14:paraId="2A48816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28.85</w:t>
            </w:r>
          </w:p>
        </w:tc>
        <w:tc>
          <w:tcPr>
            <w:tcW w:w="567" w:type="dxa"/>
            <w:noWrap/>
          </w:tcPr>
          <w:p w14:paraId="3A98D18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</w:t>
            </w:r>
          </w:p>
        </w:tc>
        <w:tc>
          <w:tcPr>
            <w:tcW w:w="556" w:type="dxa"/>
          </w:tcPr>
          <w:p w14:paraId="13AA75E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30.39</w:t>
            </w:r>
          </w:p>
        </w:tc>
        <w:tc>
          <w:tcPr>
            <w:tcW w:w="613" w:type="dxa"/>
          </w:tcPr>
          <w:p w14:paraId="0D7A7E5C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</w:t>
            </w:r>
          </w:p>
        </w:tc>
        <w:tc>
          <w:tcPr>
            <w:tcW w:w="542" w:type="dxa"/>
          </w:tcPr>
          <w:p w14:paraId="2F4E3590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31.5</w:t>
            </w:r>
          </w:p>
        </w:tc>
        <w:tc>
          <w:tcPr>
            <w:tcW w:w="556" w:type="dxa"/>
          </w:tcPr>
          <w:p w14:paraId="66699A3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31.1</w:t>
            </w:r>
          </w:p>
        </w:tc>
        <w:tc>
          <w:tcPr>
            <w:tcW w:w="566" w:type="dxa"/>
          </w:tcPr>
          <w:p w14:paraId="7C4F40EB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30.7</w:t>
            </w:r>
          </w:p>
        </w:tc>
        <w:tc>
          <w:tcPr>
            <w:tcW w:w="567" w:type="dxa"/>
          </w:tcPr>
          <w:p w14:paraId="077A7601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30.7</w:t>
            </w:r>
          </w:p>
        </w:tc>
        <w:tc>
          <w:tcPr>
            <w:tcW w:w="558" w:type="dxa"/>
          </w:tcPr>
          <w:p w14:paraId="000DB6F2" w14:textId="4A66E8A8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30.3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37" w:type="dxa"/>
          </w:tcPr>
          <w:p w14:paraId="2930065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30.1</w:t>
            </w:r>
          </w:p>
        </w:tc>
        <w:tc>
          <w:tcPr>
            <w:tcW w:w="578" w:type="dxa"/>
          </w:tcPr>
          <w:p w14:paraId="326FA8FF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30.3</w:t>
            </w:r>
          </w:p>
        </w:tc>
        <w:tc>
          <w:tcPr>
            <w:tcW w:w="585" w:type="dxa"/>
          </w:tcPr>
          <w:p w14:paraId="00B3160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30.2</w:t>
            </w:r>
          </w:p>
        </w:tc>
        <w:tc>
          <w:tcPr>
            <w:tcW w:w="518" w:type="dxa"/>
          </w:tcPr>
          <w:p w14:paraId="715FF642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30.0</w:t>
            </w:r>
          </w:p>
        </w:tc>
        <w:tc>
          <w:tcPr>
            <w:tcW w:w="567" w:type="dxa"/>
          </w:tcPr>
          <w:p w14:paraId="0977304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29.8</w:t>
            </w:r>
          </w:p>
        </w:tc>
        <w:tc>
          <w:tcPr>
            <w:tcW w:w="601" w:type="dxa"/>
          </w:tcPr>
          <w:p w14:paraId="3C83BAD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29.8</w:t>
            </w:r>
          </w:p>
        </w:tc>
        <w:tc>
          <w:tcPr>
            <w:tcW w:w="583" w:type="dxa"/>
          </w:tcPr>
          <w:p w14:paraId="24A34935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29.2</w:t>
            </w:r>
          </w:p>
        </w:tc>
        <w:tc>
          <w:tcPr>
            <w:tcW w:w="595" w:type="dxa"/>
          </w:tcPr>
          <w:p w14:paraId="273C4934" w14:textId="1ADC5CD5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29.3</w:t>
            </w:r>
            <w:r w:rsidR="00FD1D6F">
              <w:rPr>
                <w:sz w:val="16"/>
                <w:szCs w:val="16"/>
                <w:lang w:bidi="ar-LB"/>
              </w:rPr>
              <w:t xml:space="preserve"> </w:t>
            </w:r>
          </w:p>
        </w:tc>
        <w:tc>
          <w:tcPr>
            <w:tcW w:w="567" w:type="dxa"/>
          </w:tcPr>
          <w:p w14:paraId="4ED1064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29.3</w:t>
            </w:r>
          </w:p>
        </w:tc>
        <w:tc>
          <w:tcPr>
            <w:tcW w:w="567" w:type="dxa"/>
          </w:tcPr>
          <w:p w14:paraId="43EB19C7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29.3</w:t>
            </w:r>
          </w:p>
        </w:tc>
        <w:tc>
          <w:tcPr>
            <w:tcW w:w="567" w:type="dxa"/>
          </w:tcPr>
          <w:p w14:paraId="2D48B96A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29.6</w:t>
            </w:r>
          </w:p>
        </w:tc>
        <w:tc>
          <w:tcPr>
            <w:tcW w:w="567" w:type="dxa"/>
          </w:tcPr>
          <w:p w14:paraId="59FDF458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29.6</w:t>
            </w:r>
          </w:p>
        </w:tc>
        <w:tc>
          <w:tcPr>
            <w:tcW w:w="567" w:type="dxa"/>
          </w:tcPr>
          <w:p w14:paraId="7E93AFD4" w14:textId="77777777" w:rsidR="0000621A" w:rsidRPr="00C11608" w:rsidRDefault="0000621A" w:rsidP="00083065">
            <w:pPr>
              <w:ind w:left="-104"/>
              <w:jc w:val="right"/>
              <w:rPr>
                <w:sz w:val="16"/>
                <w:szCs w:val="16"/>
                <w:lang w:bidi="ar-LB"/>
              </w:rPr>
            </w:pPr>
            <w:r w:rsidRPr="00C11608">
              <w:rPr>
                <w:sz w:val="16"/>
                <w:szCs w:val="16"/>
                <w:lang w:bidi="ar-LB"/>
              </w:rPr>
              <w:t>29.6</w:t>
            </w:r>
          </w:p>
        </w:tc>
      </w:tr>
    </w:tbl>
    <w:p w14:paraId="471E16E9" w14:textId="77777777" w:rsidR="009A6AEF" w:rsidRPr="0053569A" w:rsidRDefault="009A6AEF" w:rsidP="009A6AEF">
      <w:pPr>
        <w:rPr>
          <w:lang w:bidi="ar-LB"/>
        </w:rPr>
      </w:pPr>
    </w:p>
    <w:p w14:paraId="6861B465" w14:textId="77777777" w:rsidR="009A6AEF" w:rsidRPr="0053569A" w:rsidRDefault="009A6AEF" w:rsidP="009A6AEF">
      <w:pPr>
        <w:pStyle w:val="StyleHeader4Para4Left0Firstline0"/>
        <w:rPr>
          <w:lang w:bidi="ar-LB"/>
        </w:rPr>
        <w:sectPr w:rsidR="009A6AEF" w:rsidRPr="0053569A" w:rsidSect="00B14DA2">
          <w:headerReference w:type="first" r:id="rId24"/>
          <w:footerReference w:type="first" r:id="rId25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14:paraId="07527909" w14:textId="6B3CE8A4" w:rsidR="009A6AEF" w:rsidRPr="0053569A" w:rsidRDefault="009A6AEF" w:rsidP="009A6AEF">
      <w:pPr>
        <w:pStyle w:val="StyleHeader4Para4Left0Firstline0"/>
        <w:jc w:val="center"/>
        <w:rPr>
          <w:b/>
          <w:bCs/>
          <w:sz w:val="22"/>
          <w:lang w:bidi="ar-LB"/>
        </w:rPr>
      </w:pPr>
      <w:r w:rsidRPr="0053569A">
        <w:rPr>
          <w:b/>
          <w:bCs/>
          <w:sz w:val="22"/>
          <w:lang w:bidi="ar-LB"/>
        </w:rPr>
        <w:lastRenderedPageBreak/>
        <w:t>Annex</w:t>
      </w:r>
      <w:r w:rsidR="00FD1D6F">
        <w:rPr>
          <w:b/>
          <w:bCs/>
          <w:sz w:val="22"/>
          <w:lang w:bidi="ar-LB"/>
        </w:rPr>
        <w:t xml:space="preserve"> </w:t>
      </w:r>
      <w:r w:rsidRPr="0053569A">
        <w:rPr>
          <w:b/>
          <w:bCs/>
          <w:sz w:val="22"/>
          <w:lang w:bidi="ar-LB"/>
        </w:rPr>
        <w:t>III</w:t>
      </w:r>
    </w:p>
    <w:p w14:paraId="2625CE78" w14:textId="0A8C5CCF" w:rsidR="0000621A" w:rsidRPr="00735595" w:rsidRDefault="0000621A" w:rsidP="0000621A">
      <w:pPr>
        <w:pStyle w:val="StyleHeader4Para4Left0Firstline0"/>
        <w:spacing w:after="0"/>
        <w:jc w:val="center"/>
        <w:rPr>
          <w:b/>
          <w:bCs/>
          <w:sz w:val="22"/>
          <w:lang w:bidi="ar-LB"/>
        </w:rPr>
      </w:pPr>
      <w:r w:rsidRPr="00735595">
        <w:rPr>
          <w:b/>
          <w:bCs/>
          <w:sz w:val="22"/>
          <w:lang w:bidi="ar-LB"/>
        </w:rPr>
        <w:t>QUALITATIVE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ASSESSMENT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OF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THE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IMPLEMENTING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AGENCIES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BY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THE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NATIONAL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OZONE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UNITS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FOR</w:t>
      </w:r>
      <w:r w:rsidR="00FD1D6F">
        <w:rPr>
          <w:b/>
          <w:bCs/>
          <w:sz w:val="22"/>
          <w:lang w:bidi="ar-LB"/>
        </w:rPr>
        <w:t xml:space="preserve"> </w:t>
      </w:r>
      <w:r w:rsidRPr="00735595">
        <w:rPr>
          <w:b/>
          <w:bCs/>
          <w:sz w:val="22"/>
          <w:lang w:bidi="ar-LB"/>
        </w:rPr>
        <w:t>2023</w:t>
      </w:r>
    </w:p>
    <w:p w14:paraId="703001E6" w14:textId="77777777" w:rsidR="009A6AEF" w:rsidRPr="0053569A" w:rsidRDefault="009A6AEF" w:rsidP="009A6AEF">
      <w:pPr>
        <w:pStyle w:val="StyleHeader4Para4Left0Firstline0"/>
        <w:spacing w:after="0"/>
        <w:jc w:val="center"/>
        <w:rPr>
          <w:b/>
          <w:bCs/>
          <w:sz w:val="22"/>
          <w:lang w:bidi="ar-LB"/>
        </w:rPr>
      </w:pPr>
    </w:p>
    <w:tbl>
      <w:tblPr>
        <w:tblW w:w="14544" w:type="dxa"/>
        <w:tblLayout w:type="fixed"/>
        <w:tblLook w:val="04A0" w:firstRow="1" w:lastRow="0" w:firstColumn="1" w:lastColumn="0" w:noHBand="0" w:noVBand="1"/>
      </w:tblPr>
      <w:tblGrid>
        <w:gridCol w:w="1795"/>
        <w:gridCol w:w="1170"/>
        <w:gridCol w:w="3960"/>
        <w:gridCol w:w="1890"/>
        <w:gridCol w:w="909"/>
        <w:gridCol w:w="933"/>
        <w:gridCol w:w="757"/>
        <w:gridCol w:w="733"/>
        <w:gridCol w:w="854"/>
        <w:gridCol w:w="809"/>
        <w:gridCol w:w="734"/>
      </w:tblGrid>
      <w:tr w:rsidR="00721115" w:rsidRPr="00735595" w14:paraId="481D99D1" w14:textId="77777777" w:rsidTr="00027BF4">
        <w:trPr>
          <w:trHeight w:val="249"/>
          <w:tblHeader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AAC8B" w14:textId="77777777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Category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A26BD" w14:textId="77777777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Sub-category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CFD1F" w14:textId="77777777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Questions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6DA6" w14:textId="77777777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Values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6358D" w14:textId="77777777" w:rsidR="00721115" w:rsidRPr="00735595" w:rsidRDefault="00721115" w:rsidP="00083065">
            <w:pPr>
              <w:ind w:left="-135" w:right="-19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France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11732" w14:textId="77777777" w:rsidR="00721115" w:rsidRPr="00735595" w:rsidRDefault="00721115" w:rsidP="00083065">
            <w:pPr>
              <w:ind w:left="-166" w:right="-105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Germany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C31D" w14:textId="77777777" w:rsidR="00721115" w:rsidRPr="00735595" w:rsidRDefault="00721115" w:rsidP="00083065">
            <w:pPr>
              <w:ind w:left="-64" w:right="-22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UNDP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1033B" w14:textId="77777777" w:rsidR="00721115" w:rsidRPr="00735595" w:rsidRDefault="00721115" w:rsidP="00083065">
            <w:pPr>
              <w:ind w:left="-83" w:right="-1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UNEP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5C427" w14:textId="77777777" w:rsidR="00721115" w:rsidRPr="00735595" w:rsidRDefault="00721115" w:rsidP="00083065">
            <w:pPr>
              <w:ind w:left="-104" w:right="-112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UNIDO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DE37" w14:textId="0392B15C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World</w:t>
            </w:r>
            <w:r w:rsidR="00FD1D6F">
              <w:rPr>
                <w:b/>
                <w:bCs/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Bank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B9D8" w14:textId="77777777" w:rsidR="00721115" w:rsidRPr="00735595" w:rsidRDefault="00721115" w:rsidP="00083065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735595">
              <w:rPr>
                <w:b/>
                <w:bCs/>
                <w:color w:val="000000"/>
                <w:sz w:val="20"/>
                <w:lang w:eastAsia="zh-CN" w:bidi="ar-LB"/>
              </w:rPr>
              <w:t>Total</w:t>
            </w:r>
          </w:p>
        </w:tc>
      </w:tr>
      <w:tr w:rsidR="00721115" w:rsidRPr="00735595" w14:paraId="6CF97A16" w14:textId="77777777" w:rsidTr="00027BF4">
        <w:trPr>
          <w:trHeight w:val="71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A2B4A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IMPACT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F845D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General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9B987B" w14:textId="0D96DC7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cooperation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with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substantially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contributed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added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value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your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work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organization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managing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compliance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your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country?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5E94" w14:textId="0831E0D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A40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A03B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C623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175D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244A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46E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16F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111</w:t>
            </w:r>
          </w:p>
        </w:tc>
      </w:tr>
      <w:tr w:rsidR="00721115" w:rsidRPr="00735595" w14:paraId="3FE50F9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D89F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298D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DDD8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835B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BE18" w14:textId="183B5CD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667E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B45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BF46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C16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380A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4FF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</w:tr>
      <w:tr w:rsidR="00721115" w:rsidRPr="00735595" w14:paraId="2740E04B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3478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AF62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3262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B0E58" w14:textId="4A9D76F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202BD" w14:textId="63A8674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FCC0E" w14:textId="01DAA6C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3DBD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03F9" w14:textId="5C8A8B6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300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D4021" w14:textId="629B8BA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205B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15CC86A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6F4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F661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D46A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CE9B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DB710" w14:textId="3622E04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4CE81" w14:textId="3E0ED00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32812" w14:textId="03DAABD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50218" w14:textId="153F0A9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E3E7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3CDE" w14:textId="76339E2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B7C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5C47F6BC" w14:textId="77777777" w:rsidTr="00027BF4">
        <w:trPr>
          <w:trHeight w:val="100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5EA0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05EC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407CF0" w14:textId="1EDCF64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IMPACT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(Overall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Rating)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5E712" w14:textId="45CC860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E55E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AFB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EFFE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C4D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BDF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AE2A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4FBA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88</w:t>
            </w:r>
          </w:p>
        </w:tc>
      </w:tr>
      <w:tr w:rsidR="00721115" w:rsidRPr="00735595" w14:paraId="5D8883E6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170C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12E8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2EA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7A8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F51A2" w14:textId="3B949B1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889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419C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D594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6FA4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BFE1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0584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</w:tr>
      <w:tr w:rsidR="00721115" w:rsidRPr="00735595" w14:paraId="0E52B675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8E70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47EB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D232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A0A00" w14:textId="7D8748C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E6763" w14:textId="0EF733F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1316" w14:textId="2F143A8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60FD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A13E1" w14:textId="5F50536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96CB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D6BDF" w14:textId="5DEF4B7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0225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365781D6" w14:textId="77777777" w:rsidTr="00027BF4">
        <w:trPr>
          <w:trHeight w:val="9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E5F3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7FAC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D764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003B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A571" w14:textId="7E88222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E1D4" w14:textId="683BEB6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94C91" w14:textId="6A510CB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B4C9D" w14:textId="1443E11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6F92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3584" w14:textId="21991AF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CA3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7842460D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CD11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F7F0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A3265" w14:textId="65F93EE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design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project,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striving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achieve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sustainable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results?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C45A0" w14:textId="43D5E9A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EB6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DE4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2406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D9D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DF71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CCBA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CA1A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102</w:t>
            </w:r>
          </w:p>
        </w:tc>
      </w:tr>
      <w:tr w:rsidR="00721115" w:rsidRPr="00735595" w14:paraId="4E296C0A" w14:textId="77777777" w:rsidTr="00027BF4">
        <w:trPr>
          <w:trHeight w:val="17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5E6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7A3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6F8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10B3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880D7" w14:textId="312C824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3B11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E8C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EC04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E39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11CF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15A7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39</w:t>
            </w:r>
          </w:p>
        </w:tc>
      </w:tr>
      <w:tr w:rsidR="00721115" w:rsidRPr="00735595" w14:paraId="00DFBDC5" w14:textId="77777777" w:rsidTr="00027BF4">
        <w:trPr>
          <w:trHeight w:val="7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2946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4D67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736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4C20" w14:textId="0B046AF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83E52" w14:textId="3A5C4BB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B8955" w14:textId="55DBE9B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06EE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527C" w14:textId="00151B0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82C3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563FE" w14:textId="306CE68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9E69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</w:tr>
      <w:tr w:rsidR="00721115" w:rsidRPr="00735595" w14:paraId="40DCB57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FE7B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A07D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BA1B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496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6B4FA" w14:textId="07A474B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9B123" w14:textId="7780351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D6F25" w14:textId="508B474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B9B4" w14:textId="7AB34CF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A115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94154" w14:textId="7998856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08D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0C97FBD7" w14:textId="77777777" w:rsidTr="00027BF4">
        <w:trPr>
          <w:trHeight w:val="53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2B6708" w14:textId="12F0D3B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ORGANIZATION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COOPERATION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1C89F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General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E52CC8" w14:textId="426E6C1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cooperation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with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staff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take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place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atmosphere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mutual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understanding?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3D803" w14:textId="28223FD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2BF8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AB97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199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875B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244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2A5F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E89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117</w:t>
            </w:r>
          </w:p>
        </w:tc>
      </w:tr>
      <w:tr w:rsidR="00721115" w:rsidRPr="00735595" w14:paraId="59793C0C" w14:textId="77777777" w:rsidTr="00027BF4">
        <w:trPr>
          <w:trHeight w:val="74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50F9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30AD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29EF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81AB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5587B" w14:textId="5C78B0B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1CE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F7D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203D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9790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44D3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25C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26</w:t>
            </w:r>
          </w:p>
        </w:tc>
      </w:tr>
      <w:tr w:rsidR="00721115" w:rsidRPr="00735595" w14:paraId="5C19BB8E" w14:textId="77777777" w:rsidTr="00027BF4">
        <w:trPr>
          <w:trHeight w:val="11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1778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2F70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B3C2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F8CFE" w14:textId="229E4C7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0CA89" w14:textId="4C2EA02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6B0B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A9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11E8" w14:textId="4C8ABE4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FA8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C413" w14:textId="2EC2DF0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3C00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</w:tr>
      <w:tr w:rsidR="00721115" w:rsidRPr="00735595" w14:paraId="5AAEE955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D249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14B7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9A85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F8B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10F32" w14:textId="511065F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0CA08" w14:textId="18827D1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358B7" w14:textId="0B50DA2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4D14" w14:textId="52FB089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CE7F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C81B8" w14:textId="3635471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93B2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01E8DF67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A5B7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49CA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8BA9FD" w14:textId="6AD5880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clearly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explain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its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work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plan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division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tasks?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5132C" w14:textId="1B87C75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44A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2B1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2CCF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892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69B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7D68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D3B4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108</w:t>
            </w:r>
          </w:p>
        </w:tc>
      </w:tr>
      <w:tr w:rsidR="00721115" w:rsidRPr="00735595" w14:paraId="7B5C9BB9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F318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B1FD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092B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9E8D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7A43A" w14:textId="3CFDAC3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309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903D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54F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17C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8F1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843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32</w:t>
            </w:r>
          </w:p>
        </w:tc>
      </w:tr>
      <w:tr w:rsidR="00721115" w:rsidRPr="00735595" w14:paraId="65474B1A" w14:textId="77777777" w:rsidTr="00027BF4">
        <w:trPr>
          <w:trHeight w:val="14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F0A6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0127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971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B6E7" w14:textId="70CC5408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BC2CA" w14:textId="1E607FD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C976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F47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50241" w14:textId="690ECB7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43CD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F2462" w14:textId="3E6C44A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650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</w:tr>
      <w:tr w:rsidR="00721115" w:rsidRPr="00735595" w14:paraId="228BB71D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91FE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AAE2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6D22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C5F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B6E05" w14:textId="47EFE78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6387" w14:textId="3D99F30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DDE2" w14:textId="4E4E8B6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2D52C" w14:textId="6A62A17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8DEC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6D9CB" w14:textId="77B3A04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E43C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2DAF364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C8A6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5A9F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65624F" w14:textId="127197E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sufficiently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control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monitor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delivery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consultant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services?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94FC9" w14:textId="667A6D3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698C2" w14:textId="3A1570C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EE9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6E7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29E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ED66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3E8B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756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92</w:t>
            </w:r>
          </w:p>
        </w:tc>
      </w:tr>
      <w:tr w:rsidR="00721115" w:rsidRPr="00735595" w14:paraId="1837B738" w14:textId="77777777" w:rsidTr="00027BF4">
        <w:trPr>
          <w:trHeight w:val="12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31D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28B0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C83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51EA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68B3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6C76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2D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8106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A0C7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40C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606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44</w:t>
            </w:r>
          </w:p>
        </w:tc>
      </w:tr>
      <w:tr w:rsidR="00721115" w:rsidRPr="00735595" w14:paraId="00BF1F10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C9F7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F1E1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2C5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1BF9" w14:textId="67B200B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8D780" w14:textId="60B40B8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0449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4D8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02EC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BE1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8558" w14:textId="64E75B8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73B6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</w:tr>
      <w:tr w:rsidR="00721115" w:rsidRPr="00735595" w14:paraId="00503E44" w14:textId="77777777" w:rsidTr="00027BF4">
        <w:trPr>
          <w:trHeight w:val="80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75C3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974A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E468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5552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FBEF7" w14:textId="3E9E00E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B365" w14:textId="7F920D5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7DCDF" w14:textId="594E9CD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0CD0" w14:textId="26AA1A8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54B13" w14:textId="0857CAB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DE4A0" w14:textId="7AC2C6F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8CE54" w14:textId="6A43F6F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104F20C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170B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D4D2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84EBDD" w14:textId="3034300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responsible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staff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communicate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sufficiently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help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avoid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misunderstanding?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9674F" w14:textId="4F79B16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1C7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8CD4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704E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457B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68C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EEEA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5DA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117</w:t>
            </w:r>
          </w:p>
        </w:tc>
      </w:tr>
      <w:tr w:rsidR="00721115" w:rsidRPr="00735595" w14:paraId="6D30F726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A4BC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A4CC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FC0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93C1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39B79" w14:textId="0072C92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0254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26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EA7E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BFBE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A614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263F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25</w:t>
            </w:r>
          </w:p>
        </w:tc>
      </w:tr>
      <w:tr w:rsidR="00721115" w:rsidRPr="00735595" w14:paraId="78FF1A49" w14:textId="77777777" w:rsidTr="00027BF4">
        <w:trPr>
          <w:trHeight w:val="7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65B6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C7DE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7668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3D4D" w14:textId="3530440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09607" w14:textId="46703D1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8695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D8CD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FE48C" w14:textId="31EE3E7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FB8A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BF128" w14:textId="7D5A50C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F432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</w:tr>
      <w:tr w:rsidR="00721115" w:rsidRPr="00735595" w14:paraId="034DA56D" w14:textId="77777777" w:rsidTr="00027BF4">
        <w:trPr>
          <w:trHeight w:val="10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04AE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0E1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6FBD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5A7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4897C" w14:textId="735B9CF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4199" w14:textId="26EC6B1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06578" w14:textId="669A4FC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9318" w14:textId="4CB507C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EC2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3F48C" w14:textId="0BE06C7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9862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4CF07F35" w14:textId="77777777" w:rsidTr="00027BF4">
        <w:trPr>
          <w:trHeight w:val="196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ECE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F935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84370A" w14:textId="387FE79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use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funds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directed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effectively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reach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targets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agreed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between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ozone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unit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4A95" w14:textId="5D85D63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A08B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C9B5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0F3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E7C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6855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83A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487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113</w:t>
            </w:r>
          </w:p>
        </w:tc>
      </w:tr>
      <w:tr w:rsidR="00721115" w:rsidRPr="00735595" w14:paraId="234F7AF5" w14:textId="77777777" w:rsidTr="00027BF4">
        <w:trPr>
          <w:trHeight w:val="5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CFD0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2E6A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785F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FA6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5C2B9" w14:textId="55FFAD5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C03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3275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891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634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0C90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EAE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28</w:t>
            </w:r>
          </w:p>
        </w:tc>
      </w:tr>
      <w:tr w:rsidR="00721115" w:rsidRPr="00735595" w14:paraId="325448AA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CD71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3FE7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52FA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139FD" w14:textId="184FD8A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A541B" w14:textId="1D1BF64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98EA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2D72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441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129E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141B5" w14:textId="05109A4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29ED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</w:tr>
      <w:tr w:rsidR="00721115" w:rsidRPr="00735595" w14:paraId="0CE151ED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82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362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4F36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9BF7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1CE15" w14:textId="31A3333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BBD6C" w14:textId="6A4AA7D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77C8" w14:textId="30A5CFB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1030" w14:textId="0D32F9E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D78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44AEE" w14:textId="6F20563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741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522ED645" w14:textId="77777777" w:rsidTr="00027BF4">
        <w:trPr>
          <w:trHeight w:val="14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0B41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9724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02EAA9" w14:textId="5B497F4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lead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multi-agency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project,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coordinate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activities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other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agencies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satisfactorily?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2472" w14:textId="4C8BF3F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FF518" w14:textId="4A04389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5EB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0EA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3DD8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71D0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4ED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4C6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62</w:t>
            </w:r>
          </w:p>
        </w:tc>
      </w:tr>
      <w:tr w:rsidR="00721115" w:rsidRPr="00735595" w14:paraId="36347871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F008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38D9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A9D5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C5C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A65D1" w14:textId="60477B4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ECC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9413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71B5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B6D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F6FA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C347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32</w:t>
            </w:r>
          </w:p>
        </w:tc>
      </w:tr>
      <w:tr w:rsidR="00721115" w:rsidRPr="00735595" w14:paraId="3FA67C9C" w14:textId="77777777" w:rsidTr="00027BF4">
        <w:trPr>
          <w:trHeight w:val="96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530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7146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76E1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84A8A" w14:textId="3B93379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08193" w14:textId="1C8B169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7BE64" w14:textId="1B991DF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FE1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8557" w14:textId="0F32011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70338" w14:textId="0231091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3400E" w14:textId="0055A6D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223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4333E38F" w14:textId="77777777" w:rsidTr="00027BF4">
        <w:trPr>
          <w:trHeight w:val="141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7445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5850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CA1F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BE2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198D6" w14:textId="1702DC5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12C32" w14:textId="25147BA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96DEE" w14:textId="3DCC0CD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B0F49" w14:textId="5279833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5CD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40DC8" w14:textId="745F799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603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5C2A2D7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DCD4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7E41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E65061" w14:textId="6A9652A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ORGANIZATION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COOPERATION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(Overall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Rating)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63CD4" w14:textId="1FEFE35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759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332B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E484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716B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602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565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6A08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75</w:t>
            </w:r>
          </w:p>
        </w:tc>
      </w:tr>
      <w:tr w:rsidR="00721115" w:rsidRPr="00735595" w14:paraId="1E5D213F" w14:textId="77777777" w:rsidTr="00027BF4">
        <w:trPr>
          <w:trHeight w:val="16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026A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85D8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954C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CB8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0DCE" w14:textId="30CF073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D52C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E80C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1BE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482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EFB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311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22</w:t>
            </w:r>
          </w:p>
        </w:tc>
      </w:tr>
      <w:tr w:rsidR="00721115" w:rsidRPr="00735595" w14:paraId="120C56E4" w14:textId="77777777" w:rsidTr="00027BF4">
        <w:trPr>
          <w:trHeight w:val="12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11D1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5E5D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ED43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F8ECE" w14:textId="04090D6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64C59" w14:textId="561B25B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BF888" w14:textId="3DFD208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A392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0169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7A6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A0D44" w14:textId="3A66992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BD9B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</w:tr>
      <w:tr w:rsidR="00721115" w:rsidRPr="00735595" w14:paraId="6565D5DD" w14:textId="77777777" w:rsidTr="00027BF4">
        <w:trPr>
          <w:trHeight w:val="170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E23A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A615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4E56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16CF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F3E8A" w14:textId="4F0A3E9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F0E0D" w14:textId="20138F0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ABAFF" w14:textId="2BD8F94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C445" w14:textId="64DEF98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59D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47D18" w14:textId="19E063D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D75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7A610EFA" w14:textId="77777777" w:rsidTr="00027BF4">
        <w:trPr>
          <w:trHeight w:val="7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A594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FB20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EDFAC8" w14:textId="7806E45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active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involvement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ozone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unit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ensured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Development?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A99A2" w14:textId="290E704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4A08F" w14:textId="0ECCE78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07D7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93CA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9B6F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7D0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4DC2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3B2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103</w:t>
            </w:r>
          </w:p>
        </w:tc>
      </w:tr>
      <w:tr w:rsidR="00721115" w:rsidRPr="00735595" w14:paraId="03024A9C" w14:textId="77777777" w:rsidTr="00027BF4">
        <w:trPr>
          <w:trHeight w:val="11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880A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CA65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347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AEE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1150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FCAF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9318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DE7C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999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9E6F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F17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</w:tr>
      <w:tr w:rsidR="00721115" w:rsidRPr="00735595" w14:paraId="302F1678" w14:textId="77777777" w:rsidTr="00027BF4">
        <w:trPr>
          <w:trHeight w:val="16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4F72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93FC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1564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E94D" w14:textId="00A7C00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08D0" w14:textId="376F707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4E53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B083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5E7A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5308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2DD91" w14:textId="7EF11B8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E49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</w:tr>
      <w:tr w:rsidR="00721115" w:rsidRPr="00735595" w14:paraId="1B7BBD00" w14:textId="77777777" w:rsidTr="00027BF4">
        <w:trPr>
          <w:trHeight w:val="6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DCF3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223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2582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C896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078A8" w14:textId="4CAE213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19401" w14:textId="68009E7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D570" w14:textId="0F51CF7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F2E4" w14:textId="4DA87FC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A006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F2924" w14:textId="4E93545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38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39022015" w14:textId="77777777" w:rsidTr="00027BF4">
        <w:trPr>
          <w:trHeight w:val="24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E57C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96E2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132BA1" w14:textId="2CB34CA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active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involvement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ozone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unit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ensured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Identification?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D7D14" w14:textId="4CC468A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4DF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F031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79DA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8938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02C7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667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B373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107</w:t>
            </w:r>
          </w:p>
        </w:tc>
      </w:tr>
      <w:tr w:rsidR="00721115" w:rsidRPr="00735595" w14:paraId="30B71D8B" w14:textId="77777777" w:rsidTr="00027BF4">
        <w:trPr>
          <w:trHeight w:val="13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59D1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7946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51D9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127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9DBDC" w14:textId="6930E9E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45A1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1160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ACB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955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AE30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7A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29</w:t>
            </w:r>
          </w:p>
        </w:tc>
      </w:tr>
      <w:tr w:rsidR="00721115" w:rsidRPr="00735595" w14:paraId="1EFD6AC7" w14:textId="77777777" w:rsidTr="00027BF4">
        <w:trPr>
          <w:trHeight w:val="180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52C3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F430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C45B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E204" w14:textId="733E2C8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A6715" w14:textId="3A29593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149E0" w14:textId="2655608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E78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DCEA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DC7B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48D28" w14:textId="3ACF7FD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F5C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10ECE0A0" w14:textId="77777777" w:rsidTr="00027BF4">
        <w:trPr>
          <w:trHeight w:val="8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61BB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17FD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21E7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7A06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0B1AF" w14:textId="568286C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577F" w14:textId="3560EA7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839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491C" w14:textId="119553D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A5B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C4E12" w14:textId="3952DEF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BC90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20BF6E0F" w14:textId="77777777" w:rsidTr="00027BF4">
        <w:trPr>
          <w:trHeight w:val="12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218F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58AF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20CC2B" w14:textId="3EE7048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active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involvement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ozone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unit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ensured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Implementation?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56E6D" w14:textId="6ED18C8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A3F83" w14:textId="309CE3B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35E5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793C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7D5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C1E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005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F6E8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103</w:t>
            </w:r>
          </w:p>
        </w:tc>
      </w:tr>
      <w:tr w:rsidR="00721115" w:rsidRPr="00735595" w14:paraId="5FCAF608" w14:textId="77777777" w:rsidTr="00027BF4">
        <w:trPr>
          <w:trHeight w:val="161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E007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435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849A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D4FE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FD0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B51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E7C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EF9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5663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6D3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FF9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33</w:t>
            </w:r>
          </w:p>
        </w:tc>
      </w:tr>
      <w:tr w:rsidR="00721115" w:rsidRPr="00735595" w14:paraId="5F68C19E" w14:textId="77777777" w:rsidTr="00027BF4">
        <w:trPr>
          <w:trHeight w:val="6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D7EF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102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10E5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F2013" w14:textId="78C5A21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E7343" w14:textId="5FCF929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9C91" w14:textId="2A08B4D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4E9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3415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6BF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844D" w14:textId="5B2A65A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73FD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</w:tr>
      <w:tr w:rsidR="00721115" w:rsidRPr="00735595" w14:paraId="03B7B358" w14:textId="77777777" w:rsidTr="00027BF4">
        <w:trPr>
          <w:trHeight w:val="112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8B22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848C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CF1B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25AF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9861" w14:textId="76FF7B2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DB05B" w14:textId="05B65D6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37B49" w14:textId="35EC4B5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D6C78" w14:textId="60947F7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265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69CEA" w14:textId="36C119C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E978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09EAB9BD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7EB4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987A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96572F" w14:textId="29E5C47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required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services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delivered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time?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520E" w14:textId="2A519D5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7D4D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CAF8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476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015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42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98DD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B8F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91</w:t>
            </w:r>
          </w:p>
        </w:tc>
      </w:tr>
      <w:tr w:rsidR="00721115" w:rsidRPr="00735595" w14:paraId="719857E3" w14:textId="77777777" w:rsidTr="00027BF4">
        <w:trPr>
          <w:trHeight w:val="62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4466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CABF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EDDF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B9B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DCA0" w14:textId="094631B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9C5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D5D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826B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3231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6CC2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CBF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46</w:t>
            </w:r>
          </w:p>
        </w:tc>
      </w:tr>
      <w:tr w:rsidR="00721115" w:rsidRPr="00735595" w14:paraId="11159F68" w14:textId="77777777" w:rsidTr="00027BF4">
        <w:trPr>
          <w:trHeight w:val="10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09B6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65C5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055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0CA08" w14:textId="3480ACE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38C91" w14:textId="3839FF5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73A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6043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B7E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B6B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C9C1D" w14:textId="00ECED2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DC90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</w:tr>
      <w:tr w:rsidR="00721115" w:rsidRPr="00735595" w14:paraId="69EDA5CB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1236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849B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FB6E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8D78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1D399" w14:textId="1DD5A61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8833" w14:textId="001DC41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8CA6C" w14:textId="2EBFD63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460F" w14:textId="68D0673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897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C4FCE" w14:textId="31E0AAE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66E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3D306253" w14:textId="77777777" w:rsidTr="00027BF4">
        <w:trPr>
          <w:trHeight w:val="53"/>
        </w:trPr>
        <w:tc>
          <w:tcPr>
            <w:tcW w:w="1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BBFE7D" w14:textId="77777777" w:rsidR="00664451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ASSISTANCE/</w:t>
            </w:r>
          </w:p>
          <w:p w14:paraId="5CFE57B4" w14:textId="5C4AF59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77710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General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36FA53" w14:textId="760D8D9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partners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receive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sufficient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advice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and/or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assistance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their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decision-making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technology?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F626" w14:textId="4AB3F83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91241" w14:textId="22E16EB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E2A9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E11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CCB7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7257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63D9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6D75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82</w:t>
            </w:r>
          </w:p>
        </w:tc>
      </w:tr>
      <w:tr w:rsidR="00721115" w:rsidRPr="00735595" w14:paraId="3B90C238" w14:textId="77777777" w:rsidTr="00027BF4">
        <w:trPr>
          <w:trHeight w:val="8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8E0B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0DEA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9E21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56A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C9ED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0F4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A54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8AA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F81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769C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B81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54</w:t>
            </w:r>
          </w:p>
        </w:tc>
      </w:tr>
      <w:tr w:rsidR="00721115" w:rsidRPr="00735595" w14:paraId="0230F84B" w14:textId="77777777" w:rsidTr="00027BF4">
        <w:trPr>
          <w:trHeight w:val="136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7B31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E3D8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BBC3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03ECE" w14:textId="306B9C1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640ED" w14:textId="1167CCA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80A4" w14:textId="25D6B0C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4E46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C030F" w14:textId="50CF01B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E520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CDE5D" w14:textId="16D6F3B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B3BC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6537919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215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29D6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DBBF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692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C806B" w14:textId="7555221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774FE" w14:textId="48612A4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0123C" w14:textId="3D4F327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5918" w14:textId="0188C46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ECAA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6552" w14:textId="087598C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BC4B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38197E0C" w14:textId="77777777" w:rsidTr="00027BF4">
        <w:trPr>
          <w:trHeight w:val="86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8AB7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6BFC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6752EA" w14:textId="5D5DDEC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Did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proofErr w:type="gramStart"/>
            <w:r w:rsidRPr="00735595">
              <w:rPr>
                <w:color w:val="000000"/>
                <w:sz w:val="20"/>
                <w:lang w:eastAsia="zh-CN" w:bidi="ar-LB"/>
              </w:rPr>
              <w:t>give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sufficient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consideration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proofErr w:type="gramEnd"/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aspects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within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funding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limits?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A1E4" w14:textId="641F4768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37B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19E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E088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A6A8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49E9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41A5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414A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103</w:t>
            </w:r>
          </w:p>
        </w:tc>
      </w:tr>
      <w:tr w:rsidR="00721115" w:rsidRPr="00735595" w14:paraId="703BCD6C" w14:textId="77777777" w:rsidTr="00027BF4">
        <w:trPr>
          <w:trHeight w:val="11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5668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A3C0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B83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1614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D192A" w14:textId="5B23297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B213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664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1C41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CDF3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BABD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C9BA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32</w:t>
            </w:r>
          </w:p>
        </w:tc>
      </w:tr>
      <w:tr w:rsidR="00721115" w:rsidRPr="00735595" w14:paraId="4FD508A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4A9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B612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A7F9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91B5" w14:textId="20486E9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BB309" w14:textId="349C381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0116B" w14:textId="5568012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3C1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23E4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CFFF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57BF5" w14:textId="414F9FA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120D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</w:tr>
      <w:tr w:rsidR="00721115" w:rsidRPr="00735595" w14:paraId="1A46BC1C" w14:textId="77777777" w:rsidTr="00027BF4">
        <w:trPr>
          <w:trHeight w:val="6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AE6B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286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D0B4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67CB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0465" w14:textId="4EA9779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46BF6" w14:textId="6D50D4C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E8AF8" w14:textId="734CFF3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61454" w14:textId="4BF5A79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691E4" w14:textId="56CA52E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79439" w14:textId="1DC2F4B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119E" w14:textId="1FDA123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57B87E95" w14:textId="77777777" w:rsidTr="00027BF4">
        <w:trPr>
          <w:trHeight w:val="54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B2C4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D884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F24E15" w14:textId="1A3DF7B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Do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you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feel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you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have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received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sufficient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support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building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capacities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(within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funding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limitations)?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A553F" w14:textId="0AE8D9A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0EA7" w14:textId="7EA757A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0026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9B65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D79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6C6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AEE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18A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90</w:t>
            </w:r>
          </w:p>
        </w:tc>
      </w:tr>
      <w:tr w:rsidR="00721115" w:rsidRPr="00735595" w14:paraId="5947A844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CF1A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F26C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F5FF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09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62FB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D78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516C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6A80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8098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3423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D3B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50</w:t>
            </w:r>
          </w:p>
        </w:tc>
      </w:tr>
      <w:tr w:rsidR="00721115" w:rsidRPr="00735595" w14:paraId="55DE7544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11C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717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F981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B0E4A" w14:textId="67B34E6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FF57D" w14:textId="0B28A8D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96A0" w14:textId="31000AF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4464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8D694" w14:textId="7390292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CBBD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FEDCB" w14:textId="006CE0C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25CC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09901FD4" w14:textId="77777777" w:rsidTr="00027BF4">
        <w:trPr>
          <w:trHeight w:val="72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5A16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E7F6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A841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A088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5CFEE" w14:textId="063AF38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6895E" w14:textId="6CD3575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C5EB" w14:textId="1F0DD22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C25B" w14:textId="24C781F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EBC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C3A5E" w14:textId="728713B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7FDC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31E4893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1BBA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862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4B9C97" w14:textId="4A87047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acquisition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services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equipment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successfully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administered,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contracted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its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delivery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monitored?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F578" w14:textId="3D06726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FC14E" w14:textId="469C717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7967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37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FCA9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CA4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4A2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87D8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77</w:t>
            </w:r>
          </w:p>
        </w:tc>
      </w:tr>
      <w:tr w:rsidR="00721115" w:rsidRPr="00735595" w14:paraId="738E163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0253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1B2D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58FA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0AE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EE1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4AA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63E5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2396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7EF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15D7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B88D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48</w:t>
            </w:r>
          </w:p>
        </w:tc>
      </w:tr>
      <w:tr w:rsidR="00721115" w:rsidRPr="00735595" w14:paraId="08BFD013" w14:textId="77777777" w:rsidTr="00027BF4">
        <w:trPr>
          <w:trHeight w:val="54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83CD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1CDC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1344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026FE" w14:textId="56A127A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4C0E2" w14:textId="5B8D448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8531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7E9D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33AE3" w14:textId="45E7F33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6D3D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6328" w14:textId="5DE74D0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DA1A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5C5D14D5" w14:textId="77777777" w:rsidTr="00027BF4">
        <w:trPr>
          <w:trHeight w:val="9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E30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A64C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8A52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5471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57A2C" w14:textId="714A7E1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CDFFF" w14:textId="2C55325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A16C7" w14:textId="339FB02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87B4E" w14:textId="552D021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F1CD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2B5E8" w14:textId="24A8AE8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94F8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63135061" w14:textId="77777777" w:rsidTr="00027BF4">
        <w:trPr>
          <w:trHeight w:val="14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515F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8250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917342" w14:textId="50D3D8E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case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need,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trouble-shooting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quick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direct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response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your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needs?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F6C2B" w14:textId="31C142C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6226" w14:textId="7134868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30BF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08F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B0BE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56A4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DDD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55D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88</w:t>
            </w:r>
          </w:p>
        </w:tc>
      </w:tr>
      <w:tr w:rsidR="00721115" w:rsidRPr="00735595" w14:paraId="3CEA6BB2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F7E5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DDB8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C2F8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8F5B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7178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F8F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300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CED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C9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A75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EBCB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41</w:t>
            </w:r>
          </w:p>
        </w:tc>
      </w:tr>
      <w:tr w:rsidR="00721115" w:rsidRPr="00735595" w14:paraId="1AD77554" w14:textId="77777777" w:rsidTr="00027BF4">
        <w:trPr>
          <w:trHeight w:val="9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2581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A4EB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971B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CEAD3" w14:textId="7C12320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97CF6" w14:textId="102432C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BE12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A664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246A1" w14:textId="6AAA59C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C2EA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D3C5" w14:textId="641ABD0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A067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</w:tr>
      <w:tr w:rsidR="00721115" w:rsidRPr="00735595" w14:paraId="51A78A23" w14:textId="77777777" w:rsidTr="00027BF4">
        <w:trPr>
          <w:trHeight w:val="12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CC66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4EBD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38F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E86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E8A3" w14:textId="3BE3E18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F58CF" w14:textId="1CE41DD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EBB65" w14:textId="7E17790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7C785" w14:textId="28157A5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E32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9C732" w14:textId="171FE99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80C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67977E5B" w14:textId="77777777" w:rsidTr="00027BF4">
        <w:trPr>
          <w:trHeight w:val="17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54A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7E4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EA4E51" w14:textId="6EC6C47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ASSISTANCE/TRAINING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(Overall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Rating)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56F0" w14:textId="66FE7E9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3030A" w14:textId="5DAA12A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65E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55D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DE4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8C95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317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173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74</w:t>
            </w:r>
          </w:p>
        </w:tc>
      </w:tr>
      <w:tr w:rsidR="00721115" w:rsidRPr="00735595" w14:paraId="25FA0129" w14:textId="77777777" w:rsidTr="00027BF4">
        <w:trPr>
          <w:trHeight w:val="7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7600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C70E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4C8E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18F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3B90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D768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6CC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675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D166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243E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44C9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32</w:t>
            </w:r>
          </w:p>
        </w:tc>
      </w:tr>
      <w:tr w:rsidR="00721115" w:rsidRPr="00735595" w14:paraId="30A1BE1C" w14:textId="77777777" w:rsidTr="00027BF4">
        <w:trPr>
          <w:trHeight w:val="12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B5B5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CAD9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D4E0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6C43" w14:textId="31AC975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1AA3" w14:textId="377B222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79FF3" w14:textId="0AC9B46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02B1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9D9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6B4D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39A67" w14:textId="478C0EE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519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39D99699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7111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8675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069D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27A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4E0A" w14:textId="701EE28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5D90E" w14:textId="5985524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4DF01" w14:textId="7B6962C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BF8F1" w14:textId="0A8C517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9E54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DC9AE" w14:textId="2B848D3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EFFD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08B6D622" w14:textId="77777777" w:rsidTr="00027BF4">
        <w:trPr>
          <w:trHeight w:val="7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34DF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2C32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85F235" w14:textId="7BFF5B3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selection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competence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consultants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provided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ADD3" w14:textId="59BC3A4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57F0" w14:textId="4FDA8E0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555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6216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348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6E24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468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EAD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88</w:t>
            </w:r>
          </w:p>
        </w:tc>
      </w:tr>
      <w:tr w:rsidR="00721115" w:rsidRPr="00735595" w14:paraId="728BEE34" w14:textId="77777777" w:rsidTr="00027BF4">
        <w:trPr>
          <w:trHeight w:val="7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1874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FA01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D380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E5D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D863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35B7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838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F06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CDA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F590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3C9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</w:tr>
      <w:tr w:rsidR="00721115" w:rsidRPr="00735595" w14:paraId="046B4305" w14:textId="77777777" w:rsidTr="00027BF4">
        <w:trPr>
          <w:trHeight w:val="124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E253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6B79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D615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FF66" w14:textId="0B745AC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1E045" w14:textId="2D842F4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8657" w14:textId="295430B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983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E487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238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65527" w14:textId="71CFF15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D81D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4F587B7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6BA7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CEC3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E79D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4AC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22012" w14:textId="5F9E372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2B2D" w14:textId="384517F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658FA" w14:textId="524CED1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063C9" w14:textId="2AD1C41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0DE5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FADB" w14:textId="0041EF9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D823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25080497" w14:textId="77777777" w:rsidTr="00027BF4">
        <w:trPr>
          <w:trHeight w:val="8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4C8F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6B9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119097" w14:textId="04B7B6A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partners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stakeholders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encouraged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participate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positively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decision-making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design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activities?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4AE73" w14:textId="3E52DB9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3118" w14:textId="4EE33D0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92BD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24A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E3DE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9CC1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6796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C140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98</w:t>
            </w:r>
          </w:p>
        </w:tc>
      </w:tr>
      <w:tr w:rsidR="00721115" w:rsidRPr="00735595" w14:paraId="76CC4A51" w14:textId="77777777" w:rsidTr="00027BF4">
        <w:trPr>
          <w:trHeight w:val="10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4DE5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3508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5347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A8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D659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EAE3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D55F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76EC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629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031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304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38</w:t>
            </w:r>
          </w:p>
        </w:tc>
      </w:tr>
      <w:tr w:rsidR="00721115" w:rsidRPr="00735595" w14:paraId="4C738A32" w14:textId="77777777" w:rsidTr="00027BF4">
        <w:trPr>
          <w:trHeight w:val="151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BF18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65E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7DA7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49371" w14:textId="181B753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94732" w14:textId="00C4FF0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D074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D1EE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6BA1D" w14:textId="56F43F4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C79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02FD" w14:textId="6C92CA6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B658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598A101A" w14:textId="77777777" w:rsidTr="00027BF4">
        <w:trPr>
          <w:trHeight w:val="84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96DF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B7ED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E7C4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1F4F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DE2E" w14:textId="66E1433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6FF0" w14:textId="100DD7E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2333C" w14:textId="1FB3C0D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781C" w14:textId="2F1611F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0B8E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2D4AF" w14:textId="633C6FF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F1C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3FE269F1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88BF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3F3AE2" w14:textId="2638A2C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Investment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projects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C2BF00" w14:textId="6604834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effective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met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expectations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stakeholders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providing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advice,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commissioning?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6471B" w14:textId="76DC96DF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2A40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CB7B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4F9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BCC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BFA3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E67" w14:textId="75D51F6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D0E8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67</w:t>
            </w:r>
          </w:p>
        </w:tc>
      </w:tr>
      <w:tr w:rsidR="00721115" w:rsidRPr="00735595" w14:paraId="384D1C9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71EC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4F5D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8E80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AAFC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677ED" w14:textId="0CDFC10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3AAFF" w14:textId="1B43637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CD3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52D0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EC5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FB9C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567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36</w:t>
            </w:r>
          </w:p>
        </w:tc>
      </w:tr>
      <w:tr w:rsidR="00721115" w:rsidRPr="00735595" w14:paraId="7239DAFC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E0B3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138B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88D8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83D6" w14:textId="0ECEC5E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3959C" w14:textId="531C789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F7EF4" w14:textId="04B51AE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6251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C403" w14:textId="536729C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18D1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DA741" w14:textId="2562CB6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65FE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</w:t>
            </w:r>
          </w:p>
        </w:tc>
      </w:tr>
      <w:tr w:rsidR="00721115" w:rsidRPr="00735595" w14:paraId="24A45E26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2ECF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A5EA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D339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C6F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40BA" w14:textId="3EEC871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90159" w14:textId="0450D7B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5B52E" w14:textId="5EE7AA0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9DAD" w14:textId="5EB30BC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A1E8" w14:textId="34284F3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D13A1" w14:textId="686A57E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D2DE" w14:textId="7F5B23E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77D15EA0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CA6E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CCB1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E8B210" w14:textId="412A1369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responsive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addressing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any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difficulties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may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have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encountered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subsequent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provision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non-ODS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technology?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3CEFB" w14:textId="193E672C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2B61" w14:textId="0AE5233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50AE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0BBA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C1A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EDDF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7327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6D26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56</w:t>
            </w:r>
          </w:p>
        </w:tc>
      </w:tr>
      <w:tr w:rsidR="00721115" w:rsidRPr="00735595" w14:paraId="5B769D3F" w14:textId="77777777" w:rsidTr="00027BF4">
        <w:trPr>
          <w:trHeight w:val="61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8115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E222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0189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3E9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8DA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24D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6947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A67D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E1EB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C044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CF66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41</w:t>
            </w:r>
          </w:p>
        </w:tc>
      </w:tr>
      <w:tr w:rsidR="00721115" w:rsidRPr="00735595" w14:paraId="1768A80B" w14:textId="77777777" w:rsidTr="00027BF4">
        <w:trPr>
          <w:trHeight w:val="10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B581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E90B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3999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759FE" w14:textId="4B6BB49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44AF3" w14:textId="593E1F9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38C7" w14:textId="6FC6FD9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DE5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9F34" w14:textId="31F75BA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6CD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CB9D0" w14:textId="5ED714B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12E4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6C57DC4B" w14:textId="77777777" w:rsidTr="00027BF4">
        <w:trPr>
          <w:trHeight w:val="1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3707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E16C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240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53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D349" w14:textId="7727111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45350" w14:textId="0338E1D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FBF4" w14:textId="6AB4378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A9BF4" w14:textId="3C8A1FA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B117" w14:textId="52D29FE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F83D8" w14:textId="0ECDE6F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A9B2" w14:textId="3E552ED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14FBD7AA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16C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9632CE" w14:textId="1791EA7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National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phase-out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plans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27C022" w14:textId="51E146F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support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for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distribution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equipment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adequate?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2CB24" w14:textId="32FE86D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8086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75F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8521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A59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9F03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327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D9F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66</w:t>
            </w:r>
          </w:p>
        </w:tc>
      </w:tr>
      <w:tr w:rsidR="00721115" w:rsidRPr="00735595" w14:paraId="29E1BEB6" w14:textId="77777777" w:rsidTr="00027BF4">
        <w:trPr>
          <w:trHeight w:val="7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53B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08C5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508C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DFB9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93568" w14:textId="3B26021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2AC2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21D3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CB4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11A9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6DF3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EF7B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35</w:t>
            </w:r>
          </w:p>
        </w:tc>
      </w:tr>
      <w:tr w:rsidR="00721115" w:rsidRPr="00735595" w14:paraId="54E48884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E0B6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9677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2CDF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799B" w14:textId="7E2BB89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D0E17" w14:textId="08F9CF2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27FF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3167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C6B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EA294" w14:textId="0B52573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FD132" w14:textId="3663E6B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9454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3CB783F4" w14:textId="77777777" w:rsidTr="00027BF4">
        <w:trPr>
          <w:trHeight w:val="1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61F5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E5D2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93CC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D3EF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44B3" w14:textId="230EA6D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5EFF" w14:textId="7FA5BFA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E198E" w14:textId="36DFCC8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29E9" w14:textId="026A501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BADE" w14:textId="7CB1707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0ADCB" w14:textId="12A4AD9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801BD" w14:textId="28D7EA7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167FD428" w14:textId="77777777" w:rsidTr="00027BF4">
        <w:trPr>
          <w:trHeight w:val="5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E0EB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8667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9FBC18" w14:textId="7519045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support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identify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policy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issues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related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adequate?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FCEE5" w14:textId="4652DEC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E96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7EA5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F89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D0E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75CF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775E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317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78</w:t>
            </w:r>
          </w:p>
        </w:tc>
      </w:tr>
      <w:tr w:rsidR="00721115" w:rsidRPr="00735595" w14:paraId="714C5A18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AD20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84C0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9A18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7858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3835" w14:textId="650E275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15C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786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3322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8E6F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DD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8CE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</w:tr>
      <w:tr w:rsidR="00721115" w:rsidRPr="00735595" w14:paraId="367BA7FF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93A1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54EA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74A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2685E" w14:textId="607584D4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C3C0" w14:textId="146D2EC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48247" w14:textId="4D216F7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BC6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78B3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CE12" w14:textId="741C9AD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F6EBE" w14:textId="0AAAB35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83F9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617C8A4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8A11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36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D382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FED9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516A" w14:textId="685AE5C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F1DE2" w14:textId="4EB5A59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40CA" w14:textId="18B97CE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6F7C" w14:textId="78E6D8D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5A35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27E8" w14:textId="1C8EA14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29BB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3FDC0230" w14:textId="77777777" w:rsidTr="00027BF4">
        <w:trPr>
          <w:trHeight w:val="13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2AF7A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2865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082866" w14:textId="2A57661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advice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equipment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specifications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adequate?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2A066" w14:textId="35E253A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01AFE" w14:textId="43DE506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871B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FE0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22E2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1DDB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3BB3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282A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64</w:t>
            </w:r>
          </w:p>
        </w:tc>
      </w:tr>
      <w:tr w:rsidR="00721115" w:rsidRPr="00735595" w14:paraId="736C46CE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CAF0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34CD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9032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61B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05BD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D69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935E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C15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A272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E043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4E9D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</w:tr>
      <w:tr w:rsidR="00721115" w:rsidRPr="00735595" w14:paraId="7C8EB59F" w14:textId="77777777" w:rsidTr="00027BF4">
        <w:trPr>
          <w:trHeight w:val="82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53B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0091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A236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2085" w14:textId="244DDE8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877D1" w14:textId="6FA4350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5D2E" w14:textId="6123390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4F6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BFEC2" w14:textId="74891DC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5A7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0D9DB" w14:textId="4623DFE5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270D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</w:tr>
      <w:tr w:rsidR="00721115" w:rsidRPr="00735595" w14:paraId="3D77D316" w14:textId="77777777" w:rsidTr="00027BF4">
        <w:trPr>
          <w:trHeight w:val="12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AA1B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437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C0F1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C8C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2A248" w14:textId="679F7A4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88724" w14:textId="7948A01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52187" w14:textId="02E64A4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433BF" w14:textId="726287D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22265" w14:textId="1AD9C0E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47D8" w14:textId="00535E0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70A6E" w14:textId="54D7EC4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02C102A9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9C4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4D2D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BA8376" w14:textId="02EC9CBE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technical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advice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or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provided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been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effective?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22699" w14:textId="7441DBA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A887" w14:textId="769478F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20E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914C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F6A6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246F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93F2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7C72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93</w:t>
            </w:r>
          </w:p>
        </w:tc>
      </w:tr>
      <w:tr w:rsidR="00721115" w:rsidRPr="00735595" w14:paraId="5A0903C0" w14:textId="77777777" w:rsidTr="00027BF4">
        <w:trPr>
          <w:trHeight w:val="7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FC3C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717A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2D7B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9E82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C49B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566C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6E1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E056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158F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DF54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8B6C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37</w:t>
            </w:r>
          </w:p>
        </w:tc>
      </w:tr>
      <w:tr w:rsidR="00721115" w:rsidRPr="00735595" w14:paraId="7BE15FE3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1C89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8717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6AA3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F537" w14:textId="5204ED2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B0989" w14:textId="2E1646A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99C57" w14:textId="4EF799E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B20F" w14:textId="63B1660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EDE6A" w14:textId="609CA0C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750D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42045" w14:textId="3AB2FF1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6AF5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5315E835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88C0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0355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C2EA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70F9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DF9FB" w14:textId="329D1DE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C0221" w14:textId="6BADA0E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6DDB" w14:textId="1C82B8E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51112" w14:textId="340551B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CC75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737DB" w14:textId="29D582E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6A6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735595" w14:paraId="05F246EB" w14:textId="77777777" w:rsidTr="00027BF4">
        <w:trPr>
          <w:trHeight w:val="5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A288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16C6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588F73" w14:textId="7BA3A5F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proposed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implementation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strategies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adequate?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3F50F" w14:textId="618F71E4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D28D3" w14:textId="4869160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4018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BF1A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C04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A10F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0E9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043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91</w:t>
            </w:r>
          </w:p>
        </w:tc>
      </w:tr>
      <w:tr w:rsidR="00721115" w:rsidRPr="00735595" w14:paraId="529B1D8D" w14:textId="77777777" w:rsidTr="00027BF4">
        <w:trPr>
          <w:trHeight w:val="7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7660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237B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510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DA38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37C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4917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C20A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50A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FB95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5224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E7E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35</w:t>
            </w:r>
          </w:p>
        </w:tc>
      </w:tr>
      <w:tr w:rsidR="00721115" w:rsidRPr="00735595" w14:paraId="5CC679EB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99BB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8829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7C2E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4FFD" w14:textId="0227DBD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685D" w14:textId="04314ED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8E41" w14:textId="0F20380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1E9E" w14:textId="12D900B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666B" w14:textId="6C4D27D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FFA99" w14:textId="6D08F74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DB6B7" w14:textId="54E1E74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8358" w14:textId="17E4D16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4A1EA0F4" w14:textId="77777777" w:rsidTr="00027BF4">
        <w:trPr>
          <w:trHeight w:val="19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019F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1F52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67E6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402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73433" w14:textId="5D24966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A5C4D" w14:textId="5BEF47E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3AC4C" w14:textId="5B8062E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AD88" w14:textId="5B01964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F370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4AA0" w14:textId="5A1DEDC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1C27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74946D89" w14:textId="77777777" w:rsidTr="00027BF4">
        <w:trPr>
          <w:trHeight w:val="22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19A4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58E712" w14:textId="7101EF23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Regulatory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assistance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projects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A55D61" w14:textId="4004F904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regulations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proposed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Adapted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local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circumstances?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22CB" w14:textId="2478DA8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73FB" w14:textId="7239976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11A6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FDB4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C338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1516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BF5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A40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61</w:t>
            </w:r>
          </w:p>
        </w:tc>
      </w:tr>
      <w:tr w:rsidR="00721115" w:rsidRPr="00735595" w14:paraId="253B3A12" w14:textId="77777777" w:rsidTr="00027BF4">
        <w:trPr>
          <w:trHeight w:val="13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B234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5DE4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CD7C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FD26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787B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E709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328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6CA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186E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414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145A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40</w:t>
            </w:r>
          </w:p>
        </w:tc>
      </w:tr>
      <w:tr w:rsidR="00721115" w:rsidRPr="00735595" w14:paraId="1E61E172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F82C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9F08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C4C6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C90B0" w14:textId="6E11C521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BED4" w14:textId="1FE6E0C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08D7B" w14:textId="4925972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05F95" w14:textId="76CDB11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9DF0" w14:textId="7071331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CC9D" w14:textId="425D27A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8875D" w14:textId="2943D53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DCF1" w14:textId="649B2A1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4DD8BA8D" w14:textId="77777777" w:rsidTr="00027BF4">
        <w:trPr>
          <w:trHeight w:val="8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2885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6293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A7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64FBF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1D03" w14:textId="4D464BB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F8FE" w14:textId="18C5E65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20A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AF84" w14:textId="0D7C67AA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41E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2AC9" w14:textId="6CEF29B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F422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709CEA3B" w14:textId="77777777" w:rsidTr="00027BF4">
        <w:trPr>
          <w:trHeight w:val="12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98B2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C23B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54224B" w14:textId="3D776B3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regulations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proposed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Applicable?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44ACC" w14:textId="4C5C4B8B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64CC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4E0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D01B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7928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D6F8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B8AB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4988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68</w:t>
            </w:r>
          </w:p>
        </w:tc>
      </w:tr>
      <w:tr w:rsidR="00721115" w:rsidRPr="00735595" w14:paraId="28801025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2BC3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66D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8F59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187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9229" w14:textId="014AE19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21D69" w14:textId="4B216F7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F425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13E2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B292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596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149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33</w:t>
            </w:r>
          </w:p>
        </w:tc>
      </w:tr>
      <w:tr w:rsidR="00721115" w:rsidRPr="00735595" w14:paraId="3D754A7A" w14:textId="77777777" w:rsidTr="00027BF4">
        <w:trPr>
          <w:trHeight w:val="65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17C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4FC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5917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B1632" w14:textId="79FA580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2F0A" w14:textId="41E9CF4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7948" w14:textId="56B7D31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B984" w14:textId="40E641B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AC82F" w14:textId="4C560D4C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E74A3" w14:textId="35AD90C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D6894" w14:textId="61B40B8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1EE06" w14:textId="3EADDA4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778D027D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EC2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F93F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BB90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178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DFD18" w14:textId="4EF72FF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348E7" w14:textId="1A10335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08ED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0460" w14:textId="3F6664D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BAE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1C90" w14:textId="1E5BA22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A8D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73D7ECA0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5731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C1E2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5E9DCF" w14:textId="14B0B152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regulations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were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proposed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agency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Enforceable?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D289" w14:textId="6896EA9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19E6C" w14:textId="4FBBC53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681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A99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51F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1C1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64F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64F2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55</w:t>
            </w:r>
          </w:p>
        </w:tc>
      </w:tr>
      <w:tr w:rsidR="00721115" w:rsidRPr="00735595" w14:paraId="26594E79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DA55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C038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0D3A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44D3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2FC8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E1D0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B36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DB8C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8B2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EBC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E2E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44</w:t>
            </w:r>
          </w:p>
        </w:tc>
      </w:tr>
      <w:tr w:rsidR="00721115" w:rsidRPr="00735595" w14:paraId="48DBED91" w14:textId="77777777" w:rsidTr="00027BF4">
        <w:trPr>
          <w:trHeight w:val="107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4454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2C66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14E4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E2BA" w14:textId="2C9925EA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7ABA0" w14:textId="45C3FDD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D97E" w14:textId="4550A8B8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825F" w14:textId="4899367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5346" w14:textId="0CDCAFA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7953" w14:textId="3E8CDC4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3746" w14:textId="0E56ED12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85545" w14:textId="7CA07B8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45AAA919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5A1A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8470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AE2C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3F38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50708" w14:textId="53B8F3F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BA6E2" w14:textId="6419882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F1F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42C1" w14:textId="79C6D0E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8B34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FB2B" w14:textId="1903CE8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A7FE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5EAD1971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6038B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62AEB5" w14:textId="79B28B3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projects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D52CF8" w14:textId="59563AB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quality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of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provided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B106C" w14:textId="04624D76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A90C" w14:textId="6C4D0C7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EF27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DFE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7F01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E8A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8589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939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89</w:t>
            </w:r>
          </w:p>
        </w:tc>
      </w:tr>
      <w:tr w:rsidR="00721115" w:rsidRPr="00735595" w14:paraId="4A07F42F" w14:textId="77777777" w:rsidTr="00027BF4">
        <w:trPr>
          <w:trHeight w:val="89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5DB1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3EA4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FCAF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198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112F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E25B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8ED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0729C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984B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3E1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90D1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31</w:t>
            </w:r>
          </w:p>
        </w:tc>
      </w:tr>
      <w:tr w:rsidR="00721115" w:rsidRPr="00735595" w14:paraId="4B1EC747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F9E32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4A5F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F478D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8B1D4" w14:textId="454668E0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B0867" w14:textId="5459C85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30F5" w14:textId="32A947E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032A" w14:textId="3619F4BE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B4C23" w14:textId="47F8CF74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48127" w14:textId="1506916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95F9" w14:textId="2E011AD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5655F" w14:textId="77BCAD7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</w:tr>
      <w:tr w:rsidR="00721115" w:rsidRPr="00735595" w14:paraId="60AC0EC0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FB97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C1AA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7202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96DC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6586C" w14:textId="50A21766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ADFE1" w14:textId="475BCD37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A0DD" w14:textId="50FAB90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2E3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4F26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23BE" w14:textId="0C2AEF0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200A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  <w:tr w:rsidR="00721115" w:rsidRPr="00735595" w14:paraId="3C7942C6" w14:textId="77777777" w:rsidTr="00027BF4">
        <w:trPr>
          <w:trHeight w:val="86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C3E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E3AD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D39C8E" w14:textId="4CD2F8C4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Was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training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designed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that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those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trained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would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be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likely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to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use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the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skills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taught?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99647" w14:textId="5675BD3D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Highly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6FF74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E0E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BD17E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0B01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42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D3C7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9363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182F2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86</w:t>
            </w:r>
          </w:p>
        </w:tc>
      </w:tr>
      <w:tr w:rsidR="00721115" w:rsidRPr="00735595" w14:paraId="0EFEFD03" w14:textId="77777777" w:rsidTr="00027BF4">
        <w:trPr>
          <w:trHeight w:val="131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7D0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F1F07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60199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80AF3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C0E0" w14:textId="0A02E24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3ED8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3E3C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EDC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FFD2D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9A4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BD4C9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35</w:t>
            </w:r>
          </w:p>
        </w:tc>
      </w:tr>
      <w:tr w:rsidR="00721115" w:rsidRPr="00735595" w14:paraId="37352A7A" w14:textId="77777777" w:rsidTr="00027BF4">
        <w:trPr>
          <w:trHeight w:val="53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D1555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5564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0AC4E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EF10C" w14:textId="1C0B27B5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Less</w:t>
            </w:r>
            <w:r w:rsidR="00FD1D6F">
              <w:rPr>
                <w:color w:val="000000"/>
                <w:sz w:val="20"/>
                <w:lang w:eastAsia="zh-CN" w:bidi="ar-LB"/>
              </w:rPr>
              <w:t xml:space="preserve"> </w:t>
            </w:r>
            <w:r w:rsidRPr="00735595">
              <w:rPr>
                <w:color w:val="000000"/>
                <w:sz w:val="20"/>
                <w:lang w:eastAsia="zh-CN" w:bidi="ar-LB"/>
              </w:rPr>
              <w:t>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227D" w14:textId="3F658153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1FA09" w14:textId="29EE328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2294E" w14:textId="7AA32A81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3688" w14:textId="557C5C19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3C4CB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15ADE" w14:textId="7B93A9AB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7B630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</w:tr>
      <w:tr w:rsidR="00721115" w:rsidRPr="009D66A5" w14:paraId="6FF138B6" w14:textId="77777777" w:rsidTr="00027BF4">
        <w:trPr>
          <w:trHeight w:val="258"/>
        </w:trPr>
        <w:tc>
          <w:tcPr>
            <w:tcW w:w="1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B5866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AFEE0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0853C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40891" w14:textId="77777777" w:rsidR="00721115" w:rsidRPr="00735595" w:rsidRDefault="00721115" w:rsidP="00083065">
            <w:pPr>
              <w:jc w:val="left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Unsatisfactory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989BD" w14:textId="535A0C8F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5E7E8" w14:textId="6FD4B5B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E9DBA" w14:textId="7CCF24BD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5B885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498E3" w14:textId="77777777" w:rsidR="00721115" w:rsidRPr="0073559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A1CC0" w14:textId="61077B50" w:rsidR="00721115" w:rsidRPr="00735595" w:rsidRDefault="00FD1D6F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lang w:eastAsia="zh-CN" w:bidi="ar-LB"/>
              </w:rPr>
              <w:t xml:space="preserve">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B4E3" w14:textId="77777777" w:rsidR="00721115" w:rsidRPr="009D66A5" w:rsidRDefault="00721115" w:rsidP="00083065">
            <w:pPr>
              <w:jc w:val="center"/>
              <w:rPr>
                <w:color w:val="000000"/>
                <w:sz w:val="20"/>
                <w:lang w:eastAsia="zh-CN" w:bidi="ar-LB"/>
              </w:rPr>
            </w:pPr>
            <w:r w:rsidRPr="00735595">
              <w:rPr>
                <w:color w:val="000000"/>
                <w:sz w:val="20"/>
                <w:lang w:eastAsia="zh-CN" w:bidi="ar-LB"/>
              </w:rPr>
              <w:t>2</w:t>
            </w:r>
          </w:p>
        </w:tc>
      </w:tr>
    </w:tbl>
    <w:p w14:paraId="02CE427E" w14:textId="2D75ACD8" w:rsidR="00DA2E8D" w:rsidRPr="0030151C" w:rsidRDefault="00DA2E8D" w:rsidP="0018056F">
      <w:pPr>
        <w:bidi/>
        <w:rPr>
          <w:rtl/>
          <w:lang w:bidi="ar-L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9735E3" w:rsidRPr="0053569A" w14:paraId="0B594FDE" w14:textId="77777777" w:rsidTr="00B14DA2">
        <w:trPr>
          <w:jc w:val="center"/>
        </w:trPr>
        <w:tc>
          <w:tcPr>
            <w:tcW w:w="1915" w:type="dxa"/>
          </w:tcPr>
          <w:p w14:paraId="3DD99492" w14:textId="77777777" w:rsidR="009735E3" w:rsidRPr="0053569A" w:rsidRDefault="009735E3" w:rsidP="009E1657">
            <w:pPr>
              <w:bidi/>
              <w:rPr>
                <w:lang w:bidi="ar-LB"/>
              </w:rPr>
            </w:pPr>
          </w:p>
        </w:tc>
        <w:tc>
          <w:tcPr>
            <w:tcW w:w="1915" w:type="dxa"/>
          </w:tcPr>
          <w:p w14:paraId="5F2572BE" w14:textId="77777777" w:rsidR="009735E3" w:rsidRPr="0053569A" w:rsidRDefault="009735E3" w:rsidP="009E1657">
            <w:pPr>
              <w:bidi/>
              <w:rPr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AAFBB5D" w14:textId="77777777" w:rsidR="009735E3" w:rsidRPr="0053569A" w:rsidRDefault="009735E3" w:rsidP="009E1657">
            <w:pPr>
              <w:bidi/>
              <w:rPr>
                <w:lang w:bidi="ar-LB"/>
              </w:rPr>
            </w:pPr>
          </w:p>
        </w:tc>
        <w:tc>
          <w:tcPr>
            <w:tcW w:w="1915" w:type="dxa"/>
          </w:tcPr>
          <w:p w14:paraId="02B3BE8C" w14:textId="77777777" w:rsidR="009735E3" w:rsidRPr="0053569A" w:rsidRDefault="009735E3" w:rsidP="009E1657">
            <w:pPr>
              <w:bidi/>
              <w:rPr>
                <w:lang w:bidi="ar-LB"/>
              </w:rPr>
            </w:pPr>
          </w:p>
        </w:tc>
        <w:tc>
          <w:tcPr>
            <w:tcW w:w="1916" w:type="dxa"/>
          </w:tcPr>
          <w:p w14:paraId="44A1B995" w14:textId="77777777" w:rsidR="009735E3" w:rsidRPr="0053569A" w:rsidRDefault="009735E3" w:rsidP="009E1657">
            <w:pPr>
              <w:bidi/>
              <w:rPr>
                <w:lang w:bidi="ar-LB"/>
              </w:rPr>
            </w:pPr>
          </w:p>
        </w:tc>
      </w:tr>
    </w:tbl>
    <w:p w14:paraId="176B57C6" w14:textId="77777777" w:rsidR="009E1657" w:rsidRDefault="009E1657">
      <w:pPr>
        <w:rPr>
          <w:lang w:val="en-CA" w:bidi="ar-LB"/>
        </w:rPr>
      </w:pPr>
    </w:p>
    <w:sectPr w:rsidR="009E1657" w:rsidSect="009A6AE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5840" w:h="12240" w:orient="landscape" w:code="1"/>
      <w:pgMar w:top="1440" w:right="864" w:bottom="1440" w:left="72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18BDB" w14:textId="77777777" w:rsidR="00945556" w:rsidRDefault="00945556">
      <w:r>
        <w:separator/>
      </w:r>
    </w:p>
  </w:endnote>
  <w:endnote w:type="continuationSeparator" w:id="0">
    <w:p w14:paraId="24415BB2" w14:textId="77777777" w:rsidR="00945556" w:rsidRDefault="0094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18C9C" w14:textId="77777777" w:rsidR="00F91C61" w:rsidRDefault="00F91C6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1E446" w14:textId="77777777" w:rsidR="00F91C61" w:rsidRDefault="00F91C61" w:rsidP="006332B5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6F65B" w14:textId="425C1056" w:rsidR="00F91C61" w:rsidRDefault="00F91C6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FD1D6F">
      <w:rPr>
        <w:rFonts w:cs="Arabic Transparent"/>
        <w:rtl/>
      </w:rPr>
      <w:t xml:space="preserve"> </w:t>
    </w:r>
  </w:p>
  <w:p w14:paraId="1AD5B968" w14:textId="090D63FE" w:rsidR="00F91C61" w:rsidRDefault="00F91C6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FD1D6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FD1D6F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8930848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D2C3AB" w14:textId="77777777" w:rsidR="00F91C61" w:rsidRPr="00636EEA" w:rsidRDefault="00F91C61" w:rsidP="00774E89">
        <w:pPr>
          <w:pStyle w:val="Footer"/>
          <w:bidi/>
          <w:jc w:val="center"/>
        </w:pPr>
        <w:r w:rsidRPr="00774E89">
          <w:rPr>
            <w:szCs w:val="24"/>
            <w:rtl/>
            <w:lang w:bidi="ar-EG"/>
          </w:rPr>
          <w:fldChar w:fldCharType="begin"/>
        </w:r>
        <w:r w:rsidRPr="00774E89">
          <w:rPr>
            <w:szCs w:val="24"/>
            <w:rtl/>
            <w:lang w:bidi="ar-EG"/>
          </w:rPr>
          <w:instrText xml:space="preserve"> PAGE   \* MERGEFORMAT </w:instrText>
        </w:r>
        <w:r w:rsidRPr="00774E89">
          <w:rPr>
            <w:szCs w:val="24"/>
            <w:rtl/>
            <w:lang w:bidi="ar-EG"/>
          </w:rPr>
          <w:fldChar w:fldCharType="separate"/>
        </w:r>
        <w:r>
          <w:rPr>
            <w:noProof/>
            <w:szCs w:val="24"/>
            <w:rtl/>
            <w:lang w:bidi="ar-EG"/>
          </w:rPr>
          <w:t>2</w:t>
        </w:r>
        <w:r w:rsidRPr="00774E89">
          <w:rPr>
            <w:noProof/>
            <w:szCs w:val="24"/>
            <w:rtl/>
            <w:lang w:bidi="ar-EG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38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660BD" w14:textId="77777777" w:rsidR="00F91C61" w:rsidRDefault="00B17E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C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29FA25" w14:textId="77777777" w:rsidR="00F91C61" w:rsidRPr="00636EEA" w:rsidRDefault="00F91C61" w:rsidP="00B14DA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73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823E5" w14:textId="77777777" w:rsidR="00F91C61" w:rsidRDefault="00B17E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C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060087" w14:textId="77777777" w:rsidR="00F91C61" w:rsidRPr="00636EEA" w:rsidRDefault="00F91C61" w:rsidP="00B14DA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C068D" w14:textId="77777777" w:rsidR="00F91C61" w:rsidRDefault="00B17E8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F1A67"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1FB52" w14:textId="77777777" w:rsidR="00F91C61" w:rsidRDefault="00B17E8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91C61"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253314" w14:textId="77777777" w:rsidR="00F91C61" w:rsidRDefault="00B17E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5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256E57" w14:textId="77777777" w:rsidR="00F91C61" w:rsidRDefault="00F91C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C1CC3" w14:textId="77777777" w:rsidR="00945556" w:rsidRDefault="00945556" w:rsidP="00ED622D">
      <w:pPr>
        <w:bidi/>
      </w:pPr>
      <w:r>
        <w:separator/>
      </w:r>
    </w:p>
  </w:footnote>
  <w:footnote w:type="continuationSeparator" w:id="0">
    <w:p w14:paraId="4874FAEB" w14:textId="77777777" w:rsidR="00945556" w:rsidRDefault="00945556">
      <w:r>
        <w:continuationSeparator/>
      </w:r>
    </w:p>
  </w:footnote>
  <w:footnote w:id="1">
    <w:p w14:paraId="7603215B" w14:textId="2025D0D4" w:rsidR="00471E67" w:rsidRPr="00564224" w:rsidRDefault="000E765C" w:rsidP="0099788E">
      <w:pPr>
        <w:pStyle w:val="FootnoteText"/>
        <w:ind w:right="100"/>
        <w:jc w:val="right"/>
        <w:rPr>
          <w:lang w:val="fr-CH"/>
        </w:rPr>
      </w:pPr>
      <w:r>
        <w:rPr>
          <w:rFonts w:hint="cs"/>
          <w:rtl/>
          <w:lang w:bidi="ar-EG"/>
        </w:rPr>
        <w:t>.</w:t>
      </w:r>
      <w:r w:rsidR="00471E67">
        <w:t>UNEP/OzL.Pro/ExCom/95/1</w:t>
      </w:r>
      <w:r w:rsidR="00FD1D6F">
        <w:t xml:space="preserve"> </w:t>
      </w:r>
      <w:r w:rsidR="00471E67" w:rsidRPr="001A24C6">
        <w:rPr>
          <w:rStyle w:val="FootnoteReference"/>
        </w:rPr>
        <w:footnoteRef/>
      </w:r>
    </w:p>
  </w:footnote>
  <w:footnote w:id="2">
    <w:p w14:paraId="0315A7F9" w14:textId="69D68095" w:rsidR="004E1BA3" w:rsidRPr="004E1BA3" w:rsidRDefault="00FD1D6F" w:rsidP="00640929">
      <w:pPr>
        <w:pStyle w:val="FootnoteText"/>
        <w:bidi/>
        <w:rPr>
          <w:rtl/>
        </w:rPr>
      </w:pPr>
      <w:r>
        <w:rPr>
          <w:rStyle w:val="FootnoteReference"/>
          <w:rFonts w:hint="cs"/>
          <w:rtl/>
        </w:rPr>
        <w:t xml:space="preserve"> </w:t>
      </w:r>
      <w:r w:rsidR="004E1BA3" w:rsidRPr="00CE0E00">
        <w:rPr>
          <w:rStyle w:val="FootnoteReference"/>
        </w:rPr>
        <w:t>2</w:t>
      </w:r>
      <w:r>
        <w:rPr>
          <w:rtl/>
        </w:rPr>
        <w:t xml:space="preserve"> </w:t>
      </w:r>
      <w:r w:rsidR="00640929" w:rsidRPr="00FB5DFF">
        <w:rPr>
          <w:rtl/>
          <w:lang w:bidi="ar-EG"/>
        </w:rPr>
        <w:t>استناداً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إلى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مؤشرات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الأداء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المعتمدة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في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المقرر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41/93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بعد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تعديله</w:t>
      </w:r>
      <w:r w:rsidR="00640929" w:rsidRPr="00FB5DFF">
        <w:rPr>
          <w:rFonts w:hint="cs"/>
          <w:rtl/>
          <w:lang w:bidi="ar-EG"/>
        </w:rPr>
        <w:t>ا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بالمقررين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47/51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و71/28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والأهداف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المعتمدة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لخطط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أعمال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عام</w:t>
      </w:r>
      <w:r>
        <w:rPr>
          <w:rtl/>
          <w:lang w:bidi="ar-EG"/>
        </w:rPr>
        <w:t xml:space="preserve"> </w:t>
      </w:r>
      <w:r w:rsidR="00CE0E00">
        <w:rPr>
          <w:rFonts w:hint="cs"/>
          <w:rtl/>
          <w:lang w:bidi="ar-EG"/>
        </w:rPr>
        <w:t>2023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والواردة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في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المرفقات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من</w:t>
      </w:r>
      <w:r>
        <w:rPr>
          <w:rFonts w:hint="cs"/>
          <w:rtl/>
          <w:lang w:bidi="ar-EG"/>
        </w:rPr>
        <w:t xml:space="preserve"> </w:t>
      </w:r>
      <w:r w:rsidR="00CE0E00">
        <w:rPr>
          <w:rFonts w:hint="cs"/>
          <w:rtl/>
          <w:lang w:bidi="ar-EG"/>
        </w:rPr>
        <w:t>الثاني</w:t>
      </w:r>
      <w:r>
        <w:rPr>
          <w:rFonts w:hint="cs"/>
          <w:rtl/>
          <w:lang w:bidi="ar-EG"/>
        </w:rPr>
        <w:t xml:space="preserve"> </w:t>
      </w:r>
      <w:r w:rsidR="00CE0E00">
        <w:rPr>
          <w:rFonts w:hint="cs"/>
          <w:rtl/>
          <w:lang w:bidi="ar-EG"/>
        </w:rPr>
        <w:t>عشر</w:t>
      </w:r>
      <w:r>
        <w:rPr>
          <w:rFonts w:hint="cs"/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إلى</w:t>
      </w:r>
      <w:r>
        <w:rPr>
          <w:rtl/>
          <w:lang w:bidi="ar-EG"/>
        </w:rPr>
        <w:t xml:space="preserve"> </w:t>
      </w:r>
      <w:r w:rsidR="00CE0E00">
        <w:rPr>
          <w:rFonts w:hint="cs"/>
          <w:rtl/>
          <w:lang w:bidi="ar-EG"/>
        </w:rPr>
        <w:t>الخامس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عشر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بتقرير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الاجتماع</w:t>
      </w:r>
      <w:r>
        <w:rPr>
          <w:rtl/>
          <w:lang w:bidi="ar-EG"/>
        </w:rPr>
        <w:t xml:space="preserve"> </w:t>
      </w:r>
      <w:r w:rsidR="0099788E">
        <w:rPr>
          <w:rFonts w:hint="cs"/>
          <w:rtl/>
          <w:lang w:bidi="ar-EG"/>
        </w:rPr>
        <w:t>الحادي</w:t>
      </w:r>
      <w:r>
        <w:rPr>
          <w:rFonts w:hint="cs"/>
          <w:rtl/>
          <w:lang w:bidi="ar-EG"/>
        </w:rPr>
        <w:t xml:space="preserve"> </w:t>
      </w:r>
      <w:r w:rsidR="0099788E">
        <w:rPr>
          <w:rFonts w:hint="cs"/>
          <w:rtl/>
          <w:lang w:bidi="ar-EG"/>
        </w:rPr>
        <w:t>والتسعين</w:t>
      </w:r>
      <w:r>
        <w:rPr>
          <w:rtl/>
          <w:lang w:bidi="ar-EG"/>
        </w:rPr>
        <w:t xml:space="preserve"> </w:t>
      </w:r>
      <w:r w:rsidR="00640929" w:rsidRPr="00FB5DFF">
        <w:rPr>
          <w:rtl/>
          <w:lang w:bidi="ar-EG"/>
        </w:rPr>
        <w:t>(الوثيقة</w:t>
      </w:r>
      <w:r>
        <w:rPr>
          <w:rtl/>
          <w:lang w:bidi="ar-EG"/>
        </w:rPr>
        <w:t xml:space="preserve"> </w:t>
      </w:r>
      <w:r w:rsidR="00640929" w:rsidRPr="00FB5DFF">
        <w:rPr>
          <w:lang w:bidi="en-GB"/>
        </w:rPr>
        <w:t>UNEP/OzL.Pro/ExCom</w:t>
      </w:r>
      <w:r w:rsidR="00640929" w:rsidRPr="00FB5DFF">
        <w:rPr>
          <w:lang w:bidi="ar-EG"/>
        </w:rPr>
        <w:t>/</w:t>
      </w:r>
      <w:r w:rsidR="0099788E">
        <w:rPr>
          <w:lang w:bidi="ar-EG"/>
        </w:rPr>
        <w:t>91/72</w:t>
      </w:r>
      <w:r w:rsidR="00640929" w:rsidRPr="00FB5DFF">
        <w:rPr>
          <w:rtl/>
          <w:lang w:bidi="ar-EG"/>
        </w:rPr>
        <w:t>).</w:t>
      </w:r>
    </w:p>
  </w:footnote>
  <w:footnote w:id="3">
    <w:p w14:paraId="1D3B018D" w14:textId="1179E276" w:rsidR="003B125D" w:rsidRPr="00CA1D6A" w:rsidRDefault="003B125D" w:rsidP="00C10383">
      <w:pPr>
        <w:pStyle w:val="FootnoteText"/>
        <w:bidi/>
        <w:ind w:left="146" w:hanging="146"/>
      </w:pPr>
      <w:r>
        <w:rPr>
          <w:rStyle w:val="FootnoteReference"/>
        </w:rPr>
        <w:t>3</w:t>
      </w:r>
      <w:r w:rsidR="00FD1D6F">
        <w:rPr>
          <w:sz w:val="22"/>
          <w:szCs w:val="22"/>
          <w:rtl/>
          <w:lang w:bidi="ar-EG"/>
        </w:rPr>
        <w:t xml:space="preserve"> </w:t>
      </w:r>
      <w:r w:rsidRPr="00CA1D6A">
        <w:rPr>
          <w:rtl/>
          <w:lang w:bidi="ar-EG"/>
        </w:rPr>
        <w:t>طُلب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من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الأمانة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مواصلة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رصد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مؤشرات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أداء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المشروعات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الاستثمارية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وغير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الاستثمارية</w:t>
      </w:r>
      <w:r w:rsidR="00FD1D6F">
        <w:rPr>
          <w:rtl/>
          <w:lang w:bidi="ar-EG"/>
        </w:rPr>
        <w:t xml:space="preserve"> </w:t>
      </w:r>
      <w:r w:rsidRPr="00CA1D6A">
        <w:rPr>
          <w:rFonts w:hint="cs"/>
          <w:rtl/>
          <w:lang w:bidi="ar-EG"/>
        </w:rPr>
        <w:t>على</w:t>
      </w:r>
      <w:r w:rsidR="00FD1D6F">
        <w:rPr>
          <w:rFonts w:hint="cs"/>
          <w:rtl/>
          <w:lang w:bidi="ar-EG"/>
        </w:rPr>
        <w:t xml:space="preserve"> </w:t>
      </w:r>
      <w:r w:rsidRPr="00CA1D6A">
        <w:rPr>
          <w:rFonts w:hint="cs"/>
          <w:rtl/>
          <w:lang w:bidi="ar-EG"/>
        </w:rPr>
        <w:t>أساس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تحليل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الاتجاهات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في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عمليات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التقييم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القادمة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لأداء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الوكالات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المنفذة.</w:t>
      </w:r>
    </w:p>
  </w:footnote>
  <w:footnote w:id="4">
    <w:p w14:paraId="315206E3" w14:textId="33DA4F18" w:rsidR="00AF4D53" w:rsidRPr="00CA1D6A" w:rsidRDefault="00AF4D53" w:rsidP="007744B8">
      <w:pPr>
        <w:pStyle w:val="FootnoteText"/>
        <w:bidi/>
        <w:ind w:left="146" w:hanging="146"/>
        <w:rPr>
          <w:lang w:val="en-US"/>
        </w:rPr>
      </w:pPr>
      <w:r>
        <w:rPr>
          <w:rStyle w:val="FootnoteReference"/>
        </w:rPr>
        <w:t>4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تتضمن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المشروعات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الاستثمارية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الاتفاقات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المتعددة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السنوات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المُعرفة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على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هذا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النحو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برمز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المشروع.</w:t>
      </w:r>
    </w:p>
  </w:footnote>
  <w:footnote w:id="5">
    <w:p w14:paraId="1062FC20" w14:textId="5AAFA359" w:rsidR="00AF4D53" w:rsidRPr="00EA7316" w:rsidRDefault="00AF4D53" w:rsidP="007744B8">
      <w:pPr>
        <w:pStyle w:val="FootnoteText"/>
        <w:bidi/>
        <w:ind w:left="146" w:hanging="146"/>
        <w:rPr>
          <w:lang w:val="en-US"/>
        </w:rPr>
      </w:pPr>
      <w:r>
        <w:rPr>
          <w:rStyle w:val="FootnoteReference"/>
        </w:rPr>
        <w:t>5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لا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تسري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على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المشروعات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غير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الاستثمارية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سوى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مؤشرات</w:t>
      </w:r>
      <w:r w:rsidR="00FD1D6F">
        <w:rPr>
          <w:rtl/>
          <w:lang w:bidi="ar-EG"/>
        </w:rPr>
        <w:t xml:space="preserve"> </w:t>
      </w:r>
      <w:r w:rsidRPr="00CA1D6A">
        <w:rPr>
          <w:rFonts w:hint="cs"/>
          <w:rtl/>
          <w:lang w:val="en-US" w:bidi="ar-EG"/>
        </w:rPr>
        <w:t>’</w:t>
      </w:r>
      <w:r w:rsidRPr="00CA1D6A">
        <w:rPr>
          <w:rtl/>
          <w:lang w:bidi="ar-EG"/>
        </w:rPr>
        <w:t>الأموال</w:t>
      </w:r>
      <w:r w:rsidR="00FD1D6F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ال</w:t>
      </w:r>
      <w:r w:rsidR="0069787A">
        <w:rPr>
          <w:rFonts w:hint="cs"/>
          <w:rtl/>
          <w:lang w:bidi="ar-EG"/>
        </w:rPr>
        <w:t>منصرفة</w:t>
      </w:r>
      <w:r w:rsidRPr="00CA1D6A">
        <w:rPr>
          <w:rFonts w:hint="cs"/>
          <w:rtl/>
          <w:lang w:bidi="ar-EG"/>
        </w:rPr>
        <w:t>‘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</w:t>
      </w:r>
      <w:r w:rsidRPr="00CA1D6A">
        <w:rPr>
          <w:rFonts w:hint="cs"/>
          <w:rtl/>
          <w:lang w:bidi="ar-EG"/>
        </w:rPr>
        <w:t>’</w:t>
      </w:r>
      <w:r w:rsidRPr="00CA1D6A">
        <w:rPr>
          <w:rtl/>
          <w:lang w:bidi="ar-EG"/>
        </w:rPr>
        <w:t>سرعة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صرف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الدفعة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الأولى</w:t>
      </w:r>
      <w:r w:rsidRPr="00CA1D6A">
        <w:rPr>
          <w:rFonts w:hint="cs"/>
          <w:rtl/>
          <w:lang w:bidi="ar-EG"/>
        </w:rPr>
        <w:t>‘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</w:t>
      </w:r>
      <w:r w:rsidRPr="00CA1D6A">
        <w:rPr>
          <w:rFonts w:hint="cs"/>
          <w:rtl/>
          <w:lang w:bidi="ar-EG"/>
        </w:rPr>
        <w:t>’</w:t>
      </w:r>
      <w:r w:rsidRPr="00CA1D6A">
        <w:rPr>
          <w:rtl/>
          <w:lang w:bidi="ar-EG"/>
        </w:rPr>
        <w:t>سرعة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إتمام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المشروعات</w:t>
      </w:r>
      <w:r w:rsidRPr="00CA1D6A">
        <w:rPr>
          <w:rFonts w:hint="cs"/>
          <w:rtl/>
          <w:lang w:bidi="ar-EG"/>
        </w:rPr>
        <w:t>‘</w:t>
      </w:r>
      <w:r w:rsidRPr="00CA1D6A">
        <w:rPr>
          <w:rtl/>
          <w:lang w:bidi="ar-EG"/>
        </w:rPr>
        <w:t>.</w:t>
      </w:r>
    </w:p>
  </w:footnote>
  <w:footnote w:id="6">
    <w:p w14:paraId="59D4B17C" w14:textId="482C5A7D" w:rsidR="005405ED" w:rsidRPr="00A917C3" w:rsidRDefault="005405ED" w:rsidP="00CA1D6A">
      <w:pPr>
        <w:pStyle w:val="FootnoteText"/>
        <w:bidi/>
        <w:ind w:left="146" w:hanging="146"/>
        <w:rPr>
          <w:sz w:val="22"/>
          <w:szCs w:val="22"/>
        </w:rPr>
      </w:pPr>
      <w:r>
        <w:rPr>
          <w:rStyle w:val="FootnoteReference"/>
        </w:rPr>
        <w:t>6</w:t>
      </w:r>
      <w:r w:rsidR="00FD1D6F">
        <w:rPr>
          <w:sz w:val="22"/>
          <w:szCs w:val="22"/>
          <w:rtl/>
          <w:lang w:bidi="ar-EG"/>
        </w:rPr>
        <w:t xml:space="preserve"> </w:t>
      </w:r>
      <w:r w:rsidRPr="00CA1D6A">
        <w:rPr>
          <w:rtl/>
          <w:lang w:bidi="ar-EG"/>
        </w:rPr>
        <w:t>فرنسا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(1)،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وألمانيا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</w:t>
      </w:r>
      <w:r>
        <w:rPr>
          <w:rFonts w:hint="cs"/>
          <w:rtl/>
          <w:lang w:bidi="ar-EG"/>
        </w:rPr>
        <w:t>10</w:t>
      </w:r>
      <w:r w:rsidRPr="00CA1D6A">
        <w:rPr>
          <w:rtl/>
          <w:lang w:bidi="ar-EG"/>
        </w:rPr>
        <w:t>)،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</w:t>
      </w:r>
      <w:r w:rsidRPr="00CA1D6A">
        <w:rPr>
          <w:rFonts w:hint="cs"/>
          <w:rtl/>
          <w:lang w:bidi="ar-EG"/>
        </w:rPr>
        <w:t>اليوئنديبي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</w:t>
      </w:r>
      <w:r>
        <w:rPr>
          <w:rFonts w:hint="cs"/>
          <w:rtl/>
          <w:lang w:bidi="ar-EG"/>
        </w:rPr>
        <w:t>29</w:t>
      </w:r>
      <w:r w:rsidRPr="00CA1D6A">
        <w:rPr>
          <w:rtl/>
          <w:lang w:bidi="ar-EG"/>
        </w:rPr>
        <w:t>)،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واليونيب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</w:t>
      </w:r>
      <w:r>
        <w:rPr>
          <w:rFonts w:hint="cs"/>
          <w:rtl/>
          <w:lang w:bidi="ar-EG"/>
        </w:rPr>
        <w:t>65</w:t>
      </w:r>
      <w:r w:rsidRPr="00CA1D6A">
        <w:rPr>
          <w:rtl/>
          <w:lang w:bidi="ar-EG"/>
        </w:rPr>
        <w:t>)،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واليونيدو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</w:t>
      </w:r>
      <w:r>
        <w:rPr>
          <w:rFonts w:hint="cs"/>
          <w:rtl/>
          <w:lang w:bidi="ar-EG"/>
        </w:rPr>
        <w:t>40</w:t>
      </w:r>
      <w:r w:rsidRPr="00CA1D6A">
        <w:rPr>
          <w:rtl/>
          <w:lang w:bidi="ar-EG"/>
        </w:rPr>
        <w:t>)،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والبنك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الدولي</w:t>
      </w:r>
      <w:r w:rsidR="00FD1D6F">
        <w:rPr>
          <w:rtl/>
          <w:lang w:bidi="ar-EG"/>
        </w:rPr>
        <w:t xml:space="preserve"> </w:t>
      </w:r>
      <w:r w:rsidRPr="00CA1D6A">
        <w:rPr>
          <w:rtl/>
          <w:lang w:bidi="ar-EG"/>
        </w:rPr>
        <w:t>(</w:t>
      </w:r>
      <w:r>
        <w:rPr>
          <w:rFonts w:hint="cs"/>
          <w:rtl/>
          <w:lang w:bidi="ar-EG"/>
        </w:rPr>
        <w:t>5</w:t>
      </w:r>
      <w:r w:rsidRPr="00CA1D6A">
        <w:rPr>
          <w:rtl/>
          <w:lang w:bidi="ar-E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0F72D" w14:textId="77777777" w:rsidR="00C02B84" w:rsidRPr="0033525D" w:rsidRDefault="00C02B84" w:rsidP="00C02B84">
    <w:pPr>
      <w:jc w:val="right"/>
    </w:pPr>
    <w:fldSimple w:instr=" DOCPROPERTY &quot;Document number&quot;  \* MERGEFORMAT ">
      <w:r>
        <w:t>UNEP/OzL.Pro/ExCom/95/9</w:t>
      </w:r>
    </w:fldSimple>
  </w:p>
  <w:p w14:paraId="0C05A4E9" w14:textId="77777777" w:rsidR="00F91C61" w:rsidRDefault="00F91C61"/>
  <w:p w14:paraId="1A230D2C" w14:textId="77777777" w:rsidR="00C02B84" w:rsidRDefault="00C02B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F2310" w14:textId="0570623B" w:rsidR="00C02B84" w:rsidRPr="0033525D" w:rsidRDefault="00C02B84" w:rsidP="00C02B84">
    <w:fldSimple w:instr=" DOCPROPERTY &quot;Document number&quot;  \* MERGEFORMAT ">
      <w:r>
        <w:t>UNEP/OzL.Pro/ExCom/95/9</w:t>
      </w:r>
    </w:fldSimple>
  </w:p>
  <w:p w14:paraId="3F5A9B8E" w14:textId="77777777" w:rsidR="00F91C61" w:rsidRDefault="00F91C61" w:rsidP="00C02B84">
    <w:pPr>
      <w:pStyle w:val="Header"/>
      <w:jc w:val="right"/>
    </w:pPr>
  </w:p>
  <w:p w14:paraId="5F946665" w14:textId="77777777" w:rsidR="00C02B84" w:rsidRDefault="00C02B84" w:rsidP="000A5C51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EA7AA" w14:textId="4703D87B" w:rsidR="00184555" w:rsidRPr="0033525D" w:rsidRDefault="00060008" w:rsidP="00184555">
    <w:pPr>
      <w:jc w:val="right"/>
    </w:pPr>
    <w:fldSimple w:instr=" DOCPROPERTY &quot;Document number&quot;  \* MERGEFORMAT ">
      <w:r>
        <w:t>UNEP/OzL.Pro/ExCom/95/9</w:t>
      </w:r>
    </w:fldSimple>
  </w:p>
  <w:p w14:paraId="60E68087" w14:textId="77777777" w:rsidR="00F91C61" w:rsidRPr="00C02B84" w:rsidRDefault="00F91C61" w:rsidP="007744B8">
    <w:pPr>
      <w:pStyle w:val="Header"/>
      <w:bidi/>
      <w:rPr>
        <w:lang w:bidi="ar-EG"/>
      </w:rPr>
    </w:pPr>
  </w:p>
  <w:p w14:paraId="698375E8" w14:textId="77777777" w:rsidR="00C02B84" w:rsidRPr="00C02B84" w:rsidRDefault="00C02B84" w:rsidP="00C02B84">
    <w:pPr>
      <w:pStyle w:val="Header"/>
      <w:bidi/>
      <w:rPr>
        <w:lang w:bidi="ar-EG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C3F72" w14:textId="545E4257" w:rsidR="00F91C61" w:rsidRPr="0053569A" w:rsidRDefault="00776311" w:rsidP="006332B5">
    <w:pPr>
      <w:jc w:val="right"/>
    </w:pPr>
    <w:fldSimple w:instr=" DOCPROPERTY &quot;Document number&quot;  \* MERGEFORMAT ">
      <w:r>
        <w:t>UNEP/OzL.Pro/ExCom/93/9</w:t>
      </w:r>
    </w:fldSimple>
  </w:p>
  <w:p w14:paraId="701ABE78" w14:textId="77777777" w:rsidR="00F91C61" w:rsidRDefault="00F91C61" w:rsidP="006332B5">
    <w:pPr>
      <w:pStyle w:val="Header"/>
      <w:jc w:val="right"/>
      <w:rPr>
        <w:lang w:val="en-US"/>
      </w:rPr>
    </w:pPr>
  </w:p>
  <w:p w14:paraId="4D09FB6D" w14:textId="77777777" w:rsidR="00F91C61" w:rsidRPr="006332B5" w:rsidRDefault="00F91C61" w:rsidP="006332B5">
    <w:pPr>
      <w:pStyle w:val="Header"/>
      <w:jc w:val="right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9F85D" w14:textId="0C692553" w:rsidR="00F91C61" w:rsidRDefault="005E1999" w:rsidP="008A4569">
    <w:pPr>
      <w:jc w:val="left"/>
    </w:pPr>
    <w:r>
      <w:t>UNEP/OzL.Pro/ExCom/95/9</w:t>
    </w:r>
  </w:p>
  <w:p w14:paraId="2BB8EF3C" w14:textId="614FAC09" w:rsidR="005E1999" w:rsidRPr="0033525D" w:rsidRDefault="005E1999" w:rsidP="008A4569">
    <w:pPr>
      <w:jc w:val="left"/>
    </w:pPr>
    <w:r>
      <w:t>Annex</w:t>
    </w:r>
    <w:r w:rsidR="00FD1D6F">
      <w:t xml:space="preserve"> </w:t>
    </w:r>
    <w:r>
      <w:t>I</w:t>
    </w:r>
  </w:p>
  <w:p w14:paraId="10E9C681" w14:textId="77777777" w:rsidR="00F91C61" w:rsidRDefault="00F91C61" w:rsidP="009A6AEF">
    <w:pPr>
      <w:jc w:val="right"/>
    </w:pPr>
  </w:p>
  <w:p w14:paraId="70DFE7C2" w14:textId="77777777" w:rsidR="00C02B84" w:rsidRPr="0033525D" w:rsidRDefault="00C02B84" w:rsidP="009A6AEF">
    <w:pP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369E" w14:textId="718D213E" w:rsidR="00F91C61" w:rsidRDefault="005E1999" w:rsidP="00D06EF2">
    <w:pPr>
      <w:pStyle w:val="Header"/>
      <w:jc w:val="right"/>
    </w:pPr>
    <w:r>
      <w:t>UNEP/OzL.Pro/ExCom/95/9</w:t>
    </w:r>
  </w:p>
  <w:p w14:paraId="3880A6DE" w14:textId="1A74DE67" w:rsidR="005E1999" w:rsidRDefault="005E1999" w:rsidP="00D06EF2">
    <w:pPr>
      <w:pStyle w:val="Header"/>
      <w:jc w:val="right"/>
    </w:pPr>
    <w:r>
      <w:t>Annex</w:t>
    </w:r>
    <w:r w:rsidR="00FD1D6F">
      <w:t xml:space="preserve"> </w:t>
    </w:r>
    <w:r>
      <w:t>I</w:t>
    </w:r>
  </w:p>
  <w:p w14:paraId="4FFF23E3" w14:textId="77777777" w:rsidR="00F91C61" w:rsidRDefault="00F91C61" w:rsidP="00B14DA2">
    <w:pPr>
      <w:pStyle w:val="Header"/>
      <w:jc w:val="right"/>
    </w:pPr>
  </w:p>
  <w:p w14:paraId="17FDDBA0" w14:textId="77777777" w:rsidR="00C02B84" w:rsidRDefault="00C02B84" w:rsidP="00B14DA2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98AEE" w14:textId="231140D1" w:rsidR="00F91C61" w:rsidRDefault="005E1999" w:rsidP="008A4569">
    <w:pPr>
      <w:pStyle w:val="Header"/>
      <w:jc w:val="right"/>
      <w:rPr>
        <w:lang w:val="en-US"/>
      </w:rPr>
    </w:pPr>
    <w:r>
      <w:rPr>
        <w:lang w:val="en-US"/>
      </w:rPr>
      <w:t>UNEP/OzL.Pro/ExCom/95/9</w:t>
    </w:r>
  </w:p>
  <w:p w14:paraId="07CB9048" w14:textId="550CBD78" w:rsidR="005E1999" w:rsidRPr="005E1999" w:rsidRDefault="005E1999" w:rsidP="008A4569">
    <w:pPr>
      <w:pStyle w:val="Header"/>
      <w:jc w:val="right"/>
      <w:rPr>
        <w:lang w:val="en-US"/>
      </w:rPr>
    </w:pPr>
    <w:r>
      <w:rPr>
        <w:lang w:val="en-US"/>
      </w:rPr>
      <w:t>Annex</w:t>
    </w:r>
    <w:r w:rsidR="00FD1D6F">
      <w:rPr>
        <w:lang w:val="en-US"/>
      </w:rPr>
      <w:t xml:space="preserve"> </w:t>
    </w:r>
    <w:r>
      <w:rPr>
        <w:lang w:val="en-US"/>
      </w:rPr>
      <w:t>II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04E5A" w14:textId="3417B4A8" w:rsidR="00F91C61" w:rsidRDefault="005E1999" w:rsidP="009A6AEF">
    <w:pPr>
      <w:pStyle w:val="Header"/>
      <w:jc w:val="right"/>
      <w:rPr>
        <w:lang w:val="en-US"/>
      </w:rPr>
    </w:pPr>
    <w:r>
      <w:rPr>
        <w:lang w:val="en-US"/>
      </w:rPr>
      <w:t>UNEP/OzL.Pro/ExCom/95/9</w:t>
    </w:r>
  </w:p>
  <w:p w14:paraId="60D8F019" w14:textId="7DC0070B" w:rsidR="00C02B84" w:rsidRDefault="005E1999" w:rsidP="009A6AEF">
    <w:pPr>
      <w:pStyle w:val="Header"/>
      <w:jc w:val="right"/>
      <w:rPr>
        <w:lang w:val="en-US"/>
      </w:rPr>
    </w:pPr>
    <w:r>
      <w:rPr>
        <w:lang w:val="en-US"/>
      </w:rPr>
      <w:t>Annex</w:t>
    </w:r>
    <w:r w:rsidR="00FD1D6F">
      <w:rPr>
        <w:lang w:val="en-US"/>
      </w:rPr>
      <w:t xml:space="preserve"> </w:t>
    </w:r>
    <w:r>
      <w:rPr>
        <w:lang w:val="en-US"/>
      </w:rPr>
      <w:t>III</w:t>
    </w:r>
  </w:p>
  <w:p w14:paraId="6CA489DE" w14:textId="77777777" w:rsidR="00C02B84" w:rsidRPr="005E1999" w:rsidRDefault="00C02B84" w:rsidP="009A6AEF">
    <w:pPr>
      <w:pStyle w:val="Header"/>
      <w:jc w:val="right"/>
      <w:rPr>
        <w:lang w:val="en-US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9F9BA" w14:textId="44C20591" w:rsidR="00F91C61" w:rsidRDefault="005E1999">
    <w:pPr>
      <w:pStyle w:val="Header"/>
      <w:rPr>
        <w:lang w:val="en-US"/>
      </w:rPr>
    </w:pPr>
    <w:r>
      <w:rPr>
        <w:lang w:val="en-US"/>
      </w:rPr>
      <w:t>UNEP/OzL.Pro/ExCom/95/9</w:t>
    </w:r>
  </w:p>
  <w:p w14:paraId="0EC05E58" w14:textId="20ADD92C" w:rsidR="005E1999" w:rsidRDefault="005E1999">
    <w:pPr>
      <w:pStyle w:val="Header"/>
      <w:rPr>
        <w:lang w:val="en-US"/>
      </w:rPr>
    </w:pPr>
    <w:r>
      <w:rPr>
        <w:lang w:val="en-US"/>
      </w:rPr>
      <w:t>Annex</w:t>
    </w:r>
    <w:r w:rsidR="00FD1D6F">
      <w:rPr>
        <w:lang w:val="en-US"/>
      </w:rPr>
      <w:t xml:space="preserve"> </w:t>
    </w:r>
    <w:r>
      <w:rPr>
        <w:lang w:val="en-US"/>
      </w:rPr>
      <w:t>III</w:t>
    </w:r>
  </w:p>
  <w:p w14:paraId="448D4B99" w14:textId="77777777" w:rsidR="00C02B84" w:rsidRDefault="00C02B84">
    <w:pPr>
      <w:pStyle w:val="Header"/>
      <w:rPr>
        <w:lang w:val="en-US"/>
      </w:rPr>
    </w:pPr>
  </w:p>
  <w:p w14:paraId="5F7F28B2" w14:textId="77777777" w:rsidR="00C02B84" w:rsidRPr="005E1999" w:rsidRDefault="00C02B84">
    <w:pPr>
      <w:pStyle w:val="Header"/>
      <w:rPr>
        <w:lang w:val="en-US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822EC" w14:textId="10C1EFA9" w:rsidR="00F91C61" w:rsidRDefault="005E1999">
    <w:pPr>
      <w:pStyle w:val="Header"/>
      <w:rPr>
        <w:lang w:val="en-US"/>
      </w:rPr>
    </w:pPr>
    <w:r>
      <w:rPr>
        <w:lang w:val="en-US"/>
      </w:rPr>
      <w:t>UNEP/OzL.Pro/ExCom/95/9</w:t>
    </w:r>
  </w:p>
  <w:p w14:paraId="430D3805" w14:textId="38D16B33" w:rsidR="005E1999" w:rsidRPr="005E1999" w:rsidRDefault="005E1999">
    <w:pPr>
      <w:pStyle w:val="Header"/>
      <w:rPr>
        <w:lang w:val="en-US"/>
      </w:rPr>
    </w:pPr>
    <w:r>
      <w:rPr>
        <w:lang w:val="en-US"/>
      </w:rPr>
      <w:t>Annex</w:t>
    </w:r>
    <w:r w:rsidR="00FD1D6F">
      <w:rPr>
        <w:lang w:val="en-US"/>
      </w:rPr>
      <w:t xml:space="preserve"> </w:t>
    </w:r>
    <w:r>
      <w:rPr>
        <w:lang w:val="en-US"/>
      </w:rPr>
      <w:t>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D822A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C093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960EC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D23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8B9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D4D3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1A49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1E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0E7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D6C5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BF2ADC"/>
    <w:multiLevelType w:val="hybridMultilevel"/>
    <w:tmpl w:val="0E10E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E1C1CCA">
      <w:start w:val="1"/>
      <w:numFmt w:val="arabicAbjad"/>
      <w:lvlText w:val="(%2)"/>
      <w:lvlJc w:val="left"/>
      <w:pPr>
        <w:ind w:left="1440" w:hanging="360"/>
      </w:pPr>
      <w:rPr>
        <w:rFonts w:hint="default"/>
        <w:sz w:val="26"/>
        <w:szCs w:val="26"/>
      </w:rPr>
    </w:lvl>
    <w:lvl w:ilvl="2" w:tplc="7B98F81A">
      <w:start w:val="1"/>
      <w:numFmt w:val="decimal"/>
      <w:lvlText w:val="(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2C46552"/>
    <w:multiLevelType w:val="hybridMultilevel"/>
    <w:tmpl w:val="89783F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53524338">
    <w:abstractNumId w:val="10"/>
  </w:num>
  <w:num w:numId="2" w16cid:durableId="1455903168">
    <w:abstractNumId w:val="10"/>
  </w:num>
  <w:num w:numId="3" w16cid:durableId="2102330545">
    <w:abstractNumId w:val="10"/>
  </w:num>
  <w:num w:numId="4" w16cid:durableId="843860848">
    <w:abstractNumId w:val="10"/>
  </w:num>
  <w:num w:numId="5" w16cid:durableId="825320498">
    <w:abstractNumId w:val="10"/>
  </w:num>
  <w:num w:numId="6" w16cid:durableId="1447889882">
    <w:abstractNumId w:val="9"/>
  </w:num>
  <w:num w:numId="7" w16cid:durableId="357196432">
    <w:abstractNumId w:val="7"/>
  </w:num>
  <w:num w:numId="8" w16cid:durableId="1766153149">
    <w:abstractNumId w:val="6"/>
  </w:num>
  <w:num w:numId="9" w16cid:durableId="607323116">
    <w:abstractNumId w:val="5"/>
  </w:num>
  <w:num w:numId="10" w16cid:durableId="1198078590">
    <w:abstractNumId w:val="4"/>
  </w:num>
  <w:num w:numId="11" w16cid:durableId="208732915">
    <w:abstractNumId w:val="8"/>
  </w:num>
  <w:num w:numId="12" w16cid:durableId="558512837">
    <w:abstractNumId w:val="3"/>
  </w:num>
  <w:num w:numId="13" w16cid:durableId="576982220">
    <w:abstractNumId w:val="2"/>
  </w:num>
  <w:num w:numId="14" w16cid:durableId="814877354">
    <w:abstractNumId w:val="1"/>
  </w:num>
  <w:num w:numId="15" w16cid:durableId="988098109">
    <w:abstractNumId w:val="0"/>
  </w:num>
  <w:num w:numId="16" w16cid:durableId="1527517933">
    <w:abstractNumId w:val="13"/>
  </w:num>
  <w:num w:numId="17" w16cid:durableId="557784045">
    <w:abstractNumId w:val="16"/>
  </w:num>
  <w:num w:numId="18" w16cid:durableId="607322605">
    <w:abstractNumId w:val="17"/>
  </w:num>
  <w:num w:numId="19" w16cid:durableId="1125125370">
    <w:abstractNumId w:val="19"/>
  </w:num>
  <w:num w:numId="20" w16cid:durableId="1737513025">
    <w:abstractNumId w:val="15"/>
  </w:num>
  <w:num w:numId="21" w16cid:durableId="263417245">
    <w:abstractNumId w:val="11"/>
  </w:num>
  <w:num w:numId="22" w16cid:durableId="532160296">
    <w:abstractNumId w:val="14"/>
  </w:num>
  <w:num w:numId="23" w16cid:durableId="1712337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60215452">
    <w:abstractNumId w:val="12"/>
  </w:num>
  <w:num w:numId="25" w16cid:durableId="137722108">
    <w:abstractNumId w:val="18"/>
  </w:num>
  <w:num w:numId="26" w16cid:durableId="1692223186">
    <w:abstractNumId w:val="10"/>
  </w:num>
  <w:num w:numId="27" w16cid:durableId="366416297">
    <w:abstractNumId w:val="10"/>
  </w:num>
  <w:num w:numId="28" w16cid:durableId="921647177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51"/>
    <w:rsid w:val="0000621A"/>
    <w:rsid w:val="00013372"/>
    <w:rsid w:val="00017133"/>
    <w:rsid w:val="000221F5"/>
    <w:rsid w:val="00023D26"/>
    <w:rsid w:val="00027BF4"/>
    <w:rsid w:val="00034783"/>
    <w:rsid w:val="00034829"/>
    <w:rsid w:val="0004254A"/>
    <w:rsid w:val="00053514"/>
    <w:rsid w:val="00056121"/>
    <w:rsid w:val="000564DD"/>
    <w:rsid w:val="00057B25"/>
    <w:rsid w:val="00060008"/>
    <w:rsid w:val="0006643C"/>
    <w:rsid w:val="000676EE"/>
    <w:rsid w:val="000826DF"/>
    <w:rsid w:val="000861FE"/>
    <w:rsid w:val="00094C49"/>
    <w:rsid w:val="000954E3"/>
    <w:rsid w:val="000A44D2"/>
    <w:rsid w:val="000A5C51"/>
    <w:rsid w:val="000C16E8"/>
    <w:rsid w:val="000C2FE8"/>
    <w:rsid w:val="000D3AE3"/>
    <w:rsid w:val="000D553C"/>
    <w:rsid w:val="000E5CAC"/>
    <w:rsid w:val="000E765C"/>
    <w:rsid w:val="00105674"/>
    <w:rsid w:val="0011431B"/>
    <w:rsid w:val="00124D4A"/>
    <w:rsid w:val="00131F89"/>
    <w:rsid w:val="00132D3B"/>
    <w:rsid w:val="00162925"/>
    <w:rsid w:val="001724F2"/>
    <w:rsid w:val="0018056F"/>
    <w:rsid w:val="00184555"/>
    <w:rsid w:val="001A61A2"/>
    <w:rsid w:val="001A74F1"/>
    <w:rsid w:val="001B1D3D"/>
    <w:rsid w:val="001B26D4"/>
    <w:rsid w:val="001C5080"/>
    <w:rsid w:val="001D2B45"/>
    <w:rsid w:val="001F29F6"/>
    <w:rsid w:val="001F5B71"/>
    <w:rsid w:val="00200B5D"/>
    <w:rsid w:val="00202DDD"/>
    <w:rsid w:val="00205C20"/>
    <w:rsid w:val="002074BE"/>
    <w:rsid w:val="002249B2"/>
    <w:rsid w:val="00227589"/>
    <w:rsid w:val="00232768"/>
    <w:rsid w:val="0025155E"/>
    <w:rsid w:val="00253DE3"/>
    <w:rsid w:val="002804E3"/>
    <w:rsid w:val="00282D6D"/>
    <w:rsid w:val="00290211"/>
    <w:rsid w:val="002A023C"/>
    <w:rsid w:val="002B2B0D"/>
    <w:rsid w:val="002B535E"/>
    <w:rsid w:val="002D3B9A"/>
    <w:rsid w:val="002E2BCD"/>
    <w:rsid w:val="002E4721"/>
    <w:rsid w:val="002E6A6F"/>
    <w:rsid w:val="002E7EF7"/>
    <w:rsid w:val="002F505F"/>
    <w:rsid w:val="0030151C"/>
    <w:rsid w:val="00306D1B"/>
    <w:rsid w:val="003200CF"/>
    <w:rsid w:val="00320F2F"/>
    <w:rsid w:val="003215AB"/>
    <w:rsid w:val="0033117C"/>
    <w:rsid w:val="00336FF0"/>
    <w:rsid w:val="0033765E"/>
    <w:rsid w:val="0034721E"/>
    <w:rsid w:val="003512D9"/>
    <w:rsid w:val="0035441C"/>
    <w:rsid w:val="00361C98"/>
    <w:rsid w:val="00382803"/>
    <w:rsid w:val="00397C38"/>
    <w:rsid w:val="003A329E"/>
    <w:rsid w:val="003B125D"/>
    <w:rsid w:val="003B4721"/>
    <w:rsid w:val="003B4EDB"/>
    <w:rsid w:val="003B76DA"/>
    <w:rsid w:val="003C2739"/>
    <w:rsid w:val="003E0A15"/>
    <w:rsid w:val="003F2852"/>
    <w:rsid w:val="00403FF3"/>
    <w:rsid w:val="004053BA"/>
    <w:rsid w:val="00416AD7"/>
    <w:rsid w:val="00422219"/>
    <w:rsid w:val="004526C7"/>
    <w:rsid w:val="004636A5"/>
    <w:rsid w:val="00465440"/>
    <w:rsid w:val="00471E67"/>
    <w:rsid w:val="0048455A"/>
    <w:rsid w:val="00484A38"/>
    <w:rsid w:val="00495171"/>
    <w:rsid w:val="004C092F"/>
    <w:rsid w:val="004C0E8A"/>
    <w:rsid w:val="004C5B74"/>
    <w:rsid w:val="004E1BA3"/>
    <w:rsid w:val="004E7BAF"/>
    <w:rsid w:val="004F32EE"/>
    <w:rsid w:val="005142C5"/>
    <w:rsid w:val="005277CF"/>
    <w:rsid w:val="0053096E"/>
    <w:rsid w:val="005339ED"/>
    <w:rsid w:val="0053577D"/>
    <w:rsid w:val="005368B0"/>
    <w:rsid w:val="005405ED"/>
    <w:rsid w:val="005553BA"/>
    <w:rsid w:val="005577EB"/>
    <w:rsid w:val="00566769"/>
    <w:rsid w:val="00574B2F"/>
    <w:rsid w:val="0057521A"/>
    <w:rsid w:val="00580362"/>
    <w:rsid w:val="00593BD2"/>
    <w:rsid w:val="005A4BF1"/>
    <w:rsid w:val="005B1757"/>
    <w:rsid w:val="005B4B88"/>
    <w:rsid w:val="005B65DF"/>
    <w:rsid w:val="005C7D4A"/>
    <w:rsid w:val="005D0BB9"/>
    <w:rsid w:val="005D3C64"/>
    <w:rsid w:val="005E1999"/>
    <w:rsid w:val="00611198"/>
    <w:rsid w:val="006154BF"/>
    <w:rsid w:val="006222D4"/>
    <w:rsid w:val="00624AEF"/>
    <w:rsid w:val="006332B5"/>
    <w:rsid w:val="00640929"/>
    <w:rsid w:val="00654DD2"/>
    <w:rsid w:val="00662A73"/>
    <w:rsid w:val="00664451"/>
    <w:rsid w:val="0069787A"/>
    <w:rsid w:val="006A453F"/>
    <w:rsid w:val="006B57F9"/>
    <w:rsid w:val="006B6B05"/>
    <w:rsid w:val="006C7A35"/>
    <w:rsid w:val="006D1641"/>
    <w:rsid w:val="006F276F"/>
    <w:rsid w:val="006F2A2C"/>
    <w:rsid w:val="00702662"/>
    <w:rsid w:val="00707E0D"/>
    <w:rsid w:val="00721115"/>
    <w:rsid w:val="00726998"/>
    <w:rsid w:val="007434E8"/>
    <w:rsid w:val="00744943"/>
    <w:rsid w:val="00745230"/>
    <w:rsid w:val="00761DE5"/>
    <w:rsid w:val="00763CEB"/>
    <w:rsid w:val="00766316"/>
    <w:rsid w:val="007744B8"/>
    <w:rsid w:val="00774E89"/>
    <w:rsid w:val="00776311"/>
    <w:rsid w:val="00786775"/>
    <w:rsid w:val="00791A1A"/>
    <w:rsid w:val="00797A50"/>
    <w:rsid w:val="007A3B1D"/>
    <w:rsid w:val="007C6EF9"/>
    <w:rsid w:val="007D141D"/>
    <w:rsid w:val="007D16AB"/>
    <w:rsid w:val="007D567C"/>
    <w:rsid w:val="007E5D09"/>
    <w:rsid w:val="007F1A67"/>
    <w:rsid w:val="008054A1"/>
    <w:rsid w:val="0083358E"/>
    <w:rsid w:val="00841449"/>
    <w:rsid w:val="008532FB"/>
    <w:rsid w:val="00862BD9"/>
    <w:rsid w:val="00885865"/>
    <w:rsid w:val="008A4569"/>
    <w:rsid w:val="008E2901"/>
    <w:rsid w:val="008E3DF3"/>
    <w:rsid w:val="008E55D6"/>
    <w:rsid w:val="008F6647"/>
    <w:rsid w:val="00911CCE"/>
    <w:rsid w:val="009125DA"/>
    <w:rsid w:val="0092188F"/>
    <w:rsid w:val="00931401"/>
    <w:rsid w:val="00932EDE"/>
    <w:rsid w:val="00934360"/>
    <w:rsid w:val="00945556"/>
    <w:rsid w:val="00945FA1"/>
    <w:rsid w:val="0095363E"/>
    <w:rsid w:val="009575F8"/>
    <w:rsid w:val="00960DA5"/>
    <w:rsid w:val="009670CE"/>
    <w:rsid w:val="009735E3"/>
    <w:rsid w:val="00975B5C"/>
    <w:rsid w:val="00983FD1"/>
    <w:rsid w:val="00984634"/>
    <w:rsid w:val="00993C3C"/>
    <w:rsid w:val="0099788E"/>
    <w:rsid w:val="009A6AEF"/>
    <w:rsid w:val="009A7684"/>
    <w:rsid w:val="009B2031"/>
    <w:rsid w:val="009B334E"/>
    <w:rsid w:val="009B47C7"/>
    <w:rsid w:val="009C46B2"/>
    <w:rsid w:val="009E1657"/>
    <w:rsid w:val="009F0CBA"/>
    <w:rsid w:val="009F3D85"/>
    <w:rsid w:val="00A13AB9"/>
    <w:rsid w:val="00A257FB"/>
    <w:rsid w:val="00A25B15"/>
    <w:rsid w:val="00A351EB"/>
    <w:rsid w:val="00A44778"/>
    <w:rsid w:val="00A512CE"/>
    <w:rsid w:val="00A559D6"/>
    <w:rsid w:val="00A716E2"/>
    <w:rsid w:val="00A755B6"/>
    <w:rsid w:val="00A8053A"/>
    <w:rsid w:val="00A82689"/>
    <w:rsid w:val="00A9117D"/>
    <w:rsid w:val="00AA44CF"/>
    <w:rsid w:val="00AA7168"/>
    <w:rsid w:val="00AB4886"/>
    <w:rsid w:val="00AB58D3"/>
    <w:rsid w:val="00AB74BA"/>
    <w:rsid w:val="00AE131A"/>
    <w:rsid w:val="00AF2BB0"/>
    <w:rsid w:val="00AF3120"/>
    <w:rsid w:val="00AF4D53"/>
    <w:rsid w:val="00B11DB6"/>
    <w:rsid w:val="00B14DA2"/>
    <w:rsid w:val="00B17E8D"/>
    <w:rsid w:val="00B40E87"/>
    <w:rsid w:val="00B443DC"/>
    <w:rsid w:val="00B62E70"/>
    <w:rsid w:val="00B64C58"/>
    <w:rsid w:val="00B70232"/>
    <w:rsid w:val="00B81E83"/>
    <w:rsid w:val="00B94AED"/>
    <w:rsid w:val="00B972A9"/>
    <w:rsid w:val="00BA185E"/>
    <w:rsid w:val="00BB0600"/>
    <w:rsid w:val="00BB2C1D"/>
    <w:rsid w:val="00BD2332"/>
    <w:rsid w:val="00BD7A11"/>
    <w:rsid w:val="00BE4CD8"/>
    <w:rsid w:val="00C02B84"/>
    <w:rsid w:val="00C0337B"/>
    <w:rsid w:val="00C03BE2"/>
    <w:rsid w:val="00C10383"/>
    <w:rsid w:val="00C11608"/>
    <w:rsid w:val="00C17C18"/>
    <w:rsid w:val="00C2615E"/>
    <w:rsid w:val="00C27B58"/>
    <w:rsid w:val="00C3551A"/>
    <w:rsid w:val="00C55EF2"/>
    <w:rsid w:val="00C672D8"/>
    <w:rsid w:val="00C81F82"/>
    <w:rsid w:val="00C828B7"/>
    <w:rsid w:val="00C933FA"/>
    <w:rsid w:val="00CA1D6A"/>
    <w:rsid w:val="00CA4D93"/>
    <w:rsid w:val="00CA627A"/>
    <w:rsid w:val="00CB30AE"/>
    <w:rsid w:val="00CC4927"/>
    <w:rsid w:val="00CE0E00"/>
    <w:rsid w:val="00CF4D9A"/>
    <w:rsid w:val="00D006A9"/>
    <w:rsid w:val="00D06EF2"/>
    <w:rsid w:val="00D1386F"/>
    <w:rsid w:val="00D45C4D"/>
    <w:rsid w:val="00D570EC"/>
    <w:rsid w:val="00DA2CF6"/>
    <w:rsid w:val="00DA2D0D"/>
    <w:rsid w:val="00DA2E8D"/>
    <w:rsid w:val="00DA5EF9"/>
    <w:rsid w:val="00DB2AAD"/>
    <w:rsid w:val="00DB2F94"/>
    <w:rsid w:val="00DD292C"/>
    <w:rsid w:val="00DE0509"/>
    <w:rsid w:val="00DE4576"/>
    <w:rsid w:val="00E05C6E"/>
    <w:rsid w:val="00E1360E"/>
    <w:rsid w:val="00E24BFA"/>
    <w:rsid w:val="00E47EB6"/>
    <w:rsid w:val="00E6384A"/>
    <w:rsid w:val="00E75B41"/>
    <w:rsid w:val="00E81AC4"/>
    <w:rsid w:val="00E83CB6"/>
    <w:rsid w:val="00E86EBE"/>
    <w:rsid w:val="00EA0218"/>
    <w:rsid w:val="00EA4B55"/>
    <w:rsid w:val="00EA7316"/>
    <w:rsid w:val="00EB3479"/>
    <w:rsid w:val="00EC108E"/>
    <w:rsid w:val="00ED622D"/>
    <w:rsid w:val="00EF566C"/>
    <w:rsid w:val="00F06F19"/>
    <w:rsid w:val="00F20C8B"/>
    <w:rsid w:val="00F44CF1"/>
    <w:rsid w:val="00F46DA5"/>
    <w:rsid w:val="00F51088"/>
    <w:rsid w:val="00F535CC"/>
    <w:rsid w:val="00F64879"/>
    <w:rsid w:val="00F65403"/>
    <w:rsid w:val="00F87FF4"/>
    <w:rsid w:val="00F91C61"/>
    <w:rsid w:val="00F97E99"/>
    <w:rsid w:val="00FB5DFF"/>
    <w:rsid w:val="00FC371B"/>
    <w:rsid w:val="00FD1D6F"/>
    <w:rsid w:val="00FD25DB"/>
    <w:rsid w:val="00FD4567"/>
    <w:rsid w:val="00FD6F01"/>
    <w:rsid w:val="00FE6307"/>
    <w:rsid w:val="00FF1E9E"/>
    <w:rsid w:val="00FF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A3E9D"/>
  <w15:docId w15:val="{61A5C235-C312-446E-BBDE-CA7F4328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803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82803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rsid w:val="00382803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 Char1 Char,Heading 3 Char3"/>
    <w:basedOn w:val="Normal"/>
    <w:next w:val="Normal"/>
    <w:link w:val="Heading3Char2"/>
    <w:qFormat/>
    <w:rsid w:val="00382803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382803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rsid w:val="00382803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382803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382803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82803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382803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382803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382803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82803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82803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82803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82803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82803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382803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382803"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rsid w:val="00382803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382803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382803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382803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rsid w:val="0038280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38280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38280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38280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38280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38280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38280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38280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38280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38280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38280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38280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38280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38280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8280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38280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38280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38280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38280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38280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38280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38280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38280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38280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38280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38280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38280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38280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38280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38280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38280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38280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38280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38280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38280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38280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38280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82803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uiPriority w:val="99"/>
    <w:rsid w:val="00382803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382803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82803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82803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82803"/>
  </w:style>
  <w:style w:type="character" w:styleId="PlaceholderText">
    <w:name w:val="Placeholder Text"/>
    <w:basedOn w:val="DefaultParagraphFont"/>
    <w:uiPriority w:val="99"/>
    <w:semiHidden/>
    <w:rsid w:val="003828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03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8280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2803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03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382803"/>
    <w:rPr>
      <w:sz w:val="20"/>
    </w:rPr>
  </w:style>
  <w:style w:type="paragraph" w:styleId="Caption">
    <w:name w:val="caption"/>
    <w:basedOn w:val="Normal"/>
    <w:next w:val="Normal"/>
    <w:qFormat/>
    <w:rsid w:val="00382803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  <w:rsid w:val="00382803"/>
  </w:style>
  <w:style w:type="character" w:customStyle="1" w:styleId="FooterChar">
    <w:name w:val="Footer Char"/>
    <w:basedOn w:val="DefaultParagraphFont"/>
    <w:link w:val="Footer"/>
    <w:uiPriority w:val="99"/>
    <w:rsid w:val="00382803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D622D"/>
    <w:pPr>
      <w:spacing w:after="160" w:line="240" w:lineRule="exact"/>
    </w:pPr>
    <w:rPr>
      <w:sz w:val="20"/>
      <w:vertAlign w:val="superscript"/>
      <w:lang w:val="en-US" w:bidi="ar-SA"/>
    </w:rPr>
  </w:style>
  <w:style w:type="paragraph" w:customStyle="1" w:styleId="Default">
    <w:name w:val="Default"/>
    <w:rsid w:val="00774E8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ar-EG"/>
    </w:rPr>
  </w:style>
  <w:style w:type="character" w:customStyle="1" w:styleId="HeaderChar">
    <w:name w:val="Header Char"/>
    <w:link w:val="Header"/>
    <w:uiPriority w:val="99"/>
    <w:rsid w:val="00774E8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9B47C7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link w:val="Heading2"/>
    <w:rsid w:val="009A6AEF"/>
    <w:rPr>
      <w:sz w:val="24"/>
      <w:lang w:val="en-GB" w:bidi="ar-DZ"/>
    </w:rPr>
  </w:style>
  <w:style w:type="character" w:customStyle="1" w:styleId="Heading3Char2">
    <w:name w:val="Heading 3 Char2"/>
    <w:aliases w:val="Char Char2,Heading 3 Char Char1,Char Char Char1,Heading 3 Char1 Char,Heading 3 Char Char Char,Char Char Char Char,Char Char1 Char,Heading 3 Char Char1 Char Char,Heading 3 Char3 Char"/>
    <w:link w:val="Heading3"/>
    <w:rsid w:val="009A6AEF"/>
    <w:rPr>
      <w:sz w:val="24"/>
      <w:lang w:val="en-GB" w:bidi="ar-DZ"/>
    </w:rPr>
  </w:style>
  <w:style w:type="paragraph" w:customStyle="1" w:styleId="Heading">
    <w:name w:val="Heading"/>
    <w:basedOn w:val="Header"/>
    <w:next w:val="Header"/>
    <w:uiPriority w:val="99"/>
    <w:rsid w:val="009A6AEF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  <w:style w:type="paragraph" w:styleId="BodyText">
    <w:name w:val="Body Text"/>
    <w:basedOn w:val="Normal"/>
    <w:link w:val="BodyTextChar"/>
    <w:uiPriority w:val="99"/>
    <w:semiHidden/>
    <w:rsid w:val="009A6AEF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6AEF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9A6AEF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A6AEF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A6AEF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A6AEF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9A6AEF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6AEF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A6AEF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A6AEF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9A6AEF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A6AEF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9A6AEF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9A6AEF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9A6AEF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A6AEF"/>
    <w:rPr>
      <w:sz w:val="22"/>
      <w:szCs w:val="22"/>
      <w:lang w:val="en-GB"/>
    </w:rPr>
  </w:style>
  <w:style w:type="character" w:styleId="Emphasis">
    <w:name w:val="Emphasis"/>
    <w:uiPriority w:val="99"/>
    <w:qFormat/>
    <w:rsid w:val="009A6AEF"/>
    <w:rPr>
      <w:i/>
      <w:iCs/>
    </w:rPr>
  </w:style>
  <w:style w:type="paragraph" w:styleId="EnvelopeAddress">
    <w:name w:val="envelope address"/>
    <w:basedOn w:val="Normal"/>
    <w:uiPriority w:val="99"/>
    <w:semiHidden/>
    <w:rsid w:val="009A6AE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uiPriority w:val="99"/>
    <w:semiHidden/>
    <w:rsid w:val="009A6AEF"/>
    <w:rPr>
      <w:rFonts w:ascii="Arial" w:hAnsi="Arial" w:cs="Arial"/>
      <w:sz w:val="20"/>
      <w:szCs w:val="22"/>
      <w:lang w:bidi="ar-SA"/>
    </w:rPr>
  </w:style>
  <w:style w:type="character" w:styleId="FollowedHyperlink">
    <w:name w:val="FollowedHyperlink"/>
    <w:uiPriority w:val="99"/>
    <w:semiHidden/>
    <w:rsid w:val="009A6AEF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9A6AEF"/>
  </w:style>
  <w:style w:type="paragraph" w:styleId="HTMLAddress">
    <w:name w:val="HTML Address"/>
    <w:basedOn w:val="Normal"/>
    <w:link w:val="HTMLAddressChar"/>
    <w:uiPriority w:val="99"/>
    <w:semiHidden/>
    <w:rsid w:val="009A6AEF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A6AEF"/>
    <w:rPr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9A6AEF"/>
    <w:rPr>
      <w:i/>
      <w:iCs/>
    </w:rPr>
  </w:style>
  <w:style w:type="character" w:styleId="HTMLCode">
    <w:name w:val="HTML Code"/>
    <w:uiPriority w:val="99"/>
    <w:semiHidden/>
    <w:rsid w:val="009A6A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9A6AEF"/>
    <w:rPr>
      <w:i/>
      <w:iCs/>
    </w:rPr>
  </w:style>
  <w:style w:type="character" w:styleId="HTMLKeyboard">
    <w:name w:val="HTML Keyboard"/>
    <w:uiPriority w:val="99"/>
    <w:semiHidden/>
    <w:rsid w:val="009A6AEF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A6AEF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6AEF"/>
    <w:rPr>
      <w:rFonts w:ascii="Courier New" w:hAnsi="Courier New" w:cs="Courier New"/>
      <w:szCs w:val="22"/>
      <w:lang w:val="en-GB"/>
    </w:rPr>
  </w:style>
  <w:style w:type="character" w:styleId="HTMLSample">
    <w:name w:val="HTML Sample"/>
    <w:uiPriority w:val="99"/>
    <w:semiHidden/>
    <w:rsid w:val="009A6AEF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9A6AEF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9A6AEF"/>
    <w:rPr>
      <w:i/>
      <w:iCs/>
    </w:rPr>
  </w:style>
  <w:style w:type="character" w:styleId="Hyperlink">
    <w:name w:val="Hyperlink"/>
    <w:uiPriority w:val="99"/>
    <w:semiHidden/>
    <w:rsid w:val="009A6AEF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9A6AEF"/>
  </w:style>
  <w:style w:type="paragraph" w:styleId="List">
    <w:name w:val="List"/>
    <w:basedOn w:val="Normal"/>
    <w:uiPriority w:val="99"/>
    <w:semiHidden/>
    <w:rsid w:val="009A6AEF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uiPriority w:val="99"/>
    <w:semiHidden/>
    <w:rsid w:val="009A6AEF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uiPriority w:val="99"/>
    <w:semiHidden/>
    <w:rsid w:val="009A6AEF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uiPriority w:val="99"/>
    <w:semiHidden/>
    <w:rsid w:val="009A6AEF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uiPriority w:val="99"/>
    <w:semiHidden/>
    <w:rsid w:val="009A6AEF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uiPriority w:val="99"/>
    <w:semiHidden/>
    <w:rsid w:val="009A6AEF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Bullet2">
    <w:name w:val="List Bullet 2"/>
    <w:basedOn w:val="Normal"/>
    <w:autoRedefine/>
    <w:uiPriority w:val="99"/>
    <w:semiHidden/>
    <w:rsid w:val="009A6AEF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Bullet3">
    <w:name w:val="List Bullet 3"/>
    <w:basedOn w:val="Normal"/>
    <w:autoRedefine/>
    <w:uiPriority w:val="99"/>
    <w:semiHidden/>
    <w:rsid w:val="009A6AEF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Bullet4">
    <w:name w:val="List Bullet 4"/>
    <w:basedOn w:val="Normal"/>
    <w:autoRedefine/>
    <w:uiPriority w:val="99"/>
    <w:semiHidden/>
    <w:rsid w:val="009A6AEF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Bullet5">
    <w:name w:val="List Bullet 5"/>
    <w:basedOn w:val="Normal"/>
    <w:autoRedefine/>
    <w:uiPriority w:val="99"/>
    <w:semiHidden/>
    <w:rsid w:val="009A6AEF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ListContinue">
    <w:name w:val="List Continue"/>
    <w:basedOn w:val="Normal"/>
    <w:uiPriority w:val="99"/>
    <w:semiHidden/>
    <w:rsid w:val="009A6AEF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uiPriority w:val="99"/>
    <w:semiHidden/>
    <w:rsid w:val="009A6AEF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uiPriority w:val="99"/>
    <w:semiHidden/>
    <w:rsid w:val="009A6AEF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uiPriority w:val="99"/>
    <w:semiHidden/>
    <w:rsid w:val="009A6AEF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uiPriority w:val="99"/>
    <w:semiHidden/>
    <w:rsid w:val="009A6AEF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uiPriority w:val="99"/>
    <w:semiHidden/>
    <w:rsid w:val="009A6AEF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Number2">
    <w:name w:val="List Number 2"/>
    <w:basedOn w:val="Normal"/>
    <w:uiPriority w:val="99"/>
    <w:semiHidden/>
    <w:rsid w:val="009A6AEF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Number3">
    <w:name w:val="List Number 3"/>
    <w:basedOn w:val="Normal"/>
    <w:uiPriority w:val="99"/>
    <w:semiHidden/>
    <w:rsid w:val="009A6AEF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Number4">
    <w:name w:val="List Number 4"/>
    <w:basedOn w:val="Normal"/>
    <w:uiPriority w:val="99"/>
    <w:semiHidden/>
    <w:rsid w:val="009A6AEF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Number5">
    <w:name w:val="List Number 5"/>
    <w:basedOn w:val="Normal"/>
    <w:uiPriority w:val="99"/>
    <w:semiHidden/>
    <w:rsid w:val="009A6AEF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uiPriority w:val="99"/>
    <w:semiHidden/>
    <w:rsid w:val="009A6A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A6AEF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9A6AEF"/>
    <w:rPr>
      <w:sz w:val="22"/>
      <w:szCs w:val="24"/>
      <w:lang w:bidi="ar-SA"/>
    </w:rPr>
  </w:style>
  <w:style w:type="paragraph" w:styleId="NormalIndent">
    <w:name w:val="Normal Indent"/>
    <w:basedOn w:val="Normal"/>
    <w:uiPriority w:val="99"/>
    <w:semiHidden/>
    <w:rsid w:val="009A6AEF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9A6AEF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A6AEF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A6AEF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A6AEF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9A6AEF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A6AEF"/>
    <w:rPr>
      <w:sz w:val="22"/>
      <w:szCs w:val="22"/>
      <w:lang w:val="en-GB"/>
    </w:rPr>
  </w:style>
  <w:style w:type="character" w:styleId="Strong">
    <w:name w:val="Strong"/>
    <w:uiPriority w:val="99"/>
    <w:qFormat/>
    <w:rsid w:val="009A6AEF"/>
    <w:rPr>
      <w:b/>
      <w:bCs/>
    </w:rPr>
  </w:style>
  <w:style w:type="character" w:customStyle="1" w:styleId="Heading4Char">
    <w:name w:val="Heading 4 Char"/>
    <w:aliases w:val="Heading 11 Char,para 4 Char,Título 41 Char,heading 4 Char,Heading 41 Char,标题 41 Char,He=ding 41 Char"/>
    <w:link w:val="Heading4"/>
    <w:rsid w:val="009A6AEF"/>
    <w:rPr>
      <w:sz w:val="24"/>
      <w:lang w:val="en-GB" w:bidi="ar-DZ"/>
    </w:rPr>
  </w:style>
  <w:style w:type="character" w:customStyle="1" w:styleId="Heading5Char">
    <w:name w:val="Heading 5 Char"/>
    <w:link w:val="Heading5"/>
    <w:uiPriority w:val="9"/>
    <w:rsid w:val="009A6AEF"/>
    <w:rPr>
      <w:sz w:val="24"/>
      <w:lang w:val="en-GB" w:bidi="ar-DZ"/>
    </w:rPr>
  </w:style>
  <w:style w:type="character" w:customStyle="1" w:styleId="Heading6Char">
    <w:name w:val="Heading 6 Char"/>
    <w:link w:val="Heading6"/>
    <w:rsid w:val="009A6AEF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link w:val="Heading7"/>
    <w:rsid w:val="009A6AEF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link w:val="Heading8"/>
    <w:uiPriority w:val="99"/>
    <w:rsid w:val="009A6AEF"/>
    <w:rPr>
      <w:b/>
      <w:sz w:val="24"/>
      <w:lang w:val="en-GB" w:bidi="ar-DZ"/>
    </w:rPr>
  </w:style>
  <w:style w:type="character" w:customStyle="1" w:styleId="Heading9Char">
    <w:name w:val="Heading 9 Char"/>
    <w:link w:val="Heading9"/>
    <w:rsid w:val="009A6AEF"/>
    <w:rPr>
      <w:rFonts w:ascii="Arial" w:hAnsi="Arial"/>
      <w:i/>
      <w:sz w:val="18"/>
      <w:lang w:val="en-GB" w:bidi="ar-DZ"/>
    </w:rPr>
  </w:style>
  <w:style w:type="character" w:customStyle="1" w:styleId="BodyText3Char">
    <w:name w:val="Body Text 3 Char"/>
    <w:link w:val="BodyText3"/>
    <w:uiPriority w:val="99"/>
    <w:semiHidden/>
    <w:rsid w:val="009A6AEF"/>
    <w:rPr>
      <w:sz w:val="16"/>
      <w:szCs w:val="16"/>
      <w:lang w:val="en-GB" w:bidi="ar-DZ"/>
    </w:rPr>
  </w:style>
  <w:style w:type="character" w:customStyle="1" w:styleId="BodyText2Char1">
    <w:name w:val="Body Text 2 Char1"/>
    <w:uiPriority w:val="99"/>
    <w:semiHidden/>
    <w:rsid w:val="009A6AEF"/>
    <w:rPr>
      <w:lang w:val="en-GB"/>
    </w:rPr>
  </w:style>
  <w:style w:type="character" w:customStyle="1" w:styleId="BodyText2Char2">
    <w:name w:val="Body Text 2 Char2"/>
    <w:uiPriority w:val="99"/>
    <w:semiHidden/>
    <w:rsid w:val="009A6AEF"/>
    <w:rPr>
      <w:lang w:val="en-GB"/>
    </w:rPr>
  </w:style>
  <w:style w:type="character" w:customStyle="1" w:styleId="BodyText2Char3">
    <w:name w:val="Body Text 2 Char3"/>
    <w:uiPriority w:val="99"/>
    <w:semiHidden/>
    <w:rsid w:val="009A6AEF"/>
    <w:rPr>
      <w:lang w:val="en-GB"/>
    </w:rPr>
  </w:style>
  <w:style w:type="character" w:customStyle="1" w:styleId="BodyTextIndent3Char">
    <w:name w:val="Body Text Indent 3 Char"/>
    <w:link w:val="BodyTextIndent3"/>
    <w:uiPriority w:val="99"/>
    <w:semiHidden/>
    <w:rsid w:val="009A6AEF"/>
    <w:rPr>
      <w:sz w:val="16"/>
      <w:szCs w:val="16"/>
      <w:lang w:val="en-GB" w:bidi="ar-DZ"/>
    </w:rPr>
  </w:style>
  <w:style w:type="character" w:customStyle="1" w:styleId="PlainTextChar">
    <w:name w:val="Plain Text Char"/>
    <w:link w:val="PlainText"/>
    <w:uiPriority w:val="99"/>
    <w:semiHidden/>
    <w:rsid w:val="009A6AEF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link w:val="Subtitle"/>
    <w:uiPriority w:val="99"/>
    <w:rsid w:val="009A6AEF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link w:val="Title"/>
    <w:uiPriority w:val="99"/>
    <w:rsid w:val="009A6AEF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link w:val="Date"/>
    <w:uiPriority w:val="99"/>
    <w:rsid w:val="009A6AEF"/>
    <w:rPr>
      <w:sz w:val="24"/>
      <w:lang w:val="en-GB" w:bidi="ar-DZ"/>
    </w:rPr>
  </w:style>
  <w:style w:type="paragraph" w:customStyle="1" w:styleId="Bullet2">
    <w:name w:val="Bullet 2"/>
    <w:basedOn w:val="Normal"/>
    <w:uiPriority w:val="99"/>
    <w:rsid w:val="009A6AEF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Cs w:val="24"/>
      <w:lang w:val="en-US" w:bidi="ar-SA"/>
    </w:rPr>
  </w:style>
  <w:style w:type="paragraph" w:customStyle="1" w:styleId="xl24">
    <w:name w:val="xl24"/>
    <w:basedOn w:val="Normal"/>
    <w:uiPriority w:val="99"/>
    <w:rsid w:val="009A6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25">
    <w:name w:val="xl25"/>
    <w:basedOn w:val="Normal"/>
    <w:uiPriority w:val="99"/>
    <w:rsid w:val="009A6AEF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26">
    <w:name w:val="xl26"/>
    <w:basedOn w:val="Normal"/>
    <w:uiPriority w:val="99"/>
    <w:rsid w:val="009A6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27">
    <w:name w:val="xl27"/>
    <w:basedOn w:val="Normal"/>
    <w:uiPriority w:val="99"/>
    <w:rsid w:val="009A6AEF"/>
    <w:pPr>
      <w:pBdr>
        <w:top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28">
    <w:name w:val="xl28"/>
    <w:basedOn w:val="Normal"/>
    <w:uiPriority w:val="99"/>
    <w:rsid w:val="009A6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29">
    <w:name w:val="xl29"/>
    <w:basedOn w:val="Normal"/>
    <w:uiPriority w:val="99"/>
    <w:rsid w:val="009A6AEF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30">
    <w:name w:val="xl30"/>
    <w:basedOn w:val="Normal"/>
    <w:uiPriority w:val="99"/>
    <w:rsid w:val="009A6AEF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31">
    <w:name w:val="xl31"/>
    <w:basedOn w:val="Normal"/>
    <w:uiPriority w:val="99"/>
    <w:rsid w:val="009A6AEF"/>
    <w:pP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32">
    <w:name w:val="xl32"/>
    <w:basedOn w:val="Normal"/>
    <w:uiPriority w:val="99"/>
    <w:rsid w:val="009A6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Cs w:val="24"/>
      <w:lang w:val="en-US" w:bidi="ar-SA"/>
    </w:rPr>
  </w:style>
  <w:style w:type="paragraph" w:customStyle="1" w:styleId="xl33">
    <w:name w:val="xl33"/>
    <w:basedOn w:val="Normal"/>
    <w:uiPriority w:val="99"/>
    <w:rsid w:val="009A6AEF"/>
    <w:pPr>
      <w:pBdr>
        <w:left w:val="single" w:sz="8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34">
    <w:name w:val="xl34"/>
    <w:basedOn w:val="Normal"/>
    <w:uiPriority w:val="99"/>
    <w:rsid w:val="009A6AEF"/>
    <w:pPr>
      <w:pBdr>
        <w:left w:val="single" w:sz="4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35">
    <w:name w:val="xl35"/>
    <w:basedOn w:val="Normal"/>
    <w:uiPriority w:val="99"/>
    <w:rsid w:val="009A6AEF"/>
    <w:pP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36">
    <w:name w:val="xl36"/>
    <w:basedOn w:val="Normal"/>
    <w:uiPriority w:val="99"/>
    <w:rsid w:val="009A6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 w:bidi="ar-SA"/>
    </w:rPr>
  </w:style>
  <w:style w:type="paragraph" w:customStyle="1" w:styleId="xl64">
    <w:name w:val="xl64"/>
    <w:basedOn w:val="Normal"/>
    <w:rsid w:val="009A6AEF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val="en-US" w:bidi="ar-SA"/>
    </w:rPr>
  </w:style>
  <w:style w:type="paragraph" w:customStyle="1" w:styleId="xl65">
    <w:name w:val="xl65"/>
    <w:basedOn w:val="Normal"/>
    <w:rsid w:val="009A6AEF"/>
    <w:pP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 w:bidi="ar-SA"/>
    </w:rPr>
  </w:style>
  <w:style w:type="paragraph" w:customStyle="1" w:styleId="xl66">
    <w:name w:val="xl66"/>
    <w:basedOn w:val="Normal"/>
    <w:rsid w:val="009A6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val="en-US" w:bidi="ar-SA"/>
    </w:rPr>
  </w:style>
  <w:style w:type="paragraph" w:customStyle="1" w:styleId="xl67">
    <w:name w:val="xl67"/>
    <w:basedOn w:val="Normal"/>
    <w:rsid w:val="009A6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 w:bidi="ar-SA"/>
    </w:rPr>
  </w:style>
  <w:style w:type="paragraph" w:customStyle="1" w:styleId="xl68">
    <w:name w:val="xl68"/>
    <w:basedOn w:val="Normal"/>
    <w:rsid w:val="009A6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 w:bidi="ar-SA"/>
    </w:rPr>
  </w:style>
  <w:style w:type="paragraph" w:customStyle="1" w:styleId="xl69">
    <w:name w:val="xl69"/>
    <w:basedOn w:val="Normal"/>
    <w:rsid w:val="009A6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lang w:val="en-CA" w:eastAsia="en-CA" w:bidi="ar-SA"/>
    </w:rPr>
  </w:style>
  <w:style w:type="paragraph" w:customStyle="1" w:styleId="xl70">
    <w:name w:val="xl70"/>
    <w:basedOn w:val="Normal"/>
    <w:rsid w:val="009A6AEF"/>
    <w:pPr>
      <w:spacing w:before="100" w:beforeAutospacing="1" w:after="100" w:afterAutospacing="1"/>
      <w:jc w:val="left"/>
      <w:textAlignment w:val="top"/>
    </w:pPr>
    <w:rPr>
      <w:sz w:val="20"/>
      <w:lang w:val="en-CA" w:eastAsia="en-CA" w:bidi="ar-SA"/>
    </w:rPr>
  </w:style>
  <w:style w:type="paragraph" w:customStyle="1" w:styleId="xl71">
    <w:name w:val="xl71"/>
    <w:basedOn w:val="Normal"/>
    <w:rsid w:val="009A6AEF"/>
    <w:pPr>
      <w:spacing w:before="100" w:beforeAutospacing="1" w:after="100" w:afterAutospacing="1"/>
      <w:jc w:val="left"/>
      <w:textAlignment w:val="top"/>
    </w:pPr>
    <w:rPr>
      <w:sz w:val="20"/>
      <w:lang w:val="en-CA" w:eastAsia="en-CA" w:bidi="ar-SA"/>
    </w:rPr>
  </w:style>
  <w:style w:type="paragraph" w:customStyle="1" w:styleId="xl72">
    <w:name w:val="xl72"/>
    <w:basedOn w:val="Normal"/>
    <w:rsid w:val="009A6AEF"/>
    <w:pPr>
      <w:spacing w:before="100" w:beforeAutospacing="1" w:after="100" w:afterAutospacing="1"/>
      <w:jc w:val="center"/>
      <w:textAlignment w:val="top"/>
    </w:pPr>
    <w:rPr>
      <w:sz w:val="20"/>
      <w:lang w:val="en-CA" w:eastAsia="en-CA" w:bidi="ar-SA"/>
    </w:rPr>
  </w:style>
  <w:style w:type="paragraph" w:customStyle="1" w:styleId="xl63">
    <w:name w:val="xl63"/>
    <w:basedOn w:val="Normal"/>
    <w:rsid w:val="009A6AEF"/>
    <w:pPr>
      <w:spacing w:before="100" w:beforeAutospacing="1" w:after="100" w:afterAutospacing="1"/>
      <w:jc w:val="left"/>
    </w:pPr>
    <w:rPr>
      <w:sz w:val="16"/>
      <w:szCs w:val="16"/>
      <w:lang w:val="en-CA" w:eastAsia="en-CA" w:bidi="ar-SA"/>
    </w:rPr>
  </w:style>
  <w:style w:type="numbering" w:customStyle="1" w:styleId="NoList1">
    <w:name w:val="No List1"/>
    <w:next w:val="NoList"/>
    <w:uiPriority w:val="99"/>
    <w:semiHidden/>
    <w:unhideWhenUsed/>
    <w:rsid w:val="009A6AEF"/>
  </w:style>
  <w:style w:type="paragraph" w:customStyle="1" w:styleId="xl73">
    <w:name w:val="xl73"/>
    <w:basedOn w:val="Normal"/>
    <w:rsid w:val="009A6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  <w:lang w:val="en-CA" w:eastAsia="zh-CN" w:bidi="ar-SA"/>
    </w:rPr>
  </w:style>
  <w:style w:type="numbering" w:customStyle="1" w:styleId="NoList2">
    <w:name w:val="No List2"/>
    <w:next w:val="NoList"/>
    <w:uiPriority w:val="99"/>
    <w:semiHidden/>
    <w:unhideWhenUsed/>
    <w:rsid w:val="009A6AEF"/>
  </w:style>
  <w:style w:type="paragraph" w:customStyle="1" w:styleId="msonormal0">
    <w:name w:val="msonormal"/>
    <w:basedOn w:val="Normal"/>
    <w:rsid w:val="009A6AEF"/>
    <w:pPr>
      <w:spacing w:before="100" w:beforeAutospacing="1" w:after="100" w:afterAutospacing="1"/>
      <w:jc w:val="left"/>
    </w:pPr>
    <w:rPr>
      <w:szCs w:val="24"/>
      <w:lang w:val="en-CA" w:eastAsia="en-CA" w:bidi="ar-SA"/>
    </w:rPr>
  </w:style>
  <w:style w:type="paragraph" w:customStyle="1" w:styleId="xl74">
    <w:name w:val="xl74"/>
    <w:basedOn w:val="Normal"/>
    <w:rsid w:val="009A6AEF"/>
    <w:pPr>
      <w:spacing w:before="100" w:beforeAutospacing="1" w:after="100" w:afterAutospacing="1"/>
      <w:jc w:val="center"/>
    </w:pPr>
    <w:rPr>
      <w:b/>
      <w:bCs/>
      <w:sz w:val="20"/>
      <w:lang w:val="en-CA" w:eastAsia="en-CA" w:bidi="ar-SA"/>
    </w:rPr>
  </w:style>
  <w:style w:type="paragraph" w:customStyle="1" w:styleId="xl75">
    <w:name w:val="xl75"/>
    <w:basedOn w:val="Normal"/>
    <w:rsid w:val="009A6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lang w:val="en-CA" w:eastAsia="en-CA" w:bidi="ar-SA"/>
    </w:rPr>
  </w:style>
  <w:style w:type="paragraph" w:customStyle="1" w:styleId="xl76">
    <w:name w:val="xl76"/>
    <w:basedOn w:val="Normal"/>
    <w:rsid w:val="009A6AEF"/>
    <w:pPr>
      <w:spacing w:before="100" w:beforeAutospacing="1" w:after="100" w:afterAutospacing="1"/>
      <w:jc w:val="center"/>
    </w:pPr>
    <w:rPr>
      <w:sz w:val="20"/>
      <w:lang w:val="en-CA" w:eastAsia="en-CA" w:bidi="ar-SA"/>
    </w:rPr>
  </w:style>
  <w:style w:type="paragraph" w:customStyle="1" w:styleId="xl77">
    <w:name w:val="xl77"/>
    <w:basedOn w:val="Normal"/>
    <w:rsid w:val="009A6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0"/>
      <w:lang w:val="en-CA" w:eastAsia="en-CA" w:bidi="ar-SA"/>
    </w:rPr>
  </w:style>
  <w:style w:type="paragraph" w:styleId="Revision">
    <w:name w:val="Revision"/>
    <w:hidden/>
    <w:uiPriority w:val="99"/>
    <w:semiHidden/>
    <w:rsid w:val="009A6AEF"/>
    <w:rPr>
      <w:sz w:val="22"/>
      <w:szCs w:val="22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6AEF"/>
    <w:rPr>
      <w:sz w:val="20"/>
      <w:lang w:val="en-CA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6AEF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9A6AEF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13AB9"/>
    <w:pPr>
      <w:spacing w:before="0" w:after="240"/>
      <w:ind w:left="2880" w:hanging="720"/>
    </w:pPr>
    <w:rPr>
      <w:sz w:val="22"/>
      <w:szCs w:val="22"/>
      <w:lang w:val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4D9099F9-8458-406F-B75C-ED286FB32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E416D5-7E6F-416B-9716-464A53C879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429</TotalTime>
  <Pages>14</Pages>
  <Words>3750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تقييم أداء الوكالات المنفذة مقابل خطط أعمالها لعام 2023</vt:lpstr>
    </vt:vector>
  </TitlesOfParts>
  <Company>UNMFS</Company>
  <LinksUpToDate>false</LinksUpToDate>
  <CharactersWithSpaces>25081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تقييم أداء الوكالات المنفذة مقابل خطط أعمالها لعام 2023</dc:title>
  <dc:creator>Maha Labib</dc:creator>
  <cp:lastModifiedBy>Angela Xue He Yan</cp:lastModifiedBy>
  <cp:revision>34</cp:revision>
  <cp:lastPrinted>2024-11-13T11:50:00Z</cp:lastPrinted>
  <dcterms:created xsi:type="dcterms:W3CDTF">2024-11-12T09:37:00Z</dcterms:created>
  <dcterms:modified xsi:type="dcterms:W3CDTF">2024-11-27T21:45:00Z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UNEP/OzL.Pro/ExCom/95/9</vt:lpwstr>
  </property>
  <property fmtid="{D5CDD505-2E9C-101B-9397-08002B2CF9AE}" pid="3" name="Revision date">
    <vt:lpwstr>11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GrammarlyDocumentId">
    <vt:lpwstr>f224c75c7f41ddc562eba8231e5460736103ca4aa689fc4ffc2cebd6a0730efe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lcf76f155ced4ddcb4097134ff3c332f">
    <vt:lpwstr/>
  </property>
  <property fmtid="{D5CDD505-2E9C-101B-9397-08002B2CF9AE}" pid="15" name="SharedWithUsers">
    <vt:lpwstr/>
  </property>
</Properties>
</file>