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942"/>
        <w:gridCol w:w="4068"/>
      </w:tblGrid>
      <w:tr w:rsidR="00DA75F8" w:rsidRPr="00135404" w14:paraId="01460F1F" w14:textId="77777777" w:rsidTr="00A963AD">
        <w:trPr>
          <w:trHeight w:val="720"/>
        </w:trPr>
        <w:tc>
          <w:tcPr>
            <w:tcW w:w="6012" w:type="dxa"/>
            <w:gridSpan w:val="2"/>
            <w:tcBorders>
              <w:bottom w:val="single" w:sz="18" w:space="0" w:color="auto"/>
            </w:tcBorders>
          </w:tcPr>
          <w:p w14:paraId="581126B2" w14:textId="4FC7BFF2" w:rsidR="00DA75F8" w:rsidRPr="00A963AD" w:rsidRDefault="000A0EB4" w:rsidP="002C13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bCs/>
                <w:sz w:val="36"/>
                <w:szCs w:val="36"/>
              </w:rPr>
            </w:pPr>
            <w:proofErr w:type="gramStart"/>
            <w:r w:rsidRPr="00A963AD">
              <w:rPr>
                <w:rFonts w:ascii="SimHei" w:eastAsia="SimHei" w:hint="eastAsia"/>
                <w:sz w:val="36"/>
                <w:szCs w:val="36"/>
              </w:rPr>
              <w:t>联</w:t>
            </w:r>
            <w:r w:rsidRPr="00A963AD">
              <w:rPr>
                <w:rFonts w:ascii="SimHei" w:eastAsia="SimHei"/>
                <w:sz w:val="36"/>
                <w:szCs w:val="36"/>
              </w:rPr>
              <w:t xml:space="preserve">  </w:t>
            </w:r>
            <w:r w:rsidRPr="00A963AD">
              <w:rPr>
                <w:rFonts w:ascii="SimHei" w:eastAsia="SimHei" w:hint="eastAsia"/>
                <w:sz w:val="36"/>
                <w:szCs w:val="36"/>
              </w:rPr>
              <w:t>合</w:t>
            </w:r>
            <w:proofErr w:type="gramEnd"/>
            <w:r w:rsidRPr="00A963AD">
              <w:rPr>
                <w:rFonts w:ascii="SimHei" w:eastAsia="SimHei"/>
                <w:sz w:val="36"/>
                <w:szCs w:val="36"/>
              </w:rPr>
              <w:t xml:space="preserve">  </w:t>
            </w:r>
            <w:r w:rsidRPr="00A963AD">
              <w:rPr>
                <w:rFonts w:ascii="SimHei" w:eastAsia="SimHei" w:hint="eastAsia"/>
                <w:sz w:val="36"/>
                <w:szCs w:val="36"/>
              </w:rPr>
              <w:t>国</w:t>
            </w:r>
          </w:p>
        </w:tc>
        <w:tc>
          <w:tcPr>
            <w:tcW w:w="4068" w:type="dxa"/>
            <w:tcBorders>
              <w:bottom w:val="single" w:sz="18" w:space="0" w:color="auto"/>
            </w:tcBorders>
          </w:tcPr>
          <w:p w14:paraId="25066464" w14:textId="77777777" w:rsidR="00DA75F8" w:rsidRPr="00135404" w:rsidRDefault="00DA75F8" w:rsidP="002C13FD">
            <w:pPr>
              <w:jc w:val="right"/>
              <w:rPr>
                <w:sz w:val="52"/>
                <w:szCs w:val="52"/>
              </w:rPr>
            </w:pPr>
            <w:r w:rsidRPr="00135404">
              <w:rPr>
                <w:rFonts w:ascii="Univers Bold" w:hAnsi="Univers Bold"/>
                <w:b/>
                <w:sz w:val="72"/>
              </w:rPr>
              <w:t>EP</w:t>
            </w:r>
          </w:p>
        </w:tc>
      </w:tr>
      <w:tr w:rsidR="00DA75F8" w:rsidRPr="00135404" w14:paraId="2FECD300" w14:textId="77777777" w:rsidTr="00A963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5"/>
        </w:trPr>
        <w:tc>
          <w:tcPr>
            <w:tcW w:w="2070" w:type="dxa"/>
            <w:tcBorders>
              <w:top w:val="nil"/>
              <w:left w:val="nil"/>
              <w:bottom w:val="single" w:sz="36" w:space="0" w:color="auto"/>
              <w:right w:val="nil"/>
            </w:tcBorders>
          </w:tcPr>
          <w:p w14:paraId="77BED3FA" w14:textId="77777777" w:rsidR="00DA75F8" w:rsidRPr="00135404" w:rsidRDefault="00DA75F8" w:rsidP="002C13FD">
            <w:pPr>
              <w:spacing w:before="120"/>
            </w:pPr>
            <w:r w:rsidRPr="00135404">
              <w:rPr>
                <w:noProof/>
                <w:lang w:eastAsia="zh-CN"/>
              </w:rPr>
              <mc:AlternateContent>
                <mc:Choice Requires="wpg">
                  <w:drawing>
                    <wp:anchor distT="0" distB="0" distL="114300" distR="114300" simplePos="0" relativeHeight="251658240" behindDoc="0" locked="0" layoutInCell="1" allowOverlap="1" wp14:anchorId="7F67534C" wp14:editId="0CE8112C">
                      <wp:simplePos x="0" y="0"/>
                      <wp:positionH relativeFrom="column">
                        <wp:posOffset>5715</wp:posOffset>
                      </wp:positionH>
                      <wp:positionV relativeFrom="paragraph">
                        <wp:posOffset>33655</wp:posOffset>
                      </wp:positionV>
                      <wp:extent cx="822325" cy="1505585"/>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05585"/>
                                <a:chOff x="0" y="0"/>
                                <a:chExt cx="822325" cy="150558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0929" y="730885"/>
                                  <a:ext cx="765996" cy="77470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A31569D" id="Group 1" o:spid="_x0000_s1026" style="position:absolute;margin-left:.45pt;margin-top:2.65pt;width:64.75pt;height:118.55pt;z-index:251658240;mso-width-relative:margin;mso-height-relative:margin" coordsize="8223,150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09;top:7308;width:7660;height:7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942" w:type="dxa"/>
            <w:tcBorders>
              <w:top w:val="nil"/>
              <w:left w:val="nil"/>
              <w:bottom w:val="single" w:sz="36" w:space="0" w:color="auto"/>
              <w:right w:val="nil"/>
            </w:tcBorders>
          </w:tcPr>
          <w:p w14:paraId="3CF9EFD6" w14:textId="77777777" w:rsidR="00E73BDA" w:rsidRDefault="00E73BDA" w:rsidP="002C13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p>
          <w:p w14:paraId="34CBBA3F" w14:textId="77777777" w:rsidR="000A0EB4" w:rsidRPr="00A963AD" w:rsidRDefault="000A0EB4" w:rsidP="000A0E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SimHei" w:eastAsia="SimHei" w:hAnsi="SimHei"/>
                <w:bCs/>
                <w:sz w:val="44"/>
                <w:szCs w:val="44"/>
                <w:lang w:val="en-GB"/>
              </w:rPr>
            </w:pPr>
            <w:r w:rsidRPr="00A963AD">
              <w:rPr>
                <w:rFonts w:ascii="SimHei" w:eastAsia="SimHei" w:hAnsi="SimHei" w:cs="Microsoft YaHei" w:hint="eastAsia"/>
                <w:bCs/>
                <w:sz w:val="44"/>
                <w:szCs w:val="44"/>
                <w:lang w:val="en-GB"/>
              </w:rPr>
              <w:t>联</w:t>
            </w:r>
            <w:r w:rsidRPr="00A963AD">
              <w:rPr>
                <w:rFonts w:ascii="SimHei" w:eastAsia="SimHei" w:hAnsi="SimHei"/>
                <w:bCs/>
                <w:sz w:val="44"/>
                <w:szCs w:val="44"/>
                <w:lang w:val="en-GB"/>
              </w:rPr>
              <w:t xml:space="preserve"> </w:t>
            </w:r>
            <w:r w:rsidRPr="00A963AD">
              <w:rPr>
                <w:rFonts w:ascii="SimHei" w:eastAsia="SimHei" w:hAnsi="SimHei" w:cs="Microsoft YaHei" w:hint="eastAsia"/>
                <w:bCs/>
                <w:sz w:val="44"/>
                <w:szCs w:val="44"/>
                <w:lang w:val="en-GB"/>
              </w:rPr>
              <w:t>合</w:t>
            </w:r>
            <w:r w:rsidRPr="00A963AD">
              <w:rPr>
                <w:rFonts w:ascii="SimHei" w:eastAsia="SimHei" w:hAnsi="SimHei"/>
                <w:bCs/>
                <w:sz w:val="44"/>
                <w:szCs w:val="44"/>
                <w:lang w:val="en-GB"/>
              </w:rPr>
              <w:t xml:space="preserve"> </w:t>
            </w:r>
            <w:r w:rsidRPr="00A963AD">
              <w:rPr>
                <w:rFonts w:ascii="SimHei" w:eastAsia="SimHei" w:hAnsi="SimHei" w:cs="Microsoft YaHei" w:hint="eastAsia"/>
                <w:bCs/>
                <w:sz w:val="44"/>
                <w:szCs w:val="44"/>
                <w:lang w:val="en-GB"/>
              </w:rPr>
              <w:t>国</w:t>
            </w:r>
          </w:p>
          <w:p w14:paraId="64ACCC9E" w14:textId="3584ED7D" w:rsidR="00DA75F8" w:rsidRPr="00E73BDA" w:rsidRDefault="000A0EB4" w:rsidP="00E73B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963AD">
              <w:rPr>
                <w:rFonts w:ascii="SimHei" w:eastAsia="SimHei" w:hAnsi="SimHei" w:cs="Microsoft YaHei" w:hint="eastAsia"/>
                <w:bCs/>
                <w:sz w:val="44"/>
                <w:szCs w:val="44"/>
                <w:lang w:val="en-GB"/>
              </w:rPr>
              <w:t>环</w:t>
            </w:r>
            <w:r w:rsidRPr="00A963AD">
              <w:rPr>
                <w:rFonts w:ascii="SimHei" w:eastAsia="SimHei" w:hAnsi="SimHei"/>
                <w:bCs/>
                <w:sz w:val="44"/>
                <w:szCs w:val="44"/>
                <w:lang w:val="en-GB"/>
              </w:rPr>
              <w:t xml:space="preserve"> </w:t>
            </w:r>
            <w:r w:rsidRPr="00A963AD">
              <w:rPr>
                <w:rFonts w:ascii="SimHei" w:eastAsia="SimHei" w:hAnsi="SimHei" w:cs="Microsoft YaHei" w:hint="eastAsia"/>
                <w:bCs/>
                <w:sz w:val="44"/>
                <w:szCs w:val="44"/>
                <w:lang w:val="en-GB"/>
              </w:rPr>
              <w:t>境</w:t>
            </w:r>
            <w:r w:rsidRPr="00A963AD">
              <w:rPr>
                <w:rFonts w:ascii="SimHei" w:eastAsia="SimHei" w:hAnsi="SimHei"/>
                <w:bCs/>
                <w:sz w:val="44"/>
                <w:szCs w:val="44"/>
                <w:lang w:val="en-GB"/>
              </w:rPr>
              <w:t xml:space="preserve"> </w:t>
            </w:r>
            <w:r w:rsidRPr="00A963AD">
              <w:rPr>
                <w:rFonts w:ascii="SimHei" w:eastAsia="SimHei" w:hAnsi="SimHei" w:cs="Microsoft YaHei" w:hint="eastAsia"/>
                <w:bCs/>
                <w:sz w:val="44"/>
                <w:szCs w:val="44"/>
                <w:lang w:val="en-GB"/>
              </w:rPr>
              <w:t>规</w:t>
            </w:r>
            <w:r w:rsidRPr="00A963AD">
              <w:rPr>
                <w:rFonts w:ascii="SimHei" w:eastAsia="SimHei" w:hAnsi="SimHei"/>
                <w:bCs/>
                <w:sz w:val="44"/>
                <w:szCs w:val="44"/>
                <w:lang w:val="en-GB"/>
              </w:rPr>
              <w:t xml:space="preserve"> </w:t>
            </w:r>
            <w:r w:rsidRPr="00A963AD">
              <w:rPr>
                <w:rFonts w:ascii="SimHei" w:eastAsia="SimHei" w:hAnsi="SimHei" w:cs="Microsoft YaHei" w:hint="eastAsia"/>
                <w:bCs/>
                <w:sz w:val="44"/>
                <w:szCs w:val="44"/>
                <w:lang w:val="en-GB"/>
              </w:rPr>
              <w:t>划</w:t>
            </w:r>
            <w:r w:rsidRPr="00A963AD">
              <w:rPr>
                <w:rFonts w:ascii="SimHei" w:eastAsia="SimHei" w:hAnsi="SimHei"/>
                <w:bCs/>
                <w:sz w:val="44"/>
                <w:szCs w:val="44"/>
                <w:lang w:val="en-GB"/>
              </w:rPr>
              <w:t xml:space="preserve"> </w:t>
            </w:r>
            <w:r w:rsidRPr="00A963AD">
              <w:rPr>
                <w:rFonts w:ascii="SimHei" w:eastAsia="SimHei" w:hAnsi="SimHei" w:cs="Microsoft YaHei" w:hint="eastAsia"/>
                <w:bCs/>
                <w:sz w:val="44"/>
                <w:szCs w:val="44"/>
                <w:lang w:val="en-GB"/>
              </w:rPr>
              <w:t>署</w:t>
            </w:r>
          </w:p>
        </w:tc>
        <w:tc>
          <w:tcPr>
            <w:tcW w:w="4068" w:type="dxa"/>
            <w:tcBorders>
              <w:top w:val="nil"/>
              <w:left w:val="nil"/>
              <w:bottom w:val="single" w:sz="36" w:space="0" w:color="auto"/>
              <w:right w:val="nil"/>
            </w:tcBorders>
          </w:tcPr>
          <w:p w14:paraId="47A2A514" w14:textId="77777777" w:rsidR="00A963AD" w:rsidRDefault="00A963AD" w:rsidP="00A963AD">
            <w:pPr>
              <w:rPr>
                <w:rFonts w:eastAsiaTheme="minorEastAsia"/>
                <w:sz w:val="24"/>
                <w:szCs w:val="24"/>
              </w:rPr>
            </w:pPr>
          </w:p>
          <w:p w14:paraId="5432C7CD" w14:textId="1622945E" w:rsidR="00DA75F8" w:rsidRPr="00A963AD" w:rsidRDefault="00DA75F8" w:rsidP="00A963AD">
            <w:pPr>
              <w:rPr>
                <w:rFonts w:eastAsiaTheme="minorEastAsia"/>
                <w:sz w:val="24"/>
                <w:szCs w:val="24"/>
              </w:rPr>
            </w:pPr>
            <w:r w:rsidRPr="00A963AD">
              <w:rPr>
                <w:rFonts w:eastAsiaTheme="minorEastAsia"/>
                <w:sz w:val="24"/>
                <w:szCs w:val="24"/>
              </w:rPr>
              <w:t>Distr.</w:t>
            </w:r>
          </w:p>
          <w:p w14:paraId="3B27EDB9" w14:textId="77777777" w:rsidR="00DA75F8" w:rsidRPr="00A963AD" w:rsidRDefault="00DA75F8" w:rsidP="00A963AD">
            <w:pPr>
              <w:rPr>
                <w:rFonts w:eastAsiaTheme="minorEastAsia"/>
                <w:sz w:val="24"/>
                <w:szCs w:val="24"/>
              </w:rPr>
            </w:pPr>
            <w:r w:rsidRPr="00A963AD">
              <w:rPr>
                <w:rFonts w:eastAsiaTheme="minorEastAsia"/>
                <w:sz w:val="24"/>
                <w:szCs w:val="24"/>
              </w:rPr>
              <w:t>GENERAL</w:t>
            </w:r>
          </w:p>
          <w:p w14:paraId="3B71F6BE" w14:textId="77777777" w:rsidR="00DA75F8" w:rsidRPr="00A963AD" w:rsidRDefault="00DA75F8" w:rsidP="00A963AD">
            <w:pPr>
              <w:rPr>
                <w:rFonts w:eastAsiaTheme="minorEastAsia"/>
                <w:sz w:val="24"/>
                <w:szCs w:val="24"/>
              </w:rPr>
            </w:pPr>
          </w:p>
          <w:p w14:paraId="1E13AA92" w14:textId="6971824E" w:rsidR="00DA75F8" w:rsidRPr="00A963AD" w:rsidRDefault="004F3A16" w:rsidP="00A963AD">
            <w:pPr>
              <w:rPr>
                <w:rFonts w:eastAsiaTheme="minorEastAsia"/>
                <w:sz w:val="24"/>
                <w:szCs w:val="24"/>
              </w:rPr>
            </w:pPr>
            <w:r w:rsidRPr="00A963AD">
              <w:rPr>
                <w:rFonts w:eastAsiaTheme="minorEastAsia"/>
                <w:sz w:val="24"/>
                <w:szCs w:val="24"/>
              </w:rPr>
              <w:fldChar w:fldCharType="begin"/>
            </w:r>
            <w:r w:rsidRPr="00A963AD">
              <w:rPr>
                <w:rFonts w:eastAsiaTheme="minorEastAsia"/>
                <w:sz w:val="24"/>
                <w:szCs w:val="24"/>
              </w:rPr>
              <w:instrText xml:space="preserve"> DOCPROPERTY "Document number"  \* MERGEFORMAT </w:instrText>
            </w:r>
            <w:r w:rsidRPr="00A963AD">
              <w:rPr>
                <w:rFonts w:eastAsiaTheme="minorEastAsia"/>
                <w:sz w:val="24"/>
                <w:szCs w:val="24"/>
              </w:rPr>
              <w:fldChar w:fldCharType="separate"/>
            </w:r>
            <w:r w:rsidR="00A963AD">
              <w:rPr>
                <w:rFonts w:eastAsiaTheme="minorEastAsia"/>
                <w:sz w:val="24"/>
                <w:szCs w:val="24"/>
              </w:rPr>
              <w:t>UNEP/</w:t>
            </w:r>
            <w:proofErr w:type="spellStart"/>
            <w:r w:rsidR="00A963AD">
              <w:rPr>
                <w:rFonts w:eastAsiaTheme="minorEastAsia"/>
                <w:sz w:val="24"/>
                <w:szCs w:val="24"/>
              </w:rPr>
              <w:t>OzL.Pro</w:t>
            </w:r>
            <w:proofErr w:type="spellEnd"/>
            <w:r w:rsidR="00A963AD">
              <w:rPr>
                <w:rFonts w:eastAsiaTheme="minorEastAsia"/>
                <w:sz w:val="24"/>
                <w:szCs w:val="24"/>
              </w:rPr>
              <w:t>/ExCom/97/36/Corr.1</w:t>
            </w:r>
            <w:r w:rsidRPr="00A963AD">
              <w:rPr>
                <w:rFonts w:eastAsiaTheme="minorEastAsia"/>
                <w:sz w:val="24"/>
                <w:szCs w:val="24"/>
              </w:rPr>
              <w:fldChar w:fldCharType="end"/>
            </w:r>
          </w:p>
          <w:p w14:paraId="73836AD1" w14:textId="705F6CC5" w:rsidR="00DA75F8" w:rsidRPr="00A963AD" w:rsidRDefault="00DA75F8" w:rsidP="00A963AD">
            <w:pPr>
              <w:rPr>
                <w:rFonts w:eastAsiaTheme="minorEastAsia"/>
                <w:sz w:val="24"/>
                <w:szCs w:val="24"/>
              </w:rPr>
            </w:pPr>
            <w:r w:rsidRPr="00A963AD">
              <w:rPr>
                <w:rFonts w:eastAsiaTheme="minorEastAsia"/>
                <w:sz w:val="24"/>
                <w:szCs w:val="24"/>
              </w:rPr>
              <w:fldChar w:fldCharType="begin"/>
            </w:r>
            <w:r w:rsidRPr="00A963AD">
              <w:rPr>
                <w:rFonts w:eastAsiaTheme="minorEastAsia"/>
                <w:sz w:val="24"/>
                <w:szCs w:val="24"/>
              </w:rPr>
              <w:instrText xml:space="preserve"> DOCPROPERTY "Revision date" \@ "d MMMM YYYY"  \* MERGEFORMAT </w:instrText>
            </w:r>
            <w:r w:rsidRPr="00A963AD">
              <w:rPr>
                <w:rFonts w:eastAsiaTheme="minorEastAsia"/>
                <w:sz w:val="24"/>
                <w:szCs w:val="24"/>
              </w:rPr>
              <w:fldChar w:fldCharType="separate"/>
            </w:r>
            <w:r w:rsidR="00A963AD">
              <w:rPr>
                <w:rFonts w:eastAsiaTheme="minorEastAsia"/>
                <w:sz w:val="24"/>
                <w:szCs w:val="24"/>
              </w:rPr>
              <w:t>1 December 2025</w:t>
            </w:r>
            <w:r w:rsidRPr="00A963AD">
              <w:rPr>
                <w:rFonts w:eastAsiaTheme="minorEastAsia"/>
                <w:sz w:val="24"/>
                <w:szCs w:val="24"/>
              </w:rPr>
              <w:fldChar w:fldCharType="end"/>
            </w:r>
          </w:p>
          <w:p w14:paraId="13A5D495" w14:textId="77777777" w:rsidR="00DA75F8" w:rsidRPr="00A963AD" w:rsidRDefault="00DA75F8" w:rsidP="00A963AD">
            <w:pPr>
              <w:rPr>
                <w:rFonts w:eastAsiaTheme="minorEastAsia"/>
                <w:sz w:val="24"/>
                <w:szCs w:val="24"/>
              </w:rPr>
            </w:pPr>
          </w:p>
          <w:p w14:paraId="4391808C" w14:textId="77777777" w:rsidR="006C2BD4" w:rsidRPr="00A963AD" w:rsidRDefault="006C2BD4" w:rsidP="00A963AD">
            <w:pPr>
              <w:rPr>
                <w:rFonts w:eastAsiaTheme="minorEastAsia"/>
                <w:sz w:val="24"/>
                <w:szCs w:val="24"/>
              </w:rPr>
            </w:pPr>
            <w:r w:rsidRPr="00A963AD">
              <w:rPr>
                <w:rFonts w:eastAsiaTheme="minorEastAsia"/>
                <w:sz w:val="24"/>
                <w:szCs w:val="24"/>
              </w:rPr>
              <w:t>CHINESE</w:t>
            </w:r>
          </w:p>
          <w:p w14:paraId="5BD906F5" w14:textId="3FFD6016" w:rsidR="00DA75F8" w:rsidRPr="00A963AD" w:rsidRDefault="006C2BD4" w:rsidP="00A963AD">
            <w:pPr>
              <w:rPr>
                <w:rFonts w:eastAsiaTheme="minorEastAsia"/>
                <w:sz w:val="24"/>
                <w:szCs w:val="24"/>
              </w:rPr>
            </w:pPr>
            <w:r w:rsidRPr="00A963AD">
              <w:rPr>
                <w:rFonts w:eastAsiaTheme="minorEastAsia"/>
                <w:sz w:val="24"/>
                <w:szCs w:val="24"/>
              </w:rPr>
              <w:t>ORIGINAL: ENGLISH</w:t>
            </w:r>
          </w:p>
        </w:tc>
      </w:tr>
    </w:tbl>
    <w:p w14:paraId="21735A11" w14:textId="77777777" w:rsidR="000A0EB4" w:rsidRPr="000A0EB4" w:rsidRDefault="000A0EB4" w:rsidP="000A0EB4">
      <w:pPr>
        <w:jc w:val="left"/>
        <w:rPr>
          <w:sz w:val="24"/>
          <w:szCs w:val="24"/>
          <w:lang w:val="en-US" w:eastAsia="zh-CN"/>
        </w:rPr>
      </w:pPr>
      <w:r w:rsidRPr="000A0EB4">
        <w:rPr>
          <w:rFonts w:ascii="SimSun" w:hAnsi="SimSun" w:cs="SimSun" w:hint="eastAsia"/>
          <w:sz w:val="24"/>
          <w:szCs w:val="24"/>
          <w:lang w:val="en-US" w:eastAsia="zh-CN"/>
        </w:rPr>
        <w:t>执行蒙特利尔议定书</w:t>
      </w:r>
      <w:bookmarkStart w:id="0" w:name="_Hlk196499767"/>
    </w:p>
    <w:p w14:paraId="6152FE2A" w14:textId="77777777" w:rsidR="000A0EB4" w:rsidRPr="000A0EB4" w:rsidRDefault="000A0EB4" w:rsidP="000A0EB4">
      <w:pPr>
        <w:jc w:val="left"/>
        <w:rPr>
          <w:sz w:val="24"/>
          <w:szCs w:val="24"/>
          <w:lang w:val="en-US" w:eastAsia="zh-CN"/>
        </w:rPr>
      </w:pPr>
      <w:r w:rsidRPr="000A0EB4">
        <w:rPr>
          <w:rFonts w:hint="eastAsia"/>
          <w:sz w:val="24"/>
          <w:szCs w:val="24"/>
          <w:lang w:val="en-US" w:eastAsia="zh-CN"/>
        </w:rPr>
        <w:t xml:space="preserve">  </w:t>
      </w:r>
      <w:r w:rsidRPr="000A0EB4">
        <w:rPr>
          <w:rFonts w:ascii="SimSun" w:hAnsi="SimSun" w:cs="SimSun" w:hint="eastAsia"/>
          <w:sz w:val="24"/>
          <w:szCs w:val="24"/>
          <w:lang w:val="en-US" w:eastAsia="zh-CN"/>
        </w:rPr>
        <w:t>多边基金执行委员会</w:t>
      </w:r>
      <w:bookmarkEnd w:id="0"/>
    </w:p>
    <w:p w14:paraId="47ED6FBE" w14:textId="77777777" w:rsidR="000A0EB4" w:rsidRPr="000A0EB4" w:rsidRDefault="000A0EB4" w:rsidP="000A0EB4">
      <w:pPr>
        <w:jc w:val="left"/>
        <w:rPr>
          <w:sz w:val="24"/>
          <w:szCs w:val="24"/>
          <w:lang w:val="en-US" w:eastAsia="zh-CN"/>
        </w:rPr>
      </w:pPr>
      <w:r w:rsidRPr="000A0EB4">
        <w:rPr>
          <w:rFonts w:ascii="SimSun" w:hAnsi="SimSun" w:cs="SimSun" w:hint="eastAsia"/>
          <w:sz w:val="24"/>
          <w:szCs w:val="24"/>
          <w:lang w:val="en-US" w:eastAsia="zh-CN"/>
        </w:rPr>
        <w:t>第九十七次会议</w:t>
      </w:r>
    </w:p>
    <w:p w14:paraId="7AE4A7BB" w14:textId="77777777" w:rsidR="000A0EB4" w:rsidRPr="000A0EB4" w:rsidRDefault="000A0EB4" w:rsidP="000A0EB4">
      <w:pPr>
        <w:jc w:val="left"/>
        <w:rPr>
          <w:b/>
          <w:bCs/>
          <w:sz w:val="24"/>
          <w:szCs w:val="24"/>
          <w:lang w:eastAsia="zh-CN"/>
        </w:rPr>
      </w:pPr>
      <w:r w:rsidRPr="000A0EB4">
        <w:rPr>
          <w:rFonts w:hint="eastAsia"/>
          <w:sz w:val="24"/>
          <w:szCs w:val="24"/>
          <w:lang w:val="en-US" w:eastAsia="zh-CN"/>
        </w:rPr>
        <w:t>2025</w:t>
      </w:r>
      <w:r w:rsidRPr="000A0EB4">
        <w:rPr>
          <w:rFonts w:ascii="SimSun" w:hAnsi="SimSun" w:cs="SimSun" w:hint="eastAsia"/>
          <w:sz w:val="24"/>
          <w:szCs w:val="24"/>
          <w:lang w:val="en-US" w:eastAsia="zh-CN"/>
        </w:rPr>
        <w:t>年</w:t>
      </w:r>
      <w:r w:rsidRPr="000A0EB4">
        <w:rPr>
          <w:rFonts w:hint="eastAsia"/>
          <w:sz w:val="24"/>
          <w:szCs w:val="24"/>
          <w:lang w:val="en-US" w:eastAsia="zh-CN"/>
        </w:rPr>
        <w:t>12</w:t>
      </w:r>
      <w:r w:rsidRPr="000A0EB4">
        <w:rPr>
          <w:rFonts w:ascii="SimSun" w:hAnsi="SimSun" w:cs="SimSun" w:hint="eastAsia"/>
          <w:sz w:val="24"/>
          <w:szCs w:val="24"/>
          <w:lang w:val="en-US" w:eastAsia="zh-CN"/>
        </w:rPr>
        <w:t>月</w:t>
      </w:r>
      <w:r w:rsidRPr="000A0EB4">
        <w:rPr>
          <w:rFonts w:hint="eastAsia"/>
          <w:sz w:val="24"/>
          <w:szCs w:val="24"/>
          <w:lang w:val="en-US" w:eastAsia="zh-CN"/>
        </w:rPr>
        <w:t>1</w:t>
      </w:r>
      <w:r w:rsidRPr="000A0EB4">
        <w:rPr>
          <w:rFonts w:ascii="SimSun" w:hAnsi="SimSun" w:cs="SimSun" w:hint="eastAsia"/>
          <w:sz w:val="24"/>
          <w:szCs w:val="24"/>
          <w:lang w:val="en-US" w:eastAsia="zh-CN"/>
        </w:rPr>
        <w:t>日至</w:t>
      </w:r>
      <w:r w:rsidRPr="000A0EB4">
        <w:rPr>
          <w:rFonts w:hint="eastAsia"/>
          <w:sz w:val="24"/>
          <w:szCs w:val="24"/>
          <w:lang w:val="en-US" w:eastAsia="zh-CN"/>
        </w:rPr>
        <w:t>5</w:t>
      </w:r>
      <w:r w:rsidRPr="000A0EB4">
        <w:rPr>
          <w:rFonts w:ascii="SimSun" w:hAnsi="SimSun" w:cs="SimSun" w:hint="eastAsia"/>
          <w:sz w:val="24"/>
          <w:szCs w:val="24"/>
          <w:lang w:val="en-US" w:eastAsia="zh-CN"/>
        </w:rPr>
        <w:t>日，蒙特利尔</w:t>
      </w:r>
    </w:p>
    <w:p w14:paraId="4F574D1C" w14:textId="6C422392" w:rsidR="000A0EB4" w:rsidRPr="00666070" w:rsidRDefault="000A0EB4" w:rsidP="000A0EB4">
      <w:pPr>
        <w:pStyle w:val="Title1"/>
        <w:jc w:val="left"/>
        <w:rPr>
          <w:rFonts w:ascii="SimSun" w:hAnsi="SimSun" w:cs="SimSun"/>
          <w:b w:val="0"/>
          <w:caps w:val="0"/>
          <w:sz w:val="24"/>
          <w:szCs w:val="24"/>
          <w:lang w:val="en-US" w:eastAsia="zh-CN"/>
        </w:rPr>
      </w:pPr>
      <w:r w:rsidRPr="00666070">
        <w:rPr>
          <w:rFonts w:ascii="SimSun" w:hAnsi="SimSun" w:cs="SimSun" w:hint="eastAsia"/>
          <w:b w:val="0"/>
          <w:sz w:val="24"/>
          <w:szCs w:val="24"/>
          <w:lang w:val="en-CA" w:eastAsia="zh-CN"/>
        </w:rPr>
        <w:t>临时议程</w:t>
      </w:r>
      <w:r w:rsidRPr="00666070">
        <w:rPr>
          <w:rStyle w:val="FootnoteReference"/>
          <w:b w:val="0"/>
          <w:bCs/>
          <w:sz w:val="24"/>
          <w:szCs w:val="24"/>
        </w:rPr>
        <w:footnoteReference w:id="2"/>
      </w:r>
      <w:r w:rsidRPr="00666070">
        <w:rPr>
          <w:rFonts w:ascii="SimSun" w:hAnsi="SimSun" w:cs="SimSun" w:hint="eastAsia"/>
          <w:b w:val="0"/>
          <w:sz w:val="24"/>
          <w:szCs w:val="24"/>
          <w:lang w:val="en-CA" w:eastAsia="zh-CN"/>
        </w:rPr>
        <w:t>项目</w:t>
      </w:r>
      <w:r w:rsidRPr="00A963AD">
        <w:rPr>
          <w:b w:val="0"/>
          <w:caps w:val="0"/>
          <w:sz w:val="24"/>
          <w:szCs w:val="24"/>
          <w:lang w:val="en-US" w:eastAsia="zh-CN"/>
        </w:rPr>
        <w:t>9(d)</w:t>
      </w:r>
    </w:p>
    <w:p w14:paraId="445F7ABE" w14:textId="77777777" w:rsidR="00142967" w:rsidRPr="00666070" w:rsidRDefault="00142967" w:rsidP="002C13FD">
      <w:pPr>
        <w:pStyle w:val="Title1"/>
        <w:jc w:val="left"/>
        <w:rPr>
          <w:b w:val="0"/>
          <w:sz w:val="24"/>
          <w:szCs w:val="24"/>
          <w:lang w:val="en-CA" w:eastAsia="zh-CN"/>
        </w:rPr>
      </w:pPr>
    </w:p>
    <w:p w14:paraId="61A7C3E2" w14:textId="69746FB3" w:rsidR="00EE24C6" w:rsidRPr="00666070" w:rsidRDefault="00B6180D" w:rsidP="00AD73A1">
      <w:pPr>
        <w:spacing w:after="240"/>
        <w:jc w:val="center"/>
        <w:rPr>
          <w:rFonts w:ascii="SimHei" w:eastAsia="SimHei" w:hAnsi="SimHei"/>
          <w:bCs/>
          <w:sz w:val="28"/>
          <w:szCs w:val="28"/>
          <w:lang w:eastAsia="zh-CN"/>
        </w:rPr>
      </w:pPr>
      <w:r>
        <w:rPr>
          <w:rFonts w:ascii="SimHei" w:eastAsia="SimHei" w:hAnsi="SimHei" w:cs="SimSun" w:hint="eastAsia"/>
          <w:bCs/>
          <w:sz w:val="28"/>
          <w:szCs w:val="28"/>
          <w:lang w:eastAsia="zh-CN"/>
        </w:rPr>
        <w:t xml:space="preserve">   </w:t>
      </w:r>
      <w:r w:rsidR="00300834" w:rsidRPr="00666070">
        <w:rPr>
          <w:rFonts w:ascii="SimHei" w:eastAsia="SimHei" w:hAnsi="SimHei" w:cs="SimSun" w:hint="eastAsia"/>
          <w:bCs/>
          <w:sz w:val="28"/>
          <w:szCs w:val="28"/>
          <w:lang w:eastAsia="zh-CN"/>
        </w:rPr>
        <w:t>更正</w:t>
      </w:r>
    </w:p>
    <w:p w14:paraId="6DDEDBB5" w14:textId="77777777" w:rsidR="00300834" w:rsidRPr="00666070" w:rsidRDefault="00300834" w:rsidP="00300834">
      <w:pPr>
        <w:pStyle w:val="ListParagraph"/>
        <w:spacing w:after="240"/>
        <w:jc w:val="center"/>
        <w:rPr>
          <w:rFonts w:ascii="SimHei" w:eastAsia="SimHei" w:hAnsi="SimHei" w:cs="SimSun"/>
          <w:bCs/>
          <w:sz w:val="28"/>
          <w:szCs w:val="28"/>
          <w:lang w:val="en-US" w:eastAsia="zh-CN"/>
        </w:rPr>
      </w:pPr>
      <w:r w:rsidRPr="00300834">
        <w:rPr>
          <w:rFonts w:ascii="SimHei" w:eastAsia="SimHei" w:hAnsi="SimHei" w:cs="SimSun" w:hint="eastAsia"/>
          <w:bCs/>
          <w:sz w:val="28"/>
          <w:szCs w:val="28"/>
          <w:lang w:eastAsia="zh-CN"/>
        </w:rPr>
        <w:t>项目提案：</w:t>
      </w:r>
      <w:r w:rsidRPr="00300834">
        <w:rPr>
          <w:rFonts w:ascii="SimHei" w:eastAsia="SimHei" w:hAnsi="SimHei" w:cs="SimSun" w:hint="eastAsia"/>
          <w:bCs/>
          <w:sz w:val="28"/>
          <w:szCs w:val="28"/>
          <w:lang w:val="en-US" w:eastAsia="zh-CN"/>
        </w:rPr>
        <w:t>阿根廷</w:t>
      </w:r>
    </w:p>
    <w:p w14:paraId="4339F10B" w14:textId="77777777" w:rsidR="00300834" w:rsidRPr="00300834" w:rsidRDefault="00300834" w:rsidP="00300834">
      <w:pPr>
        <w:pStyle w:val="ListParagraph"/>
        <w:spacing w:after="240"/>
        <w:jc w:val="center"/>
        <w:rPr>
          <w:b/>
          <w:sz w:val="24"/>
          <w:szCs w:val="24"/>
          <w:lang w:eastAsia="zh-CN"/>
        </w:rPr>
      </w:pPr>
    </w:p>
    <w:p w14:paraId="4B3032CE" w14:textId="77777777" w:rsidR="00300834" w:rsidRPr="00666070" w:rsidRDefault="00300834" w:rsidP="00E87F8D">
      <w:pPr>
        <w:spacing w:after="240"/>
        <w:ind w:left="720"/>
        <w:rPr>
          <w:bCs/>
          <w:sz w:val="24"/>
          <w:szCs w:val="24"/>
          <w:lang w:eastAsia="zh-CN"/>
        </w:rPr>
      </w:pPr>
      <w:proofErr w:type="spellStart"/>
      <w:r w:rsidRPr="00666070">
        <w:rPr>
          <w:bCs/>
          <w:sz w:val="24"/>
          <w:szCs w:val="24"/>
        </w:rPr>
        <w:t>Frío</w:t>
      </w:r>
      <w:proofErr w:type="spellEnd"/>
      <w:r w:rsidRPr="00666070">
        <w:rPr>
          <w:bCs/>
          <w:sz w:val="24"/>
          <w:szCs w:val="24"/>
        </w:rPr>
        <w:t xml:space="preserve"> Industrias </w:t>
      </w:r>
      <w:proofErr w:type="spellStart"/>
      <w:r w:rsidRPr="00666070">
        <w:rPr>
          <w:bCs/>
          <w:sz w:val="24"/>
          <w:szCs w:val="24"/>
        </w:rPr>
        <w:t>Argentinas</w:t>
      </w:r>
      <w:r w:rsidRPr="00666070">
        <w:rPr>
          <w:bCs/>
          <w:sz w:val="24"/>
          <w:szCs w:val="24"/>
          <w:lang w:val="en-US"/>
        </w:rPr>
        <w:t>公司</w:t>
      </w:r>
      <w:r w:rsidRPr="00666070">
        <w:rPr>
          <w:bCs/>
          <w:sz w:val="24"/>
          <w:szCs w:val="24"/>
        </w:rPr>
        <w:t>生产</w:t>
      </w:r>
      <w:proofErr w:type="spellEnd"/>
      <w:r w:rsidRPr="00666070">
        <w:rPr>
          <w:bCs/>
          <w:sz w:val="24"/>
          <w:szCs w:val="24"/>
        </w:rPr>
        <w:t>HCFC-22</w:t>
      </w:r>
      <w:proofErr w:type="spellStart"/>
      <w:r w:rsidRPr="00666070">
        <w:rPr>
          <w:bCs/>
          <w:sz w:val="24"/>
          <w:szCs w:val="24"/>
        </w:rPr>
        <w:t>过程中产生的</w:t>
      </w:r>
      <w:proofErr w:type="spellEnd"/>
      <w:r w:rsidRPr="00666070">
        <w:rPr>
          <w:bCs/>
          <w:sz w:val="24"/>
          <w:szCs w:val="24"/>
        </w:rPr>
        <w:t>HFC</w:t>
      </w:r>
      <w:r w:rsidRPr="00666070">
        <w:rPr>
          <w:bCs/>
          <w:sz w:val="24"/>
          <w:szCs w:val="24"/>
        </w:rPr>
        <w:noBreakHyphen/>
        <w:t>23</w:t>
      </w:r>
      <w:proofErr w:type="spellStart"/>
      <w:r w:rsidRPr="00666070">
        <w:rPr>
          <w:bCs/>
          <w:sz w:val="24"/>
          <w:szCs w:val="24"/>
        </w:rPr>
        <w:t>排放控制（第二</w:t>
      </w:r>
      <w:r w:rsidRPr="00666070">
        <w:rPr>
          <w:bCs/>
          <w:sz w:val="24"/>
          <w:szCs w:val="24"/>
          <w:lang w:val="en-US"/>
        </w:rPr>
        <w:t>次和</w:t>
      </w:r>
      <w:r w:rsidRPr="00666070">
        <w:rPr>
          <w:bCs/>
          <w:sz w:val="24"/>
          <w:szCs w:val="24"/>
        </w:rPr>
        <w:t>第</w:t>
      </w:r>
      <w:r w:rsidRPr="00666070">
        <w:rPr>
          <w:bCs/>
          <w:sz w:val="24"/>
          <w:szCs w:val="24"/>
          <w:lang w:val="en-US"/>
        </w:rPr>
        <w:t>三</w:t>
      </w:r>
      <w:r w:rsidRPr="00666070">
        <w:rPr>
          <w:bCs/>
          <w:sz w:val="24"/>
          <w:szCs w:val="24"/>
        </w:rPr>
        <w:t>次拨款</w:t>
      </w:r>
      <w:proofErr w:type="spellEnd"/>
      <w:r w:rsidRPr="00666070">
        <w:rPr>
          <w:bCs/>
          <w:sz w:val="24"/>
          <w:szCs w:val="24"/>
        </w:rPr>
        <w:t>）</w:t>
      </w:r>
    </w:p>
    <w:p w14:paraId="601C8807" w14:textId="66652988" w:rsidR="00EA598B" w:rsidRPr="00666070" w:rsidRDefault="00300834" w:rsidP="00DF5015">
      <w:pPr>
        <w:spacing w:after="240"/>
        <w:rPr>
          <w:sz w:val="24"/>
          <w:szCs w:val="24"/>
        </w:rPr>
      </w:pPr>
      <w:r w:rsidRPr="00666070">
        <w:rPr>
          <w:sz w:val="24"/>
          <w:szCs w:val="24"/>
        </w:rPr>
        <w:t>发</w:t>
      </w:r>
      <w:r w:rsidRPr="00666070">
        <w:rPr>
          <w:rFonts w:hint="eastAsia"/>
          <w:sz w:val="24"/>
          <w:szCs w:val="24"/>
          <w:lang w:eastAsia="zh-CN"/>
        </w:rPr>
        <w:t>布</w:t>
      </w:r>
      <w:proofErr w:type="spellStart"/>
      <w:r w:rsidRPr="00666070">
        <w:rPr>
          <w:sz w:val="24"/>
          <w:szCs w:val="24"/>
        </w:rPr>
        <w:t>本文件是</w:t>
      </w:r>
      <w:proofErr w:type="spellEnd"/>
      <w:r w:rsidRPr="00666070">
        <w:rPr>
          <w:rFonts w:hint="eastAsia"/>
          <w:sz w:val="24"/>
          <w:szCs w:val="24"/>
          <w:lang w:eastAsia="zh-CN"/>
        </w:rPr>
        <w:t>为了：</w:t>
      </w:r>
    </w:p>
    <w:p w14:paraId="16863CFC" w14:textId="148EF9F2" w:rsidR="00A54CCC" w:rsidRPr="00666070" w:rsidRDefault="00E87F8D" w:rsidP="00AD73A1">
      <w:pPr>
        <w:pStyle w:val="ListParagraph"/>
        <w:numPr>
          <w:ilvl w:val="0"/>
          <w:numId w:val="29"/>
        </w:numPr>
        <w:spacing w:after="240"/>
        <w:contextualSpacing w:val="0"/>
        <w:rPr>
          <w:sz w:val="24"/>
          <w:szCs w:val="24"/>
          <w:lang w:eastAsia="zh-CN"/>
        </w:rPr>
      </w:pPr>
      <w:r>
        <w:rPr>
          <w:rFonts w:hint="eastAsia"/>
          <w:sz w:val="24"/>
          <w:szCs w:val="24"/>
          <w:lang w:eastAsia="zh-CN"/>
        </w:rPr>
        <w:t>将</w:t>
      </w:r>
      <w:r w:rsidR="0082474C" w:rsidRPr="00666070">
        <w:rPr>
          <w:rFonts w:hint="eastAsia"/>
          <w:sz w:val="24"/>
          <w:szCs w:val="24"/>
          <w:lang w:eastAsia="zh-CN"/>
        </w:rPr>
        <w:t>第</w:t>
      </w:r>
      <w:r w:rsidR="0082474C" w:rsidRPr="00666070">
        <w:rPr>
          <w:rFonts w:hint="eastAsia"/>
          <w:sz w:val="24"/>
          <w:szCs w:val="24"/>
          <w:lang w:eastAsia="zh-CN"/>
        </w:rPr>
        <w:t>14</w:t>
      </w:r>
      <w:r w:rsidR="0082474C" w:rsidRPr="00666070">
        <w:rPr>
          <w:rFonts w:hint="eastAsia"/>
          <w:sz w:val="24"/>
          <w:szCs w:val="24"/>
          <w:lang w:eastAsia="zh-CN"/>
        </w:rPr>
        <w:t>页</w:t>
      </w:r>
      <w:r w:rsidR="0082474C" w:rsidRPr="00666070">
        <w:rPr>
          <w:rFonts w:hint="eastAsia"/>
          <w:bCs/>
          <w:sz w:val="24"/>
          <w:szCs w:val="24"/>
          <w:lang w:val="en-CA" w:eastAsia="zh-CN"/>
        </w:rPr>
        <w:t>项目评价表的表</w:t>
      </w:r>
      <w:r w:rsidR="0082474C" w:rsidRPr="00E87F8D">
        <w:rPr>
          <w:sz w:val="24"/>
          <w:szCs w:val="24"/>
          <w:lang w:val="en-CA" w:eastAsia="zh-CN"/>
        </w:rPr>
        <w:t>（</w:t>
      </w:r>
      <w:r w:rsidR="0082474C" w:rsidRPr="008133FB">
        <w:rPr>
          <w:sz w:val="24"/>
          <w:szCs w:val="24"/>
          <w:lang w:val="en-CA" w:eastAsia="zh-CN"/>
        </w:rPr>
        <w:t>六</w:t>
      </w:r>
      <w:r w:rsidR="0082474C" w:rsidRPr="00E87F8D">
        <w:rPr>
          <w:sz w:val="24"/>
          <w:szCs w:val="24"/>
          <w:lang w:val="en-CA" w:eastAsia="zh-CN"/>
        </w:rPr>
        <w:t>）建议本次会议核准供资总额</w:t>
      </w:r>
      <w:r w:rsidR="00C34E65">
        <w:rPr>
          <w:rFonts w:hint="eastAsia"/>
          <w:sz w:val="24"/>
          <w:szCs w:val="24"/>
          <w:lang w:val="en-CA" w:eastAsia="zh-CN"/>
        </w:rPr>
        <w:t>（</w:t>
      </w:r>
      <w:r w:rsidR="0082474C" w:rsidRPr="00E87F8D">
        <w:rPr>
          <w:sz w:val="24"/>
          <w:szCs w:val="24"/>
          <w:lang w:val="en-CA" w:eastAsia="zh-CN"/>
        </w:rPr>
        <w:t>美元</w:t>
      </w:r>
      <w:r w:rsidR="00C34E65">
        <w:rPr>
          <w:rFonts w:hint="eastAsia"/>
          <w:sz w:val="24"/>
          <w:szCs w:val="24"/>
          <w:lang w:val="en-CA" w:eastAsia="zh-CN"/>
        </w:rPr>
        <w:t>）</w:t>
      </w:r>
      <w:r w:rsidR="00EA7F90">
        <w:rPr>
          <w:rFonts w:hint="eastAsia"/>
          <w:sz w:val="24"/>
          <w:szCs w:val="24"/>
          <w:lang w:val="en-CA" w:eastAsia="zh-CN"/>
        </w:rPr>
        <w:t>一栏</w:t>
      </w:r>
      <w:r w:rsidR="0082474C" w:rsidRPr="00E87F8D">
        <w:rPr>
          <w:rFonts w:hint="eastAsia"/>
          <w:sz w:val="24"/>
          <w:szCs w:val="24"/>
          <w:lang w:val="en-CA" w:eastAsia="zh-CN"/>
        </w:rPr>
        <w:t>中的两</w:t>
      </w:r>
      <w:r w:rsidR="00EA7F90">
        <w:rPr>
          <w:rFonts w:hint="eastAsia"/>
          <w:sz w:val="24"/>
          <w:szCs w:val="24"/>
          <w:lang w:val="en-CA" w:eastAsia="zh-CN"/>
        </w:rPr>
        <w:t>处</w:t>
      </w:r>
      <w:r w:rsidR="00EA7F90">
        <w:rPr>
          <w:rFonts w:hint="eastAsia"/>
          <w:sz w:val="24"/>
          <w:szCs w:val="24"/>
          <w:lang w:eastAsia="zh-CN"/>
        </w:rPr>
        <w:t>“</w:t>
      </w:r>
      <w:r w:rsidR="0082474C" w:rsidRPr="00EA7F90">
        <w:rPr>
          <w:sz w:val="24"/>
          <w:szCs w:val="24"/>
          <w:lang w:eastAsia="zh-CN"/>
        </w:rPr>
        <w:t>125,514</w:t>
      </w:r>
      <w:r w:rsidR="00EA7F90">
        <w:rPr>
          <w:rFonts w:hint="eastAsia"/>
          <w:sz w:val="24"/>
          <w:szCs w:val="24"/>
          <w:lang w:eastAsia="zh-CN"/>
        </w:rPr>
        <w:t>”</w:t>
      </w:r>
      <w:r w:rsidR="0082474C" w:rsidRPr="00666070">
        <w:rPr>
          <w:rFonts w:hint="eastAsia"/>
          <w:b/>
          <w:bCs/>
          <w:sz w:val="24"/>
          <w:szCs w:val="24"/>
          <w:lang w:eastAsia="zh-CN"/>
        </w:rPr>
        <w:t>替换为</w:t>
      </w:r>
      <w:r w:rsidR="00EA7F90">
        <w:rPr>
          <w:rFonts w:hint="eastAsia"/>
          <w:sz w:val="24"/>
          <w:szCs w:val="24"/>
          <w:lang w:eastAsia="zh-CN"/>
        </w:rPr>
        <w:t>“</w:t>
      </w:r>
      <w:r w:rsidR="0082474C" w:rsidRPr="00666070">
        <w:rPr>
          <w:sz w:val="24"/>
          <w:szCs w:val="24"/>
          <w:lang w:eastAsia="zh-CN"/>
        </w:rPr>
        <w:t>96,775</w:t>
      </w:r>
      <w:r w:rsidR="00EA7F90">
        <w:rPr>
          <w:rFonts w:hint="eastAsia"/>
          <w:sz w:val="24"/>
          <w:szCs w:val="24"/>
          <w:lang w:eastAsia="zh-CN"/>
        </w:rPr>
        <w:t>”</w:t>
      </w:r>
      <w:r w:rsidR="0082474C" w:rsidRPr="00666070">
        <w:rPr>
          <w:rFonts w:hint="eastAsia"/>
          <w:b/>
          <w:bCs/>
          <w:sz w:val="24"/>
          <w:szCs w:val="24"/>
          <w:lang w:val="en-CA" w:eastAsia="zh-CN"/>
        </w:rPr>
        <w:t>，并将</w:t>
      </w:r>
      <w:r w:rsidR="00EA7F90">
        <w:rPr>
          <w:rFonts w:hint="eastAsia"/>
          <w:sz w:val="24"/>
          <w:szCs w:val="24"/>
          <w:lang w:eastAsia="zh-CN"/>
        </w:rPr>
        <w:t>“</w:t>
      </w:r>
      <w:r w:rsidR="00685291" w:rsidRPr="00666070">
        <w:rPr>
          <w:sz w:val="24"/>
          <w:szCs w:val="24"/>
          <w:lang w:eastAsia="zh-CN"/>
        </w:rPr>
        <w:t>8,786</w:t>
      </w:r>
      <w:r w:rsidR="00EA7F90">
        <w:rPr>
          <w:rFonts w:hint="eastAsia"/>
          <w:sz w:val="24"/>
          <w:szCs w:val="24"/>
          <w:lang w:eastAsia="zh-CN"/>
        </w:rPr>
        <w:t>”</w:t>
      </w:r>
      <w:r w:rsidR="0082474C" w:rsidRPr="00666070">
        <w:rPr>
          <w:rFonts w:hint="eastAsia"/>
          <w:b/>
          <w:bCs/>
          <w:sz w:val="24"/>
          <w:szCs w:val="24"/>
          <w:lang w:eastAsia="zh-CN"/>
        </w:rPr>
        <w:t>替换为</w:t>
      </w:r>
      <w:r w:rsidR="00685291" w:rsidRPr="00666070">
        <w:rPr>
          <w:sz w:val="24"/>
          <w:szCs w:val="24"/>
          <w:lang w:eastAsia="zh-CN"/>
        </w:rPr>
        <w:t xml:space="preserve"> </w:t>
      </w:r>
      <w:r w:rsidR="00EA7F90">
        <w:rPr>
          <w:rFonts w:hint="eastAsia"/>
          <w:sz w:val="24"/>
          <w:szCs w:val="24"/>
          <w:lang w:eastAsia="zh-CN"/>
        </w:rPr>
        <w:t>“</w:t>
      </w:r>
      <w:r w:rsidR="00685291" w:rsidRPr="00666070">
        <w:rPr>
          <w:sz w:val="24"/>
          <w:szCs w:val="24"/>
          <w:lang w:eastAsia="zh-CN"/>
        </w:rPr>
        <w:t>6,774</w:t>
      </w:r>
      <w:r w:rsidR="00EA7F90">
        <w:rPr>
          <w:rFonts w:hint="eastAsia"/>
          <w:sz w:val="24"/>
          <w:szCs w:val="24"/>
          <w:lang w:eastAsia="zh-CN"/>
        </w:rPr>
        <w:t>”</w:t>
      </w:r>
    </w:p>
    <w:p w14:paraId="334509EC" w14:textId="080AA72B" w:rsidR="00AE5B46" w:rsidRPr="00666070" w:rsidRDefault="00F45939" w:rsidP="00AD73A1">
      <w:pPr>
        <w:pStyle w:val="ListParagraph"/>
        <w:numPr>
          <w:ilvl w:val="0"/>
          <w:numId w:val="29"/>
        </w:numPr>
        <w:spacing w:after="240"/>
        <w:contextualSpacing w:val="0"/>
        <w:rPr>
          <w:sz w:val="24"/>
          <w:szCs w:val="24"/>
          <w:lang w:eastAsia="zh-CN"/>
        </w:rPr>
      </w:pPr>
      <w:r w:rsidRPr="00666070">
        <w:rPr>
          <w:rFonts w:hint="eastAsia"/>
          <w:sz w:val="24"/>
          <w:szCs w:val="24"/>
          <w:lang w:eastAsia="zh-CN"/>
        </w:rPr>
        <w:t>将</w:t>
      </w:r>
      <w:r w:rsidR="0082474C" w:rsidRPr="00666070">
        <w:rPr>
          <w:rFonts w:hint="eastAsia"/>
          <w:sz w:val="24"/>
          <w:szCs w:val="24"/>
          <w:lang w:eastAsia="zh-CN"/>
        </w:rPr>
        <w:t>第</w:t>
      </w:r>
      <w:r w:rsidR="0082474C" w:rsidRPr="00666070">
        <w:rPr>
          <w:rFonts w:hint="eastAsia"/>
          <w:sz w:val="24"/>
          <w:szCs w:val="24"/>
          <w:lang w:eastAsia="zh-CN"/>
        </w:rPr>
        <w:t>67</w:t>
      </w:r>
      <w:r w:rsidR="0082474C" w:rsidRPr="00666070">
        <w:rPr>
          <w:rFonts w:hint="eastAsia"/>
          <w:sz w:val="24"/>
          <w:szCs w:val="24"/>
          <w:lang w:eastAsia="zh-CN"/>
        </w:rPr>
        <w:t>段</w:t>
      </w:r>
      <w:r w:rsidRPr="00666070">
        <w:rPr>
          <w:rFonts w:hint="eastAsia"/>
          <w:sz w:val="24"/>
          <w:szCs w:val="24"/>
          <w:lang w:eastAsia="zh-CN"/>
        </w:rPr>
        <w:t>最后一句</w:t>
      </w:r>
      <w:r w:rsidR="0082474C" w:rsidRPr="00666070">
        <w:rPr>
          <w:rFonts w:hint="eastAsia"/>
          <w:sz w:val="24"/>
          <w:szCs w:val="24"/>
          <w:lang w:eastAsia="zh-CN"/>
        </w:rPr>
        <w:t>中</w:t>
      </w:r>
      <w:r w:rsidRPr="00666070">
        <w:rPr>
          <w:rFonts w:hint="eastAsia"/>
          <w:sz w:val="24"/>
          <w:szCs w:val="24"/>
          <w:lang w:eastAsia="zh-CN"/>
        </w:rPr>
        <w:t>的</w:t>
      </w:r>
      <w:r w:rsidR="00AE5B46" w:rsidRPr="00666070">
        <w:rPr>
          <w:sz w:val="24"/>
          <w:szCs w:val="24"/>
          <w:lang w:eastAsia="zh-CN"/>
        </w:rPr>
        <w:t xml:space="preserve"> </w:t>
      </w:r>
      <w:r w:rsidR="009F2BD3">
        <w:rPr>
          <w:rFonts w:hint="eastAsia"/>
          <w:sz w:val="24"/>
          <w:szCs w:val="24"/>
          <w:lang w:eastAsia="zh-CN"/>
        </w:rPr>
        <w:t>“</w:t>
      </w:r>
      <w:r w:rsidR="00DD522E" w:rsidRPr="00666070">
        <w:rPr>
          <w:sz w:val="24"/>
          <w:szCs w:val="24"/>
          <w:lang w:eastAsia="zh-CN"/>
        </w:rPr>
        <w:t>41,809</w:t>
      </w:r>
      <w:r w:rsidRPr="00666070">
        <w:rPr>
          <w:rFonts w:hint="eastAsia"/>
          <w:sz w:val="24"/>
          <w:szCs w:val="24"/>
          <w:lang w:eastAsia="zh-CN"/>
        </w:rPr>
        <w:t>美元</w:t>
      </w:r>
      <w:r w:rsidR="009F2BD3">
        <w:rPr>
          <w:rFonts w:hint="eastAsia"/>
          <w:sz w:val="24"/>
          <w:szCs w:val="24"/>
          <w:lang w:eastAsia="zh-CN"/>
        </w:rPr>
        <w:t>”</w:t>
      </w:r>
      <w:r w:rsidRPr="00666070">
        <w:rPr>
          <w:rFonts w:hint="eastAsia"/>
          <w:b/>
          <w:bCs/>
          <w:sz w:val="24"/>
          <w:szCs w:val="24"/>
          <w:lang w:eastAsia="zh-CN"/>
        </w:rPr>
        <w:t>替换为</w:t>
      </w:r>
      <w:r w:rsidR="009F2BD3">
        <w:rPr>
          <w:rFonts w:hint="eastAsia"/>
          <w:sz w:val="24"/>
          <w:szCs w:val="24"/>
          <w:lang w:eastAsia="zh-CN"/>
        </w:rPr>
        <w:t>“</w:t>
      </w:r>
      <w:r w:rsidR="00530FD0" w:rsidRPr="00666070">
        <w:rPr>
          <w:sz w:val="24"/>
          <w:szCs w:val="24"/>
          <w:lang w:eastAsia="zh-CN"/>
        </w:rPr>
        <w:t>90,</w:t>
      </w:r>
      <w:r w:rsidR="008A0ADD" w:rsidRPr="00666070">
        <w:rPr>
          <w:sz w:val="24"/>
          <w:szCs w:val="24"/>
          <w:lang w:eastAsia="zh-CN"/>
        </w:rPr>
        <w:t>89</w:t>
      </w:r>
      <w:r w:rsidR="00530FD0" w:rsidRPr="00666070">
        <w:rPr>
          <w:sz w:val="24"/>
          <w:szCs w:val="24"/>
          <w:lang w:eastAsia="zh-CN"/>
        </w:rPr>
        <w:t>7</w:t>
      </w:r>
      <w:r w:rsidRPr="00666070">
        <w:rPr>
          <w:rFonts w:hint="eastAsia"/>
          <w:sz w:val="24"/>
          <w:szCs w:val="24"/>
          <w:lang w:eastAsia="zh-CN"/>
        </w:rPr>
        <w:t>美元</w:t>
      </w:r>
      <w:r w:rsidR="009F2BD3">
        <w:rPr>
          <w:rFonts w:hint="eastAsia"/>
          <w:sz w:val="24"/>
          <w:szCs w:val="24"/>
          <w:lang w:eastAsia="zh-CN"/>
        </w:rPr>
        <w:t>”</w:t>
      </w:r>
    </w:p>
    <w:p w14:paraId="483C4567" w14:textId="264D3A84" w:rsidR="009F1491" w:rsidRPr="00666070" w:rsidRDefault="00F45939" w:rsidP="00AD73A1">
      <w:pPr>
        <w:pStyle w:val="ListParagraph"/>
        <w:numPr>
          <w:ilvl w:val="0"/>
          <w:numId w:val="29"/>
        </w:numPr>
        <w:spacing w:after="240"/>
        <w:contextualSpacing w:val="0"/>
        <w:rPr>
          <w:sz w:val="24"/>
          <w:szCs w:val="24"/>
          <w:lang w:eastAsia="zh-CN"/>
        </w:rPr>
      </w:pPr>
      <w:r w:rsidRPr="00666070">
        <w:rPr>
          <w:rFonts w:hint="eastAsia"/>
          <w:sz w:val="24"/>
          <w:szCs w:val="24"/>
          <w:lang w:eastAsia="zh-CN"/>
        </w:rPr>
        <w:t>将第</w:t>
      </w:r>
      <w:r w:rsidR="00C212A6" w:rsidRPr="00666070">
        <w:rPr>
          <w:sz w:val="24"/>
          <w:szCs w:val="24"/>
          <w:lang w:eastAsia="zh-CN"/>
        </w:rPr>
        <w:t xml:space="preserve">68 </w:t>
      </w:r>
      <w:r w:rsidRPr="00666070">
        <w:rPr>
          <w:rFonts w:hint="eastAsia"/>
          <w:sz w:val="24"/>
          <w:szCs w:val="24"/>
          <w:lang w:eastAsia="zh-CN"/>
        </w:rPr>
        <w:t>段最后一句</w:t>
      </w:r>
      <w:r w:rsidRPr="009F2BD3">
        <w:rPr>
          <w:rFonts w:hint="eastAsia"/>
          <w:b/>
          <w:bCs/>
          <w:sz w:val="24"/>
          <w:szCs w:val="24"/>
          <w:lang w:eastAsia="zh-CN"/>
        </w:rPr>
        <w:t>替换为</w:t>
      </w:r>
      <w:r w:rsidRPr="00666070">
        <w:rPr>
          <w:rFonts w:hint="eastAsia"/>
          <w:b/>
          <w:bCs/>
          <w:sz w:val="24"/>
          <w:szCs w:val="24"/>
          <w:lang w:eastAsia="zh-CN"/>
        </w:rPr>
        <w:t>：</w:t>
      </w:r>
      <w:r w:rsidR="009F2BD3">
        <w:rPr>
          <w:rFonts w:hint="eastAsia"/>
          <w:sz w:val="24"/>
          <w:szCs w:val="24"/>
          <w:lang w:eastAsia="zh-CN"/>
        </w:rPr>
        <w:t>“</w:t>
      </w:r>
      <w:r w:rsidRPr="00666070">
        <w:rPr>
          <w:sz w:val="24"/>
          <w:szCs w:val="24"/>
          <w:lang w:val="en-CA" w:eastAsia="zh-CN"/>
        </w:rPr>
        <w:t>因此，根据</w:t>
      </w:r>
      <w:r w:rsidRPr="00666070">
        <w:rPr>
          <w:sz w:val="24"/>
          <w:szCs w:val="24"/>
          <w:lang w:val="en-CA" w:eastAsia="zh-CN"/>
        </w:rPr>
        <w:t>2022</w:t>
      </w:r>
      <w:r w:rsidRPr="00666070">
        <w:rPr>
          <w:sz w:val="24"/>
          <w:szCs w:val="24"/>
          <w:lang w:val="en-CA" w:eastAsia="zh-CN"/>
        </w:rPr>
        <w:t>年、</w:t>
      </w:r>
      <w:r w:rsidRPr="00666070">
        <w:rPr>
          <w:sz w:val="24"/>
          <w:szCs w:val="24"/>
          <w:lang w:val="en-CA" w:eastAsia="zh-CN"/>
        </w:rPr>
        <w:t>2023</w:t>
      </w:r>
      <w:r w:rsidRPr="00666070">
        <w:rPr>
          <w:sz w:val="24"/>
          <w:szCs w:val="24"/>
          <w:lang w:val="en-CA" w:eastAsia="zh-CN"/>
        </w:rPr>
        <w:t>年和</w:t>
      </w:r>
      <w:r w:rsidRPr="00666070">
        <w:rPr>
          <w:sz w:val="24"/>
          <w:szCs w:val="24"/>
          <w:lang w:val="en-CA" w:eastAsia="zh-CN"/>
        </w:rPr>
        <w:t>2024</w:t>
      </w:r>
      <w:r w:rsidRPr="00666070">
        <w:rPr>
          <w:sz w:val="24"/>
          <w:szCs w:val="24"/>
          <w:lang w:val="en-CA" w:eastAsia="zh-CN"/>
        </w:rPr>
        <w:t>年</w:t>
      </w:r>
      <w:r w:rsidR="00D376FA">
        <w:rPr>
          <w:rFonts w:hint="eastAsia"/>
          <w:sz w:val="24"/>
          <w:szCs w:val="24"/>
          <w:lang w:val="en-CA" w:eastAsia="zh-CN"/>
        </w:rPr>
        <w:t>经</w:t>
      </w:r>
      <w:r w:rsidRPr="00666070">
        <w:rPr>
          <w:sz w:val="24"/>
          <w:szCs w:val="24"/>
          <w:lang w:val="en-CA" w:eastAsia="zh-CN"/>
        </w:rPr>
        <w:t>核</w:t>
      </w:r>
      <w:r w:rsidR="00D376FA">
        <w:rPr>
          <w:rFonts w:hint="eastAsia"/>
          <w:sz w:val="24"/>
          <w:szCs w:val="24"/>
          <w:lang w:val="en-CA" w:eastAsia="zh-CN"/>
        </w:rPr>
        <w:t>查</w:t>
      </w:r>
      <w:r w:rsidRPr="00666070">
        <w:rPr>
          <w:sz w:val="24"/>
          <w:szCs w:val="24"/>
          <w:lang w:val="en-CA" w:eastAsia="zh-CN"/>
        </w:rPr>
        <w:t>的</w:t>
      </w:r>
      <w:r w:rsidRPr="00666070">
        <w:rPr>
          <w:sz w:val="24"/>
          <w:szCs w:val="24"/>
          <w:lang w:val="en-CA" w:eastAsia="zh-CN"/>
        </w:rPr>
        <w:t>HCFC-22</w:t>
      </w:r>
      <w:r w:rsidRPr="00666070">
        <w:rPr>
          <w:sz w:val="24"/>
          <w:szCs w:val="24"/>
          <w:lang w:val="en-CA" w:eastAsia="zh-CN"/>
        </w:rPr>
        <w:t>产量和</w:t>
      </w:r>
      <w:r w:rsidRPr="00666070">
        <w:rPr>
          <w:sz w:val="24"/>
          <w:szCs w:val="24"/>
          <w:lang w:val="en-CA" w:eastAsia="zh-CN"/>
        </w:rPr>
        <w:t>3.24%</w:t>
      </w:r>
      <w:r w:rsidR="008133FB">
        <w:rPr>
          <w:sz w:val="24"/>
          <w:szCs w:val="24"/>
          <w:lang w:val="en-CA" w:eastAsia="zh-CN"/>
        </w:rPr>
        <w:t xml:space="preserve"> </w:t>
      </w:r>
      <w:r w:rsidRPr="00666070">
        <w:rPr>
          <w:sz w:val="24"/>
          <w:szCs w:val="24"/>
          <w:lang w:val="en-CA" w:eastAsia="zh-CN"/>
        </w:rPr>
        <w:t>的副产</w:t>
      </w:r>
      <w:r w:rsidR="00D376FA">
        <w:rPr>
          <w:rFonts w:hint="eastAsia"/>
          <w:sz w:val="24"/>
          <w:szCs w:val="24"/>
          <w:lang w:val="en-CA" w:eastAsia="zh-CN"/>
        </w:rPr>
        <w:t>物</w:t>
      </w:r>
      <w:r w:rsidR="00D376FA" w:rsidRPr="00666070">
        <w:rPr>
          <w:sz w:val="24"/>
          <w:szCs w:val="24"/>
          <w:lang w:val="en-CA" w:eastAsia="zh-CN"/>
        </w:rPr>
        <w:t>历史</w:t>
      </w:r>
      <w:r w:rsidRPr="00666070">
        <w:rPr>
          <w:sz w:val="24"/>
          <w:szCs w:val="24"/>
          <w:lang w:val="en-CA" w:eastAsia="zh-CN"/>
        </w:rPr>
        <w:t>生成率，并考虑到</w:t>
      </w:r>
      <w:r w:rsidRPr="00666070">
        <w:rPr>
          <w:sz w:val="24"/>
          <w:szCs w:val="24"/>
          <w:lang w:val="en-CA" w:eastAsia="zh-CN"/>
        </w:rPr>
        <w:t>2022</w:t>
      </w:r>
      <w:r w:rsidRPr="00666070">
        <w:rPr>
          <w:sz w:val="24"/>
          <w:szCs w:val="24"/>
          <w:lang w:val="en-CA" w:eastAsia="zh-CN"/>
        </w:rPr>
        <w:t>年没有销毁而是排放到大气中的</w:t>
      </w:r>
      <w:r w:rsidRPr="00666070">
        <w:rPr>
          <w:sz w:val="24"/>
          <w:szCs w:val="24"/>
          <w:lang w:val="en-CA" w:eastAsia="zh-CN"/>
        </w:rPr>
        <w:t>17.31</w:t>
      </w:r>
      <w:r w:rsidRPr="00666070">
        <w:rPr>
          <w:sz w:val="24"/>
          <w:szCs w:val="24"/>
          <w:lang w:val="en-CA" w:eastAsia="zh-CN"/>
        </w:rPr>
        <w:t>公吨</w:t>
      </w:r>
      <w:r w:rsidRPr="00666070">
        <w:rPr>
          <w:sz w:val="24"/>
          <w:szCs w:val="24"/>
          <w:lang w:val="en-CA" w:eastAsia="zh-CN"/>
        </w:rPr>
        <w:t>HFC-23</w:t>
      </w:r>
      <w:r w:rsidRPr="00666070">
        <w:rPr>
          <w:sz w:val="24"/>
          <w:szCs w:val="24"/>
          <w:lang w:val="en-CA" w:eastAsia="zh-CN"/>
        </w:rPr>
        <w:t>副产</w:t>
      </w:r>
      <w:r w:rsidR="00D376FA">
        <w:rPr>
          <w:rFonts w:hint="eastAsia"/>
          <w:sz w:val="24"/>
          <w:szCs w:val="24"/>
          <w:lang w:val="en-CA" w:eastAsia="zh-CN"/>
        </w:rPr>
        <w:t>物</w:t>
      </w:r>
      <w:r w:rsidRPr="00666070">
        <w:rPr>
          <w:sz w:val="24"/>
          <w:szCs w:val="24"/>
          <w:lang w:val="en-CA" w:eastAsia="zh-CN"/>
        </w:rPr>
        <w:t>以及</w:t>
      </w:r>
      <w:r w:rsidRPr="00666070">
        <w:rPr>
          <w:sz w:val="24"/>
          <w:szCs w:val="24"/>
          <w:lang w:val="en-CA" w:eastAsia="zh-CN"/>
        </w:rPr>
        <w:t>2024</w:t>
      </w:r>
      <w:r w:rsidRPr="00666070">
        <w:rPr>
          <w:sz w:val="24"/>
          <w:szCs w:val="24"/>
          <w:lang w:val="en-CA" w:eastAsia="zh-CN"/>
        </w:rPr>
        <w:t>年生</w:t>
      </w:r>
      <w:r w:rsidR="00D376FA">
        <w:rPr>
          <w:rFonts w:hint="eastAsia"/>
          <w:sz w:val="24"/>
          <w:szCs w:val="24"/>
          <w:lang w:val="en-CA" w:eastAsia="zh-CN"/>
        </w:rPr>
        <w:t>成</w:t>
      </w:r>
      <w:r w:rsidRPr="00666070">
        <w:rPr>
          <w:sz w:val="24"/>
          <w:szCs w:val="24"/>
          <w:lang w:val="en-CA" w:eastAsia="zh-CN"/>
        </w:rPr>
        <w:t>的</w:t>
      </w:r>
      <w:r w:rsidRPr="00666070">
        <w:rPr>
          <w:sz w:val="24"/>
          <w:szCs w:val="24"/>
          <w:lang w:val="en-CA" w:eastAsia="zh-CN"/>
        </w:rPr>
        <w:t>10.01</w:t>
      </w:r>
      <w:r w:rsidRPr="00666070">
        <w:rPr>
          <w:sz w:val="24"/>
          <w:szCs w:val="24"/>
          <w:lang w:val="en-CA" w:eastAsia="zh-CN"/>
        </w:rPr>
        <w:t>公吨</w:t>
      </w:r>
      <w:r w:rsidRPr="00666070">
        <w:rPr>
          <w:sz w:val="24"/>
          <w:szCs w:val="24"/>
          <w:lang w:val="en-CA" w:eastAsia="zh-CN"/>
        </w:rPr>
        <w:t>HFC-23</w:t>
      </w:r>
      <w:r w:rsidRPr="00666070">
        <w:rPr>
          <w:sz w:val="24"/>
          <w:szCs w:val="24"/>
          <w:lang w:val="en-CA" w:eastAsia="zh-CN"/>
        </w:rPr>
        <w:t>储存在低温储罐中供随后销毁，</w:t>
      </w:r>
      <w:r w:rsidR="00D376FA">
        <w:rPr>
          <w:rFonts w:hint="eastAsia"/>
          <w:sz w:val="24"/>
          <w:szCs w:val="24"/>
          <w:lang w:val="en-CA" w:eastAsia="zh-CN"/>
        </w:rPr>
        <w:t>提供给</w:t>
      </w:r>
      <w:r w:rsidRPr="00666070">
        <w:rPr>
          <w:sz w:val="24"/>
          <w:szCs w:val="24"/>
          <w:lang w:val="en-CA" w:eastAsia="zh-CN"/>
        </w:rPr>
        <w:t>工发组织</w:t>
      </w:r>
      <w:r w:rsidR="00D376FA">
        <w:rPr>
          <w:rFonts w:hint="eastAsia"/>
          <w:sz w:val="24"/>
          <w:szCs w:val="24"/>
          <w:lang w:val="en-CA" w:eastAsia="zh-CN"/>
        </w:rPr>
        <w:t>的</w:t>
      </w:r>
      <w:r w:rsidRPr="00666070">
        <w:rPr>
          <w:sz w:val="24"/>
          <w:szCs w:val="24"/>
          <w:lang w:val="en-CA" w:eastAsia="zh-CN"/>
        </w:rPr>
        <w:t>第二和第三</w:t>
      </w:r>
      <w:r w:rsidR="00D376FA">
        <w:rPr>
          <w:rFonts w:hint="eastAsia"/>
          <w:sz w:val="24"/>
          <w:szCs w:val="24"/>
          <w:lang w:val="en-CA" w:eastAsia="zh-CN"/>
        </w:rPr>
        <w:t>次</w:t>
      </w:r>
      <w:r w:rsidRPr="00666070">
        <w:rPr>
          <w:sz w:val="24"/>
          <w:szCs w:val="24"/>
          <w:lang w:val="en-CA" w:eastAsia="zh-CN"/>
        </w:rPr>
        <w:t>合</w:t>
      </w:r>
      <w:r w:rsidR="00D376FA">
        <w:rPr>
          <w:rFonts w:hint="eastAsia"/>
          <w:sz w:val="24"/>
          <w:szCs w:val="24"/>
          <w:lang w:val="en-CA" w:eastAsia="zh-CN"/>
        </w:rPr>
        <w:t>并</w:t>
      </w:r>
      <w:r w:rsidRPr="00666070">
        <w:rPr>
          <w:sz w:val="24"/>
          <w:szCs w:val="24"/>
          <w:lang w:val="en-CA" w:eastAsia="zh-CN"/>
        </w:rPr>
        <w:t>合格供资为</w:t>
      </w:r>
      <w:r w:rsidRPr="00666070">
        <w:rPr>
          <w:sz w:val="24"/>
          <w:szCs w:val="24"/>
          <w:lang w:val="en-CA" w:eastAsia="zh-CN"/>
        </w:rPr>
        <w:t>96</w:t>
      </w:r>
      <w:r w:rsidR="00D97C6F">
        <w:rPr>
          <w:rFonts w:hint="eastAsia"/>
          <w:sz w:val="24"/>
          <w:szCs w:val="24"/>
          <w:lang w:val="en-CA" w:eastAsia="zh-CN"/>
        </w:rPr>
        <w:t>,</w:t>
      </w:r>
      <w:r w:rsidRPr="00666070">
        <w:rPr>
          <w:sz w:val="24"/>
          <w:szCs w:val="24"/>
          <w:lang w:val="en-CA" w:eastAsia="zh-CN"/>
        </w:rPr>
        <w:t>775</w:t>
      </w:r>
      <w:r w:rsidRPr="00666070">
        <w:rPr>
          <w:sz w:val="24"/>
          <w:szCs w:val="24"/>
          <w:lang w:val="en-CA" w:eastAsia="zh-CN"/>
        </w:rPr>
        <w:t>美元，</w:t>
      </w:r>
      <w:r w:rsidR="00D97C6F" w:rsidRPr="00666070">
        <w:rPr>
          <w:sz w:val="24"/>
          <w:szCs w:val="24"/>
          <w:lang w:val="en-US" w:eastAsia="zh-CN"/>
        </w:rPr>
        <w:t>另</w:t>
      </w:r>
      <w:r w:rsidRPr="00666070">
        <w:rPr>
          <w:sz w:val="24"/>
          <w:szCs w:val="24"/>
          <w:lang w:val="en-CA" w:eastAsia="zh-CN"/>
        </w:rPr>
        <w:t>加</w:t>
      </w:r>
      <w:r w:rsidRPr="00666070">
        <w:rPr>
          <w:sz w:val="24"/>
          <w:szCs w:val="24"/>
          <w:lang w:val="en-CA" w:eastAsia="zh-CN"/>
        </w:rPr>
        <w:t>6</w:t>
      </w:r>
      <w:r w:rsidR="00D97C6F">
        <w:rPr>
          <w:rFonts w:hint="eastAsia"/>
          <w:sz w:val="24"/>
          <w:szCs w:val="24"/>
          <w:lang w:val="en-CA" w:eastAsia="zh-CN"/>
        </w:rPr>
        <w:t>,</w:t>
      </w:r>
      <w:r w:rsidRPr="00666070">
        <w:rPr>
          <w:sz w:val="24"/>
          <w:szCs w:val="24"/>
          <w:lang w:val="en-CA" w:eastAsia="zh-CN"/>
        </w:rPr>
        <w:t>774</w:t>
      </w:r>
      <w:r w:rsidRPr="00666070">
        <w:rPr>
          <w:sz w:val="24"/>
          <w:szCs w:val="24"/>
          <w:lang w:val="en-CA" w:eastAsia="zh-CN"/>
        </w:rPr>
        <w:t>美元的机构支助费用。</w:t>
      </w:r>
      <w:r w:rsidR="00D97C6F">
        <w:rPr>
          <w:rFonts w:hint="eastAsia"/>
          <w:sz w:val="24"/>
          <w:szCs w:val="24"/>
          <w:lang w:eastAsia="zh-CN"/>
        </w:rPr>
        <w:t>”</w:t>
      </w:r>
    </w:p>
    <w:p w14:paraId="37890369" w14:textId="7A8A9D44" w:rsidR="00EA598B" w:rsidRPr="00666070" w:rsidRDefault="00F45939" w:rsidP="002C13FD">
      <w:pPr>
        <w:pStyle w:val="ListParagraph"/>
        <w:numPr>
          <w:ilvl w:val="0"/>
          <w:numId w:val="29"/>
        </w:numPr>
        <w:spacing w:after="240"/>
        <w:contextualSpacing w:val="0"/>
        <w:rPr>
          <w:sz w:val="24"/>
          <w:szCs w:val="24"/>
          <w:lang w:eastAsia="zh-CN"/>
        </w:rPr>
      </w:pPr>
      <w:r w:rsidRPr="00666070">
        <w:rPr>
          <w:rFonts w:hint="eastAsia"/>
          <w:sz w:val="24"/>
          <w:szCs w:val="24"/>
          <w:lang w:eastAsia="zh-CN"/>
        </w:rPr>
        <w:t>将第</w:t>
      </w:r>
      <w:r w:rsidR="005013CF" w:rsidRPr="00666070">
        <w:rPr>
          <w:sz w:val="24"/>
          <w:szCs w:val="24"/>
          <w:lang w:eastAsia="zh-CN"/>
        </w:rPr>
        <w:t>74</w:t>
      </w:r>
      <w:r w:rsidRPr="00666070">
        <w:rPr>
          <w:rFonts w:hint="eastAsia"/>
          <w:sz w:val="24"/>
          <w:szCs w:val="24"/>
          <w:lang w:eastAsia="zh-CN"/>
        </w:rPr>
        <w:t>段</w:t>
      </w:r>
      <w:r w:rsidR="005013CF" w:rsidRPr="00666070">
        <w:rPr>
          <w:sz w:val="24"/>
          <w:szCs w:val="24"/>
          <w:lang w:eastAsia="zh-CN"/>
        </w:rPr>
        <w:t>(b)</w:t>
      </w:r>
      <w:r w:rsidRPr="00666070">
        <w:rPr>
          <w:rFonts w:hint="eastAsia"/>
          <w:sz w:val="24"/>
          <w:szCs w:val="24"/>
          <w:lang w:eastAsia="zh-CN"/>
        </w:rPr>
        <w:t>中“</w:t>
      </w:r>
      <w:r w:rsidRPr="00666070">
        <w:rPr>
          <w:sz w:val="24"/>
          <w:szCs w:val="24"/>
          <w:lang w:val="en-US" w:eastAsia="zh-CN"/>
        </w:rPr>
        <w:t>提供给工发组织的金额为</w:t>
      </w:r>
      <w:r w:rsidRPr="00666070">
        <w:rPr>
          <w:sz w:val="24"/>
          <w:szCs w:val="24"/>
          <w:lang w:val="en-CA" w:eastAsia="zh-CN"/>
        </w:rPr>
        <w:t>125,514</w:t>
      </w:r>
      <w:r w:rsidRPr="00666070">
        <w:rPr>
          <w:sz w:val="24"/>
          <w:szCs w:val="24"/>
          <w:lang w:val="en-US" w:eastAsia="zh-CN"/>
        </w:rPr>
        <w:t>美元，另加</w:t>
      </w:r>
      <w:r w:rsidRPr="00666070">
        <w:rPr>
          <w:sz w:val="24"/>
          <w:szCs w:val="24"/>
          <w:lang w:val="en-CA" w:eastAsia="zh-CN"/>
        </w:rPr>
        <w:t>8,786</w:t>
      </w:r>
      <w:r w:rsidRPr="00666070">
        <w:rPr>
          <w:sz w:val="24"/>
          <w:szCs w:val="24"/>
          <w:lang w:val="en-US" w:eastAsia="zh-CN"/>
        </w:rPr>
        <w:t>美元的机构支助费用</w:t>
      </w:r>
      <w:r w:rsidRPr="00666070">
        <w:rPr>
          <w:rFonts w:hint="eastAsia"/>
          <w:sz w:val="24"/>
          <w:szCs w:val="24"/>
          <w:lang w:eastAsia="zh-CN"/>
        </w:rPr>
        <w:t>”</w:t>
      </w:r>
      <w:r w:rsidRPr="00D97C6F">
        <w:rPr>
          <w:rFonts w:hint="eastAsia"/>
          <w:b/>
          <w:bCs/>
          <w:sz w:val="24"/>
          <w:szCs w:val="24"/>
          <w:lang w:eastAsia="zh-CN"/>
        </w:rPr>
        <w:t>替换为</w:t>
      </w:r>
      <w:r w:rsidRPr="00666070">
        <w:rPr>
          <w:rFonts w:hint="eastAsia"/>
          <w:sz w:val="24"/>
          <w:szCs w:val="24"/>
          <w:lang w:eastAsia="zh-CN"/>
        </w:rPr>
        <w:t>“</w:t>
      </w:r>
      <w:r w:rsidRPr="00666070">
        <w:rPr>
          <w:sz w:val="24"/>
          <w:szCs w:val="24"/>
          <w:lang w:val="en-US" w:eastAsia="zh-CN"/>
        </w:rPr>
        <w:t>提供给工发组织的金额为</w:t>
      </w:r>
      <w:r w:rsidRPr="00666070">
        <w:rPr>
          <w:sz w:val="24"/>
          <w:szCs w:val="24"/>
          <w:lang w:eastAsia="zh-CN"/>
        </w:rPr>
        <w:t>96,775</w:t>
      </w:r>
      <w:r w:rsidRPr="00666070">
        <w:rPr>
          <w:sz w:val="24"/>
          <w:szCs w:val="24"/>
          <w:lang w:val="en-US" w:eastAsia="zh-CN"/>
        </w:rPr>
        <w:t>美元，另加</w:t>
      </w:r>
      <w:r w:rsidRPr="00666070">
        <w:rPr>
          <w:sz w:val="24"/>
          <w:szCs w:val="24"/>
          <w:lang w:eastAsia="zh-CN"/>
        </w:rPr>
        <w:t>6,774</w:t>
      </w:r>
      <w:r w:rsidRPr="00666070">
        <w:rPr>
          <w:sz w:val="24"/>
          <w:szCs w:val="24"/>
          <w:lang w:val="en-US" w:eastAsia="zh-CN"/>
        </w:rPr>
        <w:t>美元的机构支助费用</w:t>
      </w:r>
      <w:r w:rsidRPr="00666070">
        <w:rPr>
          <w:rFonts w:hint="eastAsia"/>
          <w:sz w:val="24"/>
          <w:szCs w:val="24"/>
          <w:lang w:eastAsia="zh-CN"/>
        </w:rPr>
        <w:t>”。</w:t>
      </w:r>
      <w:r w:rsidR="008517FF" w:rsidRPr="00666070">
        <w:rPr>
          <w:sz w:val="24"/>
          <w:szCs w:val="24"/>
          <w:lang w:eastAsia="zh-C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135404" w14:paraId="70275945" w14:textId="77777777" w:rsidTr="000128C2">
        <w:tc>
          <w:tcPr>
            <w:tcW w:w="1871" w:type="dxa"/>
          </w:tcPr>
          <w:p w14:paraId="1E54A0FF" w14:textId="77777777" w:rsidR="00EA598B" w:rsidRPr="00135404" w:rsidRDefault="00EA598B" w:rsidP="002C13FD">
            <w:pPr>
              <w:rPr>
                <w:lang w:eastAsia="zh-CN"/>
              </w:rPr>
            </w:pPr>
          </w:p>
        </w:tc>
        <w:tc>
          <w:tcPr>
            <w:tcW w:w="1872" w:type="dxa"/>
          </w:tcPr>
          <w:p w14:paraId="2FB125EA" w14:textId="77777777" w:rsidR="00EA598B" w:rsidRPr="00135404" w:rsidRDefault="00EA598B" w:rsidP="002C13FD">
            <w:pPr>
              <w:rPr>
                <w:lang w:eastAsia="zh-CN"/>
              </w:rPr>
            </w:pPr>
          </w:p>
        </w:tc>
        <w:tc>
          <w:tcPr>
            <w:tcW w:w="1872" w:type="dxa"/>
            <w:tcBorders>
              <w:bottom w:val="single" w:sz="4" w:space="0" w:color="auto"/>
            </w:tcBorders>
          </w:tcPr>
          <w:p w14:paraId="3A083C3A" w14:textId="77777777" w:rsidR="00EA598B" w:rsidRPr="00135404" w:rsidRDefault="00EA598B" w:rsidP="002C13FD">
            <w:pPr>
              <w:rPr>
                <w:lang w:eastAsia="zh-CN"/>
              </w:rPr>
            </w:pPr>
          </w:p>
        </w:tc>
        <w:tc>
          <w:tcPr>
            <w:tcW w:w="1872" w:type="dxa"/>
          </w:tcPr>
          <w:p w14:paraId="68FB5C14" w14:textId="77777777" w:rsidR="00EA598B" w:rsidRPr="00135404" w:rsidRDefault="00EA598B" w:rsidP="002C13FD">
            <w:pPr>
              <w:rPr>
                <w:lang w:eastAsia="zh-CN"/>
              </w:rPr>
            </w:pPr>
          </w:p>
        </w:tc>
        <w:tc>
          <w:tcPr>
            <w:tcW w:w="1873" w:type="dxa"/>
          </w:tcPr>
          <w:p w14:paraId="0E085165" w14:textId="77777777" w:rsidR="00EA598B" w:rsidRPr="00135404" w:rsidRDefault="00EA598B" w:rsidP="002C13FD">
            <w:pPr>
              <w:rPr>
                <w:lang w:eastAsia="zh-CN"/>
              </w:rPr>
            </w:pPr>
          </w:p>
        </w:tc>
      </w:tr>
    </w:tbl>
    <w:p w14:paraId="30989425" w14:textId="77777777" w:rsidR="00EA598B" w:rsidRPr="00135404" w:rsidRDefault="00EA598B" w:rsidP="002C13FD">
      <w:pPr>
        <w:jc w:val="left"/>
        <w:rPr>
          <w:lang w:eastAsia="zh-CN"/>
        </w:rPr>
      </w:pPr>
    </w:p>
    <w:sectPr w:rsidR="00EA598B" w:rsidRPr="00135404" w:rsidSect="00AD0DE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94877" w14:textId="77777777" w:rsidR="000A30FB" w:rsidRDefault="000A30FB" w:rsidP="004A504B">
      <w:r>
        <w:separator/>
      </w:r>
    </w:p>
  </w:endnote>
  <w:endnote w:type="continuationSeparator" w:id="0">
    <w:p w14:paraId="020AE9E0" w14:textId="77777777" w:rsidR="000A30FB" w:rsidRDefault="000A30FB" w:rsidP="004A504B">
      <w:r>
        <w:continuationSeparator/>
      </w:r>
    </w:p>
  </w:endnote>
  <w:endnote w:type="continuationNotice" w:id="1">
    <w:p w14:paraId="5A2E3069" w14:textId="77777777" w:rsidR="000A30FB" w:rsidRDefault="000A30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766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A960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A733B" w14:textId="7B02B233" w:rsidR="004E7F9C" w:rsidRPr="002914E2" w:rsidRDefault="00237A25" w:rsidP="004E7F9C">
    <w:pPr>
      <w:pBdr>
        <w:top w:val="single" w:sz="4" w:space="1" w:color="auto"/>
        <w:left w:val="single" w:sz="4" w:space="4" w:color="auto"/>
        <w:bottom w:val="single" w:sz="4" w:space="1" w:color="auto"/>
        <w:right w:val="single" w:sz="4" w:space="4" w:color="auto"/>
      </w:pBdr>
      <w:jc w:val="center"/>
      <w:rPr>
        <w:sz w:val="20"/>
        <w:szCs w:val="20"/>
        <w:lang w:eastAsia="zh-CN"/>
      </w:rPr>
    </w:pPr>
    <w:r w:rsidRPr="002914E2">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9899C" w14:textId="77777777" w:rsidR="000A30FB" w:rsidRDefault="000A30FB" w:rsidP="004A504B">
      <w:r>
        <w:separator/>
      </w:r>
    </w:p>
  </w:footnote>
  <w:footnote w:type="continuationSeparator" w:id="0">
    <w:p w14:paraId="51C9F622" w14:textId="77777777" w:rsidR="000A30FB" w:rsidRDefault="000A30FB" w:rsidP="004A504B">
      <w:r>
        <w:continuationSeparator/>
      </w:r>
    </w:p>
  </w:footnote>
  <w:footnote w:type="continuationNotice" w:id="1">
    <w:p w14:paraId="7608C13B" w14:textId="77777777" w:rsidR="000A30FB" w:rsidRDefault="000A30FB"/>
  </w:footnote>
  <w:footnote w:id="2">
    <w:p w14:paraId="07B1B399" w14:textId="77777777" w:rsidR="000A0EB4" w:rsidRPr="001E1147" w:rsidRDefault="000A0EB4" w:rsidP="000A0EB4">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7</w:t>
      </w:r>
      <w:r w:rsidRPr="001E1147">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DD779" w14:textId="29B003B8" w:rsidR="00DC6A10" w:rsidRPr="0033525D" w:rsidRDefault="004E7362">
    <w:r>
      <w:fldChar w:fldCharType="begin"/>
    </w:r>
    <w:r>
      <w:instrText xml:space="preserve"> DOCPROPERTY "Document number"  \* MERGEFORMAT </w:instrText>
    </w:r>
    <w:r>
      <w:fldChar w:fldCharType="separate"/>
    </w:r>
    <w:r w:rsidR="003962F2">
      <w:t>UNEP/</w:t>
    </w:r>
    <w:proofErr w:type="spellStart"/>
    <w:r w:rsidR="003962F2">
      <w:t>OzL.Pro</w:t>
    </w:r>
    <w:proofErr w:type="spellEnd"/>
    <w:r w:rsidR="003962F2">
      <w:t>/ExCom/97/36/Corr.1</w:t>
    </w:r>
    <w:r>
      <w:fldChar w:fldCharType="end"/>
    </w:r>
  </w:p>
  <w:p w14:paraId="5C3022B5" w14:textId="77777777" w:rsidR="00DC6A10" w:rsidRPr="0033525D" w:rsidRDefault="00DC6A10"/>
  <w:p w14:paraId="3DB06D3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6DDD4" w14:textId="62D4A76B" w:rsidR="00DC6A10" w:rsidRPr="0033525D" w:rsidRDefault="004E7362">
    <w:pPr>
      <w:jc w:val="right"/>
    </w:pPr>
    <w:r>
      <w:fldChar w:fldCharType="begin"/>
    </w:r>
    <w:r>
      <w:instrText xml:space="preserve"> DOCPROPERTY "Document number"  \* MERGEFORMAT </w:instrText>
    </w:r>
    <w:r>
      <w:fldChar w:fldCharType="separate"/>
    </w:r>
    <w:r w:rsidR="003962F2">
      <w:t>UNEP/</w:t>
    </w:r>
    <w:proofErr w:type="spellStart"/>
    <w:r w:rsidR="003962F2">
      <w:t>OzL.Pro</w:t>
    </w:r>
    <w:proofErr w:type="spellEnd"/>
    <w:r w:rsidR="003962F2">
      <w:t>/ExCom/97/36/Corr.1</w:t>
    </w:r>
    <w:r>
      <w:fldChar w:fldCharType="end"/>
    </w:r>
  </w:p>
  <w:p w14:paraId="3A28C2EA" w14:textId="77777777" w:rsidR="00DC6A10" w:rsidRPr="0033525D" w:rsidRDefault="00DC6A10" w:rsidP="008A0CA7">
    <w:pPr>
      <w:jc w:val="right"/>
    </w:pPr>
  </w:p>
  <w:p w14:paraId="48CA6DFD"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754B1C"/>
    <w:multiLevelType w:val="hybridMultilevel"/>
    <w:tmpl w:val="9216D9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B930D5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0387688"/>
    <w:multiLevelType w:val="hybridMultilevel"/>
    <w:tmpl w:val="2456542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20"/>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1164853064">
    <w:abstractNumId w:val="10"/>
  </w:num>
  <w:num w:numId="25" w16cid:durableId="1080835196">
    <w:abstractNumId w:val="10"/>
  </w:num>
  <w:num w:numId="26" w16cid:durableId="1256402441">
    <w:abstractNumId w:val="10"/>
  </w:num>
  <w:num w:numId="27" w16cid:durableId="1856114947">
    <w:abstractNumId w:val="10"/>
  </w:num>
  <w:num w:numId="28" w16cid:durableId="202786951">
    <w:abstractNumId w:val="10"/>
  </w:num>
  <w:num w:numId="29" w16cid:durableId="988904282">
    <w:abstractNumId w:val="11"/>
  </w:num>
  <w:num w:numId="30" w16cid:durableId="1674720608">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FED"/>
    <w:rsid w:val="00001BF4"/>
    <w:rsid w:val="000035CD"/>
    <w:rsid w:val="00004309"/>
    <w:rsid w:val="0000434E"/>
    <w:rsid w:val="00005117"/>
    <w:rsid w:val="000064A8"/>
    <w:rsid w:val="00006993"/>
    <w:rsid w:val="0001062E"/>
    <w:rsid w:val="000118D5"/>
    <w:rsid w:val="00011DEF"/>
    <w:rsid w:val="000128C2"/>
    <w:rsid w:val="00013B3B"/>
    <w:rsid w:val="00014880"/>
    <w:rsid w:val="00014A60"/>
    <w:rsid w:val="0001571C"/>
    <w:rsid w:val="0001617B"/>
    <w:rsid w:val="00016628"/>
    <w:rsid w:val="000167F6"/>
    <w:rsid w:val="000203F5"/>
    <w:rsid w:val="000211A9"/>
    <w:rsid w:val="00021238"/>
    <w:rsid w:val="00022071"/>
    <w:rsid w:val="00022642"/>
    <w:rsid w:val="00022688"/>
    <w:rsid w:val="00022F11"/>
    <w:rsid w:val="0002417C"/>
    <w:rsid w:val="000249CD"/>
    <w:rsid w:val="0002582A"/>
    <w:rsid w:val="00026071"/>
    <w:rsid w:val="000263ED"/>
    <w:rsid w:val="00030D4A"/>
    <w:rsid w:val="00031260"/>
    <w:rsid w:val="0003290F"/>
    <w:rsid w:val="00032930"/>
    <w:rsid w:val="0003661B"/>
    <w:rsid w:val="0003681A"/>
    <w:rsid w:val="000372B7"/>
    <w:rsid w:val="000406CF"/>
    <w:rsid w:val="000407C2"/>
    <w:rsid w:val="00040C31"/>
    <w:rsid w:val="00040DE6"/>
    <w:rsid w:val="000410DE"/>
    <w:rsid w:val="0004135A"/>
    <w:rsid w:val="000416C4"/>
    <w:rsid w:val="00043ACC"/>
    <w:rsid w:val="000441B3"/>
    <w:rsid w:val="00044A1C"/>
    <w:rsid w:val="00044CEC"/>
    <w:rsid w:val="00045098"/>
    <w:rsid w:val="0004791C"/>
    <w:rsid w:val="00047B61"/>
    <w:rsid w:val="00050F6E"/>
    <w:rsid w:val="000512F5"/>
    <w:rsid w:val="00051D2A"/>
    <w:rsid w:val="00055DF8"/>
    <w:rsid w:val="00056684"/>
    <w:rsid w:val="0005675E"/>
    <w:rsid w:val="0005709B"/>
    <w:rsid w:val="0006083E"/>
    <w:rsid w:val="00061EC2"/>
    <w:rsid w:val="00061F96"/>
    <w:rsid w:val="00062CA3"/>
    <w:rsid w:val="000633D3"/>
    <w:rsid w:val="00065857"/>
    <w:rsid w:val="00066CE8"/>
    <w:rsid w:val="000674AF"/>
    <w:rsid w:val="00072A6B"/>
    <w:rsid w:val="000733EB"/>
    <w:rsid w:val="00073C7B"/>
    <w:rsid w:val="00074A3B"/>
    <w:rsid w:val="00076675"/>
    <w:rsid w:val="00076843"/>
    <w:rsid w:val="00076869"/>
    <w:rsid w:val="0007697F"/>
    <w:rsid w:val="000770A0"/>
    <w:rsid w:val="00077A0C"/>
    <w:rsid w:val="00077D2F"/>
    <w:rsid w:val="0008084E"/>
    <w:rsid w:val="00080A87"/>
    <w:rsid w:val="00080ED0"/>
    <w:rsid w:val="00082135"/>
    <w:rsid w:val="00082E1A"/>
    <w:rsid w:val="00082E86"/>
    <w:rsid w:val="0008379C"/>
    <w:rsid w:val="00085B8F"/>
    <w:rsid w:val="00085D34"/>
    <w:rsid w:val="0008619A"/>
    <w:rsid w:val="00087E2F"/>
    <w:rsid w:val="00090481"/>
    <w:rsid w:val="00090C55"/>
    <w:rsid w:val="00091AA7"/>
    <w:rsid w:val="00091D9C"/>
    <w:rsid w:val="00091F8C"/>
    <w:rsid w:val="00093228"/>
    <w:rsid w:val="00095264"/>
    <w:rsid w:val="0009588F"/>
    <w:rsid w:val="00097261"/>
    <w:rsid w:val="0009733F"/>
    <w:rsid w:val="000978C3"/>
    <w:rsid w:val="000A01CB"/>
    <w:rsid w:val="000A0949"/>
    <w:rsid w:val="000A0EB4"/>
    <w:rsid w:val="000A2EE2"/>
    <w:rsid w:val="000A2FF0"/>
    <w:rsid w:val="000A30FB"/>
    <w:rsid w:val="000A3826"/>
    <w:rsid w:val="000A5F9B"/>
    <w:rsid w:val="000A6283"/>
    <w:rsid w:val="000A6C26"/>
    <w:rsid w:val="000B0576"/>
    <w:rsid w:val="000B0844"/>
    <w:rsid w:val="000B2DFC"/>
    <w:rsid w:val="000B3493"/>
    <w:rsid w:val="000B36C8"/>
    <w:rsid w:val="000B4239"/>
    <w:rsid w:val="000B4618"/>
    <w:rsid w:val="000B63A5"/>
    <w:rsid w:val="000B77EE"/>
    <w:rsid w:val="000C0976"/>
    <w:rsid w:val="000C1C5D"/>
    <w:rsid w:val="000C5BEE"/>
    <w:rsid w:val="000C5D47"/>
    <w:rsid w:val="000C5E16"/>
    <w:rsid w:val="000C6873"/>
    <w:rsid w:val="000C73B8"/>
    <w:rsid w:val="000C7631"/>
    <w:rsid w:val="000C7864"/>
    <w:rsid w:val="000C7CBE"/>
    <w:rsid w:val="000D0133"/>
    <w:rsid w:val="000D0C2A"/>
    <w:rsid w:val="000D1FDA"/>
    <w:rsid w:val="000D52A4"/>
    <w:rsid w:val="000D5B18"/>
    <w:rsid w:val="000D5BC4"/>
    <w:rsid w:val="000D6E64"/>
    <w:rsid w:val="000E07BC"/>
    <w:rsid w:val="000E0C48"/>
    <w:rsid w:val="000E1820"/>
    <w:rsid w:val="000E22E4"/>
    <w:rsid w:val="000E2E21"/>
    <w:rsid w:val="000E3A64"/>
    <w:rsid w:val="000E3D67"/>
    <w:rsid w:val="000E6743"/>
    <w:rsid w:val="000F0B15"/>
    <w:rsid w:val="000F1787"/>
    <w:rsid w:val="000F1CD4"/>
    <w:rsid w:val="000F2231"/>
    <w:rsid w:val="000F297A"/>
    <w:rsid w:val="000F3187"/>
    <w:rsid w:val="000F36B9"/>
    <w:rsid w:val="000F4103"/>
    <w:rsid w:val="000F419C"/>
    <w:rsid w:val="000F450C"/>
    <w:rsid w:val="000F60F3"/>
    <w:rsid w:val="000F70A7"/>
    <w:rsid w:val="000F752B"/>
    <w:rsid w:val="000F789B"/>
    <w:rsid w:val="0010046E"/>
    <w:rsid w:val="00101025"/>
    <w:rsid w:val="001016B8"/>
    <w:rsid w:val="0010333F"/>
    <w:rsid w:val="00106063"/>
    <w:rsid w:val="0010614E"/>
    <w:rsid w:val="00106B41"/>
    <w:rsid w:val="00106C21"/>
    <w:rsid w:val="001104B3"/>
    <w:rsid w:val="00110CA5"/>
    <w:rsid w:val="00111639"/>
    <w:rsid w:val="00112F50"/>
    <w:rsid w:val="001133DA"/>
    <w:rsid w:val="00113CCA"/>
    <w:rsid w:val="00114651"/>
    <w:rsid w:val="00114946"/>
    <w:rsid w:val="00114D2A"/>
    <w:rsid w:val="0011513F"/>
    <w:rsid w:val="001156A4"/>
    <w:rsid w:val="0012115D"/>
    <w:rsid w:val="001221AA"/>
    <w:rsid w:val="00122D86"/>
    <w:rsid w:val="00122E24"/>
    <w:rsid w:val="00122F25"/>
    <w:rsid w:val="00123B81"/>
    <w:rsid w:val="00124101"/>
    <w:rsid w:val="0012431E"/>
    <w:rsid w:val="00131168"/>
    <w:rsid w:val="00132FC0"/>
    <w:rsid w:val="001332AB"/>
    <w:rsid w:val="00134310"/>
    <w:rsid w:val="00134549"/>
    <w:rsid w:val="00134965"/>
    <w:rsid w:val="00135404"/>
    <w:rsid w:val="00135980"/>
    <w:rsid w:val="0013598B"/>
    <w:rsid w:val="0013677F"/>
    <w:rsid w:val="0013786F"/>
    <w:rsid w:val="001421BA"/>
    <w:rsid w:val="00142967"/>
    <w:rsid w:val="0014365C"/>
    <w:rsid w:val="00145E7E"/>
    <w:rsid w:val="00147131"/>
    <w:rsid w:val="00147C51"/>
    <w:rsid w:val="00147E1A"/>
    <w:rsid w:val="00152498"/>
    <w:rsid w:val="00152AEC"/>
    <w:rsid w:val="001541C8"/>
    <w:rsid w:val="00154363"/>
    <w:rsid w:val="0015484A"/>
    <w:rsid w:val="0015518B"/>
    <w:rsid w:val="00156329"/>
    <w:rsid w:val="00160392"/>
    <w:rsid w:val="001635CD"/>
    <w:rsid w:val="00164719"/>
    <w:rsid w:val="0016518C"/>
    <w:rsid w:val="00165832"/>
    <w:rsid w:val="00166D06"/>
    <w:rsid w:val="00166FC4"/>
    <w:rsid w:val="001677AC"/>
    <w:rsid w:val="0017064F"/>
    <w:rsid w:val="001714A4"/>
    <w:rsid w:val="00171B14"/>
    <w:rsid w:val="00173688"/>
    <w:rsid w:val="001804EA"/>
    <w:rsid w:val="00180946"/>
    <w:rsid w:val="00181178"/>
    <w:rsid w:val="00181218"/>
    <w:rsid w:val="00181528"/>
    <w:rsid w:val="00181FF4"/>
    <w:rsid w:val="0018228B"/>
    <w:rsid w:val="001826FB"/>
    <w:rsid w:val="00183830"/>
    <w:rsid w:val="00186741"/>
    <w:rsid w:val="00190A61"/>
    <w:rsid w:val="00191C7C"/>
    <w:rsid w:val="00193759"/>
    <w:rsid w:val="00193FC6"/>
    <w:rsid w:val="00195443"/>
    <w:rsid w:val="001955DB"/>
    <w:rsid w:val="00195C0F"/>
    <w:rsid w:val="00196592"/>
    <w:rsid w:val="00197179"/>
    <w:rsid w:val="00197989"/>
    <w:rsid w:val="001A1B67"/>
    <w:rsid w:val="001A1BAD"/>
    <w:rsid w:val="001A1E07"/>
    <w:rsid w:val="001A2215"/>
    <w:rsid w:val="001A24D0"/>
    <w:rsid w:val="001A3342"/>
    <w:rsid w:val="001A39DB"/>
    <w:rsid w:val="001A3E3D"/>
    <w:rsid w:val="001A4CC5"/>
    <w:rsid w:val="001A7049"/>
    <w:rsid w:val="001A76B1"/>
    <w:rsid w:val="001A781C"/>
    <w:rsid w:val="001A7824"/>
    <w:rsid w:val="001A7D8D"/>
    <w:rsid w:val="001B0BBC"/>
    <w:rsid w:val="001B1919"/>
    <w:rsid w:val="001B1E40"/>
    <w:rsid w:val="001B2794"/>
    <w:rsid w:val="001B3316"/>
    <w:rsid w:val="001B3898"/>
    <w:rsid w:val="001B403D"/>
    <w:rsid w:val="001B5435"/>
    <w:rsid w:val="001B55C6"/>
    <w:rsid w:val="001B585D"/>
    <w:rsid w:val="001B71CD"/>
    <w:rsid w:val="001C0D5C"/>
    <w:rsid w:val="001C1B1C"/>
    <w:rsid w:val="001C2608"/>
    <w:rsid w:val="001C3C53"/>
    <w:rsid w:val="001C3C73"/>
    <w:rsid w:val="001C53E0"/>
    <w:rsid w:val="001C764E"/>
    <w:rsid w:val="001D134F"/>
    <w:rsid w:val="001D14CF"/>
    <w:rsid w:val="001D1605"/>
    <w:rsid w:val="001D1CD7"/>
    <w:rsid w:val="001D21FB"/>
    <w:rsid w:val="001D425A"/>
    <w:rsid w:val="001D4DB5"/>
    <w:rsid w:val="001D6FA7"/>
    <w:rsid w:val="001E0E48"/>
    <w:rsid w:val="001E1052"/>
    <w:rsid w:val="001E21B1"/>
    <w:rsid w:val="001E2F93"/>
    <w:rsid w:val="001E3708"/>
    <w:rsid w:val="001E4554"/>
    <w:rsid w:val="001E5709"/>
    <w:rsid w:val="001E61E5"/>
    <w:rsid w:val="001E6BBF"/>
    <w:rsid w:val="001E73B4"/>
    <w:rsid w:val="001E764C"/>
    <w:rsid w:val="001F01F3"/>
    <w:rsid w:val="001F0218"/>
    <w:rsid w:val="001F0739"/>
    <w:rsid w:val="001F0C16"/>
    <w:rsid w:val="001F2159"/>
    <w:rsid w:val="001F2ECD"/>
    <w:rsid w:val="001F2FA0"/>
    <w:rsid w:val="001F3D54"/>
    <w:rsid w:val="001F4308"/>
    <w:rsid w:val="001F53FD"/>
    <w:rsid w:val="001F634E"/>
    <w:rsid w:val="001F7DA1"/>
    <w:rsid w:val="001F7E34"/>
    <w:rsid w:val="002054E8"/>
    <w:rsid w:val="002055E2"/>
    <w:rsid w:val="002060F5"/>
    <w:rsid w:val="002067D5"/>
    <w:rsid w:val="00207358"/>
    <w:rsid w:val="0021044A"/>
    <w:rsid w:val="00210AC5"/>
    <w:rsid w:val="00210B8B"/>
    <w:rsid w:val="00212B71"/>
    <w:rsid w:val="00213406"/>
    <w:rsid w:val="00213787"/>
    <w:rsid w:val="0021418E"/>
    <w:rsid w:val="00214863"/>
    <w:rsid w:val="002156B4"/>
    <w:rsid w:val="0021578C"/>
    <w:rsid w:val="0022097C"/>
    <w:rsid w:val="00222675"/>
    <w:rsid w:val="0022268A"/>
    <w:rsid w:val="00224D95"/>
    <w:rsid w:val="00224FCD"/>
    <w:rsid w:val="00225E8F"/>
    <w:rsid w:val="00226BFD"/>
    <w:rsid w:val="00226E39"/>
    <w:rsid w:val="00226EB9"/>
    <w:rsid w:val="00227BA0"/>
    <w:rsid w:val="00227FBC"/>
    <w:rsid w:val="00230E5D"/>
    <w:rsid w:val="00231F67"/>
    <w:rsid w:val="0023252A"/>
    <w:rsid w:val="00232566"/>
    <w:rsid w:val="00232EBA"/>
    <w:rsid w:val="00233B11"/>
    <w:rsid w:val="00233CE9"/>
    <w:rsid w:val="00234055"/>
    <w:rsid w:val="0023468C"/>
    <w:rsid w:val="00234FE3"/>
    <w:rsid w:val="00237A13"/>
    <w:rsid w:val="00237A25"/>
    <w:rsid w:val="00237DEF"/>
    <w:rsid w:val="002406AE"/>
    <w:rsid w:val="0024445D"/>
    <w:rsid w:val="00244FFA"/>
    <w:rsid w:val="0024511E"/>
    <w:rsid w:val="002458F8"/>
    <w:rsid w:val="00247EAE"/>
    <w:rsid w:val="002514F0"/>
    <w:rsid w:val="002518E9"/>
    <w:rsid w:val="00253222"/>
    <w:rsid w:val="00253F78"/>
    <w:rsid w:val="0025781B"/>
    <w:rsid w:val="002579DA"/>
    <w:rsid w:val="002604B7"/>
    <w:rsid w:val="0026132C"/>
    <w:rsid w:val="002613BF"/>
    <w:rsid w:val="00261C13"/>
    <w:rsid w:val="0026236D"/>
    <w:rsid w:val="00262847"/>
    <w:rsid w:val="00262858"/>
    <w:rsid w:val="002637A5"/>
    <w:rsid w:val="00264758"/>
    <w:rsid w:val="00264F8C"/>
    <w:rsid w:val="0026595A"/>
    <w:rsid w:val="002661D4"/>
    <w:rsid w:val="002665F2"/>
    <w:rsid w:val="00266BC8"/>
    <w:rsid w:val="0026758D"/>
    <w:rsid w:val="00267C6C"/>
    <w:rsid w:val="0027082A"/>
    <w:rsid w:val="002713BF"/>
    <w:rsid w:val="002719A4"/>
    <w:rsid w:val="002721E8"/>
    <w:rsid w:val="00273DA7"/>
    <w:rsid w:val="0027713F"/>
    <w:rsid w:val="002774CD"/>
    <w:rsid w:val="00277A3E"/>
    <w:rsid w:val="0028010F"/>
    <w:rsid w:val="00281BB2"/>
    <w:rsid w:val="00281BFC"/>
    <w:rsid w:val="00282913"/>
    <w:rsid w:val="002833AF"/>
    <w:rsid w:val="0028361E"/>
    <w:rsid w:val="00285BFF"/>
    <w:rsid w:val="002860D1"/>
    <w:rsid w:val="00286135"/>
    <w:rsid w:val="00286846"/>
    <w:rsid w:val="0028712C"/>
    <w:rsid w:val="002874C2"/>
    <w:rsid w:val="00287C07"/>
    <w:rsid w:val="002905B2"/>
    <w:rsid w:val="002914E2"/>
    <w:rsid w:val="00291844"/>
    <w:rsid w:val="002932F4"/>
    <w:rsid w:val="002940F5"/>
    <w:rsid w:val="002944D0"/>
    <w:rsid w:val="002953EB"/>
    <w:rsid w:val="00296636"/>
    <w:rsid w:val="00297F37"/>
    <w:rsid w:val="002A03C3"/>
    <w:rsid w:val="002A0D5D"/>
    <w:rsid w:val="002A133F"/>
    <w:rsid w:val="002A19CE"/>
    <w:rsid w:val="002A3466"/>
    <w:rsid w:val="002A5FEA"/>
    <w:rsid w:val="002B071A"/>
    <w:rsid w:val="002B0C10"/>
    <w:rsid w:val="002B23A3"/>
    <w:rsid w:val="002B254E"/>
    <w:rsid w:val="002B3E83"/>
    <w:rsid w:val="002B438B"/>
    <w:rsid w:val="002B4720"/>
    <w:rsid w:val="002B4BFC"/>
    <w:rsid w:val="002B4CE8"/>
    <w:rsid w:val="002B59C8"/>
    <w:rsid w:val="002B66D8"/>
    <w:rsid w:val="002B67F0"/>
    <w:rsid w:val="002B69A7"/>
    <w:rsid w:val="002B72E9"/>
    <w:rsid w:val="002C0CB3"/>
    <w:rsid w:val="002C13FD"/>
    <w:rsid w:val="002C1659"/>
    <w:rsid w:val="002C4DF8"/>
    <w:rsid w:val="002C51B1"/>
    <w:rsid w:val="002C5742"/>
    <w:rsid w:val="002C578C"/>
    <w:rsid w:val="002C67C0"/>
    <w:rsid w:val="002C6B13"/>
    <w:rsid w:val="002C718B"/>
    <w:rsid w:val="002C7998"/>
    <w:rsid w:val="002D01E9"/>
    <w:rsid w:val="002D0826"/>
    <w:rsid w:val="002D2FF4"/>
    <w:rsid w:val="002D316F"/>
    <w:rsid w:val="002D349E"/>
    <w:rsid w:val="002D4031"/>
    <w:rsid w:val="002D40E5"/>
    <w:rsid w:val="002D64DD"/>
    <w:rsid w:val="002D7C61"/>
    <w:rsid w:val="002D7FA5"/>
    <w:rsid w:val="002E17E6"/>
    <w:rsid w:val="002E2C6F"/>
    <w:rsid w:val="002E3ABD"/>
    <w:rsid w:val="002E44A0"/>
    <w:rsid w:val="002E4890"/>
    <w:rsid w:val="002E5202"/>
    <w:rsid w:val="002E529E"/>
    <w:rsid w:val="002E6EE6"/>
    <w:rsid w:val="002F08F4"/>
    <w:rsid w:val="002F1E53"/>
    <w:rsid w:val="002F2CAA"/>
    <w:rsid w:val="002F3AE1"/>
    <w:rsid w:val="002F4785"/>
    <w:rsid w:val="002F4FF0"/>
    <w:rsid w:val="002F6B8E"/>
    <w:rsid w:val="002F7202"/>
    <w:rsid w:val="0030052C"/>
    <w:rsid w:val="003005AB"/>
    <w:rsid w:val="003006D5"/>
    <w:rsid w:val="00300834"/>
    <w:rsid w:val="00300D91"/>
    <w:rsid w:val="00301C1E"/>
    <w:rsid w:val="00302047"/>
    <w:rsid w:val="00303D72"/>
    <w:rsid w:val="003046C1"/>
    <w:rsid w:val="003053FF"/>
    <w:rsid w:val="00305C3B"/>
    <w:rsid w:val="0030785B"/>
    <w:rsid w:val="00310A76"/>
    <w:rsid w:val="003127D5"/>
    <w:rsid w:val="00312956"/>
    <w:rsid w:val="00316A69"/>
    <w:rsid w:val="003170FD"/>
    <w:rsid w:val="003175D4"/>
    <w:rsid w:val="00320938"/>
    <w:rsid w:val="00323417"/>
    <w:rsid w:val="00323863"/>
    <w:rsid w:val="003247C6"/>
    <w:rsid w:val="00324FB9"/>
    <w:rsid w:val="003306E1"/>
    <w:rsid w:val="003308BB"/>
    <w:rsid w:val="003313A1"/>
    <w:rsid w:val="00331600"/>
    <w:rsid w:val="003320E4"/>
    <w:rsid w:val="003332BE"/>
    <w:rsid w:val="00333B50"/>
    <w:rsid w:val="0033525D"/>
    <w:rsid w:val="00335271"/>
    <w:rsid w:val="003352E1"/>
    <w:rsid w:val="0033716D"/>
    <w:rsid w:val="00337C69"/>
    <w:rsid w:val="00340C8D"/>
    <w:rsid w:val="003414F3"/>
    <w:rsid w:val="0034265B"/>
    <w:rsid w:val="003426FD"/>
    <w:rsid w:val="00342A7E"/>
    <w:rsid w:val="003439DB"/>
    <w:rsid w:val="0034724C"/>
    <w:rsid w:val="00352209"/>
    <w:rsid w:val="00353E9F"/>
    <w:rsid w:val="00354C0E"/>
    <w:rsid w:val="003550B1"/>
    <w:rsid w:val="00355193"/>
    <w:rsid w:val="003552CF"/>
    <w:rsid w:val="003557D0"/>
    <w:rsid w:val="0035613E"/>
    <w:rsid w:val="00356202"/>
    <w:rsid w:val="00356929"/>
    <w:rsid w:val="003602DB"/>
    <w:rsid w:val="003618B9"/>
    <w:rsid w:val="00362124"/>
    <w:rsid w:val="00362982"/>
    <w:rsid w:val="00363611"/>
    <w:rsid w:val="00363EE9"/>
    <w:rsid w:val="00366518"/>
    <w:rsid w:val="00370948"/>
    <w:rsid w:val="00371528"/>
    <w:rsid w:val="00371EF5"/>
    <w:rsid w:val="003727F8"/>
    <w:rsid w:val="003747C9"/>
    <w:rsid w:val="00375C52"/>
    <w:rsid w:val="00376128"/>
    <w:rsid w:val="00376895"/>
    <w:rsid w:val="00376920"/>
    <w:rsid w:val="0037742E"/>
    <w:rsid w:val="00377D56"/>
    <w:rsid w:val="0038245A"/>
    <w:rsid w:val="00382491"/>
    <w:rsid w:val="00382862"/>
    <w:rsid w:val="00383E0C"/>
    <w:rsid w:val="003840E6"/>
    <w:rsid w:val="00385CFC"/>
    <w:rsid w:val="00385D75"/>
    <w:rsid w:val="00385E9E"/>
    <w:rsid w:val="003872AE"/>
    <w:rsid w:val="00392AF3"/>
    <w:rsid w:val="00392F5A"/>
    <w:rsid w:val="0039337A"/>
    <w:rsid w:val="00393DBF"/>
    <w:rsid w:val="0039482B"/>
    <w:rsid w:val="0039516D"/>
    <w:rsid w:val="00395C75"/>
    <w:rsid w:val="003962F2"/>
    <w:rsid w:val="00396522"/>
    <w:rsid w:val="00397566"/>
    <w:rsid w:val="00397910"/>
    <w:rsid w:val="00397E33"/>
    <w:rsid w:val="003A3189"/>
    <w:rsid w:val="003A3C30"/>
    <w:rsid w:val="003A3CA7"/>
    <w:rsid w:val="003A4655"/>
    <w:rsid w:val="003B039D"/>
    <w:rsid w:val="003B10C4"/>
    <w:rsid w:val="003B1F36"/>
    <w:rsid w:val="003B33BD"/>
    <w:rsid w:val="003B4753"/>
    <w:rsid w:val="003B569D"/>
    <w:rsid w:val="003B618D"/>
    <w:rsid w:val="003B625F"/>
    <w:rsid w:val="003B6391"/>
    <w:rsid w:val="003B65A0"/>
    <w:rsid w:val="003B6615"/>
    <w:rsid w:val="003B67C4"/>
    <w:rsid w:val="003B702C"/>
    <w:rsid w:val="003B72CA"/>
    <w:rsid w:val="003C0111"/>
    <w:rsid w:val="003C0D02"/>
    <w:rsid w:val="003C152E"/>
    <w:rsid w:val="003C2227"/>
    <w:rsid w:val="003C27C3"/>
    <w:rsid w:val="003C2D9F"/>
    <w:rsid w:val="003C3C0E"/>
    <w:rsid w:val="003C4228"/>
    <w:rsid w:val="003C5B7A"/>
    <w:rsid w:val="003C5ED2"/>
    <w:rsid w:val="003C63E2"/>
    <w:rsid w:val="003C7524"/>
    <w:rsid w:val="003D1DD2"/>
    <w:rsid w:val="003D223C"/>
    <w:rsid w:val="003D32BE"/>
    <w:rsid w:val="003D42A6"/>
    <w:rsid w:val="003D4F21"/>
    <w:rsid w:val="003D4FAC"/>
    <w:rsid w:val="003D5F06"/>
    <w:rsid w:val="003D7153"/>
    <w:rsid w:val="003D7503"/>
    <w:rsid w:val="003D7985"/>
    <w:rsid w:val="003D7BA8"/>
    <w:rsid w:val="003D7CF9"/>
    <w:rsid w:val="003D7E0B"/>
    <w:rsid w:val="003E006A"/>
    <w:rsid w:val="003E0830"/>
    <w:rsid w:val="003E1885"/>
    <w:rsid w:val="003E1EC9"/>
    <w:rsid w:val="003E37FC"/>
    <w:rsid w:val="003E438C"/>
    <w:rsid w:val="003E5004"/>
    <w:rsid w:val="003E5039"/>
    <w:rsid w:val="003E6C38"/>
    <w:rsid w:val="003E6D5E"/>
    <w:rsid w:val="003E742D"/>
    <w:rsid w:val="003E7906"/>
    <w:rsid w:val="003F000F"/>
    <w:rsid w:val="003F15D7"/>
    <w:rsid w:val="003F1F4A"/>
    <w:rsid w:val="003F2156"/>
    <w:rsid w:val="003F22EB"/>
    <w:rsid w:val="003F3C50"/>
    <w:rsid w:val="003F521A"/>
    <w:rsid w:val="003F596D"/>
    <w:rsid w:val="004021BF"/>
    <w:rsid w:val="004033D3"/>
    <w:rsid w:val="00403AD3"/>
    <w:rsid w:val="00405158"/>
    <w:rsid w:val="00406126"/>
    <w:rsid w:val="00406202"/>
    <w:rsid w:val="00406A6A"/>
    <w:rsid w:val="00406B22"/>
    <w:rsid w:val="00407147"/>
    <w:rsid w:val="00407627"/>
    <w:rsid w:val="004078FA"/>
    <w:rsid w:val="00413322"/>
    <w:rsid w:val="00413718"/>
    <w:rsid w:val="004155E5"/>
    <w:rsid w:val="004167D1"/>
    <w:rsid w:val="004171FD"/>
    <w:rsid w:val="004219F4"/>
    <w:rsid w:val="00421B18"/>
    <w:rsid w:val="0042210A"/>
    <w:rsid w:val="00422938"/>
    <w:rsid w:val="004229AC"/>
    <w:rsid w:val="00425488"/>
    <w:rsid w:val="00425A52"/>
    <w:rsid w:val="00425CC6"/>
    <w:rsid w:val="0042603B"/>
    <w:rsid w:val="004266A4"/>
    <w:rsid w:val="00426BEF"/>
    <w:rsid w:val="004277AF"/>
    <w:rsid w:val="00427FD5"/>
    <w:rsid w:val="0043094C"/>
    <w:rsid w:val="00431E08"/>
    <w:rsid w:val="004328A7"/>
    <w:rsid w:val="00432BE3"/>
    <w:rsid w:val="00432C6A"/>
    <w:rsid w:val="00433A8D"/>
    <w:rsid w:val="004346B0"/>
    <w:rsid w:val="00434968"/>
    <w:rsid w:val="00434C74"/>
    <w:rsid w:val="0043565C"/>
    <w:rsid w:val="0043590D"/>
    <w:rsid w:val="004359A4"/>
    <w:rsid w:val="0043631F"/>
    <w:rsid w:val="004400A8"/>
    <w:rsid w:val="00440A11"/>
    <w:rsid w:val="00440E9D"/>
    <w:rsid w:val="004417D6"/>
    <w:rsid w:val="00442F03"/>
    <w:rsid w:val="004434C3"/>
    <w:rsid w:val="00444D5C"/>
    <w:rsid w:val="00444D64"/>
    <w:rsid w:val="00447AEE"/>
    <w:rsid w:val="00450125"/>
    <w:rsid w:val="0045474C"/>
    <w:rsid w:val="00455217"/>
    <w:rsid w:val="00455CE2"/>
    <w:rsid w:val="00456499"/>
    <w:rsid w:val="00456C3B"/>
    <w:rsid w:val="00456EB4"/>
    <w:rsid w:val="004571C1"/>
    <w:rsid w:val="00457827"/>
    <w:rsid w:val="00457C9A"/>
    <w:rsid w:val="004613FA"/>
    <w:rsid w:val="00461E9B"/>
    <w:rsid w:val="00461F75"/>
    <w:rsid w:val="0046232F"/>
    <w:rsid w:val="00463388"/>
    <w:rsid w:val="004640E9"/>
    <w:rsid w:val="0046688A"/>
    <w:rsid w:val="0046764F"/>
    <w:rsid w:val="00467F34"/>
    <w:rsid w:val="00470265"/>
    <w:rsid w:val="004718F3"/>
    <w:rsid w:val="004725B6"/>
    <w:rsid w:val="00472BD9"/>
    <w:rsid w:val="00472E32"/>
    <w:rsid w:val="004738B8"/>
    <w:rsid w:val="00474655"/>
    <w:rsid w:val="00475040"/>
    <w:rsid w:val="004756EB"/>
    <w:rsid w:val="004757C2"/>
    <w:rsid w:val="00480690"/>
    <w:rsid w:val="0048183D"/>
    <w:rsid w:val="00482EF5"/>
    <w:rsid w:val="00484C05"/>
    <w:rsid w:val="0048508C"/>
    <w:rsid w:val="00485771"/>
    <w:rsid w:val="004876BF"/>
    <w:rsid w:val="00487CFC"/>
    <w:rsid w:val="004902B8"/>
    <w:rsid w:val="00490C06"/>
    <w:rsid w:val="00492CAF"/>
    <w:rsid w:val="00493233"/>
    <w:rsid w:val="0049376C"/>
    <w:rsid w:val="00493D40"/>
    <w:rsid w:val="00493EE3"/>
    <w:rsid w:val="00495C1D"/>
    <w:rsid w:val="004962CE"/>
    <w:rsid w:val="004967B6"/>
    <w:rsid w:val="004A0760"/>
    <w:rsid w:val="004A0BC0"/>
    <w:rsid w:val="004A0E3D"/>
    <w:rsid w:val="004A0F61"/>
    <w:rsid w:val="004A21A6"/>
    <w:rsid w:val="004A21A9"/>
    <w:rsid w:val="004A4B48"/>
    <w:rsid w:val="004A504B"/>
    <w:rsid w:val="004A5080"/>
    <w:rsid w:val="004A597C"/>
    <w:rsid w:val="004A5BB9"/>
    <w:rsid w:val="004A66A4"/>
    <w:rsid w:val="004A6911"/>
    <w:rsid w:val="004A6E57"/>
    <w:rsid w:val="004B171F"/>
    <w:rsid w:val="004B174B"/>
    <w:rsid w:val="004B21A4"/>
    <w:rsid w:val="004B21F3"/>
    <w:rsid w:val="004B3033"/>
    <w:rsid w:val="004B3652"/>
    <w:rsid w:val="004B5166"/>
    <w:rsid w:val="004B54E0"/>
    <w:rsid w:val="004B5589"/>
    <w:rsid w:val="004B5DFA"/>
    <w:rsid w:val="004B5E37"/>
    <w:rsid w:val="004B7384"/>
    <w:rsid w:val="004C0D00"/>
    <w:rsid w:val="004C16D2"/>
    <w:rsid w:val="004C1962"/>
    <w:rsid w:val="004C1DBF"/>
    <w:rsid w:val="004C23FC"/>
    <w:rsid w:val="004C2454"/>
    <w:rsid w:val="004C4269"/>
    <w:rsid w:val="004C6B4E"/>
    <w:rsid w:val="004C756A"/>
    <w:rsid w:val="004D104D"/>
    <w:rsid w:val="004D12F8"/>
    <w:rsid w:val="004D1323"/>
    <w:rsid w:val="004D3DD5"/>
    <w:rsid w:val="004D4932"/>
    <w:rsid w:val="004D4EC0"/>
    <w:rsid w:val="004D50E8"/>
    <w:rsid w:val="004D606B"/>
    <w:rsid w:val="004D6236"/>
    <w:rsid w:val="004D6EB9"/>
    <w:rsid w:val="004D7951"/>
    <w:rsid w:val="004D7F90"/>
    <w:rsid w:val="004E3476"/>
    <w:rsid w:val="004E4DBB"/>
    <w:rsid w:val="004E4E41"/>
    <w:rsid w:val="004E53E4"/>
    <w:rsid w:val="004E5535"/>
    <w:rsid w:val="004E5AC5"/>
    <w:rsid w:val="004E7362"/>
    <w:rsid w:val="004E73DB"/>
    <w:rsid w:val="004E7F9C"/>
    <w:rsid w:val="004F00BD"/>
    <w:rsid w:val="004F00F6"/>
    <w:rsid w:val="004F0E54"/>
    <w:rsid w:val="004F130C"/>
    <w:rsid w:val="004F1360"/>
    <w:rsid w:val="004F1A32"/>
    <w:rsid w:val="004F3493"/>
    <w:rsid w:val="004F35C6"/>
    <w:rsid w:val="004F3A16"/>
    <w:rsid w:val="004F5143"/>
    <w:rsid w:val="004F5746"/>
    <w:rsid w:val="004F5CDE"/>
    <w:rsid w:val="004F645F"/>
    <w:rsid w:val="00500509"/>
    <w:rsid w:val="005013CF"/>
    <w:rsid w:val="005019D9"/>
    <w:rsid w:val="00501FBA"/>
    <w:rsid w:val="00502015"/>
    <w:rsid w:val="00504EE1"/>
    <w:rsid w:val="005053DE"/>
    <w:rsid w:val="005060BB"/>
    <w:rsid w:val="00511829"/>
    <w:rsid w:val="005120AE"/>
    <w:rsid w:val="00512B09"/>
    <w:rsid w:val="00512D6E"/>
    <w:rsid w:val="00512EF6"/>
    <w:rsid w:val="005130DA"/>
    <w:rsid w:val="00513325"/>
    <w:rsid w:val="00513942"/>
    <w:rsid w:val="00513C2D"/>
    <w:rsid w:val="00520EA1"/>
    <w:rsid w:val="00521921"/>
    <w:rsid w:val="00521CAA"/>
    <w:rsid w:val="005220ED"/>
    <w:rsid w:val="00522DD9"/>
    <w:rsid w:val="00523525"/>
    <w:rsid w:val="0052451C"/>
    <w:rsid w:val="00526994"/>
    <w:rsid w:val="00526E90"/>
    <w:rsid w:val="005272E9"/>
    <w:rsid w:val="005275A7"/>
    <w:rsid w:val="00527B00"/>
    <w:rsid w:val="005300CC"/>
    <w:rsid w:val="005306D9"/>
    <w:rsid w:val="00530FD0"/>
    <w:rsid w:val="00531F0E"/>
    <w:rsid w:val="005330A5"/>
    <w:rsid w:val="00533796"/>
    <w:rsid w:val="00533E1B"/>
    <w:rsid w:val="00536ADF"/>
    <w:rsid w:val="00537343"/>
    <w:rsid w:val="00537C92"/>
    <w:rsid w:val="00540B54"/>
    <w:rsid w:val="00541B32"/>
    <w:rsid w:val="00544AF2"/>
    <w:rsid w:val="0054521A"/>
    <w:rsid w:val="00546CB8"/>
    <w:rsid w:val="005477F7"/>
    <w:rsid w:val="00550EB1"/>
    <w:rsid w:val="0055114A"/>
    <w:rsid w:val="005516F3"/>
    <w:rsid w:val="00551E8E"/>
    <w:rsid w:val="0055394A"/>
    <w:rsid w:val="00553E6A"/>
    <w:rsid w:val="00555D75"/>
    <w:rsid w:val="005573C9"/>
    <w:rsid w:val="00560DF0"/>
    <w:rsid w:val="00562534"/>
    <w:rsid w:val="00562E8F"/>
    <w:rsid w:val="00563200"/>
    <w:rsid w:val="005643D5"/>
    <w:rsid w:val="005659C5"/>
    <w:rsid w:val="00565E81"/>
    <w:rsid w:val="00566DF6"/>
    <w:rsid w:val="0056759C"/>
    <w:rsid w:val="00571A5B"/>
    <w:rsid w:val="00571CCB"/>
    <w:rsid w:val="00572243"/>
    <w:rsid w:val="0057250A"/>
    <w:rsid w:val="00572BA5"/>
    <w:rsid w:val="005739F6"/>
    <w:rsid w:val="005759B6"/>
    <w:rsid w:val="00577849"/>
    <w:rsid w:val="00577CA2"/>
    <w:rsid w:val="00577E74"/>
    <w:rsid w:val="00581166"/>
    <w:rsid w:val="005840B7"/>
    <w:rsid w:val="005843C6"/>
    <w:rsid w:val="005856A0"/>
    <w:rsid w:val="005867CB"/>
    <w:rsid w:val="00587D7C"/>
    <w:rsid w:val="00591945"/>
    <w:rsid w:val="0059199D"/>
    <w:rsid w:val="0059513E"/>
    <w:rsid w:val="0059546E"/>
    <w:rsid w:val="00595CF8"/>
    <w:rsid w:val="00596146"/>
    <w:rsid w:val="00596D26"/>
    <w:rsid w:val="0059744E"/>
    <w:rsid w:val="005A1855"/>
    <w:rsid w:val="005A1E3C"/>
    <w:rsid w:val="005A273D"/>
    <w:rsid w:val="005A6AA4"/>
    <w:rsid w:val="005A6D9F"/>
    <w:rsid w:val="005A719A"/>
    <w:rsid w:val="005B21E7"/>
    <w:rsid w:val="005B236A"/>
    <w:rsid w:val="005B26E0"/>
    <w:rsid w:val="005B2B6B"/>
    <w:rsid w:val="005B3151"/>
    <w:rsid w:val="005B39E5"/>
    <w:rsid w:val="005B45B0"/>
    <w:rsid w:val="005B48FF"/>
    <w:rsid w:val="005B4980"/>
    <w:rsid w:val="005B5D65"/>
    <w:rsid w:val="005B6009"/>
    <w:rsid w:val="005B6C07"/>
    <w:rsid w:val="005C121A"/>
    <w:rsid w:val="005C1E32"/>
    <w:rsid w:val="005C1E69"/>
    <w:rsid w:val="005C2E64"/>
    <w:rsid w:val="005C35E2"/>
    <w:rsid w:val="005C5D7E"/>
    <w:rsid w:val="005C5DC1"/>
    <w:rsid w:val="005C670D"/>
    <w:rsid w:val="005C7126"/>
    <w:rsid w:val="005C7E0A"/>
    <w:rsid w:val="005D0287"/>
    <w:rsid w:val="005D28EA"/>
    <w:rsid w:val="005D2A20"/>
    <w:rsid w:val="005D363F"/>
    <w:rsid w:val="005D4360"/>
    <w:rsid w:val="005D73C1"/>
    <w:rsid w:val="005E22A3"/>
    <w:rsid w:val="005E2432"/>
    <w:rsid w:val="005E39FF"/>
    <w:rsid w:val="005E4A19"/>
    <w:rsid w:val="005E61AD"/>
    <w:rsid w:val="005E7D2A"/>
    <w:rsid w:val="005F689E"/>
    <w:rsid w:val="005F7DC3"/>
    <w:rsid w:val="00600656"/>
    <w:rsid w:val="006008B7"/>
    <w:rsid w:val="00601570"/>
    <w:rsid w:val="0060335A"/>
    <w:rsid w:val="006041CD"/>
    <w:rsid w:val="00604B0A"/>
    <w:rsid w:val="00604C15"/>
    <w:rsid w:val="0060538B"/>
    <w:rsid w:val="00605F21"/>
    <w:rsid w:val="006070AF"/>
    <w:rsid w:val="006079EE"/>
    <w:rsid w:val="006110B8"/>
    <w:rsid w:val="006158D5"/>
    <w:rsid w:val="006175D9"/>
    <w:rsid w:val="00617878"/>
    <w:rsid w:val="0062306F"/>
    <w:rsid w:val="006238A0"/>
    <w:rsid w:val="00623CE3"/>
    <w:rsid w:val="006246CE"/>
    <w:rsid w:val="00625963"/>
    <w:rsid w:val="00625D83"/>
    <w:rsid w:val="00626208"/>
    <w:rsid w:val="00626FFE"/>
    <w:rsid w:val="00627EA7"/>
    <w:rsid w:val="00630219"/>
    <w:rsid w:val="006308CB"/>
    <w:rsid w:val="00630B61"/>
    <w:rsid w:val="006325C5"/>
    <w:rsid w:val="00632A96"/>
    <w:rsid w:val="00632B1F"/>
    <w:rsid w:val="00636647"/>
    <w:rsid w:val="00636707"/>
    <w:rsid w:val="0063682B"/>
    <w:rsid w:val="00636BB8"/>
    <w:rsid w:val="006371EF"/>
    <w:rsid w:val="006372CB"/>
    <w:rsid w:val="006403F4"/>
    <w:rsid w:val="00641B01"/>
    <w:rsid w:val="00641EAD"/>
    <w:rsid w:val="006425B6"/>
    <w:rsid w:val="00643064"/>
    <w:rsid w:val="00643AFF"/>
    <w:rsid w:val="00645981"/>
    <w:rsid w:val="006462E1"/>
    <w:rsid w:val="00646C9A"/>
    <w:rsid w:val="0064730C"/>
    <w:rsid w:val="00647EEA"/>
    <w:rsid w:val="0065083D"/>
    <w:rsid w:val="0065128F"/>
    <w:rsid w:val="006512B3"/>
    <w:rsid w:val="00651843"/>
    <w:rsid w:val="00651984"/>
    <w:rsid w:val="00651E7D"/>
    <w:rsid w:val="00652D8A"/>
    <w:rsid w:val="0065398E"/>
    <w:rsid w:val="00653D71"/>
    <w:rsid w:val="00653FDC"/>
    <w:rsid w:val="006556F0"/>
    <w:rsid w:val="00656539"/>
    <w:rsid w:val="00657753"/>
    <w:rsid w:val="006600FB"/>
    <w:rsid w:val="006623E7"/>
    <w:rsid w:val="00662B80"/>
    <w:rsid w:val="00663154"/>
    <w:rsid w:val="006638DF"/>
    <w:rsid w:val="00666070"/>
    <w:rsid w:val="0066615C"/>
    <w:rsid w:val="006662D7"/>
    <w:rsid w:val="00666BA5"/>
    <w:rsid w:val="0066768F"/>
    <w:rsid w:val="006678B9"/>
    <w:rsid w:val="00670F6C"/>
    <w:rsid w:val="0067278A"/>
    <w:rsid w:val="006742E6"/>
    <w:rsid w:val="00674838"/>
    <w:rsid w:val="00674ECC"/>
    <w:rsid w:val="00675EF2"/>
    <w:rsid w:val="006769EA"/>
    <w:rsid w:val="00676E58"/>
    <w:rsid w:val="006771F7"/>
    <w:rsid w:val="006779F7"/>
    <w:rsid w:val="0068037A"/>
    <w:rsid w:val="006825D0"/>
    <w:rsid w:val="00682A8F"/>
    <w:rsid w:val="006830D6"/>
    <w:rsid w:val="006837A6"/>
    <w:rsid w:val="00685291"/>
    <w:rsid w:val="006852C7"/>
    <w:rsid w:val="006852CE"/>
    <w:rsid w:val="00685681"/>
    <w:rsid w:val="0068598E"/>
    <w:rsid w:val="006860F0"/>
    <w:rsid w:val="00687CF3"/>
    <w:rsid w:val="00687FC8"/>
    <w:rsid w:val="006917EB"/>
    <w:rsid w:val="00692122"/>
    <w:rsid w:val="00692B50"/>
    <w:rsid w:val="00692D14"/>
    <w:rsid w:val="00693166"/>
    <w:rsid w:val="0069575F"/>
    <w:rsid w:val="006A0D6F"/>
    <w:rsid w:val="006A1238"/>
    <w:rsid w:val="006A2C7B"/>
    <w:rsid w:val="006A30F6"/>
    <w:rsid w:val="006A467F"/>
    <w:rsid w:val="006A6A49"/>
    <w:rsid w:val="006A7A3B"/>
    <w:rsid w:val="006B0A46"/>
    <w:rsid w:val="006B1122"/>
    <w:rsid w:val="006B33E7"/>
    <w:rsid w:val="006B3E43"/>
    <w:rsid w:val="006B5C63"/>
    <w:rsid w:val="006B65C7"/>
    <w:rsid w:val="006B742C"/>
    <w:rsid w:val="006C1350"/>
    <w:rsid w:val="006C1409"/>
    <w:rsid w:val="006C1727"/>
    <w:rsid w:val="006C196A"/>
    <w:rsid w:val="006C2BD4"/>
    <w:rsid w:val="006C32BE"/>
    <w:rsid w:val="006C32FD"/>
    <w:rsid w:val="006C351C"/>
    <w:rsid w:val="006C39CE"/>
    <w:rsid w:val="006C453D"/>
    <w:rsid w:val="006C47C3"/>
    <w:rsid w:val="006C6158"/>
    <w:rsid w:val="006C75FF"/>
    <w:rsid w:val="006C7736"/>
    <w:rsid w:val="006C77C3"/>
    <w:rsid w:val="006D0179"/>
    <w:rsid w:val="006D0B8B"/>
    <w:rsid w:val="006D0FCC"/>
    <w:rsid w:val="006D21F5"/>
    <w:rsid w:val="006D3089"/>
    <w:rsid w:val="006D57E4"/>
    <w:rsid w:val="006D657C"/>
    <w:rsid w:val="006D65F9"/>
    <w:rsid w:val="006D6FF3"/>
    <w:rsid w:val="006D7E1E"/>
    <w:rsid w:val="006E126D"/>
    <w:rsid w:val="006E1FC3"/>
    <w:rsid w:val="006E26FA"/>
    <w:rsid w:val="006E4B01"/>
    <w:rsid w:val="006E5708"/>
    <w:rsid w:val="006E69DD"/>
    <w:rsid w:val="006E7FBB"/>
    <w:rsid w:val="006F0082"/>
    <w:rsid w:val="006F2B89"/>
    <w:rsid w:val="006F2C31"/>
    <w:rsid w:val="006F39E4"/>
    <w:rsid w:val="006F41AB"/>
    <w:rsid w:val="006F5313"/>
    <w:rsid w:val="006F5999"/>
    <w:rsid w:val="006F73F4"/>
    <w:rsid w:val="006F75B2"/>
    <w:rsid w:val="007009C6"/>
    <w:rsid w:val="00701C73"/>
    <w:rsid w:val="00703A99"/>
    <w:rsid w:val="00703F9C"/>
    <w:rsid w:val="00704CE9"/>
    <w:rsid w:val="0070616B"/>
    <w:rsid w:val="00706295"/>
    <w:rsid w:val="00706FDA"/>
    <w:rsid w:val="00707114"/>
    <w:rsid w:val="00707B9B"/>
    <w:rsid w:val="00707D0C"/>
    <w:rsid w:val="0071106E"/>
    <w:rsid w:val="007114E7"/>
    <w:rsid w:val="00711E0D"/>
    <w:rsid w:val="00711F9A"/>
    <w:rsid w:val="0071304C"/>
    <w:rsid w:val="00713810"/>
    <w:rsid w:val="00713F21"/>
    <w:rsid w:val="00714880"/>
    <w:rsid w:val="007164C6"/>
    <w:rsid w:val="007165CF"/>
    <w:rsid w:val="00720CB1"/>
    <w:rsid w:val="00720F9F"/>
    <w:rsid w:val="00722299"/>
    <w:rsid w:val="007225EE"/>
    <w:rsid w:val="007239FD"/>
    <w:rsid w:val="00724B27"/>
    <w:rsid w:val="00724E11"/>
    <w:rsid w:val="0072539F"/>
    <w:rsid w:val="00725A06"/>
    <w:rsid w:val="00727F5B"/>
    <w:rsid w:val="007303A5"/>
    <w:rsid w:val="00730B3E"/>
    <w:rsid w:val="007316B3"/>
    <w:rsid w:val="007319A7"/>
    <w:rsid w:val="00732DFE"/>
    <w:rsid w:val="0073420B"/>
    <w:rsid w:val="007342D3"/>
    <w:rsid w:val="007359CA"/>
    <w:rsid w:val="00735C31"/>
    <w:rsid w:val="00736367"/>
    <w:rsid w:val="007364D9"/>
    <w:rsid w:val="00736864"/>
    <w:rsid w:val="00736FBD"/>
    <w:rsid w:val="0073796D"/>
    <w:rsid w:val="00740394"/>
    <w:rsid w:val="0074263C"/>
    <w:rsid w:val="00742FA0"/>
    <w:rsid w:val="0074615D"/>
    <w:rsid w:val="0074760E"/>
    <w:rsid w:val="00753D8D"/>
    <w:rsid w:val="0075400B"/>
    <w:rsid w:val="00754ABA"/>
    <w:rsid w:val="00754C74"/>
    <w:rsid w:val="007601B8"/>
    <w:rsid w:val="00760FB9"/>
    <w:rsid w:val="0076134D"/>
    <w:rsid w:val="007652EA"/>
    <w:rsid w:val="00765AB3"/>
    <w:rsid w:val="00765B04"/>
    <w:rsid w:val="00767DDF"/>
    <w:rsid w:val="0077096A"/>
    <w:rsid w:val="00771678"/>
    <w:rsid w:val="00771B65"/>
    <w:rsid w:val="00771F34"/>
    <w:rsid w:val="00773094"/>
    <w:rsid w:val="00774A1D"/>
    <w:rsid w:val="0078208B"/>
    <w:rsid w:val="00782166"/>
    <w:rsid w:val="007822DF"/>
    <w:rsid w:val="00782B0D"/>
    <w:rsid w:val="00782D1C"/>
    <w:rsid w:val="00782D20"/>
    <w:rsid w:val="00783692"/>
    <w:rsid w:val="00784D4C"/>
    <w:rsid w:val="00785C37"/>
    <w:rsid w:val="00785DB2"/>
    <w:rsid w:val="0078794B"/>
    <w:rsid w:val="00790D96"/>
    <w:rsid w:val="00791655"/>
    <w:rsid w:val="00791D8F"/>
    <w:rsid w:val="007927D6"/>
    <w:rsid w:val="0079315E"/>
    <w:rsid w:val="00793500"/>
    <w:rsid w:val="0079356C"/>
    <w:rsid w:val="0079397B"/>
    <w:rsid w:val="00793F73"/>
    <w:rsid w:val="007966EA"/>
    <w:rsid w:val="0079729D"/>
    <w:rsid w:val="0079781A"/>
    <w:rsid w:val="007A0C50"/>
    <w:rsid w:val="007A1546"/>
    <w:rsid w:val="007A228C"/>
    <w:rsid w:val="007A2D95"/>
    <w:rsid w:val="007A368E"/>
    <w:rsid w:val="007A4DB3"/>
    <w:rsid w:val="007A5868"/>
    <w:rsid w:val="007A5B75"/>
    <w:rsid w:val="007A6850"/>
    <w:rsid w:val="007B04CE"/>
    <w:rsid w:val="007B393C"/>
    <w:rsid w:val="007B3BDC"/>
    <w:rsid w:val="007B3D44"/>
    <w:rsid w:val="007B56D8"/>
    <w:rsid w:val="007B603D"/>
    <w:rsid w:val="007B642C"/>
    <w:rsid w:val="007B6871"/>
    <w:rsid w:val="007B6C33"/>
    <w:rsid w:val="007B7393"/>
    <w:rsid w:val="007B7A2F"/>
    <w:rsid w:val="007B7F48"/>
    <w:rsid w:val="007C03A3"/>
    <w:rsid w:val="007C1BAF"/>
    <w:rsid w:val="007C32EE"/>
    <w:rsid w:val="007C3505"/>
    <w:rsid w:val="007C39D3"/>
    <w:rsid w:val="007C3D33"/>
    <w:rsid w:val="007C47AC"/>
    <w:rsid w:val="007C548A"/>
    <w:rsid w:val="007D0EF8"/>
    <w:rsid w:val="007D0FD9"/>
    <w:rsid w:val="007D294A"/>
    <w:rsid w:val="007D2A8D"/>
    <w:rsid w:val="007D3527"/>
    <w:rsid w:val="007D47D2"/>
    <w:rsid w:val="007D5367"/>
    <w:rsid w:val="007D62D4"/>
    <w:rsid w:val="007D6EC0"/>
    <w:rsid w:val="007D7769"/>
    <w:rsid w:val="007D785D"/>
    <w:rsid w:val="007D7AB7"/>
    <w:rsid w:val="007D7E1D"/>
    <w:rsid w:val="007E26BD"/>
    <w:rsid w:val="007E335D"/>
    <w:rsid w:val="007E4FAC"/>
    <w:rsid w:val="007E503C"/>
    <w:rsid w:val="007E7224"/>
    <w:rsid w:val="007F106C"/>
    <w:rsid w:val="007F1174"/>
    <w:rsid w:val="007F2619"/>
    <w:rsid w:val="007F37E8"/>
    <w:rsid w:val="007F4001"/>
    <w:rsid w:val="007F4A89"/>
    <w:rsid w:val="007F5771"/>
    <w:rsid w:val="007F5EF4"/>
    <w:rsid w:val="007F624B"/>
    <w:rsid w:val="007F66BF"/>
    <w:rsid w:val="007F6C08"/>
    <w:rsid w:val="007F6F5E"/>
    <w:rsid w:val="007F715B"/>
    <w:rsid w:val="00800288"/>
    <w:rsid w:val="00801972"/>
    <w:rsid w:val="00802E8A"/>
    <w:rsid w:val="0080345C"/>
    <w:rsid w:val="00803F83"/>
    <w:rsid w:val="008044E9"/>
    <w:rsid w:val="008045E6"/>
    <w:rsid w:val="008063B6"/>
    <w:rsid w:val="00807402"/>
    <w:rsid w:val="00810BAC"/>
    <w:rsid w:val="008116AF"/>
    <w:rsid w:val="008133FB"/>
    <w:rsid w:val="00813400"/>
    <w:rsid w:val="00813B74"/>
    <w:rsid w:val="008141D7"/>
    <w:rsid w:val="008143AF"/>
    <w:rsid w:val="00814D79"/>
    <w:rsid w:val="00815ADE"/>
    <w:rsid w:val="00816222"/>
    <w:rsid w:val="008163F9"/>
    <w:rsid w:val="008164AA"/>
    <w:rsid w:val="008166CF"/>
    <w:rsid w:val="00817D1C"/>
    <w:rsid w:val="008217FB"/>
    <w:rsid w:val="00821E5C"/>
    <w:rsid w:val="00822FF0"/>
    <w:rsid w:val="008238DC"/>
    <w:rsid w:val="00824325"/>
    <w:rsid w:val="0082474C"/>
    <w:rsid w:val="0082522F"/>
    <w:rsid w:val="00825390"/>
    <w:rsid w:val="00825C1B"/>
    <w:rsid w:val="008274C8"/>
    <w:rsid w:val="00831979"/>
    <w:rsid w:val="00831D8A"/>
    <w:rsid w:val="008326BF"/>
    <w:rsid w:val="00835AE7"/>
    <w:rsid w:val="00835F26"/>
    <w:rsid w:val="0083693B"/>
    <w:rsid w:val="00836DA1"/>
    <w:rsid w:val="0084024D"/>
    <w:rsid w:val="008408A8"/>
    <w:rsid w:val="0084255D"/>
    <w:rsid w:val="00842DC9"/>
    <w:rsid w:val="00846459"/>
    <w:rsid w:val="00850CA4"/>
    <w:rsid w:val="00850FCB"/>
    <w:rsid w:val="00851352"/>
    <w:rsid w:val="008517FF"/>
    <w:rsid w:val="00853543"/>
    <w:rsid w:val="00853A2C"/>
    <w:rsid w:val="0085513D"/>
    <w:rsid w:val="00856701"/>
    <w:rsid w:val="00857077"/>
    <w:rsid w:val="00857877"/>
    <w:rsid w:val="008578EE"/>
    <w:rsid w:val="00857BAC"/>
    <w:rsid w:val="008602BE"/>
    <w:rsid w:val="00862792"/>
    <w:rsid w:val="008627E0"/>
    <w:rsid w:val="00862AA5"/>
    <w:rsid w:val="00863230"/>
    <w:rsid w:val="00863E48"/>
    <w:rsid w:val="00864C84"/>
    <w:rsid w:val="00864EBC"/>
    <w:rsid w:val="00865BD0"/>
    <w:rsid w:val="00867E24"/>
    <w:rsid w:val="008717D8"/>
    <w:rsid w:val="0087215C"/>
    <w:rsid w:val="00873648"/>
    <w:rsid w:val="00874251"/>
    <w:rsid w:val="008748D7"/>
    <w:rsid w:val="00874A66"/>
    <w:rsid w:val="00875D25"/>
    <w:rsid w:val="00875F4D"/>
    <w:rsid w:val="0087705C"/>
    <w:rsid w:val="0087712D"/>
    <w:rsid w:val="00877B7B"/>
    <w:rsid w:val="0088025C"/>
    <w:rsid w:val="0088055B"/>
    <w:rsid w:val="00880E35"/>
    <w:rsid w:val="008836A6"/>
    <w:rsid w:val="00883D9D"/>
    <w:rsid w:val="0088405B"/>
    <w:rsid w:val="00885D54"/>
    <w:rsid w:val="00886091"/>
    <w:rsid w:val="00886F0E"/>
    <w:rsid w:val="008875FE"/>
    <w:rsid w:val="00887F8E"/>
    <w:rsid w:val="00890521"/>
    <w:rsid w:val="00890C56"/>
    <w:rsid w:val="00891A70"/>
    <w:rsid w:val="00891C0C"/>
    <w:rsid w:val="008946DC"/>
    <w:rsid w:val="008958A5"/>
    <w:rsid w:val="00896234"/>
    <w:rsid w:val="00896294"/>
    <w:rsid w:val="00896EAB"/>
    <w:rsid w:val="008974E7"/>
    <w:rsid w:val="00897E43"/>
    <w:rsid w:val="008A0ADD"/>
    <w:rsid w:val="008A0CA7"/>
    <w:rsid w:val="008A115A"/>
    <w:rsid w:val="008A1521"/>
    <w:rsid w:val="008A1A2A"/>
    <w:rsid w:val="008A21AE"/>
    <w:rsid w:val="008A374A"/>
    <w:rsid w:val="008A43CD"/>
    <w:rsid w:val="008A4895"/>
    <w:rsid w:val="008A60D2"/>
    <w:rsid w:val="008A620D"/>
    <w:rsid w:val="008A63F7"/>
    <w:rsid w:val="008A6AB5"/>
    <w:rsid w:val="008B02F6"/>
    <w:rsid w:val="008B11D8"/>
    <w:rsid w:val="008B1355"/>
    <w:rsid w:val="008B25EA"/>
    <w:rsid w:val="008B2C54"/>
    <w:rsid w:val="008B4C2C"/>
    <w:rsid w:val="008B53C5"/>
    <w:rsid w:val="008B60F1"/>
    <w:rsid w:val="008B641B"/>
    <w:rsid w:val="008B6BF3"/>
    <w:rsid w:val="008B76AE"/>
    <w:rsid w:val="008C222B"/>
    <w:rsid w:val="008C5738"/>
    <w:rsid w:val="008C7EAD"/>
    <w:rsid w:val="008D01C3"/>
    <w:rsid w:val="008D08C1"/>
    <w:rsid w:val="008D0CFE"/>
    <w:rsid w:val="008D13F1"/>
    <w:rsid w:val="008D2F9E"/>
    <w:rsid w:val="008D37DD"/>
    <w:rsid w:val="008D56D1"/>
    <w:rsid w:val="008D5DAD"/>
    <w:rsid w:val="008D6152"/>
    <w:rsid w:val="008D6BF3"/>
    <w:rsid w:val="008D77AE"/>
    <w:rsid w:val="008E3E5A"/>
    <w:rsid w:val="008E45CA"/>
    <w:rsid w:val="008E4CBA"/>
    <w:rsid w:val="008E4FB1"/>
    <w:rsid w:val="008E56D4"/>
    <w:rsid w:val="008E5926"/>
    <w:rsid w:val="008E59F9"/>
    <w:rsid w:val="008E5EF2"/>
    <w:rsid w:val="008E6833"/>
    <w:rsid w:val="008E7BA9"/>
    <w:rsid w:val="008F0F81"/>
    <w:rsid w:val="008F18E8"/>
    <w:rsid w:val="008F27BF"/>
    <w:rsid w:val="008F2E64"/>
    <w:rsid w:val="008F51CB"/>
    <w:rsid w:val="00900670"/>
    <w:rsid w:val="0090073C"/>
    <w:rsid w:val="00900A36"/>
    <w:rsid w:val="00901352"/>
    <w:rsid w:val="009021AF"/>
    <w:rsid w:val="009111EA"/>
    <w:rsid w:val="009114B2"/>
    <w:rsid w:val="00913799"/>
    <w:rsid w:val="00913A78"/>
    <w:rsid w:val="00913F1F"/>
    <w:rsid w:val="009142EC"/>
    <w:rsid w:val="009145E4"/>
    <w:rsid w:val="00914B68"/>
    <w:rsid w:val="009154C3"/>
    <w:rsid w:val="009158C6"/>
    <w:rsid w:val="00915FA3"/>
    <w:rsid w:val="00916B54"/>
    <w:rsid w:val="009179D5"/>
    <w:rsid w:val="00922358"/>
    <w:rsid w:val="00922FF4"/>
    <w:rsid w:val="00923540"/>
    <w:rsid w:val="00924017"/>
    <w:rsid w:val="00925C1B"/>
    <w:rsid w:val="00926767"/>
    <w:rsid w:val="009321C2"/>
    <w:rsid w:val="00933690"/>
    <w:rsid w:val="00933B97"/>
    <w:rsid w:val="009344C2"/>
    <w:rsid w:val="00936003"/>
    <w:rsid w:val="009361D5"/>
    <w:rsid w:val="009378BE"/>
    <w:rsid w:val="009400B8"/>
    <w:rsid w:val="00941B96"/>
    <w:rsid w:val="009428A4"/>
    <w:rsid w:val="00942D81"/>
    <w:rsid w:val="009438AB"/>
    <w:rsid w:val="00944143"/>
    <w:rsid w:val="00944B54"/>
    <w:rsid w:val="00944D1F"/>
    <w:rsid w:val="0094662F"/>
    <w:rsid w:val="00947133"/>
    <w:rsid w:val="00950FCF"/>
    <w:rsid w:val="009525F9"/>
    <w:rsid w:val="009536E9"/>
    <w:rsid w:val="009541FA"/>
    <w:rsid w:val="00954B8C"/>
    <w:rsid w:val="00954E94"/>
    <w:rsid w:val="009554C3"/>
    <w:rsid w:val="00955CCC"/>
    <w:rsid w:val="00955FB6"/>
    <w:rsid w:val="009563BF"/>
    <w:rsid w:val="009569D7"/>
    <w:rsid w:val="0095709D"/>
    <w:rsid w:val="0096085B"/>
    <w:rsid w:val="009613EF"/>
    <w:rsid w:val="009622DE"/>
    <w:rsid w:val="009636D3"/>
    <w:rsid w:val="0096505B"/>
    <w:rsid w:val="009659F4"/>
    <w:rsid w:val="0096608B"/>
    <w:rsid w:val="00967227"/>
    <w:rsid w:val="00970D60"/>
    <w:rsid w:val="00971A19"/>
    <w:rsid w:val="0097272C"/>
    <w:rsid w:val="00972D30"/>
    <w:rsid w:val="00973B8A"/>
    <w:rsid w:val="009746BA"/>
    <w:rsid w:val="0097526D"/>
    <w:rsid w:val="00975F20"/>
    <w:rsid w:val="00977DCE"/>
    <w:rsid w:val="00977EF6"/>
    <w:rsid w:val="009803B8"/>
    <w:rsid w:val="009805B0"/>
    <w:rsid w:val="009805E7"/>
    <w:rsid w:val="009825CD"/>
    <w:rsid w:val="00982604"/>
    <w:rsid w:val="00983627"/>
    <w:rsid w:val="00983AE3"/>
    <w:rsid w:val="00983C57"/>
    <w:rsid w:val="009840AD"/>
    <w:rsid w:val="0098472E"/>
    <w:rsid w:val="00984945"/>
    <w:rsid w:val="00984D76"/>
    <w:rsid w:val="009860C0"/>
    <w:rsid w:val="00986567"/>
    <w:rsid w:val="00990504"/>
    <w:rsid w:val="00990B2F"/>
    <w:rsid w:val="00990E4A"/>
    <w:rsid w:val="00991BEB"/>
    <w:rsid w:val="00991F51"/>
    <w:rsid w:val="0099390E"/>
    <w:rsid w:val="00995077"/>
    <w:rsid w:val="009960E5"/>
    <w:rsid w:val="0099766E"/>
    <w:rsid w:val="009A0D91"/>
    <w:rsid w:val="009A1319"/>
    <w:rsid w:val="009A1E68"/>
    <w:rsid w:val="009A3705"/>
    <w:rsid w:val="009A42E9"/>
    <w:rsid w:val="009A674A"/>
    <w:rsid w:val="009A6C27"/>
    <w:rsid w:val="009A6D9A"/>
    <w:rsid w:val="009A7ADC"/>
    <w:rsid w:val="009B0B24"/>
    <w:rsid w:val="009B0D30"/>
    <w:rsid w:val="009B2274"/>
    <w:rsid w:val="009B2EBB"/>
    <w:rsid w:val="009B3CF1"/>
    <w:rsid w:val="009B5255"/>
    <w:rsid w:val="009B53E0"/>
    <w:rsid w:val="009B78D5"/>
    <w:rsid w:val="009B7ADE"/>
    <w:rsid w:val="009B7B93"/>
    <w:rsid w:val="009C1457"/>
    <w:rsid w:val="009C19B5"/>
    <w:rsid w:val="009C19B7"/>
    <w:rsid w:val="009C2CCC"/>
    <w:rsid w:val="009C2F0C"/>
    <w:rsid w:val="009C3724"/>
    <w:rsid w:val="009C5ABB"/>
    <w:rsid w:val="009C5BBF"/>
    <w:rsid w:val="009C74E9"/>
    <w:rsid w:val="009D0323"/>
    <w:rsid w:val="009D088B"/>
    <w:rsid w:val="009D0D23"/>
    <w:rsid w:val="009D2F3C"/>
    <w:rsid w:val="009D36D1"/>
    <w:rsid w:val="009D3DBC"/>
    <w:rsid w:val="009D40FF"/>
    <w:rsid w:val="009D42B2"/>
    <w:rsid w:val="009D4F7F"/>
    <w:rsid w:val="009D51F9"/>
    <w:rsid w:val="009D6041"/>
    <w:rsid w:val="009D6AF0"/>
    <w:rsid w:val="009D6E64"/>
    <w:rsid w:val="009D7C51"/>
    <w:rsid w:val="009E0386"/>
    <w:rsid w:val="009E103D"/>
    <w:rsid w:val="009E16D0"/>
    <w:rsid w:val="009E196C"/>
    <w:rsid w:val="009E24D0"/>
    <w:rsid w:val="009E29E3"/>
    <w:rsid w:val="009E4FB3"/>
    <w:rsid w:val="009E500F"/>
    <w:rsid w:val="009E679A"/>
    <w:rsid w:val="009E679C"/>
    <w:rsid w:val="009E6A0A"/>
    <w:rsid w:val="009E760B"/>
    <w:rsid w:val="009F0270"/>
    <w:rsid w:val="009F0FEE"/>
    <w:rsid w:val="009F1491"/>
    <w:rsid w:val="009F186F"/>
    <w:rsid w:val="009F1FFC"/>
    <w:rsid w:val="009F21EE"/>
    <w:rsid w:val="009F2BD3"/>
    <w:rsid w:val="009F2D50"/>
    <w:rsid w:val="009F36BF"/>
    <w:rsid w:val="009F5C32"/>
    <w:rsid w:val="009F5C3C"/>
    <w:rsid w:val="009F5D50"/>
    <w:rsid w:val="009F749D"/>
    <w:rsid w:val="009F79F3"/>
    <w:rsid w:val="00A02453"/>
    <w:rsid w:val="00A03770"/>
    <w:rsid w:val="00A064B2"/>
    <w:rsid w:val="00A111B6"/>
    <w:rsid w:val="00A15ABE"/>
    <w:rsid w:val="00A16302"/>
    <w:rsid w:val="00A22695"/>
    <w:rsid w:val="00A254D0"/>
    <w:rsid w:val="00A2668B"/>
    <w:rsid w:val="00A26D27"/>
    <w:rsid w:val="00A26D78"/>
    <w:rsid w:val="00A271B8"/>
    <w:rsid w:val="00A27315"/>
    <w:rsid w:val="00A30317"/>
    <w:rsid w:val="00A30AA5"/>
    <w:rsid w:val="00A33DC1"/>
    <w:rsid w:val="00A33F6C"/>
    <w:rsid w:val="00A370CA"/>
    <w:rsid w:val="00A376EE"/>
    <w:rsid w:val="00A4008D"/>
    <w:rsid w:val="00A4286F"/>
    <w:rsid w:val="00A42A99"/>
    <w:rsid w:val="00A42C72"/>
    <w:rsid w:val="00A434DD"/>
    <w:rsid w:val="00A437E4"/>
    <w:rsid w:val="00A437F6"/>
    <w:rsid w:val="00A43988"/>
    <w:rsid w:val="00A43A59"/>
    <w:rsid w:val="00A442A2"/>
    <w:rsid w:val="00A44B04"/>
    <w:rsid w:val="00A44EC1"/>
    <w:rsid w:val="00A45E67"/>
    <w:rsid w:val="00A46158"/>
    <w:rsid w:val="00A47248"/>
    <w:rsid w:val="00A472BC"/>
    <w:rsid w:val="00A51440"/>
    <w:rsid w:val="00A5151A"/>
    <w:rsid w:val="00A54CCC"/>
    <w:rsid w:val="00A56EDE"/>
    <w:rsid w:val="00A579FA"/>
    <w:rsid w:val="00A57D95"/>
    <w:rsid w:val="00A57E0A"/>
    <w:rsid w:val="00A6021E"/>
    <w:rsid w:val="00A60D0A"/>
    <w:rsid w:val="00A6137F"/>
    <w:rsid w:val="00A615B0"/>
    <w:rsid w:val="00A64302"/>
    <w:rsid w:val="00A64879"/>
    <w:rsid w:val="00A66571"/>
    <w:rsid w:val="00A6688F"/>
    <w:rsid w:val="00A67352"/>
    <w:rsid w:val="00A701DB"/>
    <w:rsid w:val="00A7063A"/>
    <w:rsid w:val="00A70E90"/>
    <w:rsid w:val="00A716E0"/>
    <w:rsid w:val="00A71895"/>
    <w:rsid w:val="00A731FB"/>
    <w:rsid w:val="00A74E6B"/>
    <w:rsid w:val="00A759C5"/>
    <w:rsid w:val="00A77919"/>
    <w:rsid w:val="00A77F26"/>
    <w:rsid w:val="00A8191D"/>
    <w:rsid w:val="00A823F6"/>
    <w:rsid w:val="00A826AD"/>
    <w:rsid w:val="00A826DF"/>
    <w:rsid w:val="00A82AB4"/>
    <w:rsid w:val="00A82C6A"/>
    <w:rsid w:val="00A83496"/>
    <w:rsid w:val="00A83C6E"/>
    <w:rsid w:val="00A83C8F"/>
    <w:rsid w:val="00A85211"/>
    <w:rsid w:val="00A8719E"/>
    <w:rsid w:val="00A87B6E"/>
    <w:rsid w:val="00A9154B"/>
    <w:rsid w:val="00A92F30"/>
    <w:rsid w:val="00A93263"/>
    <w:rsid w:val="00A9482F"/>
    <w:rsid w:val="00A95204"/>
    <w:rsid w:val="00A963AD"/>
    <w:rsid w:val="00A971BB"/>
    <w:rsid w:val="00A9763A"/>
    <w:rsid w:val="00AA0A89"/>
    <w:rsid w:val="00AA1DD5"/>
    <w:rsid w:val="00AA44C8"/>
    <w:rsid w:val="00AA4F25"/>
    <w:rsid w:val="00AA5368"/>
    <w:rsid w:val="00AA5E0D"/>
    <w:rsid w:val="00AA6429"/>
    <w:rsid w:val="00AA6976"/>
    <w:rsid w:val="00AA76D0"/>
    <w:rsid w:val="00AA7A1D"/>
    <w:rsid w:val="00AB0DC0"/>
    <w:rsid w:val="00AB1793"/>
    <w:rsid w:val="00AB2BAF"/>
    <w:rsid w:val="00AB2E7D"/>
    <w:rsid w:val="00AB3332"/>
    <w:rsid w:val="00AB348A"/>
    <w:rsid w:val="00AB50C5"/>
    <w:rsid w:val="00AB67D1"/>
    <w:rsid w:val="00AC01AA"/>
    <w:rsid w:val="00AC0812"/>
    <w:rsid w:val="00AC0D54"/>
    <w:rsid w:val="00AC1D86"/>
    <w:rsid w:val="00AC344D"/>
    <w:rsid w:val="00AC4F72"/>
    <w:rsid w:val="00AC5041"/>
    <w:rsid w:val="00AD09EE"/>
    <w:rsid w:val="00AD0DE1"/>
    <w:rsid w:val="00AD3976"/>
    <w:rsid w:val="00AD3EA1"/>
    <w:rsid w:val="00AD53B4"/>
    <w:rsid w:val="00AD5708"/>
    <w:rsid w:val="00AD5AB8"/>
    <w:rsid w:val="00AD6CEA"/>
    <w:rsid w:val="00AD73A1"/>
    <w:rsid w:val="00AD7D4E"/>
    <w:rsid w:val="00AE1031"/>
    <w:rsid w:val="00AE1661"/>
    <w:rsid w:val="00AE1E9A"/>
    <w:rsid w:val="00AE2964"/>
    <w:rsid w:val="00AE2D40"/>
    <w:rsid w:val="00AE41C1"/>
    <w:rsid w:val="00AE482E"/>
    <w:rsid w:val="00AE49C1"/>
    <w:rsid w:val="00AE5067"/>
    <w:rsid w:val="00AE5B46"/>
    <w:rsid w:val="00AE6010"/>
    <w:rsid w:val="00AF154E"/>
    <w:rsid w:val="00AF32A9"/>
    <w:rsid w:val="00AF47C0"/>
    <w:rsid w:val="00AF4C1A"/>
    <w:rsid w:val="00AF741A"/>
    <w:rsid w:val="00AF779E"/>
    <w:rsid w:val="00B00233"/>
    <w:rsid w:val="00B00EBA"/>
    <w:rsid w:val="00B01ADB"/>
    <w:rsid w:val="00B02139"/>
    <w:rsid w:val="00B02938"/>
    <w:rsid w:val="00B02C9A"/>
    <w:rsid w:val="00B0333E"/>
    <w:rsid w:val="00B03FBD"/>
    <w:rsid w:val="00B04161"/>
    <w:rsid w:val="00B056F9"/>
    <w:rsid w:val="00B05913"/>
    <w:rsid w:val="00B06D52"/>
    <w:rsid w:val="00B06E31"/>
    <w:rsid w:val="00B072FD"/>
    <w:rsid w:val="00B10342"/>
    <w:rsid w:val="00B104D3"/>
    <w:rsid w:val="00B10C23"/>
    <w:rsid w:val="00B11E3D"/>
    <w:rsid w:val="00B1201B"/>
    <w:rsid w:val="00B130DF"/>
    <w:rsid w:val="00B137B9"/>
    <w:rsid w:val="00B138CA"/>
    <w:rsid w:val="00B14218"/>
    <w:rsid w:val="00B14D2C"/>
    <w:rsid w:val="00B1547E"/>
    <w:rsid w:val="00B161BA"/>
    <w:rsid w:val="00B161C4"/>
    <w:rsid w:val="00B17E82"/>
    <w:rsid w:val="00B2088F"/>
    <w:rsid w:val="00B21E4E"/>
    <w:rsid w:val="00B2248D"/>
    <w:rsid w:val="00B224F9"/>
    <w:rsid w:val="00B23233"/>
    <w:rsid w:val="00B2387A"/>
    <w:rsid w:val="00B24018"/>
    <w:rsid w:val="00B255BC"/>
    <w:rsid w:val="00B269C1"/>
    <w:rsid w:val="00B26B2C"/>
    <w:rsid w:val="00B30472"/>
    <w:rsid w:val="00B30DD0"/>
    <w:rsid w:val="00B348E3"/>
    <w:rsid w:val="00B37C2D"/>
    <w:rsid w:val="00B40311"/>
    <w:rsid w:val="00B408C7"/>
    <w:rsid w:val="00B414C4"/>
    <w:rsid w:val="00B41D3A"/>
    <w:rsid w:val="00B4417E"/>
    <w:rsid w:val="00B4575A"/>
    <w:rsid w:val="00B46CF9"/>
    <w:rsid w:val="00B47E66"/>
    <w:rsid w:val="00B501A1"/>
    <w:rsid w:val="00B5451D"/>
    <w:rsid w:val="00B54863"/>
    <w:rsid w:val="00B54B32"/>
    <w:rsid w:val="00B54D3E"/>
    <w:rsid w:val="00B55111"/>
    <w:rsid w:val="00B55613"/>
    <w:rsid w:val="00B564A8"/>
    <w:rsid w:val="00B575BA"/>
    <w:rsid w:val="00B61415"/>
    <w:rsid w:val="00B6180D"/>
    <w:rsid w:val="00B623F1"/>
    <w:rsid w:val="00B628FF"/>
    <w:rsid w:val="00B64530"/>
    <w:rsid w:val="00B64B0E"/>
    <w:rsid w:val="00B64BA7"/>
    <w:rsid w:val="00B64CA5"/>
    <w:rsid w:val="00B66ECF"/>
    <w:rsid w:val="00B700F8"/>
    <w:rsid w:val="00B705F3"/>
    <w:rsid w:val="00B70959"/>
    <w:rsid w:val="00B71014"/>
    <w:rsid w:val="00B713F8"/>
    <w:rsid w:val="00B71608"/>
    <w:rsid w:val="00B71BC3"/>
    <w:rsid w:val="00B72FD3"/>
    <w:rsid w:val="00B74393"/>
    <w:rsid w:val="00B760A8"/>
    <w:rsid w:val="00B76429"/>
    <w:rsid w:val="00B76BE9"/>
    <w:rsid w:val="00B772F7"/>
    <w:rsid w:val="00B77C8F"/>
    <w:rsid w:val="00B80FA5"/>
    <w:rsid w:val="00B80FEE"/>
    <w:rsid w:val="00B8138D"/>
    <w:rsid w:val="00B81930"/>
    <w:rsid w:val="00B81DC0"/>
    <w:rsid w:val="00B831A6"/>
    <w:rsid w:val="00B8338C"/>
    <w:rsid w:val="00B8382B"/>
    <w:rsid w:val="00B83C28"/>
    <w:rsid w:val="00B85C29"/>
    <w:rsid w:val="00B86136"/>
    <w:rsid w:val="00B86471"/>
    <w:rsid w:val="00B9059E"/>
    <w:rsid w:val="00B91A3C"/>
    <w:rsid w:val="00B93C03"/>
    <w:rsid w:val="00B9474F"/>
    <w:rsid w:val="00B94F91"/>
    <w:rsid w:val="00B956D4"/>
    <w:rsid w:val="00B96991"/>
    <w:rsid w:val="00B9719B"/>
    <w:rsid w:val="00B97446"/>
    <w:rsid w:val="00B97937"/>
    <w:rsid w:val="00B97BFE"/>
    <w:rsid w:val="00BA23B9"/>
    <w:rsid w:val="00BA3672"/>
    <w:rsid w:val="00BA7432"/>
    <w:rsid w:val="00BA77E5"/>
    <w:rsid w:val="00BA7964"/>
    <w:rsid w:val="00BA7B29"/>
    <w:rsid w:val="00BA7ED0"/>
    <w:rsid w:val="00BB2764"/>
    <w:rsid w:val="00BB4153"/>
    <w:rsid w:val="00BB52EB"/>
    <w:rsid w:val="00BB6C8D"/>
    <w:rsid w:val="00BB70A0"/>
    <w:rsid w:val="00BB72C5"/>
    <w:rsid w:val="00BC06DC"/>
    <w:rsid w:val="00BC06EB"/>
    <w:rsid w:val="00BC09B7"/>
    <w:rsid w:val="00BC12D5"/>
    <w:rsid w:val="00BC1AA0"/>
    <w:rsid w:val="00BC2035"/>
    <w:rsid w:val="00BC23CF"/>
    <w:rsid w:val="00BC2495"/>
    <w:rsid w:val="00BC314A"/>
    <w:rsid w:val="00BC39CC"/>
    <w:rsid w:val="00BC5525"/>
    <w:rsid w:val="00BC617B"/>
    <w:rsid w:val="00BC7081"/>
    <w:rsid w:val="00BC7EB9"/>
    <w:rsid w:val="00BC7F85"/>
    <w:rsid w:val="00BD1D88"/>
    <w:rsid w:val="00BD1FE8"/>
    <w:rsid w:val="00BD24AF"/>
    <w:rsid w:val="00BD2643"/>
    <w:rsid w:val="00BD2F91"/>
    <w:rsid w:val="00BD4317"/>
    <w:rsid w:val="00BD56B1"/>
    <w:rsid w:val="00BD6558"/>
    <w:rsid w:val="00BD6D4A"/>
    <w:rsid w:val="00BE166F"/>
    <w:rsid w:val="00BE19B1"/>
    <w:rsid w:val="00BE1E5A"/>
    <w:rsid w:val="00BE3586"/>
    <w:rsid w:val="00BE4567"/>
    <w:rsid w:val="00BE6541"/>
    <w:rsid w:val="00BE6CE4"/>
    <w:rsid w:val="00BE7710"/>
    <w:rsid w:val="00BF1910"/>
    <w:rsid w:val="00BF2AD7"/>
    <w:rsid w:val="00BF2F76"/>
    <w:rsid w:val="00BF3022"/>
    <w:rsid w:val="00BF3214"/>
    <w:rsid w:val="00BF42E0"/>
    <w:rsid w:val="00BF52C0"/>
    <w:rsid w:val="00BF5573"/>
    <w:rsid w:val="00BF5828"/>
    <w:rsid w:val="00BF6E5E"/>
    <w:rsid w:val="00BF6FA8"/>
    <w:rsid w:val="00BF7102"/>
    <w:rsid w:val="00BF7422"/>
    <w:rsid w:val="00BF790C"/>
    <w:rsid w:val="00C0011D"/>
    <w:rsid w:val="00C0222F"/>
    <w:rsid w:val="00C03E11"/>
    <w:rsid w:val="00C045DD"/>
    <w:rsid w:val="00C055FF"/>
    <w:rsid w:val="00C06D40"/>
    <w:rsid w:val="00C07483"/>
    <w:rsid w:val="00C07E77"/>
    <w:rsid w:val="00C10677"/>
    <w:rsid w:val="00C1099C"/>
    <w:rsid w:val="00C115C0"/>
    <w:rsid w:val="00C11822"/>
    <w:rsid w:val="00C12DED"/>
    <w:rsid w:val="00C12E9A"/>
    <w:rsid w:val="00C13A7B"/>
    <w:rsid w:val="00C15867"/>
    <w:rsid w:val="00C1683D"/>
    <w:rsid w:val="00C1785A"/>
    <w:rsid w:val="00C2030E"/>
    <w:rsid w:val="00C2093B"/>
    <w:rsid w:val="00C212A6"/>
    <w:rsid w:val="00C213F5"/>
    <w:rsid w:val="00C22398"/>
    <w:rsid w:val="00C2296D"/>
    <w:rsid w:val="00C23155"/>
    <w:rsid w:val="00C2462A"/>
    <w:rsid w:val="00C25042"/>
    <w:rsid w:val="00C253F9"/>
    <w:rsid w:val="00C265C4"/>
    <w:rsid w:val="00C26F03"/>
    <w:rsid w:val="00C30036"/>
    <w:rsid w:val="00C30A10"/>
    <w:rsid w:val="00C30A47"/>
    <w:rsid w:val="00C337ED"/>
    <w:rsid w:val="00C3487C"/>
    <w:rsid w:val="00C34E65"/>
    <w:rsid w:val="00C34E84"/>
    <w:rsid w:val="00C34F8E"/>
    <w:rsid w:val="00C36320"/>
    <w:rsid w:val="00C36C8D"/>
    <w:rsid w:val="00C37CE4"/>
    <w:rsid w:val="00C40C41"/>
    <w:rsid w:val="00C44245"/>
    <w:rsid w:val="00C45885"/>
    <w:rsid w:val="00C458DF"/>
    <w:rsid w:val="00C50272"/>
    <w:rsid w:val="00C50F22"/>
    <w:rsid w:val="00C51E1D"/>
    <w:rsid w:val="00C521AF"/>
    <w:rsid w:val="00C5538C"/>
    <w:rsid w:val="00C558DB"/>
    <w:rsid w:val="00C576B9"/>
    <w:rsid w:val="00C57971"/>
    <w:rsid w:val="00C60B18"/>
    <w:rsid w:val="00C619DC"/>
    <w:rsid w:val="00C635F9"/>
    <w:rsid w:val="00C63C3B"/>
    <w:rsid w:val="00C64F85"/>
    <w:rsid w:val="00C65BD7"/>
    <w:rsid w:val="00C66019"/>
    <w:rsid w:val="00C67C12"/>
    <w:rsid w:val="00C724A5"/>
    <w:rsid w:val="00C72D74"/>
    <w:rsid w:val="00C74C80"/>
    <w:rsid w:val="00C75EC9"/>
    <w:rsid w:val="00C763ED"/>
    <w:rsid w:val="00C764F4"/>
    <w:rsid w:val="00C76BA4"/>
    <w:rsid w:val="00C77DC3"/>
    <w:rsid w:val="00C77F8C"/>
    <w:rsid w:val="00C80200"/>
    <w:rsid w:val="00C80FDC"/>
    <w:rsid w:val="00C81764"/>
    <w:rsid w:val="00C82F00"/>
    <w:rsid w:val="00C83152"/>
    <w:rsid w:val="00C8381B"/>
    <w:rsid w:val="00C839D6"/>
    <w:rsid w:val="00C83A48"/>
    <w:rsid w:val="00C85865"/>
    <w:rsid w:val="00C85E85"/>
    <w:rsid w:val="00C865F3"/>
    <w:rsid w:val="00C866EB"/>
    <w:rsid w:val="00C87880"/>
    <w:rsid w:val="00C91B16"/>
    <w:rsid w:val="00C923DB"/>
    <w:rsid w:val="00C92B60"/>
    <w:rsid w:val="00C951DE"/>
    <w:rsid w:val="00C956DC"/>
    <w:rsid w:val="00C956ED"/>
    <w:rsid w:val="00C958B0"/>
    <w:rsid w:val="00CA05D9"/>
    <w:rsid w:val="00CA1B2B"/>
    <w:rsid w:val="00CA2EAE"/>
    <w:rsid w:val="00CA3FE7"/>
    <w:rsid w:val="00CA4AC1"/>
    <w:rsid w:val="00CA59FB"/>
    <w:rsid w:val="00CA5F2A"/>
    <w:rsid w:val="00CA7D07"/>
    <w:rsid w:val="00CB0316"/>
    <w:rsid w:val="00CB0B11"/>
    <w:rsid w:val="00CB1DBA"/>
    <w:rsid w:val="00CB1F29"/>
    <w:rsid w:val="00CB20B2"/>
    <w:rsid w:val="00CB301A"/>
    <w:rsid w:val="00CB359A"/>
    <w:rsid w:val="00CB3C03"/>
    <w:rsid w:val="00CB426A"/>
    <w:rsid w:val="00CB5354"/>
    <w:rsid w:val="00CB542C"/>
    <w:rsid w:val="00CB6170"/>
    <w:rsid w:val="00CC149B"/>
    <w:rsid w:val="00CC1BC7"/>
    <w:rsid w:val="00CC36CA"/>
    <w:rsid w:val="00CC3C9E"/>
    <w:rsid w:val="00CC3D22"/>
    <w:rsid w:val="00CC6A14"/>
    <w:rsid w:val="00CC70A3"/>
    <w:rsid w:val="00CD01D8"/>
    <w:rsid w:val="00CD300B"/>
    <w:rsid w:val="00CD4442"/>
    <w:rsid w:val="00CD444B"/>
    <w:rsid w:val="00CD5075"/>
    <w:rsid w:val="00CD53C3"/>
    <w:rsid w:val="00CD574E"/>
    <w:rsid w:val="00CD64F2"/>
    <w:rsid w:val="00CD675D"/>
    <w:rsid w:val="00CD78B8"/>
    <w:rsid w:val="00CE0830"/>
    <w:rsid w:val="00CE0866"/>
    <w:rsid w:val="00CE17A7"/>
    <w:rsid w:val="00CE20A9"/>
    <w:rsid w:val="00CE4C22"/>
    <w:rsid w:val="00CE4DBB"/>
    <w:rsid w:val="00CE76E5"/>
    <w:rsid w:val="00CF1179"/>
    <w:rsid w:val="00CF16F1"/>
    <w:rsid w:val="00CF41EC"/>
    <w:rsid w:val="00CF4D18"/>
    <w:rsid w:val="00CF5724"/>
    <w:rsid w:val="00CF5D04"/>
    <w:rsid w:val="00CF6AA0"/>
    <w:rsid w:val="00CF6E15"/>
    <w:rsid w:val="00D0119A"/>
    <w:rsid w:val="00D01CAC"/>
    <w:rsid w:val="00D02F43"/>
    <w:rsid w:val="00D0373D"/>
    <w:rsid w:val="00D04DE4"/>
    <w:rsid w:val="00D06269"/>
    <w:rsid w:val="00D063F1"/>
    <w:rsid w:val="00D065F6"/>
    <w:rsid w:val="00D067E5"/>
    <w:rsid w:val="00D07076"/>
    <w:rsid w:val="00D11621"/>
    <w:rsid w:val="00D120E5"/>
    <w:rsid w:val="00D137E3"/>
    <w:rsid w:val="00D14F22"/>
    <w:rsid w:val="00D15270"/>
    <w:rsid w:val="00D15CF4"/>
    <w:rsid w:val="00D20744"/>
    <w:rsid w:val="00D2155F"/>
    <w:rsid w:val="00D2226E"/>
    <w:rsid w:val="00D22C1F"/>
    <w:rsid w:val="00D2315D"/>
    <w:rsid w:val="00D234FE"/>
    <w:rsid w:val="00D24D54"/>
    <w:rsid w:val="00D25D68"/>
    <w:rsid w:val="00D265A0"/>
    <w:rsid w:val="00D26E3B"/>
    <w:rsid w:val="00D275D0"/>
    <w:rsid w:val="00D27642"/>
    <w:rsid w:val="00D2775C"/>
    <w:rsid w:val="00D27CE1"/>
    <w:rsid w:val="00D30667"/>
    <w:rsid w:val="00D30675"/>
    <w:rsid w:val="00D31F13"/>
    <w:rsid w:val="00D32BED"/>
    <w:rsid w:val="00D337B0"/>
    <w:rsid w:val="00D33C59"/>
    <w:rsid w:val="00D364D2"/>
    <w:rsid w:val="00D37391"/>
    <w:rsid w:val="00D376FA"/>
    <w:rsid w:val="00D37DA1"/>
    <w:rsid w:val="00D421F7"/>
    <w:rsid w:val="00D43817"/>
    <w:rsid w:val="00D44F37"/>
    <w:rsid w:val="00D45B1C"/>
    <w:rsid w:val="00D46DD4"/>
    <w:rsid w:val="00D4741C"/>
    <w:rsid w:val="00D51036"/>
    <w:rsid w:val="00D52C0A"/>
    <w:rsid w:val="00D53B42"/>
    <w:rsid w:val="00D5491A"/>
    <w:rsid w:val="00D55884"/>
    <w:rsid w:val="00D563A6"/>
    <w:rsid w:val="00D5704F"/>
    <w:rsid w:val="00D57918"/>
    <w:rsid w:val="00D57AD8"/>
    <w:rsid w:val="00D60B21"/>
    <w:rsid w:val="00D62208"/>
    <w:rsid w:val="00D64BB9"/>
    <w:rsid w:val="00D65705"/>
    <w:rsid w:val="00D65ED7"/>
    <w:rsid w:val="00D67B20"/>
    <w:rsid w:val="00D67CBC"/>
    <w:rsid w:val="00D708FA"/>
    <w:rsid w:val="00D70930"/>
    <w:rsid w:val="00D71729"/>
    <w:rsid w:val="00D72F9F"/>
    <w:rsid w:val="00D7321C"/>
    <w:rsid w:val="00D73DC6"/>
    <w:rsid w:val="00D7448D"/>
    <w:rsid w:val="00D74A43"/>
    <w:rsid w:val="00D74C1A"/>
    <w:rsid w:val="00D753A7"/>
    <w:rsid w:val="00D754C1"/>
    <w:rsid w:val="00D76789"/>
    <w:rsid w:val="00D76CF9"/>
    <w:rsid w:val="00D77393"/>
    <w:rsid w:val="00D77976"/>
    <w:rsid w:val="00D77A35"/>
    <w:rsid w:val="00D800FD"/>
    <w:rsid w:val="00D814A3"/>
    <w:rsid w:val="00D81B3E"/>
    <w:rsid w:val="00D824E1"/>
    <w:rsid w:val="00D82626"/>
    <w:rsid w:val="00D82A22"/>
    <w:rsid w:val="00D82E86"/>
    <w:rsid w:val="00D8329C"/>
    <w:rsid w:val="00D83665"/>
    <w:rsid w:val="00D855A8"/>
    <w:rsid w:val="00D8632C"/>
    <w:rsid w:val="00D87B85"/>
    <w:rsid w:val="00D90434"/>
    <w:rsid w:val="00D907A7"/>
    <w:rsid w:val="00D90C70"/>
    <w:rsid w:val="00D90E49"/>
    <w:rsid w:val="00D916D2"/>
    <w:rsid w:val="00D91D7F"/>
    <w:rsid w:val="00D9205A"/>
    <w:rsid w:val="00D958C4"/>
    <w:rsid w:val="00D95CD9"/>
    <w:rsid w:val="00D969B0"/>
    <w:rsid w:val="00D96A6B"/>
    <w:rsid w:val="00D96ADE"/>
    <w:rsid w:val="00D96C8E"/>
    <w:rsid w:val="00D97C6F"/>
    <w:rsid w:val="00DA0330"/>
    <w:rsid w:val="00DA0CE2"/>
    <w:rsid w:val="00DA15E3"/>
    <w:rsid w:val="00DA2387"/>
    <w:rsid w:val="00DA3535"/>
    <w:rsid w:val="00DA3C71"/>
    <w:rsid w:val="00DA3E29"/>
    <w:rsid w:val="00DA429C"/>
    <w:rsid w:val="00DA75F8"/>
    <w:rsid w:val="00DB2145"/>
    <w:rsid w:val="00DB4A51"/>
    <w:rsid w:val="00DB536B"/>
    <w:rsid w:val="00DB5FDE"/>
    <w:rsid w:val="00DB6592"/>
    <w:rsid w:val="00DB7221"/>
    <w:rsid w:val="00DC2226"/>
    <w:rsid w:val="00DC29D3"/>
    <w:rsid w:val="00DC535A"/>
    <w:rsid w:val="00DC614F"/>
    <w:rsid w:val="00DC68D6"/>
    <w:rsid w:val="00DC6A10"/>
    <w:rsid w:val="00DC7A64"/>
    <w:rsid w:val="00DD320C"/>
    <w:rsid w:val="00DD4D37"/>
    <w:rsid w:val="00DD522E"/>
    <w:rsid w:val="00DD7CE0"/>
    <w:rsid w:val="00DE01D4"/>
    <w:rsid w:val="00DE0E35"/>
    <w:rsid w:val="00DE100B"/>
    <w:rsid w:val="00DE2632"/>
    <w:rsid w:val="00DE287F"/>
    <w:rsid w:val="00DE62F0"/>
    <w:rsid w:val="00DE657E"/>
    <w:rsid w:val="00DE67E2"/>
    <w:rsid w:val="00DE715E"/>
    <w:rsid w:val="00DE7AE3"/>
    <w:rsid w:val="00DF0141"/>
    <w:rsid w:val="00DF1032"/>
    <w:rsid w:val="00DF1F64"/>
    <w:rsid w:val="00DF2C1F"/>
    <w:rsid w:val="00DF2F0E"/>
    <w:rsid w:val="00DF39B7"/>
    <w:rsid w:val="00DF3C93"/>
    <w:rsid w:val="00DF4704"/>
    <w:rsid w:val="00DF5015"/>
    <w:rsid w:val="00DF60AA"/>
    <w:rsid w:val="00DF7516"/>
    <w:rsid w:val="00DF76F5"/>
    <w:rsid w:val="00E00946"/>
    <w:rsid w:val="00E015DF"/>
    <w:rsid w:val="00E024AA"/>
    <w:rsid w:val="00E02729"/>
    <w:rsid w:val="00E029F7"/>
    <w:rsid w:val="00E02BE0"/>
    <w:rsid w:val="00E03517"/>
    <w:rsid w:val="00E045CA"/>
    <w:rsid w:val="00E05ECB"/>
    <w:rsid w:val="00E079D2"/>
    <w:rsid w:val="00E1091E"/>
    <w:rsid w:val="00E12505"/>
    <w:rsid w:val="00E1294A"/>
    <w:rsid w:val="00E12D3A"/>
    <w:rsid w:val="00E132DB"/>
    <w:rsid w:val="00E144D7"/>
    <w:rsid w:val="00E15C77"/>
    <w:rsid w:val="00E16877"/>
    <w:rsid w:val="00E16C6A"/>
    <w:rsid w:val="00E17E7B"/>
    <w:rsid w:val="00E2091A"/>
    <w:rsid w:val="00E215DE"/>
    <w:rsid w:val="00E22D35"/>
    <w:rsid w:val="00E236F9"/>
    <w:rsid w:val="00E250F1"/>
    <w:rsid w:val="00E26A53"/>
    <w:rsid w:val="00E27508"/>
    <w:rsid w:val="00E3119C"/>
    <w:rsid w:val="00E31D0F"/>
    <w:rsid w:val="00E331FF"/>
    <w:rsid w:val="00E3550D"/>
    <w:rsid w:val="00E358B5"/>
    <w:rsid w:val="00E35AB8"/>
    <w:rsid w:val="00E41957"/>
    <w:rsid w:val="00E41FE9"/>
    <w:rsid w:val="00E43308"/>
    <w:rsid w:val="00E43EFA"/>
    <w:rsid w:val="00E44823"/>
    <w:rsid w:val="00E458D1"/>
    <w:rsid w:val="00E47955"/>
    <w:rsid w:val="00E47CA8"/>
    <w:rsid w:val="00E505F0"/>
    <w:rsid w:val="00E51352"/>
    <w:rsid w:val="00E518E8"/>
    <w:rsid w:val="00E51B56"/>
    <w:rsid w:val="00E52838"/>
    <w:rsid w:val="00E53096"/>
    <w:rsid w:val="00E545A0"/>
    <w:rsid w:val="00E614E0"/>
    <w:rsid w:val="00E639BB"/>
    <w:rsid w:val="00E64D90"/>
    <w:rsid w:val="00E6556B"/>
    <w:rsid w:val="00E65ED6"/>
    <w:rsid w:val="00E65F6D"/>
    <w:rsid w:val="00E6619A"/>
    <w:rsid w:val="00E6659E"/>
    <w:rsid w:val="00E675DE"/>
    <w:rsid w:val="00E67A04"/>
    <w:rsid w:val="00E67C49"/>
    <w:rsid w:val="00E700E0"/>
    <w:rsid w:val="00E715CC"/>
    <w:rsid w:val="00E71F8C"/>
    <w:rsid w:val="00E72C5D"/>
    <w:rsid w:val="00E72FDC"/>
    <w:rsid w:val="00E73BDA"/>
    <w:rsid w:val="00E73F7F"/>
    <w:rsid w:val="00E7461A"/>
    <w:rsid w:val="00E753E8"/>
    <w:rsid w:val="00E81B3A"/>
    <w:rsid w:val="00E82242"/>
    <w:rsid w:val="00E8276D"/>
    <w:rsid w:val="00E833DF"/>
    <w:rsid w:val="00E83BA9"/>
    <w:rsid w:val="00E85409"/>
    <w:rsid w:val="00E85B7E"/>
    <w:rsid w:val="00E85DCB"/>
    <w:rsid w:val="00E8749E"/>
    <w:rsid w:val="00E87F8D"/>
    <w:rsid w:val="00E904A1"/>
    <w:rsid w:val="00E92115"/>
    <w:rsid w:val="00E94737"/>
    <w:rsid w:val="00E949C1"/>
    <w:rsid w:val="00E96538"/>
    <w:rsid w:val="00E97B4D"/>
    <w:rsid w:val="00E97EEB"/>
    <w:rsid w:val="00EA01E7"/>
    <w:rsid w:val="00EA07A4"/>
    <w:rsid w:val="00EA10D1"/>
    <w:rsid w:val="00EA1FA2"/>
    <w:rsid w:val="00EA2F69"/>
    <w:rsid w:val="00EA2FCF"/>
    <w:rsid w:val="00EA429F"/>
    <w:rsid w:val="00EA4DE0"/>
    <w:rsid w:val="00EA4F9E"/>
    <w:rsid w:val="00EA598B"/>
    <w:rsid w:val="00EA63CA"/>
    <w:rsid w:val="00EA6D3B"/>
    <w:rsid w:val="00EA75DE"/>
    <w:rsid w:val="00EA7689"/>
    <w:rsid w:val="00EA7F90"/>
    <w:rsid w:val="00EB00AD"/>
    <w:rsid w:val="00EB06A9"/>
    <w:rsid w:val="00EB136C"/>
    <w:rsid w:val="00EB2723"/>
    <w:rsid w:val="00EB2FB0"/>
    <w:rsid w:val="00EB30A2"/>
    <w:rsid w:val="00EB480E"/>
    <w:rsid w:val="00EB5AB8"/>
    <w:rsid w:val="00EB5EC6"/>
    <w:rsid w:val="00EB7FC9"/>
    <w:rsid w:val="00EC2273"/>
    <w:rsid w:val="00EC2E50"/>
    <w:rsid w:val="00EC339A"/>
    <w:rsid w:val="00EC3EC4"/>
    <w:rsid w:val="00EC42EA"/>
    <w:rsid w:val="00EC67E6"/>
    <w:rsid w:val="00ED0489"/>
    <w:rsid w:val="00ED0671"/>
    <w:rsid w:val="00ED102A"/>
    <w:rsid w:val="00ED1C2D"/>
    <w:rsid w:val="00ED27E8"/>
    <w:rsid w:val="00ED56C3"/>
    <w:rsid w:val="00ED5BD0"/>
    <w:rsid w:val="00ED68BD"/>
    <w:rsid w:val="00ED68E5"/>
    <w:rsid w:val="00ED7137"/>
    <w:rsid w:val="00EE24C6"/>
    <w:rsid w:val="00EE2FA2"/>
    <w:rsid w:val="00EE4032"/>
    <w:rsid w:val="00EE5F00"/>
    <w:rsid w:val="00EE60D8"/>
    <w:rsid w:val="00EE63D1"/>
    <w:rsid w:val="00EE6ED5"/>
    <w:rsid w:val="00EE7139"/>
    <w:rsid w:val="00EF06EA"/>
    <w:rsid w:val="00EF0800"/>
    <w:rsid w:val="00EF178C"/>
    <w:rsid w:val="00EF3176"/>
    <w:rsid w:val="00EF4845"/>
    <w:rsid w:val="00EF4D0A"/>
    <w:rsid w:val="00EF5522"/>
    <w:rsid w:val="00EF5F5C"/>
    <w:rsid w:val="00EF6560"/>
    <w:rsid w:val="00EF74CE"/>
    <w:rsid w:val="00EF7C9D"/>
    <w:rsid w:val="00F004D6"/>
    <w:rsid w:val="00F02CD7"/>
    <w:rsid w:val="00F0398B"/>
    <w:rsid w:val="00F03AA1"/>
    <w:rsid w:val="00F04176"/>
    <w:rsid w:val="00F04A0B"/>
    <w:rsid w:val="00F06351"/>
    <w:rsid w:val="00F066E8"/>
    <w:rsid w:val="00F06A56"/>
    <w:rsid w:val="00F06FAA"/>
    <w:rsid w:val="00F07604"/>
    <w:rsid w:val="00F10C9C"/>
    <w:rsid w:val="00F113CA"/>
    <w:rsid w:val="00F113F8"/>
    <w:rsid w:val="00F12BF7"/>
    <w:rsid w:val="00F15B88"/>
    <w:rsid w:val="00F1652C"/>
    <w:rsid w:val="00F1727A"/>
    <w:rsid w:val="00F177C4"/>
    <w:rsid w:val="00F17C94"/>
    <w:rsid w:val="00F21088"/>
    <w:rsid w:val="00F2117F"/>
    <w:rsid w:val="00F224F4"/>
    <w:rsid w:val="00F2258B"/>
    <w:rsid w:val="00F22C5B"/>
    <w:rsid w:val="00F22D1F"/>
    <w:rsid w:val="00F2318F"/>
    <w:rsid w:val="00F23B09"/>
    <w:rsid w:val="00F24C24"/>
    <w:rsid w:val="00F2532C"/>
    <w:rsid w:val="00F26295"/>
    <w:rsid w:val="00F31FE7"/>
    <w:rsid w:val="00F3215F"/>
    <w:rsid w:val="00F326BF"/>
    <w:rsid w:val="00F327E7"/>
    <w:rsid w:val="00F333EC"/>
    <w:rsid w:val="00F33DFE"/>
    <w:rsid w:val="00F34399"/>
    <w:rsid w:val="00F35746"/>
    <w:rsid w:val="00F35766"/>
    <w:rsid w:val="00F35E11"/>
    <w:rsid w:val="00F3699A"/>
    <w:rsid w:val="00F372E8"/>
    <w:rsid w:val="00F37AF8"/>
    <w:rsid w:val="00F417B1"/>
    <w:rsid w:val="00F41C0A"/>
    <w:rsid w:val="00F42023"/>
    <w:rsid w:val="00F43201"/>
    <w:rsid w:val="00F44168"/>
    <w:rsid w:val="00F447C7"/>
    <w:rsid w:val="00F44AC6"/>
    <w:rsid w:val="00F45939"/>
    <w:rsid w:val="00F459B4"/>
    <w:rsid w:val="00F46C7F"/>
    <w:rsid w:val="00F47E3D"/>
    <w:rsid w:val="00F5211B"/>
    <w:rsid w:val="00F554A9"/>
    <w:rsid w:val="00F56F8F"/>
    <w:rsid w:val="00F571EF"/>
    <w:rsid w:val="00F57321"/>
    <w:rsid w:val="00F57C00"/>
    <w:rsid w:val="00F600B6"/>
    <w:rsid w:val="00F608EF"/>
    <w:rsid w:val="00F62025"/>
    <w:rsid w:val="00F6416F"/>
    <w:rsid w:val="00F64BA5"/>
    <w:rsid w:val="00F663DE"/>
    <w:rsid w:val="00F668A8"/>
    <w:rsid w:val="00F67345"/>
    <w:rsid w:val="00F67667"/>
    <w:rsid w:val="00F716FD"/>
    <w:rsid w:val="00F7176E"/>
    <w:rsid w:val="00F72842"/>
    <w:rsid w:val="00F740B6"/>
    <w:rsid w:val="00F74C9E"/>
    <w:rsid w:val="00F779F8"/>
    <w:rsid w:val="00F77AFD"/>
    <w:rsid w:val="00F8033F"/>
    <w:rsid w:val="00F80355"/>
    <w:rsid w:val="00F8052B"/>
    <w:rsid w:val="00F82BA0"/>
    <w:rsid w:val="00F8405C"/>
    <w:rsid w:val="00F84585"/>
    <w:rsid w:val="00F85434"/>
    <w:rsid w:val="00F860A9"/>
    <w:rsid w:val="00F86103"/>
    <w:rsid w:val="00F8665D"/>
    <w:rsid w:val="00F87259"/>
    <w:rsid w:val="00F87C43"/>
    <w:rsid w:val="00F918D5"/>
    <w:rsid w:val="00F919FE"/>
    <w:rsid w:val="00F91C4F"/>
    <w:rsid w:val="00F92770"/>
    <w:rsid w:val="00F9289F"/>
    <w:rsid w:val="00F929A8"/>
    <w:rsid w:val="00F9318E"/>
    <w:rsid w:val="00F93966"/>
    <w:rsid w:val="00F942D3"/>
    <w:rsid w:val="00F956BD"/>
    <w:rsid w:val="00F960DE"/>
    <w:rsid w:val="00F96C28"/>
    <w:rsid w:val="00F976D3"/>
    <w:rsid w:val="00FA06DF"/>
    <w:rsid w:val="00FA122A"/>
    <w:rsid w:val="00FA2435"/>
    <w:rsid w:val="00FA285F"/>
    <w:rsid w:val="00FA2EB1"/>
    <w:rsid w:val="00FA3379"/>
    <w:rsid w:val="00FA4795"/>
    <w:rsid w:val="00FA4B72"/>
    <w:rsid w:val="00FA5720"/>
    <w:rsid w:val="00FA5722"/>
    <w:rsid w:val="00FA5A2B"/>
    <w:rsid w:val="00FA5D16"/>
    <w:rsid w:val="00FA6F63"/>
    <w:rsid w:val="00FA775F"/>
    <w:rsid w:val="00FB0C81"/>
    <w:rsid w:val="00FB23BB"/>
    <w:rsid w:val="00FB2444"/>
    <w:rsid w:val="00FB3E68"/>
    <w:rsid w:val="00FB40BC"/>
    <w:rsid w:val="00FB4CD2"/>
    <w:rsid w:val="00FB4D3D"/>
    <w:rsid w:val="00FB502D"/>
    <w:rsid w:val="00FB52CA"/>
    <w:rsid w:val="00FB56F4"/>
    <w:rsid w:val="00FC2200"/>
    <w:rsid w:val="00FC2540"/>
    <w:rsid w:val="00FC26C5"/>
    <w:rsid w:val="00FC38E0"/>
    <w:rsid w:val="00FC45C9"/>
    <w:rsid w:val="00FC651B"/>
    <w:rsid w:val="00FC6B95"/>
    <w:rsid w:val="00FC7530"/>
    <w:rsid w:val="00FD0D3D"/>
    <w:rsid w:val="00FD137F"/>
    <w:rsid w:val="00FD3E64"/>
    <w:rsid w:val="00FD6787"/>
    <w:rsid w:val="00FD6B2F"/>
    <w:rsid w:val="00FD6CDB"/>
    <w:rsid w:val="00FE07EF"/>
    <w:rsid w:val="00FE17AF"/>
    <w:rsid w:val="00FE35AA"/>
    <w:rsid w:val="00FE5CE0"/>
    <w:rsid w:val="00FE6857"/>
    <w:rsid w:val="00FE6905"/>
    <w:rsid w:val="00FE6A41"/>
    <w:rsid w:val="00FF0204"/>
    <w:rsid w:val="00FF02EB"/>
    <w:rsid w:val="00FF16EF"/>
    <w:rsid w:val="00FF19BE"/>
    <w:rsid w:val="00FF1D4D"/>
    <w:rsid w:val="00FF1EA1"/>
    <w:rsid w:val="00FF3489"/>
    <w:rsid w:val="00FF3AED"/>
    <w:rsid w:val="00FF451F"/>
    <w:rsid w:val="00FF5AA1"/>
    <w:rsid w:val="00FF6D57"/>
    <w:rsid w:val="00FF6E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97E96"/>
  <w15:docId w15:val="{38496A4F-CFDF-4CAF-9544-D87A470B0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C0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styleId="Caption">
    <w:name w:val="caption"/>
    <w:basedOn w:val="Normal"/>
    <w:next w:val="Normal"/>
    <w:uiPriority w:val="35"/>
    <w:unhideWhenUsed/>
    <w:qFormat/>
    <w:rsid w:val="005275A7"/>
    <w:pPr>
      <w:spacing w:after="200"/>
      <w:jc w:val="center"/>
    </w:pPr>
    <w:rPr>
      <w:i/>
      <w:iCs/>
      <w:sz w:val="18"/>
      <w:szCs w:val="18"/>
      <w:lang w:val="en-GB"/>
    </w:rPr>
  </w:style>
  <w:style w:type="paragraph" w:customStyle="1" w:styleId="BVIfnrChar">
    <w:name w:val="BVI fnr Char"/>
    <w:aliases w:val="BVI fnr Car Car Char,BVI fnr Car Char,BVI fnr Car Car Car Car Char,4_G Char Char"/>
    <w:basedOn w:val="Normal"/>
    <w:link w:val="FootnoteReference"/>
    <w:rsid w:val="004757C2"/>
    <w:pPr>
      <w:spacing w:after="160" w:line="240" w:lineRule="exact"/>
      <w:jc w:val="left"/>
    </w:pPr>
    <w:rPr>
      <w:sz w:val="20"/>
      <w:szCs w:val="20"/>
      <w:vertAlign w:val="superscript"/>
      <w:lang w:val="en-US"/>
    </w:rPr>
  </w:style>
  <w:style w:type="paragraph" w:customStyle="1" w:styleId="Default">
    <w:name w:val="Default"/>
    <w:rsid w:val="009554C3"/>
    <w:pPr>
      <w:autoSpaceDE w:val="0"/>
      <w:autoSpaceDN w:val="0"/>
      <w:adjustRightInd w:val="0"/>
    </w:pPr>
    <w:rPr>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34B04944-BBB3-4C6B-8607-F57B7A3225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Eec94G</Template>
  <TotalTime>55</TotalTime>
  <Pages>1</Pages>
  <Words>118</Words>
  <Characters>679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Project proposals: Argentina</vt:lpstr>
    </vt:vector>
  </TitlesOfParts>
  <Company>UNMFS</Company>
  <LinksUpToDate>false</LinksUpToDate>
  <CharactersWithSpaces>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Argentina</dc:title>
  <dc:subject/>
  <dc:creator>FSM / JS</dc:creator>
  <cp:keywords>97th ExCom</cp:keywords>
  <cp:lastModifiedBy>Jiaxin Zheng</cp:lastModifiedBy>
  <cp:revision>25</cp:revision>
  <cp:lastPrinted>2026-01-07T15:58:00Z</cp:lastPrinted>
  <dcterms:created xsi:type="dcterms:W3CDTF">2026-01-07T02:26:00Z</dcterms:created>
  <dcterms:modified xsi:type="dcterms:W3CDTF">2026-01-07T15:59:00Z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UNEP/OzL.Pro/ExCom/97/36/Corr.1</vt:lpwstr>
  </property>
  <property fmtid="{D5CDD505-2E9C-101B-9397-08002B2CF9AE}" pid="3" name="Revision date">
    <vt:lpwstr>12/1/2025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