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C15867" w:rsidRPr="00681C7E" w14:paraId="263C7718" w14:textId="77777777" w:rsidTr="659661FB">
        <w:trPr>
          <w:trHeight w:val="720"/>
        </w:trPr>
        <w:tc>
          <w:tcPr>
            <w:tcW w:w="2723" w:type="pct"/>
            <w:gridSpan w:val="2"/>
            <w:tcBorders>
              <w:bottom w:val="single" w:sz="18" w:space="0" w:color="auto"/>
            </w:tcBorders>
            <w:vAlign w:val="center"/>
          </w:tcPr>
          <w:p w14:paraId="46F32237" w14:textId="1A857675" w:rsidR="00C15867" w:rsidRPr="00681C7E"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rPr>
            </w:pPr>
            <w:r w:rsidRPr="00681C7E">
              <w:rPr>
                <w:rFonts w:ascii="Univers" w:hAnsi="Univers"/>
                <w:b/>
                <w:bCs/>
                <w:sz w:val="28"/>
                <w:szCs w:val="28"/>
              </w:rPr>
              <w:t>UNITED</w:t>
            </w:r>
            <w:r w:rsidRPr="00681C7E">
              <w:br/>
            </w:r>
            <w:r w:rsidRPr="00681C7E">
              <w:rPr>
                <w:rFonts w:ascii="Univers" w:hAnsi="Univers"/>
                <w:b/>
                <w:bCs/>
                <w:sz w:val="28"/>
                <w:szCs w:val="28"/>
              </w:rPr>
              <w:t>NATIONS</w:t>
            </w:r>
          </w:p>
        </w:tc>
        <w:tc>
          <w:tcPr>
            <w:tcW w:w="2277" w:type="pct"/>
            <w:tcBorders>
              <w:bottom w:val="single" w:sz="18" w:space="0" w:color="auto"/>
            </w:tcBorders>
          </w:tcPr>
          <w:p w14:paraId="787471BE" w14:textId="77777777" w:rsidR="00C15867" w:rsidRPr="00681C7E" w:rsidRDefault="00C15867" w:rsidP="009C59F7">
            <w:pPr>
              <w:jc w:val="right"/>
              <w:rPr>
                <w:sz w:val="52"/>
                <w:szCs w:val="52"/>
              </w:rPr>
            </w:pPr>
            <w:r w:rsidRPr="00681C7E">
              <w:rPr>
                <w:rFonts w:ascii="Univers Bold" w:hAnsi="Univers Bold"/>
                <w:b/>
                <w:sz w:val="72"/>
              </w:rPr>
              <w:t>EP</w:t>
            </w:r>
          </w:p>
        </w:tc>
      </w:tr>
      <w:tr w:rsidR="00C15867" w:rsidRPr="00681C7E" w14:paraId="16B5AE2D" w14:textId="77777777" w:rsidTr="659661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78B18AF0" w14:textId="77777777" w:rsidR="00C15867" w:rsidRPr="00681C7E" w:rsidRDefault="00E52838" w:rsidP="009C59F7">
            <w:pPr>
              <w:spacing w:before="120"/>
            </w:pPr>
            <w:r w:rsidRPr="00681C7E">
              <w:rPr>
                <w:noProof/>
                <w:lang w:eastAsia="zh-CN"/>
              </w:rPr>
              <mc:AlternateContent>
                <mc:Choice Requires="wpg">
                  <w:drawing>
                    <wp:anchor distT="0" distB="0" distL="114300" distR="114300" simplePos="0" relativeHeight="251660288" behindDoc="0" locked="0" layoutInCell="1" allowOverlap="1" wp14:anchorId="6DF0CA3C" wp14:editId="498B5A2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6F878E6"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1152DCF9" w14:textId="20EBF3BD" w:rsidR="00C15867" w:rsidRPr="00681C7E"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60"/>
              <w:jc w:val="left"/>
            </w:pPr>
            <w:r w:rsidRPr="00681C7E">
              <w:rPr>
                <w:rFonts w:ascii="Univers" w:hAnsi="Univers"/>
                <w:b/>
                <w:sz w:val="32"/>
              </w:rPr>
              <w:t>United Nations</w:t>
            </w:r>
            <w:r w:rsidR="00AE46E9" w:rsidRPr="00681C7E">
              <w:rPr>
                <w:rFonts w:ascii="Univers" w:hAnsi="Univers"/>
                <w:b/>
                <w:sz w:val="32"/>
              </w:rPr>
              <w:t xml:space="preserve"> </w:t>
            </w:r>
            <w:r w:rsidRPr="00681C7E">
              <w:rPr>
                <w:rFonts w:ascii="Univers" w:hAnsi="Univers"/>
                <w:b/>
                <w:sz w:val="32"/>
              </w:rPr>
              <w:t>Environment</w:t>
            </w:r>
            <w:r w:rsidR="00AE46E9" w:rsidRPr="00681C7E">
              <w:rPr>
                <w:rFonts w:ascii="Univers" w:hAnsi="Univers"/>
                <w:b/>
                <w:sz w:val="32"/>
              </w:rPr>
              <w:t xml:space="preserve"> </w:t>
            </w:r>
            <w:r w:rsidRPr="00681C7E">
              <w:rPr>
                <w:rFonts w:ascii="Univers" w:hAnsi="Univers"/>
                <w:b/>
                <w:sz w:val="32"/>
              </w:rPr>
              <w:t>Programme</w:t>
            </w:r>
          </w:p>
        </w:tc>
        <w:tc>
          <w:tcPr>
            <w:tcW w:w="2277" w:type="pct"/>
            <w:tcBorders>
              <w:top w:val="nil"/>
              <w:left w:val="nil"/>
              <w:bottom w:val="single" w:sz="36" w:space="0" w:color="auto"/>
              <w:right w:val="nil"/>
            </w:tcBorders>
          </w:tcPr>
          <w:p w14:paraId="32F3E79E" w14:textId="77777777" w:rsidR="00C15867" w:rsidRPr="00681C7E" w:rsidRDefault="00C15867" w:rsidP="00AE46E9">
            <w:pPr>
              <w:spacing w:before="60"/>
            </w:pPr>
            <w:r w:rsidRPr="00681C7E">
              <w:t>Distr.</w:t>
            </w:r>
          </w:p>
          <w:p w14:paraId="520963DA" w14:textId="77777777" w:rsidR="00923540" w:rsidRPr="00681C7E" w:rsidRDefault="00923540" w:rsidP="00923540">
            <w:r w:rsidRPr="00681C7E">
              <w:t>GENERAL</w:t>
            </w:r>
          </w:p>
          <w:p w14:paraId="4D4878A9" w14:textId="77777777" w:rsidR="00C15867" w:rsidRPr="00681C7E" w:rsidRDefault="00C15867" w:rsidP="009C59F7"/>
          <w:p w14:paraId="7049DCC2" w14:textId="77777777" w:rsidR="00C15867" w:rsidRPr="00681C7E" w:rsidRDefault="00C15867" w:rsidP="009C59F7"/>
          <w:p w14:paraId="5CA6F7DC" w14:textId="155F8B79" w:rsidR="00C15867" w:rsidRPr="00681C7E" w:rsidRDefault="00000000" w:rsidP="009C59F7">
            <w:fldSimple w:instr="DOCPROPERTY &quot;Document number&quot;  \* MERGEFORMAT">
              <w:r w:rsidR="002B6EE3" w:rsidRPr="00681C7E">
                <w:t>UNEP/OzL.Pro/ExCom/93/73</w:t>
              </w:r>
            </w:fldSimple>
          </w:p>
          <w:p w14:paraId="0C7F96A8" w14:textId="7FE209E0" w:rsidR="00C15867" w:rsidRPr="00681C7E" w:rsidRDefault="00BC2495" w:rsidP="009C59F7">
            <w:r w:rsidRPr="00681C7E">
              <w:fldChar w:fldCharType="begin"/>
            </w:r>
            <w:r w:rsidR="00851352" w:rsidRPr="00681C7E">
              <w:instrText xml:space="preserve"> DOCPROPERTY "Revision date" \@ "d MMMM YYYY"  \* MERGEFORMAT </w:instrText>
            </w:r>
            <w:r w:rsidRPr="00681C7E">
              <w:fldChar w:fldCharType="separate"/>
            </w:r>
            <w:r w:rsidR="00261214">
              <w:t>4 December 2023</w:t>
            </w:r>
            <w:r w:rsidRPr="00681C7E">
              <w:fldChar w:fldCharType="end"/>
            </w:r>
          </w:p>
          <w:p w14:paraId="15C35572" w14:textId="77777777" w:rsidR="00C15867" w:rsidRPr="00681C7E" w:rsidRDefault="00C15867" w:rsidP="009C59F7">
            <w:pPr>
              <w:rPr>
                <w:caps/>
              </w:rPr>
            </w:pPr>
          </w:p>
          <w:p w14:paraId="01B1A28D" w14:textId="77777777" w:rsidR="00C15867" w:rsidRPr="00681C7E" w:rsidRDefault="00C15867" w:rsidP="009C59F7">
            <w:r w:rsidRPr="00681C7E">
              <w:t>ORIGINAL: ENGLISH</w:t>
            </w:r>
          </w:p>
        </w:tc>
      </w:tr>
    </w:tbl>
    <w:p w14:paraId="52E7BB9B" w14:textId="77777777" w:rsidR="00CA59FB" w:rsidRPr="00681C7E" w:rsidRDefault="00C15867" w:rsidP="00AE46E9">
      <w:pPr>
        <w:spacing w:before="60"/>
        <w:jc w:val="left"/>
      </w:pPr>
      <w:r w:rsidRPr="00681C7E">
        <w:t>EXECUTIVE COMMITTEE OF</w:t>
      </w:r>
      <w:r w:rsidRPr="00681C7E">
        <w:br/>
        <w:t xml:space="preserve">  THE MULTILATERAL FUND FOR THE</w:t>
      </w:r>
      <w:r w:rsidRPr="00681C7E">
        <w:br/>
        <w:t xml:space="preserve">  IMPLEMENTATION OF THE MONTREAL PROTOCOL</w:t>
      </w:r>
      <w:r w:rsidRPr="00681C7E">
        <w:br/>
      </w:r>
      <w:r w:rsidR="00CA59FB" w:rsidRPr="00681C7E">
        <w:t>Ninety-</w:t>
      </w:r>
      <w:r w:rsidR="006A7A3B" w:rsidRPr="00681C7E">
        <w:t>third</w:t>
      </w:r>
      <w:r w:rsidR="00CA59FB" w:rsidRPr="00681C7E">
        <w:t xml:space="preserve"> Meeting</w:t>
      </w:r>
    </w:p>
    <w:p w14:paraId="1F151030" w14:textId="77777777" w:rsidR="00CA59FB" w:rsidRPr="00681C7E" w:rsidRDefault="00CA59FB" w:rsidP="00CA59FB">
      <w:pPr>
        <w:jc w:val="left"/>
      </w:pPr>
      <w:r w:rsidRPr="00681C7E">
        <w:t xml:space="preserve">Montreal, </w:t>
      </w:r>
      <w:r w:rsidR="006A7A3B" w:rsidRPr="00681C7E">
        <w:t>15</w:t>
      </w:r>
      <w:r w:rsidR="00407147" w:rsidRPr="00681C7E">
        <w:t>-</w:t>
      </w:r>
      <w:r w:rsidR="006A7A3B" w:rsidRPr="00681C7E">
        <w:t>19 December</w:t>
      </w:r>
      <w:r w:rsidR="00DA2387" w:rsidRPr="00681C7E">
        <w:t xml:space="preserve"> 2023</w:t>
      </w:r>
    </w:p>
    <w:p w14:paraId="061AC3FA" w14:textId="3EA562C0" w:rsidR="0079781A" w:rsidRPr="00681C7E" w:rsidRDefault="0079781A" w:rsidP="0079781A">
      <w:pPr>
        <w:jc w:val="left"/>
      </w:pPr>
      <w:r w:rsidRPr="00681C7E">
        <w:t xml:space="preserve">Item </w:t>
      </w:r>
      <w:r w:rsidR="00862E68" w:rsidRPr="00681C7E">
        <w:t>9(d)</w:t>
      </w:r>
      <w:r w:rsidRPr="00681C7E">
        <w:t xml:space="preserve"> of the of the provisional agenda</w:t>
      </w:r>
      <w:r w:rsidRPr="00681C7E">
        <w:rPr>
          <w:rStyle w:val="FootnoteReference"/>
        </w:rPr>
        <w:footnoteReference w:id="1"/>
      </w:r>
    </w:p>
    <w:p w14:paraId="641E98CC" w14:textId="77777777" w:rsidR="00B00AE1" w:rsidRPr="00681C7E" w:rsidRDefault="00B00AE1" w:rsidP="00DA764B">
      <w:pPr>
        <w:rPr>
          <w:highlight w:val="lightGray"/>
        </w:rPr>
      </w:pPr>
    </w:p>
    <w:p w14:paraId="06E53209" w14:textId="77777777" w:rsidR="00DA764B" w:rsidRPr="00681C7E" w:rsidRDefault="00DA764B" w:rsidP="00DA764B">
      <w:pPr>
        <w:rPr>
          <w:highlight w:val="lightGray"/>
        </w:rPr>
      </w:pPr>
    </w:p>
    <w:p w14:paraId="022718D2" w14:textId="5161D729" w:rsidR="0001218E" w:rsidRPr="00681C7E" w:rsidRDefault="0001218E" w:rsidP="006F2CC2">
      <w:pPr>
        <w:jc w:val="center"/>
        <w:rPr>
          <w:b/>
        </w:rPr>
      </w:pPr>
      <w:r w:rsidRPr="00681C7E">
        <w:rPr>
          <w:b/>
        </w:rPr>
        <w:t xml:space="preserve">PROJECT PROPOSAL: </w:t>
      </w:r>
      <w:r w:rsidR="00862E68" w:rsidRPr="00681C7E">
        <w:rPr>
          <w:b/>
        </w:rPr>
        <w:t>MOZAMBIQUE</w:t>
      </w:r>
    </w:p>
    <w:p w14:paraId="30EFE531" w14:textId="77777777" w:rsidR="0001218E" w:rsidRPr="00681C7E" w:rsidRDefault="0001218E" w:rsidP="00DA764B"/>
    <w:p w14:paraId="7E38456B" w14:textId="77777777" w:rsidR="0001218E" w:rsidRPr="00681C7E" w:rsidRDefault="0001218E" w:rsidP="00DA764B"/>
    <w:p w14:paraId="4FCC08B0" w14:textId="58CE3A83" w:rsidR="0001218E" w:rsidRPr="00681C7E" w:rsidRDefault="0001218E" w:rsidP="006F2CC2">
      <w:pPr>
        <w:ind w:firstLine="720"/>
      </w:pPr>
      <w:r w:rsidRPr="00681C7E">
        <w:t xml:space="preserve">This document consists of the comments and recommendation of the Secretariat on the following project proposal: </w:t>
      </w:r>
    </w:p>
    <w:p w14:paraId="0FB4F608" w14:textId="77777777" w:rsidR="0001218E" w:rsidRPr="00681C7E" w:rsidRDefault="0001218E" w:rsidP="005346AE">
      <w:pPr>
        <w:spacing w:before="240" w:after="240"/>
        <w:rPr>
          <w:u w:val="single"/>
        </w:rPr>
      </w:pPr>
      <w:r w:rsidRPr="00681C7E">
        <w:rPr>
          <w:u w:val="single"/>
        </w:rPr>
        <w:t>Phase-out</w:t>
      </w:r>
    </w:p>
    <w:p w14:paraId="0858DFEC" w14:textId="77777777" w:rsidR="0001218E" w:rsidRPr="00681C7E" w:rsidRDefault="0001218E" w:rsidP="006F2CC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1218E" w:rsidRPr="00681C7E" w14:paraId="2C3B9858" w14:textId="77777777" w:rsidTr="00692233">
        <w:tc>
          <w:tcPr>
            <w:tcW w:w="6941" w:type="dxa"/>
          </w:tcPr>
          <w:p w14:paraId="5493254B" w14:textId="01F0BD35" w:rsidR="0001218E" w:rsidRPr="00681C7E" w:rsidRDefault="0001218E" w:rsidP="00B46753">
            <w:pPr>
              <w:pStyle w:val="ListParagraph"/>
              <w:numPr>
                <w:ilvl w:val="0"/>
                <w:numId w:val="7"/>
              </w:numPr>
              <w:ind w:hanging="830"/>
              <w:rPr>
                <w:lang w:val="en-CA"/>
              </w:rPr>
            </w:pPr>
            <w:r w:rsidRPr="00681C7E">
              <w:rPr>
                <w:lang w:val="en-CA"/>
              </w:rPr>
              <w:t>HCFC phase-out management plan (stage II, first tranche)</w:t>
            </w:r>
          </w:p>
        </w:tc>
        <w:tc>
          <w:tcPr>
            <w:tcW w:w="2409" w:type="dxa"/>
          </w:tcPr>
          <w:p w14:paraId="2C0A8FCE" w14:textId="31DBCBFF" w:rsidR="0001218E" w:rsidRPr="00681C7E" w:rsidRDefault="00E2714D" w:rsidP="00692233">
            <w:pPr>
              <w:jc w:val="right"/>
            </w:pPr>
            <w:r w:rsidRPr="00681C7E">
              <w:t>UNEP</w:t>
            </w:r>
            <w:r w:rsidR="0001218E" w:rsidRPr="00681C7E">
              <w:t xml:space="preserve"> and </w:t>
            </w:r>
            <w:r w:rsidR="00797A69" w:rsidRPr="00681C7E">
              <w:t>UNDP</w:t>
            </w:r>
          </w:p>
        </w:tc>
      </w:tr>
    </w:tbl>
    <w:p w14:paraId="05503EE4" w14:textId="77777777" w:rsidR="0001218E" w:rsidRPr="00681C7E" w:rsidRDefault="0001218E" w:rsidP="006F2CC2"/>
    <w:p w14:paraId="1A24E9AB" w14:textId="77777777" w:rsidR="0001218E" w:rsidRPr="00681C7E" w:rsidRDefault="0001218E" w:rsidP="006F2CC2"/>
    <w:p w14:paraId="4839420B" w14:textId="77777777" w:rsidR="0001218E" w:rsidRPr="00681C7E" w:rsidRDefault="0001218E" w:rsidP="006F2CC2">
      <w:pPr>
        <w:jc w:val="left"/>
      </w:pPr>
      <w:r w:rsidRPr="00681C7E">
        <w:br w:type="page"/>
      </w:r>
    </w:p>
    <w:p w14:paraId="3A32CB20" w14:textId="77777777" w:rsidR="0001218E" w:rsidRPr="00681C7E" w:rsidRDefault="0001218E" w:rsidP="006F2CC2">
      <w:pPr>
        <w:jc w:val="center"/>
        <w:rPr>
          <w:b/>
        </w:rPr>
      </w:pPr>
      <w:r w:rsidRPr="00681C7E">
        <w:rPr>
          <w:b/>
        </w:rPr>
        <w:lastRenderedPageBreak/>
        <w:t>PROJECT EVALUATION SHEET – MULTI-YEAR PROJECTS</w:t>
      </w:r>
    </w:p>
    <w:p w14:paraId="1F3A7C50" w14:textId="77777777" w:rsidR="00994C4E" w:rsidRPr="00681C7E" w:rsidRDefault="00994C4E" w:rsidP="00B419F2"/>
    <w:p w14:paraId="3333B885" w14:textId="5C64D99B" w:rsidR="0001218E" w:rsidRPr="00681C7E" w:rsidRDefault="0095635D" w:rsidP="006F2CC2">
      <w:pPr>
        <w:jc w:val="center"/>
        <w:rPr>
          <w:b/>
        </w:rPr>
      </w:pPr>
      <w:r w:rsidRPr="00681C7E">
        <w:rPr>
          <w:b/>
        </w:rPr>
        <w:t>Mozambique</w:t>
      </w:r>
    </w:p>
    <w:p w14:paraId="623A9058" w14:textId="77777777" w:rsidR="0001218E" w:rsidRPr="00681C7E" w:rsidRDefault="0001218E" w:rsidP="006F2CC2">
      <w:pPr>
        <w:jc w:val="center"/>
        <w:rPr>
          <w:b/>
          <w:sz w:val="10"/>
        </w:rPr>
      </w:pPr>
    </w:p>
    <w:tbl>
      <w:tblPr>
        <w:tblStyle w:val="TableGrid"/>
        <w:tblW w:w="5309" w:type="pct"/>
        <w:tblInd w:w="-113" w:type="dxa"/>
        <w:tblCellMar>
          <w:top w:w="28" w:type="dxa"/>
          <w:bottom w:w="28" w:type="dxa"/>
        </w:tblCellMar>
        <w:tblLook w:val="04A0" w:firstRow="1" w:lastRow="0" w:firstColumn="1" w:lastColumn="0" w:noHBand="0" w:noVBand="1"/>
      </w:tblPr>
      <w:tblGrid>
        <w:gridCol w:w="4678"/>
        <w:gridCol w:w="5250"/>
      </w:tblGrid>
      <w:tr w:rsidR="0001218E" w:rsidRPr="00681C7E" w14:paraId="378381C0" w14:textId="77777777" w:rsidTr="00692233">
        <w:trPr>
          <w:trHeight w:val="248"/>
        </w:trPr>
        <w:tc>
          <w:tcPr>
            <w:tcW w:w="2356" w:type="pct"/>
            <w:shd w:val="clear" w:color="auto" w:fill="auto"/>
          </w:tcPr>
          <w:p w14:paraId="7BC06B7D" w14:textId="77777777" w:rsidR="0001218E" w:rsidRPr="00681C7E" w:rsidRDefault="0001218E" w:rsidP="00692233">
            <w:pPr>
              <w:rPr>
                <w:b/>
                <w:sz w:val="20"/>
              </w:rPr>
            </w:pPr>
            <w:r w:rsidRPr="00681C7E">
              <w:rPr>
                <w:b/>
                <w:sz w:val="20"/>
              </w:rPr>
              <w:t>(I) PROJECT TITLE</w:t>
            </w:r>
          </w:p>
        </w:tc>
        <w:tc>
          <w:tcPr>
            <w:tcW w:w="2644" w:type="pct"/>
            <w:shd w:val="clear" w:color="auto" w:fill="auto"/>
          </w:tcPr>
          <w:p w14:paraId="1FE88D5A" w14:textId="77777777" w:rsidR="0001218E" w:rsidRPr="00681C7E" w:rsidRDefault="0001218E" w:rsidP="00692233">
            <w:pPr>
              <w:jc w:val="center"/>
              <w:rPr>
                <w:b/>
                <w:sz w:val="20"/>
              </w:rPr>
            </w:pPr>
            <w:r w:rsidRPr="00681C7E">
              <w:rPr>
                <w:b/>
                <w:sz w:val="20"/>
              </w:rPr>
              <w:t>AGENCY</w:t>
            </w:r>
          </w:p>
        </w:tc>
      </w:tr>
      <w:tr w:rsidR="0001218E" w:rsidRPr="00681C7E" w14:paraId="0EF36BF8" w14:textId="77777777" w:rsidTr="00692233">
        <w:trPr>
          <w:trHeight w:val="40"/>
        </w:trPr>
        <w:tc>
          <w:tcPr>
            <w:tcW w:w="2356" w:type="pct"/>
            <w:shd w:val="clear" w:color="auto" w:fill="auto"/>
            <w:vAlign w:val="center"/>
          </w:tcPr>
          <w:p w14:paraId="4B15643D" w14:textId="180D13E7" w:rsidR="0001218E" w:rsidRPr="00681C7E" w:rsidRDefault="0001218E" w:rsidP="00692233">
            <w:pPr>
              <w:jc w:val="center"/>
              <w:rPr>
                <w:color w:val="000000" w:themeColor="text1"/>
                <w:sz w:val="20"/>
              </w:rPr>
            </w:pPr>
            <w:r w:rsidRPr="00681C7E">
              <w:rPr>
                <w:color w:val="000000" w:themeColor="text1"/>
                <w:sz w:val="20"/>
              </w:rPr>
              <w:t>HCFC phase-out plan (stage</w:t>
            </w:r>
            <w:r w:rsidR="00B326AC" w:rsidRPr="00681C7E">
              <w:rPr>
                <w:color w:val="000000" w:themeColor="text1"/>
                <w:sz w:val="20"/>
              </w:rPr>
              <w:t> II</w:t>
            </w:r>
            <w:r w:rsidRPr="00681C7E">
              <w:rPr>
                <w:color w:val="000000" w:themeColor="text1"/>
                <w:sz w:val="20"/>
              </w:rPr>
              <w:t>)</w:t>
            </w:r>
          </w:p>
        </w:tc>
        <w:tc>
          <w:tcPr>
            <w:tcW w:w="2644" w:type="pct"/>
            <w:shd w:val="clear" w:color="auto" w:fill="auto"/>
            <w:vAlign w:val="center"/>
          </w:tcPr>
          <w:p w14:paraId="0EB34890" w14:textId="2E18A3C4" w:rsidR="0001218E" w:rsidRPr="00681C7E" w:rsidRDefault="0095635D" w:rsidP="00692233">
            <w:pPr>
              <w:jc w:val="center"/>
              <w:rPr>
                <w:color w:val="000000" w:themeColor="text1"/>
                <w:sz w:val="20"/>
              </w:rPr>
            </w:pPr>
            <w:r w:rsidRPr="00681C7E">
              <w:rPr>
                <w:color w:val="000000" w:themeColor="text1"/>
                <w:sz w:val="20"/>
              </w:rPr>
              <w:t>UNEP</w:t>
            </w:r>
            <w:r w:rsidR="0001218E" w:rsidRPr="00681C7E">
              <w:rPr>
                <w:color w:val="000000" w:themeColor="text1"/>
                <w:sz w:val="20"/>
              </w:rPr>
              <w:t xml:space="preserve"> (lead), </w:t>
            </w:r>
            <w:r w:rsidR="00B326AC" w:rsidRPr="00681C7E">
              <w:rPr>
                <w:color w:val="000000" w:themeColor="text1"/>
                <w:sz w:val="20"/>
              </w:rPr>
              <w:t>UNDP</w:t>
            </w:r>
          </w:p>
        </w:tc>
      </w:tr>
    </w:tbl>
    <w:p w14:paraId="2B81D0A7" w14:textId="77777777" w:rsidR="0001218E" w:rsidRPr="00681C7E" w:rsidRDefault="0001218E" w:rsidP="006F2CC2">
      <w:pPr>
        <w:jc w:val="center"/>
        <w:rPr>
          <w:sz w:val="20"/>
        </w:rPr>
      </w:pPr>
    </w:p>
    <w:tbl>
      <w:tblPr>
        <w:tblStyle w:val="TableGrid"/>
        <w:tblW w:w="5305" w:type="pct"/>
        <w:tblInd w:w="-113" w:type="dxa"/>
        <w:tblCellMar>
          <w:top w:w="28" w:type="dxa"/>
          <w:bottom w:w="28" w:type="dxa"/>
        </w:tblCellMar>
        <w:tblLook w:val="04A0" w:firstRow="1" w:lastRow="0" w:firstColumn="1" w:lastColumn="0" w:noHBand="0" w:noVBand="1"/>
      </w:tblPr>
      <w:tblGrid>
        <w:gridCol w:w="6321"/>
        <w:gridCol w:w="1213"/>
        <w:gridCol w:w="2386"/>
      </w:tblGrid>
      <w:tr w:rsidR="0001218E" w:rsidRPr="00681C7E" w14:paraId="53BF76C8" w14:textId="77777777" w:rsidTr="00692233">
        <w:trPr>
          <w:trHeight w:val="77"/>
        </w:trPr>
        <w:tc>
          <w:tcPr>
            <w:tcW w:w="6345" w:type="dxa"/>
            <w:shd w:val="clear" w:color="auto" w:fill="auto"/>
          </w:tcPr>
          <w:p w14:paraId="2E2E5C0E" w14:textId="77777777" w:rsidR="0001218E" w:rsidRPr="00681C7E" w:rsidRDefault="0001218E" w:rsidP="00692233">
            <w:pPr>
              <w:jc w:val="left"/>
              <w:rPr>
                <w:b/>
                <w:sz w:val="20"/>
              </w:rPr>
            </w:pPr>
            <w:r w:rsidRPr="00681C7E">
              <w:rPr>
                <w:b/>
                <w:sz w:val="20"/>
              </w:rPr>
              <w:t>(II) LATEST ARTICLE 7 DATA (Annex C Group l)</w:t>
            </w:r>
          </w:p>
        </w:tc>
        <w:tc>
          <w:tcPr>
            <w:tcW w:w="1216" w:type="dxa"/>
            <w:shd w:val="clear" w:color="auto" w:fill="auto"/>
          </w:tcPr>
          <w:p w14:paraId="438E4034" w14:textId="6371980C" w:rsidR="0001218E" w:rsidRPr="00681C7E" w:rsidRDefault="0001218E" w:rsidP="00692233">
            <w:pPr>
              <w:jc w:val="center"/>
              <w:rPr>
                <w:sz w:val="20"/>
              </w:rPr>
            </w:pPr>
            <w:r w:rsidRPr="00681C7E">
              <w:rPr>
                <w:sz w:val="20"/>
              </w:rPr>
              <w:t xml:space="preserve">Year: </w:t>
            </w:r>
            <w:r w:rsidR="00E95040" w:rsidRPr="00681C7E">
              <w:rPr>
                <w:color w:val="000000" w:themeColor="text1"/>
                <w:sz w:val="20"/>
              </w:rPr>
              <w:t>2022</w:t>
            </w:r>
          </w:p>
        </w:tc>
        <w:tc>
          <w:tcPr>
            <w:tcW w:w="2392" w:type="dxa"/>
            <w:shd w:val="clear" w:color="auto" w:fill="auto"/>
          </w:tcPr>
          <w:p w14:paraId="4341F0CB" w14:textId="3C9A49CC" w:rsidR="0001218E" w:rsidRPr="00681C7E" w:rsidRDefault="007D2421" w:rsidP="00692233">
            <w:pPr>
              <w:jc w:val="right"/>
              <w:rPr>
                <w:sz w:val="20"/>
              </w:rPr>
            </w:pPr>
            <w:r w:rsidRPr="00681C7E">
              <w:rPr>
                <w:color w:val="000000" w:themeColor="text1"/>
                <w:sz w:val="20"/>
              </w:rPr>
              <w:t>2.18 </w:t>
            </w:r>
            <w:r w:rsidR="0001218E" w:rsidRPr="00681C7E">
              <w:rPr>
                <w:sz w:val="20"/>
              </w:rPr>
              <w:t>ODP tonnes</w:t>
            </w:r>
          </w:p>
        </w:tc>
      </w:tr>
    </w:tbl>
    <w:p w14:paraId="733CCB18" w14:textId="77777777" w:rsidR="0001218E" w:rsidRPr="00681C7E" w:rsidRDefault="0001218E" w:rsidP="006F2CC2">
      <w:pPr>
        <w:jc w:val="center"/>
        <w:rPr>
          <w:sz w:val="20"/>
        </w:rPr>
      </w:pPr>
    </w:p>
    <w:tbl>
      <w:tblPr>
        <w:tblStyle w:val="TableGrid"/>
        <w:tblW w:w="5309" w:type="pct"/>
        <w:tblInd w:w="-113" w:type="dxa"/>
        <w:tblLook w:val="04A0" w:firstRow="1" w:lastRow="0" w:firstColumn="1" w:lastColumn="0" w:noHBand="0" w:noVBand="1"/>
      </w:tblPr>
      <w:tblGrid>
        <w:gridCol w:w="1506"/>
        <w:gridCol w:w="850"/>
        <w:gridCol w:w="672"/>
        <w:gridCol w:w="852"/>
        <w:gridCol w:w="1406"/>
        <w:gridCol w:w="983"/>
        <w:gridCol w:w="828"/>
        <w:gridCol w:w="828"/>
        <w:gridCol w:w="633"/>
        <w:gridCol w:w="1370"/>
      </w:tblGrid>
      <w:tr w:rsidR="0001218E" w:rsidRPr="00681C7E" w14:paraId="7FC2FE01" w14:textId="77777777" w:rsidTr="007D2421">
        <w:trPr>
          <w:trHeight w:val="250"/>
        </w:trPr>
        <w:tc>
          <w:tcPr>
            <w:tcW w:w="3990" w:type="pct"/>
            <w:gridSpan w:val="8"/>
            <w:shd w:val="clear" w:color="auto" w:fill="auto"/>
          </w:tcPr>
          <w:p w14:paraId="7E483BE5" w14:textId="77777777" w:rsidR="0001218E" w:rsidRPr="00681C7E" w:rsidRDefault="0001218E" w:rsidP="00692233">
            <w:pPr>
              <w:jc w:val="left"/>
              <w:rPr>
                <w:b/>
                <w:sz w:val="20"/>
              </w:rPr>
            </w:pPr>
            <w:r w:rsidRPr="00681C7E">
              <w:rPr>
                <w:b/>
                <w:sz w:val="20"/>
              </w:rPr>
              <w:t>(III) LATEST COUNTRY PROGRAMME SECTORAL DATA (ODP tonnes)</w:t>
            </w:r>
          </w:p>
        </w:tc>
        <w:tc>
          <w:tcPr>
            <w:tcW w:w="1010" w:type="pct"/>
            <w:gridSpan w:val="2"/>
            <w:shd w:val="clear" w:color="auto" w:fill="auto"/>
          </w:tcPr>
          <w:p w14:paraId="342EBADA" w14:textId="01EEB345" w:rsidR="0001218E" w:rsidRPr="00681C7E" w:rsidRDefault="0001218E" w:rsidP="00692233">
            <w:pPr>
              <w:spacing w:after="60"/>
              <w:jc w:val="right"/>
              <w:rPr>
                <w:b/>
                <w:sz w:val="20"/>
              </w:rPr>
            </w:pPr>
            <w:r w:rsidRPr="00681C7E">
              <w:rPr>
                <w:b/>
                <w:sz w:val="20"/>
              </w:rPr>
              <w:t xml:space="preserve">Year: </w:t>
            </w:r>
            <w:r w:rsidRPr="00681C7E">
              <w:rPr>
                <w:b/>
                <w:color w:val="000000" w:themeColor="text1"/>
                <w:sz w:val="20"/>
              </w:rPr>
              <w:t>202</w:t>
            </w:r>
            <w:r w:rsidR="00E95040" w:rsidRPr="00681C7E">
              <w:rPr>
                <w:b/>
                <w:color w:val="000000" w:themeColor="text1"/>
                <w:sz w:val="20"/>
              </w:rPr>
              <w:t>2</w:t>
            </w:r>
          </w:p>
        </w:tc>
      </w:tr>
      <w:tr w:rsidR="0001218E" w:rsidRPr="00681C7E" w14:paraId="34EED57A" w14:textId="77777777" w:rsidTr="007D2421">
        <w:trPr>
          <w:trHeight w:val="250"/>
        </w:trPr>
        <w:tc>
          <w:tcPr>
            <w:tcW w:w="759" w:type="pct"/>
            <w:shd w:val="clear" w:color="auto" w:fill="auto"/>
          </w:tcPr>
          <w:p w14:paraId="76977122" w14:textId="77777777" w:rsidR="0001218E" w:rsidRPr="00681C7E" w:rsidRDefault="0001218E" w:rsidP="00692233">
            <w:pPr>
              <w:spacing w:after="60"/>
              <w:jc w:val="center"/>
              <w:rPr>
                <w:sz w:val="20"/>
              </w:rPr>
            </w:pPr>
            <w:r w:rsidRPr="00681C7E">
              <w:rPr>
                <w:sz w:val="20"/>
              </w:rPr>
              <w:t>Chemical</w:t>
            </w:r>
          </w:p>
        </w:tc>
        <w:tc>
          <w:tcPr>
            <w:tcW w:w="428" w:type="pct"/>
            <w:shd w:val="clear" w:color="auto" w:fill="auto"/>
          </w:tcPr>
          <w:p w14:paraId="2ADC2076" w14:textId="77777777" w:rsidR="0001218E" w:rsidRPr="00681C7E" w:rsidRDefault="0001218E" w:rsidP="00692233">
            <w:pPr>
              <w:spacing w:after="60"/>
              <w:jc w:val="center"/>
              <w:rPr>
                <w:sz w:val="20"/>
              </w:rPr>
            </w:pPr>
            <w:r w:rsidRPr="00681C7E">
              <w:rPr>
                <w:sz w:val="20"/>
              </w:rPr>
              <w:t>Aerosol</w:t>
            </w:r>
          </w:p>
        </w:tc>
        <w:tc>
          <w:tcPr>
            <w:tcW w:w="338" w:type="pct"/>
            <w:shd w:val="clear" w:color="auto" w:fill="auto"/>
          </w:tcPr>
          <w:p w14:paraId="59D61320" w14:textId="77777777" w:rsidR="0001218E" w:rsidRPr="00681C7E" w:rsidRDefault="0001218E" w:rsidP="00692233">
            <w:pPr>
              <w:spacing w:after="60"/>
              <w:jc w:val="center"/>
              <w:rPr>
                <w:sz w:val="20"/>
              </w:rPr>
            </w:pPr>
            <w:r w:rsidRPr="00681C7E">
              <w:rPr>
                <w:sz w:val="20"/>
              </w:rPr>
              <w:t>Foam</w:t>
            </w:r>
          </w:p>
        </w:tc>
        <w:tc>
          <w:tcPr>
            <w:tcW w:w="428" w:type="pct"/>
            <w:shd w:val="clear" w:color="auto" w:fill="auto"/>
          </w:tcPr>
          <w:p w14:paraId="04A89EAD" w14:textId="77777777" w:rsidR="0001218E" w:rsidRPr="00681C7E" w:rsidRDefault="0001218E" w:rsidP="00692233">
            <w:pPr>
              <w:spacing w:after="60"/>
              <w:jc w:val="center"/>
              <w:rPr>
                <w:sz w:val="20"/>
              </w:rPr>
            </w:pPr>
            <w:r w:rsidRPr="00681C7E">
              <w:rPr>
                <w:sz w:val="20"/>
              </w:rPr>
              <w:t>Fire- fighting</w:t>
            </w:r>
          </w:p>
        </w:tc>
        <w:tc>
          <w:tcPr>
            <w:tcW w:w="1203" w:type="pct"/>
            <w:gridSpan w:val="2"/>
            <w:shd w:val="clear" w:color="auto" w:fill="auto"/>
          </w:tcPr>
          <w:p w14:paraId="53DC037A" w14:textId="77777777" w:rsidR="0001218E" w:rsidRPr="00681C7E" w:rsidRDefault="0001218E" w:rsidP="00692233">
            <w:pPr>
              <w:spacing w:after="60"/>
              <w:jc w:val="center"/>
              <w:rPr>
                <w:sz w:val="20"/>
              </w:rPr>
            </w:pPr>
            <w:r w:rsidRPr="00681C7E">
              <w:rPr>
                <w:sz w:val="20"/>
              </w:rPr>
              <w:t>Refrigeration</w:t>
            </w:r>
          </w:p>
        </w:tc>
        <w:tc>
          <w:tcPr>
            <w:tcW w:w="417" w:type="pct"/>
            <w:shd w:val="clear" w:color="auto" w:fill="auto"/>
          </w:tcPr>
          <w:p w14:paraId="3A7E34BD" w14:textId="77777777" w:rsidR="0001218E" w:rsidRPr="00681C7E" w:rsidRDefault="0001218E" w:rsidP="00692233">
            <w:pPr>
              <w:spacing w:after="60"/>
              <w:jc w:val="center"/>
              <w:rPr>
                <w:sz w:val="20"/>
              </w:rPr>
            </w:pPr>
            <w:r w:rsidRPr="00681C7E">
              <w:rPr>
                <w:sz w:val="20"/>
              </w:rPr>
              <w:t>Solvent</w:t>
            </w:r>
          </w:p>
        </w:tc>
        <w:tc>
          <w:tcPr>
            <w:tcW w:w="417" w:type="pct"/>
            <w:shd w:val="clear" w:color="auto" w:fill="auto"/>
          </w:tcPr>
          <w:p w14:paraId="16BA1333" w14:textId="77777777" w:rsidR="0001218E" w:rsidRPr="00681C7E" w:rsidRDefault="0001218E" w:rsidP="00692233">
            <w:pPr>
              <w:spacing w:after="60"/>
              <w:jc w:val="center"/>
              <w:rPr>
                <w:sz w:val="20"/>
              </w:rPr>
            </w:pPr>
            <w:r w:rsidRPr="00681C7E">
              <w:rPr>
                <w:sz w:val="20"/>
              </w:rPr>
              <w:t>Process agent</w:t>
            </w:r>
          </w:p>
        </w:tc>
        <w:tc>
          <w:tcPr>
            <w:tcW w:w="319" w:type="pct"/>
            <w:shd w:val="clear" w:color="auto" w:fill="auto"/>
          </w:tcPr>
          <w:p w14:paraId="7B7F4B83" w14:textId="77777777" w:rsidR="0001218E" w:rsidRPr="00681C7E" w:rsidRDefault="0001218E" w:rsidP="00692233">
            <w:pPr>
              <w:spacing w:after="60"/>
              <w:jc w:val="center"/>
              <w:rPr>
                <w:sz w:val="20"/>
              </w:rPr>
            </w:pPr>
            <w:r w:rsidRPr="00681C7E">
              <w:rPr>
                <w:sz w:val="20"/>
              </w:rPr>
              <w:t>Lab use</w:t>
            </w:r>
          </w:p>
        </w:tc>
        <w:tc>
          <w:tcPr>
            <w:tcW w:w="690" w:type="pct"/>
            <w:shd w:val="clear" w:color="auto" w:fill="auto"/>
          </w:tcPr>
          <w:p w14:paraId="5D80E570" w14:textId="77777777" w:rsidR="0001218E" w:rsidRPr="00681C7E" w:rsidRDefault="0001218E" w:rsidP="00692233">
            <w:pPr>
              <w:spacing w:after="60"/>
              <w:jc w:val="center"/>
              <w:rPr>
                <w:sz w:val="20"/>
              </w:rPr>
            </w:pPr>
            <w:r w:rsidRPr="00681C7E">
              <w:rPr>
                <w:sz w:val="20"/>
              </w:rPr>
              <w:t>Total sector consumption</w:t>
            </w:r>
          </w:p>
        </w:tc>
      </w:tr>
      <w:tr w:rsidR="0001218E" w:rsidRPr="00681C7E" w14:paraId="28F1B8A1" w14:textId="77777777" w:rsidTr="007D2421">
        <w:trPr>
          <w:trHeight w:val="70"/>
        </w:trPr>
        <w:tc>
          <w:tcPr>
            <w:tcW w:w="1954" w:type="pct"/>
            <w:gridSpan w:val="4"/>
            <w:shd w:val="clear" w:color="auto" w:fill="auto"/>
          </w:tcPr>
          <w:p w14:paraId="4980705A" w14:textId="77777777" w:rsidR="0001218E" w:rsidRPr="00681C7E" w:rsidRDefault="0001218E" w:rsidP="00692233">
            <w:pPr>
              <w:spacing w:after="60"/>
              <w:jc w:val="center"/>
              <w:rPr>
                <w:sz w:val="20"/>
              </w:rPr>
            </w:pPr>
            <w:r w:rsidRPr="00681C7E">
              <w:rPr>
                <w:sz w:val="20"/>
              </w:rPr>
              <w:t xml:space="preserve"> </w:t>
            </w:r>
          </w:p>
        </w:tc>
        <w:tc>
          <w:tcPr>
            <w:tcW w:w="708" w:type="pct"/>
            <w:shd w:val="clear" w:color="auto" w:fill="auto"/>
          </w:tcPr>
          <w:p w14:paraId="5F630E07" w14:textId="77777777" w:rsidR="0001218E" w:rsidRPr="00681C7E" w:rsidRDefault="0001218E" w:rsidP="00692233">
            <w:pPr>
              <w:spacing w:after="60"/>
              <w:jc w:val="center"/>
              <w:rPr>
                <w:sz w:val="20"/>
              </w:rPr>
            </w:pPr>
            <w:r w:rsidRPr="00681C7E">
              <w:rPr>
                <w:sz w:val="20"/>
              </w:rPr>
              <w:t>Manufacturing</w:t>
            </w:r>
          </w:p>
        </w:tc>
        <w:tc>
          <w:tcPr>
            <w:tcW w:w="495" w:type="pct"/>
            <w:shd w:val="clear" w:color="auto" w:fill="auto"/>
          </w:tcPr>
          <w:p w14:paraId="761DFA81" w14:textId="77777777" w:rsidR="0001218E" w:rsidRPr="00681C7E" w:rsidRDefault="0001218E" w:rsidP="00692233">
            <w:pPr>
              <w:spacing w:after="60"/>
              <w:jc w:val="center"/>
              <w:rPr>
                <w:sz w:val="20"/>
              </w:rPr>
            </w:pPr>
            <w:r w:rsidRPr="00681C7E">
              <w:rPr>
                <w:sz w:val="20"/>
              </w:rPr>
              <w:t>Servicing</w:t>
            </w:r>
          </w:p>
        </w:tc>
        <w:tc>
          <w:tcPr>
            <w:tcW w:w="1844" w:type="pct"/>
            <w:gridSpan w:val="4"/>
            <w:shd w:val="clear" w:color="auto" w:fill="auto"/>
          </w:tcPr>
          <w:p w14:paraId="77203081" w14:textId="77777777" w:rsidR="0001218E" w:rsidRPr="00681C7E" w:rsidRDefault="0001218E" w:rsidP="00692233">
            <w:pPr>
              <w:spacing w:after="60"/>
              <w:jc w:val="center"/>
              <w:rPr>
                <w:sz w:val="20"/>
              </w:rPr>
            </w:pPr>
          </w:p>
        </w:tc>
      </w:tr>
      <w:tr w:rsidR="0001218E" w:rsidRPr="00681C7E" w14:paraId="39859C95" w14:textId="77777777" w:rsidTr="007D2421">
        <w:trPr>
          <w:trHeight w:val="250"/>
        </w:trPr>
        <w:tc>
          <w:tcPr>
            <w:tcW w:w="759" w:type="pct"/>
            <w:shd w:val="clear" w:color="auto" w:fill="auto"/>
          </w:tcPr>
          <w:p w14:paraId="5C44C464" w14:textId="77777777" w:rsidR="0001218E" w:rsidRPr="00681C7E" w:rsidRDefault="0001218E" w:rsidP="00692233">
            <w:pPr>
              <w:spacing w:after="60"/>
              <w:jc w:val="left"/>
              <w:rPr>
                <w:sz w:val="20"/>
              </w:rPr>
            </w:pPr>
            <w:r w:rsidRPr="00681C7E">
              <w:rPr>
                <w:color w:val="000000" w:themeColor="text1"/>
                <w:sz w:val="20"/>
              </w:rPr>
              <w:t>HCFC-22</w:t>
            </w:r>
          </w:p>
        </w:tc>
        <w:tc>
          <w:tcPr>
            <w:tcW w:w="428" w:type="pct"/>
            <w:shd w:val="clear" w:color="auto" w:fill="auto"/>
          </w:tcPr>
          <w:p w14:paraId="552F0A3E" w14:textId="77777777" w:rsidR="0001218E" w:rsidRPr="00681C7E" w:rsidRDefault="0001218E" w:rsidP="00692233">
            <w:pPr>
              <w:spacing w:after="60"/>
              <w:jc w:val="right"/>
              <w:rPr>
                <w:sz w:val="20"/>
              </w:rPr>
            </w:pPr>
          </w:p>
        </w:tc>
        <w:tc>
          <w:tcPr>
            <w:tcW w:w="338" w:type="pct"/>
            <w:shd w:val="clear" w:color="auto" w:fill="auto"/>
          </w:tcPr>
          <w:p w14:paraId="08A8C52B" w14:textId="77777777" w:rsidR="0001218E" w:rsidRPr="00681C7E" w:rsidRDefault="0001218E" w:rsidP="00692233">
            <w:pPr>
              <w:spacing w:after="60"/>
              <w:jc w:val="right"/>
              <w:rPr>
                <w:sz w:val="20"/>
              </w:rPr>
            </w:pPr>
          </w:p>
        </w:tc>
        <w:tc>
          <w:tcPr>
            <w:tcW w:w="428" w:type="pct"/>
            <w:shd w:val="clear" w:color="auto" w:fill="auto"/>
          </w:tcPr>
          <w:p w14:paraId="4DA0B187" w14:textId="77777777" w:rsidR="0001218E" w:rsidRPr="00681C7E" w:rsidRDefault="0001218E" w:rsidP="00692233">
            <w:pPr>
              <w:spacing w:after="60"/>
              <w:jc w:val="right"/>
              <w:rPr>
                <w:sz w:val="20"/>
              </w:rPr>
            </w:pPr>
          </w:p>
        </w:tc>
        <w:tc>
          <w:tcPr>
            <w:tcW w:w="708" w:type="pct"/>
            <w:shd w:val="clear" w:color="auto" w:fill="auto"/>
          </w:tcPr>
          <w:p w14:paraId="28C756A5" w14:textId="77777777" w:rsidR="0001218E" w:rsidRPr="00681C7E" w:rsidRDefault="0001218E" w:rsidP="00692233">
            <w:pPr>
              <w:spacing w:after="60"/>
              <w:jc w:val="right"/>
              <w:rPr>
                <w:sz w:val="20"/>
              </w:rPr>
            </w:pPr>
          </w:p>
        </w:tc>
        <w:tc>
          <w:tcPr>
            <w:tcW w:w="495" w:type="pct"/>
            <w:shd w:val="clear" w:color="auto" w:fill="auto"/>
          </w:tcPr>
          <w:p w14:paraId="0253C02D" w14:textId="5CFE113B" w:rsidR="0001218E" w:rsidRPr="00681C7E" w:rsidRDefault="007D2421" w:rsidP="00692233">
            <w:pPr>
              <w:spacing w:after="60"/>
              <w:jc w:val="right"/>
              <w:rPr>
                <w:sz w:val="20"/>
              </w:rPr>
            </w:pPr>
            <w:r w:rsidRPr="00681C7E">
              <w:rPr>
                <w:sz w:val="20"/>
              </w:rPr>
              <w:t>2.18</w:t>
            </w:r>
          </w:p>
        </w:tc>
        <w:tc>
          <w:tcPr>
            <w:tcW w:w="417" w:type="pct"/>
            <w:shd w:val="clear" w:color="auto" w:fill="auto"/>
          </w:tcPr>
          <w:p w14:paraId="620035B8" w14:textId="77777777" w:rsidR="0001218E" w:rsidRPr="00681C7E" w:rsidRDefault="0001218E" w:rsidP="00692233">
            <w:pPr>
              <w:spacing w:after="60"/>
              <w:jc w:val="right"/>
              <w:rPr>
                <w:sz w:val="20"/>
              </w:rPr>
            </w:pPr>
          </w:p>
        </w:tc>
        <w:tc>
          <w:tcPr>
            <w:tcW w:w="417" w:type="pct"/>
            <w:shd w:val="clear" w:color="auto" w:fill="auto"/>
          </w:tcPr>
          <w:p w14:paraId="3D19B69A" w14:textId="77777777" w:rsidR="0001218E" w:rsidRPr="00681C7E" w:rsidRDefault="0001218E" w:rsidP="00692233">
            <w:pPr>
              <w:spacing w:after="60"/>
              <w:jc w:val="right"/>
              <w:rPr>
                <w:sz w:val="20"/>
              </w:rPr>
            </w:pPr>
          </w:p>
        </w:tc>
        <w:tc>
          <w:tcPr>
            <w:tcW w:w="319" w:type="pct"/>
            <w:shd w:val="clear" w:color="auto" w:fill="auto"/>
          </w:tcPr>
          <w:p w14:paraId="1E7F0BDD" w14:textId="77777777" w:rsidR="0001218E" w:rsidRPr="00681C7E" w:rsidRDefault="0001218E" w:rsidP="00692233">
            <w:pPr>
              <w:spacing w:after="60"/>
              <w:jc w:val="right"/>
              <w:rPr>
                <w:sz w:val="20"/>
              </w:rPr>
            </w:pPr>
          </w:p>
        </w:tc>
        <w:tc>
          <w:tcPr>
            <w:tcW w:w="690" w:type="pct"/>
            <w:shd w:val="clear" w:color="auto" w:fill="auto"/>
          </w:tcPr>
          <w:p w14:paraId="0AF6CF91" w14:textId="67C87501" w:rsidR="0001218E" w:rsidRPr="00681C7E" w:rsidRDefault="007D2421" w:rsidP="00692233">
            <w:pPr>
              <w:spacing w:after="60"/>
              <w:jc w:val="right"/>
              <w:rPr>
                <w:sz w:val="20"/>
              </w:rPr>
            </w:pPr>
            <w:r w:rsidRPr="00681C7E">
              <w:rPr>
                <w:color w:val="000000" w:themeColor="text1"/>
                <w:sz w:val="20"/>
              </w:rPr>
              <w:t>2.18</w:t>
            </w:r>
          </w:p>
        </w:tc>
      </w:tr>
    </w:tbl>
    <w:p w14:paraId="5A69169A" w14:textId="77777777" w:rsidR="0001218E" w:rsidRPr="00681C7E" w:rsidRDefault="0001218E" w:rsidP="006F2CC2">
      <w:pPr>
        <w:jc w:val="center"/>
        <w:rPr>
          <w:sz w:val="20"/>
        </w:rPr>
      </w:pPr>
    </w:p>
    <w:tbl>
      <w:tblPr>
        <w:tblStyle w:val="TableGrid"/>
        <w:tblW w:w="5305" w:type="pct"/>
        <w:tblInd w:w="-113" w:type="dxa"/>
        <w:tblLook w:val="04A0" w:firstRow="1" w:lastRow="0" w:firstColumn="1" w:lastColumn="0" w:noHBand="0" w:noVBand="1"/>
      </w:tblPr>
      <w:tblGrid>
        <w:gridCol w:w="2567"/>
        <w:gridCol w:w="787"/>
        <w:gridCol w:w="5779"/>
        <w:gridCol w:w="787"/>
      </w:tblGrid>
      <w:tr w:rsidR="0001218E" w:rsidRPr="00681C7E" w14:paraId="4BFD6376" w14:textId="77777777" w:rsidTr="00692233">
        <w:trPr>
          <w:trHeight w:val="272"/>
        </w:trPr>
        <w:tc>
          <w:tcPr>
            <w:tcW w:w="0" w:type="auto"/>
            <w:gridSpan w:val="4"/>
            <w:shd w:val="clear" w:color="auto" w:fill="auto"/>
          </w:tcPr>
          <w:p w14:paraId="0C95056A" w14:textId="77777777" w:rsidR="0001218E" w:rsidRPr="00681C7E" w:rsidRDefault="0001218E" w:rsidP="00692233">
            <w:pPr>
              <w:jc w:val="left"/>
              <w:rPr>
                <w:b/>
                <w:sz w:val="20"/>
              </w:rPr>
            </w:pPr>
            <w:r w:rsidRPr="00681C7E">
              <w:rPr>
                <w:b/>
                <w:sz w:val="20"/>
              </w:rPr>
              <w:t>(IV) CONSUMPTION DATA (ODP tonnes)</w:t>
            </w:r>
          </w:p>
        </w:tc>
      </w:tr>
      <w:tr w:rsidR="0001218E" w:rsidRPr="00681C7E" w14:paraId="7F1713B2" w14:textId="77777777" w:rsidTr="00692233">
        <w:trPr>
          <w:trHeight w:val="272"/>
        </w:trPr>
        <w:tc>
          <w:tcPr>
            <w:tcW w:w="0" w:type="auto"/>
            <w:shd w:val="clear" w:color="auto" w:fill="auto"/>
          </w:tcPr>
          <w:p w14:paraId="52DD894C" w14:textId="77777777" w:rsidR="0001218E" w:rsidRPr="00681C7E" w:rsidRDefault="0001218E" w:rsidP="00692233">
            <w:pPr>
              <w:spacing w:after="60"/>
              <w:jc w:val="center"/>
              <w:rPr>
                <w:sz w:val="20"/>
              </w:rPr>
            </w:pPr>
            <w:r w:rsidRPr="00681C7E">
              <w:rPr>
                <w:sz w:val="20"/>
              </w:rPr>
              <w:t>2009-2010 baseline:</w:t>
            </w:r>
          </w:p>
        </w:tc>
        <w:tc>
          <w:tcPr>
            <w:tcW w:w="0" w:type="auto"/>
            <w:shd w:val="clear" w:color="auto" w:fill="auto"/>
          </w:tcPr>
          <w:p w14:paraId="17E903E0" w14:textId="13EDF738" w:rsidR="0001218E" w:rsidRPr="00681C7E" w:rsidRDefault="007D2421" w:rsidP="00692233">
            <w:pPr>
              <w:spacing w:after="60"/>
              <w:jc w:val="right"/>
              <w:rPr>
                <w:sz w:val="20"/>
              </w:rPr>
            </w:pPr>
            <w:r w:rsidRPr="00681C7E">
              <w:rPr>
                <w:color w:val="000000" w:themeColor="text1"/>
                <w:sz w:val="20"/>
              </w:rPr>
              <w:t>8.69</w:t>
            </w:r>
          </w:p>
        </w:tc>
        <w:tc>
          <w:tcPr>
            <w:tcW w:w="0" w:type="auto"/>
            <w:shd w:val="clear" w:color="auto" w:fill="auto"/>
          </w:tcPr>
          <w:p w14:paraId="614664FE" w14:textId="77777777" w:rsidR="0001218E" w:rsidRPr="00681C7E" w:rsidRDefault="0001218E" w:rsidP="00692233">
            <w:pPr>
              <w:spacing w:after="60"/>
              <w:jc w:val="center"/>
              <w:rPr>
                <w:sz w:val="20"/>
              </w:rPr>
            </w:pPr>
            <w:r w:rsidRPr="00681C7E">
              <w:rPr>
                <w:sz w:val="20"/>
              </w:rPr>
              <w:t>Starting point for sustained aggregate reductions:</w:t>
            </w:r>
          </w:p>
        </w:tc>
        <w:tc>
          <w:tcPr>
            <w:tcW w:w="0" w:type="auto"/>
            <w:shd w:val="clear" w:color="auto" w:fill="auto"/>
          </w:tcPr>
          <w:p w14:paraId="649D3C16" w14:textId="1A9B747D" w:rsidR="0001218E" w:rsidRPr="00681C7E" w:rsidRDefault="007D2421" w:rsidP="00692233">
            <w:pPr>
              <w:spacing w:after="60"/>
              <w:jc w:val="right"/>
              <w:rPr>
                <w:sz w:val="20"/>
              </w:rPr>
            </w:pPr>
            <w:r w:rsidRPr="00681C7E">
              <w:rPr>
                <w:color w:val="000000" w:themeColor="text1"/>
                <w:sz w:val="20"/>
              </w:rPr>
              <w:t>8.69</w:t>
            </w:r>
          </w:p>
        </w:tc>
      </w:tr>
      <w:tr w:rsidR="0001218E" w:rsidRPr="00681C7E" w14:paraId="5AA0A4D7" w14:textId="77777777" w:rsidTr="00692233">
        <w:trPr>
          <w:trHeight w:val="163"/>
        </w:trPr>
        <w:tc>
          <w:tcPr>
            <w:tcW w:w="0" w:type="auto"/>
            <w:gridSpan w:val="4"/>
            <w:shd w:val="clear" w:color="auto" w:fill="auto"/>
          </w:tcPr>
          <w:p w14:paraId="335B8F99" w14:textId="77777777" w:rsidR="0001218E" w:rsidRPr="00681C7E" w:rsidRDefault="0001218E" w:rsidP="00692233">
            <w:pPr>
              <w:jc w:val="center"/>
              <w:rPr>
                <w:b/>
                <w:sz w:val="20"/>
              </w:rPr>
            </w:pPr>
            <w:r w:rsidRPr="00681C7E">
              <w:rPr>
                <w:b/>
                <w:sz w:val="20"/>
              </w:rPr>
              <w:t>CONSUMPTION ELIGIBLE FOR FUNDING</w:t>
            </w:r>
          </w:p>
        </w:tc>
      </w:tr>
      <w:tr w:rsidR="0001218E" w:rsidRPr="00681C7E" w14:paraId="7B6C95EE" w14:textId="77777777" w:rsidTr="00692233">
        <w:trPr>
          <w:trHeight w:val="272"/>
        </w:trPr>
        <w:tc>
          <w:tcPr>
            <w:tcW w:w="0" w:type="auto"/>
            <w:shd w:val="clear" w:color="auto" w:fill="auto"/>
          </w:tcPr>
          <w:p w14:paraId="5FE0B827" w14:textId="77777777" w:rsidR="0001218E" w:rsidRPr="00681C7E" w:rsidRDefault="0001218E" w:rsidP="00692233">
            <w:pPr>
              <w:spacing w:after="60"/>
              <w:jc w:val="center"/>
              <w:rPr>
                <w:sz w:val="20"/>
              </w:rPr>
            </w:pPr>
            <w:r w:rsidRPr="00681C7E">
              <w:rPr>
                <w:sz w:val="20"/>
              </w:rPr>
              <w:t>Already approved:</w:t>
            </w:r>
          </w:p>
        </w:tc>
        <w:tc>
          <w:tcPr>
            <w:tcW w:w="0" w:type="auto"/>
            <w:shd w:val="clear" w:color="auto" w:fill="auto"/>
          </w:tcPr>
          <w:p w14:paraId="4B058729" w14:textId="5E7F7F8F" w:rsidR="0001218E" w:rsidRPr="00681C7E" w:rsidRDefault="007D2421" w:rsidP="00692233">
            <w:pPr>
              <w:spacing w:after="60"/>
              <w:jc w:val="right"/>
              <w:rPr>
                <w:sz w:val="20"/>
              </w:rPr>
            </w:pPr>
            <w:r w:rsidRPr="00681C7E">
              <w:rPr>
                <w:color w:val="000000" w:themeColor="text1"/>
                <w:sz w:val="20"/>
              </w:rPr>
              <w:t>3.04</w:t>
            </w:r>
          </w:p>
        </w:tc>
        <w:tc>
          <w:tcPr>
            <w:tcW w:w="0" w:type="auto"/>
            <w:shd w:val="clear" w:color="auto" w:fill="auto"/>
          </w:tcPr>
          <w:p w14:paraId="2E1F0550" w14:textId="77777777" w:rsidR="0001218E" w:rsidRPr="00681C7E" w:rsidRDefault="0001218E" w:rsidP="00692233">
            <w:pPr>
              <w:spacing w:after="60"/>
              <w:jc w:val="center"/>
              <w:rPr>
                <w:sz w:val="20"/>
              </w:rPr>
            </w:pPr>
            <w:r w:rsidRPr="00681C7E">
              <w:rPr>
                <w:sz w:val="20"/>
              </w:rPr>
              <w:t>Remaining:</w:t>
            </w:r>
          </w:p>
        </w:tc>
        <w:tc>
          <w:tcPr>
            <w:tcW w:w="0" w:type="auto"/>
            <w:shd w:val="clear" w:color="auto" w:fill="auto"/>
          </w:tcPr>
          <w:p w14:paraId="771BAA99" w14:textId="339D2D8D" w:rsidR="0001218E" w:rsidRPr="00681C7E" w:rsidRDefault="007D2421" w:rsidP="00692233">
            <w:pPr>
              <w:spacing w:after="60"/>
              <w:jc w:val="right"/>
              <w:rPr>
                <w:sz w:val="20"/>
              </w:rPr>
            </w:pPr>
            <w:r w:rsidRPr="00681C7E">
              <w:rPr>
                <w:color w:val="000000" w:themeColor="text1"/>
                <w:sz w:val="20"/>
              </w:rPr>
              <w:t>5.65</w:t>
            </w:r>
          </w:p>
        </w:tc>
      </w:tr>
    </w:tbl>
    <w:p w14:paraId="0FC0D076" w14:textId="77777777" w:rsidR="0001218E" w:rsidRPr="00681C7E" w:rsidRDefault="0001218E" w:rsidP="006F2CC2">
      <w:pPr>
        <w:jc w:val="center"/>
        <w:rPr>
          <w:sz w:val="20"/>
        </w:rPr>
      </w:pPr>
    </w:p>
    <w:tbl>
      <w:tblPr>
        <w:tblStyle w:val="TableGrid"/>
        <w:tblW w:w="5309" w:type="pct"/>
        <w:tblInd w:w="-113" w:type="dxa"/>
        <w:tblLook w:val="04A0" w:firstRow="1" w:lastRow="0" w:firstColumn="1" w:lastColumn="0" w:noHBand="0" w:noVBand="1"/>
      </w:tblPr>
      <w:tblGrid>
        <w:gridCol w:w="1293"/>
        <w:gridCol w:w="2786"/>
        <w:gridCol w:w="1386"/>
        <w:gridCol w:w="1489"/>
        <w:gridCol w:w="1487"/>
        <w:gridCol w:w="1487"/>
      </w:tblGrid>
      <w:tr w:rsidR="0001218E" w:rsidRPr="00681C7E" w14:paraId="36A1F91F" w14:textId="77777777" w:rsidTr="005B2305">
        <w:trPr>
          <w:trHeight w:val="258"/>
        </w:trPr>
        <w:tc>
          <w:tcPr>
            <w:tcW w:w="2053" w:type="pct"/>
            <w:gridSpan w:val="2"/>
            <w:shd w:val="clear" w:color="auto" w:fill="auto"/>
            <w:vAlign w:val="center"/>
          </w:tcPr>
          <w:p w14:paraId="730A023A" w14:textId="3F7EB006" w:rsidR="0001218E" w:rsidRPr="00681C7E" w:rsidRDefault="0001218E" w:rsidP="00E95040">
            <w:pPr>
              <w:spacing w:after="60"/>
              <w:jc w:val="left"/>
              <w:rPr>
                <w:b/>
                <w:sz w:val="20"/>
              </w:rPr>
            </w:pPr>
            <w:r w:rsidRPr="00681C7E">
              <w:rPr>
                <w:b/>
                <w:sz w:val="20"/>
              </w:rPr>
              <w:t>(V) ENDORSED BUSINESS PLAN</w:t>
            </w:r>
          </w:p>
        </w:tc>
        <w:tc>
          <w:tcPr>
            <w:tcW w:w="698" w:type="pct"/>
            <w:vAlign w:val="center"/>
          </w:tcPr>
          <w:p w14:paraId="62045039" w14:textId="3513D5E6" w:rsidR="0001218E" w:rsidRPr="00681C7E" w:rsidRDefault="0001218E" w:rsidP="00E95040">
            <w:pPr>
              <w:spacing w:after="60"/>
              <w:jc w:val="center"/>
              <w:rPr>
                <w:b/>
                <w:sz w:val="20"/>
              </w:rPr>
            </w:pPr>
            <w:r w:rsidRPr="00681C7E">
              <w:rPr>
                <w:b/>
                <w:sz w:val="20"/>
              </w:rPr>
              <w:t>2023</w:t>
            </w:r>
          </w:p>
        </w:tc>
        <w:tc>
          <w:tcPr>
            <w:tcW w:w="750" w:type="pct"/>
            <w:vAlign w:val="center"/>
          </w:tcPr>
          <w:p w14:paraId="5A867CF0" w14:textId="77777777" w:rsidR="0001218E" w:rsidRPr="00681C7E" w:rsidRDefault="0001218E" w:rsidP="00E95040">
            <w:pPr>
              <w:spacing w:after="60"/>
              <w:jc w:val="center"/>
              <w:rPr>
                <w:b/>
                <w:sz w:val="20"/>
              </w:rPr>
            </w:pPr>
            <w:r w:rsidRPr="00681C7E">
              <w:rPr>
                <w:b/>
                <w:sz w:val="20"/>
              </w:rPr>
              <w:t>2024</w:t>
            </w:r>
          </w:p>
        </w:tc>
        <w:tc>
          <w:tcPr>
            <w:tcW w:w="749" w:type="pct"/>
            <w:vAlign w:val="center"/>
          </w:tcPr>
          <w:p w14:paraId="7473E20B" w14:textId="77777777" w:rsidR="0001218E" w:rsidRPr="00681C7E" w:rsidRDefault="0001218E" w:rsidP="00E95040">
            <w:pPr>
              <w:spacing w:after="60"/>
              <w:jc w:val="center"/>
              <w:rPr>
                <w:b/>
                <w:sz w:val="20"/>
              </w:rPr>
            </w:pPr>
            <w:r w:rsidRPr="00681C7E">
              <w:rPr>
                <w:b/>
                <w:sz w:val="20"/>
              </w:rPr>
              <w:t>2025</w:t>
            </w:r>
          </w:p>
        </w:tc>
        <w:tc>
          <w:tcPr>
            <w:tcW w:w="750" w:type="pct"/>
            <w:shd w:val="clear" w:color="auto" w:fill="auto"/>
            <w:vAlign w:val="center"/>
          </w:tcPr>
          <w:p w14:paraId="1CB3BE8D" w14:textId="77777777" w:rsidR="0001218E" w:rsidRPr="00681C7E" w:rsidRDefault="0001218E" w:rsidP="00E95040">
            <w:pPr>
              <w:spacing w:after="60"/>
              <w:jc w:val="center"/>
              <w:rPr>
                <w:b/>
                <w:sz w:val="20"/>
              </w:rPr>
            </w:pPr>
            <w:r w:rsidRPr="00681C7E">
              <w:rPr>
                <w:b/>
                <w:sz w:val="20"/>
              </w:rPr>
              <w:t>Total</w:t>
            </w:r>
          </w:p>
        </w:tc>
      </w:tr>
      <w:tr w:rsidR="0001218E" w:rsidRPr="00681C7E" w14:paraId="5DB1713D" w14:textId="77777777" w:rsidTr="00AF7691">
        <w:trPr>
          <w:trHeight w:val="258"/>
        </w:trPr>
        <w:tc>
          <w:tcPr>
            <w:tcW w:w="651" w:type="pct"/>
            <w:vMerge w:val="restart"/>
            <w:shd w:val="clear" w:color="auto" w:fill="auto"/>
            <w:vAlign w:val="center"/>
          </w:tcPr>
          <w:p w14:paraId="7EDEE230" w14:textId="31DB5923" w:rsidR="0001218E" w:rsidRPr="00681C7E" w:rsidRDefault="0095635D" w:rsidP="00692233">
            <w:pPr>
              <w:spacing w:after="60"/>
              <w:jc w:val="center"/>
              <w:rPr>
                <w:sz w:val="20"/>
              </w:rPr>
            </w:pPr>
            <w:r w:rsidRPr="00681C7E">
              <w:rPr>
                <w:color w:val="000000" w:themeColor="text1"/>
                <w:sz w:val="20"/>
              </w:rPr>
              <w:t>UNEP</w:t>
            </w:r>
          </w:p>
        </w:tc>
        <w:tc>
          <w:tcPr>
            <w:tcW w:w="1403" w:type="pct"/>
            <w:shd w:val="clear" w:color="auto" w:fill="auto"/>
          </w:tcPr>
          <w:p w14:paraId="47985A07" w14:textId="77777777" w:rsidR="0001218E" w:rsidRPr="00681C7E" w:rsidRDefault="0001218E" w:rsidP="00692233">
            <w:pPr>
              <w:spacing w:after="60"/>
              <w:jc w:val="left"/>
              <w:rPr>
                <w:sz w:val="20"/>
              </w:rPr>
            </w:pPr>
            <w:r w:rsidRPr="00681C7E">
              <w:rPr>
                <w:sz w:val="20"/>
              </w:rPr>
              <w:t>ODS phase-out (ODP tonnes)</w:t>
            </w:r>
          </w:p>
        </w:tc>
        <w:tc>
          <w:tcPr>
            <w:tcW w:w="698" w:type="pct"/>
            <w:shd w:val="clear" w:color="auto" w:fill="auto"/>
          </w:tcPr>
          <w:p w14:paraId="3AC28B7F" w14:textId="3B7682DE" w:rsidR="0001218E" w:rsidRPr="00681C7E" w:rsidRDefault="002A78D4" w:rsidP="00692233">
            <w:pPr>
              <w:spacing w:after="60"/>
              <w:jc w:val="right"/>
              <w:rPr>
                <w:sz w:val="20"/>
              </w:rPr>
            </w:pPr>
            <w:r w:rsidRPr="00681C7E">
              <w:rPr>
                <w:sz w:val="20"/>
              </w:rPr>
              <w:t>0.30</w:t>
            </w:r>
          </w:p>
        </w:tc>
        <w:tc>
          <w:tcPr>
            <w:tcW w:w="750" w:type="pct"/>
          </w:tcPr>
          <w:p w14:paraId="546E4F84" w14:textId="4C8753D7" w:rsidR="0001218E" w:rsidRPr="00681C7E" w:rsidRDefault="002A78D4" w:rsidP="00692233">
            <w:pPr>
              <w:spacing w:after="60"/>
              <w:jc w:val="right"/>
              <w:rPr>
                <w:sz w:val="20"/>
              </w:rPr>
            </w:pPr>
            <w:r w:rsidRPr="00681C7E">
              <w:rPr>
                <w:sz w:val="20"/>
              </w:rPr>
              <w:t>0</w:t>
            </w:r>
          </w:p>
        </w:tc>
        <w:tc>
          <w:tcPr>
            <w:tcW w:w="749" w:type="pct"/>
            <w:shd w:val="clear" w:color="auto" w:fill="auto"/>
          </w:tcPr>
          <w:p w14:paraId="26ED66A0" w14:textId="7EA84D19" w:rsidR="0001218E" w:rsidRPr="00681C7E" w:rsidRDefault="002A78D4" w:rsidP="00692233">
            <w:pPr>
              <w:spacing w:after="60"/>
              <w:jc w:val="right"/>
              <w:rPr>
                <w:sz w:val="20"/>
              </w:rPr>
            </w:pPr>
            <w:r w:rsidRPr="00681C7E">
              <w:rPr>
                <w:sz w:val="20"/>
              </w:rPr>
              <w:t>0</w:t>
            </w:r>
          </w:p>
        </w:tc>
        <w:tc>
          <w:tcPr>
            <w:tcW w:w="750" w:type="pct"/>
            <w:shd w:val="clear" w:color="auto" w:fill="auto"/>
          </w:tcPr>
          <w:p w14:paraId="7C86E2A3" w14:textId="66270327" w:rsidR="0001218E" w:rsidRPr="00681C7E" w:rsidRDefault="002A78D4" w:rsidP="00692233">
            <w:pPr>
              <w:spacing w:after="60"/>
              <w:jc w:val="right"/>
              <w:rPr>
                <w:sz w:val="20"/>
              </w:rPr>
            </w:pPr>
            <w:r w:rsidRPr="00681C7E">
              <w:rPr>
                <w:sz w:val="20"/>
              </w:rPr>
              <w:t>0.30</w:t>
            </w:r>
          </w:p>
        </w:tc>
      </w:tr>
      <w:tr w:rsidR="0001218E" w:rsidRPr="00681C7E" w14:paraId="6900CBD6" w14:textId="77777777" w:rsidTr="00AF7691">
        <w:trPr>
          <w:trHeight w:val="258"/>
        </w:trPr>
        <w:tc>
          <w:tcPr>
            <w:tcW w:w="651" w:type="pct"/>
            <w:vMerge/>
            <w:shd w:val="clear" w:color="auto" w:fill="auto"/>
            <w:vAlign w:val="center"/>
          </w:tcPr>
          <w:p w14:paraId="7B520BE5" w14:textId="77777777" w:rsidR="0001218E" w:rsidRPr="00681C7E" w:rsidRDefault="0001218E" w:rsidP="00692233">
            <w:pPr>
              <w:spacing w:after="60"/>
              <w:jc w:val="center"/>
              <w:rPr>
                <w:sz w:val="20"/>
              </w:rPr>
            </w:pPr>
          </w:p>
        </w:tc>
        <w:tc>
          <w:tcPr>
            <w:tcW w:w="1403" w:type="pct"/>
            <w:shd w:val="clear" w:color="auto" w:fill="auto"/>
          </w:tcPr>
          <w:p w14:paraId="159F4F1F" w14:textId="77777777" w:rsidR="0001218E" w:rsidRPr="00681C7E" w:rsidRDefault="0001218E" w:rsidP="00692233">
            <w:pPr>
              <w:spacing w:after="60"/>
              <w:jc w:val="left"/>
              <w:rPr>
                <w:sz w:val="20"/>
              </w:rPr>
            </w:pPr>
            <w:r w:rsidRPr="00681C7E">
              <w:rPr>
                <w:sz w:val="20"/>
              </w:rPr>
              <w:t>Funding (US $)</w:t>
            </w:r>
          </w:p>
        </w:tc>
        <w:tc>
          <w:tcPr>
            <w:tcW w:w="698" w:type="pct"/>
            <w:shd w:val="clear" w:color="auto" w:fill="auto"/>
          </w:tcPr>
          <w:p w14:paraId="1BAB26B7" w14:textId="5A102639" w:rsidR="0001218E" w:rsidRPr="00681C7E" w:rsidRDefault="00135104" w:rsidP="00692233">
            <w:pPr>
              <w:spacing w:after="60"/>
              <w:jc w:val="right"/>
              <w:rPr>
                <w:sz w:val="20"/>
              </w:rPr>
            </w:pPr>
            <w:r w:rsidRPr="00681C7E">
              <w:rPr>
                <w:sz w:val="20"/>
              </w:rPr>
              <w:t>61,750</w:t>
            </w:r>
          </w:p>
        </w:tc>
        <w:tc>
          <w:tcPr>
            <w:tcW w:w="750" w:type="pct"/>
          </w:tcPr>
          <w:p w14:paraId="0FF8F4C7" w14:textId="4664F9B0" w:rsidR="0001218E" w:rsidRPr="00681C7E" w:rsidRDefault="002A78D4" w:rsidP="00692233">
            <w:pPr>
              <w:spacing w:after="60"/>
              <w:jc w:val="right"/>
              <w:rPr>
                <w:sz w:val="20"/>
              </w:rPr>
            </w:pPr>
            <w:r w:rsidRPr="00681C7E">
              <w:rPr>
                <w:sz w:val="20"/>
              </w:rPr>
              <w:t>0</w:t>
            </w:r>
          </w:p>
        </w:tc>
        <w:tc>
          <w:tcPr>
            <w:tcW w:w="749" w:type="pct"/>
            <w:shd w:val="clear" w:color="auto" w:fill="auto"/>
          </w:tcPr>
          <w:p w14:paraId="5CD335E8" w14:textId="2ACBA975" w:rsidR="0001218E" w:rsidRPr="00681C7E" w:rsidRDefault="002A78D4" w:rsidP="00692233">
            <w:pPr>
              <w:spacing w:after="60"/>
              <w:jc w:val="right"/>
              <w:rPr>
                <w:sz w:val="20"/>
              </w:rPr>
            </w:pPr>
            <w:r w:rsidRPr="00681C7E">
              <w:rPr>
                <w:sz w:val="20"/>
              </w:rPr>
              <w:t>0</w:t>
            </w:r>
          </w:p>
        </w:tc>
        <w:tc>
          <w:tcPr>
            <w:tcW w:w="750" w:type="pct"/>
            <w:shd w:val="clear" w:color="auto" w:fill="auto"/>
          </w:tcPr>
          <w:p w14:paraId="2DC7E74A" w14:textId="5AFAB04B" w:rsidR="0001218E" w:rsidRPr="00681C7E" w:rsidRDefault="00135104" w:rsidP="00692233">
            <w:pPr>
              <w:spacing w:after="60"/>
              <w:jc w:val="right"/>
              <w:rPr>
                <w:sz w:val="20"/>
              </w:rPr>
            </w:pPr>
            <w:r w:rsidRPr="00681C7E">
              <w:rPr>
                <w:sz w:val="20"/>
              </w:rPr>
              <w:t>61,750</w:t>
            </w:r>
          </w:p>
        </w:tc>
      </w:tr>
      <w:tr w:rsidR="0001218E" w:rsidRPr="00681C7E" w14:paraId="0F5516E3" w14:textId="77777777" w:rsidTr="00AF7691">
        <w:trPr>
          <w:trHeight w:val="258"/>
        </w:trPr>
        <w:tc>
          <w:tcPr>
            <w:tcW w:w="651" w:type="pct"/>
            <w:vMerge w:val="restart"/>
            <w:shd w:val="clear" w:color="auto" w:fill="auto"/>
            <w:vAlign w:val="center"/>
          </w:tcPr>
          <w:p w14:paraId="5E98B54B" w14:textId="387F563A" w:rsidR="0001218E" w:rsidRPr="00681C7E" w:rsidRDefault="00B326AC" w:rsidP="00692233">
            <w:pPr>
              <w:spacing w:after="60"/>
              <w:jc w:val="center"/>
              <w:rPr>
                <w:sz w:val="20"/>
              </w:rPr>
            </w:pPr>
            <w:r w:rsidRPr="00681C7E">
              <w:rPr>
                <w:color w:val="000000" w:themeColor="text1"/>
                <w:sz w:val="20"/>
              </w:rPr>
              <w:t>UNDP</w:t>
            </w:r>
          </w:p>
        </w:tc>
        <w:tc>
          <w:tcPr>
            <w:tcW w:w="1403" w:type="pct"/>
            <w:shd w:val="clear" w:color="auto" w:fill="auto"/>
          </w:tcPr>
          <w:p w14:paraId="236FF54F" w14:textId="77777777" w:rsidR="0001218E" w:rsidRPr="00681C7E" w:rsidRDefault="0001218E" w:rsidP="00692233">
            <w:pPr>
              <w:spacing w:after="60"/>
              <w:jc w:val="left"/>
              <w:rPr>
                <w:sz w:val="20"/>
              </w:rPr>
            </w:pPr>
            <w:r w:rsidRPr="00681C7E">
              <w:rPr>
                <w:sz w:val="20"/>
              </w:rPr>
              <w:t>ODS phase-out (ODP tonnes)</w:t>
            </w:r>
          </w:p>
        </w:tc>
        <w:tc>
          <w:tcPr>
            <w:tcW w:w="698" w:type="pct"/>
            <w:shd w:val="clear" w:color="auto" w:fill="auto"/>
          </w:tcPr>
          <w:p w14:paraId="1922A33B" w14:textId="0A15CB36" w:rsidR="0001218E" w:rsidRPr="00681C7E" w:rsidRDefault="002A78D4" w:rsidP="00692233">
            <w:pPr>
              <w:spacing w:after="60"/>
              <w:jc w:val="right"/>
              <w:rPr>
                <w:sz w:val="20"/>
              </w:rPr>
            </w:pPr>
            <w:r w:rsidRPr="00681C7E">
              <w:rPr>
                <w:sz w:val="20"/>
              </w:rPr>
              <w:t>0</w:t>
            </w:r>
          </w:p>
        </w:tc>
        <w:tc>
          <w:tcPr>
            <w:tcW w:w="750" w:type="pct"/>
          </w:tcPr>
          <w:p w14:paraId="60DCC581" w14:textId="7E095468" w:rsidR="0001218E" w:rsidRPr="00681C7E" w:rsidRDefault="002A78D4" w:rsidP="00692233">
            <w:pPr>
              <w:spacing w:after="60"/>
              <w:jc w:val="right"/>
              <w:rPr>
                <w:sz w:val="20"/>
              </w:rPr>
            </w:pPr>
            <w:r w:rsidRPr="00681C7E">
              <w:rPr>
                <w:sz w:val="20"/>
              </w:rPr>
              <w:t>0</w:t>
            </w:r>
          </w:p>
        </w:tc>
        <w:tc>
          <w:tcPr>
            <w:tcW w:w="749" w:type="pct"/>
            <w:shd w:val="clear" w:color="auto" w:fill="auto"/>
          </w:tcPr>
          <w:p w14:paraId="1091D31D" w14:textId="35044D1D" w:rsidR="0001218E" w:rsidRPr="00681C7E" w:rsidRDefault="002A78D4" w:rsidP="00692233">
            <w:pPr>
              <w:spacing w:after="60"/>
              <w:jc w:val="right"/>
              <w:rPr>
                <w:sz w:val="20"/>
              </w:rPr>
            </w:pPr>
            <w:r w:rsidRPr="00681C7E">
              <w:rPr>
                <w:sz w:val="20"/>
              </w:rPr>
              <w:t>0</w:t>
            </w:r>
          </w:p>
        </w:tc>
        <w:tc>
          <w:tcPr>
            <w:tcW w:w="750" w:type="pct"/>
            <w:shd w:val="clear" w:color="auto" w:fill="auto"/>
          </w:tcPr>
          <w:p w14:paraId="455CAC91" w14:textId="1C13BEA7" w:rsidR="0001218E" w:rsidRPr="00681C7E" w:rsidRDefault="002A78D4" w:rsidP="00692233">
            <w:pPr>
              <w:spacing w:after="60"/>
              <w:jc w:val="right"/>
              <w:rPr>
                <w:sz w:val="20"/>
              </w:rPr>
            </w:pPr>
            <w:r w:rsidRPr="00681C7E">
              <w:rPr>
                <w:sz w:val="20"/>
              </w:rPr>
              <w:t>0</w:t>
            </w:r>
          </w:p>
        </w:tc>
      </w:tr>
      <w:tr w:rsidR="0001218E" w:rsidRPr="00681C7E" w14:paraId="2E37AEB3" w14:textId="77777777" w:rsidTr="00AF7691">
        <w:trPr>
          <w:trHeight w:val="258"/>
        </w:trPr>
        <w:tc>
          <w:tcPr>
            <w:tcW w:w="651" w:type="pct"/>
            <w:vMerge/>
            <w:shd w:val="clear" w:color="auto" w:fill="auto"/>
          </w:tcPr>
          <w:p w14:paraId="4E5BBEA2" w14:textId="77777777" w:rsidR="0001218E" w:rsidRPr="00681C7E" w:rsidRDefault="0001218E" w:rsidP="00692233">
            <w:pPr>
              <w:spacing w:after="60"/>
              <w:jc w:val="center"/>
              <w:rPr>
                <w:sz w:val="20"/>
              </w:rPr>
            </w:pPr>
          </w:p>
        </w:tc>
        <w:tc>
          <w:tcPr>
            <w:tcW w:w="1403" w:type="pct"/>
            <w:shd w:val="clear" w:color="auto" w:fill="auto"/>
          </w:tcPr>
          <w:p w14:paraId="30AD2139" w14:textId="77777777" w:rsidR="0001218E" w:rsidRPr="00681C7E" w:rsidRDefault="0001218E" w:rsidP="00692233">
            <w:pPr>
              <w:spacing w:after="60"/>
              <w:jc w:val="left"/>
              <w:rPr>
                <w:sz w:val="20"/>
              </w:rPr>
            </w:pPr>
            <w:r w:rsidRPr="00681C7E">
              <w:rPr>
                <w:sz w:val="20"/>
              </w:rPr>
              <w:t>Funding (US $)</w:t>
            </w:r>
          </w:p>
        </w:tc>
        <w:tc>
          <w:tcPr>
            <w:tcW w:w="698" w:type="pct"/>
            <w:shd w:val="clear" w:color="auto" w:fill="auto"/>
          </w:tcPr>
          <w:p w14:paraId="7CE04F69" w14:textId="01218574" w:rsidR="0001218E" w:rsidRPr="00681C7E" w:rsidRDefault="002A78D4" w:rsidP="00692233">
            <w:pPr>
              <w:spacing w:after="60"/>
              <w:jc w:val="right"/>
              <w:rPr>
                <w:sz w:val="20"/>
              </w:rPr>
            </w:pPr>
            <w:r w:rsidRPr="00681C7E">
              <w:rPr>
                <w:sz w:val="20"/>
              </w:rPr>
              <w:t>0</w:t>
            </w:r>
          </w:p>
        </w:tc>
        <w:tc>
          <w:tcPr>
            <w:tcW w:w="750" w:type="pct"/>
          </w:tcPr>
          <w:p w14:paraId="445368D4" w14:textId="46F80C7F" w:rsidR="0001218E" w:rsidRPr="00681C7E" w:rsidRDefault="002A78D4" w:rsidP="00692233">
            <w:pPr>
              <w:spacing w:after="60"/>
              <w:jc w:val="right"/>
              <w:rPr>
                <w:sz w:val="20"/>
              </w:rPr>
            </w:pPr>
            <w:r w:rsidRPr="00681C7E">
              <w:rPr>
                <w:sz w:val="20"/>
              </w:rPr>
              <w:t>0</w:t>
            </w:r>
          </w:p>
        </w:tc>
        <w:tc>
          <w:tcPr>
            <w:tcW w:w="749" w:type="pct"/>
            <w:shd w:val="clear" w:color="auto" w:fill="auto"/>
          </w:tcPr>
          <w:p w14:paraId="4EE96641" w14:textId="010F175F" w:rsidR="0001218E" w:rsidRPr="00681C7E" w:rsidRDefault="002A78D4" w:rsidP="00692233">
            <w:pPr>
              <w:spacing w:after="60"/>
              <w:jc w:val="right"/>
              <w:rPr>
                <w:sz w:val="20"/>
              </w:rPr>
            </w:pPr>
            <w:r w:rsidRPr="00681C7E">
              <w:rPr>
                <w:sz w:val="20"/>
              </w:rPr>
              <w:t>0</w:t>
            </w:r>
          </w:p>
        </w:tc>
        <w:tc>
          <w:tcPr>
            <w:tcW w:w="750" w:type="pct"/>
            <w:shd w:val="clear" w:color="auto" w:fill="auto"/>
          </w:tcPr>
          <w:p w14:paraId="6B04B243" w14:textId="3C85C850" w:rsidR="0001218E" w:rsidRPr="00681C7E" w:rsidRDefault="002A78D4" w:rsidP="00692233">
            <w:pPr>
              <w:spacing w:after="60"/>
              <w:jc w:val="right"/>
              <w:rPr>
                <w:sz w:val="20"/>
              </w:rPr>
            </w:pPr>
            <w:r w:rsidRPr="00681C7E">
              <w:rPr>
                <w:sz w:val="20"/>
              </w:rPr>
              <w:t>0</w:t>
            </w:r>
          </w:p>
        </w:tc>
      </w:tr>
    </w:tbl>
    <w:p w14:paraId="7EC4A813" w14:textId="36B032B2" w:rsidR="005765CE" w:rsidRPr="00681C7E" w:rsidRDefault="005765CE" w:rsidP="00135104">
      <w:pPr>
        <w:spacing w:after="120"/>
        <w:ind w:left="720" w:right="-420" w:firstLine="720"/>
        <w:rPr>
          <w:sz w:val="18"/>
          <w:szCs w:val="18"/>
        </w:rPr>
      </w:pPr>
    </w:p>
    <w:tbl>
      <w:tblPr>
        <w:tblStyle w:val="TableGrid"/>
        <w:tblW w:w="5439" w:type="pct"/>
        <w:tblInd w:w="-95" w:type="dxa"/>
        <w:tblLook w:val="04A0" w:firstRow="1" w:lastRow="0" w:firstColumn="1" w:lastColumn="0" w:noHBand="0" w:noVBand="1"/>
      </w:tblPr>
      <w:tblGrid>
        <w:gridCol w:w="1164"/>
        <w:gridCol w:w="783"/>
        <w:gridCol w:w="1729"/>
        <w:gridCol w:w="1066"/>
        <w:gridCol w:w="649"/>
        <w:gridCol w:w="649"/>
        <w:gridCol w:w="1066"/>
        <w:gridCol w:w="683"/>
        <w:gridCol w:w="1066"/>
        <w:gridCol w:w="1316"/>
      </w:tblGrid>
      <w:tr w:rsidR="00C26681" w:rsidRPr="00681C7E" w14:paraId="5BE544DE" w14:textId="77777777" w:rsidTr="00C26681">
        <w:trPr>
          <w:trHeight w:val="216"/>
        </w:trPr>
        <w:tc>
          <w:tcPr>
            <w:tcW w:w="1807" w:type="pct"/>
            <w:gridSpan w:val="3"/>
            <w:shd w:val="clear" w:color="auto" w:fill="auto"/>
          </w:tcPr>
          <w:p w14:paraId="111F896A" w14:textId="77777777" w:rsidR="00BB1725" w:rsidRPr="00681C7E" w:rsidRDefault="00BB1725" w:rsidP="00692233">
            <w:pPr>
              <w:jc w:val="left"/>
              <w:rPr>
                <w:b/>
                <w:sz w:val="20"/>
                <w:szCs w:val="20"/>
              </w:rPr>
            </w:pPr>
            <w:r w:rsidRPr="00681C7E">
              <w:rPr>
                <w:b/>
                <w:sz w:val="20"/>
                <w:szCs w:val="20"/>
              </w:rPr>
              <w:t xml:space="preserve">(VI) PROJECT DATA </w:t>
            </w:r>
          </w:p>
          <w:p w14:paraId="01E75465" w14:textId="2FE93E2F" w:rsidR="00BB1725" w:rsidRPr="00681C7E" w:rsidRDefault="00BB1725" w:rsidP="00692233">
            <w:pPr>
              <w:rPr>
                <w:b/>
                <w:bCs/>
                <w:sz w:val="20"/>
                <w:szCs w:val="20"/>
              </w:rPr>
            </w:pPr>
          </w:p>
        </w:tc>
        <w:tc>
          <w:tcPr>
            <w:tcW w:w="524" w:type="pct"/>
            <w:shd w:val="clear" w:color="auto" w:fill="auto"/>
            <w:vAlign w:val="center"/>
          </w:tcPr>
          <w:p w14:paraId="229D529A" w14:textId="77777777" w:rsidR="00BB1725" w:rsidRPr="00681C7E" w:rsidRDefault="00BB1725" w:rsidP="00692233">
            <w:pPr>
              <w:jc w:val="center"/>
              <w:rPr>
                <w:b/>
                <w:sz w:val="20"/>
                <w:szCs w:val="20"/>
              </w:rPr>
            </w:pPr>
            <w:r w:rsidRPr="00681C7E">
              <w:rPr>
                <w:b/>
                <w:sz w:val="20"/>
                <w:szCs w:val="20"/>
              </w:rPr>
              <w:t>2023</w:t>
            </w:r>
          </w:p>
        </w:tc>
        <w:tc>
          <w:tcPr>
            <w:tcW w:w="319" w:type="pct"/>
            <w:shd w:val="clear" w:color="auto" w:fill="auto"/>
            <w:vAlign w:val="center"/>
          </w:tcPr>
          <w:p w14:paraId="0876A25C" w14:textId="77777777" w:rsidR="00BB1725" w:rsidRPr="00681C7E" w:rsidRDefault="00BB1725" w:rsidP="00692233">
            <w:pPr>
              <w:jc w:val="center"/>
              <w:rPr>
                <w:b/>
                <w:sz w:val="20"/>
                <w:szCs w:val="20"/>
              </w:rPr>
            </w:pPr>
            <w:r w:rsidRPr="00681C7E">
              <w:rPr>
                <w:b/>
                <w:sz w:val="20"/>
                <w:szCs w:val="20"/>
              </w:rPr>
              <w:t>2024</w:t>
            </w:r>
          </w:p>
        </w:tc>
        <w:tc>
          <w:tcPr>
            <w:tcW w:w="319" w:type="pct"/>
            <w:shd w:val="clear" w:color="auto" w:fill="auto"/>
            <w:vAlign w:val="center"/>
          </w:tcPr>
          <w:p w14:paraId="4A3F67AE" w14:textId="77777777" w:rsidR="00BB1725" w:rsidRPr="00681C7E" w:rsidRDefault="00BB1725" w:rsidP="00692233">
            <w:pPr>
              <w:jc w:val="center"/>
              <w:rPr>
                <w:b/>
                <w:sz w:val="20"/>
                <w:szCs w:val="20"/>
              </w:rPr>
            </w:pPr>
            <w:r w:rsidRPr="00681C7E">
              <w:rPr>
                <w:b/>
                <w:sz w:val="20"/>
                <w:szCs w:val="20"/>
              </w:rPr>
              <w:t>2025</w:t>
            </w:r>
          </w:p>
        </w:tc>
        <w:tc>
          <w:tcPr>
            <w:tcW w:w="524" w:type="pct"/>
            <w:shd w:val="clear" w:color="auto" w:fill="auto"/>
            <w:vAlign w:val="center"/>
          </w:tcPr>
          <w:p w14:paraId="7D796A41" w14:textId="59036D23" w:rsidR="00BB1725" w:rsidRPr="00681C7E" w:rsidRDefault="00BB1725" w:rsidP="00692233">
            <w:pPr>
              <w:jc w:val="center"/>
              <w:rPr>
                <w:b/>
                <w:sz w:val="20"/>
                <w:szCs w:val="20"/>
              </w:rPr>
            </w:pPr>
            <w:r w:rsidRPr="00681C7E">
              <w:rPr>
                <w:b/>
                <w:sz w:val="20"/>
                <w:szCs w:val="20"/>
              </w:rPr>
              <w:t>2026</w:t>
            </w:r>
          </w:p>
        </w:tc>
        <w:tc>
          <w:tcPr>
            <w:tcW w:w="336" w:type="pct"/>
          </w:tcPr>
          <w:p w14:paraId="2702B125" w14:textId="1C1AE811" w:rsidR="00BB1725" w:rsidRPr="00681C7E" w:rsidRDefault="00BB1725" w:rsidP="00692233">
            <w:pPr>
              <w:jc w:val="center"/>
              <w:rPr>
                <w:b/>
                <w:sz w:val="20"/>
                <w:szCs w:val="20"/>
              </w:rPr>
            </w:pPr>
            <w:r w:rsidRPr="00681C7E">
              <w:rPr>
                <w:b/>
                <w:sz w:val="20"/>
                <w:szCs w:val="20"/>
              </w:rPr>
              <w:t>2027-2029</w:t>
            </w:r>
          </w:p>
        </w:tc>
        <w:tc>
          <w:tcPr>
            <w:tcW w:w="524" w:type="pct"/>
            <w:shd w:val="clear" w:color="auto" w:fill="auto"/>
            <w:vAlign w:val="center"/>
          </w:tcPr>
          <w:p w14:paraId="35EE3CF8" w14:textId="08D9CFB9" w:rsidR="00BB1725" w:rsidRPr="00681C7E" w:rsidRDefault="00BB1725" w:rsidP="00692233">
            <w:pPr>
              <w:jc w:val="center"/>
              <w:rPr>
                <w:b/>
                <w:sz w:val="20"/>
                <w:szCs w:val="20"/>
              </w:rPr>
            </w:pPr>
            <w:r w:rsidRPr="00681C7E">
              <w:rPr>
                <w:b/>
                <w:sz w:val="20"/>
                <w:szCs w:val="20"/>
              </w:rPr>
              <w:t>2030</w:t>
            </w:r>
          </w:p>
        </w:tc>
        <w:tc>
          <w:tcPr>
            <w:tcW w:w="647" w:type="pct"/>
            <w:shd w:val="clear" w:color="auto" w:fill="auto"/>
            <w:vAlign w:val="center"/>
          </w:tcPr>
          <w:p w14:paraId="66801CFF" w14:textId="67F3FFE9" w:rsidR="00BB1725" w:rsidRPr="00681C7E" w:rsidRDefault="00BB1725" w:rsidP="00692233">
            <w:pPr>
              <w:jc w:val="center"/>
              <w:rPr>
                <w:b/>
                <w:sz w:val="20"/>
                <w:szCs w:val="20"/>
              </w:rPr>
            </w:pPr>
            <w:r w:rsidRPr="00681C7E">
              <w:rPr>
                <w:b/>
                <w:sz w:val="20"/>
                <w:szCs w:val="20"/>
              </w:rPr>
              <w:t>Total</w:t>
            </w:r>
          </w:p>
        </w:tc>
      </w:tr>
      <w:tr w:rsidR="00C26681" w:rsidRPr="00681C7E" w14:paraId="77DCC17D" w14:textId="77777777" w:rsidTr="00C26681">
        <w:trPr>
          <w:trHeight w:val="66"/>
        </w:trPr>
        <w:tc>
          <w:tcPr>
            <w:tcW w:w="1807" w:type="pct"/>
            <w:gridSpan w:val="3"/>
            <w:shd w:val="clear" w:color="auto" w:fill="auto"/>
          </w:tcPr>
          <w:p w14:paraId="058FD783" w14:textId="42AD8823" w:rsidR="00BB1725" w:rsidRPr="00681C7E" w:rsidRDefault="00BB1725" w:rsidP="00BB1725">
            <w:pPr>
              <w:tabs>
                <w:tab w:val="left" w:pos="8280"/>
              </w:tabs>
              <w:spacing w:after="60"/>
              <w:jc w:val="left"/>
              <w:rPr>
                <w:sz w:val="20"/>
                <w:szCs w:val="20"/>
              </w:rPr>
            </w:pPr>
            <w:r w:rsidRPr="00681C7E">
              <w:rPr>
                <w:sz w:val="20"/>
                <w:szCs w:val="20"/>
              </w:rPr>
              <w:t>Montreal Protocol consumption limits (ODP tonnes)</w:t>
            </w:r>
          </w:p>
        </w:tc>
        <w:tc>
          <w:tcPr>
            <w:tcW w:w="524" w:type="pct"/>
            <w:shd w:val="clear" w:color="auto" w:fill="auto"/>
          </w:tcPr>
          <w:p w14:paraId="7A4B6E6A" w14:textId="1C7A355B" w:rsidR="00BB1725" w:rsidRPr="00681C7E" w:rsidRDefault="00BB1725" w:rsidP="00BB1725">
            <w:pPr>
              <w:tabs>
                <w:tab w:val="left" w:pos="8280"/>
              </w:tabs>
              <w:spacing w:after="60"/>
              <w:jc w:val="right"/>
              <w:rPr>
                <w:sz w:val="20"/>
                <w:szCs w:val="20"/>
              </w:rPr>
            </w:pPr>
            <w:r w:rsidRPr="00681C7E">
              <w:rPr>
                <w:sz w:val="20"/>
                <w:szCs w:val="20"/>
              </w:rPr>
              <w:t>5.65</w:t>
            </w:r>
          </w:p>
        </w:tc>
        <w:tc>
          <w:tcPr>
            <w:tcW w:w="319" w:type="pct"/>
            <w:shd w:val="clear" w:color="auto" w:fill="auto"/>
          </w:tcPr>
          <w:p w14:paraId="3AD7D0B2" w14:textId="5F01271F" w:rsidR="00BB1725" w:rsidRPr="00681C7E" w:rsidRDefault="00BB1725" w:rsidP="00BB1725">
            <w:pPr>
              <w:tabs>
                <w:tab w:val="left" w:pos="8280"/>
              </w:tabs>
              <w:spacing w:after="60"/>
              <w:jc w:val="right"/>
              <w:rPr>
                <w:sz w:val="20"/>
                <w:szCs w:val="20"/>
              </w:rPr>
            </w:pPr>
            <w:r w:rsidRPr="00681C7E">
              <w:rPr>
                <w:sz w:val="20"/>
                <w:szCs w:val="20"/>
              </w:rPr>
              <w:t>5.65</w:t>
            </w:r>
          </w:p>
        </w:tc>
        <w:tc>
          <w:tcPr>
            <w:tcW w:w="319" w:type="pct"/>
            <w:shd w:val="clear" w:color="auto" w:fill="auto"/>
          </w:tcPr>
          <w:p w14:paraId="046DFDA1" w14:textId="1E56E2C9" w:rsidR="00BB1725" w:rsidRPr="00681C7E" w:rsidRDefault="00BB1725" w:rsidP="00BB1725">
            <w:pPr>
              <w:tabs>
                <w:tab w:val="left" w:pos="8280"/>
              </w:tabs>
              <w:spacing w:after="60"/>
              <w:jc w:val="right"/>
              <w:rPr>
                <w:sz w:val="20"/>
                <w:szCs w:val="20"/>
              </w:rPr>
            </w:pPr>
            <w:r w:rsidRPr="00681C7E">
              <w:rPr>
                <w:sz w:val="20"/>
                <w:szCs w:val="20"/>
              </w:rPr>
              <w:t>2.82</w:t>
            </w:r>
          </w:p>
        </w:tc>
        <w:tc>
          <w:tcPr>
            <w:tcW w:w="524" w:type="pct"/>
            <w:shd w:val="clear" w:color="auto" w:fill="auto"/>
          </w:tcPr>
          <w:p w14:paraId="0AA7CF7A" w14:textId="10229C36" w:rsidR="00BB1725" w:rsidRPr="00681C7E" w:rsidRDefault="00BB1725" w:rsidP="00BB1725">
            <w:pPr>
              <w:tabs>
                <w:tab w:val="left" w:pos="8280"/>
              </w:tabs>
              <w:spacing w:after="60"/>
              <w:jc w:val="right"/>
              <w:rPr>
                <w:sz w:val="20"/>
                <w:szCs w:val="20"/>
              </w:rPr>
            </w:pPr>
            <w:r w:rsidRPr="00681C7E">
              <w:rPr>
                <w:sz w:val="20"/>
                <w:szCs w:val="20"/>
              </w:rPr>
              <w:t>2.82</w:t>
            </w:r>
          </w:p>
        </w:tc>
        <w:tc>
          <w:tcPr>
            <w:tcW w:w="336" w:type="pct"/>
          </w:tcPr>
          <w:p w14:paraId="457C1A8B" w14:textId="40E0F500" w:rsidR="00BB1725" w:rsidRPr="00681C7E" w:rsidRDefault="00BB1725" w:rsidP="00BB1725">
            <w:pPr>
              <w:tabs>
                <w:tab w:val="left" w:pos="8280"/>
              </w:tabs>
              <w:spacing w:after="60"/>
              <w:jc w:val="right"/>
              <w:rPr>
                <w:sz w:val="20"/>
                <w:szCs w:val="20"/>
              </w:rPr>
            </w:pPr>
            <w:r w:rsidRPr="00681C7E">
              <w:rPr>
                <w:sz w:val="20"/>
                <w:szCs w:val="20"/>
              </w:rPr>
              <w:t>2.82</w:t>
            </w:r>
          </w:p>
        </w:tc>
        <w:tc>
          <w:tcPr>
            <w:tcW w:w="524" w:type="pct"/>
            <w:shd w:val="clear" w:color="auto" w:fill="auto"/>
          </w:tcPr>
          <w:p w14:paraId="62CF2175" w14:textId="77AD1142" w:rsidR="00BB1725" w:rsidRPr="00681C7E" w:rsidRDefault="00BB1725" w:rsidP="00BB1725">
            <w:pPr>
              <w:tabs>
                <w:tab w:val="left" w:pos="8280"/>
              </w:tabs>
              <w:spacing w:after="60"/>
              <w:jc w:val="right"/>
              <w:rPr>
                <w:sz w:val="20"/>
                <w:szCs w:val="20"/>
              </w:rPr>
            </w:pPr>
            <w:r w:rsidRPr="00681C7E">
              <w:rPr>
                <w:sz w:val="20"/>
                <w:szCs w:val="20"/>
              </w:rPr>
              <w:t>0</w:t>
            </w:r>
          </w:p>
        </w:tc>
        <w:tc>
          <w:tcPr>
            <w:tcW w:w="647" w:type="pct"/>
            <w:shd w:val="clear" w:color="auto" w:fill="auto"/>
          </w:tcPr>
          <w:p w14:paraId="194B4683" w14:textId="083C73B7" w:rsidR="00BB1725" w:rsidRPr="00681C7E" w:rsidRDefault="00BB1725" w:rsidP="00BB1725">
            <w:pPr>
              <w:tabs>
                <w:tab w:val="left" w:pos="8280"/>
              </w:tabs>
              <w:spacing w:after="60"/>
              <w:jc w:val="right"/>
              <w:rPr>
                <w:sz w:val="20"/>
                <w:szCs w:val="20"/>
              </w:rPr>
            </w:pPr>
            <w:r w:rsidRPr="00681C7E">
              <w:rPr>
                <w:sz w:val="20"/>
                <w:szCs w:val="20"/>
              </w:rPr>
              <w:t>n/a</w:t>
            </w:r>
          </w:p>
        </w:tc>
      </w:tr>
      <w:tr w:rsidR="00C26681" w:rsidRPr="00681C7E" w14:paraId="15535313" w14:textId="77777777" w:rsidTr="00C26681">
        <w:trPr>
          <w:trHeight w:val="66"/>
        </w:trPr>
        <w:tc>
          <w:tcPr>
            <w:tcW w:w="1807" w:type="pct"/>
            <w:gridSpan w:val="3"/>
            <w:shd w:val="clear" w:color="auto" w:fill="auto"/>
          </w:tcPr>
          <w:p w14:paraId="6AF7D790" w14:textId="77777777" w:rsidR="00BB1725" w:rsidRPr="00681C7E" w:rsidRDefault="00BB1725" w:rsidP="00BB1725">
            <w:pPr>
              <w:tabs>
                <w:tab w:val="left" w:pos="8280"/>
              </w:tabs>
              <w:spacing w:after="60"/>
              <w:jc w:val="left"/>
              <w:rPr>
                <w:sz w:val="20"/>
                <w:szCs w:val="20"/>
              </w:rPr>
            </w:pPr>
            <w:r w:rsidRPr="00681C7E">
              <w:rPr>
                <w:sz w:val="20"/>
                <w:szCs w:val="20"/>
              </w:rPr>
              <w:t>Maximum allowable consumption (ODP tonnes)</w:t>
            </w:r>
          </w:p>
        </w:tc>
        <w:tc>
          <w:tcPr>
            <w:tcW w:w="524" w:type="pct"/>
            <w:shd w:val="clear" w:color="auto" w:fill="auto"/>
          </w:tcPr>
          <w:p w14:paraId="41159298" w14:textId="02849CD9" w:rsidR="00BB1725" w:rsidRPr="00681C7E" w:rsidRDefault="005F5C95" w:rsidP="00BB1725">
            <w:pPr>
              <w:tabs>
                <w:tab w:val="left" w:pos="8280"/>
              </w:tabs>
              <w:spacing w:after="60"/>
              <w:jc w:val="right"/>
              <w:rPr>
                <w:sz w:val="20"/>
                <w:szCs w:val="20"/>
              </w:rPr>
            </w:pPr>
            <w:r>
              <w:rPr>
                <w:sz w:val="20"/>
                <w:szCs w:val="20"/>
              </w:rPr>
              <w:t>2.30</w:t>
            </w:r>
          </w:p>
        </w:tc>
        <w:tc>
          <w:tcPr>
            <w:tcW w:w="319" w:type="pct"/>
            <w:shd w:val="clear" w:color="auto" w:fill="auto"/>
          </w:tcPr>
          <w:p w14:paraId="73A59E9E" w14:textId="25CE1FEA" w:rsidR="00BB1725" w:rsidRPr="00681C7E" w:rsidRDefault="005F5C95" w:rsidP="00BB1725">
            <w:pPr>
              <w:tabs>
                <w:tab w:val="left" w:pos="8280"/>
              </w:tabs>
              <w:spacing w:after="60"/>
              <w:jc w:val="right"/>
              <w:rPr>
                <w:sz w:val="20"/>
                <w:szCs w:val="20"/>
              </w:rPr>
            </w:pPr>
            <w:r>
              <w:rPr>
                <w:sz w:val="20"/>
                <w:szCs w:val="20"/>
              </w:rPr>
              <w:t>2.30</w:t>
            </w:r>
          </w:p>
        </w:tc>
        <w:tc>
          <w:tcPr>
            <w:tcW w:w="319" w:type="pct"/>
            <w:shd w:val="clear" w:color="auto" w:fill="auto"/>
          </w:tcPr>
          <w:p w14:paraId="33C30597" w14:textId="3A7A6205" w:rsidR="00BB1725" w:rsidRPr="00681C7E" w:rsidRDefault="005F5C95" w:rsidP="00BB1725">
            <w:pPr>
              <w:tabs>
                <w:tab w:val="left" w:pos="8280"/>
              </w:tabs>
              <w:spacing w:after="60"/>
              <w:jc w:val="right"/>
              <w:rPr>
                <w:sz w:val="20"/>
                <w:szCs w:val="20"/>
              </w:rPr>
            </w:pPr>
            <w:r>
              <w:rPr>
                <w:sz w:val="20"/>
                <w:szCs w:val="20"/>
              </w:rPr>
              <w:t>1.60</w:t>
            </w:r>
          </w:p>
        </w:tc>
        <w:tc>
          <w:tcPr>
            <w:tcW w:w="524" w:type="pct"/>
            <w:shd w:val="clear" w:color="auto" w:fill="auto"/>
          </w:tcPr>
          <w:p w14:paraId="5BBA44CD" w14:textId="11B6FC30" w:rsidR="00BB1725" w:rsidRPr="00681C7E" w:rsidRDefault="005F5C95" w:rsidP="00BB1725">
            <w:pPr>
              <w:tabs>
                <w:tab w:val="left" w:pos="8280"/>
              </w:tabs>
              <w:spacing w:after="60"/>
              <w:jc w:val="right"/>
              <w:rPr>
                <w:sz w:val="20"/>
                <w:szCs w:val="20"/>
              </w:rPr>
            </w:pPr>
            <w:r>
              <w:rPr>
                <w:sz w:val="20"/>
                <w:szCs w:val="20"/>
              </w:rPr>
              <w:t>1.60</w:t>
            </w:r>
          </w:p>
        </w:tc>
        <w:tc>
          <w:tcPr>
            <w:tcW w:w="336" w:type="pct"/>
          </w:tcPr>
          <w:p w14:paraId="0ED10061" w14:textId="3587EFC1" w:rsidR="00BB1725" w:rsidRPr="00681C7E" w:rsidRDefault="005F5C95" w:rsidP="00BB1725">
            <w:pPr>
              <w:tabs>
                <w:tab w:val="left" w:pos="8280"/>
              </w:tabs>
              <w:spacing w:after="60"/>
              <w:jc w:val="right"/>
              <w:rPr>
                <w:sz w:val="20"/>
                <w:szCs w:val="20"/>
              </w:rPr>
            </w:pPr>
            <w:r>
              <w:rPr>
                <w:sz w:val="20"/>
                <w:szCs w:val="20"/>
              </w:rPr>
              <w:t>1.60</w:t>
            </w:r>
          </w:p>
        </w:tc>
        <w:tc>
          <w:tcPr>
            <w:tcW w:w="524" w:type="pct"/>
            <w:shd w:val="clear" w:color="auto" w:fill="auto"/>
          </w:tcPr>
          <w:p w14:paraId="13EE493D" w14:textId="0C32AAD9" w:rsidR="00BB1725" w:rsidRPr="00681C7E" w:rsidRDefault="00BB1725" w:rsidP="00BB1725">
            <w:pPr>
              <w:tabs>
                <w:tab w:val="left" w:pos="8280"/>
              </w:tabs>
              <w:spacing w:after="60"/>
              <w:jc w:val="right"/>
              <w:rPr>
                <w:sz w:val="20"/>
                <w:szCs w:val="20"/>
              </w:rPr>
            </w:pPr>
            <w:r w:rsidRPr="00681C7E">
              <w:rPr>
                <w:sz w:val="20"/>
                <w:szCs w:val="20"/>
              </w:rPr>
              <w:t>0</w:t>
            </w:r>
          </w:p>
        </w:tc>
        <w:tc>
          <w:tcPr>
            <w:tcW w:w="647" w:type="pct"/>
            <w:shd w:val="clear" w:color="auto" w:fill="auto"/>
          </w:tcPr>
          <w:p w14:paraId="383CF36C" w14:textId="4AD37609" w:rsidR="00BB1725" w:rsidRPr="00681C7E" w:rsidRDefault="00BB1725" w:rsidP="00BB1725">
            <w:pPr>
              <w:tabs>
                <w:tab w:val="left" w:pos="8280"/>
              </w:tabs>
              <w:spacing w:after="60"/>
              <w:jc w:val="right"/>
              <w:rPr>
                <w:sz w:val="20"/>
                <w:szCs w:val="20"/>
              </w:rPr>
            </w:pPr>
            <w:r w:rsidRPr="00681C7E">
              <w:rPr>
                <w:sz w:val="20"/>
                <w:szCs w:val="20"/>
              </w:rPr>
              <w:t>n/a</w:t>
            </w:r>
          </w:p>
        </w:tc>
      </w:tr>
      <w:tr w:rsidR="00B1596F" w:rsidRPr="00681C7E" w14:paraId="67B539BF" w14:textId="77777777" w:rsidTr="00C26681">
        <w:trPr>
          <w:trHeight w:val="59"/>
        </w:trPr>
        <w:tc>
          <w:tcPr>
            <w:tcW w:w="572" w:type="pct"/>
            <w:vMerge w:val="restart"/>
            <w:shd w:val="clear" w:color="auto" w:fill="auto"/>
            <w:vAlign w:val="center"/>
          </w:tcPr>
          <w:p w14:paraId="38A6B567" w14:textId="77777777" w:rsidR="00BB1725" w:rsidRPr="00681C7E" w:rsidRDefault="00BB1725" w:rsidP="00BB1725">
            <w:pPr>
              <w:tabs>
                <w:tab w:val="left" w:pos="8280"/>
              </w:tabs>
              <w:spacing w:after="60"/>
              <w:jc w:val="left"/>
              <w:rPr>
                <w:sz w:val="20"/>
                <w:szCs w:val="20"/>
              </w:rPr>
            </w:pPr>
            <w:r w:rsidRPr="00681C7E">
              <w:rPr>
                <w:sz w:val="20"/>
                <w:szCs w:val="20"/>
              </w:rPr>
              <w:t>Project costs requested in principle (US $)</w:t>
            </w:r>
          </w:p>
        </w:tc>
        <w:tc>
          <w:tcPr>
            <w:tcW w:w="385" w:type="pct"/>
            <w:vMerge w:val="restart"/>
            <w:shd w:val="clear" w:color="auto" w:fill="auto"/>
            <w:vAlign w:val="center"/>
          </w:tcPr>
          <w:p w14:paraId="6E89FE6A" w14:textId="2B06CB44" w:rsidR="00BB1725" w:rsidRPr="00681C7E" w:rsidRDefault="00BB1725" w:rsidP="00BB1725">
            <w:pPr>
              <w:tabs>
                <w:tab w:val="left" w:pos="8280"/>
              </w:tabs>
              <w:spacing w:after="60"/>
              <w:jc w:val="center"/>
              <w:rPr>
                <w:sz w:val="20"/>
                <w:szCs w:val="20"/>
              </w:rPr>
            </w:pPr>
            <w:r w:rsidRPr="00681C7E">
              <w:rPr>
                <w:color w:val="000000" w:themeColor="text1"/>
                <w:sz w:val="20"/>
                <w:szCs w:val="20"/>
              </w:rPr>
              <w:t>UNEP</w:t>
            </w:r>
          </w:p>
        </w:tc>
        <w:tc>
          <w:tcPr>
            <w:tcW w:w="849" w:type="pct"/>
            <w:shd w:val="clear" w:color="auto" w:fill="auto"/>
          </w:tcPr>
          <w:p w14:paraId="3EF22C15" w14:textId="77777777" w:rsidR="00BB1725" w:rsidRPr="00681C7E" w:rsidRDefault="00BB1725" w:rsidP="00BB1725">
            <w:pPr>
              <w:tabs>
                <w:tab w:val="left" w:pos="8280"/>
              </w:tabs>
              <w:spacing w:after="60"/>
              <w:jc w:val="left"/>
              <w:rPr>
                <w:sz w:val="20"/>
                <w:szCs w:val="20"/>
              </w:rPr>
            </w:pPr>
            <w:r w:rsidRPr="00681C7E">
              <w:rPr>
                <w:sz w:val="20"/>
                <w:szCs w:val="20"/>
              </w:rPr>
              <w:t>Project costs</w:t>
            </w:r>
          </w:p>
        </w:tc>
        <w:tc>
          <w:tcPr>
            <w:tcW w:w="524" w:type="pct"/>
            <w:shd w:val="clear" w:color="auto" w:fill="auto"/>
          </w:tcPr>
          <w:p w14:paraId="6B91F9F8" w14:textId="7D53D020" w:rsidR="00BB1725" w:rsidRPr="00681C7E" w:rsidRDefault="00BB1725" w:rsidP="00BB1725">
            <w:pPr>
              <w:tabs>
                <w:tab w:val="left" w:pos="8280"/>
              </w:tabs>
              <w:spacing w:after="60"/>
              <w:jc w:val="right"/>
              <w:rPr>
                <w:sz w:val="20"/>
                <w:szCs w:val="20"/>
              </w:rPr>
            </w:pPr>
            <w:r w:rsidRPr="00681C7E">
              <w:rPr>
                <w:sz w:val="20"/>
                <w:szCs w:val="20"/>
              </w:rPr>
              <w:t>315,000</w:t>
            </w:r>
          </w:p>
        </w:tc>
        <w:tc>
          <w:tcPr>
            <w:tcW w:w="319" w:type="pct"/>
            <w:shd w:val="clear" w:color="auto" w:fill="auto"/>
          </w:tcPr>
          <w:p w14:paraId="5A2F7EDA" w14:textId="3B8E9ADE" w:rsidR="00BB1725" w:rsidRPr="00681C7E" w:rsidRDefault="00BB1725" w:rsidP="00BB1725">
            <w:pPr>
              <w:tabs>
                <w:tab w:val="left" w:pos="8280"/>
              </w:tabs>
              <w:spacing w:after="60"/>
              <w:jc w:val="right"/>
              <w:rPr>
                <w:sz w:val="20"/>
                <w:szCs w:val="20"/>
              </w:rPr>
            </w:pPr>
            <w:r w:rsidRPr="00681C7E">
              <w:rPr>
                <w:sz w:val="20"/>
                <w:szCs w:val="20"/>
              </w:rPr>
              <w:t>0</w:t>
            </w:r>
          </w:p>
        </w:tc>
        <w:tc>
          <w:tcPr>
            <w:tcW w:w="319" w:type="pct"/>
            <w:shd w:val="clear" w:color="auto" w:fill="auto"/>
          </w:tcPr>
          <w:p w14:paraId="6B22506D" w14:textId="5E3354F4" w:rsidR="00BB1725" w:rsidRPr="00681C7E" w:rsidRDefault="00BB1725" w:rsidP="00BB1725">
            <w:pPr>
              <w:tabs>
                <w:tab w:val="left" w:pos="8280"/>
              </w:tabs>
              <w:spacing w:after="60"/>
              <w:jc w:val="right"/>
              <w:rPr>
                <w:sz w:val="20"/>
                <w:szCs w:val="20"/>
              </w:rPr>
            </w:pPr>
            <w:r w:rsidRPr="00681C7E">
              <w:rPr>
                <w:sz w:val="20"/>
                <w:szCs w:val="20"/>
              </w:rPr>
              <w:t>0</w:t>
            </w:r>
          </w:p>
        </w:tc>
        <w:tc>
          <w:tcPr>
            <w:tcW w:w="524" w:type="pct"/>
            <w:shd w:val="clear" w:color="auto" w:fill="auto"/>
          </w:tcPr>
          <w:p w14:paraId="1E7460A2" w14:textId="42032822" w:rsidR="00BB1725" w:rsidRPr="00681C7E" w:rsidRDefault="00BB1725" w:rsidP="00BB1725">
            <w:pPr>
              <w:tabs>
                <w:tab w:val="left" w:pos="8280"/>
              </w:tabs>
              <w:spacing w:after="60"/>
              <w:jc w:val="right"/>
              <w:rPr>
                <w:sz w:val="20"/>
                <w:szCs w:val="20"/>
              </w:rPr>
            </w:pPr>
            <w:r w:rsidRPr="00681C7E">
              <w:rPr>
                <w:sz w:val="20"/>
                <w:szCs w:val="20"/>
              </w:rPr>
              <w:t>160,000</w:t>
            </w:r>
          </w:p>
        </w:tc>
        <w:tc>
          <w:tcPr>
            <w:tcW w:w="336" w:type="pct"/>
          </w:tcPr>
          <w:p w14:paraId="3FEAAE16" w14:textId="46E1828C" w:rsidR="00BB1725" w:rsidRPr="00681C7E" w:rsidRDefault="00BB1725" w:rsidP="00BB1725">
            <w:pPr>
              <w:tabs>
                <w:tab w:val="left" w:pos="8280"/>
              </w:tabs>
              <w:spacing w:after="60"/>
              <w:jc w:val="right"/>
              <w:rPr>
                <w:sz w:val="20"/>
                <w:szCs w:val="20"/>
              </w:rPr>
            </w:pPr>
            <w:r w:rsidRPr="00681C7E">
              <w:rPr>
                <w:sz w:val="20"/>
                <w:szCs w:val="20"/>
              </w:rPr>
              <w:t>0</w:t>
            </w:r>
          </w:p>
        </w:tc>
        <w:tc>
          <w:tcPr>
            <w:tcW w:w="524" w:type="pct"/>
            <w:shd w:val="clear" w:color="auto" w:fill="auto"/>
          </w:tcPr>
          <w:p w14:paraId="71ABE437" w14:textId="72123791" w:rsidR="00BB1725" w:rsidRPr="00681C7E" w:rsidRDefault="00BB1725" w:rsidP="00BB1725">
            <w:pPr>
              <w:tabs>
                <w:tab w:val="left" w:pos="8280"/>
              </w:tabs>
              <w:spacing w:after="60"/>
              <w:jc w:val="right"/>
              <w:rPr>
                <w:sz w:val="20"/>
                <w:szCs w:val="20"/>
              </w:rPr>
            </w:pPr>
            <w:r w:rsidRPr="00681C7E">
              <w:rPr>
                <w:sz w:val="20"/>
                <w:szCs w:val="20"/>
              </w:rPr>
              <w:t>106,250</w:t>
            </w:r>
          </w:p>
        </w:tc>
        <w:tc>
          <w:tcPr>
            <w:tcW w:w="647" w:type="pct"/>
            <w:shd w:val="clear" w:color="auto" w:fill="auto"/>
          </w:tcPr>
          <w:p w14:paraId="5AED968B" w14:textId="69F0A7C7" w:rsidR="00BB1725" w:rsidRPr="00681C7E" w:rsidRDefault="00B466D1" w:rsidP="00BB1725">
            <w:pPr>
              <w:tabs>
                <w:tab w:val="left" w:pos="8280"/>
              </w:tabs>
              <w:spacing w:after="60"/>
              <w:jc w:val="right"/>
              <w:rPr>
                <w:sz w:val="20"/>
                <w:szCs w:val="20"/>
              </w:rPr>
            </w:pPr>
            <w:r w:rsidRPr="00681C7E">
              <w:rPr>
                <w:sz w:val="20"/>
                <w:szCs w:val="20"/>
              </w:rPr>
              <w:t>581</w:t>
            </w:r>
            <w:r w:rsidR="00BB1725" w:rsidRPr="00681C7E">
              <w:rPr>
                <w:sz w:val="20"/>
                <w:szCs w:val="20"/>
              </w:rPr>
              <w:t>,250</w:t>
            </w:r>
          </w:p>
        </w:tc>
      </w:tr>
      <w:tr w:rsidR="00B1596F" w:rsidRPr="00681C7E" w14:paraId="22E7D993" w14:textId="77777777" w:rsidTr="00C26681">
        <w:trPr>
          <w:trHeight w:val="127"/>
        </w:trPr>
        <w:tc>
          <w:tcPr>
            <w:tcW w:w="572" w:type="pct"/>
            <w:vMerge/>
            <w:shd w:val="clear" w:color="auto" w:fill="auto"/>
          </w:tcPr>
          <w:p w14:paraId="2E7539C4" w14:textId="77777777" w:rsidR="00BB1725" w:rsidRPr="00681C7E" w:rsidRDefault="00BB1725" w:rsidP="00BB1725">
            <w:pPr>
              <w:tabs>
                <w:tab w:val="left" w:pos="8280"/>
              </w:tabs>
              <w:spacing w:after="60"/>
              <w:jc w:val="left"/>
              <w:rPr>
                <w:sz w:val="20"/>
                <w:szCs w:val="20"/>
              </w:rPr>
            </w:pPr>
          </w:p>
        </w:tc>
        <w:tc>
          <w:tcPr>
            <w:tcW w:w="385" w:type="pct"/>
            <w:vMerge/>
            <w:shd w:val="clear" w:color="auto" w:fill="auto"/>
            <w:vAlign w:val="center"/>
          </w:tcPr>
          <w:p w14:paraId="6235E4D3" w14:textId="77777777" w:rsidR="00BB1725" w:rsidRPr="00681C7E" w:rsidRDefault="00BB1725" w:rsidP="00BB1725">
            <w:pPr>
              <w:tabs>
                <w:tab w:val="left" w:pos="8280"/>
              </w:tabs>
              <w:spacing w:after="60"/>
              <w:jc w:val="left"/>
              <w:rPr>
                <w:sz w:val="20"/>
                <w:szCs w:val="20"/>
              </w:rPr>
            </w:pPr>
          </w:p>
        </w:tc>
        <w:tc>
          <w:tcPr>
            <w:tcW w:w="849" w:type="pct"/>
            <w:shd w:val="clear" w:color="auto" w:fill="auto"/>
          </w:tcPr>
          <w:p w14:paraId="48985D93" w14:textId="77777777" w:rsidR="00BB1725" w:rsidRPr="00681C7E" w:rsidRDefault="00BB1725" w:rsidP="00BB1725">
            <w:pPr>
              <w:tabs>
                <w:tab w:val="left" w:pos="8280"/>
              </w:tabs>
              <w:spacing w:after="60"/>
              <w:jc w:val="left"/>
              <w:rPr>
                <w:sz w:val="20"/>
                <w:szCs w:val="20"/>
              </w:rPr>
            </w:pPr>
            <w:r w:rsidRPr="00681C7E">
              <w:rPr>
                <w:sz w:val="20"/>
                <w:szCs w:val="20"/>
              </w:rPr>
              <w:t>Support costs</w:t>
            </w:r>
          </w:p>
        </w:tc>
        <w:tc>
          <w:tcPr>
            <w:tcW w:w="524" w:type="pct"/>
            <w:shd w:val="clear" w:color="auto" w:fill="auto"/>
          </w:tcPr>
          <w:p w14:paraId="184AB1F6" w14:textId="011596AA" w:rsidR="00BB1725" w:rsidRPr="00681C7E" w:rsidRDefault="00BB1725" w:rsidP="00BB1725">
            <w:pPr>
              <w:tabs>
                <w:tab w:val="left" w:pos="8280"/>
              </w:tabs>
              <w:spacing w:after="60"/>
              <w:jc w:val="right"/>
              <w:rPr>
                <w:sz w:val="20"/>
                <w:szCs w:val="20"/>
              </w:rPr>
            </w:pPr>
            <w:r w:rsidRPr="00681C7E">
              <w:rPr>
                <w:sz w:val="20"/>
                <w:szCs w:val="20"/>
              </w:rPr>
              <w:t>40,</w:t>
            </w:r>
            <w:r w:rsidR="00C26681">
              <w:rPr>
                <w:sz w:val="20"/>
                <w:szCs w:val="20"/>
              </w:rPr>
              <w:t>069</w:t>
            </w:r>
          </w:p>
        </w:tc>
        <w:tc>
          <w:tcPr>
            <w:tcW w:w="319" w:type="pct"/>
            <w:shd w:val="clear" w:color="auto" w:fill="auto"/>
          </w:tcPr>
          <w:p w14:paraId="0499F0E1" w14:textId="68D80CF7" w:rsidR="00BB1725" w:rsidRPr="00681C7E" w:rsidRDefault="00BB1725" w:rsidP="00BB1725">
            <w:pPr>
              <w:tabs>
                <w:tab w:val="left" w:pos="8280"/>
              </w:tabs>
              <w:spacing w:after="60"/>
              <w:jc w:val="right"/>
              <w:rPr>
                <w:sz w:val="20"/>
                <w:szCs w:val="20"/>
              </w:rPr>
            </w:pPr>
            <w:r w:rsidRPr="00681C7E">
              <w:rPr>
                <w:sz w:val="20"/>
                <w:szCs w:val="20"/>
              </w:rPr>
              <w:t>0</w:t>
            </w:r>
          </w:p>
        </w:tc>
        <w:tc>
          <w:tcPr>
            <w:tcW w:w="319" w:type="pct"/>
            <w:shd w:val="clear" w:color="auto" w:fill="auto"/>
          </w:tcPr>
          <w:p w14:paraId="20BA984B" w14:textId="724EFA64" w:rsidR="00BB1725" w:rsidRPr="00681C7E" w:rsidRDefault="00BB1725" w:rsidP="00BB1725">
            <w:pPr>
              <w:tabs>
                <w:tab w:val="left" w:pos="8280"/>
              </w:tabs>
              <w:spacing w:after="60"/>
              <w:jc w:val="right"/>
              <w:rPr>
                <w:sz w:val="20"/>
                <w:szCs w:val="20"/>
              </w:rPr>
            </w:pPr>
            <w:r w:rsidRPr="00681C7E">
              <w:rPr>
                <w:sz w:val="20"/>
                <w:szCs w:val="20"/>
              </w:rPr>
              <w:t>0</w:t>
            </w:r>
          </w:p>
        </w:tc>
        <w:tc>
          <w:tcPr>
            <w:tcW w:w="524" w:type="pct"/>
            <w:shd w:val="clear" w:color="auto" w:fill="auto"/>
          </w:tcPr>
          <w:p w14:paraId="317143B2" w14:textId="3441AA0A" w:rsidR="00BB1725" w:rsidRPr="00681C7E" w:rsidRDefault="00BB1725" w:rsidP="00BB1725">
            <w:pPr>
              <w:tabs>
                <w:tab w:val="left" w:pos="8280"/>
              </w:tabs>
              <w:spacing w:after="60"/>
              <w:jc w:val="right"/>
              <w:rPr>
                <w:sz w:val="20"/>
                <w:szCs w:val="20"/>
              </w:rPr>
            </w:pPr>
            <w:r w:rsidRPr="00681C7E">
              <w:rPr>
                <w:sz w:val="20"/>
                <w:szCs w:val="20"/>
              </w:rPr>
              <w:t>20,</w:t>
            </w:r>
            <w:r w:rsidR="00C26681">
              <w:rPr>
                <w:sz w:val="20"/>
                <w:szCs w:val="20"/>
              </w:rPr>
              <w:t>353</w:t>
            </w:r>
          </w:p>
        </w:tc>
        <w:tc>
          <w:tcPr>
            <w:tcW w:w="336" w:type="pct"/>
          </w:tcPr>
          <w:p w14:paraId="54B52437" w14:textId="545A1B36" w:rsidR="00BB1725" w:rsidRPr="00681C7E" w:rsidRDefault="00BB1725" w:rsidP="00BB1725">
            <w:pPr>
              <w:tabs>
                <w:tab w:val="left" w:pos="8280"/>
              </w:tabs>
              <w:spacing w:after="60"/>
              <w:jc w:val="right"/>
              <w:rPr>
                <w:sz w:val="20"/>
                <w:szCs w:val="20"/>
              </w:rPr>
            </w:pPr>
            <w:r w:rsidRPr="00681C7E">
              <w:rPr>
                <w:sz w:val="20"/>
                <w:szCs w:val="20"/>
              </w:rPr>
              <w:t>0</w:t>
            </w:r>
          </w:p>
        </w:tc>
        <w:tc>
          <w:tcPr>
            <w:tcW w:w="524" w:type="pct"/>
            <w:shd w:val="clear" w:color="auto" w:fill="auto"/>
          </w:tcPr>
          <w:p w14:paraId="613EE452" w14:textId="56250789" w:rsidR="00BB1725" w:rsidRPr="00681C7E" w:rsidRDefault="00BB1725" w:rsidP="00BB1725">
            <w:pPr>
              <w:tabs>
                <w:tab w:val="left" w:pos="8280"/>
              </w:tabs>
              <w:spacing w:after="60"/>
              <w:jc w:val="right"/>
              <w:rPr>
                <w:sz w:val="20"/>
                <w:szCs w:val="20"/>
              </w:rPr>
            </w:pPr>
            <w:r w:rsidRPr="00681C7E">
              <w:rPr>
                <w:sz w:val="20"/>
                <w:szCs w:val="20"/>
              </w:rPr>
              <w:t>13,</w:t>
            </w:r>
            <w:r w:rsidR="00C26681">
              <w:rPr>
                <w:sz w:val="20"/>
                <w:szCs w:val="20"/>
              </w:rPr>
              <w:t>516</w:t>
            </w:r>
          </w:p>
        </w:tc>
        <w:tc>
          <w:tcPr>
            <w:tcW w:w="647" w:type="pct"/>
            <w:shd w:val="clear" w:color="auto" w:fill="auto"/>
          </w:tcPr>
          <w:p w14:paraId="14FF5836" w14:textId="659EEB85" w:rsidR="00BB1725" w:rsidRPr="00681C7E" w:rsidRDefault="00C26681" w:rsidP="00BB1725">
            <w:pPr>
              <w:tabs>
                <w:tab w:val="left" w:pos="8280"/>
              </w:tabs>
              <w:spacing w:after="60"/>
              <w:jc w:val="right"/>
              <w:rPr>
                <w:sz w:val="20"/>
                <w:szCs w:val="20"/>
              </w:rPr>
            </w:pPr>
            <w:r>
              <w:rPr>
                <w:sz w:val="20"/>
                <w:szCs w:val="20"/>
              </w:rPr>
              <w:t>73,938</w:t>
            </w:r>
          </w:p>
        </w:tc>
      </w:tr>
      <w:tr w:rsidR="00B1596F" w:rsidRPr="00681C7E" w14:paraId="533A705E" w14:textId="77777777" w:rsidTr="00C26681">
        <w:trPr>
          <w:trHeight w:val="59"/>
        </w:trPr>
        <w:tc>
          <w:tcPr>
            <w:tcW w:w="572" w:type="pct"/>
            <w:vMerge/>
            <w:shd w:val="clear" w:color="auto" w:fill="auto"/>
          </w:tcPr>
          <w:p w14:paraId="33929A98" w14:textId="77777777" w:rsidR="00BB1725" w:rsidRPr="00681C7E" w:rsidRDefault="00BB1725" w:rsidP="00BB1725">
            <w:pPr>
              <w:tabs>
                <w:tab w:val="left" w:pos="8280"/>
              </w:tabs>
              <w:spacing w:after="60"/>
              <w:jc w:val="left"/>
              <w:rPr>
                <w:sz w:val="20"/>
                <w:szCs w:val="20"/>
              </w:rPr>
            </w:pPr>
          </w:p>
        </w:tc>
        <w:tc>
          <w:tcPr>
            <w:tcW w:w="385" w:type="pct"/>
            <w:vMerge w:val="restart"/>
            <w:shd w:val="clear" w:color="auto" w:fill="auto"/>
            <w:vAlign w:val="center"/>
          </w:tcPr>
          <w:p w14:paraId="1A4189EB" w14:textId="384BA94E" w:rsidR="00BB1725" w:rsidRPr="00681C7E" w:rsidRDefault="00BB1725" w:rsidP="00BB1725">
            <w:pPr>
              <w:tabs>
                <w:tab w:val="left" w:pos="8280"/>
              </w:tabs>
              <w:spacing w:after="60"/>
              <w:jc w:val="center"/>
              <w:rPr>
                <w:sz w:val="20"/>
                <w:szCs w:val="20"/>
              </w:rPr>
            </w:pPr>
            <w:r w:rsidRPr="00681C7E">
              <w:rPr>
                <w:color w:val="000000" w:themeColor="text1"/>
                <w:sz w:val="20"/>
                <w:szCs w:val="20"/>
              </w:rPr>
              <w:t>UNDP</w:t>
            </w:r>
          </w:p>
        </w:tc>
        <w:tc>
          <w:tcPr>
            <w:tcW w:w="849" w:type="pct"/>
            <w:shd w:val="clear" w:color="auto" w:fill="auto"/>
          </w:tcPr>
          <w:p w14:paraId="5F54C7E6" w14:textId="77777777" w:rsidR="00BB1725" w:rsidRPr="00681C7E" w:rsidRDefault="00BB1725" w:rsidP="00BB1725">
            <w:pPr>
              <w:tabs>
                <w:tab w:val="left" w:pos="8280"/>
              </w:tabs>
              <w:spacing w:after="60"/>
              <w:jc w:val="left"/>
              <w:rPr>
                <w:sz w:val="20"/>
                <w:szCs w:val="20"/>
              </w:rPr>
            </w:pPr>
            <w:r w:rsidRPr="00681C7E">
              <w:rPr>
                <w:sz w:val="20"/>
                <w:szCs w:val="20"/>
              </w:rPr>
              <w:t>Project costs</w:t>
            </w:r>
          </w:p>
        </w:tc>
        <w:tc>
          <w:tcPr>
            <w:tcW w:w="524" w:type="pct"/>
            <w:shd w:val="clear" w:color="auto" w:fill="auto"/>
          </w:tcPr>
          <w:p w14:paraId="52859FFD" w14:textId="6FDFF082" w:rsidR="00BB1725" w:rsidRPr="00681C7E" w:rsidRDefault="00BB1725" w:rsidP="00BB1725">
            <w:pPr>
              <w:tabs>
                <w:tab w:val="left" w:pos="8280"/>
              </w:tabs>
              <w:spacing w:after="60"/>
              <w:jc w:val="right"/>
              <w:rPr>
                <w:sz w:val="20"/>
                <w:szCs w:val="20"/>
              </w:rPr>
            </w:pPr>
            <w:r w:rsidRPr="00681C7E">
              <w:rPr>
                <w:sz w:val="20"/>
                <w:szCs w:val="20"/>
              </w:rPr>
              <w:t>55,000</w:t>
            </w:r>
          </w:p>
        </w:tc>
        <w:tc>
          <w:tcPr>
            <w:tcW w:w="319" w:type="pct"/>
            <w:shd w:val="clear" w:color="auto" w:fill="auto"/>
          </w:tcPr>
          <w:p w14:paraId="6B579A27" w14:textId="43764329" w:rsidR="00BB1725" w:rsidRPr="00681C7E" w:rsidRDefault="00BB1725" w:rsidP="00BB1725">
            <w:pPr>
              <w:tabs>
                <w:tab w:val="left" w:pos="8280"/>
              </w:tabs>
              <w:spacing w:after="60"/>
              <w:jc w:val="right"/>
              <w:rPr>
                <w:sz w:val="20"/>
                <w:szCs w:val="20"/>
              </w:rPr>
            </w:pPr>
            <w:r w:rsidRPr="00681C7E">
              <w:rPr>
                <w:sz w:val="20"/>
                <w:szCs w:val="20"/>
              </w:rPr>
              <w:t>0</w:t>
            </w:r>
          </w:p>
        </w:tc>
        <w:tc>
          <w:tcPr>
            <w:tcW w:w="319" w:type="pct"/>
            <w:shd w:val="clear" w:color="auto" w:fill="auto"/>
          </w:tcPr>
          <w:p w14:paraId="1AC1C3EE" w14:textId="5AE8C1CB" w:rsidR="00BB1725" w:rsidRPr="00681C7E" w:rsidRDefault="00BB1725" w:rsidP="00BB1725">
            <w:pPr>
              <w:tabs>
                <w:tab w:val="left" w:pos="8280"/>
              </w:tabs>
              <w:spacing w:after="60"/>
              <w:jc w:val="right"/>
              <w:rPr>
                <w:sz w:val="20"/>
                <w:szCs w:val="20"/>
              </w:rPr>
            </w:pPr>
            <w:r w:rsidRPr="00681C7E">
              <w:rPr>
                <w:sz w:val="20"/>
                <w:szCs w:val="20"/>
              </w:rPr>
              <w:t>0</w:t>
            </w:r>
          </w:p>
        </w:tc>
        <w:tc>
          <w:tcPr>
            <w:tcW w:w="524" w:type="pct"/>
            <w:shd w:val="clear" w:color="auto" w:fill="auto"/>
          </w:tcPr>
          <w:p w14:paraId="16863B62" w14:textId="409B3AD6" w:rsidR="00BB1725" w:rsidRPr="00681C7E" w:rsidRDefault="00BB1725" w:rsidP="00BB1725">
            <w:pPr>
              <w:tabs>
                <w:tab w:val="left" w:pos="8280"/>
              </w:tabs>
              <w:spacing w:after="60"/>
              <w:jc w:val="right"/>
              <w:rPr>
                <w:sz w:val="20"/>
                <w:szCs w:val="20"/>
              </w:rPr>
            </w:pPr>
            <w:r w:rsidRPr="00681C7E">
              <w:rPr>
                <w:sz w:val="20"/>
                <w:szCs w:val="20"/>
              </w:rPr>
              <w:t>101,250</w:t>
            </w:r>
          </w:p>
        </w:tc>
        <w:tc>
          <w:tcPr>
            <w:tcW w:w="336" w:type="pct"/>
          </w:tcPr>
          <w:p w14:paraId="09A850E1" w14:textId="1FD2C51B" w:rsidR="00BB1725" w:rsidRPr="00681C7E" w:rsidRDefault="00BB1725" w:rsidP="00BB1725">
            <w:pPr>
              <w:tabs>
                <w:tab w:val="left" w:pos="8280"/>
              </w:tabs>
              <w:spacing w:after="60"/>
              <w:jc w:val="right"/>
              <w:rPr>
                <w:sz w:val="20"/>
                <w:szCs w:val="20"/>
              </w:rPr>
            </w:pPr>
            <w:r w:rsidRPr="00681C7E">
              <w:rPr>
                <w:sz w:val="20"/>
                <w:szCs w:val="20"/>
              </w:rPr>
              <w:t>0</w:t>
            </w:r>
          </w:p>
        </w:tc>
        <w:tc>
          <w:tcPr>
            <w:tcW w:w="524" w:type="pct"/>
            <w:shd w:val="clear" w:color="auto" w:fill="auto"/>
          </w:tcPr>
          <w:p w14:paraId="36A0E1BD" w14:textId="7C880803" w:rsidR="00BB1725" w:rsidRPr="00681C7E" w:rsidRDefault="00BB1725" w:rsidP="00BB1725">
            <w:pPr>
              <w:tabs>
                <w:tab w:val="left" w:pos="8280"/>
              </w:tabs>
              <w:spacing w:after="60"/>
              <w:jc w:val="right"/>
              <w:rPr>
                <w:sz w:val="20"/>
                <w:szCs w:val="20"/>
              </w:rPr>
            </w:pPr>
            <w:r w:rsidRPr="00681C7E">
              <w:rPr>
                <w:sz w:val="20"/>
                <w:szCs w:val="20"/>
              </w:rPr>
              <w:t>0</w:t>
            </w:r>
          </w:p>
        </w:tc>
        <w:tc>
          <w:tcPr>
            <w:tcW w:w="647" w:type="pct"/>
            <w:shd w:val="clear" w:color="auto" w:fill="auto"/>
          </w:tcPr>
          <w:p w14:paraId="1D9AB5BA" w14:textId="0BAC02A0" w:rsidR="00BB1725" w:rsidRPr="00681C7E" w:rsidRDefault="00BB1725" w:rsidP="00BB1725">
            <w:pPr>
              <w:tabs>
                <w:tab w:val="left" w:pos="8280"/>
              </w:tabs>
              <w:spacing w:after="60"/>
              <w:jc w:val="right"/>
              <w:rPr>
                <w:sz w:val="20"/>
                <w:szCs w:val="20"/>
              </w:rPr>
            </w:pPr>
            <w:r w:rsidRPr="00681C7E">
              <w:rPr>
                <w:sz w:val="20"/>
                <w:szCs w:val="20"/>
              </w:rPr>
              <w:t>156,250</w:t>
            </w:r>
          </w:p>
        </w:tc>
      </w:tr>
      <w:tr w:rsidR="00B1596F" w:rsidRPr="00681C7E" w14:paraId="7BAC18E6" w14:textId="77777777" w:rsidTr="00C26681">
        <w:trPr>
          <w:trHeight w:val="59"/>
        </w:trPr>
        <w:tc>
          <w:tcPr>
            <w:tcW w:w="572" w:type="pct"/>
            <w:vMerge/>
            <w:shd w:val="clear" w:color="auto" w:fill="auto"/>
          </w:tcPr>
          <w:p w14:paraId="03F5B126" w14:textId="77777777" w:rsidR="00BB1725" w:rsidRPr="00681C7E" w:rsidRDefault="00BB1725" w:rsidP="00BB1725">
            <w:pPr>
              <w:tabs>
                <w:tab w:val="left" w:pos="8280"/>
              </w:tabs>
              <w:spacing w:after="60"/>
              <w:jc w:val="center"/>
              <w:rPr>
                <w:sz w:val="20"/>
                <w:szCs w:val="20"/>
              </w:rPr>
            </w:pPr>
          </w:p>
        </w:tc>
        <w:tc>
          <w:tcPr>
            <w:tcW w:w="385" w:type="pct"/>
            <w:vMerge/>
            <w:shd w:val="clear" w:color="auto" w:fill="auto"/>
          </w:tcPr>
          <w:p w14:paraId="0399C0F8" w14:textId="77777777" w:rsidR="00BB1725" w:rsidRPr="00681C7E" w:rsidRDefault="00BB1725" w:rsidP="00BB1725">
            <w:pPr>
              <w:tabs>
                <w:tab w:val="left" w:pos="8280"/>
              </w:tabs>
              <w:spacing w:after="60"/>
              <w:jc w:val="center"/>
              <w:rPr>
                <w:sz w:val="20"/>
                <w:szCs w:val="20"/>
              </w:rPr>
            </w:pPr>
          </w:p>
        </w:tc>
        <w:tc>
          <w:tcPr>
            <w:tcW w:w="849" w:type="pct"/>
            <w:shd w:val="clear" w:color="auto" w:fill="auto"/>
          </w:tcPr>
          <w:p w14:paraId="3C8CAC7B" w14:textId="77777777" w:rsidR="00BB1725" w:rsidRPr="00681C7E" w:rsidRDefault="00BB1725" w:rsidP="00BB1725">
            <w:pPr>
              <w:tabs>
                <w:tab w:val="left" w:pos="8280"/>
              </w:tabs>
              <w:spacing w:after="60"/>
              <w:jc w:val="left"/>
              <w:rPr>
                <w:sz w:val="20"/>
                <w:szCs w:val="20"/>
              </w:rPr>
            </w:pPr>
            <w:r w:rsidRPr="00681C7E">
              <w:rPr>
                <w:sz w:val="20"/>
                <w:szCs w:val="20"/>
              </w:rPr>
              <w:t>Support costs</w:t>
            </w:r>
          </w:p>
        </w:tc>
        <w:tc>
          <w:tcPr>
            <w:tcW w:w="524" w:type="pct"/>
            <w:shd w:val="clear" w:color="auto" w:fill="auto"/>
          </w:tcPr>
          <w:p w14:paraId="7BC1C1F9" w14:textId="0D7C8F72" w:rsidR="00BB1725" w:rsidRPr="00681C7E" w:rsidRDefault="00BB1725" w:rsidP="00BB1725">
            <w:pPr>
              <w:tabs>
                <w:tab w:val="left" w:pos="8280"/>
              </w:tabs>
              <w:spacing w:after="60"/>
              <w:jc w:val="right"/>
              <w:rPr>
                <w:sz w:val="20"/>
                <w:szCs w:val="20"/>
              </w:rPr>
            </w:pPr>
            <w:r w:rsidRPr="00681C7E">
              <w:rPr>
                <w:sz w:val="20"/>
                <w:szCs w:val="20"/>
              </w:rPr>
              <w:t>4,950</w:t>
            </w:r>
          </w:p>
        </w:tc>
        <w:tc>
          <w:tcPr>
            <w:tcW w:w="319" w:type="pct"/>
            <w:shd w:val="clear" w:color="auto" w:fill="auto"/>
          </w:tcPr>
          <w:p w14:paraId="533B5EBF" w14:textId="678115EF" w:rsidR="00BB1725" w:rsidRPr="00681C7E" w:rsidRDefault="00BB1725" w:rsidP="00BB1725">
            <w:pPr>
              <w:tabs>
                <w:tab w:val="left" w:pos="8280"/>
              </w:tabs>
              <w:spacing w:after="60"/>
              <w:jc w:val="right"/>
              <w:rPr>
                <w:sz w:val="20"/>
                <w:szCs w:val="20"/>
              </w:rPr>
            </w:pPr>
            <w:r w:rsidRPr="00681C7E">
              <w:rPr>
                <w:sz w:val="20"/>
                <w:szCs w:val="20"/>
              </w:rPr>
              <w:t>0</w:t>
            </w:r>
          </w:p>
        </w:tc>
        <w:tc>
          <w:tcPr>
            <w:tcW w:w="319" w:type="pct"/>
            <w:shd w:val="clear" w:color="auto" w:fill="auto"/>
          </w:tcPr>
          <w:p w14:paraId="27AEB7CE" w14:textId="2E5F5F24" w:rsidR="00BB1725" w:rsidRPr="00681C7E" w:rsidRDefault="00BB1725" w:rsidP="00BB1725">
            <w:pPr>
              <w:tabs>
                <w:tab w:val="left" w:pos="8280"/>
              </w:tabs>
              <w:spacing w:after="60"/>
              <w:jc w:val="right"/>
              <w:rPr>
                <w:sz w:val="20"/>
                <w:szCs w:val="20"/>
              </w:rPr>
            </w:pPr>
            <w:r w:rsidRPr="00681C7E">
              <w:rPr>
                <w:sz w:val="20"/>
                <w:szCs w:val="20"/>
              </w:rPr>
              <w:t>0</w:t>
            </w:r>
          </w:p>
        </w:tc>
        <w:tc>
          <w:tcPr>
            <w:tcW w:w="524" w:type="pct"/>
            <w:shd w:val="clear" w:color="auto" w:fill="auto"/>
          </w:tcPr>
          <w:p w14:paraId="74CE1B52" w14:textId="79883A7C" w:rsidR="00BB1725" w:rsidRPr="00681C7E" w:rsidRDefault="00BB1725" w:rsidP="00BB1725">
            <w:pPr>
              <w:tabs>
                <w:tab w:val="left" w:pos="8280"/>
              </w:tabs>
              <w:spacing w:after="60"/>
              <w:jc w:val="right"/>
              <w:rPr>
                <w:sz w:val="20"/>
                <w:szCs w:val="20"/>
              </w:rPr>
            </w:pPr>
            <w:r w:rsidRPr="00681C7E">
              <w:rPr>
                <w:sz w:val="20"/>
                <w:szCs w:val="20"/>
              </w:rPr>
              <w:t>9,113</w:t>
            </w:r>
          </w:p>
        </w:tc>
        <w:tc>
          <w:tcPr>
            <w:tcW w:w="336" w:type="pct"/>
          </w:tcPr>
          <w:p w14:paraId="3D0D13A3" w14:textId="73E05228" w:rsidR="00BB1725" w:rsidRPr="00681C7E" w:rsidRDefault="00BB1725" w:rsidP="00BB1725">
            <w:pPr>
              <w:tabs>
                <w:tab w:val="left" w:pos="8280"/>
              </w:tabs>
              <w:spacing w:after="60"/>
              <w:jc w:val="right"/>
              <w:rPr>
                <w:sz w:val="20"/>
                <w:szCs w:val="20"/>
              </w:rPr>
            </w:pPr>
            <w:r w:rsidRPr="00681C7E">
              <w:rPr>
                <w:sz w:val="20"/>
                <w:szCs w:val="20"/>
              </w:rPr>
              <w:t>0</w:t>
            </w:r>
          </w:p>
        </w:tc>
        <w:tc>
          <w:tcPr>
            <w:tcW w:w="524" w:type="pct"/>
            <w:shd w:val="clear" w:color="auto" w:fill="auto"/>
          </w:tcPr>
          <w:p w14:paraId="21FB0F8D" w14:textId="062B0FE2" w:rsidR="00BB1725" w:rsidRPr="00681C7E" w:rsidRDefault="00BB1725" w:rsidP="00BB1725">
            <w:pPr>
              <w:tabs>
                <w:tab w:val="left" w:pos="8280"/>
              </w:tabs>
              <w:spacing w:after="60"/>
              <w:jc w:val="right"/>
              <w:rPr>
                <w:sz w:val="20"/>
                <w:szCs w:val="20"/>
              </w:rPr>
            </w:pPr>
            <w:r w:rsidRPr="00681C7E">
              <w:rPr>
                <w:sz w:val="20"/>
                <w:szCs w:val="20"/>
              </w:rPr>
              <w:t>0</w:t>
            </w:r>
          </w:p>
        </w:tc>
        <w:tc>
          <w:tcPr>
            <w:tcW w:w="647" w:type="pct"/>
            <w:shd w:val="clear" w:color="auto" w:fill="auto"/>
          </w:tcPr>
          <w:p w14:paraId="3A4B73F4" w14:textId="18441549" w:rsidR="00BB1725" w:rsidRPr="00681C7E" w:rsidRDefault="00BB1725" w:rsidP="00BB1725">
            <w:pPr>
              <w:tabs>
                <w:tab w:val="left" w:pos="8280"/>
              </w:tabs>
              <w:spacing w:after="60"/>
              <w:jc w:val="right"/>
              <w:rPr>
                <w:sz w:val="20"/>
                <w:szCs w:val="20"/>
              </w:rPr>
            </w:pPr>
            <w:r w:rsidRPr="00681C7E">
              <w:rPr>
                <w:sz w:val="20"/>
                <w:szCs w:val="20"/>
              </w:rPr>
              <w:t>14,063</w:t>
            </w:r>
          </w:p>
        </w:tc>
      </w:tr>
      <w:tr w:rsidR="00C26681" w:rsidRPr="00681C7E" w14:paraId="00E44DB1" w14:textId="77777777" w:rsidTr="00C26681">
        <w:trPr>
          <w:trHeight w:val="157"/>
        </w:trPr>
        <w:tc>
          <w:tcPr>
            <w:tcW w:w="1807" w:type="pct"/>
            <w:gridSpan w:val="3"/>
            <w:shd w:val="clear" w:color="auto" w:fill="auto"/>
          </w:tcPr>
          <w:p w14:paraId="144437C7" w14:textId="77777777" w:rsidR="00BB1725" w:rsidRPr="00681C7E" w:rsidRDefault="00BB1725" w:rsidP="00BB1725">
            <w:pPr>
              <w:tabs>
                <w:tab w:val="left" w:pos="8280"/>
              </w:tabs>
              <w:spacing w:after="60"/>
              <w:jc w:val="left"/>
              <w:rPr>
                <w:sz w:val="20"/>
                <w:szCs w:val="20"/>
              </w:rPr>
            </w:pPr>
            <w:r w:rsidRPr="00681C7E">
              <w:rPr>
                <w:sz w:val="20"/>
                <w:szCs w:val="20"/>
              </w:rPr>
              <w:t>Total project costs recommended in principle (US $)</w:t>
            </w:r>
          </w:p>
        </w:tc>
        <w:tc>
          <w:tcPr>
            <w:tcW w:w="524" w:type="pct"/>
            <w:shd w:val="clear" w:color="auto" w:fill="auto"/>
          </w:tcPr>
          <w:p w14:paraId="181C8977" w14:textId="5F56415A" w:rsidR="00BB1725" w:rsidRPr="00681C7E" w:rsidRDefault="00BB1725" w:rsidP="00BB1725">
            <w:pPr>
              <w:tabs>
                <w:tab w:val="left" w:pos="8280"/>
              </w:tabs>
              <w:spacing w:after="60"/>
              <w:jc w:val="right"/>
              <w:rPr>
                <w:sz w:val="20"/>
                <w:szCs w:val="20"/>
              </w:rPr>
            </w:pPr>
            <w:r w:rsidRPr="00681C7E">
              <w:rPr>
                <w:sz w:val="20"/>
                <w:szCs w:val="20"/>
              </w:rPr>
              <w:t>370,000</w:t>
            </w:r>
          </w:p>
        </w:tc>
        <w:tc>
          <w:tcPr>
            <w:tcW w:w="319" w:type="pct"/>
            <w:shd w:val="clear" w:color="auto" w:fill="auto"/>
          </w:tcPr>
          <w:p w14:paraId="19D2483D" w14:textId="074B7C84" w:rsidR="00BB1725" w:rsidRPr="00681C7E" w:rsidRDefault="00BB1725" w:rsidP="00BB1725">
            <w:pPr>
              <w:tabs>
                <w:tab w:val="left" w:pos="8280"/>
              </w:tabs>
              <w:spacing w:after="60"/>
              <w:jc w:val="right"/>
              <w:rPr>
                <w:sz w:val="20"/>
                <w:szCs w:val="20"/>
              </w:rPr>
            </w:pPr>
            <w:r w:rsidRPr="00681C7E">
              <w:rPr>
                <w:sz w:val="20"/>
                <w:szCs w:val="20"/>
              </w:rPr>
              <w:t>0</w:t>
            </w:r>
          </w:p>
        </w:tc>
        <w:tc>
          <w:tcPr>
            <w:tcW w:w="319" w:type="pct"/>
            <w:shd w:val="clear" w:color="auto" w:fill="auto"/>
          </w:tcPr>
          <w:p w14:paraId="332A13DE" w14:textId="1BD1AC1E" w:rsidR="00BB1725" w:rsidRPr="00681C7E" w:rsidRDefault="00BB1725" w:rsidP="00BB1725">
            <w:pPr>
              <w:tabs>
                <w:tab w:val="left" w:pos="8280"/>
              </w:tabs>
              <w:spacing w:after="60"/>
              <w:jc w:val="right"/>
              <w:rPr>
                <w:sz w:val="20"/>
                <w:szCs w:val="20"/>
              </w:rPr>
            </w:pPr>
            <w:r w:rsidRPr="00681C7E">
              <w:rPr>
                <w:sz w:val="20"/>
                <w:szCs w:val="20"/>
              </w:rPr>
              <w:t>0</w:t>
            </w:r>
          </w:p>
        </w:tc>
        <w:tc>
          <w:tcPr>
            <w:tcW w:w="524" w:type="pct"/>
            <w:shd w:val="clear" w:color="auto" w:fill="auto"/>
          </w:tcPr>
          <w:p w14:paraId="7048FEF7" w14:textId="152793E8" w:rsidR="00BB1725" w:rsidRPr="00681C7E" w:rsidRDefault="00BB1725" w:rsidP="00BB1725">
            <w:pPr>
              <w:tabs>
                <w:tab w:val="left" w:pos="8280"/>
              </w:tabs>
              <w:spacing w:after="60"/>
              <w:jc w:val="right"/>
              <w:rPr>
                <w:sz w:val="20"/>
                <w:szCs w:val="20"/>
              </w:rPr>
            </w:pPr>
            <w:r w:rsidRPr="00681C7E">
              <w:rPr>
                <w:sz w:val="20"/>
                <w:szCs w:val="20"/>
              </w:rPr>
              <w:t>261,250</w:t>
            </w:r>
          </w:p>
        </w:tc>
        <w:tc>
          <w:tcPr>
            <w:tcW w:w="336" w:type="pct"/>
          </w:tcPr>
          <w:p w14:paraId="2595B0B2" w14:textId="7FBCAEF4" w:rsidR="00BB1725" w:rsidRPr="00681C7E" w:rsidRDefault="00BB1725" w:rsidP="00BB1725">
            <w:pPr>
              <w:tabs>
                <w:tab w:val="left" w:pos="8280"/>
              </w:tabs>
              <w:spacing w:after="60"/>
              <w:jc w:val="right"/>
              <w:rPr>
                <w:sz w:val="20"/>
                <w:szCs w:val="20"/>
              </w:rPr>
            </w:pPr>
            <w:r w:rsidRPr="00681C7E">
              <w:rPr>
                <w:sz w:val="20"/>
                <w:szCs w:val="20"/>
              </w:rPr>
              <w:t>0</w:t>
            </w:r>
          </w:p>
        </w:tc>
        <w:tc>
          <w:tcPr>
            <w:tcW w:w="524" w:type="pct"/>
            <w:shd w:val="clear" w:color="auto" w:fill="auto"/>
          </w:tcPr>
          <w:p w14:paraId="3B6A4955" w14:textId="7FE8EB3E" w:rsidR="00BB1725" w:rsidRPr="00681C7E" w:rsidRDefault="00BB1725" w:rsidP="00BB1725">
            <w:pPr>
              <w:tabs>
                <w:tab w:val="left" w:pos="8280"/>
              </w:tabs>
              <w:spacing w:after="60"/>
              <w:jc w:val="right"/>
              <w:rPr>
                <w:sz w:val="20"/>
                <w:szCs w:val="20"/>
              </w:rPr>
            </w:pPr>
            <w:r w:rsidRPr="00681C7E">
              <w:rPr>
                <w:sz w:val="20"/>
                <w:szCs w:val="20"/>
              </w:rPr>
              <w:t>106,250</w:t>
            </w:r>
          </w:p>
        </w:tc>
        <w:tc>
          <w:tcPr>
            <w:tcW w:w="647" w:type="pct"/>
            <w:shd w:val="clear" w:color="auto" w:fill="auto"/>
          </w:tcPr>
          <w:p w14:paraId="56FE9D45" w14:textId="48744718" w:rsidR="00BB1725" w:rsidRPr="00681C7E" w:rsidRDefault="00BB1725" w:rsidP="00BB1725">
            <w:pPr>
              <w:tabs>
                <w:tab w:val="left" w:pos="8280"/>
              </w:tabs>
              <w:spacing w:after="60"/>
              <w:jc w:val="right"/>
              <w:rPr>
                <w:sz w:val="20"/>
                <w:szCs w:val="20"/>
              </w:rPr>
            </w:pPr>
            <w:r w:rsidRPr="00681C7E">
              <w:rPr>
                <w:sz w:val="20"/>
                <w:szCs w:val="20"/>
              </w:rPr>
              <w:t>7</w:t>
            </w:r>
            <w:r w:rsidR="00477F84" w:rsidRPr="00681C7E">
              <w:rPr>
                <w:sz w:val="20"/>
                <w:szCs w:val="20"/>
              </w:rPr>
              <w:t>37</w:t>
            </w:r>
            <w:r w:rsidRPr="00681C7E">
              <w:rPr>
                <w:sz w:val="20"/>
                <w:szCs w:val="20"/>
              </w:rPr>
              <w:t>,500</w:t>
            </w:r>
          </w:p>
        </w:tc>
      </w:tr>
      <w:tr w:rsidR="00C26681" w:rsidRPr="00681C7E" w14:paraId="056612C0" w14:textId="77777777" w:rsidTr="00C26681">
        <w:trPr>
          <w:trHeight w:val="201"/>
        </w:trPr>
        <w:tc>
          <w:tcPr>
            <w:tcW w:w="1807" w:type="pct"/>
            <w:gridSpan w:val="3"/>
            <w:shd w:val="clear" w:color="auto" w:fill="auto"/>
          </w:tcPr>
          <w:p w14:paraId="518528CF" w14:textId="77777777" w:rsidR="00C26681" w:rsidRPr="00681C7E" w:rsidRDefault="00C26681" w:rsidP="00C26681">
            <w:pPr>
              <w:tabs>
                <w:tab w:val="left" w:pos="8280"/>
              </w:tabs>
              <w:spacing w:after="60"/>
              <w:jc w:val="left"/>
              <w:rPr>
                <w:sz w:val="20"/>
                <w:szCs w:val="20"/>
              </w:rPr>
            </w:pPr>
            <w:r w:rsidRPr="00681C7E">
              <w:rPr>
                <w:sz w:val="20"/>
                <w:szCs w:val="20"/>
              </w:rPr>
              <w:t>Total support costs recommended in principle (US $)</w:t>
            </w:r>
          </w:p>
        </w:tc>
        <w:tc>
          <w:tcPr>
            <w:tcW w:w="524" w:type="pct"/>
            <w:shd w:val="clear" w:color="auto" w:fill="auto"/>
          </w:tcPr>
          <w:p w14:paraId="7C7B7F2A" w14:textId="1CBE4042" w:rsidR="00C26681" w:rsidRPr="00681C7E" w:rsidRDefault="00C26681" w:rsidP="00C26681">
            <w:pPr>
              <w:tabs>
                <w:tab w:val="left" w:pos="8280"/>
              </w:tabs>
              <w:spacing w:after="60"/>
              <w:jc w:val="right"/>
              <w:rPr>
                <w:sz w:val="20"/>
                <w:szCs w:val="20"/>
              </w:rPr>
            </w:pPr>
            <w:r w:rsidRPr="00681C7E">
              <w:rPr>
                <w:sz w:val="20"/>
                <w:szCs w:val="20"/>
              </w:rPr>
              <w:t>4</w:t>
            </w:r>
            <w:r w:rsidR="00B1596F">
              <w:rPr>
                <w:sz w:val="20"/>
                <w:szCs w:val="20"/>
              </w:rPr>
              <w:t>5</w:t>
            </w:r>
            <w:r w:rsidRPr="00681C7E">
              <w:rPr>
                <w:sz w:val="20"/>
                <w:szCs w:val="20"/>
              </w:rPr>
              <w:t>,</w:t>
            </w:r>
            <w:r>
              <w:rPr>
                <w:sz w:val="20"/>
                <w:szCs w:val="20"/>
              </w:rPr>
              <w:t>0</w:t>
            </w:r>
            <w:r w:rsidR="00B1596F">
              <w:rPr>
                <w:sz w:val="20"/>
                <w:szCs w:val="20"/>
              </w:rPr>
              <w:t>1</w:t>
            </w:r>
            <w:r>
              <w:rPr>
                <w:sz w:val="20"/>
                <w:szCs w:val="20"/>
              </w:rPr>
              <w:t>9</w:t>
            </w:r>
          </w:p>
        </w:tc>
        <w:tc>
          <w:tcPr>
            <w:tcW w:w="319" w:type="pct"/>
            <w:shd w:val="clear" w:color="auto" w:fill="auto"/>
          </w:tcPr>
          <w:p w14:paraId="28CA5E21" w14:textId="49B3EFE1" w:rsidR="00C26681" w:rsidRPr="00681C7E" w:rsidRDefault="00C26681" w:rsidP="00C26681">
            <w:pPr>
              <w:tabs>
                <w:tab w:val="left" w:pos="8280"/>
              </w:tabs>
              <w:spacing w:after="60"/>
              <w:jc w:val="right"/>
              <w:rPr>
                <w:sz w:val="20"/>
                <w:szCs w:val="20"/>
              </w:rPr>
            </w:pPr>
            <w:r w:rsidRPr="00681C7E">
              <w:rPr>
                <w:sz w:val="20"/>
                <w:szCs w:val="20"/>
              </w:rPr>
              <w:t>0</w:t>
            </w:r>
          </w:p>
        </w:tc>
        <w:tc>
          <w:tcPr>
            <w:tcW w:w="319" w:type="pct"/>
            <w:shd w:val="clear" w:color="auto" w:fill="auto"/>
          </w:tcPr>
          <w:p w14:paraId="7689D2CE" w14:textId="170664A8" w:rsidR="00C26681" w:rsidRPr="00681C7E" w:rsidRDefault="00C26681" w:rsidP="00C26681">
            <w:pPr>
              <w:tabs>
                <w:tab w:val="left" w:pos="8280"/>
              </w:tabs>
              <w:spacing w:after="60"/>
              <w:jc w:val="right"/>
              <w:rPr>
                <w:sz w:val="20"/>
                <w:szCs w:val="20"/>
              </w:rPr>
            </w:pPr>
            <w:r w:rsidRPr="00681C7E">
              <w:rPr>
                <w:sz w:val="20"/>
                <w:szCs w:val="20"/>
              </w:rPr>
              <w:t>0</w:t>
            </w:r>
          </w:p>
        </w:tc>
        <w:tc>
          <w:tcPr>
            <w:tcW w:w="524" w:type="pct"/>
            <w:shd w:val="clear" w:color="auto" w:fill="auto"/>
          </w:tcPr>
          <w:p w14:paraId="2069193B" w14:textId="6B50334E" w:rsidR="00C26681" w:rsidRPr="00681C7E" w:rsidRDefault="00C26681" w:rsidP="00C26681">
            <w:pPr>
              <w:tabs>
                <w:tab w:val="left" w:pos="8280"/>
              </w:tabs>
              <w:spacing w:after="60"/>
              <w:jc w:val="right"/>
              <w:rPr>
                <w:sz w:val="20"/>
                <w:szCs w:val="20"/>
              </w:rPr>
            </w:pPr>
            <w:r w:rsidRPr="00681C7E">
              <w:rPr>
                <w:sz w:val="20"/>
                <w:szCs w:val="20"/>
              </w:rPr>
              <w:t>2</w:t>
            </w:r>
            <w:r w:rsidR="00B1596F">
              <w:rPr>
                <w:sz w:val="20"/>
                <w:szCs w:val="20"/>
              </w:rPr>
              <w:t>9,466</w:t>
            </w:r>
          </w:p>
        </w:tc>
        <w:tc>
          <w:tcPr>
            <w:tcW w:w="336" w:type="pct"/>
          </w:tcPr>
          <w:p w14:paraId="7381B29B" w14:textId="7ECD32F7" w:rsidR="00C26681" w:rsidRPr="00681C7E" w:rsidRDefault="00C26681" w:rsidP="00C26681">
            <w:pPr>
              <w:tabs>
                <w:tab w:val="left" w:pos="8280"/>
              </w:tabs>
              <w:spacing w:after="60"/>
              <w:jc w:val="right"/>
              <w:rPr>
                <w:sz w:val="20"/>
                <w:szCs w:val="20"/>
              </w:rPr>
            </w:pPr>
            <w:r w:rsidRPr="00681C7E">
              <w:rPr>
                <w:sz w:val="20"/>
                <w:szCs w:val="20"/>
              </w:rPr>
              <w:t>0</w:t>
            </w:r>
          </w:p>
        </w:tc>
        <w:tc>
          <w:tcPr>
            <w:tcW w:w="524" w:type="pct"/>
            <w:shd w:val="clear" w:color="auto" w:fill="auto"/>
          </w:tcPr>
          <w:p w14:paraId="7AF9B197" w14:textId="212922D8" w:rsidR="00C26681" w:rsidRPr="00681C7E" w:rsidRDefault="00C26681" w:rsidP="00C26681">
            <w:pPr>
              <w:tabs>
                <w:tab w:val="left" w:pos="8280"/>
              </w:tabs>
              <w:spacing w:after="60"/>
              <w:jc w:val="right"/>
              <w:rPr>
                <w:sz w:val="20"/>
                <w:szCs w:val="20"/>
              </w:rPr>
            </w:pPr>
            <w:r w:rsidRPr="00681C7E">
              <w:rPr>
                <w:sz w:val="20"/>
                <w:szCs w:val="20"/>
              </w:rPr>
              <w:t>13,</w:t>
            </w:r>
            <w:r>
              <w:rPr>
                <w:sz w:val="20"/>
                <w:szCs w:val="20"/>
              </w:rPr>
              <w:t>516</w:t>
            </w:r>
          </w:p>
        </w:tc>
        <w:tc>
          <w:tcPr>
            <w:tcW w:w="647" w:type="pct"/>
            <w:shd w:val="clear" w:color="auto" w:fill="auto"/>
          </w:tcPr>
          <w:p w14:paraId="33A2BE2A" w14:textId="422A8EB6" w:rsidR="00C26681" w:rsidRPr="00681C7E" w:rsidRDefault="00B1596F" w:rsidP="00C26681">
            <w:pPr>
              <w:tabs>
                <w:tab w:val="left" w:pos="8280"/>
              </w:tabs>
              <w:spacing w:after="60"/>
              <w:jc w:val="right"/>
              <w:rPr>
                <w:sz w:val="20"/>
                <w:szCs w:val="20"/>
              </w:rPr>
            </w:pPr>
            <w:r>
              <w:rPr>
                <w:sz w:val="20"/>
                <w:szCs w:val="20"/>
              </w:rPr>
              <w:t>88,001</w:t>
            </w:r>
          </w:p>
        </w:tc>
      </w:tr>
      <w:tr w:rsidR="00C26681" w:rsidRPr="00681C7E" w14:paraId="519A8F87" w14:textId="77777777" w:rsidTr="00C26681">
        <w:trPr>
          <w:trHeight w:val="95"/>
        </w:trPr>
        <w:tc>
          <w:tcPr>
            <w:tcW w:w="1807" w:type="pct"/>
            <w:gridSpan w:val="3"/>
            <w:shd w:val="clear" w:color="auto" w:fill="auto"/>
          </w:tcPr>
          <w:p w14:paraId="37E9F9C9" w14:textId="77777777" w:rsidR="00BB1725" w:rsidRPr="00681C7E" w:rsidRDefault="00BB1725" w:rsidP="00BB1725">
            <w:pPr>
              <w:tabs>
                <w:tab w:val="left" w:pos="8280"/>
              </w:tabs>
              <w:spacing w:after="60"/>
              <w:jc w:val="left"/>
              <w:rPr>
                <w:sz w:val="20"/>
                <w:szCs w:val="20"/>
              </w:rPr>
            </w:pPr>
            <w:r w:rsidRPr="00681C7E">
              <w:rPr>
                <w:sz w:val="20"/>
                <w:szCs w:val="20"/>
              </w:rPr>
              <w:t>Total funds recommended in principle (US $)</w:t>
            </w:r>
          </w:p>
        </w:tc>
        <w:tc>
          <w:tcPr>
            <w:tcW w:w="524" w:type="pct"/>
            <w:shd w:val="clear" w:color="auto" w:fill="auto"/>
          </w:tcPr>
          <w:p w14:paraId="26206A0A" w14:textId="3E02E526" w:rsidR="00BB1725" w:rsidRPr="00681C7E" w:rsidRDefault="00BB1725" w:rsidP="00BB1725">
            <w:pPr>
              <w:tabs>
                <w:tab w:val="left" w:pos="8280"/>
              </w:tabs>
              <w:spacing w:after="60"/>
              <w:jc w:val="right"/>
              <w:rPr>
                <w:sz w:val="20"/>
                <w:szCs w:val="20"/>
              </w:rPr>
            </w:pPr>
            <w:r w:rsidRPr="00681C7E">
              <w:rPr>
                <w:sz w:val="20"/>
                <w:szCs w:val="20"/>
              </w:rPr>
              <w:t>415,0</w:t>
            </w:r>
            <w:r w:rsidR="00B1596F">
              <w:rPr>
                <w:sz w:val="20"/>
                <w:szCs w:val="20"/>
              </w:rPr>
              <w:t>19</w:t>
            </w:r>
          </w:p>
        </w:tc>
        <w:tc>
          <w:tcPr>
            <w:tcW w:w="319" w:type="pct"/>
            <w:shd w:val="clear" w:color="auto" w:fill="auto"/>
          </w:tcPr>
          <w:p w14:paraId="4490C930" w14:textId="40AEBC20" w:rsidR="00BB1725" w:rsidRPr="00681C7E" w:rsidRDefault="00BB1725" w:rsidP="00BB1725">
            <w:pPr>
              <w:tabs>
                <w:tab w:val="left" w:pos="8280"/>
              </w:tabs>
              <w:spacing w:after="60"/>
              <w:jc w:val="right"/>
              <w:rPr>
                <w:sz w:val="20"/>
                <w:szCs w:val="20"/>
              </w:rPr>
            </w:pPr>
            <w:r w:rsidRPr="00681C7E">
              <w:rPr>
                <w:sz w:val="20"/>
                <w:szCs w:val="20"/>
              </w:rPr>
              <w:t>0</w:t>
            </w:r>
          </w:p>
        </w:tc>
        <w:tc>
          <w:tcPr>
            <w:tcW w:w="319" w:type="pct"/>
            <w:shd w:val="clear" w:color="auto" w:fill="auto"/>
          </w:tcPr>
          <w:p w14:paraId="01832230" w14:textId="74FAEF33" w:rsidR="00BB1725" w:rsidRPr="00681C7E" w:rsidRDefault="00BB1725" w:rsidP="00BB1725">
            <w:pPr>
              <w:tabs>
                <w:tab w:val="left" w:pos="8280"/>
              </w:tabs>
              <w:spacing w:after="60"/>
              <w:jc w:val="right"/>
              <w:rPr>
                <w:sz w:val="20"/>
                <w:szCs w:val="20"/>
              </w:rPr>
            </w:pPr>
            <w:r w:rsidRPr="00681C7E">
              <w:rPr>
                <w:sz w:val="20"/>
                <w:szCs w:val="20"/>
              </w:rPr>
              <w:t>0</w:t>
            </w:r>
          </w:p>
        </w:tc>
        <w:tc>
          <w:tcPr>
            <w:tcW w:w="524" w:type="pct"/>
            <w:shd w:val="clear" w:color="auto" w:fill="auto"/>
          </w:tcPr>
          <w:p w14:paraId="1EC3468F" w14:textId="612E085A" w:rsidR="00BB1725" w:rsidRPr="00681C7E" w:rsidRDefault="00BB1725" w:rsidP="00BB1725">
            <w:pPr>
              <w:tabs>
                <w:tab w:val="left" w:pos="8280"/>
              </w:tabs>
              <w:spacing w:after="60"/>
              <w:jc w:val="right"/>
              <w:rPr>
                <w:sz w:val="20"/>
                <w:szCs w:val="20"/>
              </w:rPr>
            </w:pPr>
            <w:r w:rsidRPr="00681C7E">
              <w:rPr>
                <w:sz w:val="20"/>
                <w:szCs w:val="20"/>
              </w:rPr>
              <w:t>29</w:t>
            </w:r>
            <w:r w:rsidR="00B1596F">
              <w:rPr>
                <w:sz w:val="20"/>
                <w:szCs w:val="20"/>
              </w:rPr>
              <w:t>0</w:t>
            </w:r>
            <w:r w:rsidRPr="00681C7E">
              <w:rPr>
                <w:sz w:val="20"/>
                <w:szCs w:val="20"/>
              </w:rPr>
              <w:t>,</w:t>
            </w:r>
            <w:r w:rsidR="00B1596F">
              <w:rPr>
                <w:sz w:val="20"/>
                <w:szCs w:val="20"/>
              </w:rPr>
              <w:t>7</w:t>
            </w:r>
            <w:r w:rsidRPr="00681C7E">
              <w:rPr>
                <w:sz w:val="20"/>
                <w:szCs w:val="20"/>
              </w:rPr>
              <w:t>16</w:t>
            </w:r>
          </w:p>
        </w:tc>
        <w:tc>
          <w:tcPr>
            <w:tcW w:w="336" w:type="pct"/>
          </w:tcPr>
          <w:p w14:paraId="38DBDD4E" w14:textId="42E98A0A" w:rsidR="00BB1725" w:rsidRPr="00681C7E" w:rsidRDefault="00BB1725" w:rsidP="00BB1725">
            <w:pPr>
              <w:tabs>
                <w:tab w:val="left" w:pos="8280"/>
              </w:tabs>
              <w:spacing w:after="60"/>
              <w:jc w:val="right"/>
              <w:rPr>
                <w:sz w:val="20"/>
                <w:szCs w:val="20"/>
              </w:rPr>
            </w:pPr>
            <w:r w:rsidRPr="00681C7E">
              <w:rPr>
                <w:sz w:val="20"/>
                <w:szCs w:val="20"/>
              </w:rPr>
              <w:t>0</w:t>
            </w:r>
          </w:p>
        </w:tc>
        <w:tc>
          <w:tcPr>
            <w:tcW w:w="524" w:type="pct"/>
            <w:shd w:val="clear" w:color="auto" w:fill="auto"/>
          </w:tcPr>
          <w:p w14:paraId="44769B7D" w14:textId="2CC4F9F3" w:rsidR="00BB1725" w:rsidRPr="00681C7E" w:rsidRDefault="00BB1725" w:rsidP="00BB1725">
            <w:pPr>
              <w:tabs>
                <w:tab w:val="left" w:pos="8280"/>
              </w:tabs>
              <w:spacing w:after="60"/>
              <w:jc w:val="right"/>
              <w:rPr>
                <w:sz w:val="20"/>
                <w:szCs w:val="20"/>
              </w:rPr>
            </w:pPr>
            <w:r w:rsidRPr="00681C7E">
              <w:rPr>
                <w:sz w:val="20"/>
                <w:szCs w:val="20"/>
              </w:rPr>
              <w:t>1</w:t>
            </w:r>
            <w:r w:rsidR="00B1596F">
              <w:rPr>
                <w:sz w:val="20"/>
                <w:szCs w:val="20"/>
              </w:rPr>
              <w:t>19</w:t>
            </w:r>
            <w:r w:rsidRPr="00681C7E">
              <w:rPr>
                <w:sz w:val="20"/>
                <w:szCs w:val="20"/>
              </w:rPr>
              <w:t>,</w:t>
            </w:r>
            <w:r w:rsidR="00B1596F">
              <w:rPr>
                <w:sz w:val="20"/>
                <w:szCs w:val="20"/>
              </w:rPr>
              <w:t>766</w:t>
            </w:r>
          </w:p>
        </w:tc>
        <w:tc>
          <w:tcPr>
            <w:tcW w:w="647" w:type="pct"/>
            <w:shd w:val="clear" w:color="auto" w:fill="auto"/>
          </w:tcPr>
          <w:p w14:paraId="1E23770A" w14:textId="214A1696" w:rsidR="00BB1725" w:rsidRPr="00681C7E" w:rsidRDefault="00477F84" w:rsidP="00BB1725">
            <w:pPr>
              <w:tabs>
                <w:tab w:val="left" w:pos="8280"/>
              </w:tabs>
              <w:spacing w:after="60"/>
              <w:jc w:val="right"/>
              <w:rPr>
                <w:sz w:val="20"/>
                <w:szCs w:val="20"/>
              </w:rPr>
            </w:pPr>
            <w:r w:rsidRPr="00681C7E">
              <w:rPr>
                <w:sz w:val="20"/>
                <w:szCs w:val="20"/>
              </w:rPr>
              <w:t>82</w:t>
            </w:r>
            <w:r w:rsidR="00B1596F">
              <w:rPr>
                <w:sz w:val="20"/>
                <w:szCs w:val="20"/>
              </w:rPr>
              <w:t>5</w:t>
            </w:r>
            <w:r w:rsidRPr="00681C7E">
              <w:rPr>
                <w:sz w:val="20"/>
                <w:szCs w:val="20"/>
              </w:rPr>
              <w:t>,</w:t>
            </w:r>
            <w:r w:rsidR="00B1596F">
              <w:rPr>
                <w:sz w:val="20"/>
                <w:szCs w:val="20"/>
              </w:rPr>
              <w:t>501</w:t>
            </w:r>
          </w:p>
        </w:tc>
      </w:tr>
    </w:tbl>
    <w:p w14:paraId="1A565E64" w14:textId="0F690C13" w:rsidR="002836BF" w:rsidRPr="00681C7E" w:rsidRDefault="002836BF" w:rsidP="00461093">
      <w:pPr>
        <w:spacing w:after="120"/>
        <w:ind w:right="-561"/>
        <w:rPr>
          <w:sz w:val="18"/>
          <w:szCs w:val="18"/>
        </w:rPr>
      </w:pPr>
    </w:p>
    <w:tbl>
      <w:tblPr>
        <w:tblStyle w:val="TableGrid10"/>
        <w:tblW w:w="5309" w:type="pct"/>
        <w:tblInd w:w="-113" w:type="dxa"/>
        <w:tblLook w:val="04A0" w:firstRow="1" w:lastRow="0" w:firstColumn="1" w:lastColumn="0" w:noHBand="0" w:noVBand="1"/>
      </w:tblPr>
      <w:tblGrid>
        <w:gridCol w:w="3111"/>
        <w:gridCol w:w="3332"/>
        <w:gridCol w:w="3485"/>
      </w:tblGrid>
      <w:tr w:rsidR="0001218E" w:rsidRPr="00681C7E" w14:paraId="643EFC94" w14:textId="77777777" w:rsidTr="00692233">
        <w:trPr>
          <w:trHeight w:hRule="exact" w:val="227"/>
        </w:trPr>
        <w:tc>
          <w:tcPr>
            <w:tcW w:w="5000" w:type="pct"/>
            <w:gridSpan w:val="3"/>
            <w:shd w:val="clear" w:color="auto" w:fill="auto"/>
          </w:tcPr>
          <w:p w14:paraId="3CF02818" w14:textId="77777777" w:rsidR="0001218E" w:rsidRPr="00681C7E" w:rsidRDefault="0001218E" w:rsidP="00461093">
            <w:pPr>
              <w:spacing w:after="120"/>
              <w:rPr>
                <w:b/>
                <w:color w:val="000000" w:themeColor="text1"/>
                <w:sz w:val="20"/>
              </w:rPr>
            </w:pPr>
            <w:r w:rsidRPr="00681C7E">
              <w:rPr>
                <w:b/>
                <w:color w:val="000000" w:themeColor="text1"/>
                <w:sz w:val="20"/>
              </w:rPr>
              <w:t>(VII) Request for approval of funding for the first tranche (2023)</w:t>
            </w:r>
          </w:p>
        </w:tc>
      </w:tr>
      <w:tr w:rsidR="0001218E" w:rsidRPr="00681C7E" w14:paraId="02E51D69" w14:textId="77777777" w:rsidTr="00692233">
        <w:trPr>
          <w:trHeight w:hRule="exact" w:val="227"/>
        </w:trPr>
        <w:tc>
          <w:tcPr>
            <w:tcW w:w="1567" w:type="pct"/>
            <w:shd w:val="clear" w:color="auto" w:fill="auto"/>
          </w:tcPr>
          <w:p w14:paraId="5F6CAE21" w14:textId="77777777" w:rsidR="0001218E" w:rsidRPr="00681C7E" w:rsidRDefault="0001218E" w:rsidP="00692233">
            <w:pPr>
              <w:jc w:val="center"/>
              <w:rPr>
                <w:b/>
                <w:color w:val="000000" w:themeColor="text1"/>
                <w:sz w:val="20"/>
              </w:rPr>
            </w:pPr>
            <w:r w:rsidRPr="00681C7E">
              <w:rPr>
                <w:b/>
                <w:color w:val="000000" w:themeColor="text1"/>
                <w:sz w:val="20"/>
              </w:rPr>
              <w:t>Implementing agency</w:t>
            </w:r>
          </w:p>
        </w:tc>
        <w:tc>
          <w:tcPr>
            <w:tcW w:w="1678" w:type="pct"/>
            <w:shd w:val="clear" w:color="auto" w:fill="auto"/>
          </w:tcPr>
          <w:p w14:paraId="67610532" w14:textId="77777777" w:rsidR="0001218E" w:rsidRPr="00681C7E" w:rsidRDefault="0001218E" w:rsidP="00692233">
            <w:pPr>
              <w:jc w:val="center"/>
              <w:rPr>
                <w:b/>
                <w:color w:val="000000" w:themeColor="text1"/>
                <w:sz w:val="20"/>
              </w:rPr>
            </w:pPr>
            <w:r w:rsidRPr="00681C7E">
              <w:rPr>
                <w:b/>
                <w:color w:val="000000" w:themeColor="text1"/>
                <w:sz w:val="20"/>
              </w:rPr>
              <w:t>Funds recommended (US $)</w:t>
            </w:r>
          </w:p>
        </w:tc>
        <w:tc>
          <w:tcPr>
            <w:tcW w:w="1755" w:type="pct"/>
            <w:shd w:val="clear" w:color="auto" w:fill="auto"/>
          </w:tcPr>
          <w:p w14:paraId="10114DDF" w14:textId="77777777" w:rsidR="0001218E" w:rsidRPr="00681C7E" w:rsidRDefault="0001218E" w:rsidP="00692233">
            <w:pPr>
              <w:jc w:val="center"/>
              <w:rPr>
                <w:b/>
                <w:color w:val="000000" w:themeColor="text1"/>
                <w:sz w:val="20"/>
              </w:rPr>
            </w:pPr>
            <w:r w:rsidRPr="00681C7E">
              <w:rPr>
                <w:b/>
                <w:color w:val="000000" w:themeColor="text1"/>
                <w:sz w:val="20"/>
              </w:rPr>
              <w:t>Support costs (US $)</w:t>
            </w:r>
          </w:p>
        </w:tc>
      </w:tr>
      <w:tr w:rsidR="0001218E" w:rsidRPr="00681C7E" w14:paraId="1F04B533" w14:textId="77777777" w:rsidTr="00692233">
        <w:trPr>
          <w:trHeight w:hRule="exact" w:val="227"/>
        </w:trPr>
        <w:tc>
          <w:tcPr>
            <w:tcW w:w="1567" w:type="pct"/>
            <w:shd w:val="clear" w:color="auto" w:fill="auto"/>
          </w:tcPr>
          <w:p w14:paraId="2AA5FDDE" w14:textId="314E62D1" w:rsidR="0001218E" w:rsidRPr="00681C7E" w:rsidRDefault="0095635D" w:rsidP="00692233">
            <w:pPr>
              <w:rPr>
                <w:color w:val="000000" w:themeColor="text1"/>
                <w:sz w:val="20"/>
              </w:rPr>
            </w:pPr>
            <w:r w:rsidRPr="00681C7E">
              <w:rPr>
                <w:color w:val="000000" w:themeColor="text1"/>
                <w:sz w:val="20"/>
              </w:rPr>
              <w:t>UNEP</w:t>
            </w:r>
          </w:p>
        </w:tc>
        <w:tc>
          <w:tcPr>
            <w:tcW w:w="1678" w:type="pct"/>
            <w:shd w:val="clear" w:color="auto" w:fill="auto"/>
          </w:tcPr>
          <w:p w14:paraId="3D08F462" w14:textId="62B2D1F8" w:rsidR="0001218E" w:rsidRPr="00681C7E" w:rsidRDefault="00B419F2" w:rsidP="00692233">
            <w:pPr>
              <w:jc w:val="right"/>
              <w:rPr>
                <w:color w:val="000000" w:themeColor="text1"/>
                <w:sz w:val="20"/>
              </w:rPr>
            </w:pPr>
            <w:r w:rsidRPr="00681C7E">
              <w:rPr>
                <w:color w:val="000000" w:themeColor="text1"/>
                <w:sz w:val="20"/>
              </w:rPr>
              <w:t>315,000</w:t>
            </w:r>
          </w:p>
        </w:tc>
        <w:tc>
          <w:tcPr>
            <w:tcW w:w="1755" w:type="pct"/>
            <w:shd w:val="clear" w:color="auto" w:fill="auto"/>
          </w:tcPr>
          <w:p w14:paraId="1B943011" w14:textId="325146DE" w:rsidR="0001218E" w:rsidRPr="00681C7E" w:rsidRDefault="00B419F2" w:rsidP="00692233">
            <w:pPr>
              <w:jc w:val="right"/>
              <w:rPr>
                <w:color w:val="000000" w:themeColor="text1"/>
                <w:sz w:val="20"/>
              </w:rPr>
            </w:pPr>
            <w:r w:rsidRPr="00681C7E">
              <w:rPr>
                <w:color w:val="000000" w:themeColor="text1"/>
                <w:sz w:val="20"/>
              </w:rPr>
              <w:t>40,</w:t>
            </w:r>
            <w:r w:rsidR="00B1596F">
              <w:rPr>
                <w:color w:val="000000" w:themeColor="text1"/>
                <w:sz w:val="20"/>
              </w:rPr>
              <w:t>069</w:t>
            </w:r>
          </w:p>
        </w:tc>
      </w:tr>
      <w:tr w:rsidR="0001218E" w:rsidRPr="00681C7E" w14:paraId="30B22858" w14:textId="77777777" w:rsidTr="00692233">
        <w:trPr>
          <w:trHeight w:hRule="exact" w:val="227"/>
        </w:trPr>
        <w:tc>
          <w:tcPr>
            <w:tcW w:w="1567" w:type="pct"/>
            <w:shd w:val="clear" w:color="auto" w:fill="auto"/>
          </w:tcPr>
          <w:p w14:paraId="12A821C6" w14:textId="71F27651" w:rsidR="0001218E" w:rsidRPr="00681C7E" w:rsidRDefault="00B326AC" w:rsidP="00692233">
            <w:pPr>
              <w:rPr>
                <w:color w:val="000000" w:themeColor="text1"/>
                <w:sz w:val="20"/>
              </w:rPr>
            </w:pPr>
            <w:r w:rsidRPr="00681C7E">
              <w:rPr>
                <w:color w:val="000000" w:themeColor="text1"/>
                <w:sz w:val="20"/>
              </w:rPr>
              <w:t>UNDP</w:t>
            </w:r>
          </w:p>
        </w:tc>
        <w:tc>
          <w:tcPr>
            <w:tcW w:w="1678" w:type="pct"/>
            <w:shd w:val="clear" w:color="auto" w:fill="auto"/>
          </w:tcPr>
          <w:p w14:paraId="57245DE7" w14:textId="103F9881" w:rsidR="0001218E" w:rsidRPr="00681C7E" w:rsidRDefault="00EE45E8" w:rsidP="00692233">
            <w:pPr>
              <w:jc w:val="right"/>
              <w:rPr>
                <w:color w:val="000000" w:themeColor="text1"/>
                <w:sz w:val="20"/>
              </w:rPr>
            </w:pPr>
            <w:r w:rsidRPr="00681C7E">
              <w:rPr>
                <w:color w:val="000000" w:themeColor="text1"/>
                <w:sz w:val="20"/>
              </w:rPr>
              <w:t>55,000</w:t>
            </w:r>
          </w:p>
        </w:tc>
        <w:tc>
          <w:tcPr>
            <w:tcW w:w="1755" w:type="pct"/>
            <w:shd w:val="clear" w:color="auto" w:fill="auto"/>
          </w:tcPr>
          <w:p w14:paraId="293350DE" w14:textId="2CD13B7C" w:rsidR="0001218E" w:rsidRPr="00681C7E" w:rsidRDefault="00EE45E8" w:rsidP="00692233">
            <w:pPr>
              <w:jc w:val="right"/>
              <w:rPr>
                <w:color w:val="000000" w:themeColor="text1"/>
                <w:sz w:val="20"/>
              </w:rPr>
            </w:pPr>
            <w:r w:rsidRPr="00681C7E">
              <w:rPr>
                <w:color w:val="000000" w:themeColor="text1"/>
                <w:sz w:val="20"/>
              </w:rPr>
              <w:t>4,</w:t>
            </w:r>
            <w:r w:rsidR="00DE5AEA" w:rsidRPr="00681C7E">
              <w:rPr>
                <w:color w:val="000000" w:themeColor="text1"/>
                <w:sz w:val="20"/>
              </w:rPr>
              <w:t>950</w:t>
            </w:r>
          </w:p>
        </w:tc>
      </w:tr>
      <w:tr w:rsidR="0001218E" w:rsidRPr="00681C7E" w14:paraId="391B91A4" w14:textId="77777777" w:rsidTr="00692233">
        <w:trPr>
          <w:trHeight w:hRule="exact" w:val="227"/>
        </w:trPr>
        <w:tc>
          <w:tcPr>
            <w:tcW w:w="1567" w:type="pct"/>
            <w:shd w:val="clear" w:color="auto" w:fill="auto"/>
          </w:tcPr>
          <w:p w14:paraId="3DC28DB0" w14:textId="77777777" w:rsidR="0001218E" w:rsidRPr="00681C7E" w:rsidRDefault="0001218E" w:rsidP="00692233">
            <w:pPr>
              <w:rPr>
                <w:color w:val="000000" w:themeColor="text1"/>
                <w:sz w:val="20"/>
              </w:rPr>
            </w:pPr>
            <w:r w:rsidRPr="00681C7E">
              <w:rPr>
                <w:color w:val="000000" w:themeColor="text1"/>
                <w:sz w:val="20"/>
              </w:rPr>
              <w:t>Total</w:t>
            </w:r>
          </w:p>
        </w:tc>
        <w:tc>
          <w:tcPr>
            <w:tcW w:w="1678" w:type="pct"/>
            <w:shd w:val="clear" w:color="auto" w:fill="auto"/>
          </w:tcPr>
          <w:p w14:paraId="6BC26AFB" w14:textId="42968101" w:rsidR="0001218E" w:rsidRPr="00681C7E" w:rsidRDefault="00B419F2" w:rsidP="00692233">
            <w:pPr>
              <w:jc w:val="right"/>
              <w:rPr>
                <w:color w:val="000000" w:themeColor="text1"/>
                <w:sz w:val="20"/>
              </w:rPr>
            </w:pPr>
            <w:r w:rsidRPr="00681C7E">
              <w:rPr>
                <w:color w:val="000000" w:themeColor="text1"/>
                <w:sz w:val="20"/>
              </w:rPr>
              <w:t>370,000</w:t>
            </w:r>
          </w:p>
        </w:tc>
        <w:tc>
          <w:tcPr>
            <w:tcW w:w="1755" w:type="pct"/>
            <w:shd w:val="clear" w:color="auto" w:fill="auto"/>
          </w:tcPr>
          <w:p w14:paraId="1C8F1B6B" w14:textId="73188C56" w:rsidR="0001218E" w:rsidRPr="00681C7E" w:rsidRDefault="00B419F2" w:rsidP="00692233">
            <w:pPr>
              <w:jc w:val="right"/>
              <w:rPr>
                <w:color w:val="000000" w:themeColor="text1"/>
                <w:sz w:val="20"/>
              </w:rPr>
            </w:pPr>
            <w:r w:rsidRPr="00681C7E">
              <w:rPr>
                <w:color w:val="000000" w:themeColor="text1"/>
                <w:sz w:val="20"/>
              </w:rPr>
              <w:t>45,</w:t>
            </w:r>
            <w:r w:rsidR="00B1596F">
              <w:rPr>
                <w:color w:val="000000" w:themeColor="text1"/>
                <w:sz w:val="20"/>
              </w:rPr>
              <w:t>019</w:t>
            </w:r>
          </w:p>
        </w:tc>
      </w:tr>
    </w:tbl>
    <w:p w14:paraId="71AF1C23" w14:textId="77777777" w:rsidR="0001218E" w:rsidRPr="00681C7E" w:rsidRDefault="0001218E" w:rsidP="006F2CC2">
      <w:pPr>
        <w:jc w:val="center"/>
        <w:rPr>
          <w:sz w:val="20"/>
        </w:rPr>
      </w:pPr>
    </w:p>
    <w:tbl>
      <w:tblPr>
        <w:tblStyle w:val="TableGrid"/>
        <w:tblW w:w="5309" w:type="pct"/>
        <w:tblInd w:w="-113" w:type="dxa"/>
        <w:tblLook w:val="04A0" w:firstRow="1" w:lastRow="0" w:firstColumn="1" w:lastColumn="0" w:noHBand="0" w:noVBand="1"/>
      </w:tblPr>
      <w:tblGrid>
        <w:gridCol w:w="3121"/>
        <w:gridCol w:w="6807"/>
      </w:tblGrid>
      <w:tr w:rsidR="0001218E" w:rsidRPr="00681C7E" w14:paraId="714B6C39" w14:textId="77777777" w:rsidTr="00692233">
        <w:trPr>
          <w:trHeight w:hRule="exact" w:val="281"/>
        </w:trPr>
        <w:tc>
          <w:tcPr>
            <w:tcW w:w="1572" w:type="pct"/>
            <w:shd w:val="clear" w:color="auto" w:fill="auto"/>
          </w:tcPr>
          <w:p w14:paraId="65D76991" w14:textId="77777777" w:rsidR="0001218E" w:rsidRPr="00681C7E" w:rsidRDefault="0001218E" w:rsidP="00692233">
            <w:pPr>
              <w:jc w:val="left"/>
              <w:rPr>
                <w:b/>
                <w:color w:val="000000" w:themeColor="text1"/>
                <w:sz w:val="20"/>
              </w:rPr>
            </w:pPr>
            <w:r w:rsidRPr="00681C7E">
              <w:rPr>
                <w:b/>
                <w:color w:val="000000" w:themeColor="text1"/>
                <w:sz w:val="20"/>
              </w:rPr>
              <w:t>Secretariat's recommendation:</w:t>
            </w:r>
          </w:p>
        </w:tc>
        <w:tc>
          <w:tcPr>
            <w:tcW w:w="3428" w:type="pct"/>
            <w:shd w:val="clear" w:color="auto" w:fill="auto"/>
          </w:tcPr>
          <w:p w14:paraId="13F9CD73" w14:textId="30755CF5" w:rsidR="0001218E" w:rsidRPr="00681C7E" w:rsidRDefault="0001218E" w:rsidP="00692233">
            <w:pPr>
              <w:jc w:val="center"/>
              <w:rPr>
                <w:color w:val="000000" w:themeColor="text1"/>
                <w:sz w:val="20"/>
              </w:rPr>
            </w:pPr>
            <w:r w:rsidRPr="00681C7E">
              <w:rPr>
                <w:color w:val="000000" w:themeColor="text1"/>
                <w:sz w:val="20"/>
              </w:rPr>
              <w:t>Individual consideration</w:t>
            </w:r>
            <w:r w:rsidR="00B1596F">
              <w:rPr>
                <w:color w:val="000000" w:themeColor="text1"/>
                <w:sz w:val="20"/>
              </w:rPr>
              <w:t xml:space="preserve"> – all technical and cost issues resolved</w:t>
            </w:r>
          </w:p>
        </w:tc>
      </w:tr>
    </w:tbl>
    <w:p w14:paraId="58145130" w14:textId="61989C73" w:rsidR="0001218E" w:rsidRPr="00681C7E" w:rsidRDefault="00994C4E" w:rsidP="002B739F">
      <w:pPr>
        <w:jc w:val="center"/>
        <w:rPr>
          <w:b/>
        </w:rPr>
      </w:pPr>
      <w:r w:rsidRPr="00681C7E">
        <w:rPr>
          <w:b/>
        </w:rPr>
        <w:br w:type="page"/>
      </w:r>
      <w:r w:rsidR="0001218E" w:rsidRPr="00681C7E">
        <w:rPr>
          <w:b/>
        </w:rPr>
        <w:lastRenderedPageBreak/>
        <w:t>PROJECT DESCRIPTION</w:t>
      </w:r>
    </w:p>
    <w:p w14:paraId="698D15AF" w14:textId="77777777" w:rsidR="002B739F" w:rsidRDefault="002B739F" w:rsidP="00630F36">
      <w:pPr>
        <w:spacing w:after="240"/>
        <w:rPr>
          <w:b/>
        </w:rPr>
      </w:pPr>
    </w:p>
    <w:p w14:paraId="1E7B8790" w14:textId="54AF70F4" w:rsidR="0001218E" w:rsidRPr="00681C7E" w:rsidRDefault="0001218E" w:rsidP="00630F36">
      <w:pPr>
        <w:spacing w:after="240"/>
        <w:rPr>
          <w:b/>
        </w:rPr>
      </w:pPr>
      <w:r w:rsidRPr="00681C7E">
        <w:rPr>
          <w:b/>
        </w:rPr>
        <w:t>Background</w:t>
      </w:r>
    </w:p>
    <w:p w14:paraId="6CA7C950" w14:textId="1B6B4AEB" w:rsidR="0001218E" w:rsidRPr="00681C7E" w:rsidRDefault="0001218E" w:rsidP="006C193B">
      <w:pPr>
        <w:pStyle w:val="Heading1"/>
      </w:pPr>
      <w:r w:rsidRPr="00681C7E">
        <w:t xml:space="preserve">On behalf of the Government of </w:t>
      </w:r>
      <w:r w:rsidR="0095635D" w:rsidRPr="00681C7E">
        <w:t>Mozambique</w:t>
      </w:r>
      <w:r w:rsidRPr="00681C7E">
        <w:t xml:space="preserve">, </w:t>
      </w:r>
      <w:r w:rsidR="0095635D" w:rsidRPr="00681C7E">
        <w:t>UNEP</w:t>
      </w:r>
      <w:r w:rsidRPr="00681C7E">
        <w:t xml:space="preserve"> as the lead implementing agency has submitted a request for stage</w:t>
      </w:r>
      <w:r w:rsidR="00B326AC" w:rsidRPr="00681C7E">
        <w:t> II</w:t>
      </w:r>
      <w:r w:rsidRPr="00681C7E">
        <w:t xml:space="preserve"> of the HCFC phase</w:t>
      </w:r>
      <w:r w:rsidRPr="00681C7E">
        <w:noBreakHyphen/>
        <w:t>out management plan (HPMP), at a total cost of US $</w:t>
      </w:r>
      <w:r w:rsidR="009538A7" w:rsidRPr="00681C7E">
        <w:t>82</w:t>
      </w:r>
      <w:r w:rsidR="00B1596F">
        <w:t>5</w:t>
      </w:r>
      <w:r w:rsidR="009538A7" w:rsidRPr="00681C7E">
        <w:t>,</w:t>
      </w:r>
      <w:r w:rsidR="00B1596F">
        <w:t>501</w:t>
      </w:r>
      <w:r w:rsidRPr="00681C7E">
        <w:t>, consisting of US $</w:t>
      </w:r>
      <w:r w:rsidR="009538A7" w:rsidRPr="00681C7E">
        <w:t>581</w:t>
      </w:r>
      <w:r w:rsidR="00BE1BEE" w:rsidRPr="00681C7E">
        <w:t>,250</w:t>
      </w:r>
      <w:r w:rsidRPr="00681C7E">
        <w:t>, plus agency support costs of US $</w:t>
      </w:r>
      <w:r w:rsidR="009538A7" w:rsidRPr="00681C7E">
        <w:t>7</w:t>
      </w:r>
      <w:r w:rsidR="00B1596F">
        <w:t>3</w:t>
      </w:r>
      <w:r w:rsidR="00A415A5" w:rsidRPr="00681C7E">
        <w:t>,</w:t>
      </w:r>
      <w:r w:rsidR="00B1596F">
        <w:t>938</w:t>
      </w:r>
      <w:r w:rsidRPr="00681C7E">
        <w:t xml:space="preserve"> for </w:t>
      </w:r>
      <w:r w:rsidR="0095635D" w:rsidRPr="00681C7E">
        <w:t>UNEP</w:t>
      </w:r>
      <w:r w:rsidRPr="00681C7E">
        <w:t xml:space="preserve"> and US $</w:t>
      </w:r>
      <w:r w:rsidR="00BE1BEE" w:rsidRPr="00681C7E">
        <w:t>156,</w:t>
      </w:r>
      <w:r w:rsidR="00A415A5" w:rsidRPr="00681C7E">
        <w:t>25</w:t>
      </w:r>
      <w:r w:rsidR="00BE1BEE" w:rsidRPr="00681C7E">
        <w:t>0</w:t>
      </w:r>
      <w:r w:rsidRPr="00681C7E">
        <w:t>, plus agency support costs of US $</w:t>
      </w:r>
      <w:r w:rsidR="00BE1BEE" w:rsidRPr="00681C7E">
        <w:t>14,063</w:t>
      </w:r>
      <w:r w:rsidRPr="00681C7E">
        <w:t xml:space="preserve"> for </w:t>
      </w:r>
      <w:r w:rsidR="00B326AC" w:rsidRPr="00681C7E">
        <w:t>UNDP</w:t>
      </w:r>
      <w:r w:rsidRPr="00681C7E">
        <w:t>, as originally submitted.</w:t>
      </w:r>
      <w:r w:rsidRPr="00681C7E">
        <w:rPr>
          <w:vertAlign w:val="superscript"/>
        </w:rPr>
        <w:footnoteReference w:id="2"/>
      </w:r>
      <w:r w:rsidRPr="00681C7E">
        <w:t xml:space="preserve"> The implementation of stage</w:t>
      </w:r>
      <w:r w:rsidR="00B326AC" w:rsidRPr="00681C7E">
        <w:t> II</w:t>
      </w:r>
      <w:r w:rsidRPr="00681C7E">
        <w:t xml:space="preserve"> of the HPMP will phase out the remaining consumption of HCFCs by 20</w:t>
      </w:r>
      <w:r w:rsidR="00A94E94" w:rsidRPr="00681C7E">
        <w:t>30</w:t>
      </w:r>
      <w:r w:rsidRPr="00681C7E">
        <w:t>.</w:t>
      </w:r>
    </w:p>
    <w:p w14:paraId="7BE2F659" w14:textId="50BFCB97" w:rsidR="0001218E" w:rsidRPr="00681C7E" w:rsidRDefault="0001218E" w:rsidP="006C193B">
      <w:pPr>
        <w:pStyle w:val="Heading1"/>
      </w:pPr>
      <w:r w:rsidRPr="00681C7E">
        <w:t>The first tranche of stage</w:t>
      </w:r>
      <w:r w:rsidR="00B326AC" w:rsidRPr="00681C7E">
        <w:t> II</w:t>
      </w:r>
      <w:r w:rsidRPr="00681C7E">
        <w:t xml:space="preserve"> of the HPMP </w:t>
      </w:r>
      <w:proofErr w:type="gramStart"/>
      <w:r w:rsidRPr="00681C7E">
        <w:t>being requested</w:t>
      </w:r>
      <w:proofErr w:type="gramEnd"/>
      <w:r w:rsidRPr="00681C7E">
        <w:t xml:space="preserve"> at this meeting amounts to US $</w:t>
      </w:r>
      <w:r w:rsidR="00A415A5" w:rsidRPr="00681C7E">
        <w:t>415,0</w:t>
      </w:r>
      <w:r w:rsidR="002A0A05">
        <w:t>19</w:t>
      </w:r>
      <w:r w:rsidRPr="00681C7E">
        <w:t>, consisting of US $</w:t>
      </w:r>
      <w:r w:rsidR="00A415A5" w:rsidRPr="00681C7E">
        <w:t>315,000</w:t>
      </w:r>
      <w:r w:rsidRPr="00681C7E">
        <w:t>, plus agency support costs of US $</w:t>
      </w:r>
      <w:r w:rsidR="0072117E" w:rsidRPr="00681C7E">
        <w:t>40,</w:t>
      </w:r>
      <w:r w:rsidR="002A0A05">
        <w:t>069</w:t>
      </w:r>
      <w:r w:rsidRPr="00681C7E">
        <w:t xml:space="preserve"> for </w:t>
      </w:r>
      <w:r w:rsidR="0095635D" w:rsidRPr="00681C7E">
        <w:t>UNEP</w:t>
      </w:r>
      <w:r w:rsidRPr="00681C7E">
        <w:t xml:space="preserve"> and US $</w:t>
      </w:r>
      <w:r w:rsidR="0072117E" w:rsidRPr="00681C7E">
        <w:t>55,000</w:t>
      </w:r>
      <w:r w:rsidRPr="00681C7E">
        <w:t>, plus agency support costs of US $</w:t>
      </w:r>
      <w:r w:rsidR="008164E5" w:rsidRPr="00681C7E">
        <w:t>4,950</w:t>
      </w:r>
      <w:r w:rsidRPr="00681C7E">
        <w:t xml:space="preserve"> for </w:t>
      </w:r>
      <w:r w:rsidR="00B326AC" w:rsidRPr="00681C7E">
        <w:t>UNDP</w:t>
      </w:r>
      <w:r w:rsidRPr="00681C7E">
        <w:t>, as originally submitted.</w:t>
      </w:r>
    </w:p>
    <w:p w14:paraId="4D11B0F0" w14:textId="2756DE93" w:rsidR="0001218E" w:rsidRPr="00681C7E" w:rsidRDefault="0001218E" w:rsidP="006F2CC2">
      <w:pPr>
        <w:spacing w:after="240"/>
        <w:outlineLvl w:val="0"/>
        <w:rPr>
          <w:b/>
        </w:rPr>
      </w:pPr>
      <w:r w:rsidRPr="00681C7E">
        <w:rPr>
          <w:b/>
        </w:rPr>
        <w:t xml:space="preserve">Status of implementation of </w:t>
      </w:r>
      <w:r w:rsidRPr="00681C7E">
        <w:rPr>
          <w:b/>
          <w:bCs/>
        </w:rPr>
        <w:t>stage I</w:t>
      </w:r>
      <w:r w:rsidRPr="00681C7E">
        <w:t xml:space="preserve"> </w:t>
      </w:r>
      <w:r w:rsidRPr="00681C7E">
        <w:rPr>
          <w:b/>
        </w:rPr>
        <w:t>of the HCFC phase-out management plan</w:t>
      </w:r>
    </w:p>
    <w:p w14:paraId="42649D3C" w14:textId="77777777" w:rsidR="003754BB" w:rsidRPr="00681C7E" w:rsidRDefault="0001218E" w:rsidP="00994C4E">
      <w:pPr>
        <w:pStyle w:val="Heading1"/>
        <w:rPr>
          <w:bCs/>
        </w:rPr>
      </w:pPr>
      <w:r w:rsidRPr="00681C7E">
        <w:t xml:space="preserve">Stage I of the HPMP for </w:t>
      </w:r>
      <w:r w:rsidR="0095635D" w:rsidRPr="00681C7E">
        <w:t>Mozambique</w:t>
      </w:r>
      <w:r w:rsidRPr="00681C7E">
        <w:t xml:space="preserve"> was originally approved at the </w:t>
      </w:r>
      <w:r w:rsidR="00E1578F" w:rsidRPr="00681C7E">
        <w:t>66</w:t>
      </w:r>
      <w:r w:rsidR="00E1578F" w:rsidRPr="00681C7E">
        <w:rPr>
          <w:vertAlign w:val="superscript"/>
        </w:rPr>
        <w:t>th</w:t>
      </w:r>
      <w:r w:rsidR="00E1578F" w:rsidRPr="00681C7E">
        <w:t> </w:t>
      </w:r>
      <w:r w:rsidRPr="00681C7E">
        <w:t>meeting</w:t>
      </w:r>
      <w:r w:rsidRPr="00681C7E">
        <w:rPr>
          <w:vertAlign w:val="superscript"/>
        </w:rPr>
        <w:footnoteReference w:id="3"/>
      </w:r>
      <w:r w:rsidRPr="00681C7E">
        <w:t xml:space="preserve"> and revised at the </w:t>
      </w:r>
      <w:r w:rsidR="00E1578F" w:rsidRPr="00681C7E">
        <w:t>83</w:t>
      </w:r>
      <w:r w:rsidR="00E1578F" w:rsidRPr="00681C7E">
        <w:rPr>
          <w:vertAlign w:val="superscript"/>
        </w:rPr>
        <w:t>rd</w:t>
      </w:r>
      <w:r w:rsidR="00E1578F" w:rsidRPr="00681C7E">
        <w:t> </w:t>
      </w:r>
      <w:r w:rsidRPr="00681C7E">
        <w:t>meeting</w:t>
      </w:r>
      <w:r w:rsidRPr="00681C7E">
        <w:rPr>
          <w:vertAlign w:val="superscript"/>
        </w:rPr>
        <w:footnoteReference w:id="4"/>
      </w:r>
      <w:r w:rsidRPr="00681C7E">
        <w:t xml:space="preserve"> to phase out </w:t>
      </w:r>
      <w:r w:rsidR="000E6532" w:rsidRPr="00681C7E">
        <w:t>3.04</w:t>
      </w:r>
      <w:r w:rsidRPr="00681C7E">
        <w:t> ODP tonnes of HCFCs used in the refrigeration and air</w:t>
      </w:r>
      <w:r w:rsidRPr="00681C7E">
        <w:noBreakHyphen/>
        <w:t>conditioning (RAC) servicing sector to meet the 35 per cent reduction from the baseline by 2020, at a total cost of US $</w:t>
      </w:r>
      <w:r w:rsidR="00A3541B" w:rsidRPr="00681C7E">
        <w:t>332,500</w:t>
      </w:r>
      <w:r w:rsidRPr="00681C7E">
        <w:t xml:space="preserve">, plus agency support costs. </w:t>
      </w:r>
    </w:p>
    <w:p w14:paraId="4F09E95B" w14:textId="514DA990" w:rsidR="003C3040" w:rsidRPr="00681C7E" w:rsidRDefault="003C3040" w:rsidP="003C3040">
      <w:pPr>
        <w:pStyle w:val="Heading1"/>
      </w:pPr>
      <w:r w:rsidRPr="00681C7E">
        <w:t xml:space="preserve">The fifth and final tranche of stage I </w:t>
      </w:r>
      <w:proofErr w:type="gramStart"/>
      <w:r w:rsidRPr="00681C7E">
        <w:t>was approved</w:t>
      </w:r>
      <w:proofErr w:type="gramEnd"/>
      <w:r w:rsidRPr="00681C7E">
        <w:t xml:space="preserve"> at the 90</w:t>
      </w:r>
      <w:r w:rsidRPr="00681C7E">
        <w:rPr>
          <w:vertAlign w:val="superscript"/>
        </w:rPr>
        <w:t>th</w:t>
      </w:r>
      <w:r w:rsidRPr="00681C7E">
        <w:t xml:space="preserve"> meeting, and the duration of </w:t>
      </w:r>
      <w:r w:rsidR="008F33FC">
        <w:t>stage </w:t>
      </w:r>
      <w:r w:rsidRPr="00681C7E">
        <w:t>I was extended to 30 June 2023</w:t>
      </w:r>
      <w:r w:rsidRPr="00681C7E">
        <w:rPr>
          <w:rStyle w:val="FootnoteReference"/>
        </w:rPr>
        <w:footnoteReference w:id="5"/>
      </w:r>
      <w:r w:rsidRPr="00681C7E">
        <w:t>, on an exceptional basis, given the implementation delays caused by the COVID-19 pandemic, on the understanding that no further extension would be requested. At the 92</w:t>
      </w:r>
      <w:r w:rsidRPr="00681C7E">
        <w:rPr>
          <w:vertAlign w:val="superscript"/>
        </w:rPr>
        <w:t>nd </w:t>
      </w:r>
      <w:r w:rsidRPr="00681C7E">
        <w:t>meeting, the Executive Committee noted the progress report on the implementation of activities, including progress in the implementation of the verification report.</w:t>
      </w:r>
    </w:p>
    <w:p w14:paraId="35732A6F" w14:textId="3365754C" w:rsidR="0001218E" w:rsidRPr="00681C7E" w:rsidRDefault="0001218E" w:rsidP="005C31D8">
      <w:pPr>
        <w:keepNext/>
        <w:keepLines/>
        <w:spacing w:after="240"/>
      </w:pPr>
      <w:r w:rsidRPr="00681C7E">
        <w:rPr>
          <w:u w:val="single"/>
        </w:rPr>
        <w:t xml:space="preserve">Report on HCFC consumption </w:t>
      </w:r>
    </w:p>
    <w:p w14:paraId="28E6FFB3" w14:textId="1F1DB8D3" w:rsidR="0001218E" w:rsidRPr="00681C7E" w:rsidRDefault="0001218E" w:rsidP="006C193B">
      <w:pPr>
        <w:pStyle w:val="Heading1"/>
      </w:pPr>
      <w:bookmarkStart w:id="0" w:name="_Hlk141281293"/>
      <w:r w:rsidRPr="00681C7E">
        <w:t xml:space="preserve">The Government of </w:t>
      </w:r>
      <w:r w:rsidR="0095635D" w:rsidRPr="00681C7E">
        <w:t>Mozambique</w:t>
      </w:r>
      <w:r w:rsidRPr="00681C7E">
        <w:t xml:space="preserve"> reported a consumption of </w:t>
      </w:r>
      <w:r w:rsidR="00994C4E" w:rsidRPr="00681C7E">
        <w:t>2.18 </w:t>
      </w:r>
      <w:r w:rsidRPr="00681C7E">
        <w:t xml:space="preserve">ODP tonnes of HCFC in 2022, which is </w:t>
      </w:r>
      <w:r w:rsidR="00331BA2" w:rsidRPr="00681C7E">
        <w:t>75</w:t>
      </w:r>
      <w:r w:rsidRPr="00681C7E">
        <w:t xml:space="preserve"> per cent below the HCFC baseline for compliance. The 2018-2022 HCFC consumption </w:t>
      </w:r>
      <w:proofErr w:type="gramStart"/>
      <w:r w:rsidRPr="00681C7E">
        <w:t>is shown</w:t>
      </w:r>
      <w:proofErr w:type="gramEnd"/>
      <w:r w:rsidRPr="00681C7E">
        <w:t xml:space="preserve"> in table 1.</w:t>
      </w:r>
    </w:p>
    <w:bookmarkEnd w:id="0"/>
    <w:p w14:paraId="40EC351E" w14:textId="1AE7BEB2" w:rsidR="0001218E" w:rsidRPr="00681C7E" w:rsidRDefault="0001218E" w:rsidP="006F2CC2">
      <w:pPr>
        <w:rPr>
          <w:b/>
        </w:rPr>
      </w:pPr>
      <w:r w:rsidRPr="00681C7E">
        <w:rPr>
          <w:b/>
        </w:rPr>
        <w:t xml:space="preserve">Table 1. HCFC consumption in </w:t>
      </w:r>
      <w:r w:rsidR="0095635D" w:rsidRPr="00681C7E">
        <w:rPr>
          <w:b/>
        </w:rPr>
        <w:t>Mozambique</w:t>
      </w:r>
      <w:r w:rsidRPr="00681C7E">
        <w:rPr>
          <w:b/>
        </w:rPr>
        <w:t xml:space="preserve"> (2018-2022 Article 7 data)</w:t>
      </w:r>
    </w:p>
    <w:tbl>
      <w:tblPr>
        <w:tblW w:w="5000" w:type="pct"/>
        <w:tblLook w:val="04A0" w:firstRow="1" w:lastRow="0" w:firstColumn="1" w:lastColumn="0" w:noHBand="0" w:noVBand="1"/>
      </w:tblPr>
      <w:tblGrid>
        <w:gridCol w:w="2333"/>
        <w:gridCol w:w="1168"/>
        <w:gridCol w:w="1171"/>
        <w:gridCol w:w="1169"/>
        <w:gridCol w:w="1171"/>
        <w:gridCol w:w="1169"/>
        <w:gridCol w:w="1169"/>
      </w:tblGrid>
      <w:tr w:rsidR="0001218E" w:rsidRPr="00681C7E" w14:paraId="594EB096" w14:textId="77777777" w:rsidTr="00DC7C00">
        <w:trPr>
          <w:trHeight w:val="248"/>
          <w:tblHead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0BE977D" w14:textId="77777777" w:rsidR="0001218E" w:rsidRPr="00681C7E" w:rsidRDefault="0001218E" w:rsidP="001355AC">
            <w:pPr>
              <w:widowControl w:val="0"/>
              <w:jc w:val="left"/>
              <w:rPr>
                <w:b/>
                <w:color w:val="000000"/>
                <w:sz w:val="20"/>
              </w:rPr>
            </w:pPr>
            <w:r w:rsidRPr="00681C7E">
              <w:rPr>
                <w:b/>
                <w:color w:val="000000"/>
                <w:sz w:val="20"/>
              </w:rPr>
              <w:t>HCFC-22</w:t>
            </w:r>
          </w:p>
        </w:tc>
        <w:tc>
          <w:tcPr>
            <w:tcW w:w="625" w:type="pct"/>
            <w:tcBorders>
              <w:top w:val="single" w:sz="4" w:space="0" w:color="auto"/>
              <w:left w:val="nil"/>
              <w:bottom w:val="single" w:sz="4" w:space="0" w:color="auto"/>
              <w:right w:val="single" w:sz="4" w:space="0" w:color="auto"/>
            </w:tcBorders>
            <w:shd w:val="clear" w:color="auto" w:fill="auto"/>
            <w:noWrap/>
            <w:hideMark/>
          </w:tcPr>
          <w:p w14:paraId="6AC67D36" w14:textId="77777777" w:rsidR="0001218E" w:rsidRPr="00681C7E" w:rsidRDefault="0001218E" w:rsidP="001355AC">
            <w:pPr>
              <w:widowControl w:val="0"/>
              <w:jc w:val="center"/>
              <w:rPr>
                <w:b/>
                <w:color w:val="000000"/>
                <w:sz w:val="20"/>
              </w:rPr>
            </w:pPr>
            <w:r w:rsidRPr="00681C7E">
              <w:rPr>
                <w:b/>
                <w:color w:val="000000"/>
                <w:sz w:val="20"/>
              </w:rPr>
              <w:t>2018</w:t>
            </w:r>
          </w:p>
        </w:tc>
        <w:tc>
          <w:tcPr>
            <w:tcW w:w="626" w:type="pct"/>
            <w:tcBorders>
              <w:top w:val="single" w:sz="4" w:space="0" w:color="auto"/>
              <w:left w:val="nil"/>
              <w:bottom w:val="single" w:sz="4" w:space="0" w:color="auto"/>
              <w:right w:val="single" w:sz="4" w:space="0" w:color="auto"/>
            </w:tcBorders>
          </w:tcPr>
          <w:p w14:paraId="5BBE628C" w14:textId="77777777" w:rsidR="0001218E" w:rsidRPr="00681C7E" w:rsidRDefault="0001218E" w:rsidP="001355AC">
            <w:pPr>
              <w:widowControl w:val="0"/>
              <w:jc w:val="center"/>
              <w:rPr>
                <w:b/>
                <w:color w:val="000000"/>
                <w:sz w:val="20"/>
              </w:rPr>
            </w:pPr>
            <w:r w:rsidRPr="00681C7E">
              <w:rPr>
                <w:b/>
                <w:color w:val="000000"/>
                <w:sz w:val="20"/>
              </w:rPr>
              <w:t>2019</w:t>
            </w:r>
          </w:p>
        </w:tc>
        <w:tc>
          <w:tcPr>
            <w:tcW w:w="625" w:type="pct"/>
            <w:tcBorders>
              <w:top w:val="single" w:sz="4" w:space="0" w:color="auto"/>
              <w:left w:val="single" w:sz="4" w:space="0" w:color="auto"/>
              <w:bottom w:val="single" w:sz="4" w:space="0" w:color="auto"/>
              <w:right w:val="single" w:sz="4" w:space="0" w:color="auto"/>
            </w:tcBorders>
          </w:tcPr>
          <w:p w14:paraId="31D77E49" w14:textId="77777777" w:rsidR="0001218E" w:rsidRPr="00681C7E" w:rsidRDefault="0001218E" w:rsidP="001355AC">
            <w:pPr>
              <w:widowControl w:val="0"/>
              <w:jc w:val="center"/>
              <w:rPr>
                <w:b/>
                <w:color w:val="000000"/>
                <w:sz w:val="20"/>
              </w:rPr>
            </w:pPr>
            <w:r w:rsidRPr="00681C7E">
              <w:rPr>
                <w:b/>
                <w:color w:val="000000"/>
                <w:sz w:val="20"/>
              </w:rPr>
              <w:t>2020</w:t>
            </w:r>
          </w:p>
        </w:tc>
        <w:tc>
          <w:tcPr>
            <w:tcW w:w="626" w:type="pct"/>
            <w:tcBorders>
              <w:top w:val="single" w:sz="4" w:space="0" w:color="auto"/>
              <w:left w:val="single" w:sz="4" w:space="0" w:color="auto"/>
              <w:bottom w:val="single" w:sz="4" w:space="0" w:color="auto"/>
              <w:right w:val="single" w:sz="4" w:space="0" w:color="auto"/>
            </w:tcBorders>
            <w:vAlign w:val="center"/>
          </w:tcPr>
          <w:p w14:paraId="33147FCD" w14:textId="77777777" w:rsidR="0001218E" w:rsidRPr="00681C7E" w:rsidRDefault="0001218E" w:rsidP="001355AC">
            <w:pPr>
              <w:widowControl w:val="0"/>
              <w:jc w:val="center"/>
              <w:rPr>
                <w:b/>
                <w:color w:val="000000"/>
                <w:sz w:val="20"/>
              </w:rPr>
            </w:pPr>
            <w:r w:rsidRPr="00681C7E">
              <w:rPr>
                <w:b/>
                <w:color w:val="000000"/>
                <w:sz w:val="20"/>
              </w:rPr>
              <w:t>2021</w:t>
            </w:r>
          </w:p>
        </w:tc>
        <w:tc>
          <w:tcPr>
            <w:tcW w:w="625" w:type="pct"/>
            <w:tcBorders>
              <w:top w:val="single" w:sz="4" w:space="0" w:color="auto"/>
              <w:left w:val="single" w:sz="4" w:space="0" w:color="auto"/>
              <w:bottom w:val="single" w:sz="4" w:space="0" w:color="auto"/>
              <w:right w:val="single" w:sz="4" w:space="0" w:color="auto"/>
            </w:tcBorders>
            <w:vAlign w:val="center"/>
          </w:tcPr>
          <w:p w14:paraId="3477A7AD" w14:textId="2416AA9E" w:rsidR="0001218E" w:rsidRPr="00681C7E" w:rsidRDefault="0001218E" w:rsidP="001355AC">
            <w:pPr>
              <w:widowControl w:val="0"/>
              <w:jc w:val="center"/>
              <w:rPr>
                <w:b/>
                <w:color w:val="000000"/>
                <w:sz w:val="20"/>
              </w:rPr>
            </w:pPr>
            <w:r w:rsidRPr="00681C7E">
              <w:rPr>
                <w:b/>
                <w:color w:val="000000"/>
                <w:sz w:val="20"/>
              </w:rPr>
              <w:t>2022</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686745" w14:textId="77777777" w:rsidR="0001218E" w:rsidRPr="00681C7E" w:rsidRDefault="0001218E" w:rsidP="001355AC">
            <w:pPr>
              <w:widowControl w:val="0"/>
              <w:jc w:val="center"/>
              <w:rPr>
                <w:b/>
                <w:color w:val="000000"/>
                <w:sz w:val="20"/>
              </w:rPr>
            </w:pPr>
            <w:r w:rsidRPr="00681C7E">
              <w:rPr>
                <w:b/>
                <w:color w:val="000000"/>
                <w:sz w:val="20"/>
              </w:rPr>
              <w:t>Baseline</w:t>
            </w:r>
          </w:p>
        </w:tc>
      </w:tr>
      <w:tr w:rsidR="00994C4E" w:rsidRPr="00681C7E" w14:paraId="46E5FE74" w14:textId="77777777" w:rsidTr="00692233">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AD94156" w14:textId="77777777" w:rsidR="00994C4E" w:rsidRPr="00681C7E" w:rsidRDefault="00994C4E" w:rsidP="00994C4E">
            <w:pPr>
              <w:widowControl w:val="0"/>
              <w:jc w:val="left"/>
              <w:rPr>
                <w:b/>
                <w:bCs/>
                <w:color w:val="000000"/>
                <w:sz w:val="20"/>
              </w:rPr>
            </w:pPr>
            <w:r w:rsidRPr="00681C7E">
              <w:rPr>
                <w:b/>
                <w:bCs/>
                <w:color w:val="000000"/>
                <w:sz w:val="20"/>
              </w:rPr>
              <w:t>Metric tonnes (mt)</w:t>
            </w:r>
          </w:p>
        </w:tc>
        <w:tc>
          <w:tcPr>
            <w:tcW w:w="625" w:type="pct"/>
            <w:tcBorders>
              <w:top w:val="nil"/>
              <w:left w:val="nil"/>
              <w:bottom w:val="single" w:sz="4" w:space="0" w:color="auto"/>
              <w:right w:val="single" w:sz="4" w:space="0" w:color="auto"/>
            </w:tcBorders>
            <w:shd w:val="clear" w:color="auto" w:fill="auto"/>
            <w:noWrap/>
            <w:tcMar>
              <w:left w:w="115" w:type="dxa"/>
              <w:right w:w="230" w:type="dxa"/>
            </w:tcMar>
          </w:tcPr>
          <w:p w14:paraId="3BAC47B9" w14:textId="021283FE" w:rsidR="00994C4E" w:rsidRPr="00681C7E" w:rsidRDefault="00994C4E" w:rsidP="00994C4E">
            <w:pPr>
              <w:jc w:val="right"/>
              <w:rPr>
                <w:sz w:val="20"/>
              </w:rPr>
            </w:pPr>
            <w:r w:rsidRPr="00681C7E">
              <w:rPr>
                <w:rFonts w:eastAsiaTheme="minorHAnsi"/>
                <w:color w:val="000000"/>
                <w:sz w:val="20"/>
                <w:szCs w:val="20"/>
              </w:rPr>
              <w:t>73.0</w:t>
            </w:r>
          </w:p>
        </w:tc>
        <w:tc>
          <w:tcPr>
            <w:tcW w:w="626" w:type="pct"/>
            <w:tcBorders>
              <w:top w:val="single" w:sz="4" w:space="0" w:color="auto"/>
              <w:left w:val="nil"/>
              <w:bottom w:val="single" w:sz="4" w:space="0" w:color="auto"/>
              <w:right w:val="single" w:sz="4" w:space="0" w:color="auto"/>
            </w:tcBorders>
            <w:tcMar>
              <w:left w:w="115" w:type="dxa"/>
              <w:right w:w="230" w:type="dxa"/>
            </w:tcMar>
          </w:tcPr>
          <w:p w14:paraId="5B4868FC" w14:textId="0C1FFCB2" w:rsidR="00994C4E" w:rsidRPr="00681C7E" w:rsidRDefault="00994C4E" w:rsidP="00994C4E">
            <w:pPr>
              <w:jc w:val="right"/>
              <w:rPr>
                <w:sz w:val="20"/>
              </w:rPr>
            </w:pPr>
            <w:r w:rsidRPr="00681C7E">
              <w:rPr>
                <w:color w:val="000000"/>
                <w:sz w:val="20"/>
                <w:szCs w:val="20"/>
              </w:rPr>
              <w:t>65.10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03F07127" w14:textId="7A32CB6F" w:rsidR="00994C4E" w:rsidRPr="00681C7E" w:rsidRDefault="00994C4E" w:rsidP="00994C4E">
            <w:pPr>
              <w:jc w:val="right"/>
              <w:rPr>
                <w:sz w:val="20"/>
              </w:rPr>
            </w:pPr>
            <w:r w:rsidRPr="00681C7E">
              <w:rPr>
                <w:color w:val="000000"/>
                <w:sz w:val="20"/>
                <w:szCs w:val="20"/>
              </w:rPr>
              <w:t>40.20</w:t>
            </w:r>
          </w:p>
        </w:tc>
        <w:tc>
          <w:tcPr>
            <w:tcW w:w="626" w:type="pct"/>
            <w:tcBorders>
              <w:top w:val="nil"/>
              <w:left w:val="single" w:sz="4" w:space="0" w:color="auto"/>
              <w:bottom w:val="single" w:sz="4" w:space="0" w:color="auto"/>
              <w:right w:val="single" w:sz="4" w:space="0" w:color="auto"/>
            </w:tcBorders>
            <w:tcMar>
              <w:left w:w="115" w:type="dxa"/>
              <w:right w:w="230" w:type="dxa"/>
            </w:tcMar>
          </w:tcPr>
          <w:p w14:paraId="3A31A455" w14:textId="3DDA3605" w:rsidR="00994C4E" w:rsidRPr="00681C7E" w:rsidRDefault="00994C4E" w:rsidP="00994C4E">
            <w:pPr>
              <w:widowControl w:val="0"/>
              <w:jc w:val="right"/>
              <w:rPr>
                <w:rFonts w:eastAsiaTheme="minorHAnsi"/>
                <w:color w:val="000000"/>
                <w:sz w:val="20"/>
              </w:rPr>
            </w:pPr>
            <w:r w:rsidRPr="00681C7E">
              <w:rPr>
                <w:bCs/>
                <w:color w:val="000000"/>
                <w:sz w:val="20"/>
                <w:szCs w:val="20"/>
              </w:rPr>
              <w:t>40.20</w:t>
            </w:r>
          </w:p>
        </w:tc>
        <w:tc>
          <w:tcPr>
            <w:tcW w:w="625" w:type="pct"/>
            <w:tcBorders>
              <w:top w:val="nil"/>
              <w:left w:val="single" w:sz="4" w:space="0" w:color="auto"/>
              <w:bottom w:val="single" w:sz="4" w:space="0" w:color="auto"/>
              <w:right w:val="single" w:sz="4" w:space="0" w:color="auto"/>
            </w:tcBorders>
            <w:tcMar>
              <w:left w:w="115" w:type="dxa"/>
              <w:right w:w="230" w:type="dxa"/>
            </w:tcMar>
            <w:vAlign w:val="bottom"/>
          </w:tcPr>
          <w:p w14:paraId="1D7A2F71" w14:textId="41E48EB9" w:rsidR="00994C4E" w:rsidRPr="00681C7E" w:rsidRDefault="00994C4E" w:rsidP="00994C4E">
            <w:pPr>
              <w:jc w:val="right"/>
              <w:rPr>
                <w:color w:val="000000"/>
                <w:sz w:val="20"/>
              </w:rPr>
            </w:pPr>
            <w:r w:rsidRPr="00681C7E">
              <w:rPr>
                <w:sz w:val="20"/>
              </w:rPr>
              <w:t>39.70</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737ABE5E" w14:textId="34CF3069" w:rsidR="00994C4E" w:rsidRPr="00681C7E" w:rsidRDefault="00994C4E" w:rsidP="00994C4E">
            <w:pPr>
              <w:widowControl w:val="0"/>
              <w:jc w:val="right"/>
              <w:rPr>
                <w:color w:val="000000"/>
                <w:sz w:val="20"/>
              </w:rPr>
            </w:pPr>
            <w:r w:rsidRPr="00681C7E">
              <w:rPr>
                <w:sz w:val="20"/>
              </w:rPr>
              <w:t>158.00</w:t>
            </w:r>
          </w:p>
        </w:tc>
      </w:tr>
      <w:tr w:rsidR="00994C4E" w:rsidRPr="00681C7E" w14:paraId="66037800" w14:textId="77777777" w:rsidTr="00692233">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05F8DF9" w14:textId="77777777" w:rsidR="00994C4E" w:rsidRPr="00681C7E" w:rsidRDefault="00994C4E" w:rsidP="00994C4E">
            <w:pPr>
              <w:widowControl w:val="0"/>
              <w:jc w:val="left"/>
              <w:rPr>
                <w:b/>
                <w:bCs/>
                <w:color w:val="000000"/>
                <w:sz w:val="20"/>
              </w:rPr>
            </w:pPr>
            <w:r w:rsidRPr="00681C7E">
              <w:rPr>
                <w:b/>
                <w:bCs/>
                <w:color w:val="000000"/>
                <w:sz w:val="20"/>
              </w:rPr>
              <w:t>ODP tonnes</w:t>
            </w:r>
          </w:p>
        </w:tc>
        <w:tc>
          <w:tcPr>
            <w:tcW w:w="625" w:type="pct"/>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6CD63729" w14:textId="6777DFC8" w:rsidR="00994C4E" w:rsidRPr="00681C7E" w:rsidRDefault="00994C4E" w:rsidP="00994C4E">
            <w:pPr>
              <w:jc w:val="right"/>
              <w:rPr>
                <w:sz w:val="20"/>
              </w:rPr>
            </w:pPr>
            <w:r w:rsidRPr="00681C7E">
              <w:rPr>
                <w:rFonts w:eastAsiaTheme="minorHAnsi"/>
                <w:color w:val="000000"/>
                <w:sz w:val="20"/>
                <w:szCs w:val="20"/>
              </w:rPr>
              <w:t>4.02</w:t>
            </w:r>
          </w:p>
        </w:tc>
        <w:tc>
          <w:tcPr>
            <w:tcW w:w="626" w:type="pct"/>
            <w:tcBorders>
              <w:top w:val="single" w:sz="4" w:space="0" w:color="auto"/>
              <w:left w:val="nil"/>
              <w:bottom w:val="single" w:sz="4" w:space="0" w:color="auto"/>
              <w:right w:val="single" w:sz="4" w:space="0" w:color="auto"/>
            </w:tcBorders>
            <w:tcMar>
              <w:left w:w="115" w:type="dxa"/>
              <w:right w:w="230" w:type="dxa"/>
            </w:tcMar>
          </w:tcPr>
          <w:p w14:paraId="710F1874" w14:textId="72D4B838" w:rsidR="00994C4E" w:rsidRPr="00681C7E" w:rsidRDefault="00994C4E" w:rsidP="00994C4E">
            <w:pPr>
              <w:jc w:val="right"/>
              <w:rPr>
                <w:sz w:val="20"/>
              </w:rPr>
            </w:pPr>
            <w:r w:rsidRPr="00681C7E">
              <w:rPr>
                <w:rFonts w:eastAsiaTheme="minorHAnsi"/>
                <w:color w:val="000000"/>
                <w:sz w:val="20"/>
                <w:szCs w:val="20"/>
              </w:rPr>
              <w:t>3.58</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6B2A0C67" w14:textId="1AB5A2F4" w:rsidR="00994C4E" w:rsidRPr="00681C7E" w:rsidRDefault="00994C4E" w:rsidP="00994C4E">
            <w:pPr>
              <w:jc w:val="right"/>
              <w:rPr>
                <w:sz w:val="20"/>
              </w:rPr>
            </w:pPr>
            <w:r w:rsidRPr="00681C7E">
              <w:rPr>
                <w:color w:val="000000"/>
                <w:sz w:val="20"/>
                <w:szCs w:val="20"/>
              </w:rPr>
              <w:t>2.21</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472ACBC5" w14:textId="3FA92401" w:rsidR="00994C4E" w:rsidRPr="00681C7E" w:rsidRDefault="00994C4E" w:rsidP="00994C4E">
            <w:pPr>
              <w:jc w:val="right"/>
              <w:rPr>
                <w:rFonts w:eastAsiaTheme="minorHAnsi"/>
                <w:color w:val="000000"/>
                <w:sz w:val="20"/>
              </w:rPr>
            </w:pPr>
            <w:r w:rsidRPr="00681C7E">
              <w:rPr>
                <w:rFonts w:eastAsiaTheme="minorHAnsi"/>
                <w:color w:val="000000"/>
                <w:sz w:val="20"/>
                <w:szCs w:val="20"/>
              </w:rPr>
              <w:t>2.21</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4FD82440" w14:textId="1663B2E8" w:rsidR="00994C4E" w:rsidRPr="00681C7E" w:rsidRDefault="00994C4E" w:rsidP="00994C4E">
            <w:pPr>
              <w:jc w:val="right"/>
              <w:rPr>
                <w:rFonts w:eastAsiaTheme="minorHAnsi"/>
                <w:color w:val="000000"/>
                <w:sz w:val="20"/>
              </w:rPr>
            </w:pPr>
            <w:r w:rsidRPr="00681C7E">
              <w:rPr>
                <w:rFonts w:eastAsiaTheme="minorHAnsi"/>
                <w:color w:val="000000"/>
                <w:sz w:val="20"/>
              </w:rPr>
              <w:t>2.18</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31F3835E" w14:textId="1018D7AC" w:rsidR="00994C4E" w:rsidRPr="00681C7E" w:rsidRDefault="00994C4E" w:rsidP="00994C4E">
            <w:pPr>
              <w:jc w:val="right"/>
              <w:rPr>
                <w:rFonts w:eastAsiaTheme="minorHAnsi"/>
                <w:color w:val="000000"/>
                <w:sz w:val="20"/>
              </w:rPr>
            </w:pPr>
            <w:r w:rsidRPr="00681C7E">
              <w:rPr>
                <w:rFonts w:eastAsiaTheme="minorHAnsi"/>
                <w:color w:val="000000"/>
                <w:sz w:val="20"/>
              </w:rPr>
              <w:t>8.69</w:t>
            </w:r>
          </w:p>
        </w:tc>
      </w:tr>
    </w:tbl>
    <w:p w14:paraId="2E1F8373" w14:textId="149C2DAB" w:rsidR="0001218E" w:rsidRPr="00681C7E" w:rsidRDefault="0001218E" w:rsidP="006C193B">
      <w:pPr>
        <w:rPr>
          <w:sz w:val="19"/>
        </w:rPr>
      </w:pPr>
    </w:p>
    <w:p w14:paraId="5BAC71A6" w14:textId="7AF9000C" w:rsidR="008B0ADA" w:rsidRPr="00681C7E" w:rsidRDefault="007D2421" w:rsidP="002836C9">
      <w:pPr>
        <w:pStyle w:val="Heading1"/>
      </w:pPr>
      <w:r w:rsidRPr="00681C7E">
        <w:t>Mozambique has made progress in the phase</w:t>
      </w:r>
      <w:r w:rsidR="004861E8">
        <w:noBreakHyphen/>
      </w:r>
      <w:r w:rsidRPr="00681C7E">
        <w:t xml:space="preserve">out of HCFCs, which </w:t>
      </w:r>
      <w:proofErr w:type="gramStart"/>
      <w:r w:rsidRPr="00681C7E">
        <w:t>are exclusively used</w:t>
      </w:r>
      <w:proofErr w:type="gramEnd"/>
      <w:r w:rsidRPr="00681C7E">
        <w:t xml:space="preserve"> in the RAC servicing sector. The significant consumption decrease </w:t>
      </w:r>
      <w:r w:rsidR="008B0ADA" w:rsidRPr="00681C7E">
        <w:t>is to</w:t>
      </w:r>
      <w:r w:rsidRPr="00681C7E">
        <w:t xml:space="preserve"> </w:t>
      </w:r>
      <w:proofErr w:type="gramStart"/>
      <w:r w:rsidRPr="00681C7E">
        <w:t>b</w:t>
      </w:r>
      <w:r w:rsidR="008B0ADA" w:rsidRPr="00681C7E">
        <w:t>e</w:t>
      </w:r>
      <w:r w:rsidRPr="00681C7E">
        <w:t xml:space="preserve"> attributed</w:t>
      </w:r>
      <w:proofErr w:type="gramEnd"/>
      <w:r w:rsidRPr="00681C7E">
        <w:t xml:space="preserve"> to the enforcement of the licensing and quota system, the training of customs officers and</w:t>
      </w:r>
      <w:r w:rsidR="008B0ADA" w:rsidRPr="00681C7E">
        <w:t xml:space="preserve"> </w:t>
      </w:r>
      <w:r w:rsidRPr="00681C7E">
        <w:t>refrigeration technicians, and public awareness campaigns</w:t>
      </w:r>
      <w:r w:rsidR="008B0ADA" w:rsidRPr="00681C7E">
        <w:t>,</w:t>
      </w:r>
      <w:r w:rsidR="00A36AEE" w:rsidRPr="00681C7E">
        <w:t xml:space="preserve"> in addition to the introduction of non-HCFC technology.</w:t>
      </w:r>
      <w:r w:rsidRPr="00681C7E">
        <w:t xml:space="preserve"> The significant reduction in consumption from 2019 to 2020 was </w:t>
      </w:r>
      <w:proofErr w:type="gramStart"/>
      <w:r w:rsidRPr="00681C7E">
        <w:t>due to the effects</w:t>
      </w:r>
      <w:proofErr w:type="gramEnd"/>
      <w:r w:rsidRPr="00681C7E">
        <w:t xml:space="preserve"> of the COVID-19 pandemic and associated uncertainty and restriction in </w:t>
      </w:r>
      <w:r w:rsidR="008B0ADA" w:rsidRPr="00681C7E">
        <w:t xml:space="preserve">the </w:t>
      </w:r>
      <w:r w:rsidRPr="00681C7E">
        <w:t>movement of goods.</w:t>
      </w:r>
      <w:bookmarkStart w:id="1" w:name="_Hlk126915671"/>
      <w:r w:rsidR="00A36AEE" w:rsidRPr="00681C7E">
        <w:t xml:space="preserve"> After that period, the HCFC consumption remained constant due to the closure of small stores that </w:t>
      </w:r>
      <w:proofErr w:type="gramStart"/>
      <w:r w:rsidR="00A36AEE" w:rsidRPr="00681C7E">
        <w:t>were replaced</w:t>
      </w:r>
      <w:proofErr w:type="gramEnd"/>
      <w:r w:rsidR="00A36AEE" w:rsidRPr="00681C7E">
        <w:t xml:space="preserve"> by facilities with alternative technologies.</w:t>
      </w:r>
    </w:p>
    <w:p w14:paraId="209CDDFE" w14:textId="178B724B" w:rsidR="0001218E" w:rsidRPr="00681C7E" w:rsidRDefault="0001218E" w:rsidP="00F1326D">
      <w:pPr>
        <w:pStyle w:val="Heading1"/>
        <w:keepNext/>
        <w:numPr>
          <w:ilvl w:val="0"/>
          <w:numId w:val="0"/>
        </w:numPr>
        <w:rPr>
          <w:i/>
        </w:rPr>
      </w:pPr>
      <w:r w:rsidRPr="00681C7E">
        <w:rPr>
          <w:i/>
        </w:rPr>
        <w:lastRenderedPageBreak/>
        <w:t xml:space="preserve">Country programme implementation report </w:t>
      </w:r>
    </w:p>
    <w:bookmarkEnd w:id="1"/>
    <w:p w14:paraId="52D373F0" w14:textId="5976330F" w:rsidR="0001218E" w:rsidRPr="00681C7E" w:rsidRDefault="0001218E" w:rsidP="006C193B">
      <w:pPr>
        <w:pStyle w:val="Heading1"/>
      </w:pPr>
      <w:r w:rsidRPr="00681C7E">
        <w:t xml:space="preserve">The Government of </w:t>
      </w:r>
      <w:r w:rsidR="0095635D" w:rsidRPr="00681C7E">
        <w:t>Mozambique</w:t>
      </w:r>
      <w:r w:rsidRPr="00681C7E">
        <w:t xml:space="preserve"> reported HCFC sector consumption data under the 20</w:t>
      </w:r>
      <w:r w:rsidR="00987590" w:rsidRPr="00681C7E">
        <w:t xml:space="preserve">22 </w:t>
      </w:r>
      <w:r w:rsidR="003445B8">
        <w:t>country programme (</w:t>
      </w:r>
      <w:r w:rsidRPr="00681C7E">
        <w:t>CP</w:t>
      </w:r>
      <w:r w:rsidR="003445B8">
        <w:t>)</w:t>
      </w:r>
      <w:r w:rsidRPr="00681C7E">
        <w:t xml:space="preserve"> implementation report that is consistent with the data reported under Article 7 of the Montreal Protocol. </w:t>
      </w:r>
    </w:p>
    <w:p w14:paraId="6562C589" w14:textId="77777777" w:rsidR="0001218E" w:rsidRPr="00681C7E" w:rsidRDefault="0001218E" w:rsidP="006C193B">
      <w:pPr>
        <w:widowControl w:val="0"/>
        <w:spacing w:before="240" w:after="240"/>
        <w:outlineLvl w:val="0"/>
        <w:rPr>
          <w:u w:val="single"/>
        </w:rPr>
      </w:pPr>
      <w:bookmarkStart w:id="2" w:name="_Hlk126915699"/>
      <w:r w:rsidRPr="00681C7E">
        <w:rPr>
          <w:u w:val="single"/>
        </w:rPr>
        <w:t>Status of progress and disbursement</w:t>
      </w:r>
    </w:p>
    <w:bookmarkEnd w:id="2"/>
    <w:p w14:paraId="0CB93536" w14:textId="77777777" w:rsidR="00830E00" w:rsidRPr="00681C7E" w:rsidRDefault="00830E00" w:rsidP="00830E00">
      <w:pPr>
        <w:pStyle w:val="Heading1"/>
        <w:rPr>
          <w:szCs w:val="24"/>
        </w:rPr>
      </w:pPr>
      <w:r w:rsidRPr="00681C7E">
        <w:rPr>
          <w:szCs w:val="24"/>
        </w:rPr>
        <w:t xml:space="preserve">During stage I, the following </w:t>
      </w:r>
      <w:proofErr w:type="gramStart"/>
      <w:r w:rsidRPr="00681C7E">
        <w:rPr>
          <w:szCs w:val="24"/>
        </w:rPr>
        <w:t>was achieved</w:t>
      </w:r>
      <w:proofErr w:type="gramEnd"/>
      <w:r w:rsidRPr="00681C7E">
        <w:rPr>
          <w:szCs w:val="24"/>
        </w:rPr>
        <w:t>:</w:t>
      </w:r>
    </w:p>
    <w:p w14:paraId="5B494A33" w14:textId="3B81A24C" w:rsidR="00B746F6" w:rsidRPr="00681C7E" w:rsidRDefault="00B746F6" w:rsidP="008853BA">
      <w:pPr>
        <w:pStyle w:val="Heading2"/>
        <w:rPr>
          <w:color w:val="000000"/>
          <w:kern w:val="28"/>
        </w:rPr>
      </w:pPr>
      <w:r w:rsidRPr="00681C7E">
        <w:t>C</w:t>
      </w:r>
      <w:r w:rsidR="00830E00" w:rsidRPr="00681C7E">
        <w:t xml:space="preserve">ustoms and law enforcement officers </w:t>
      </w:r>
      <w:proofErr w:type="gramStart"/>
      <w:r w:rsidR="00830E00" w:rsidRPr="00681C7E">
        <w:t>were trained</w:t>
      </w:r>
      <w:proofErr w:type="gramEnd"/>
      <w:r w:rsidR="00830E00" w:rsidRPr="00681C7E">
        <w:t xml:space="preserve"> and provided with necessary toolkits to enable them to control and monitor imports and exports of HCFCs and HCFC-based equipment. A total of 521 customs officers, </w:t>
      </w:r>
      <w:proofErr w:type="gramStart"/>
      <w:r w:rsidR="00830E00" w:rsidRPr="00681C7E">
        <w:t>15</w:t>
      </w:r>
      <w:proofErr w:type="gramEnd"/>
      <w:r w:rsidR="00830E00" w:rsidRPr="00681C7E">
        <w:t xml:space="preserve"> environmental inspectors, 30 economic activity inspectors, 85 municipal </w:t>
      </w:r>
      <w:r w:rsidR="00592F65">
        <w:t>p</w:t>
      </w:r>
      <w:r w:rsidR="00830E00" w:rsidRPr="00681C7E">
        <w:t xml:space="preserve">olice, 13 </w:t>
      </w:r>
      <w:r w:rsidR="00592F65">
        <w:t>c</w:t>
      </w:r>
      <w:r w:rsidR="00830E00" w:rsidRPr="00681C7E">
        <w:t xml:space="preserve">ustoms </w:t>
      </w:r>
      <w:r w:rsidR="00592F65">
        <w:t>b</w:t>
      </w:r>
      <w:r w:rsidR="00830E00" w:rsidRPr="00681C7E">
        <w:t xml:space="preserve">rokers and 52 </w:t>
      </w:r>
      <w:r w:rsidR="00592F65">
        <w:t>a</w:t>
      </w:r>
      <w:r w:rsidR="00830E00" w:rsidRPr="00681C7E">
        <w:t xml:space="preserve">dministration and </w:t>
      </w:r>
      <w:r w:rsidR="00592F65">
        <w:t>f</w:t>
      </w:r>
      <w:r w:rsidR="00830E00" w:rsidRPr="00681C7E">
        <w:t xml:space="preserve">inance </w:t>
      </w:r>
      <w:r w:rsidR="00592F65">
        <w:t>executives</w:t>
      </w:r>
      <w:r w:rsidR="00830E00" w:rsidRPr="00681C7E">
        <w:t xml:space="preserve"> were trained, their capacities were</w:t>
      </w:r>
      <w:r w:rsidR="00830E00" w:rsidRPr="00681C7E">
        <w:rPr>
          <w:rFonts w:eastAsia="SimSun"/>
        </w:rPr>
        <w:t xml:space="preserve"> enhanced in the monitoring</w:t>
      </w:r>
      <w:r w:rsidRPr="00681C7E">
        <w:rPr>
          <w:rFonts w:eastAsia="SimSun"/>
        </w:rPr>
        <w:t xml:space="preserve"> of</w:t>
      </w:r>
      <w:r w:rsidR="00830E00" w:rsidRPr="00681C7E">
        <w:rPr>
          <w:rFonts w:eastAsia="SimSun"/>
        </w:rPr>
        <w:t xml:space="preserve"> illegal trade on ODS and ODS</w:t>
      </w:r>
      <w:r w:rsidRPr="00681C7E">
        <w:rPr>
          <w:rFonts w:eastAsia="SimSun"/>
        </w:rPr>
        <w:t xml:space="preserve">-based </w:t>
      </w:r>
      <w:r w:rsidR="00830E00" w:rsidRPr="00681C7E">
        <w:rPr>
          <w:rFonts w:eastAsia="SimSun"/>
        </w:rPr>
        <w:t>equipment.</w:t>
      </w:r>
      <w:r w:rsidR="00830E00" w:rsidRPr="00681C7E">
        <w:t xml:space="preserve"> </w:t>
      </w:r>
      <w:r w:rsidR="00830E00" w:rsidRPr="00681C7E">
        <w:rPr>
          <w:color w:val="000000"/>
          <w:kern w:val="28"/>
        </w:rPr>
        <w:t>The project further strengthened the capacity of customs training school</w:t>
      </w:r>
      <w:r w:rsidRPr="00681C7E">
        <w:rPr>
          <w:color w:val="000000"/>
          <w:kern w:val="28"/>
        </w:rPr>
        <w:t>s</w:t>
      </w:r>
      <w:r w:rsidR="00830E00" w:rsidRPr="00681C7E">
        <w:rPr>
          <w:color w:val="000000"/>
          <w:kern w:val="28"/>
        </w:rPr>
        <w:t xml:space="preserve"> in the country through</w:t>
      </w:r>
      <w:r w:rsidRPr="00681C7E">
        <w:rPr>
          <w:color w:val="000000"/>
          <w:kern w:val="28"/>
        </w:rPr>
        <w:t xml:space="preserve"> the</w:t>
      </w:r>
      <w:r w:rsidR="00830E00" w:rsidRPr="00681C7E">
        <w:rPr>
          <w:color w:val="000000"/>
          <w:kern w:val="28"/>
        </w:rPr>
        <w:t xml:space="preserve"> provision of training materials on the phase-out of ODS</w:t>
      </w:r>
      <w:r w:rsidR="00D72456">
        <w:rPr>
          <w:color w:val="000000"/>
          <w:kern w:val="28"/>
        </w:rPr>
        <w:t>;</w:t>
      </w:r>
    </w:p>
    <w:p w14:paraId="157CADCD" w14:textId="2D19973C" w:rsidR="004A6C39" w:rsidRPr="00681C7E" w:rsidRDefault="00B746F6" w:rsidP="008853BA">
      <w:pPr>
        <w:pStyle w:val="Heading2"/>
        <w:rPr>
          <w:color w:val="000000"/>
          <w:kern w:val="28"/>
        </w:rPr>
      </w:pPr>
      <w:r w:rsidRPr="00681C7E">
        <w:t xml:space="preserve">The capacity of refrigeration technicians </w:t>
      </w:r>
      <w:proofErr w:type="gramStart"/>
      <w:r w:rsidRPr="00681C7E">
        <w:t>was strengthened</w:t>
      </w:r>
      <w:proofErr w:type="gramEnd"/>
      <w:r w:rsidRPr="00681C7E">
        <w:t xml:space="preserve"> through training and the provision of necessary servicing toolkits to ensure a smooth phase-out of HCFCs in the country. A total of 528 refrigeration technicians from both </w:t>
      </w:r>
      <w:r w:rsidR="00ED6E02">
        <w:t xml:space="preserve">the </w:t>
      </w:r>
      <w:r w:rsidRPr="00681C7E">
        <w:t xml:space="preserve">formal and informal </w:t>
      </w:r>
      <w:r w:rsidR="00ED6E02">
        <w:t>sector</w:t>
      </w:r>
      <w:r w:rsidRPr="00681C7E">
        <w:t xml:space="preserve">s </w:t>
      </w:r>
      <w:proofErr w:type="gramStart"/>
      <w:r w:rsidRPr="00681C7E">
        <w:t>were trained</w:t>
      </w:r>
      <w:proofErr w:type="gramEnd"/>
      <w:r w:rsidRPr="00681C7E">
        <w:t xml:space="preserve"> on good servicing practices including </w:t>
      </w:r>
      <w:r w:rsidR="00ED6E02">
        <w:t xml:space="preserve">the </w:t>
      </w:r>
      <w:r w:rsidRPr="00681C7E">
        <w:t>safe use of new generation of refrigerants such as hydrocarbon</w:t>
      </w:r>
      <w:r w:rsidR="002A161A">
        <w:t xml:space="preserve"> (HC)</w:t>
      </w:r>
      <w:r w:rsidRPr="00681C7E">
        <w:t xml:space="preserve"> technologies.</w:t>
      </w:r>
      <w:r w:rsidR="00C60AAD" w:rsidRPr="00681C7E">
        <w:t xml:space="preserve"> </w:t>
      </w:r>
      <w:r w:rsidR="004A6C39" w:rsidRPr="00681C7E">
        <w:t>Regula</w:t>
      </w:r>
      <w:r w:rsidRPr="00681C7E">
        <w:rPr>
          <w:rFonts w:eastAsia="SimSun"/>
          <w:color w:val="000000"/>
        </w:rPr>
        <w:t>r communication, information sharing and collaboration between the</w:t>
      </w:r>
      <w:r w:rsidR="005E4FC1" w:rsidRPr="00681C7E">
        <w:rPr>
          <w:rFonts w:eastAsia="SimSun"/>
          <w:color w:val="000000"/>
        </w:rPr>
        <w:t xml:space="preserve"> National Ozone Unit</w:t>
      </w:r>
      <w:r w:rsidRPr="00681C7E">
        <w:rPr>
          <w:rFonts w:eastAsia="SimSun"/>
          <w:color w:val="000000"/>
        </w:rPr>
        <w:t xml:space="preserve"> </w:t>
      </w:r>
      <w:r w:rsidR="005E4FC1" w:rsidRPr="00681C7E">
        <w:rPr>
          <w:rFonts w:eastAsia="SimSun"/>
          <w:color w:val="000000"/>
        </w:rPr>
        <w:t>(</w:t>
      </w:r>
      <w:r w:rsidRPr="00681C7E">
        <w:rPr>
          <w:rFonts w:eastAsia="SimSun"/>
          <w:color w:val="000000"/>
        </w:rPr>
        <w:t>NOU</w:t>
      </w:r>
      <w:r w:rsidR="005E4FC1" w:rsidRPr="00681C7E">
        <w:rPr>
          <w:rFonts w:eastAsia="SimSun"/>
          <w:color w:val="000000"/>
        </w:rPr>
        <w:t>)</w:t>
      </w:r>
      <w:r w:rsidRPr="00681C7E">
        <w:rPr>
          <w:rFonts w:eastAsia="SimSun"/>
          <w:color w:val="000000"/>
        </w:rPr>
        <w:t xml:space="preserve"> and the refrigeration technicians </w:t>
      </w:r>
      <w:proofErr w:type="gramStart"/>
      <w:r w:rsidR="00ED6E02">
        <w:rPr>
          <w:rFonts w:eastAsia="SimSun"/>
          <w:color w:val="000000"/>
        </w:rPr>
        <w:t>w</w:t>
      </w:r>
      <w:r w:rsidRPr="00681C7E">
        <w:rPr>
          <w:rFonts w:eastAsia="SimSun"/>
          <w:color w:val="000000"/>
        </w:rPr>
        <w:t>as established</w:t>
      </w:r>
      <w:proofErr w:type="gramEnd"/>
      <w:r w:rsidRPr="00681C7E">
        <w:rPr>
          <w:rFonts w:eastAsia="SimSun"/>
          <w:color w:val="000000"/>
        </w:rPr>
        <w:t>. The</w:t>
      </w:r>
      <w:r w:rsidR="00915A4B" w:rsidRPr="00681C7E">
        <w:rPr>
          <w:rFonts w:eastAsia="SimSun"/>
          <w:color w:val="000000"/>
        </w:rPr>
        <w:t xml:space="preserve"> </w:t>
      </w:r>
      <w:r w:rsidRPr="00681C7E">
        <w:rPr>
          <w:rFonts w:eastAsia="SimSun"/>
          <w:color w:val="000000"/>
        </w:rPr>
        <w:t xml:space="preserve">NOU procured </w:t>
      </w:r>
      <w:proofErr w:type="gramStart"/>
      <w:r w:rsidRPr="00681C7E">
        <w:rPr>
          <w:rFonts w:eastAsia="SimSun"/>
          <w:color w:val="000000"/>
        </w:rPr>
        <w:t>30</w:t>
      </w:r>
      <w:proofErr w:type="gramEnd"/>
      <w:r w:rsidR="00D72456">
        <w:rPr>
          <w:rFonts w:eastAsia="SimSun"/>
          <w:color w:val="000000"/>
        </w:rPr>
        <w:t> </w:t>
      </w:r>
      <w:r w:rsidRPr="00681C7E">
        <w:rPr>
          <w:rFonts w:eastAsia="SimSun"/>
          <w:color w:val="000000"/>
        </w:rPr>
        <w:t>toolkits</w:t>
      </w:r>
      <w:r w:rsidR="00C23A2B" w:rsidRPr="00681C7E">
        <w:rPr>
          <w:rFonts w:eastAsia="SimSun"/>
          <w:color w:val="000000"/>
        </w:rPr>
        <w:t>, including recovery units and recovery cylinders to help technicians prevent venting of refrigerants</w:t>
      </w:r>
      <w:r w:rsidR="00E646D4" w:rsidRPr="00681C7E">
        <w:rPr>
          <w:rFonts w:eastAsia="SimSun"/>
          <w:color w:val="000000"/>
        </w:rPr>
        <w:t>,</w:t>
      </w:r>
      <w:r w:rsidR="00C23A2B" w:rsidRPr="00681C7E">
        <w:rPr>
          <w:rFonts w:eastAsia="SimSun"/>
          <w:color w:val="000000"/>
        </w:rPr>
        <w:t xml:space="preserve"> </w:t>
      </w:r>
      <w:r w:rsidR="00E646D4" w:rsidRPr="00681C7E">
        <w:rPr>
          <w:rFonts w:eastAsia="SimSun"/>
          <w:color w:val="000000"/>
        </w:rPr>
        <w:t>and</w:t>
      </w:r>
      <w:r w:rsidR="00C23A2B" w:rsidRPr="00681C7E">
        <w:rPr>
          <w:rFonts w:eastAsia="SimSun"/>
          <w:color w:val="000000"/>
        </w:rPr>
        <w:t xml:space="preserve"> </w:t>
      </w:r>
      <w:r w:rsidR="00E646D4" w:rsidRPr="00681C7E">
        <w:rPr>
          <w:rFonts w:eastAsia="SimSun"/>
          <w:color w:val="000000"/>
        </w:rPr>
        <w:t>d</w:t>
      </w:r>
      <w:r w:rsidR="00C23A2B" w:rsidRPr="00681C7E">
        <w:rPr>
          <w:rFonts w:eastAsia="SimSun"/>
          <w:color w:val="000000"/>
        </w:rPr>
        <w:t>istributed</w:t>
      </w:r>
      <w:r w:rsidRPr="00681C7E">
        <w:rPr>
          <w:rFonts w:eastAsia="SimSun"/>
          <w:color w:val="000000"/>
        </w:rPr>
        <w:t xml:space="preserve"> </w:t>
      </w:r>
      <w:r w:rsidR="00E646D4" w:rsidRPr="00681C7E">
        <w:rPr>
          <w:rFonts w:eastAsia="SimSun"/>
          <w:color w:val="000000"/>
        </w:rPr>
        <w:t>them a</w:t>
      </w:r>
      <w:r w:rsidRPr="00681C7E">
        <w:rPr>
          <w:rFonts w:eastAsia="SimSun"/>
          <w:color w:val="000000"/>
        </w:rPr>
        <w:t>mong 40 technicians.</w:t>
      </w:r>
      <w:r w:rsidR="004A6C39" w:rsidRPr="00681C7E">
        <w:rPr>
          <w:rFonts w:eastAsia="SimSun"/>
          <w:color w:val="000000"/>
        </w:rPr>
        <w:t xml:space="preserve"> </w:t>
      </w:r>
      <w:r w:rsidR="00C60AAD" w:rsidRPr="00681C7E">
        <w:rPr>
          <w:rFonts w:eastAsia="SimSun"/>
          <w:color w:val="000000"/>
        </w:rPr>
        <w:t>Four</w:t>
      </w:r>
      <w:r w:rsidR="004A6C39" w:rsidRPr="00681C7E">
        <w:rPr>
          <w:rFonts w:eastAsia="SimSun"/>
          <w:color w:val="000000"/>
        </w:rPr>
        <w:t xml:space="preserve"> </w:t>
      </w:r>
      <w:r w:rsidR="004A6C39" w:rsidRPr="00681C7E">
        <w:rPr>
          <w:color w:val="000000"/>
          <w:kern w:val="28"/>
        </w:rPr>
        <w:t xml:space="preserve">meetings of the RAC </w:t>
      </w:r>
      <w:r w:rsidR="00CA2292" w:rsidRPr="00681C7E">
        <w:rPr>
          <w:color w:val="000000"/>
          <w:kern w:val="28"/>
        </w:rPr>
        <w:t>a</w:t>
      </w:r>
      <w:r w:rsidR="004A6C39" w:rsidRPr="00681C7E">
        <w:rPr>
          <w:color w:val="000000"/>
          <w:kern w:val="28"/>
        </w:rPr>
        <w:t xml:space="preserve">ssociation </w:t>
      </w:r>
      <w:proofErr w:type="gramStart"/>
      <w:r w:rsidR="004A6C39" w:rsidRPr="00681C7E">
        <w:rPr>
          <w:color w:val="000000"/>
          <w:kern w:val="28"/>
        </w:rPr>
        <w:t>were held</w:t>
      </w:r>
      <w:proofErr w:type="gramEnd"/>
      <w:r w:rsidR="004A6C39" w:rsidRPr="00681C7E">
        <w:rPr>
          <w:color w:val="000000"/>
          <w:kern w:val="28"/>
        </w:rPr>
        <w:t xml:space="preserve">, </w:t>
      </w:r>
      <w:r w:rsidR="004A6C39" w:rsidRPr="00681C7E">
        <w:rPr>
          <w:rFonts w:eastAsia="SimSun"/>
          <w:color w:val="000000"/>
        </w:rPr>
        <w:t>focusing on details of the RAC certification scheme, how to support technicians in the informal sector, the update of the database of RAC technicians, among others</w:t>
      </w:r>
      <w:r w:rsidR="00D72456">
        <w:rPr>
          <w:rFonts w:eastAsia="SimSun"/>
          <w:color w:val="000000"/>
        </w:rPr>
        <w:t>; and</w:t>
      </w:r>
    </w:p>
    <w:p w14:paraId="2A5D572D" w14:textId="7D7F6D0E" w:rsidR="004A6C39" w:rsidRPr="00681C7E" w:rsidRDefault="004A6C39" w:rsidP="008853BA">
      <w:pPr>
        <w:pStyle w:val="Heading2"/>
      </w:pPr>
      <w:r w:rsidRPr="00681C7E">
        <w:rPr>
          <w:rFonts w:eastAsia="Calibri"/>
        </w:rPr>
        <w:t xml:space="preserve">The strengthening of the </w:t>
      </w:r>
      <w:r w:rsidR="00C60AAD" w:rsidRPr="00681C7E">
        <w:rPr>
          <w:rFonts w:eastAsia="Calibri"/>
        </w:rPr>
        <w:t>c</w:t>
      </w:r>
      <w:r w:rsidRPr="00681C7E">
        <w:rPr>
          <w:rFonts w:eastAsia="Calibri"/>
        </w:rPr>
        <w:t xml:space="preserve">entres of </w:t>
      </w:r>
      <w:r w:rsidR="00C60AAD" w:rsidRPr="00681C7E">
        <w:rPr>
          <w:rFonts w:eastAsia="Calibri"/>
        </w:rPr>
        <w:t>e</w:t>
      </w:r>
      <w:r w:rsidRPr="00681C7E">
        <w:rPr>
          <w:rFonts w:eastAsia="Calibri"/>
        </w:rPr>
        <w:t xml:space="preserve">xcellence, delayed </w:t>
      </w:r>
      <w:r w:rsidRPr="00681C7E">
        <w:rPr>
          <w:rFonts w:eastAsia="SimSun"/>
        </w:rPr>
        <w:t xml:space="preserve">due to the COVID-19 pandemic, was redefined by the government, who requested to conduct </w:t>
      </w:r>
      <w:r w:rsidR="00C60AAD" w:rsidRPr="00681C7E">
        <w:rPr>
          <w:rFonts w:eastAsia="SimSun"/>
        </w:rPr>
        <w:t>three</w:t>
      </w:r>
      <w:r w:rsidRPr="00681C7E">
        <w:rPr>
          <w:rFonts w:eastAsia="SimSun"/>
        </w:rPr>
        <w:t xml:space="preserve"> </w:t>
      </w:r>
      <w:r w:rsidR="00CA2292" w:rsidRPr="00681C7E">
        <w:rPr>
          <w:rFonts w:eastAsia="SimSun"/>
        </w:rPr>
        <w:t xml:space="preserve">further </w:t>
      </w:r>
      <w:r w:rsidRPr="00681C7E">
        <w:rPr>
          <w:rFonts w:eastAsia="SimSun"/>
        </w:rPr>
        <w:t>training sessions</w:t>
      </w:r>
      <w:r w:rsidR="000704C9" w:rsidRPr="00681C7E">
        <w:rPr>
          <w:rFonts w:eastAsia="SimSun"/>
        </w:rPr>
        <w:t xml:space="preserve">, i.e., </w:t>
      </w:r>
      <w:r w:rsidRPr="00681C7E">
        <w:rPr>
          <w:rFonts w:eastAsia="SimSun"/>
        </w:rPr>
        <w:t>one virtual training of trainers</w:t>
      </w:r>
      <w:r w:rsidR="000704C9" w:rsidRPr="00681C7E">
        <w:rPr>
          <w:rFonts w:eastAsia="SimSun"/>
        </w:rPr>
        <w:t>,</w:t>
      </w:r>
      <w:r w:rsidRPr="00681C7E">
        <w:rPr>
          <w:rFonts w:eastAsia="SimSun"/>
        </w:rPr>
        <w:t xml:space="preserve"> where an international expert train</w:t>
      </w:r>
      <w:r w:rsidR="000704C9" w:rsidRPr="00681C7E">
        <w:rPr>
          <w:rFonts w:eastAsia="SimSun"/>
        </w:rPr>
        <w:t>ed</w:t>
      </w:r>
      <w:r w:rsidRPr="00681C7E">
        <w:rPr>
          <w:rFonts w:eastAsia="SimSun"/>
        </w:rPr>
        <w:t xml:space="preserve"> a selected group of local trainers and a senior technician with supervisory function</w:t>
      </w:r>
      <w:r w:rsidR="000704C9" w:rsidRPr="00681C7E">
        <w:rPr>
          <w:rFonts w:eastAsia="SimSun"/>
        </w:rPr>
        <w:t xml:space="preserve">s; and </w:t>
      </w:r>
      <w:r w:rsidR="00C60AAD" w:rsidRPr="00681C7E">
        <w:rPr>
          <w:rFonts w:eastAsia="SimSun"/>
        </w:rPr>
        <w:t>two</w:t>
      </w:r>
      <w:r w:rsidR="000704C9" w:rsidRPr="00681C7E">
        <w:rPr>
          <w:rFonts w:eastAsia="SimSun"/>
        </w:rPr>
        <w:t xml:space="preserve"> training sessions for technicians,</w:t>
      </w:r>
      <w:r w:rsidRPr="00681C7E">
        <w:rPr>
          <w:rFonts w:eastAsia="SimSun"/>
        </w:rPr>
        <w:t xml:space="preserve"> where a representative group of all technicians in the country, big enough to effect a change in the current servicing practices, </w:t>
      </w:r>
      <w:r w:rsidR="000704C9" w:rsidRPr="00681C7E">
        <w:rPr>
          <w:rFonts w:eastAsia="SimSun"/>
        </w:rPr>
        <w:t>wa</w:t>
      </w:r>
      <w:r w:rsidRPr="00681C7E">
        <w:rPr>
          <w:rFonts w:eastAsia="SimSun"/>
        </w:rPr>
        <w:t xml:space="preserve">s trained. </w:t>
      </w:r>
      <w:r w:rsidR="00CA2292" w:rsidRPr="00681C7E">
        <w:rPr>
          <w:rFonts w:eastAsia="SimSun"/>
        </w:rPr>
        <w:t>T</w:t>
      </w:r>
      <w:r w:rsidRPr="00681C7E">
        <w:rPr>
          <w:rFonts w:eastAsia="SimSun"/>
        </w:rPr>
        <w:t>raining focused on the supplied tools and equipment</w:t>
      </w:r>
      <w:r w:rsidR="000704C9" w:rsidRPr="00681C7E">
        <w:rPr>
          <w:rFonts w:eastAsia="SimSun"/>
        </w:rPr>
        <w:t>;</w:t>
      </w:r>
      <w:r w:rsidR="00ED6E02">
        <w:rPr>
          <w:rFonts w:eastAsia="SimSun"/>
        </w:rPr>
        <w:t xml:space="preserve"> </w:t>
      </w:r>
      <w:r w:rsidR="000704C9" w:rsidRPr="00681C7E">
        <w:rPr>
          <w:rFonts w:eastAsia="SimSun"/>
        </w:rPr>
        <w:t xml:space="preserve">safe handling of refrigerants including </w:t>
      </w:r>
      <w:r w:rsidRPr="00681C7E">
        <w:rPr>
          <w:rFonts w:eastAsia="SimSun"/>
        </w:rPr>
        <w:t>flammable refrigerants</w:t>
      </w:r>
      <w:r w:rsidR="000704C9" w:rsidRPr="00681C7E">
        <w:rPr>
          <w:rFonts w:eastAsia="SimSun"/>
        </w:rPr>
        <w:t xml:space="preserve">, ammonia, </w:t>
      </w:r>
      <w:r w:rsidR="006D72E6" w:rsidRPr="006D72E6">
        <w:rPr>
          <w:rFonts w:eastAsia="SimSun"/>
        </w:rPr>
        <w:t>hydrofluoro</w:t>
      </w:r>
      <w:r w:rsidR="006D72E6">
        <w:rPr>
          <w:rFonts w:eastAsia="SimSun"/>
        </w:rPr>
        <w:noBreakHyphen/>
      </w:r>
      <w:r w:rsidR="006D72E6" w:rsidRPr="006D72E6">
        <w:rPr>
          <w:rFonts w:eastAsia="SimSun"/>
        </w:rPr>
        <w:t>olefin</w:t>
      </w:r>
      <w:r w:rsidR="000704C9" w:rsidRPr="00681C7E">
        <w:rPr>
          <w:rFonts w:eastAsia="SimSun"/>
        </w:rPr>
        <w:t>s and HCs; t</w:t>
      </w:r>
      <w:r w:rsidRPr="00681C7E">
        <w:rPr>
          <w:rFonts w:eastAsia="SimSun"/>
        </w:rPr>
        <w:t xml:space="preserve">echniques for removing </w:t>
      </w:r>
      <w:r w:rsidR="002A161A">
        <w:rPr>
          <w:rFonts w:eastAsia="SimSun"/>
        </w:rPr>
        <w:t>HC</w:t>
      </w:r>
      <w:r w:rsidRPr="00681C7E">
        <w:rPr>
          <w:rFonts w:eastAsia="SimSun"/>
        </w:rPr>
        <w:t xml:space="preserve"> from a sealed unit, for making cuts, flanges, flooding, countersinking, bending and cleaning of tubes used in </w:t>
      </w:r>
      <w:r w:rsidR="000704C9" w:rsidRPr="00681C7E">
        <w:rPr>
          <w:rFonts w:eastAsia="SimSun"/>
        </w:rPr>
        <w:t>RAC</w:t>
      </w:r>
      <w:r w:rsidRPr="00681C7E">
        <w:rPr>
          <w:rFonts w:eastAsia="SimSun"/>
        </w:rPr>
        <w:t xml:space="preserve"> systems, </w:t>
      </w:r>
      <w:r w:rsidR="000704C9" w:rsidRPr="00681C7E">
        <w:rPr>
          <w:rFonts w:eastAsia="SimSun"/>
        </w:rPr>
        <w:t>t</w:t>
      </w:r>
      <w:r w:rsidRPr="00681C7E">
        <w:rPr>
          <w:rFonts w:eastAsia="SimSun"/>
        </w:rPr>
        <w:t xml:space="preserve">echniques for performing cold joining using metal joints and bonding processes, </w:t>
      </w:r>
      <w:r w:rsidR="000704C9" w:rsidRPr="00681C7E">
        <w:rPr>
          <w:rFonts w:eastAsia="SimSun"/>
        </w:rPr>
        <w:t>te</w:t>
      </w:r>
      <w:r w:rsidRPr="00681C7E">
        <w:rPr>
          <w:rFonts w:eastAsia="SimSun"/>
        </w:rPr>
        <w:t xml:space="preserve">chniques for maintenance in commercial and industrial RAC, </w:t>
      </w:r>
      <w:r w:rsidR="00F95999">
        <w:rPr>
          <w:rFonts w:eastAsia="SimSun"/>
        </w:rPr>
        <w:t>among others</w:t>
      </w:r>
      <w:r w:rsidRPr="00681C7E">
        <w:rPr>
          <w:rFonts w:eastAsia="SimSun"/>
        </w:rPr>
        <w:t xml:space="preserve">. </w:t>
      </w:r>
      <w:r w:rsidR="002C5B62">
        <w:rPr>
          <w:rFonts w:eastAsia="SimSun"/>
        </w:rPr>
        <w:t>Seventy</w:t>
      </w:r>
      <w:r w:rsidR="002C5B62">
        <w:rPr>
          <w:rFonts w:eastAsia="SimSun"/>
        </w:rPr>
        <w:noBreakHyphen/>
        <w:t>three</w:t>
      </w:r>
      <w:r w:rsidRPr="00681C7E">
        <w:rPr>
          <w:rFonts w:eastAsia="SimSun"/>
        </w:rPr>
        <w:t xml:space="preserve"> RAC technicians (17</w:t>
      </w:r>
      <w:r w:rsidR="00010F79">
        <w:rPr>
          <w:rFonts w:eastAsia="SimSun"/>
        </w:rPr>
        <w:t> </w:t>
      </w:r>
      <w:r w:rsidRPr="00681C7E">
        <w:rPr>
          <w:rFonts w:eastAsia="SimSun"/>
        </w:rPr>
        <w:t xml:space="preserve">women and </w:t>
      </w:r>
      <w:proofErr w:type="gramStart"/>
      <w:r w:rsidRPr="00681C7E">
        <w:rPr>
          <w:rFonts w:eastAsia="SimSun"/>
        </w:rPr>
        <w:t>56</w:t>
      </w:r>
      <w:proofErr w:type="gramEnd"/>
      <w:r w:rsidRPr="00681C7E">
        <w:rPr>
          <w:rFonts w:eastAsia="SimSun"/>
        </w:rPr>
        <w:t xml:space="preserve"> men) </w:t>
      </w:r>
      <w:r w:rsidR="000704C9" w:rsidRPr="00681C7E">
        <w:rPr>
          <w:rFonts w:eastAsia="SimSun"/>
        </w:rPr>
        <w:t>participated in the training.</w:t>
      </w:r>
    </w:p>
    <w:p w14:paraId="25136906" w14:textId="103E0C50" w:rsidR="00020FAB" w:rsidRPr="00681C7E" w:rsidRDefault="00020FAB" w:rsidP="00020FAB">
      <w:pPr>
        <w:pStyle w:val="Heading1"/>
      </w:pPr>
      <w:r w:rsidRPr="00681C7E">
        <w:t xml:space="preserve">To ensure effective implementation of the HPMP </w:t>
      </w:r>
      <w:r w:rsidR="008F33FC">
        <w:t>stage </w:t>
      </w:r>
      <w:r w:rsidRPr="00681C7E">
        <w:t xml:space="preserve">I activities, continuous monitoring of project implementation and regular collection of data to measure progress against performance criteria </w:t>
      </w:r>
      <w:proofErr w:type="gramStart"/>
      <w:r w:rsidRPr="00681C7E">
        <w:t>were conducted</w:t>
      </w:r>
      <w:proofErr w:type="gramEnd"/>
      <w:r w:rsidRPr="00681C7E">
        <w:t xml:space="preserve">. </w:t>
      </w:r>
      <w:r w:rsidRPr="00681C7E">
        <w:rPr>
          <w:rFonts w:eastAsia="SimSun"/>
        </w:rPr>
        <w:t xml:space="preserve">Three compliance monitoring visits </w:t>
      </w:r>
      <w:proofErr w:type="gramStart"/>
      <w:r w:rsidRPr="00681C7E">
        <w:rPr>
          <w:rFonts w:eastAsia="SimSun"/>
        </w:rPr>
        <w:t>were conducted</w:t>
      </w:r>
      <w:proofErr w:type="gramEnd"/>
      <w:r w:rsidRPr="00681C7E">
        <w:rPr>
          <w:rFonts w:eastAsia="SimSun"/>
        </w:rPr>
        <w:t xml:space="preserve"> to ascertain the actual usage of the approved import quotas by registered importers.</w:t>
      </w:r>
      <w:r w:rsidR="003809C3" w:rsidRPr="00681C7E">
        <w:rPr>
          <w:rFonts w:eastAsia="SimSun"/>
        </w:rPr>
        <w:t xml:space="preserve"> </w:t>
      </w:r>
    </w:p>
    <w:p w14:paraId="6B824B55" w14:textId="77777777" w:rsidR="00D64F53" w:rsidRPr="00681C7E" w:rsidRDefault="00A64320" w:rsidP="00713DE5">
      <w:pPr>
        <w:pStyle w:val="Heading1"/>
      </w:pPr>
      <w:r w:rsidRPr="00681C7E">
        <w:t>UNEP continued to assist the country in implementing the recommendations of the verification report</w:t>
      </w:r>
      <w:r w:rsidR="003809C3" w:rsidRPr="00681C7E">
        <w:t xml:space="preserve">. </w:t>
      </w:r>
    </w:p>
    <w:p w14:paraId="34085975" w14:textId="2F305038" w:rsidR="00830E00" w:rsidRPr="00681C7E" w:rsidRDefault="00A64320" w:rsidP="00F1326D">
      <w:pPr>
        <w:pStyle w:val="Heading1"/>
        <w:keepNext/>
        <w:numPr>
          <w:ilvl w:val="0"/>
          <w:numId w:val="0"/>
        </w:numPr>
        <w:rPr>
          <w:i/>
          <w:iCs/>
        </w:rPr>
      </w:pPr>
      <w:r w:rsidRPr="00681C7E">
        <w:rPr>
          <w:i/>
          <w:iCs/>
        </w:rPr>
        <w:lastRenderedPageBreak/>
        <w:t>Level of fund disbursement</w:t>
      </w:r>
    </w:p>
    <w:p w14:paraId="35B402ED" w14:textId="3CF4FF69" w:rsidR="00D50CD9" w:rsidRPr="00681C7E" w:rsidRDefault="00D50CD9" w:rsidP="002B6915">
      <w:pPr>
        <w:pStyle w:val="Heading1"/>
      </w:pPr>
      <w:r w:rsidRPr="00681C7E">
        <w:t>As of October 2023, of the US $3</w:t>
      </w:r>
      <w:r w:rsidR="008920D2" w:rsidRPr="00681C7E">
        <w:t>3</w:t>
      </w:r>
      <w:r w:rsidRPr="00681C7E">
        <w:t>2,500 approved so far, US $</w:t>
      </w:r>
      <w:r w:rsidR="00265438" w:rsidRPr="00681C7E">
        <w:t>2</w:t>
      </w:r>
      <w:r w:rsidR="00592F65">
        <w:t>67</w:t>
      </w:r>
      <w:r w:rsidR="00265438" w:rsidRPr="00681C7E">
        <w:t xml:space="preserve">,500 </w:t>
      </w:r>
      <w:r w:rsidRPr="00681C7E">
        <w:t xml:space="preserve">had </w:t>
      </w:r>
      <w:proofErr w:type="gramStart"/>
      <w:r w:rsidRPr="00681C7E">
        <w:t>been disbursed</w:t>
      </w:r>
      <w:proofErr w:type="gramEnd"/>
      <w:r w:rsidRPr="00681C7E">
        <w:t xml:space="preserve"> (US $</w:t>
      </w:r>
      <w:r w:rsidR="00265438" w:rsidRPr="00681C7E">
        <w:t>1</w:t>
      </w:r>
      <w:r w:rsidR="00F96F1A" w:rsidRPr="00681C7E">
        <w:t>72</w:t>
      </w:r>
      <w:r w:rsidR="00265438" w:rsidRPr="00681C7E">
        <w:t>,500</w:t>
      </w:r>
      <w:r w:rsidRPr="00681C7E">
        <w:t xml:space="preserve"> for UNEP and US $95,000 for UNIDO). The balance of US $</w:t>
      </w:r>
      <w:r w:rsidR="001C0805" w:rsidRPr="00681C7E">
        <w:t>65</w:t>
      </w:r>
      <w:r w:rsidRPr="00681C7E">
        <w:t xml:space="preserve">,000 will </w:t>
      </w:r>
      <w:proofErr w:type="gramStart"/>
      <w:r w:rsidRPr="00681C7E">
        <w:t>be disbursed</w:t>
      </w:r>
      <w:proofErr w:type="gramEnd"/>
      <w:r w:rsidRPr="00681C7E">
        <w:t xml:space="preserve"> in </w:t>
      </w:r>
      <w:r w:rsidR="00265438" w:rsidRPr="00681C7E">
        <w:t>December 2023</w:t>
      </w:r>
      <w:r w:rsidR="00F872B1">
        <w:t>.</w:t>
      </w:r>
      <w:r w:rsidR="00265438" w:rsidRPr="00681C7E">
        <w:rPr>
          <w:rStyle w:val="FootnoteReference"/>
        </w:rPr>
        <w:footnoteReference w:id="6"/>
      </w:r>
    </w:p>
    <w:p w14:paraId="7059A648" w14:textId="294549C5" w:rsidR="0001218E" w:rsidRPr="00681C7E" w:rsidRDefault="0001218E" w:rsidP="0053490C">
      <w:pPr>
        <w:keepNext/>
        <w:autoSpaceDE w:val="0"/>
        <w:autoSpaceDN w:val="0"/>
        <w:adjustRightInd w:val="0"/>
        <w:spacing w:after="240"/>
        <w:rPr>
          <w:b/>
        </w:rPr>
      </w:pPr>
      <w:bookmarkStart w:id="3" w:name="_Hlk126915708"/>
      <w:r w:rsidRPr="00681C7E">
        <w:rPr>
          <w:b/>
        </w:rPr>
        <w:t>Stage</w:t>
      </w:r>
      <w:r w:rsidR="00B326AC" w:rsidRPr="00681C7E">
        <w:rPr>
          <w:b/>
        </w:rPr>
        <w:t> II</w:t>
      </w:r>
      <w:r w:rsidRPr="00681C7E">
        <w:rPr>
          <w:b/>
        </w:rPr>
        <w:t xml:space="preserve"> of the HCFC phase-out management plan</w:t>
      </w:r>
    </w:p>
    <w:p w14:paraId="3B2ACD7B" w14:textId="77777777" w:rsidR="0001218E" w:rsidRPr="00681C7E" w:rsidRDefault="0001218E" w:rsidP="006F2CC2">
      <w:pPr>
        <w:keepNext/>
        <w:spacing w:after="240"/>
        <w:outlineLvl w:val="0"/>
        <w:rPr>
          <w:u w:val="single"/>
        </w:rPr>
      </w:pPr>
      <w:r w:rsidRPr="00681C7E">
        <w:rPr>
          <w:u w:val="single"/>
        </w:rPr>
        <w:t>Remaining consumption eligible for funding</w:t>
      </w:r>
    </w:p>
    <w:bookmarkEnd w:id="3"/>
    <w:p w14:paraId="7419AC2A" w14:textId="5B1E5BC8" w:rsidR="0001218E" w:rsidRPr="00681C7E" w:rsidRDefault="0001218E" w:rsidP="000B0734">
      <w:pPr>
        <w:pStyle w:val="Heading1"/>
      </w:pPr>
      <w:r w:rsidRPr="00681C7E">
        <w:t xml:space="preserve">After deducting </w:t>
      </w:r>
      <w:r w:rsidR="00FB4D96" w:rsidRPr="00681C7E">
        <w:t>3.04</w:t>
      </w:r>
      <w:r w:rsidRPr="00681C7E">
        <w:t> ODP tonnes of HCFCs associated with stage I of the HPMP, the remaining consumption eligible for funding in</w:t>
      </w:r>
      <w:r w:rsidR="00985A6E" w:rsidRPr="00681C7E">
        <w:t xml:space="preserve"> </w:t>
      </w:r>
      <w:r w:rsidRPr="00681C7E">
        <w:t xml:space="preserve">current stage II amounts to </w:t>
      </w:r>
      <w:r w:rsidR="007B467A" w:rsidRPr="00681C7E">
        <w:t>5.65</w:t>
      </w:r>
      <w:r w:rsidRPr="00681C7E">
        <w:t> ODP tonnes of HCFC</w:t>
      </w:r>
      <w:r w:rsidRPr="00681C7E">
        <w:noBreakHyphen/>
      </w:r>
      <w:proofErr w:type="gramStart"/>
      <w:r w:rsidRPr="00681C7E">
        <w:t>22</w:t>
      </w:r>
      <w:proofErr w:type="gramEnd"/>
      <w:r w:rsidRPr="00681C7E">
        <w:t xml:space="preserve">. </w:t>
      </w:r>
    </w:p>
    <w:p w14:paraId="17EEC836" w14:textId="77777777" w:rsidR="0001218E" w:rsidRPr="00681C7E" w:rsidRDefault="0001218E" w:rsidP="006F2CC2">
      <w:pPr>
        <w:keepNext/>
        <w:keepLines/>
        <w:spacing w:after="240"/>
        <w:outlineLvl w:val="0"/>
        <w:rPr>
          <w:u w:val="single"/>
        </w:rPr>
      </w:pPr>
      <w:bookmarkStart w:id="4" w:name="_Hlk126915728"/>
      <w:r w:rsidRPr="00681C7E">
        <w:rPr>
          <w:u w:val="single"/>
        </w:rPr>
        <w:t>Sector distribution of HCFCs</w:t>
      </w:r>
    </w:p>
    <w:bookmarkEnd w:id="4"/>
    <w:p w14:paraId="33DAEB0C" w14:textId="65BD4EC3" w:rsidR="002C1CBA" w:rsidRPr="00681C7E" w:rsidRDefault="002C1CBA" w:rsidP="002C1CBA">
      <w:pPr>
        <w:pStyle w:val="Heading1"/>
        <w:keepNext/>
        <w:rPr>
          <w:b/>
          <w:bCs/>
        </w:rPr>
      </w:pPr>
      <w:r w:rsidRPr="00681C7E">
        <w:t>There are approximately 2,400 technicians</w:t>
      </w:r>
      <w:r w:rsidRPr="00681C7E">
        <w:rPr>
          <w:rStyle w:val="FootnoteReference"/>
        </w:rPr>
        <w:footnoteReference w:id="7"/>
      </w:r>
      <w:r w:rsidRPr="00681C7E">
        <w:t xml:space="preserve"> in the servicing sector, consuming HCFC</w:t>
      </w:r>
      <w:r w:rsidRPr="00681C7E">
        <w:noBreakHyphen/>
      </w:r>
      <w:proofErr w:type="gramStart"/>
      <w:r w:rsidRPr="00681C7E">
        <w:t>22</w:t>
      </w:r>
      <w:proofErr w:type="gramEnd"/>
      <w:r w:rsidRPr="00681C7E">
        <w:t xml:space="preserve"> to service RAC as shown in table 2. HFCs are predominant refrigerants used in the country (representing 90</w:t>
      </w:r>
      <w:r w:rsidR="008F33FC">
        <w:t> per cent</w:t>
      </w:r>
      <w:r w:rsidRPr="00681C7E">
        <w:t>) and HCFC</w:t>
      </w:r>
      <w:r w:rsidRPr="00681C7E">
        <w:noBreakHyphen/>
        <w:t>22 (10</w:t>
      </w:r>
      <w:r w:rsidR="008F33FC">
        <w:t> per cent</w:t>
      </w:r>
      <w:r w:rsidRPr="00681C7E">
        <w:t>). HFC-134a is the refrigerant more expanded in the country, followed by R</w:t>
      </w:r>
      <w:r w:rsidR="007969C0">
        <w:noBreakHyphen/>
      </w:r>
      <w:r w:rsidRPr="00681C7E">
        <w:t>410A, R-407C and HCFC-22. Consumption of HCFC-22 continues to dominate in the commercial/industrial refrigeration servicing sector, followed by residential and commercial air</w:t>
      </w:r>
      <w:r w:rsidR="00C863DC">
        <w:noBreakHyphen/>
      </w:r>
      <w:r w:rsidRPr="00681C7E">
        <w:t>conditioning</w:t>
      </w:r>
      <w:r w:rsidR="006E7A67">
        <w:t xml:space="preserve"> (AC)</w:t>
      </w:r>
      <w:r w:rsidRPr="00681C7E">
        <w:t xml:space="preserve">, and refrigerated transport sectors. </w:t>
      </w:r>
    </w:p>
    <w:p w14:paraId="333DE01E" w14:textId="0752362C" w:rsidR="00D61BF8" w:rsidRPr="00681C7E" w:rsidRDefault="00D61BF8" w:rsidP="00CA20A9">
      <w:pPr>
        <w:keepNext/>
        <w:rPr>
          <w:b/>
          <w:bCs/>
        </w:rPr>
      </w:pPr>
      <w:r w:rsidRPr="00681C7E">
        <w:rPr>
          <w:b/>
          <w:bCs/>
        </w:rPr>
        <w:t xml:space="preserve">Table </w:t>
      </w:r>
      <w:r w:rsidR="00B13B18">
        <w:rPr>
          <w:b/>
          <w:bCs/>
        </w:rPr>
        <w:t>2.</w:t>
      </w:r>
      <w:r w:rsidRPr="00681C7E">
        <w:rPr>
          <w:b/>
          <w:bCs/>
        </w:rPr>
        <w:t xml:space="preserve"> Consumption of refrigerants in 2022 by RAC subsectors</w:t>
      </w:r>
    </w:p>
    <w:tbl>
      <w:tblPr>
        <w:tblW w:w="5076" w:type="pct"/>
        <w:tblLayout w:type="fixed"/>
        <w:tblLook w:val="04A0" w:firstRow="1" w:lastRow="0" w:firstColumn="1" w:lastColumn="0" w:noHBand="0" w:noVBand="1"/>
      </w:tblPr>
      <w:tblGrid>
        <w:gridCol w:w="1128"/>
        <w:gridCol w:w="1134"/>
        <w:gridCol w:w="993"/>
        <w:gridCol w:w="859"/>
        <w:gridCol w:w="1125"/>
        <w:gridCol w:w="851"/>
        <w:gridCol w:w="850"/>
        <w:gridCol w:w="851"/>
        <w:gridCol w:w="850"/>
        <w:gridCol w:w="851"/>
      </w:tblGrid>
      <w:tr w:rsidR="00CA20A9" w:rsidRPr="0002798B" w14:paraId="2EB3F267" w14:textId="77777777" w:rsidTr="002F6AFB">
        <w:trPr>
          <w:trHeight w:val="260"/>
        </w:trPr>
        <w:tc>
          <w:tcPr>
            <w:tcW w:w="2262" w:type="dxa"/>
            <w:gridSpan w:val="2"/>
            <w:vMerge w:val="restart"/>
            <w:tcBorders>
              <w:top w:val="single" w:sz="4" w:space="0" w:color="auto"/>
              <w:left w:val="single" w:sz="4" w:space="0" w:color="auto"/>
              <w:right w:val="single" w:sz="4" w:space="0" w:color="auto"/>
            </w:tcBorders>
            <w:shd w:val="clear" w:color="auto" w:fill="auto"/>
            <w:vAlign w:val="center"/>
          </w:tcPr>
          <w:p w14:paraId="478B1344" w14:textId="6E9130CB" w:rsidR="00CA20A9" w:rsidRPr="0002798B" w:rsidRDefault="00CA20A9" w:rsidP="00CA20A9">
            <w:pPr>
              <w:keepNext/>
              <w:jc w:val="left"/>
              <w:rPr>
                <w:b/>
                <w:bCs/>
                <w:color w:val="000000"/>
                <w:sz w:val="18"/>
                <w:szCs w:val="18"/>
                <w:lang w:eastAsia="zh-CN"/>
              </w:rPr>
            </w:pPr>
            <w:r w:rsidRPr="0002798B">
              <w:rPr>
                <w:b/>
                <w:bCs/>
                <w:color w:val="000000"/>
                <w:sz w:val="18"/>
                <w:szCs w:val="18"/>
                <w:lang w:eastAsia="zh-CN"/>
              </w:rPr>
              <w:t>Refrigeration and AC servicing subsectors</w:t>
            </w:r>
          </w:p>
        </w:tc>
        <w:tc>
          <w:tcPr>
            <w:tcW w:w="7230" w:type="dxa"/>
            <w:gridSpan w:val="8"/>
            <w:tcBorders>
              <w:top w:val="single" w:sz="4" w:space="0" w:color="auto"/>
              <w:left w:val="nil"/>
              <w:bottom w:val="single" w:sz="4" w:space="0" w:color="auto"/>
              <w:right w:val="single" w:sz="4" w:space="0" w:color="auto"/>
            </w:tcBorders>
            <w:shd w:val="clear" w:color="auto" w:fill="auto"/>
            <w:vAlign w:val="center"/>
          </w:tcPr>
          <w:p w14:paraId="7CE9C192" w14:textId="38988CAA" w:rsidR="00CA20A9" w:rsidRPr="0002798B" w:rsidRDefault="00CA20A9" w:rsidP="00F1326D">
            <w:pPr>
              <w:keepNext/>
              <w:jc w:val="center"/>
              <w:rPr>
                <w:b/>
                <w:bCs/>
                <w:color w:val="000000"/>
                <w:sz w:val="18"/>
                <w:szCs w:val="18"/>
                <w:lang w:eastAsia="zh-CN"/>
              </w:rPr>
            </w:pPr>
            <w:r w:rsidRPr="0002798B">
              <w:rPr>
                <w:b/>
                <w:bCs/>
                <w:color w:val="000000"/>
                <w:sz w:val="18"/>
                <w:szCs w:val="18"/>
                <w:lang w:eastAsia="zh-CN"/>
              </w:rPr>
              <w:t>Estimation of refrigerant use in servicing (mt)</w:t>
            </w:r>
          </w:p>
        </w:tc>
      </w:tr>
      <w:tr w:rsidR="00CA20A9" w:rsidRPr="0002798B" w14:paraId="0326588F" w14:textId="28DB29CC" w:rsidTr="002F6AFB">
        <w:trPr>
          <w:trHeight w:val="260"/>
        </w:trPr>
        <w:tc>
          <w:tcPr>
            <w:tcW w:w="2262" w:type="dxa"/>
            <w:gridSpan w:val="2"/>
            <w:vMerge/>
            <w:tcBorders>
              <w:left w:val="single" w:sz="4" w:space="0" w:color="auto"/>
              <w:bottom w:val="single" w:sz="4" w:space="0" w:color="auto"/>
              <w:right w:val="single" w:sz="4" w:space="0" w:color="auto"/>
            </w:tcBorders>
            <w:shd w:val="clear" w:color="auto" w:fill="auto"/>
            <w:vAlign w:val="center"/>
            <w:hideMark/>
          </w:tcPr>
          <w:p w14:paraId="5A078289" w14:textId="77777777" w:rsidR="00CA20A9" w:rsidRPr="0002798B" w:rsidRDefault="00CA20A9" w:rsidP="00CA20A9">
            <w:pPr>
              <w:keepNext/>
              <w:jc w:val="left"/>
              <w:rPr>
                <w:b/>
                <w:bCs/>
                <w:color w:val="000000"/>
                <w:sz w:val="18"/>
                <w:szCs w:val="18"/>
                <w:lang w:eastAsia="zh-CN"/>
              </w:rPr>
            </w:pP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6D27A1E6" w14:textId="77777777" w:rsidR="00CA20A9" w:rsidRPr="0002798B" w:rsidRDefault="00CA20A9" w:rsidP="00CA20A9">
            <w:pPr>
              <w:keepNext/>
              <w:rPr>
                <w:b/>
                <w:bCs/>
                <w:color w:val="000000"/>
                <w:sz w:val="18"/>
                <w:szCs w:val="18"/>
                <w:lang w:eastAsia="zh-CN"/>
              </w:rPr>
            </w:pPr>
            <w:r w:rsidRPr="0002798B">
              <w:rPr>
                <w:b/>
                <w:bCs/>
                <w:color w:val="000000"/>
                <w:sz w:val="18"/>
                <w:szCs w:val="18"/>
                <w:lang w:eastAsia="zh-CN"/>
              </w:rPr>
              <w:t>HCFC-22</w:t>
            </w:r>
          </w:p>
        </w:tc>
        <w:tc>
          <w:tcPr>
            <w:tcW w:w="859" w:type="dxa"/>
            <w:tcBorders>
              <w:top w:val="single" w:sz="4" w:space="0" w:color="auto"/>
              <w:left w:val="nil"/>
              <w:bottom w:val="single" w:sz="4" w:space="0" w:color="auto"/>
              <w:right w:val="single" w:sz="4" w:space="0" w:color="auto"/>
            </w:tcBorders>
            <w:shd w:val="clear" w:color="auto" w:fill="auto"/>
            <w:vAlign w:val="center"/>
            <w:hideMark/>
          </w:tcPr>
          <w:p w14:paraId="247AF67B" w14:textId="77777777" w:rsidR="00CA20A9" w:rsidRPr="0002798B" w:rsidRDefault="00CA20A9" w:rsidP="00CA20A9">
            <w:pPr>
              <w:keepNext/>
              <w:rPr>
                <w:b/>
                <w:bCs/>
                <w:color w:val="000000"/>
                <w:sz w:val="18"/>
                <w:szCs w:val="18"/>
                <w:lang w:eastAsia="zh-CN"/>
              </w:rPr>
            </w:pPr>
            <w:r w:rsidRPr="0002798B">
              <w:rPr>
                <w:b/>
                <w:bCs/>
                <w:color w:val="000000"/>
                <w:sz w:val="18"/>
                <w:szCs w:val="18"/>
                <w:lang w:eastAsia="zh-CN"/>
              </w:rPr>
              <w:t>HFC-32</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1C4EA554" w14:textId="77777777" w:rsidR="00CA20A9" w:rsidRPr="0002798B" w:rsidRDefault="00CA20A9" w:rsidP="00CA20A9">
            <w:pPr>
              <w:keepNext/>
              <w:rPr>
                <w:b/>
                <w:bCs/>
                <w:color w:val="000000"/>
                <w:sz w:val="18"/>
                <w:szCs w:val="18"/>
                <w:lang w:eastAsia="zh-CN"/>
              </w:rPr>
            </w:pPr>
            <w:r w:rsidRPr="0002798B">
              <w:rPr>
                <w:b/>
                <w:bCs/>
                <w:color w:val="000000"/>
                <w:sz w:val="18"/>
                <w:szCs w:val="18"/>
                <w:lang w:eastAsia="zh-CN"/>
              </w:rPr>
              <w:t>HFC-134a</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1029366D" w14:textId="77777777" w:rsidR="00CA20A9" w:rsidRPr="0002798B" w:rsidRDefault="00CA20A9" w:rsidP="00CA20A9">
            <w:pPr>
              <w:keepNext/>
              <w:rPr>
                <w:b/>
                <w:bCs/>
                <w:color w:val="000000"/>
                <w:sz w:val="18"/>
                <w:szCs w:val="18"/>
                <w:lang w:eastAsia="zh-CN"/>
              </w:rPr>
            </w:pPr>
            <w:r w:rsidRPr="0002798B">
              <w:rPr>
                <w:b/>
                <w:bCs/>
                <w:color w:val="000000"/>
                <w:sz w:val="18"/>
                <w:szCs w:val="18"/>
                <w:lang w:eastAsia="zh-CN"/>
              </w:rPr>
              <w:t>R-404A</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18199BD6" w14:textId="77777777" w:rsidR="00CA20A9" w:rsidRPr="0002798B" w:rsidRDefault="00CA20A9" w:rsidP="00CA20A9">
            <w:pPr>
              <w:keepNext/>
              <w:rPr>
                <w:b/>
                <w:bCs/>
                <w:color w:val="000000"/>
                <w:sz w:val="18"/>
                <w:szCs w:val="18"/>
                <w:lang w:eastAsia="zh-CN"/>
              </w:rPr>
            </w:pPr>
            <w:r w:rsidRPr="0002798B">
              <w:rPr>
                <w:b/>
                <w:bCs/>
                <w:color w:val="000000"/>
                <w:sz w:val="18"/>
                <w:szCs w:val="18"/>
                <w:lang w:eastAsia="zh-CN"/>
              </w:rPr>
              <w:t>R-407C</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297C28FA" w14:textId="77777777" w:rsidR="00CA20A9" w:rsidRPr="0002798B" w:rsidRDefault="00CA20A9" w:rsidP="00CA20A9">
            <w:pPr>
              <w:keepNext/>
              <w:rPr>
                <w:b/>
                <w:bCs/>
                <w:color w:val="000000"/>
                <w:sz w:val="18"/>
                <w:szCs w:val="18"/>
                <w:lang w:eastAsia="zh-CN"/>
              </w:rPr>
            </w:pPr>
            <w:r w:rsidRPr="0002798B">
              <w:rPr>
                <w:b/>
                <w:bCs/>
                <w:color w:val="000000"/>
                <w:sz w:val="18"/>
                <w:szCs w:val="18"/>
                <w:lang w:eastAsia="zh-CN"/>
              </w:rPr>
              <w:t>R-410A</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1B3CB632" w14:textId="77777777" w:rsidR="00CA20A9" w:rsidRPr="0002798B" w:rsidRDefault="00CA20A9" w:rsidP="00CA20A9">
            <w:pPr>
              <w:keepNext/>
              <w:rPr>
                <w:b/>
                <w:bCs/>
                <w:color w:val="000000"/>
                <w:sz w:val="18"/>
                <w:szCs w:val="18"/>
                <w:lang w:eastAsia="zh-CN"/>
              </w:rPr>
            </w:pPr>
            <w:r w:rsidRPr="0002798B">
              <w:rPr>
                <w:b/>
                <w:bCs/>
                <w:color w:val="000000"/>
                <w:sz w:val="18"/>
                <w:szCs w:val="18"/>
                <w:lang w:eastAsia="zh-CN"/>
              </w:rPr>
              <w:t>R-507A</w:t>
            </w:r>
          </w:p>
        </w:tc>
        <w:tc>
          <w:tcPr>
            <w:tcW w:w="851" w:type="dxa"/>
            <w:tcBorders>
              <w:top w:val="single" w:sz="4" w:space="0" w:color="auto"/>
              <w:left w:val="nil"/>
              <w:bottom w:val="single" w:sz="4" w:space="0" w:color="auto"/>
              <w:right w:val="single" w:sz="4" w:space="0" w:color="auto"/>
            </w:tcBorders>
          </w:tcPr>
          <w:p w14:paraId="7ADF34B2" w14:textId="1505F56E" w:rsidR="00CA20A9" w:rsidRPr="0002798B" w:rsidRDefault="00CA20A9" w:rsidP="00CA20A9">
            <w:pPr>
              <w:keepNext/>
              <w:rPr>
                <w:b/>
                <w:bCs/>
                <w:color w:val="000000"/>
                <w:sz w:val="18"/>
                <w:szCs w:val="18"/>
                <w:lang w:eastAsia="zh-CN"/>
              </w:rPr>
            </w:pPr>
            <w:r w:rsidRPr="0002798B">
              <w:rPr>
                <w:b/>
                <w:bCs/>
                <w:color w:val="000000"/>
                <w:sz w:val="18"/>
                <w:szCs w:val="18"/>
                <w:lang w:eastAsia="zh-CN"/>
              </w:rPr>
              <w:t>Total</w:t>
            </w:r>
          </w:p>
        </w:tc>
      </w:tr>
      <w:tr w:rsidR="002F6AFB" w:rsidRPr="0002798B" w14:paraId="2AB216CF" w14:textId="5FF59CB4" w:rsidTr="0002798B">
        <w:trPr>
          <w:trHeight w:val="260"/>
        </w:trPr>
        <w:tc>
          <w:tcPr>
            <w:tcW w:w="2262" w:type="dxa"/>
            <w:gridSpan w:val="2"/>
            <w:tcBorders>
              <w:top w:val="single" w:sz="4" w:space="0" w:color="auto"/>
              <w:left w:val="single" w:sz="4" w:space="0" w:color="auto"/>
              <w:bottom w:val="single" w:sz="4" w:space="0" w:color="auto"/>
              <w:right w:val="single" w:sz="4" w:space="0" w:color="auto"/>
            </w:tcBorders>
            <w:shd w:val="clear" w:color="auto" w:fill="auto"/>
            <w:hideMark/>
          </w:tcPr>
          <w:p w14:paraId="712028DC" w14:textId="77777777" w:rsidR="002F6AFB" w:rsidRPr="0002798B" w:rsidRDefault="002F6AFB" w:rsidP="002F6AFB">
            <w:pPr>
              <w:keepNext/>
              <w:rPr>
                <w:color w:val="000000"/>
                <w:sz w:val="18"/>
                <w:szCs w:val="18"/>
                <w:lang w:eastAsia="zh-CN"/>
              </w:rPr>
            </w:pPr>
            <w:r w:rsidRPr="0002798B">
              <w:rPr>
                <w:color w:val="000000"/>
                <w:sz w:val="18"/>
                <w:szCs w:val="18"/>
                <w:lang w:eastAsia="zh-CN"/>
              </w:rPr>
              <w:t>Domestic refrigeration</w:t>
            </w:r>
          </w:p>
        </w:tc>
        <w:tc>
          <w:tcPr>
            <w:tcW w:w="993" w:type="dxa"/>
            <w:tcBorders>
              <w:top w:val="single" w:sz="4" w:space="0" w:color="auto"/>
              <w:left w:val="nil"/>
              <w:bottom w:val="single" w:sz="4" w:space="0" w:color="auto"/>
              <w:right w:val="single" w:sz="4" w:space="0" w:color="auto"/>
            </w:tcBorders>
            <w:shd w:val="clear" w:color="auto" w:fill="auto"/>
            <w:hideMark/>
          </w:tcPr>
          <w:p w14:paraId="79CC61A1" w14:textId="77777777" w:rsidR="002F6AFB" w:rsidRPr="0002798B" w:rsidRDefault="002F6AFB" w:rsidP="002F6AFB">
            <w:pPr>
              <w:keepNext/>
              <w:jc w:val="right"/>
              <w:rPr>
                <w:color w:val="000000"/>
                <w:sz w:val="18"/>
                <w:szCs w:val="18"/>
                <w:lang w:eastAsia="zh-CN"/>
              </w:rPr>
            </w:pPr>
            <w:r w:rsidRPr="0002798B">
              <w:rPr>
                <w:color w:val="000000"/>
                <w:sz w:val="18"/>
                <w:szCs w:val="18"/>
                <w:lang w:eastAsia="zh-CN"/>
              </w:rPr>
              <w:t>0</w:t>
            </w:r>
          </w:p>
        </w:tc>
        <w:tc>
          <w:tcPr>
            <w:tcW w:w="859" w:type="dxa"/>
            <w:tcBorders>
              <w:top w:val="single" w:sz="4" w:space="0" w:color="auto"/>
              <w:left w:val="nil"/>
              <w:bottom w:val="single" w:sz="4" w:space="0" w:color="auto"/>
              <w:right w:val="single" w:sz="4" w:space="0" w:color="auto"/>
            </w:tcBorders>
            <w:shd w:val="clear" w:color="auto" w:fill="auto"/>
            <w:hideMark/>
          </w:tcPr>
          <w:p w14:paraId="30CA4903" w14:textId="77777777" w:rsidR="002F6AFB" w:rsidRPr="0002798B" w:rsidRDefault="002F6AFB" w:rsidP="002F6AFB">
            <w:pPr>
              <w:keepNext/>
              <w:jc w:val="right"/>
              <w:rPr>
                <w:color w:val="000000"/>
                <w:sz w:val="18"/>
                <w:szCs w:val="18"/>
                <w:lang w:eastAsia="zh-CN"/>
              </w:rPr>
            </w:pPr>
            <w:r w:rsidRPr="0002798B">
              <w:rPr>
                <w:color w:val="000000"/>
                <w:sz w:val="18"/>
                <w:szCs w:val="18"/>
                <w:lang w:eastAsia="zh-CN"/>
              </w:rPr>
              <w:t>0</w:t>
            </w:r>
          </w:p>
        </w:tc>
        <w:tc>
          <w:tcPr>
            <w:tcW w:w="1125" w:type="dxa"/>
            <w:tcBorders>
              <w:top w:val="single" w:sz="4" w:space="0" w:color="auto"/>
              <w:left w:val="nil"/>
              <w:bottom w:val="single" w:sz="4" w:space="0" w:color="auto"/>
              <w:right w:val="single" w:sz="4" w:space="0" w:color="auto"/>
            </w:tcBorders>
            <w:shd w:val="clear" w:color="auto" w:fill="auto"/>
            <w:hideMark/>
          </w:tcPr>
          <w:p w14:paraId="5B5FC4BD" w14:textId="77777777" w:rsidR="002F6AFB" w:rsidRPr="0002798B" w:rsidRDefault="002F6AFB" w:rsidP="002F6AFB">
            <w:pPr>
              <w:keepNext/>
              <w:jc w:val="right"/>
              <w:rPr>
                <w:color w:val="000000"/>
                <w:sz w:val="18"/>
                <w:szCs w:val="18"/>
                <w:lang w:eastAsia="zh-CN"/>
              </w:rPr>
            </w:pPr>
            <w:r w:rsidRPr="0002798B">
              <w:rPr>
                <w:color w:val="000000"/>
                <w:sz w:val="18"/>
                <w:szCs w:val="18"/>
                <w:lang w:eastAsia="zh-CN"/>
              </w:rPr>
              <w:t>50.70</w:t>
            </w:r>
          </w:p>
        </w:tc>
        <w:tc>
          <w:tcPr>
            <w:tcW w:w="851" w:type="dxa"/>
            <w:tcBorders>
              <w:top w:val="single" w:sz="4" w:space="0" w:color="auto"/>
              <w:left w:val="nil"/>
              <w:bottom w:val="single" w:sz="4" w:space="0" w:color="auto"/>
              <w:right w:val="single" w:sz="4" w:space="0" w:color="auto"/>
            </w:tcBorders>
            <w:shd w:val="clear" w:color="auto" w:fill="auto"/>
            <w:hideMark/>
          </w:tcPr>
          <w:p w14:paraId="040B7FE6" w14:textId="77777777" w:rsidR="002F6AFB" w:rsidRPr="0002798B" w:rsidRDefault="002F6AFB" w:rsidP="002F6AFB">
            <w:pPr>
              <w:keepNext/>
              <w:jc w:val="right"/>
              <w:rPr>
                <w:color w:val="000000"/>
                <w:sz w:val="18"/>
                <w:szCs w:val="18"/>
                <w:lang w:eastAsia="zh-CN"/>
              </w:rPr>
            </w:pPr>
            <w:r w:rsidRPr="0002798B">
              <w:rPr>
                <w:color w:val="000000"/>
                <w:sz w:val="18"/>
                <w:szCs w:val="18"/>
                <w:lang w:eastAsia="zh-CN"/>
              </w:rPr>
              <w:t>0</w:t>
            </w:r>
          </w:p>
        </w:tc>
        <w:tc>
          <w:tcPr>
            <w:tcW w:w="850" w:type="dxa"/>
            <w:tcBorders>
              <w:top w:val="single" w:sz="4" w:space="0" w:color="auto"/>
              <w:left w:val="nil"/>
              <w:bottom w:val="single" w:sz="4" w:space="0" w:color="auto"/>
              <w:right w:val="single" w:sz="4" w:space="0" w:color="auto"/>
            </w:tcBorders>
            <w:shd w:val="clear" w:color="auto" w:fill="auto"/>
            <w:hideMark/>
          </w:tcPr>
          <w:p w14:paraId="483649FC" w14:textId="77777777" w:rsidR="002F6AFB" w:rsidRPr="0002798B" w:rsidRDefault="002F6AFB" w:rsidP="002F6AFB">
            <w:pPr>
              <w:keepNext/>
              <w:jc w:val="right"/>
              <w:rPr>
                <w:color w:val="000000"/>
                <w:sz w:val="18"/>
                <w:szCs w:val="18"/>
                <w:lang w:eastAsia="zh-CN"/>
              </w:rPr>
            </w:pPr>
            <w:r w:rsidRPr="0002798B">
              <w:rPr>
                <w:color w:val="000000"/>
                <w:sz w:val="18"/>
                <w:szCs w:val="18"/>
                <w:lang w:eastAsia="zh-CN"/>
              </w:rPr>
              <w:t>0</w:t>
            </w:r>
          </w:p>
        </w:tc>
        <w:tc>
          <w:tcPr>
            <w:tcW w:w="851" w:type="dxa"/>
            <w:tcBorders>
              <w:top w:val="single" w:sz="4" w:space="0" w:color="auto"/>
              <w:left w:val="nil"/>
              <w:bottom w:val="single" w:sz="4" w:space="0" w:color="auto"/>
              <w:right w:val="single" w:sz="4" w:space="0" w:color="auto"/>
            </w:tcBorders>
            <w:shd w:val="clear" w:color="auto" w:fill="auto"/>
            <w:hideMark/>
          </w:tcPr>
          <w:p w14:paraId="65C1218F" w14:textId="77777777" w:rsidR="002F6AFB" w:rsidRPr="0002798B" w:rsidRDefault="002F6AFB" w:rsidP="002F6AFB">
            <w:pPr>
              <w:keepNext/>
              <w:jc w:val="right"/>
              <w:rPr>
                <w:color w:val="000000"/>
                <w:sz w:val="18"/>
                <w:szCs w:val="18"/>
                <w:lang w:eastAsia="zh-CN"/>
              </w:rPr>
            </w:pPr>
            <w:r w:rsidRPr="0002798B">
              <w:rPr>
                <w:color w:val="000000"/>
                <w:sz w:val="18"/>
                <w:szCs w:val="18"/>
                <w:lang w:eastAsia="zh-CN"/>
              </w:rPr>
              <w:t>0</w:t>
            </w:r>
          </w:p>
        </w:tc>
        <w:tc>
          <w:tcPr>
            <w:tcW w:w="850" w:type="dxa"/>
            <w:tcBorders>
              <w:top w:val="single" w:sz="4" w:space="0" w:color="auto"/>
              <w:left w:val="nil"/>
              <w:bottom w:val="single" w:sz="4" w:space="0" w:color="auto"/>
              <w:right w:val="single" w:sz="4" w:space="0" w:color="auto"/>
            </w:tcBorders>
            <w:shd w:val="clear" w:color="auto" w:fill="auto"/>
            <w:hideMark/>
          </w:tcPr>
          <w:p w14:paraId="3D31630F" w14:textId="77777777" w:rsidR="002F6AFB" w:rsidRPr="0002798B" w:rsidRDefault="002F6AFB" w:rsidP="002F6AFB">
            <w:pPr>
              <w:keepNext/>
              <w:jc w:val="right"/>
              <w:rPr>
                <w:color w:val="000000"/>
                <w:sz w:val="18"/>
                <w:szCs w:val="18"/>
                <w:lang w:eastAsia="zh-CN"/>
              </w:rPr>
            </w:pPr>
            <w:r w:rsidRPr="0002798B">
              <w:rPr>
                <w:color w:val="000000"/>
                <w:sz w:val="18"/>
                <w:szCs w:val="18"/>
                <w:lang w:eastAsia="zh-CN"/>
              </w:rPr>
              <w:t>0</w:t>
            </w:r>
          </w:p>
        </w:tc>
        <w:tc>
          <w:tcPr>
            <w:tcW w:w="851" w:type="dxa"/>
            <w:tcBorders>
              <w:top w:val="single" w:sz="4" w:space="0" w:color="auto"/>
              <w:left w:val="nil"/>
              <w:bottom w:val="single" w:sz="4" w:space="0" w:color="auto"/>
              <w:right w:val="single" w:sz="4" w:space="0" w:color="auto"/>
            </w:tcBorders>
          </w:tcPr>
          <w:p w14:paraId="6C8991F6" w14:textId="4CD7C6CE" w:rsidR="002F6AFB" w:rsidRPr="0002798B" w:rsidRDefault="002F6AFB" w:rsidP="002F6AFB">
            <w:pPr>
              <w:keepNext/>
              <w:jc w:val="right"/>
              <w:rPr>
                <w:color w:val="000000"/>
                <w:sz w:val="18"/>
                <w:szCs w:val="18"/>
                <w:lang w:eastAsia="zh-CN"/>
              </w:rPr>
            </w:pPr>
            <w:r w:rsidRPr="0002798B">
              <w:rPr>
                <w:color w:val="000000"/>
                <w:sz w:val="18"/>
                <w:szCs w:val="18"/>
              </w:rPr>
              <w:t>50.7</w:t>
            </w:r>
          </w:p>
        </w:tc>
      </w:tr>
      <w:tr w:rsidR="002F6AFB" w:rsidRPr="0002798B" w14:paraId="50264E17" w14:textId="74B16BC5" w:rsidTr="0002798B">
        <w:trPr>
          <w:trHeight w:val="290"/>
        </w:trPr>
        <w:tc>
          <w:tcPr>
            <w:tcW w:w="112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D21CD4F" w14:textId="77777777" w:rsidR="002F6AFB" w:rsidRPr="0002798B" w:rsidRDefault="002F6AFB" w:rsidP="002F6AFB">
            <w:pPr>
              <w:jc w:val="left"/>
              <w:rPr>
                <w:color w:val="000000"/>
                <w:sz w:val="18"/>
                <w:szCs w:val="18"/>
                <w:lang w:eastAsia="zh-CN"/>
              </w:rPr>
            </w:pPr>
            <w:r w:rsidRPr="0002798B">
              <w:rPr>
                <w:color w:val="000000"/>
                <w:sz w:val="18"/>
                <w:szCs w:val="18"/>
                <w:lang w:eastAsia="zh-CN"/>
              </w:rPr>
              <w:t>Commercial refrigeration</w:t>
            </w:r>
          </w:p>
        </w:tc>
        <w:tc>
          <w:tcPr>
            <w:tcW w:w="1134" w:type="dxa"/>
            <w:tcBorders>
              <w:top w:val="single" w:sz="4" w:space="0" w:color="auto"/>
              <w:left w:val="nil"/>
              <w:bottom w:val="single" w:sz="4" w:space="0" w:color="auto"/>
              <w:right w:val="single" w:sz="4" w:space="0" w:color="auto"/>
            </w:tcBorders>
            <w:shd w:val="clear" w:color="auto" w:fill="auto"/>
            <w:hideMark/>
          </w:tcPr>
          <w:p w14:paraId="64CDF576" w14:textId="77777777" w:rsidR="002F6AFB" w:rsidRPr="0002798B" w:rsidRDefault="002F6AFB" w:rsidP="002F6AFB">
            <w:pPr>
              <w:jc w:val="left"/>
              <w:rPr>
                <w:color w:val="000000"/>
                <w:sz w:val="18"/>
                <w:szCs w:val="18"/>
                <w:lang w:eastAsia="zh-CN"/>
              </w:rPr>
            </w:pPr>
            <w:r w:rsidRPr="0002798B">
              <w:rPr>
                <w:color w:val="000000"/>
                <w:sz w:val="18"/>
                <w:szCs w:val="18"/>
                <w:lang w:eastAsia="zh-CN"/>
              </w:rPr>
              <w:t>Stand-alone units</w:t>
            </w:r>
          </w:p>
        </w:tc>
        <w:tc>
          <w:tcPr>
            <w:tcW w:w="993" w:type="dxa"/>
            <w:tcBorders>
              <w:top w:val="single" w:sz="4" w:space="0" w:color="auto"/>
              <w:left w:val="nil"/>
              <w:bottom w:val="single" w:sz="4" w:space="0" w:color="auto"/>
              <w:right w:val="single" w:sz="4" w:space="0" w:color="auto"/>
            </w:tcBorders>
            <w:shd w:val="clear" w:color="auto" w:fill="auto"/>
            <w:hideMark/>
          </w:tcPr>
          <w:p w14:paraId="4C4E9EB0" w14:textId="77777777" w:rsidR="002F6AFB" w:rsidRPr="0002798B" w:rsidRDefault="002F6AFB" w:rsidP="002F6AFB">
            <w:pPr>
              <w:jc w:val="right"/>
              <w:rPr>
                <w:color w:val="000000"/>
                <w:sz w:val="18"/>
                <w:szCs w:val="18"/>
                <w:lang w:eastAsia="zh-CN"/>
              </w:rPr>
            </w:pPr>
            <w:r w:rsidRPr="0002798B">
              <w:rPr>
                <w:color w:val="000000"/>
                <w:sz w:val="18"/>
                <w:szCs w:val="18"/>
                <w:lang w:eastAsia="zh-CN"/>
              </w:rPr>
              <w:t>5.3</w:t>
            </w:r>
          </w:p>
        </w:tc>
        <w:tc>
          <w:tcPr>
            <w:tcW w:w="859" w:type="dxa"/>
            <w:tcBorders>
              <w:top w:val="single" w:sz="4" w:space="0" w:color="auto"/>
              <w:left w:val="nil"/>
              <w:bottom w:val="single" w:sz="4" w:space="0" w:color="auto"/>
              <w:right w:val="single" w:sz="4" w:space="0" w:color="auto"/>
            </w:tcBorders>
            <w:shd w:val="clear" w:color="auto" w:fill="auto"/>
            <w:hideMark/>
          </w:tcPr>
          <w:p w14:paraId="7F2A9236" w14:textId="77777777" w:rsidR="002F6AFB" w:rsidRPr="0002798B" w:rsidRDefault="002F6AFB" w:rsidP="002F6AFB">
            <w:pPr>
              <w:jc w:val="right"/>
              <w:rPr>
                <w:color w:val="000000"/>
                <w:sz w:val="18"/>
                <w:szCs w:val="18"/>
                <w:lang w:eastAsia="zh-CN"/>
              </w:rPr>
            </w:pPr>
            <w:r w:rsidRPr="0002798B">
              <w:rPr>
                <w:color w:val="000000"/>
                <w:sz w:val="18"/>
                <w:szCs w:val="18"/>
                <w:lang w:eastAsia="zh-CN"/>
              </w:rPr>
              <w:t>0</w:t>
            </w:r>
          </w:p>
        </w:tc>
        <w:tc>
          <w:tcPr>
            <w:tcW w:w="1125" w:type="dxa"/>
            <w:tcBorders>
              <w:top w:val="single" w:sz="4" w:space="0" w:color="auto"/>
              <w:left w:val="nil"/>
              <w:bottom w:val="single" w:sz="4" w:space="0" w:color="auto"/>
              <w:right w:val="single" w:sz="4" w:space="0" w:color="auto"/>
            </w:tcBorders>
            <w:shd w:val="clear" w:color="auto" w:fill="auto"/>
            <w:hideMark/>
          </w:tcPr>
          <w:p w14:paraId="1F381E60" w14:textId="77777777" w:rsidR="002F6AFB" w:rsidRPr="0002798B" w:rsidRDefault="002F6AFB" w:rsidP="002F6AFB">
            <w:pPr>
              <w:jc w:val="right"/>
              <w:rPr>
                <w:color w:val="000000"/>
                <w:sz w:val="18"/>
                <w:szCs w:val="18"/>
                <w:lang w:eastAsia="zh-CN"/>
              </w:rPr>
            </w:pPr>
            <w:r w:rsidRPr="0002798B">
              <w:rPr>
                <w:color w:val="000000"/>
                <w:sz w:val="18"/>
                <w:szCs w:val="18"/>
                <w:lang w:eastAsia="zh-CN"/>
              </w:rPr>
              <w:t>34.70</w:t>
            </w:r>
          </w:p>
        </w:tc>
        <w:tc>
          <w:tcPr>
            <w:tcW w:w="851" w:type="dxa"/>
            <w:tcBorders>
              <w:top w:val="single" w:sz="4" w:space="0" w:color="auto"/>
              <w:left w:val="nil"/>
              <w:bottom w:val="single" w:sz="4" w:space="0" w:color="auto"/>
              <w:right w:val="single" w:sz="4" w:space="0" w:color="auto"/>
            </w:tcBorders>
            <w:shd w:val="clear" w:color="auto" w:fill="auto"/>
            <w:hideMark/>
          </w:tcPr>
          <w:p w14:paraId="46F20CFC" w14:textId="77777777" w:rsidR="002F6AFB" w:rsidRPr="0002798B" w:rsidRDefault="002F6AFB" w:rsidP="002F6AFB">
            <w:pPr>
              <w:jc w:val="right"/>
              <w:rPr>
                <w:color w:val="000000"/>
                <w:sz w:val="18"/>
                <w:szCs w:val="18"/>
                <w:lang w:eastAsia="zh-CN"/>
              </w:rPr>
            </w:pPr>
            <w:r w:rsidRPr="0002798B">
              <w:rPr>
                <w:color w:val="000000"/>
                <w:sz w:val="18"/>
                <w:szCs w:val="18"/>
                <w:lang w:eastAsia="zh-CN"/>
              </w:rPr>
              <w:t>2.50</w:t>
            </w:r>
          </w:p>
        </w:tc>
        <w:tc>
          <w:tcPr>
            <w:tcW w:w="850" w:type="dxa"/>
            <w:tcBorders>
              <w:top w:val="single" w:sz="4" w:space="0" w:color="auto"/>
              <w:left w:val="nil"/>
              <w:bottom w:val="single" w:sz="4" w:space="0" w:color="auto"/>
              <w:right w:val="single" w:sz="4" w:space="0" w:color="auto"/>
            </w:tcBorders>
            <w:shd w:val="clear" w:color="auto" w:fill="auto"/>
            <w:hideMark/>
          </w:tcPr>
          <w:p w14:paraId="4EE8FDA8" w14:textId="77777777" w:rsidR="002F6AFB" w:rsidRPr="0002798B" w:rsidRDefault="002F6AFB" w:rsidP="002F6AFB">
            <w:pPr>
              <w:jc w:val="right"/>
              <w:rPr>
                <w:color w:val="000000"/>
                <w:sz w:val="18"/>
                <w:szCs w:val="18"/>
                <w:lang w:eastAsia="zh-CN"/>
              </w:rPr>
            </w:pPr>
            <w:r w:rsidRPr="0002798B">
              <w:rPr>
                <w:color w:val="000000"/>
                <w:sz w:val="18"/>
                <w:szCs w:val="18"/>
                <w:lang w:eastAsia="zh-CN"/>
              </w:rPr>
              <w:t>0</w:t>
            </w:r>
          </w:p>
        </w:tc>
        <w:tc>
          <w:tcPr>
            <w:tcW w:w="851" w:type="dxa"/>
            <w:tcBorders>
              <w:top w:val="single" w:sz="4" w:space="0" w:color="auto"/>
              <w:left w:val="nil"/>
              <w:bottom w:val="single" w:sz="4" w:space="0" w:color="auto"/>
              <w:right w:val="single" w:sz="4" w:space="0" w:color="auto"/>
            </w:tcBorders>
            <w:shd w:val="clear" w:color="auto" w:fill="auto"/>
            <w:hideMark/>
          </w:tcPr>
          <w:p w14:paraId="5B57F544" w14:textId="77777777" w:rsidR="002F6AFB" w:rsidRPr="0002798B" w:rsidRDefault="002F6AFB" w:rsidP="002F6AFB">
            <w:pPr>
              <w:jc w:val="right"/>
              <w:rPr>
                <w:color w:val="000000"/>
                <w:sz w:val="18"/>
                <w:szCs w:val="18"/>
                <w:lang w:eastAsia="zh-CN"/>
              </w:rPr>
            </w:pPr>
            <w:r w:rsidRPr="0002798B">
              <w:rPr>
                <w:color w:val="000000"/>
                <w:sz w:val="18"/>
                <w:szCs w:val="18"/>
                <w:lang w:eastAsia="zh-CN"/>
              </w:rPr>
              <w:t>0</w:t>
            </w:r>
          </w:p>
        </w:tc>
        <w:tc>
          <w:tcPr>
            <w:tcW w:w="850" w:type="dxa"/>
            <w:tcBorders>
              <w:top w:val="single" w:sz="4" w:space="0" w:color="auto"/>
              <w:left w:val="nil"/>
              <w:bottom w:val="single" w:sz="4" w:space="0" w:color="auto"/>
              <w:right w:val="single" w:sz="4" w:space="0" w:color="auto"/>
            </w:tcBorders>
            <w:shd w:val="clear" w:color="auto" w:fill="auto"/>
          </w:tcPr>
          <w:p w14:paraId="5869065F" w14:textId="7642827A" w:rsidR="002F6AFB" w:rsidRPr="0002798B" w:rsidRDefault="002F6AFB" w:rsidP="002F6AFB">
            <w:pPr>
              <w:jc w:val="right"/>
              <w:rPr>
                <w:color w:val="000000"/>
                <w:sz w:val="18"/>
                <w:szCs w:val="18"/>
                <w:lang w:eastAsia="zh-CN"/>
              </w:rPr>
            </w:pPr>
            <w:r w:rsidRPr="0002798B">
              <w:rPr>
                <w:color w:val="000000"/>
                <w:sz w:val="18"/>
                <w:szCs w:val="18"/>
                <w:lang w:eastAsia="zh-CN"/>
              </w:rPr>
              <w:t>10.3</w:t>
            </w:r>
          </w:p>
        </w:tc>
        <w:tc>
          <w:tcPr>
            <w:tcW w:w="851" w:type="dxa"/>
            <w:tcBorders>
              <w:top w:val="single" w:sz="4" w:space="0" w:color="auto"/>
              <w:left w:val="nil"/>
              <w:bottom w:val="single" w:sz="4" w:space="0" w:color="auto"/>
              <w:right w:val="single" w:sz="4" w:space="0" w:color="auto"/>
            </w:tcBorders>
          </w:tcPr>
          <w:p w14:paraId="558069DD" w14:textId="3C481D21" w:rsidR="002F6AFB" w:rsidRPr="0002798B" w:rsidRDefault="002F6AFB" w:rsidP="002F6AFB">
            <w:pPr>
              <w:jc w:val="right"/>
              <w:rPr>
                <w:color w:val="000000"/>
                <w:sz w:val="18"/>
                <w:szCs w:val="18"/>
                <w:lang w:eastAsia="zh-CN"/>
              </w:rPr>
            </w:pPr>
            <w:r w:rsidRPr="0002798B">
              <w:rPr>
                <w:color w:val="000000"/>
                <w:sz w:val="18"/>
                <w:szCs w:val="18"/>
              </w:rPr>
              <w:t>52.8</w:t>
            </w:r>
          </w:p>
        </w:tc>
      </w:tr>
      <w:tr w:rsidR="002F6AFB" w:rsidRPr="0002798B" w14:paraId="62BCD46B" w14:textId="3A6A2285" w:rsidTr="0002798B">
        <w:trPr>
          <w:trHeight w:val="290"/>
        </w:trPr>
        <w:tc>
          <w:tcPr>
            <w:tcW w:w="1128" w:type="dxa"/>
            <w:vMerge/>
            <w:tcBorders>
              <w:top w:val="single" w:sz="4" w:space="0" w:color="auto"/>
              <w:left w:val="single" w:sz="4" w:space="0" w:color="auto"/>
              <w:bottom w:val="single" w:sz="4" w:space="0" w:color="auto"/>
              <w:right w:val="single" w:sz="4" w:space="0" w:color="auto"/>
            </w:tcBorders>
            <w:vAlign w:val="center"/>
            <w:hideMark/>
          </w:tcPr>
          <w:p w14:paraId="688EB18D" w14:textId="77777777" w:rsidR="002F6AFB" w:rsidRPr="0002798B" w:rsidRDefault="002F6AFB" w:rsidP="002F6AFB">
            <w:pPr>
              <w:jc w:val="left"/>
              <w:rPr>
                <w:color w:val="000000"/>
                <w:sz w:val="18"/>
                <w:szCs w:val="18"/>
                <w:lang w:eastAsia="zh-CN"/>
              </w:rPr>
            </w:pPr>
          </w:p>
        </w:tc>
        <w:tc>
          <w:tcPr>
            <w:tcW w:w="1134" w:type="dxa"/>
            <w:tcBorders>
              <w:top w:val="single" w:sz="4" w:space="0" w:color="auto"/>
              <w:left w:val="nil"/>
              <w:bottom w:val="single" w:sz="4" w:space="0" w:color="auto"/>
              <w:right w:val="single" w:sz="4" w:space="0" w:color="auto"/>
            </w:tcBorders>
            <w:shd w:val="clear" w:color="auto" w:fill="auto"/>
            <w:hideMark/>
          </w:tcPr>
          <w:p w14:paraId="453E6F53" w14:textId="77777777" w:rsidR="002F6AFB" w:rsidRPr="0002798B" w:rsidRDefault="002F6AFB" w:rsidP="002F6AFB">
            <w:pPr>
              <w:jc w:val="left"/>
              <w:rPr>
                <w:color w:val="000000"/>
                <w:sz w:val="18"/>
                <w:szCs w:val="18"/>
                <w:lang w:eastAsia="zh-CN"/>
              </w:rPr>
            </w:pPr>
            <w:r w:rsidRPr="0002798B">
              <w:rPr>
                <w:color w:val="000000"/>
                <w:sz w:val="18"/>
                <w:szCs w:val="18"/>
                <w:lang w:eastAsia="zh-CN"/>
              </w:rPr>
              <w:t>Condenser units</w:t>
            </w:r>
          </w:p>
        </w:tc>
        <w:tc>
          <w:tcPr>
            <w:tcW w:w="993" w:type="dxa"/>
            <w:tcBorders>
              <w:top w:val="single" w:sz="4" w:space="0" w:color="auto"/>
              <w:left w:val="nil"/>
              <w:bottom w:val="single" w:sz="4" w:space="0" w:color="auto"/>
              <w:right w:val="single" w:sz="4" w:space="0" w:color="auto"/>
            </w:tcBorders>
            <w:shd w:val="clear" w:color="auto" w:fill="auto"/>
            <w:hideMark/>
          </w:tcPr>
          <w:p w14:paraId="07419BB9" w14:textId="77777777" w:rsidR="002F6AFB" w:rsidRPr="0002798B" w:rsidRDefault="002F6AFB" w:rsidP="002F6AFB">
            <w:pPr>
              <w:jc w:val="right"/>
              <w:rPr>
                <w:color w:val="000000"/>
                <w:sz w:val="18"/>
                <w:szCs w:val="18"/>
                <w:lang w:eastAsia="zh-CN"/>
              </w:rPr>
            </w:pPr>
            <w:r w:rsidRPr="0002798B">
              <w:rPr>
                <w:color w:val="000000"/>
                <w:sz w:val="18"/>
                <w:szCs w:val="18"/>
                <w:lang w:eastAsia="zh-CN"/>
              </w:rPr>
              <w:t>7.38</w:t>
            </w:r>
          </w:p>
        </w:tc>
        <w:tc>
          <w:tcPr>
            <w:tcW w:w="859" w:type="dxa"/>
            <w:tcBorders>
              <w:top w:val="single" w:sz="4" w:space="0" w:color="auto"/>
              <w:left w:val="nil"/>
              <w:bottom w:val="single" w:sz="4" w:space="0" w:color="auto"/>
              <w:right w:val="single" w:sz="4" w:space="0" w:color="auto"/>
            </w:tcBorders>
            <w:shd w:val="clear" w:color="auto" w:fill="auto"/>
            <w:hideMark/>
          </w:tcPr>
          <w:p w14:paraId="7AFFB024" w14:textId="77777777" w:rsidR="002F6AFB" w:rsidRPr="0002798B" w:rsidRDefault="002F6AFB" w:rsidP="002F6AFB">
            <w:pPr>
              <w:jc w:val="right"/>
              <w:rPr>
                <w:color w:val="000000"/>
                <w:sz w:val="18"/>
                <w:szCs w:val="18"/>
                <w:lang w:eastAsia="zh-CN"/>
              </w:rPr>
            </w:pPr>
            <w:r w:rsidRPr="0002798B">
              <w:rPr>
                <w:color w:val="000000"/>
                <w:sz w:val="18"/>
                <w:szCs w:val="18"/>
                <w:lang w:eastAsia="zh-CN"/>
              </w:rPr>
              <w:t>0</w:t>
            </w:r>
          </w:p>
        </w:tc>
        <w:tc>
          <w:tcPr>
            <w:tcW w:w="1125" w:type="dxa"/>
            <w:tcBorders>
              <w:top w:val="single" w:sz="4" w:space="0" w:color="auto"/>
              <w:left w:val="nil"/>
              <w:bottom w:val="single" w:sz="4" w:space="0" w:color="auto"/>
              <w:right w:val="single" w:sz="4" w:space="0" w:color="auto"/>
            </w:tcBorders>
            <w:shd w:val="clear" w:color="auto" w:fill="auto"/>
            <w:hideMark/>
          </w:tcPr>
          <w:p w14:paraId="3E154E2A" w14:textId="77777777" w:rsidR="002F6AFB" w:rsidRPr="0002798B" w:rsidRDefault="002F6AFB" w:rsidP="002F6AFB">
            <w:pPr>
              <w:jc w:val="right"/>
              <w:rPr>
                <w:color w:val="000000"/>
                <w:sz w:val="18"/>
                <w:szCs w:val="18"/>
                <w:lang w:eastAsia="zh-CN"/>
              </w:rPr>
            </w:pPr>
            <w:r w:rsidRPr="0002798B">
              <w:rPr>
                <w:color w:val="000000"/>
                <w:sz w:val="18"/>
                <w:szCs w:val="18"/>
                <w:lang w:eastAsia="zh-CN"/>
              </w:rPr>
              <w:t>20.50</w:t>
            </w:r>
          </w:p>
        </w:tc>
        <w:tc>
          <w:tcPr>
            <w:tcW w:w="851" w:type="dxa"/>
            <w:tcBorders>
              <w:top w:val="single" w:sz="4" w:space="0" w:color="auto"/>
              <w:left w:val="nil"/>
              <w:bottom w:val="single" w:sz="4" w:space="0" w:color="auto"/>
              <w:right w:val="single" w:sz="4" w:space="0" w:color="auto"/>
            </w:tcBorders>
            <w:shd w:val="clear" w:color="auto" w:fill="auto"/>
            <w:hideMark/>
          </w:tcPr>
          <w:p w14:paraId="5264691D" w14:textId="77777777" w:rsidR="002F6AFB" w:rsidRPr="0002798B" w:rsidRDefault="002F6AFB" w:rsidP="002F6AFB">
            <w:pPr>
              <w:jc w:val="right"/>
              <w:rPr>
                <w:color w:val="000000"/>
                <w:sz w:val="18"/>
                <w:szCs w:val="18"/>
                <w:lang w:eastAsia="zh-CN"/>
              </w:rPr>
            </w:pPr>
            <w:r w:rsidRPr="0002798B">
              <w:rPr>
                <w:color w:val="000000"/>
                <w:sz w:val="18"/>
                <w:szCs w:val="18"/>
                <w:lang w:eastAsia="zh-CN"/>
              </w:rPr>
              <w:t>1.50</w:t>
            </w:r>
          </w:p>
        </w:tc>
        <w:tc>
          <w:tcPr>
            <w:tcW w:w="850" w:type="dxa"/>
            <w:tcBorders>
              <w:top w:val="single" w:sz="4" w:space="0" w:color="auto"/>
              <w:left w:val="nil"/>
              <w:bottom w:val="single" w:sz="4" w:space="0" w:color="auto"/>
              <w:right w:val="single" w:sz="4" w:space="0" w:color="auto"/>
            </w:tcBorders>
            <w:shd w:val="clear" w:color="auto" w:fill="auto"/>
            <w:hideMark/>
          </w:tcPr>
          <w:p w14:paraId="71215ECA" w14:textId="77777777" w:rsidR="002F6AFB" w:rsidRPr="0002798B" w:rsidRDefault="002F6AFB" w:rsidP="002F6AFB">
            <w:pPr>
              <w:jc w:val="right"/>
              <w:rPr>
                <w:color w:val="000000"/>
                <w:sz w:val="18"/>
                <w:szCs w:val="18"/>
                <w:lang w:eastAsia="zh-CN"/>
              </w:rPr>
            </w:pPr>
            <w:r w:rsidRPr="0002798B">
              <w:rPr>
                <w:color w:val="000000"/>
                <w:sz w:val="18"/>
                <w:szCs w:val="18"/>
                <w:lang w:eastAsia="zh-CN"/>
              </w:rPr>
              <w:t>0</w:t>
            </w:r>
          </w:p>
        </w:tc>
        <w:tc>
          <w:tcPr>
            <w:tcW w:w="851" w:type="dxa"/>
            <w:tcBorders>
              <w:top w:val="single" w:sz="4" w:space="0" w:color="auto"/>
              <w:left w:val="nil"/>
              <w:bottom w:val="single" w:sz="4" w:space="0" w:color="auto"/>
              <w:right w:val="single" w:sz="4" w:space="0" w:color="auto"/>
            </w:tcBorders>
            <w:shd w:val="clear" w:color="auto" w:fill="auto"/>
            <w:hideMark/>
          </w:tcPr>
          <w:p w14:paraId="283E62BF" w14:textId="77777777" w:rsidR="002F6AFB" w:rsidRPr="0002798B" w:rsidRDefault="002F6AFB" w:rsidP="002F6AFB">
            <w:pPr>
              <w:jc w:val="right"/>
              <w:rPr>
                <w:color w:val="000000"/>
                <w:sz w:val="18"/>
                <w:szCs w:val="18"/>
                <w:lang w:eastAsia="zh-CN"/>
              </w:rPr>
            </w:pPr>
            <w:r w:rsidRPr="0002798B">
              <w:rPr>
                <w:color w:val="000000"/>
                <w:sz w:val="18"/>
                <w:szCs w:val="18"/>
                <w:lang w:eastAsia="zh-CN"/>
              </w:rPr>
              <w:t>0</w:t>
            </w:r>
          </w:p>
        </w:tc>
        <w:tc>
          <w:tcPr>
            <w:tcW w:w="850" w:type="dxa"/>
            <w:tcBorders>
              <w:top w:val="single" w:sz="4" w:space="0" w:color="auto"/>
              <w:left w:val="nil"/>
              <w:bottom w:val="single" w:sz="4" w:space="0" w:color="auto"/>
              <w:right w:val="single" w:sz="4" w:space="0" w:color="auto"/>
            </w:tcBorders>
            <w:shd w:val="clear" w:color="auto" w:fill="auto"/>
          </w:tcPr>
          <w:p w14:paraId="7C5EFA7F" w14:textId="15B75481" w:rsidR="002F6AFB" w:rsidRPr="0002798B" w:rsidRDefault="002F6AFB" w:rsidP="002F6AFB">
            <w:pPr>
              <w:jc w:val="right"/>
              <w:rPr>
                <w:color w:val="000000"/>
                <w:sz w:val="18"/>
                <w:szCs w:val="18"/>
                <w:lang w:eastAsia="zh-CN"/>
              </w:rPr>
            </w:pPr>
            <w:r w:rsidRPr="0002798B">
              <w:rPr>
                <w:color w:val="000000"/>
                <w:sz w:val="18"/>
                <w:szCs w:val="18"/>
                <w:lang w:eastAsia="zh-CN"/>
              </w:rPr>
              <w:t>3.</w:t>
            </w:r>
          </w:p>
        </w:tc>
        <w:tc>
          <w:tcPr>
            <w:tcW w:w="851" w:type="dxa"/>
            <w:tcBorders>
              <w:top w:val="single" w:sz="4" w:space="0" w:color="auto"/>
              <w:left w:val="nil"/>
              <w:bottom w:val="single" w:sz="4" w:space="0" w:color="auto"/>
              <w:right w:val="single" w:sz="4" w:space="0" w:color="auto"/>
            </w:tcBorders>
          </w:tcPr>
          <w:p w14:paraId="14BB1CFD" w14:textId="35923DC0" w:rsidR="002F6AFB" w:rsidRPr="0002798B" w:rsidRDefault="002F6AFB" w:rsidP="002F6AFB">
            <w:pPr>
              <w:jc w:val="right"/>
              <w:rPr>
                <w:color w:val="000000"/>
                <w:sz w:val="18"/>
                <w:szCs w:val="18"/>
                <w:lang w:eastAsia="zh-CN"/>
              </w:rPr>
            </w:pPr>
            <w:r w:rsidRPr="0002798B">
              <w:rPr>
                <w:color w:val="000000"/>
                <w:sz w:val="18"/>
                <w:szCs w:val="18"/>
              </w:rPr>
              <w:t>32.44</w:t>
            </w:r>
          </w:p>
        </w:tc>
      </w:tr>
      <w:tr w:rsidR="002F6AFB" w:rsidRPr="0002798B" w14:paraId="471CA173" w14:textId="6953D320" w:rsidTr="0002798B">
        <w:trPr>
          <w:trHeight w:val="377"/>
        </w:trPr>
        <w:tc>
          <w:tcPr>
            <w:tcW w:w="1128" w:type="dxa"/>
            <w:vMerge/>
            <w:tcBorders>
              <w:top w:val="single" w:sz="4" w:space="0" w:color="auto"/>
              <w:left w:val="single" w:sz="4" w:space="0" w:color="auto"/>
              <w:bottom w:val="single" w:sz="4" w:space="0" w:color="auto"/>
              <w:right w:val="single" w:sz="4" w:space="0" w:color="auto"/>
            </w:tcBorders>
            <w:vAlign w:val="center"/>
            <w:hideMark/>
          </w:tcPr>
          <w:p w14:paraId="012DF780" w14:textId="77777777" w:rsidR="002F6AFB" w:rsidRPr="0002798B" w:rsidRDefault="002F6AFB" w:rsidP="002F6AFB">
            <w:pPr>
              <w:jc w:val="left"/>
              <w:rPr>
                <w:color w:val="000000"/>
                <w:sz w:val="18"/>
                <w:szCs w:val="18"/>
                <w:lang w:eastAsia="zh-CN"/>
              </w:rPr>
            </w:pPr>
          </w:p>
        </w:tc>
        <w:tc>
          <w:tcPr>
            <w:tcW w:w="1134" w:type="dxa"/>
            <w:tcBorders>
              <w:top w:val="single" w:sz="4" w:space="0" w:color="auto"/>
              <w:left w:val="nil"/>
              <w:bottom w:val="single" w:sz="4" w:space="0" w:color="auto"/>
              <w:right w:val="single" w:sz="4" w:space="0" w:color="auto"/>
            </w:tcBorders>
            <w:shd w:val="clear" w:color="auto" w:fill="auto"/>
            <w:hideMark/>
          </w:tcPr>
          <w:p w14:paraId="5B7C88D2" w14:textId="77777777" w:rsidR="002F6AFB" w:rsidRPr="0002798B" w:rsidRDefault="002F6AFB" w:rsidP="002F6AFB">
            <w:pPr>
              <w:jc w:val="left"/>
              <w:rPr>
                <w:color w:val="000000"/>
                <w:sz w:val="18"/>
                <w:szCs w:val="18"/>
                <w:lang w:eastAsia="zh-CN"/>
              </w:rPr>
            </w:pPr>
            <w:r w:rsidRPr="0002798B">
              <w:rPr>
                <w:color w:val="000000"/>
                <w:sz w:val="18"/>
                <w:szCs w:val="18"/>
                <w:lang w:eastAsia="zh-CN"/>
              </w:rPr>
              <w:t>Centralized systems</w:t>
            </w:r>
          </w:p>
        </w:tc>
        <w:tc>
          <w:tcPr>
            <w:tcW w:w="993" w:type="dxa"/>
            <w:tcBorders>
              <w:top w:val="single" w:sz="4" w:space="0" w:color="auto"/>
              <w:left w:val="nil"/>
              <w:bottom w:val="single" w:sz="4" w:space="0" w:color="auto"/>
              <w:right w:val="single" w:sz="4" w:space="0" w:color="auto"/>
            </w:tcBorders>
            <w:shd w:val="clear" w:color="auto" w:fill="auto"/>
            <w:hideMark/>
          </w:tcPr>
          <w:p w14:paraId="5399B748" w14:textId="77777777" w:rsidR="002F6AFB" w:rsidRPr="0002798B" w:rsidRDefault="002F6AFB" w:rsidP="002F6AFB">
            <w:pPr>
              <w:jc w:val="right"/>
              <w:rPr>
                <w:color w:val="000000"/>
                <w:sz w:val="18"/>
                <w:szCs w:val="18"/>
                <w:lang w:eastAsia="zh-CN"/>
              </w:rPr>
            </w:pPr>
            <w:r w:rsidRPr="0002798B">
              <w:rPr>
                <w:color w:val="000000"/>
                <w:sz w:val="18"/>
                <w:szCs w:val="18"/>
                <w:lang w:eastAsia="zh-CN"/>
              </w:rPr>
              <w:t>5.86</w:t>
            </w:r>
          </w:p>
        </w:tc>
        <w:tc>
          <w:tcPr>
            <w:tcW w:w="859" w:type="dxa"/>
            <w:tcBorders>
              <w:top w:val="single" w:sz="4" w:space="0" w:color="auto"/>
              <w:left w:val="nil"/>
              <w:bottom w:val="single" w:sz="4" w:space="0" w:color="auto"/>
              <w:right w:val="single" w:sz="4" w:space="0" w:color="auto"/>
            </w:tcBorders>
            <w:shd w:val="clear" w:color="auto" w:fill="auto"/>
            <w:hideMark/>
          </w:tcPr>
          <w:p w14:paraId="4B19260A" w14:textId="77777777" w:rsidR="002F6AFB" w:rsidRPr="0002798B" w:rsidRDefault="002F6AFB" w:rsidP="002F6AFB">
            <w:pPr>
              <w:jc w:val="right"/>
              <w:rPr>
                <w:color w:val="000000"/>
                <w:sz w:val="18"/>
                <w:szCs w:val="18"/>
                <w:lang w:eastAsia="zh-CN"/>
              </w:rPr>
            </w:pPr>
            <w:r w:rsidRPr="0002798B">
              <w:rPr>
                <w:color w:val="000000"/>
                <w:sz w:val="18"/>
                <w:szCs w:val="18"/>
                <w:lang w:eastAsia="zh-CN"/>
              </w:rPr>
              <w:t>0</w:t>
            </w:r>
          </w:p>
        </w:tc>
        <w:tc>
          <w:tcPr>
            <w:tcW w:w="1125" w:type="dxa"/>
            <w:tcBorders>
              <w:top w:val="single" w:sz="4" w:space="0" w:color="auto"/>
              <w:left w:val="nil"/>
              <w:bottom w:val="single" w:sz="4" w:space="0" w:color="auto"/>
              <w:right w:val="single" w:sz="4" w:space="0" w:color="auto"/>
            </w:tcBorders>
            <w:shd w:val="clear" w:color="auto" w:fill="auto"/>
            <w:hideMark/>
          </w:tcPr>
          <w:p w14:paraId="1ED52227" w14:textId="77777777" w:rsidR="002F6AFB" w:rsidRPr="0002798B" w:rsidRDefault="002F6AFB" w:rsidP="002F6AFB">
            <w:pPr>
              <w:jc w:val="right"/>
              <w:rPr>
                <w:color w:val="000000"/>
                <w:sz w:val="18"/>
                <w:szCs w:val="18"/>
                <w:lang w:eastAsia="zh-CN"/>
              </w:rPr>
            </w:pPr>
            <w:r w:rsidRPr="0002798B">
              <w:rPr>
                <w:color w:val="000000"/>
                <w:sz w:val="18"/>
                <w:szCs w:val="18"/>
                <w:lang w:eastAsia="zh-CN"/>
              </w:rPr>
              <w:t>15.40</w:t>
            </w:r>
          </w:p>
        </w:tc>
        <w:tc>
          <w:tcPr>
            <w:tcW w:w="851" w:type="dxa"/>
            <w:tcBorders>
              <w:top w:val="single" w:sz="4" w:space="0" w:color="auto"/>
              <w:left w:val="nil"/>
              <w:bottom w:val="single" w:sz="4" w:space="0" w:color="auto"/>
              <w:right w:val="single" w:sz="4" w:space="0" w:color="auto"/>
            </w:tcBorders>
            <w:shd w:val="clear" w:color="auto" w:fill="auto"/>
            <w:hideMark/>
          </w:tcPr>
          <w:p w14:paraId="718C07CF" w14:textId="77777777" w:rsidR="002F6AFB" w:rsidRPr="0002798B" w:rsidRDefault="002F6AFB" w:rsidP="002F6AFB">
            <w:pPr>
              <w:jc w:val="right"/>
              <w:rPr>
                <w:color w:val="000000"/>
                <w:sz w:val="18"/>
                <w:szCs w:val="18"/>
                <w:lang w:eastAsia="zh-CN"/>
              </w:rPr>
            </w:pPr>
            <w:r w:rsidRPr="0002798B">
              <w:rPr>
                <w:color w:val="000000"/>
                <w:sz w:val="18"/>
                <w:szCs w:val="18"/>
                <w:lang w:eastAsia="zh-CN"/>
              </w:rPr>
              <w:t>1.30</w:t>
            </w:r>
          </w:p>
        </w:tc>
        <w:tc>
          <w:tcPr>
            <w:tcW w:w="850" w:type="dxa"/>
            <w:tcBorders>
              <w:top w:val="single" w:sz="4" w:space="0" w:color="auto"/>
              <w:left w:val="nil"/>
              <w:bottom w:val="single" w:sz="4" w:space="0" w:color="auto"/>
              <w:right w:val="single" w:sz="4" w:space="0" w:color="auto"/>
            </w:tcBorders>
            <w:shd w:val="clear" w:color="auto" w:fill="auto"/>
            <w:hideMark/>
          </w:tcPr>
          <w:p w14:paraId="241481A5" w14:textId="77777777" w:rsidR="002F6AFB" w:rsidRPr="0002798B" w:rsidRDefault="002F6AFB" w:rsidP="002F6AFB">
            <w:pPr>
              <w:jc w:val="right"/>
              <w:rPr>
                <w:color w:val="000000"/>
                <w:sz w:val="18"/>
                <w:szCs w:val="18"/>
                <w:lang w:eastAsia="zh-CN"/>
              </w:rPr>
            </w:pPr>
            <w:r w:rsidRPr="0002798B">
              <w:rPr>
                <w:color w:val="000000"/>
                <w:sz w:val="18"/>
                <w:szCs w:val="18"/>
                <w:lang w:eastAsia="zh-CN"/>
              </w:rPr>
              <w:t>0</w:t>
            </w:r>
          </w:p>
        </w:tc>
        <w:tc>
          <w:tcPr>
            <w:tcW w:w="851" w:type="dxa"/>
            <w:tcBorders>
              <w:top w:val="single" w:sz="4" w:space="0" w:color="auto"/>
              <w:left w:val="nil"/>
              <w:bottom w:val="single" w:sz="4" w:space="0" w:color="auto"/>
              <w:right w:val="single" w:sz="4" w:space="0" w:color="auto"/>
            </w:tcBorders>
            <w:shd w:val="clear" w:color="auto" w:fill="auto"/>
            <w:hideMark/>
          </w:tcPr>
          <w:p w14:paraId="41BE4AB8" w14:textId="77777777" w:rsidR="002F6AFB" w:rsidRPr="0002798B" w:rsidRDefault="002F6AFB" w:rsidP="002F6AFB">
            <w:pPr>
              <w:jc w:val="right"/>
              <w:rPr>
                <w:color w:val="000000"/>
                <w:sz w:val="18"/>
                <w:szCs w:val="18"/>
                <w:lang w:eastAsia="zh-CN"/>
              </w:rPr>
            </w:pPr>
            <w:r w:rsidRPr="0002798B">
              <w:rPr>
                <w:color w:val="000000"/>
                <w:sz w:val="18"/>
                <w:szCs w:val="18"/>
                <w:lang w:eastAsia="zh-CN"/>
              </w:rPr>
              <w:t>0</w:t>
            </w:r>
          </w:p>
        </w:tc>
        <w:tc>
          <w:tcPr>
            <w:tcW w:w="850" w:type="dxa"/>
            <w:tcBorders>
              <w:top w:val="single" w:sz="4" w:space="0" w:color="auto"/>
              <w:left w:val="nil"/>
              <w:bottom w:val="single" w:sz="4" w:space="0" w:color="auto"/>
              <w:right w:val="single" w:sz="4" w:space="0" w:color="auto"/>
            </w:tcBorders>
            <w:shd w:val="clear" w:color="auto" w:fill="auto"/>
          </w:tcPr>
          <w:p w14:paraId="3C453C07" w14:textId="531F961C" w:rsidR="002F6AFB" w:rsidRPr="0002798B" w:rsidRDefault="002F6AFB" w:rsidP="002F6AFB">
            <w:pPr>
              <w:jc w:val="right"/>
              <w:rPr>
                <w:color w:val="000000"/>
                <w:sz w:val="18"/>
                <w:szCs w:val="18"/>
                <w:lang w:eastAsia="zh-CN"/>
              </w:rPr>
            </w:pPr>
          </w:p>
        </w:tc>
        <w:tc>
          <w:tcPr>
            <w:tcW w:w="851" w:type="dxa"/>
            <w:tcBorders>
              <w:top w:val="single" w:sz="4" w:space="0" w:color="auto"/>
              <w:left w:val="nil"/>
              <w:bottom w:val="single" w:sz="4" w:space="0" w:color="auto"/>
              <w:right w:val="single" w:sz="4" w:space="0" w:color="auto"/>
            </w:tcBorders>
          </w:tcPr>
          <w:p w14:paraId="4FD75BD3" w14:textId="4657C285" w:rsidR="002F6AFB" w:rsidRPr="0002798B" w:rsidRDefault="002F6AFB" w:rsidP="002F6AFB">
            <w:pPr>
              <w:jc w:val="right"/>
              <w:rPr>
                <w:color w:val="000000"/>
                <w:sz w:val="18"/>
                <w:szCs w:val="18"/>
                <w:lang w:eastAsia="zh-CN"/>
              </w:rPr>
            </w:pPr>
            <w:r w:rsidRPr="0002798B">
              <w:rPr>
                <w:color w:val="000000"/>
                <w:sz w:val="18"/>
                <w:szCs w:val="18"/>
              </w:rPr>
              <w:t>22.56</w:t>
            </w:r>
          </w:p>
        </w:tc>
      </w:tr>
      <w:tr w:rsidR="002F6AFB" w:rsidRPr="0002798B" w14:paraId="5E263525" w14:textId="13EA8865" w:rsidTr="0002798B">
        <w:trPr>
          <w:trHeight w:val="242"/>
        </w:trPr>
        <w:tc>
          <w:tcPr>
            <w:tcW w:w="2262" w:type="dxa"/>
            <w:gridSpan w:val="2"/>
            <w:tcBorders>
              <w:top w:val="single" w:sz="4" w:space="0" w:color="auto"/>
              <w:left w:val="single" w:sz="4" w:space="0" w:color="auto"/>
              <w:bottom w:val="single" w:sz="4" w:space="0" w:color="auto"/>
              <w:right w:val="single" w:sz="4" w:space="0" w:color="auto"/>
            </w:tcBorders>
            <w:shd w:val="clear" w:color="auto" w:fill="auto"/>
            <w:hideMark/>
          </w:tcPr>
          <w:p w14:paraId="306A8881" w14:textId="77777777" w:rsidR="002F6AFB" w:rsidRPr="0002798B" w:rsidRDefault="002F6AFB" w:rsidP="002F6AFB">
            <w:pPr>
              <w:jc w:val="left"/>
              <w:rPr>
                <w:color w:val="000000"/>
                <w:sz w:val="18"/>
                <w:szCs w:val="18"/>
                <w:lang w:eastAsia="zh-CN"/>
              </w:rPr>
            </w:pPr>
            <w:r w:rsidRPr="0002798B">
              <w:rPr>
                <w:color w:val="000000"/>
                <w:sz w:val="18"/>
                <w:szCs w:val="18"/>
                <w:lang w:eastAsia="zh-CN"/>
              </w:rPr>
              <w:t>Residential AC</w:t>
            </w:r>
          </w:p>
        </w:tc>
        <w:tc>
          <w:tcPr>
            <w:tcW w:w="993" w:type="dxa"/>
            <w:tcBorders>
              <w:top w:val="single" w:sz="4" w:space="0" w:color="auto"/>
              <w:left w:val="nil"/>
              <w:bottom w:val="single" w:sz="4" w:space="0" w:color="auto"/>
              <w:right w:val="single" w:sz="4" w:space="0" w:color="auto"/>
            </w:tcBorders>
            <w:shd w:val="clear" w:color="auto" w:fill="auto"/>
            <w:hideMark/>
          </w:tcPr>
          <w:p w14:paraId="02037A89" w14:textId="77777777" w:rsidR="002F6AFB" w:rsidRPr="0002798B" w:rsidRDefault="002F6AFB" w:rsidP="002F6AFB">
            <w:pPr>
              <w:jc w:val="right"/>
              <w:rPr>
                <w:color w:val="000000"/>
                <w:sz w:val="18"/>
                <w:szCs w:val="18"/>
                <w:lang w:eastAsia="zh-CN"/>
              </w:rPr>
            </w:pPr>
            <w:r w:rsidRPr="0002798B">
              <w:rPr>
                <w:color w:val="000000"/>
                <w:sz w:val="18"/>
                <w:szCs w:val="18"/>
                <w:lang w:eastAsia="zh-CN"/>
              </w:rPr>
              <w:t>11.26</w:t>
            </w:r>
          </w:p>
        </w:tc>
        <w:tc>
          <w:tcPr>
            <w:tcW w:w="859" w:type="dxa"/>
            <w:tcBorders>
              <w:top w:val="single" w:sz="4" w:space="0" w:color="auto"/>
              <w:left w:val="nil"/>
              <w:bottom w:val="single" w:sz="4" w:space="0" w:color="auto"/>
              <w:right w:val="single" w:sz="4" w:space="0" w:color="auto"/>
            </w:tcBorders>
            <w:shd w:val="clear" w:color="auto" w:fill="auto"/>
            <w:hideMark/>
          </w:tcPr>
          <w:p w14:paraId="5A8079B0" w14:textId="77777777" w:rsidR="002F6AFB" w:rsidRPr="0002798B" w:rsidRDefault="002F6AFB" w:rsidP="002F6AFB">
            <w:pPr>
              <w:jc w:val="right"/>
              <w:rPr>
                <w:color w:val="000000"/>
                <w:sz w:val="18"/>
                <w:szCs w:val="18"/>
                <w:lang w:eastAsia="zh-CN"/>
              </w:rPr>
            </w:pPr>
            <w:r w:rsidRPr="0002798B">
              <w:rPr>
                <w:color w:val="000000"/>
                <w:sz w:val="18"/>
                <w:szCs w:val="18"/>
                <w:lang w:eastAsia="zh-CN"/>
              </w:rPr>
              <w:t>6.00</w:t>
            </w:r>
          </w:p>
        </w:tc>
        <w:tc>
          <w:tcPr>
            <w:tcW w:w="1125" w:type="dxa"/>
            <w:tcBorders>
              <w:top w:val="single" w:sz="4" w:space="0" w:color="auto"/>
              <w:left w:val="nil"/>
              <w:bottom w:val="single" w:sz="4" w:space="0" w:color="auto"/>
              <w:right w:val="single" w:sz="4" w:space="0" w:color="auto"/>
            </w:tcBorders>
            <w:shd w:val="clear" w:color="auto" w:fill="auto"/>
            <w:hideMark/>
          </w:tcPr>
          <w:p w14:paraId="0DC93D51" w14:textId="77777777" w:rsidR="002F6AFB" w:rsidRPr="0002798B" w:rsidRDefault="002F6AFB" w:rsidP="002F6AFB">
            <w:pPr>
              <w:jc w:val="right"/>
              <w:rPr>
                <w:color w:val="000000"/>
                <w:sz w:val="18"/>
                <w:szCs w:val="18"/>
                <w:lang w:eastAsia="zh-CN"/>
              </w:rPr>
            </w:pPr>
            <w:r w:rsidRPr="0002798B">
              <w:rPr>
                <w:color w:val="000000"/>
                <w:sz w:val="18"/>
                <w:szCs w:val="18"/>
                <w:lang w:eastAsia="zh-CN"/>
              </w:rPr>
              <w:t>0</w:t>
            </w:r>
          </w:p>
        </w:tc>
        <w:tc>
          <w:tcPr>
            <w:tcW w:w="851" w:type="dxa"/>
            <w:tcBorders>
              <w:top w:val="single" w:sz="4" w:space="0" w:color="auto"/>
              <w:left w:val="nil"/>
              <w:bottom w:val="single" w:sz="4" w:space="0" w:color="auto"/>
              <w:right w:val="single" w:sz="4" w:space="0" w:color="auto"/>
            </w:tcBorders>
            <w:shd w:val="clear" w:color="auto" w:fill="auto"/>
            <w:hideMark/>
          </w:tcPr>
          <w:p w14:paraId="7C4217E0" w14:textId="77777777" w:rsidR="002F6AFB" w:rsidRPr="0002798B" w:rsidRDefault="002F6AFB" w:rsidP="002F6AFB">
            <w:pPr>
              <w:jc w:val="right"/>
              <w:rPr>
                <w:color w:val="000000"/>
                <w:sz w:val="18"/>
                <w:szCs w:val="18"/>
                <w:lang w:eastAsia="zh-CN"/>
              </w:rPr>
            </w:pPr>
            <w:r w:rsidRPr="0002798B">
              <w:rPr>
                <w:color w:val="000000"/>
                <w:sz w:val="18"/>
                <w:szCs w:val="18"/>
                <w:lang w:eastAsia="zh-CN"/>
              </w:rPr>
              <w:t>0</w:t>
            </w:r>
          </w:p>
        </w:tc>
        <w:tc>
          <w:tcPr>
            <w:tcW w:w="850" w:type="dxa"/>
            <w:tcBorders>
              <w:top w:val="single" w:sz="4" w:space="0" w:color="auto"/>
              <w:left w:val="nil"/>
              <w:bottom w:val="single" w:sz="4" w:space="0" w:color="auto"/>
              <w:right w:val="single" w:sz="4" w:space="0" w:color="auto"/>
            </w:tcBorders>
            <w:shd w:val="clear" w:color="auto" w:fill="auto"/>
            <w:hideMark/>
          </w:tcPr>
          <w:p w14:paraId="0E9AE935" w14:textId="77777777" w:rsidR="002F6AFB" w:rsidRPr="0002798B" w:rsidRDefault="002F6AFB" w:rsidP="002F6AFB">
            <w:pPr>
              <w:jc w:val="right"/>
              <w:rPr>
                <w:color w:val="000000"/>
                <w:sz w:val="18"/>
                <w:szCs w:val="18"/>
                <w:lang w:eastAsia="zh-CN"/>
              </w:rPr>
            </w:pPr>
            <w:r w:rsidRPr="0002798B">
              <w:rPr>
                <w:color w:val="000000"/>
                <w:sz w:val="18"/>
                <w:szCs w:val="18"/>
                <w:lang w:eastAsia="zh-CN"/>
              </w:rPr>
              <w:t>5.49</w:t>
            </w:r>
          </w:p>
        </w:tc>
        <w:tc>
          <w:tcPr>
            <w:tcW w:w="851" w:type="dxa"/>
            <w:tcBorders>
              <w:top w:val="single" w:sz="4" w:space="0" w:color="auto"/>
              <w:left w:val="nil"/>
              <w:bottom w:val="single" w:sz="4" w:space="0" w:color="auto"/>
              <w:right w:val="single" w:sz="4" w:space="0" w:color="auto"/>
            </w:tcBorders>
            <w:shd w:val="clear" w:color="auto" w:fill="auto"/>
            <w:hideMark/>
          </w:tcPr>
          <w:p w14:paraId="67F16168" w14:textId="77777777" w:rsidR="002F6AFB" w:rsidRPr="0002798B" w:rsidRDefault="002F6AFB" w:rsidP="002F6AFB">
            <w:pPr>
              <w:jc w:val="right"/>
              <w:rPr>
                <w:color w:val="000000"/>
                <w:sz w:val="18"/>
                <w:szCs w:val="18"/>
                <w:lang w:eastAsia="zh-CN"/>
              </w:rPr>
            </w:pPr>
            <w:r w:rsidRPr="0002798B">
              <w:rPr>
                <w:color w:val="000000"/>
                <w:sz w:val="18"/>
                <w:szCs w:val="18"/>
                <w:lang w:eastAsia="zh-CN"/>
              </w:rPr>
              <w:t>20.23</w:t>
            </w:r>
          </w:p>
        </w:tc>
        <w:tc>
          <w:tcPr>
            <w:tcW w:w="850" w:type="dxa"/>
            <w:tcBorders>
              <w:top w:val="single" w:sz="4" w:space="0" w:color="auto"/>
              <w:left w:val="nil"/>
              <w:bottom w:val="single" w:sz="4" w:space="0" w:color="auto"/>
              <w:right w:val="single" w:sz="4" w:space="0" w:color="auto"/>
            </w:tcBorders>
            <w:shd w:val="clear" w:color="auto" w:fill="auto"/>
            <w:hideMark/>
          </w:tcPr>
          <w:p w14:paraId="3232B3BD" w14:textId="77777777" w:rsidR="002F6AFB" w:rsidRPr="0002798B" w:rsidRDefault="002F6AFB" w:rsidP="002F6AFB">
            <w:pPr>
              <w:jc w:val="right"/>
              <w:rPr>
                <w:color w:val="000000"/>
                <w:sz w:val="18"/>
                <w:szCs w:val="18"/>
                <w:lang w:eastAsia="zh-CN"/>
              </w:rPr>
            </w:pPr>
            <w:r w:rsidRPr="0002798B">
              <w:rPr>
                <w:color w:val="000000"/>
                <w:sz w:val="18"/>
                <w:szCs w:val="18"/>
                <w:lang w:eastAsia="zh-CN"/>
              </w:rPr>
              <w:t>0</w:t>
            </w:r>
          </w:p>
        </w:tc>
        <w:tc>
          <w:tcPr>
            <w:tcW w:w="851" w:type="dxa"/>
            <w:tcBorders>
              <w:top w:val="single" w:sz="4" w:space="0" w:color="auto"/>
              <w:left w:val="nil"/>
              <w:bottom w:val="single" w:sz="4" w:space="0" w:color="auto"/>
              <w:right w:val="single" w:sz="4" w:space="0" w:color="auto"/>
            </w:tcBorders>
          </w:tcPr>
          <w:p w14:paraId="277F3CE5" w14:textId="5509ACE3" w:rsidR="002F6AFB" w:rsidRPr="0002798B" w:rsidRDefault="002F6AFB" w:rsidP="002F6AFB">
            <w:pPr>
              <w:jc w:val="right"/>
              <w:rPr>
                <w:color w:val="000000"/>
                <w:sz w:val="18"/>
                <w:szCs w:val="18"/>
                <w:lang w:eastAsia="zh-CN"/>
              </w:rPr>
            </w:pPr>
            <w:r w:rsidRPr="0002798B">
              <w:rPr>
                <w:color w:val="000000"/>
                <w:sz w:val="18"/>
                <w:szCs w:val="18"/>
              </w:rPr>
              <w:t>42.98</w:t>
            </w:r>
          </w:p>
        </w:tc>
      </w:tr>
      <w:tr w:rsidR="002F6AFB" w:rsidRPr="0002798B" w14:paraId="3BD1CCCA" w14:textId="574FEB7E" w:rsidTr="0002798B">
        <w:trPr>
          <w:trHeight w:val="251"/>
        </w:trPr>
        <w:tc>
          <w:tcPr>
            <w:tcW w:w="2262" w:type="dxa"/>
            <w:gridSpan w:val="2"/>
            <w:tcBorders>
              <w:top w:val="single" w:sz="4" w:space="0" w:color="auto"/>
              <w:left w:val="single" w:sz="4" w:space="0" w:color="auto"/>
              <w:bottom w:val="single" w:sz="4" w:space="0" w:color="auto"/>
              <w:right w:val="single" w:sz="4" w:space="0" w:color="auto"/>
            </w:tcBorders>
            <w:shd w:val="clear" w:color="auto" w:fill="auto"/>
            <w:hideMark/>
          </w:tcPr>
          <w:p w14:paraId="7AD1C453" w14:textId="77777777" w:rsidR="002F6AFB" w:rsidRPr="0002798B" w:rsidRDefault="002F6AFB" w:rsidP="002F6AFB">
            <w:pPr>
              <w:jc w:val="left"/>
              <w:rPr>
                <w:color w:val="000000"/>
                <w:sz w:val="18"/>
                <w:szCs w:val="18"/>
                <w:lang w:eastAsia="zh-CN"/>
              </w:rPr>
            </w:pPr>
            <w:r w:rsidRPr="0002798B">
              <w:rPr>
                <w:color w:val="000000"/>
                <w:sz w:val="18"/>
                <w:szCs w:val="18"/>
                <w:lang w:eastAsia="zh-CN"/>
              </w:rPr>
              <w:t>Commercial AC</w:t>
            </w:r>
          </w:p>
        </w:tc>
        <w:tc>
          <w:tcPr>
            <w:tcW w:w="993" w:type="dxa"/>
            <w:tcBorders>
              <w:top w:val="single" w:sz="4" w:space="0" w:color="auto"/>
              <w:left w:val="nil"/>
              <w:bottom w:val="single" w:sz="4" w:space="0" w:color="auto"/>
              <w:right w:val="single" w:sz="4" w:space="0" w:color="auto"/>
            </w:tcBorders>
            <w:shd w:val="clear" w:color="auto" w:fill="auto"/>
            <w:hideMark/>
          </w:tcPr>
          <w:p w14:paraId="5C6595F8" w14:textId="77777777" w:rsidR="002F6AFB" w:rsidRPr="0002798B" w:rsidRDefault="002F6AFB" w:rsidP="002F6AFB">
            <w:pPr>
              <w:jc w:val="right"/>
              <w:rPr>
                <w:color w:val="000000"/>
                <w:sz w:val="18"/>
                <w:szCs w:val="18"/>
                <w:lang w:eastAsia="zh-CN"/>
              </w:rPr>
            </w:pPr>
            <w:r w:rsidRPr="0002798B">
              <w:rPr>
                <w:color w:val="000000"/>
                <w:sz w:val="18"/>
                <w:szCs w:val="18"/>
                <w:lang w:eastAsia="zh-CN"/>
              </w:rPr>
              <w:t>5.35</w:t>
            </w:r>
          </w:p>
        </w:tc>
        <w:tc>
          <w:tcPr>
            <w:tcW w:w="859" w:type="dxa"/>
            <w:tcBorders>
              <w:top w:val="single" w:sz="4" w:space="0" w:color="auto"/>
              <w:left w:val="nil"/>
              <w:bottom w:val="single" w:sz="4" w:space="0" w:color="auto"/>
              <w:right w:val="single" w:sz="4" w:space="0" w:color="auto"/>
            </w:tcBorders>
            <w:shd w:val="clear" w:color="auto" w:fill="auto"/>
            <w:hideMark/>
          </w:tcPr>
          <w:p w14:paraId="403721A3" w14:textId="77777777" w:rsidR="002F6AFB" w:rsidRPr="0002798B" w:rsidRDefault="002F6AFB" w:rsidP="002F6AFB">
            <w:pPr>
              <w:jc w:val="right"/>
              <w:rPr>
                <w:color w:val="000000"/>
                <w:sz w:val="18"/>
                <w:szCs w:val="18"/>
                <w:lang w:eastAsia="zh-CN"/>
              </w:rPr>
            </w:pPr>
            <w:r w:rsidRPr="0002798B">
              <w:rPr>
                <w:color w:val="000000"/>
                <w:sz w:val="18"/>
                <w:szCs w:val="18"/>
                <w:lang w:eastAsia="zh-CN"/>
              </w:rPr>
              <w:t>8.00</w:t>
            </w:r>
          </w:p>
        </w:tc>
        <w:tc>
          <w:tcPr>
            <w:tcW w:w="1125" w:type="dxa"/>
            <w:tcBorders>
              <w:top w:val="single" w:sz="4" w:space="0" w:color="auto"/>
              <w:left w:val="nil"/>
              <w:bottom w:val="single" w:sz="4" w:space="0" w:color="auto"/>
              <w:right w:val="single" w:sz="4" w:space="0" w:color="auto"/>
            </w:tcBorders>
            <w:shd w:val="clear" w:color="auto" w:fill="auto"/>
            <w:hideMark/>
          </w:tcPr>
          <w:p w14:paraId="1E123C30" w14:textId="77777777" w:rsidR="002F6AFB" w:rsidRPr="0002798B" w:rsidRDefault="002F6AFB" w:rsidP="002F6AFB">
            <w:pPr>
              <w:jc w:val="right"/>
              <w:rPr>
                <w:color w:val="000000"/>
                <w:sz w:val="18"/>
                <w:szCs w:val="18"/>
                <w:lang w:eastAsia="zh-CN"/>
              </w:rPr>
            </w:pPr>
            <w:r w:rsidRPr="0002798B">
              <w:rPr>
                <w:color w:val="000000"/>
                <w:sz w:val="18"/>
                <w:szCs w:val="18"/>
                <w:lang w:eastAsia="zh-CN"/>
              </w:rPr>
              <w:t>0</w:t>
            </w:r>
          </w:p>
        </w:tc>
        <w:tc>
          <w:tcPr>
            <w:tcW w:w="851" w:type="dxa"/>
            <w:tcBorders>
              <w:top w:val="single" w:sz="4" w:space="0" w:color="auto"/>
              <w:left w:val="nil"/>
              <w:bottom w:val="single" w:sz="4" w:space="0" w:color="auto"/>
              <w:right w:val="single" w:sz="4" w:space="0" w:color="auto"/>
            </w:tcBorders>
            <w:shd w:val="clear" w:color="auto" w:fill="auto"/>
            <w:hideMark/>
          </w:tcPr>
          <w:p w14:paraId="3C9BCC56" w14:textId="77777777" w:rsidR="002F6AFB" w:rsidRPr="0002798B" w:rsidRDefault="002F6AFB" w:rsidP="002F6AFB">
            <w:pPr>
              <w:jc w:val="right"/>
              <w:rPr>
                <w:color w:val="000000"/>
                <w:sz w:val="18"/>
                <w:szCs w:val="18"/>
                <w:lang w:eastAsia="zh-CN"/>
              </w:rPr>
            </w:pPr>
            <w:r w:rsidRPr="0002798B">
              <w:rPr>
                <w:color w:val="000000"/>
                <w:sz w:val="18"/>
                <w:szCs w:val="18"/>
                <w:lang w:eastAsia="zh-CN"/>
              </w:rPr>
              <w:t>0</w:t>
            </w:r>
          </w:p>
        </w:tc>
        <w:tc>
          <w:tcPr>
            <w:tcW w:w="850" w:type="dxa"/>
            <w:tcBorders>
              <w:top w:val="single" w:sz="4" w:space="0" w:color="auto"/>
              <w:left w:val="nil"/>
              <w:bottom w:val="single" w:sz="4" w:space="0" w:color="auto"/>
              <w:right w:val="single" w:sz="4" w:space="0" w:color="auto"/>
            </w:tcBorders>
            <w:shd w:val="clear" w:color="auto" w:fill="auto"/>
            <w:hideMark/>
          </w:tcPr>
          <w:p w14:paraId="3FFAE359" w14:textId="77777777" w:rsidR="002F6AFB" w:rsidRPr="0002798B" w:rsidRDefault="002F6AFB" w:rsidP="002F6AFB">
            <w:pPr>
              <w:jc w:val="right"/>
              <w:rPr>
                <w:color w:val="000000"/>
                <w:sz w:val="18"/>
                <w:szCs w:val="18"/>
                <w:lang w:eastAsia="zh-CN"/>
              </w:rPr>
            </w:pPr>
            <w:r w:rsidRPr="0002798B">
              <w:rPr>
                <w:color w:val="000000"/>
                <w:sz w:val="18"/>
                <w:szCs w:val="18"/>
                <w:lang w:eastAsia="zh-CN"/>
              </w:rPr>
              <w:t>70.00</w:t>
            </w:r>
          </w:p>
        </w:tc>
        <w:tc>
          <w:tcPr>
            <w:tcW w:w="851" w:type="dxa"/>
            <w:tcBorders>
              <w:top w:val="single" w:sz="4" w:space="0" w:color="auto"/>
              <w:left w:val="nil"/>
              <w:bottom w:val="single" w:sz="4" w:space="0" w:color="auto"/>
              <w:right w:val="single" w:sz="4" w:space="0" w:color="auto"/>
            </w:tcBorders>
            <w:shd w:val="clear" w:color="auto" w:fill="auto"/>
            <w:hideMark/>
          </w:tcPr>
          <w:p w14:paraId="16F09A96" w14:textId="77777777" w:rsidR="002F6AFB" w:rsidRPr="0002798B" w:rsidRDefault="002F6AFB" w:rsidP="002F6AFB">
            <w:pPr>
              <w:jc w:val="right"/>
              <w:rPr>
                <w:color w:val="000000"/>
                <w:sz w:val="18"/>
                <w:szCs w:val="18"/>
                <w:lang w:eastAsia="zh-CN"/>
              </w:rPr>
            </w:pPr>
            <w:r w:rsidRPr="0002798B">
              <w:rPr>
                <w:color w:val="000000"/>
                <w:sz w:val="18"/>
                <w:szCs w:val="18"/>
                <w:lang w:eastAsia="zh-CN"/>
              </w:rPr>
              <w:t>78.50</w:t>
            </w:r>
          </w:p>
        </w:tc>
        <w:tc>
          <w:tcPr>
            <w:tcW w:w="850" w:type="dxa"/>
            <w:tcBorders>
              <w:top w:val="single" w:sz="4" w:space="0" w:color="auto"/>
              <w:left w:val="nil"/>
              <w:bottom w:val="single" w:sz="4" w:space="0" w:color="auto"/>
              <w:right w:val="single" w:sz="4" w:space="0" w:color="auto"/>
            </w:tcBorders>
            <w:shd w:val="clear" w:color="auto" w:fill="auto"/>
            <w:hideMark/>
          </w:tcPr>
          <w:p w14:paraId="27672A63" w14:textId="77777777" w:rsidR="002F6AFB" w:rsidRPr="0002798B" w:rsidRDefault="002F6AFB" w:rsidP="002F6AFB">
            <w:pPr>
              <w:jc w:val="right"/>
              <w:rPr>
                <w:color w:val="000000"/>
                <w:sz w:val="18"/>
                <w:szCs w:val="18"/>
                <w:lang w:eastAsia="zh-CN"/>
              </w:rPr>
            </w:pPr>
            <w:r w:rsidRPr="0002798B">
              <w:rPr>
                <w:color w:val="000000"/>
                <w:sz w:val="18"/>
                <w:szCs w:val="18"/>
                <w:lang w:eastAsia="zh-CN"/>
              </w:rPr>
              <w:t>0</w:t>
            </w:r>
          </w:p>
        </w:tc>
        <w:tc>
          <w:tcPr>
            <w:tcW w:w="851" w:type="dxa"/>
            <w:tcBorders>
              <w:top w:val="single" w:sz="4" w:space="0" w:color="auto"/>
              <w:left w:val="nil"/>
              <w:bottom w:val="single" w:sz="4" w:space="0" w:color="auto"/>
              <w:right w:val="single" w:sz="4" w:space="0" w:color="auto"/>
            </w:tcBorders>
          </w:tcPr>
          <w:p w14:paraId="300A137F" w14:textId="6F3A5AE7" w:rsidR="002F6AFB" w:rsidRPr="0002798B" w:rsidRDefault="002F6AFB" w:rsidP="002F6AFB">
            <w:pPr>
              <w:jc w:val="right"/>
              <w:rPr>
                <w:color w:val="000000"/>
                <w:sz w:val="18"/>
                <w:szCs w:val="18"/>
                <w:lang w:eastAsia="zh-CN"/>
              </w:rPr>
            </w:pPr>
            <w:r w:rsidRPr="0002798B">
              <w:rPr>
                <w:color w:val="000000"/>
                <w:sz w:val="18"/>
                <w:szCs w:val="18"/>
              </w:rPr>
              <w:t>161.85</w:t>
            </w:r>
          </w:p>
        </w:tc>
      </w:tr>
      <w:tr w:rsidR="002F6AFB" w:rsidRPr="0002798B" w14:paraId="38E42678" w14:textId="0D9AB6FF" w:rsidTr="0002798B">
        <w:trPr>
          <w:trHeight w:val="290"/>
        </w:trPr>
        <w:tc>
          <w:tcPr>
            <w:tcW w:w="2262" w:type="dxa"/>
            <w:gridSpan w:val="2"/>
            <w:tcBorders>
              <w:top w:val="single" w:sz="4" w:space="0" w:color="auto"/>
              <w:left w:val="single" w:sz="4" w:space="0" w:color="auto"/>
              <w:bottom w:val="single" w:sz="4" w:space="0" w:color="auto"/>
              <w:right w:val="single" w:sz="4" w:space="0" w:color="auto"/>
            </w:tcBorders>
            <w:shd w:val="clear" w:color="auto" w:fill="auto"/>
            <w:hideMark/>
          </w:tcPr>
          <w:p w14:paraId="7AAA3D64" w14:textId="54A78E93" w:rsidR="002F6AFB" w:rsidRPr="0002798B" w:rsidRDefault="002F6AFB" w:rsidP="002F6AFB">
            <w:pPr>
              <w:jc w:val="left"/>
              <w:rPr>
                <w:color w:val="000000"/>
                <w:sz w:val="18"/>
                <w:szCs w:val="18"/>
                <w:lang w:eastAsia="zh-CN"/>
              </w:rPr>
            </w:pPr>
            <w:r w:rsidRPr="0002798B">
              <w:rPr>
                <w:color w:val="000000"/>
                <w:sz w:val="18"/>
                <w:szCs w:val="18"/>
                <w:lang w:eastAsia="zh-CN"/>
              </w:rPr>
              <w:t xml:space="preserve">Mobile </w:t>
            </w:r>
            <w:r w:rsidR="006E7A67">
              <w:rPr>
                <w:color w:val="000000"/>
                <w:sz w:val="18"/>
                <w:szCs w:val="18"/>
                <w:lang w:eastAsia="zh-CN"/>
              </w:rPr>
              <w:t>AC</w:t>
            </w:r>
          </w:p>
        </w:tc>
        <w:tc>
          <w:tcPr>
            <w:tcW w:w="993" w:type="dxa"/>
            <w:tcBorders>
              <w:top w:val="single" w:sz="4" w:space="0" w:color="auto"/>
              <w:left w:val="nil"/>
              <w:bottom w:val="single" w:sz="4" w:space="0" w:color="auto"/>
              <w:right w:val="single" w:sz="4" w:space="0" w:color="auto"/>
            </w:tcBorders>
            <w:shd w:val="clear" w:color="auto" w:fill="auto"/>
            <w:hideMark/>
          </w:tcPr>
          <w:p w14:paraId="700227A0" w14:textId="77777777" w:rsidR="002F6AFB" w:rsidRPr="0002798B" w:rsidRDefault="002F6AFB" w:rsidP="002F6AFB">
            <w:pPr>
              <w:jc w:val="right"/>
              <w:rPr>
                <w:color w:val="000000"/>
                <w:sz w:val="18"/>
                <w:szCs w:val="18"/>
                <w:lang w:eastAsia="zh-CN"/>
              </w:rPr>
            </w:pPr>
            <w:r w:rsidRPr="0002798B">
              <w:rPr>
                <w:color w:val="000000"/>
                <w:sz w:val="18"/>
                <w:szCs w:val="18"/>
                <w:lang w:eastAsia="zh-CN"/>
              </w:rPr>
              <w:t>0</w:t>
            </w:r>
          </w:p>
        </w:tc>
        <w:tc>
          <w:tcPr>
            <w:tcW w:w="859" w:type="dxa"/>
            <w:tcBorders>
              <w:top w:val="single" w:sz="4" w:space="0" w:color="auto"/>
              <w:left w:val="nil"/>
              <w:bottom w:val="single" w:sz="4" w:space="0" w:color="auto"/>
              <w:right w:val="single" w:sz="4" w:space="0" w:color="auto"/>
            </w:tcBorders>
            <w:shd w:val="clear" w:color="auto" w:fill="auto"/>
            <w:hideMark/>
          </w:tcPr>
          <w:p w14:paraId="1DB72089" w14:textId="77777777" w:rsidR="002F6AFB" w:rsidRPr="0002798B" w:rsidRDefault="002F6AFB" w:rsidP="002F6AFB">
            <w:pPr>
              <w:jc w:val="right"/>
              <w:rPr>
                <w:color w:val="000000"/>
                <w:sz w:val="18"/>
                <w:szCs w:val="18"/>
                <w:lang w:eastAsia="zh-CN"/>
              </w:rPr>
            </w:pPr>
            <w:r w:rsidRPr="0002798B">
              <w:rPr>
                <w:color w:val="000000"/>
                <w:sz w:val="18"/>
                <w:szCs w:val="18"/>
                <w:lang w:eastAsia="zh-CN"/>
              </w:rPr>
              <w:t>0</w:t>
            </w:r>
          </w:p>
        </w:tc>
        <w:tc>
          <w:tcPr>
            <w:tcW w:w="1125" w:type="dxa"/>
            <w:tcBorders>
              <w:top w:val="single" w:sz="4" w:space="0" w:color="auto"/>
              <w:left w:val="nil"/>
              <w:bottom w:val="single" w:sz="4" w:space="0" w:color="auto"/>
              <w:right w:val="single" w:sz="4" w:space="0" w:color="auto"/>
            </w:tcBorders>
            <w:shd w:val="clear" w:color="auto" w:fill="auto"/>
            <w:hideMark/>
          </w:tcPr>
          <w:p w14:paraId="1567E18B" w14:textId="77777777" w:rsidR="002F6AFB" w:rsidRPr="0002798B" w:rsidRDefault="002F6AFB" w:rsidP="002F6AFB">
            <w:pPr>
              <w:jc w:val="right"/>
              <w:rPr>
                <w:color w:val="000000"/>
                <w:sz w:val="18"/>
                <w:szCs w:val="18"/>
                <w:lang w:eastAsia="zh-CN"/>
              </w:rPr>
            </w:pPr>
            <w:r w:rsidRPr="0002798B">
              <w:rPr>
                <w:color w:val="000000"/>
                <w:sz w:val="18"/>
                <w:szCs w:val="18"/>
                <w:lang w:eastAsia="zh-CN"/>
              </w:rPr>
              <w:t>15.50</w:t>
            </w:r>
          </w:p>
        </w:tc>
        <w:tc>
          <w:tcPr>
            <w:tcW w:w="851" w:type="dxa"/>
            <w:tcBorders>
              <w:top w:val="single" w:sz="4" w:space="0" w:color="auto"/>
              <w:left w:val="nil"/>
              <w:bottom w:val="single" w:sz="4" w:space="0" w:color="auto"/>
              <w:right w:val="single" w:sz="4" w:space="0" w:color="auto"/>
            </w:tcBorders>
            <w:shd w:val="clear" w:color="auto" w:fill="auto"/>
            <w:hideMark/>
          </w:tcPr>
          <w:p w14:paraId="4D4446B2" w14:textId="77777777" w:rsidR="002F6AFB" w:rsidRPr="0002798B" w:rsidRDefault="002F6AFB" w:rsidP="002F6AFB">
            <w:pPr>
              <w:jc w:val="right"/>
              <w:rPr>
                <w:color w:val="000000"/>
                <w:sz w:val="18"/>
                <w:szCs w:val="18"/>
                <w:lang w:eastAsia="zh-CN"/>
              </w:rPr>
            </w:pPr>
            <w:r w:rsidRPr="0002798B">
              <w:rPr>
                <w:color w:val="000000"/>
                <w:sz w:val="18"/>
                <w:szCs w:val="18"/>
                <w:lang w:eastAsia="zh-CN"/>
              </w:rPr>
              <w:t>0</w:t>
            </w:r>
          </w:p>
        </w:tc>
        <w:tc>
          <w:tcPr>
            <w:tcW w:w="850" w:type="dxa"/>
            <w:tcBorders>
              <w:top w:val="single" w:sz="4" w:space="0" w:color="auto"/>
              <w:left w:val="nil"/>
              <w:bottom w:val="single" w:sz="4" w:space="0" w:color="auto"/>
              <w:right w:val="single" w:sz="4" w:space="0" w:color="auto"/>
            </w:tcBorders>
            <w:shd w:val="clear" w:color="auto" w:fill="auto"/>
            <w:hideMark/>
          </w:tcPr>
          <w:p w14:paraId="4F58F327" w14:textId="77777777" w:rsidR="002F6AFB" w:rsidRPr="0002798B" w:rsidRDefault="002F6AFB" w:rsidP="002F6AFB">
            <w:pPr>
              <w:jc w:val="right"/>
              <w:rPr>
                <w:color w:val="000000"/>
                <w:sz w:val="18"/>
                <w:szCs w:val="18"/>
                <w:lang w:eastAsia="zh-CN"/>
              </w:rPr>
            </w:pPr>
            <w:r w:rsidRPr="0002798B">
              <w:rPr>
                <w:color w:val="000000"/>
                <w:sz w:val="18"/>
                <w:szCs w:val="18"/>
                <w:lang w:eastAsia="zh-CN"/>
              </w:rPr>
              <w:t>0</w:t>
            </w:r>
          </w:p>
        </w:tc>
        <w:tc>
          <w:tcPr>
            <w:tcW w:w="851" w:type="dxa"/>
            <w:tcBorders>
              <w:top w:val="single" w:sz="4" w:space="0" w:color="auto"/>
              <w:left w:val="nil"/>
              <w:bottom w:val="single" w:sz="4" w:space="0" w:color="auto"/>
              <w:right w:val="single" w:sz="4" w:space="0" w:color="auto"/>
            </w:tcBorders>
            <w:shd w:val="clear" w:color="auto" w:fill="auto"/>
            <w:hideMark/>
          </w:tcPr>
          <w:p w14:paraId="22750CDD" w14:textId="77777777" w:rsidR="002F6AFB" w:rsidRPr="0002798B" w:rsidRDefault="002F6AFB" w:rsidP="002F6AFB">
            <w:pPr>
              <w:jc w:val="right"/>
              <w:rPr>
                <w:color w:val="000000"/>
                <w:sz w:val="18"/>
                <w:szCs w:val="18"/>
                <w:lang w:eastAsia="zh-CN"/>
              </w:rPr>
            </w:pPr>
            <w:r w:rsidRPr="0002798B">
              <w:rPr>
                <w:color w:val="000000"/>
                <w:sz w:val="18"/>
                <w:szCs w:val="18"/>
                <w:lang w:eastAsia="zh-CN"/>
              </w:rPr>
              <w:t>0</w:t>
            </w:r>
          </w:p>
        </w:tc>
        <w:tc>
          <w:tcPr>
            <w:tcW w:w="850" w:type="dxa"/>
            <w:tcBorders>
              <w:top w:val="single" w:sz="4" w:space="0" w:color="auto"/>
              <w:left w:val="nil"/>
              <w:bottom w:val="single" w:sz="4" w:space="0" w:color="auto"/>
              <w:right w:val="single" w:sz="4" w:space="0" w:color="auto"/>
            </w:tcBorders>
            <w:shd w:val="clear" w:color="auto" w:fill="auto"/>
            <w:hideMark/>
          </w:tcPr>
          <w:p w14:paraId="7F7B5120" w14:textId="77777777" w:rsidR="002F6AFB" w:rsidRPr="0002798B" w:rsidRDefault="002F6AFB" w:rsidP="002F6AFB">
            <w:pPr>
              <w:jc w:val="right"/>
              <w:rPr>
                <w:color w:val="000000"/>
                <w:sz w:val="18"/>
                <w:szCs w:val="18"/>
                <w:lang w:eastAsia="zh-CN"/>
              </w:rPr>
            </w:pPr>
            <w:r w:rsidRPr="0002798B">
              <w:rPr>
                <w:color w:val="000000"/>
                <w:sz w:val="18"/>
                <w:szCs w:val="18"/>
                <w:lang w:eastAsia="zh-CN"/>
              </w:rPr>
              <w:t>0</w:t>
            </w:r>
          </w:p>
        </w:tc>
        <w:tc>
          <w:tcPr>
            <w:tcW w:w="851" w:type="dxa"/>
            <w:tcBorders>
              <w:top w:val="single" w:sz="4" w:space="0" w:color="auto"/>
              <w:left w:val="nil"/>
              <w:bottom w:val="single" w:sz="4" w:space="0" w:color="auto"/>
              <w:right w:val="single" w:sz="4" w:space="0" w:color="auto"/>
            </w:tcBorders>
          </w:tcPr>
          <w:p w14:paraId="036B0F89" w14:textId="2CBE32FA" w:rsidR="002F6AFB" w:rsidRPr="0002798B" w:rsidRDefault="002F6AFB" w:rsidP="002F6AFB">
            <w:pPr>
              <w:jc w:val="right"/>
              <w:rPr>
                <w:color w:val="000000"/>
                <w:sz w:val="18"/>
                <w:szCs w:val="18"/>
                <w:lang w:eastAsia="zh-CN"/>
              </w:rPr>
            </w:pPr>
            <w:r w:rsidRPr="0002798B">
              <w:rPr>
                <w:color w:val="000000"/>
                <w:sz w:val="18"/>
                <w:szCs w:val="18"/>
              </w:rPr>
              <w:t>15.5</w:t>
            </w:r>
          </w:p>
        </w:tc>
      </w:tr>
      <w:tr w:rsidR="002F6AFB" w:rsidRPr="0002798B" w14:paraId="632D524B" w14:textId="3D3FA567" w:rsidTr="0002798B">
        <w:trPr>
          <w:trHeight w:val="152"/>
        </w:trPr>
        <w:tc>
          <w:tcPr>
            <w:tcW w:w="2262" w:type="dxa"/>
            <w:gridSpan w:val="2"/>
            <w:tcBorders>
              <w:top w:val="single" w:sz="4" w:space="0" w:color="auto"/>
              <w:left w:val="single" w:sz="4" w:space="0" w:color="auto"/>
              <w:bottom w:val="single" w:sz="4" w:space="0" w:color="auto"/>
              <w:right w:val="single" w:sz="4" w:space="0" w:color="auto"/>
            </w:tcBorders>
            <w:shd w:val="clear" w:color="auto" w:fill="auto"/>
            <w:hideMark/>
          </w:tcPr>
          <w:p w14:paraId="23A4AE86" w14:textId="77777777" w:rsidR="002F6AFB" w:rsidRPr="0002798B" w:rsidRDefault="002F6AFB" w:rsidP="002F6AFB">
            <w:pPr>
              <w:jc w:val="left"/>
              <w:rPr>
                <w:color w:val="000000"/>
                <w:sz w:val="18"/>
                <w:szCs w:val="18"/>
                <w:lang w:eastAsia="zh-CN"/>
              </w:rPr>
            </w:pPr>
            <w:r w:rsidRPr="0002798B">
              <w:rPr>
                <w:color w:val="000000"/>
                <w:sz w:val="18"/>
                <w:szCs w:val="18"/>
                <w:lang w:eastAsia="zh-CN"/>
              </w:rPr>
              <w:t>Transport refrigeration</w:t>
            </w:r>
          </w:p>
        </w:tc>
        <w:tc>
          <w:tcPr>
            <w:tcW w:w="993" w:type="dxa"/>
            <w:tcBorders>
              <w:top w:val="single" w:sz="4" w:space="0" w:color="auto"/>
              <w:left w:val="nil"/>
              <w:bottom w:val="single" w:sz="4" w:space="0" w:color="auto"/>
              <w:right w:val="single" w:sz="4" w:space="0" w:color="auto"/>
            </w:tcBorders>
            <w:shd w:val="clear" w:color="auto" w:fill="auto"/>
            <w:hideMark/>
          </w:tcPr>
          <w:p w14:paraId="7FC817DA" w14:textId="77777777" w:rsidR="002F6AFB" w:rsidRPr="0002798B" w:rsidRDefault="002F6AFB" w:rsidP="002F6AFB">
            <w:pPr>
              <w:jc w:val="right"/>
              <w:rPr>
                <w:color w:val="000000"/>
                <w:sz w:val="18"/>
                <w:szCs w:val="18"/>
                <w:lang w:eastAsia="zh-CN"/>
              </w:rPr>
            </w:pPr>
            <w:r w:rsidRPr="0002798B">
              <w:rPr>
                <w:color w:val="000000"/>
                <w:sz w:val="18"/>
                <w:szCs w:val="18"/>
                <w:lang w:eastAsia="zh-CN"/>
              </w:rPr>
              <w:t>4.55</w:t>
            </w:r>
          </w:p>
        </w:tc>
        <w:tc>
          <w:tcPr>
            <w:tcW w:w="859" w:type="dxa"/>
            <w:tcBorders>
              <w:top w:val="single" w:sz="4" w:space="0" w:color="auto"/>
              <w:left w:val="nil"/>
              <w:bottom w:val="single" w:sz="4" w:space="0" w:color="auto"/>
              <w:right w:val="single" w:sz="4" w:space="0" w:color="auto"/>
            </w:tcBorders>
            <w:shd w:val="clear" w:color="auto" w:fill="auto"/>
            <w:hideMark/>
          </w:tcPr>
          <w:p w14:paraId="3A4809D8" w14:textId="77777777" w:rsidR="002F6AFB" w:rsidRPr="0002798B" w:rsidRDefault="002F6AFB" w:rsidP="002F6AFB">
            <w:pPr>
              <w:jc w:val="right"/>
              <w:rPr>
                <w:color w:val="000000"/>
                <w:sz w:val="18"/>
                <w:szCs w:val="18"/>
                <w:lang w:eastAsia="zh-CN"/>
              </w:rPr>
            </w:pPr>
            <w:r w:rsidRPr="0002798B">
              <w:rPr>
                <w:color w:val="000000"/>
                <w:sz w:val="18"/>
                <w:szCs w:val="18"/>
                <w:lang w:eastAsia="zh-CN"/>
              </w:rPr>
              <w:t>0</w:t>
            </w:r>
          </w:p>
        </w:tc>
        <w:tc>
          <w:tcPr>
            <w:tcW w:w="1125" w:type="dxa"/>
            <w:tcBorders>
              <w:top w:val="single" w:sz="4" w:space="0" w:color="auto"/>
              <w:left w:val="nil"/>
              <w:bottom w:val="single" w:sz="4" w:space="0" w:color="auto"/>
              <w:right w:val="single" w:sz="4" w:space="0" w:color="auto"/>
            </w:tcBorders>
            <w:shd w:val="clear" w:color="auto" w:fill="auto"/>
            <w:hideMark/>
          </w:tcPr>
          <w:p w14:paraId="78AE82D9" w14:textId="77777777" w:rsidR="002F6AFB" w:rsidRPr="0002798B" w:rsidRDefault="002F6AFB" w:rsidP="002F6AFB">
            <w:pPr>
              <w:jc w:val="right"/>
              <w:rPr>
                <w:color w:val="000000"/>
                <w:sz w:val="18"/>
                <w:szCs w:val="18"/>
                <w:lang w:eastAsia="zh-CN"/>
              </w:rPr>
            </w:pPr>
            <w:r w:rsidRPr="0002798B">
              <w:rPr>
                <w:color w:val="000000"/>
                <w:sz w:val="18"/>
                <w:szCs w:val="18"/>
                <w:lang w:eastAsia="zh-CN"/>
              </w:rPr>
              <w:t>0</w:t>
            </w:r>
          </w:p>
        </w:tc>
        <w:tc>
          <w:tcPr>
            <w:tcW w:w="851" w:type="dxa"/>
            <w:tcBorders>
              <w:top w:val="single" w:sz="4" w:space="0" w:color="auto"/>
              <w:left w:val="nil"/>
              <w:bottom w:val="single" w:sz="4" w:space="0" w:color="auto"/>
              <w:right w:val="single" w:sz="4" w:space="0" w:color="auto"/>
            </w:tcBorders>
            <w:shd w:val="clear" w:color="auto" w:fill="auto"/>
            <w:hideMark/>
          </w:tcPr>
          <w:p w14:paraId="59DEC7CD" w14:textId="77777777" w:rsidR="002F6AFB" w:rsidRPr="0002798B" w:rsidRDefault="002F6AFB" w:rsidP="002F6AFB">
            <w:pPr>
              <w:jc w:val="right"/>
              <w:rPr>
                <w:color w:val="000000"/>
                <w:sz w:val="18"/>
                <w:szCs w:val="18"/>
                <w:lang w:eastAsia="zh-CN"/>
              </w:rPr>
            </w:pPr>
            <w:r w:rsidRPr="0002798B">
              <w:rPr>
                <w:color w:val="000000"/>
                <w:sz w:val="18"/>
                <w:szCs w:val="18"/>
                <w:lang w:eastAsia="zh-CN"/>
              </w:rPr>
              <w:t>0.70</w:t>
            </w:r>
          </w:p>
        </w:tc>
        <w:tc>
          <w:tcPr>
            <w:tcW w:w="850" w:type="dxa"/>
            <w:tcBorders>
              <w:top w:val="single" w:sz="4" w:space="0" w:color="auto"/>
              <w:left w:val="nil"/>
              <w:bottom w:val="single" w:sz="4" w:space="0" w:color="auto"/>
              <w:right w:val="single" w:sz="4" w:space="0" w:color="auto"/>
            </w:tcBorders>
            <w:shd w:val="clear" w:color="auto" w:fill="auto"/>
            <w:hideMark/>
          </w:tcPr>
          <w:p w14:paraId="52A3DECF" w14:textId="77777777" w:rsidR="002F6AFB" w:rsidRPr="0002798B" w:rsidRDefault="002F6AFB" w:rsidP="002F6AFB">
            <w:pPr>
              <w:jc w:val="right"/>
              <w:rPr>
                <w:color w:val="000000"/>
                <w:sz w:val="18"/>
                <w:szCs w:val="18"/>
                <w:lang w:eastAsia="zh-CN"/>
              </w:rPr>
            </w:pPr>
            <w:r w:rsidRPr="0002798B">
              <w:rPr>
                <w:color w:val="000000"/>
                <w:sz w:val="18"/>
                <w:szCs w:val="18"/>
                <w:lang w:eastAsia="zh-CN"/>
              </w:rPr>
              <w:t>0</w:t>
            </w:r>
          </w:p>
        </w:tc>
        <w:tc>
          <w:tcPr>
            <w:tcW w:w="851" w:type="dxa"/>
            <w:tcBorders>
              <w:top w:val="single" w:sz="4" w:space="0" w:color="auto"/>
              <w:left w:val="nil"/>
              <w:bottom w:val="single" w:sz="4" w:space="0" w:color="auto"/>
              <w:right w:val="single" w:sz="4" w:space="0" w:color="auto"/>
            </w:tcBorders>
            <w:shd w:val="clear" w:color="auto" w:fill="auto"/>
            <w:hideMark/>
          </w:tcPr>
          <w:p w14:paraId="73A79525" w14:textId="77777777" w:rsidR="002F6AFB" w:rsidRPr="0002798B" w:rsidRDefault="002F6AFB" w:rsidP="002F6AFB">
            <w:pPr>
              <w:jc w:val="right"/>
              <w:rPr>
                <w:color w:val="000000"/>
                <w:sz w:val="18"/>
                <w:szCs w:val="18"/>
                <w:lang w:eastAsia="zh-CN"/>
              </w:rPr>
            </w:pPr>
            <w:r w:rsidRPr="0002798B">
              <w:rPr>
                <w:color w:val="000000"/>
                <w:sz w:val="18"/>
                <w:szCs w:val="18"/>
                <w:lang w:eastAsia="zh-CN"/>
              </w:rPr>
              <w:t>0</w:t>
            </w:r>
          </w:p>
        </w:tc>
        <w:tc>
          <w:tcPr>
            <w:tcW w:w="850" w:type="dxa"/>
            <w:tcBorders>
              <w:top w:val="single" w:sz="4" w:space="0" w:color="auto"/>
              <w:left w:val="nil"/>
              <w:bottom w:val="single" w:sz="4" w:space="0" w:color="auto"/>
              <w:right w:val="single" w:sz="4" w:space="0" w:color="auto"/>
            </w:tcBorders>
            <w:shd w:val="clear" w:color="auto" w:fill="auto"/>
            <w:hideMark/>
          </w:tcPr>
          <w:p w14:paraId="7F11A67F" w14:textId="77777777" w:rsidR="002F6AFB" w:rsidRPr="0002798B" w:rsidRDefault="002F6AFB" w:rsidP="002F6AFB">
            <w:pPr>
              <w:jc w:val="right"/>
              <w:rPr>
                <w:color w:val="000000"/>
                <w:sz w:val="18"/>
                <w:szCs w:val="18"/>
                <w:lang w:eastAsia="zh-CN"/>
              </w:rPr>
            </w:pPr>
            <w:r w:rsidRPr="0002798B">
              <w:rPr>
                <w:color w:val="000000"/>
                <w:sz w:val="18"/>
                <w:szCs w:val="18"/>
                <w:lang w:eastAsia="zh-CN"/>
              </w:rPr>
              <w:t>0</w:t>
            </w:r>
          </w:p>
        </w:tc>
        <w:tc>
          <w:tcPr>
            <w:tcW w:w="851" w:type="dxa"/>
            <w:tcBorders>
              <w:top w:val="single" w:sz="4" w:space="0" w:color="auto"/>
              <w:left w:val="nil"/>
              <w:bottom w:val="single" w:sz="4" w:space="0" w:color="auto"/>
              <w:right w:val="single" w:sz="4" w:space="0" w:color="auto"/>
            </w:tcBorders>
          </w:tcPr>
          <w:p w14:paraId="4DB947D2" w14:textId="17B65965" w:rsidR="002F6AFB" w:rsidRPr="0002798B" w:rsidRDefault="002F6AFB" w:rsidP="002F6AFB">
            <w:pPr>
              <w:jc w:val="right"/>
              <w:rPr>
                <w:color w:val="000000"/>
                <w:sz w:val="18"/>
                <w:szCs w:val="18"/>
                <w:lang w:eastAsia="zh-CN"/>
              </w:rPr>
            </w:pPr>
            <w:r w:rsidRPr="0002798B">
              <w:rPr>
                <w:color w:val="000000"/>
                <w:sz w:val="18"/>
                <w:szCs w:val="18"/>
              </w:rPr>
              <w:t>5.25</w:t>
            </w:r>
          </w:p>
        </w:tc>
      </w:tr>
      <w:tr w:rsidR="002F6AFB" w:rsidRPr="0002798B" w14:paraId="663B2564" w14:textId="5805103D" w:rsidTr="0002798B">
        <w:trPr>
          <w:trHeight w:val="269"/>
        </w:trPr>
        <w:tc>
          <w:tcPr>
            <w:tcW w:w="2262" w:type="dxa"/>
            <w:gridSpan w:val="2"/>
            <w:tcBorders>
              <w:top w:val="single" w:sz="4" w:space="0" w:color="auto"/>
              <w:left w:val="single" w:sz="4" w:space="0" w:color="auto"/>
              <w:bottom w:val="single" w:sz="4" w:space="0" w:color="auto"/>
              <w:right w:val="single" w:sz="4" w:space="0" w:color="auto"/>
            </w:tcBorders>
            <w:shd w:val="clear" w:color="auto" w:fill="auto"/>
            <w:hideMark/>
          </w:tcPr>
          <w:p w14:paraId="5CBAE056" w14:textId="77777777" w:rsidR="002F6AFB" w:rsidRPr="0002798B" w:rsidRDefault="002F6AFB" w:rsidP="002F6AFB">
            <w:pPr>
              <w:jc w:val="left"/>
              <w:rPr>
                <w:color w:val="000000"/>
                <w:sz w:val="18"/>
                <w:szCs w:val="18"/>
                <w:lang w:eastAsia="zh-CN"/>
              </w:rPr>
            </w:pPr>
            <w:r w:rsidRPr="0002798B">
              <w:rPr>
                <w:color w:val="000000"/>
                <w:sz w:val="18"/>
                <w:szCs w:val="18"/>
                <w:lang w:eastAsia="zh-CN"/>
              </w:rPr>
              <w:t>Total (mt)</w:t>
            </w:r>
          </w:p>
        </w:tc>
        <w:tc>
          <w:tcPr>
            <w:tcW w:w="993" w:type="dxa"/>
            <w:tcBorders>
              <w:top w:val="single" w:sz="4" w:space="0" w:color="auto"/>
              <w:left w:val="nil"/>
              <w:bottom w:val="single" w:sz="4" w:space="0" w:color="auto"/>
              <w:right w:val="single" w:sz="4" w:space="0" w:color="auto"/>
            </w:tcBorders>
            <w:shd w:val="clear" w:color="auto" w:fill="auto"/>
            <w:hideMark/>
          </w:tcPr>
          <w:p w14:paraId="083D1BF6" w14:textId="77777777" w:rsidR="002F6AFB" w:rsidRPr="0002798B" w:rsidRDefault="002F6AFB" w:rsidP="002F6AFB">
            <w:pPr>
              <w:jc w:val="right"/>
              <w:rPr>
                <w:color w:val="000000"/>
                <w:sz w:val="18"/>
                <w:szCs w:val="18"/>
                <w:lang w:eastAsia="zh-CN"/>
              </w:rPr>
            </w:pPr>
            <w:r w:rsidRPr="0002798B">
              <w:rPr>
                <w:color w:val="000000"/>
                <w:sz w:val="18"/>
                <w:szCs w:val="18"/>
                <w:lang w:eastAsia="zh-CN"/>
              </w:rPr>
              <w:t>39.70</w:t>
            </w:r>
          </w:p>
        </w:tc>
        <w:tc>
          <w:tcPr>
            <w:tcW w:w="859" w:type="dxa"/>
            <w:tcBorders>
              <w:top w:val="single" w:sz="4" w:space="0" w:color="auto"/>
              <w:left w:val="nil"/>
              <w:bottom w:val="single" w:sz="4" w:space="0" w:color="auto"/>
              <w:right w:val="single" w:sz="4" w:space="0" w:color="auto"/>
            </w:tcBorders>
            <w:shd w:val="clear" w:color="auto" w:fill="auto"/>
            <w:hideMark/>
          </w:tcPr>
          <w:p w14:paraId="2B66623E" w14:textId="77777777" w:rsidR="002F6AFB" w:rsidRPr="0002798B" w:rsidRDefault="002F6AFB" w:rsidP="002F6AFB">
            <w:pPr>
              <w:jc w:val="right"/>
              <w:rPr>
                <w:color w:val="000000"/>
                <w:sz w:val="18"/>
                <w:szCs w:val="18"/>
                <w:lang w:eastAsia="zh-CN"/>
              </w:rPr>
            </w:pPr>
            <w:r w:rsidRPr="0002798B">
              <w:rPr>
                <w:color w:val="000000"/>
                <w:sz w:val="18"/>
                <w:szCs w:val="18"/>
                <w:lang w:eastAsia="zh-CN"/>
              </w:rPr>
              <w:t>14.00</w:t>
            </w:r>
          </w:p>
        </w:tc>
        <w:tc>
          <w:tcPr>
            <w:tcW w:w="1125" w:type="dxa"/>
            <w:tcBorders>
              <w:top w:val="single" w:sz="4" w:space="0" w:color="auto"/>
              <w:left w:val="nil"/>
              <w:bottom w:val="single" w:sz="4" w:space="0" w:color="auto"/>
              <w:right w:val="single" w:sz="4" w:space="0" w:color="auto"/>
            </w:tcBorders>
            <w:shd w:val="clear" w:color="auto" w:fill="auto"/>
            <w:hideMark/>
          </w:tcPr>
          <w:p w14:paraId="11D3AF01" w14:textId="77777777" w:rsidR="002F6AFB" w:rsidRPr="0002798B" w:rsidRDefault="002F6AFB" w:rsidP="002F6AFB">
            <w:pPr>
              <w:jc w:val="right"/>
              <w:rPr>
                <w:color w:val="000000"/>
                <w:sz w:val="18"/>
                <w:szCs w:val="18"/>
                <w:lang w:eastAsia="zh-CN"/>
              </w:rPr>
            </w:pPr>
            <w:r w:rsidRPr="0002798B">
              <w:rPr>
                <w:color w:val="000000"/>
                <w:sz w:val="18"/>
                <w:szCs w:val="18"/>
                <w:lang w:eastAsia="zh-CN"/>
              </w:rPr>
              <w:t>136.80</w:t>
            </w:r>
          </w:p>
        </w:tc>
        <w:tc>
          <w:tcPr>
            <w:tcW w:w="851" w:type="dxa"/>
            <w:tcBorders>
              <w:top w:val="single" w:sz="4" w:space="0" w:color="auto"/>
              <w:left w:val="nil"/>
              <w:bottom w:val="single" w:sz="4" w:space="0" w:color="auto"/>
              <w:right w:val="single" w:sz="4" w:space="0" w:color="auto"/>
            </w:tcBorders>
            <w:shd w:val="clear" w:color="auto" w:fill="auto"/>
            <w:hideMark/>
          </w:tcPr>
          <w:p w14:paraId="00ED81F9" w14:textId="77777777" w:rsidR="002F6AFB" w:rsidRPr="0002798B" w:rsidRDefault="002F6AFB" w:rsidP="002F6AFB">
            <w:pPr>
              <w:jc w:val="right"/>
              <w:rPr>
                <w:color w:val="000000"/>
                <w:sz w:val="18"/>
                <w:szCs w:val="18"/>
                <w:lang w:eastAsia="zh-CN"/>
              </w:rPr>
            </w:pPr>
            <w:r w:rsidRPr="0002798B">
              <w:rPr>
                <w:color w:val="000000"/>
                <w:sz w:val="18"/>
                <w:szCs w:val="18"/>
                <w:lang w:eastAsia="zh-CN"/>
              </w:rPr>
              <w:t>6.00</w:t>
            </w:r>
          </w:p>
        </w:tc>
        <w:tc>
          <w:tcPr>
            <w:tcW w:w="850" w:type="dxa"/>
            <w:tcBorders>
              <w:top w:val="single" w:sz="4" w:space="0" w:color="auto"/>
              <w:left w:val="nil"/>
              <w:bottom w:val="single" w:sz="4" w:space="0" w:color="auto"/>
              <w:right w:val="single" w:sz="4" w:space="0" w:color="auto"/>
            </w:tcBorders>
            <w:shd w:val="clear" w:color="auto" w:fill="auto"/>
            <w:hideMark/>
          </w:tcPr>
          <w:p w14:paraId="329FE14F" w14:textId="77777777" w:rsidR="002F6AFB" w:rsidRPr="0002798B" w:rsidRDefault="002F6AFB" w:rsidP="002F6AFB">
            <w:pPr>
              <w:jc w:val="right"/>
              <w:rPr>
                <w:color w:val="000000"/>
                <w:sz w:val="18"/>
                <w:szCs w:val="18"/>
                <w:lang w:eastAsia="zh-CN"/>
              </w:rPr>
            </w:pPr>
            <w:r w:rsidRPr="0002798B">
              <w:rPr>
                <w:color w:val="000000"/>
                <w:sz w:val="18"/>
                <w:szCs w:val="18"/>
                <w:lang w:eastAsia="zh-CN"/>
              </w:rPr>
              <w:t>75.49</w:t>
            </w:r>
          </w:p>
        </w:tc>
        <w:tc>
          <w:tcPr>
            <w:tcW w:w="851" w:type="dxa"/>
            <w:tcBorders>
              <w:top w:val="single" w:sz="4" w:space="0" w:color="auto"/>
              <w:left w:val="nil"/>
              <w:bottom w:val="single" w:sz="4" w:space="0" w:color="auto"/>
              <w:right w:val="single" w:sz="4" w:space="0" w:color="auto"/>
            </w:tcBorders>
            <w:shd w:val="clear" w:color="auto" w:fill="auto"/>
            <w:hideMark/>
          </w:tcPr>
          <w:p w14:paraId="3A9361DA" w14:textId="77777777" w:rsidR="002F6AFB" w:rsidRPr="0002798B" w:rsidRDefault="002F6AFB" w:rsidP="002F6AFB">
            <w:pPr>
              <w:jc w:val="right"/>
              <w:rPr>
                <w:color w:val="000000"/>
                <w:sz w:val="18"/>
                <w:szCs w:val="18"/>
                <w:lang w:eastAsia="zh-CN"/>
              </w:rPr>
            </w:pPr>
            <w:r w:rsidRPr="0002798B">
              <w:rPr>
                <w:color w:val="000000"/>
                <w:sz w:val="18"/>
                <w:szCs w:val="18"/>
                <w:lang w:eastAsia="zh-CN"/>
              </w:rPr>
              <w:t>98.73</w:t>
            </w:r>
          </w:p>
        </w:tc>
        <w:tc>
          <w:tcPr>
            <w:tcW w:w="850" w:type="dxa"/>
            <w:tcBorders>
              <w:top w:val="single" w:sz="4" w:space="0" w:color="auto"/>
              <w:left w:val="nil"/>
              <w:bottom w:val="single" w:sz="4" w:space="0" w:color="auto"/>
              <w:right w:val="single" w:sz="4" w:space="0" w:color="auto"/>
            </w:tcBorders>
            <w:shd w:val="clear" w:color="auto" w:fill="auto"/>
            <w:hideMark/>
          </w:tcPr>
          <w:p w14:paraId="431DB87B" w14:textId="77777777" w:rsidR="002F6AFB" w:rsidRPr="0002798B" w:rsidRDefault="002F6AFB" w:rsidP="002F6AFB">
            <w:pPr>
              <w:jc w:val="right"/>
              <w:rPr>
                <w:color w:val="000000"/>
                <w:sz w:val="18"/>
                <w:szCs w:val="18"/>
                <w:lang w:eastAsia="zh-CN"/>
              </w:rPr>
            </w:pPr>
            <w:r w:rsidRPr="0002798B">
              <w:rPr>
                <w:color w:val="000000"/>
                <w:sz w:val="18"/>
                <w:szCs w:val="18"/>
                <w:lang w:eastAsia="zh-CN"/>
              </w:rPr>
              <w:t>13.36</w:t>
            </w:r>
          </w:p>
        </w:tc>
        <w:tc>
          <w:tcPr>
            <w:tcW w:w="851" w:type="dxa"/>
            <w:tcBorders>
              <w:top w:val="single" w:sz="4" w:space="0" w:color="auto"/>
              <w:left w:val="nil"/>
              <w:bottom w:val="single" w:sz="4" w:space="0" w:color="auto"/>
              <w:right w:val="single" w:sz="4" w:space="0" w:color="auto"/>
            </w:tcBorders>
          </w:tcPr>
          <w:p w14:paraId="554CE2E7" w14:textId="4990307D" w:rsidR="002F6AFB" w:rsidRPr="0002798B" w:rsidRDefault="002F6AFB" w:rsidP="002F6AFB">
            <w:pPr>
              <w:jc w:val="right"/>
              <w:rPr>
                <w:color w:val="000000"/>
                <w:sz w:val="18"/>
                <w:szCs w:val="18"/>
                <w:lang w:eastAsia="zh-CN"/>
              </w:rPr>
            </w:pPr>
            <w:r w:rsidRPr="0002798B">
              <w:rPr>
                <w:color w:val="000000"/>
                <w:sz w:val="18"/>
                <w:szCs w:val="18"/>
              </w:rPr>
              <w:t>384.08</w:t>
            </w:r>
          </w:p>
        </w:tc>
      </w:tr>
      <w:tr w:rsidR="002F6AFB" w:rsidRPr="0002798B" w14:paraId="18F50790" w14:textId="01A9A398" w:rsidTr="0002798B">
        <w:trPr>
          <w:trHeight w:val="269"/>
        </w:trPr>
        <w:tc>
          <w:tcPr>
            <w:tcW w:w="2262" w:type="dxa"/>
            <w:gridSpan w:val="2"/>
            <w:tcBorders>
              <w:top w:val="single" w:sz="4" w:space="0" w:color="auto"/>
              <w:left w:val="single" w:sz="4" w:space="0" w:color="auto"/>
              <w:bottom w:val="single" w:sz="4" w:space="0" w:color="auto"/>
              <w:right w:val="single" w:sz="4" w:space="0" w:color="auto"/>
            </w:tcBorders>
            <w:shd w:val="clear" w:color="auto" w:fill="auto"/>
          </w:tcPr>
          <w:p w14:paraId="2D759EC6" w14:textId="751A1533" w:rsidR="002F6AFB" w:rsidRPr="0002798B" w:rsidRDefault="002F6AFB" w:rsidP="002F6AFB">
            <w:pPr>
              <w:jc w:val="left"/>
              <w:rPr>
                <w:color w:val="000000"/>
                <w:sz w:val="18"/>
                <w:szCs w:val="18"/>
                <w:lang w:eastAsia="zh-CN"/>
              </w:rPr>
            </w:pPr>
            <w:r w:rsidRPr="0002798B">
              <w:rPr>
                <w:color w:val="000000"/>
                <w:sz w:val="18"/>
                <w:szCs w:val="18"/>
                <w:lang w:eastAsia="zh-CN"/>
              </w:rPr>
              <w:t>Percentage</w:t>
            </w:r>
          </w:p>
        </w:tc>
        <w:tc>
          <w:tcPr>
            <w:tcW w:w="993" w:type="dxa"/>
            <w:tcBorders>
              <w:top w:val="single" w:sz="4" w:space="0" w:color="auto"/>
              <w:left w:val="nil"/>
              <w:bottom w:val="single" w:sz="4" w:space="0" w:color="auto"/>
              <w:right w:val="single" w:sz="4" w:space="0" w:color="auto"/>
            </w:tcBorders>
            <w:shd w:val="clear" w:color="auto" w:fill="auto"/>
          </w:tcPr>
          <w:p w14:paraId="1458DB36" w14:textId="309EE957" w:rsidR="002F6AFB" w:rsidRPr="0002798B" w:rsidRDefault="002F6AFB" w:rsidP="002F6AFB">
            <w:pPr>
              <w:jc w:val="right"/>
              <w:rPr>
                <w:color w:val="000000"/>
                <w:sz w:val="18"/>
                <w:szCs w:val="18"/>
                <w:lang w:eastAsia="zh-CN"/>
              </w:rPr>
            </w:pPr>
            <w:r w:rsidRPr="0002798B">
              <w:rPr>
                <w:color w:val="000000"/>
                <w:sz w:val="18"/>
                <w:szCs w:val="18"/>
                <w:lang w:eastAsia="zh-CN"/>
              </w:rPr>
              <w:t>10%</w:t>
            </w:r>
          </w:p>
        </w:tc>
        <w:tc>
          <w:tcPr>
            <w:tcW w:w="859" w:type="dxa"/>
            <w:tcBorders>
              <w:top w:val="single" w:sz="4" w:space="0" w:color="auto"/>
              <w:left w:val="nil"/>
              <w:bottom w:val="single" w:sz="4" w:space="0" w:color="auto"/>
              <w:right w:val="single" w:sz="4" w:space="0" w:color="auto"/>
            </w:tcBorders>
            <w:shd w:val="clear" w:color="auto" w:fill="auto"/>
          </w:tcPr>
          <w:p w14:paraId="2FDE72D2" w14:textId="5B6A8B37" w:rsidR="002F6AFB" w:rsidRPr="0002798B" w:rsidRDefault="002F6AFB" w:rsidP="002F6AFB">
            <w:pPr>
              <w:jc w:val="right"/>
              <w:rPr>
                <w:color w:val="000000"/>
                <w:sz w:val="18"/>
                <w:szCs w:val="18"/>
                <w:lang w:eastAsia="zh-CN"/>
              </w:rPr>
            </w:pPr>
            <w:r w:rsidRPr="0002798B">
              <w:rPr>
                <w:color w:val="000000"/>
                <w:sz w:val="18"/>
                <w:szCs w:val="18"/>
                <w:lang w:eastAsia="zh-CN"/>
              </w:rPr>
              <w:t>4%</w:t>
            </w:r>
          </w:p>
        </w:tc>
        <w:tc>
          <w:tcPr>
            <w:tcW w:w="1125" w:type="dxa"/>
            <w:tcBorders>
              <w:top w:val="single" w:sz="4" w:space="0" w:color="auto"/>
              <w:left w:val="nil"/>
              <w:bottom w:val="single" w:sz="4" w:space="0" w:color="auto"/>
              <w:right w:val="single" w:sz="4" w:space="0" w:color="auto"/>
            </w:tcBorders>
            <w:shd w:val="clear" w:color="auto" w:fill="auto"/>
          </w:tcPr>
          <w:p w14:paraId="03E7B1B8" w14:textId="216BAA4E" w:rsidR="002F6AFB" w:rsidRPr="0002798B" w:rsidRDefault="002F6AFB" w:rsidP="002F6AFB">
            <w:pPr>
              <w:jc w:val="right"/>
              <w:rPr>
                <w:color w:val="000000"/>
                <w:sz w:val="18"/>
                <w:szCs w:val="18"/>
                <w:lang w:eastAsia="zh-CN"/>
              </w:rPr>
            </w:pPr>
            <w:r w:rsidRPr="0002798B">
              <w:rPr>
                <w:color w:val="000000"/>
                <w:sz w:val="18"/>
                <w:szCs w:val="18"/>
                <w:lang w:eastAsia="zh-CN"/>
              </w:rPr>
              <w:t>36%</w:t>
            </w:r>
          </w:p>
        </w:tc>
        <w:tc>
          <w:tcPr>
            <w:tcW w:w="851" w:type="dxa"/>
            <w:tcBorders>
              <w:top w:val="single" w:sz="4" w:space="0" w:color="auto"/>
              <w:left w:val="nil"/>
              <w:bottom w:val="single" w:sz="4" w:space="0" w:color="auto"/>
              <w:right w:val="single" w:sz="4" w:space="0" w:color="auto"/>
            </w:tcBorders>
            <w:shd w:val="clear" w:color="auto" w:fill="auto"/>
          </w:tcPr>
          <w:p w14:paraId="6A9981A2" w14:textId="3A712656" w:rsidR="002F6AFB" w:rsidRPr="0002798B" w:rsidRDefault="002F6AFB" w:rsidP="002F6AFB">
            <w:pPr>
              <w:jc w:val="right"/>
              <w:rPr>
                <w:color w:val="000000"/>
                <w:sz w:val="18"/>
                <w:szCs w:val="18"/>
                <w:lang w:eastAsia="zh-CN"/>
              </w:rPr>
            </w:pPr>
            <w:r w:rsidRPr="0002798B">
              <w:rPr>
                <w:color w:val="000000"/>
                <w:sz w:val="18"/>
                <w:szCs w:val="18"/>
                <w:lang w:eastAsia="zh-CN"/>
              </w:rPr>
              <w:t>2%</w:t>
            </w:r>
          </w:p>
        </w:tc>
        <w:tc>
          <w:tcPr>
            <w:tcW w:w="850" w:type="dxa"/>
            <w:tcBorders>
              <w:top w:val="single" w:sz="4" w:space="0" w:color="auto"/>
              <w:left w:val="nil"/>
              <w:bottom w:val="single" w:sz="4" w:space="0" w:color="auto"/>
              <w:right w:val="single" w:sz="4" w:space="0" w:color="auto"/>
            </w:tcBorders>
            <w:shd w:val="clear" w:color="auto" w:fill="auto"/>
          </w:tcPr>
          <w:p w14:paraId="1E0F20FC" w14:textId="21D88D55" w:rsidR="002F6AFB" w:rsidRPr="0002798B" w:rsidRDefault="002F6AFB" w:rsidP="002F6AFB">
            <w:pPr>
              <w:jc w:val="right"/>
              <w:rPr>
                <w:color w:val="000000"/>
                <w:sz w:val="18"/>
                <w:szCs w:val="18"/>
                <w:lang w:eastAsia="zh-CN"/>
              </w:rPr>
            </w:pPr>
            <w:r w:rsidRPr="0002798B">
              <w:rPr>
                <w:color w:val="000000"/>
                <w:sz w:val="18"/>
                <w:szCs w:val="18"/>
                <w:lang w:eastAsia="zh-CN"/>
              </w:rPr>
              <w:t>20%</w:t>
            </w:r>
          </w:p>
        </w:tc>
        <w:tc>
          <w:tcPr>
            <w:tcW w:w="851" w:type="dxa"/>
            <w:tcBorders>
              <w:top w:val="single" w:sz="4" w:space="0" w:color="auto"/>
              <w:left w:val="nil"/>
              <w:bottom w:val="single" w:sz="4" w:space="0" w:color="auto"/>
              <w:right w:val="single" w:sz="4" w:space="0" w:color="auto"/>
            </w:tcBorders>
            <w:shd w:val="clear" w:color="auto" w:fill="auto"/>
          </w:tcPr>
          <w:p w14:paraId="4571240F" w14:textId="0BB2B26D" w:rsidR="002F6AFB" w:rsidRPr="0002798B" w:rsidRDefault="002F6AFB" w:rsidP="002F6AFB">
            <w:pPr>
              <w:jc w:val="right"/>
              <w:rPr>
                <w:color w:val="000000"/>
                <w:sz w:val="18"/>
                <w:szCs w:val="18"/>
                <w:lang w:eastAsia="zh-CN"/>
              </w:rPr>
            </w:pPr>
            <w:r w:rsidRPr="0002798B">
              <w:rPr>
                <w:color w:val="000000"/>
                <w:sz w:val="18"/>
                <w:szCs w:val="18"/>
                <w:lang w:eastAsia="zh-CN"/>
              </w:rPr>
              <w:t>26%</w:t>
            </w:r>
          </w:p>
        </w:tc>
        <w:tc>
          <w:tcPr>
            <w:tcW w:w="850" w:type="dxa"/>
            <w:tcBorders>
              <w:top w:val="single" w:sz="4" w:space="0" w:color="auto"/>
              <w:left w:val="nil"/>
              <w:bottom w:val="single" w:sz="4" w:space="0" w:color="auto"/>
              <w:right w:val="single" w:sz="4" w:space="0" w:color="auto"/>
            </w:tcBorders>
            <w:shd w:val="clear" w:color="auto" w:fill="auto"/>
          </w:tcPr>
          <w:p w14:paraId="20813C5A" w14:textId="6173AA15" w:rsidR="002F6AFB" w:rsidRPr="0002798B" w:rsidRDefault="002F6AFB" w:rsidP="002F6AFB">
            <w:pPr>
              <w:jc w:val="right"/>
              <w:rPr>
                <w:color w:val="000000"/>
                <w:sz w:val="18"/>
                <w:szCs w:val="18"/>
                <w:lang w:eastAsia="zh-CN"/>
              </w:rPr>
            </w:pPr>
            <w:r w:rsidRPr="0002798B">
              <w:rPr>
                <w:color w:val="000000"/>
                <w:sz w:val="18"/>
                <w:szCs w:val="18"/>
                <w:lang w:eastAsia="zh-CN"/>
              </w:rPr>
              <w:t>3%</w:t>
            </w:r>
          </w:p>
        </w:tc>
        <w:tc>
          <w:tcPr>
            <w:tcW w:w="851" w:type="dxa"/>
            <w:tcBorders>
              <w:top w:val="single" w:sz="4" w:space="0" w:color="auto"/>
              <w:left w:val="nil"/>
              <w:bottom w:val="single" w:sz="4" w:space="0" w:color="auto"/>
              <w:right w:val="single" w:sz="4" w:space="0" w:color="auto"/>
            </w:tcBorders>
          </w:tcPr>
          <w:p w14:paraId="63F5B25E" w14:textId="4ED8EE1D" w:rsidR="002F6AFB" w:rsidRPr="0002798B" w:rsidRDefault="002F6AFB" w:rsidP="002F6AFB">
            <w:pPr>
              <w:jc w:val="right"/>
              <w:rPr>
                <w:color w:val="000000"/>
                <w:sz w:val="18"/>
                <w:szCs w:val="18"/>
                <w:lang w:eastAsia="zh-CN"/>
              </w:rPr>
            </w:pPr>
            <w:r w:rsidRPr="0002798B">
              <w:rPr>
                <w:color w:val="000000"/>
                <w:sz w:val="18"/>
                <w:szCs w:val="18"/>
                <w:lang w:eastAsia="zh-CN"/>
              </w:rPr>
              <w:t>100</w:t>
            </w:r>
          </w:p>
        </w:tc>
      </w:tr>
    </w:tbl>
    <w:p w14:paraId="59613619" w14:textId="6B78E304" w:rsidR="0001218E" w:rsidRPr="00681C7E" w:rsidRDefault="0001218E" w:rsidP="007E07D7">
      <w:pPr>
        <w:spacing w:before="240" w:after="240"/>
        <w:rPr>
          <w:b/>
        </w:rPr>
      </w:pPr>
      <w:bookmarkStart w:id="5" w:name="_Hlk126915738"/>
      <w:r w:rsidRPr="00681C7E">
        <w:rPr>
          <w:u w:val="single"/>
        </w:rPr>
        <w:t>Phase-out strategy</w:t>
      </w:r>
    </w:p>
    <w:p w14:paraId="5C375200" w14:textId="46DEB15C" w:rsidR="00641F6A" w:rsidRPr="00681C7E" w:rsidRDefault="0001218E" w:rsidP="00A97EFC">
      <w:pPr>
        <w:pStyle w:val="Heading1"/>
      </w:pPr>
      <w:bookmarkStart w:id="6" w:name="_Hlk125636542"/>
      <w:bookmarkEnd w:id="5"/>
      <w:r w:rsidRPr="00681C7E">
        <w:t>Stage</w:t>
      </w:r>
      <w:r w:rsidR="00B326AC" w:rsidRPr="00681C7E">
        <w:t> II</w:t>
      </w:r>
      <w:r w:rsidRPr="00681C7E">
        <w:t xml:space="preserve"> </w:t>
      </w:r>
      <w:bookmarkEnd w:id="6"/>
      <w:r w:rsidRPr="00681C7E">
        <w:t>of the HPMP</w:t>
      </w:r>
      <w:r w:rsidR="003F4805" w:rsidRPr="00681C7E">
        <w:t xml:space="preserve">, </w:t>
      </w:r>
      <w:r w:rsidR="00AC48D9" w:rsidRPr="00681C7E">
        <w:t>consist</w:t>
      </w:r>
      <w:r w:rsidR="00AC48D9">
        <w:t xml:space="preserve">ing </w:t>
      </w:r>
      <w:r w:rsidR="003F4805" w:rsidRPr="00681C7E">
        <w:t>of three tranches (i.e., 2024-2025, 2026-2029 and 2030)</w:t>
      </w:r>
      <w:r w:rsidRPr="00681C7E">
        <w:t xml:space="preserve"> will focus on</w:t>
      </w:r>
      <w:r w:rsidR="0069175C" w:rsidRPr="00681C7E">
        <w:t xml:space="preserve"> </w:t>
      </w:r>
      <w:r w:rsidR="009928C3" w:rsidRPr="00681C7E">
        <w:t xml:space="preserve">further </w:t>
      </w:r>
      <w:r w:rsidR="0069175C" w:rsidRPr="00681C7E">
        <w:t xml:space="preserve">understanding the profiles of the various HCFC consuming subsectors, their current </w:t>
      </w:r>
      <w:r w:rsidR="0050654B" w:rsidRPr="00681C7E">
        <w:t>consumption,</w:t>
      </w:r>
      <w:r w:rsidR="0069175C" w:rsidRPr="00681C7E">
        <w:t xml:space="preserve"> and </w:t>
      </w:r>
      <w:r w:rsidR="00B53AD0" w:rsidRPr="00681C7E">
        <w:t xml:space="preserve">the </w:t>
      </w:r>
      <w:r w:rsidR="0069175C" w:rsidRPr="00681C7E">
        <w:t xml:space="preserve">country’s needs. </w:t>
      </w:r>
      <w:r w:rsidR="008F33FC">
        <w:t>Stage </w:t>
      </w:r>
      <w:r w:rsidR="00B53AD0" w:rsidRPr="00681C7E">
        <w:t xml:space="preserve">II </w:t>
      </w:r>
      <w:r w:rsidR="0069175C" w:rsidRPr="00681C7E">
        <w:t>will build upon the lessons learn</w:t>
      </w:r>
      <w:r w:rsidR="00B53AD0" w:rsidRPr="00681C7E">
        <w:t>ed</w:t>
      </w:r>
      <w:r w:rsidR="0069175C" w:rsidRPr="00681C7E">
        <w:t xml:space="preserve"> from the implementation of </w:t>
      </w:r>
      <w:r w:rsidR="008F33FC">
        <w:t>stage </w:t>
      </w:r>
      <w:r w:rsidR="00B53AD0" w:rsidRPr="00681C7E">
        <w:t xml:space="preserve">I </w:t>
      </w:r>
      <w:r w:rsidR="0069175C" w:rsidRPr="00681C7E">
        <w:t xml:space="preserve">and the functioning </w:t>
      </w:r>
      <w:r w:rsidR="009928C3" w:rsidRPr="00681C7E">
        <w:t xml:space="preserve">of the </w:t>
      </w:r>
      <w:r w:rsidR="0069175C" w:rsidRPr="00681C7E">
        <w:t>institutional and regulatory frameworks</w:t>
      </w:r>
      <w:r w:rsidR="009928C3" w:rsidRPr="00681C7E">
        <w:t xml:space="preserve"> in place</w:t>
      </w:r>
      <w:r w:rsidR="0069175C" w:rsidRPr="00681C7E">
        <w:t xml:space="preserve">. </w:t>
      </w:r>
      <w:r w:rsidR="008F33FC">
        <w:t>Stage </w:t>
      </w:r>
      <w:r w:rsidR="00C10A01" w:rsidRPr="00681C7E">
        <w:t>II</w:t>
      </w:r>
      <w:r w:rsidR="0069175C" w:rsidRPr="00681C7E">
        <w:t xml:space="preserve"> will</w:t>
      </w:r>
      <w:r w:rsidR="00C10A01" w:rsidRPr="00681C7E">
        <w:t xml:space="preserve"> also</w:t>
      </w:r>
      <w:r w:rsidR="0069175C" w:rsidRPr="00681C7E">
        <w:t xml:space="preserve"> focus on promoting the adoption of low</w:t>
      </w:r>
      <w:r w:rsidR="00B46753">
        <w:t>-</w:t>
      </w:r>
      <w:r w:rsidR="0000641D" w:rsidRPr="00681C7E">
        <w:t>g</w:t>
      </w:r>
      <w:r w:rsidR="0069175C" w:rsidRPr="00681C7E">
        <w:t xml:space="preserve">lobal </w:t>
      </w:r>
      <w:r w:rsidR="0000641D" w:rsidRPr="00681C7E">
        <w:t>w</w:t>
      </w:r>
      <w:r w:rsidR="0069175C" w:rsidRPr="00681C7E">
        <w:t xml:space="preserve">arming </w:t>
      </w:r>
      <w:r w:rsidR="0000641D" w:rsidRPr="00681C7E">
        <w:t>p</w:t>
      </w:r>
      <w:r w:rsidR="0069175C" w:rsidRPr="00681C7E">
        <w:t>otential (GWP) technologies consistent with the Kigali</w:t>
      </w:r>
      <w:r w:rsidR="009928C3" w:rsidRPr="00681C7E">
        <w:t xml:space="preserve"> Amendment</w:t>
      </w:r>
      <w:r w:rsidR="00D80265" w:rsidRPr="00681C7E">
        <w:t>,</w:t>
      </w:r>
      <w:r w:rsidR="00612F6F" w:rsidRPr="00681C7E">
        <w:t xml:space="preserve"> </w:t>
      </w:r>
      <w:r w:rsidR="0069175C" w:rsidRPr="00681C7E">
        <w:t>strengthen</w:t>
      </w:r>
      <w:r w:rsidR="00FB721D" w:rsidRPr="00681C7E">
        <w:t>ing</w:t>
      </w:r>
      <w:r w:rsidR="0069175C" w:rsidRPr="00681C7E">
        <w:t xml:space="preserve"> capacit</w:t>
      </w:r>
      <w:r w:rsidR="009928C3" w:rsidRPr="00681C7E">
        <w:t>ies</w:t>
      </w:r>
      <w:r w:rsidR="0069175C" w:rsidRPr="00681C7E">
        <w:t xml:space="preserve"> in the servic</w:t>
      </w:r>
      <w:r w:rsidR="00D80265" w:rsidRPr="00681C7E">
        <w:t>ing</w:t>
      </w:r>
      <w:r w:rsidR="0069175C" w:rsidRPr="00681C7E">
        <w:t xml:space="preserve"> </w:t>
      </w:r>
      <w:r w:rsidR="009928C3" w:rsidRPr="00681C7E">
        <w:t xml:space="preserve">sector </w:t>
      </w:r>
      <w:r w:rsidR="0069175C" w:rsidRPr="00681C7E">
        <w:t>by providing training on the maintenance and servicing of equipment using new generation of refrigerants</w:t>
      </w:r>
      <w:r w:rsidR="00612F6F" w:rsidRPr="00681C7E">
        <w:t>, and</w:t>
      </w:r>
      <w:r w:rsidR="0069175C" w:rsidRPr="00681C7E">
        <w:t xml:space="preserve"> </w:t>
      </w:r>
      <w:r w:rsidR="0000641D" w:rsidRPr="00681C7E">
        <w:t>design</w:t>
      </w:r>
      <w:r w:rsidR="00FB721D" w:rsidRPr="00681C7E">
        <w:t>ing</w:t>
      </w:r>
      <w:r w:rsidR="0000641D" w:rsidRPr="00681C7E">
        <w:t xml:space="preserve"> and </w:t>
      </w:r>
      <w:r w:rsidR="0069175C" w:rsidRPr="00681C7E">
        <w:t>implement</w:t>
      </w:r>
      <w:r w:rsidR="00FB721D" w:rsidRPr="00681C7E">
        <w:t>ing</w:t>
      </w:r>
      <w:r w:rsidR="0069175C" w:rsidRPr="00681C7E">
        <w:t xml:space="preserve"> a certification scheme of refrigeration servicing </w:t>
      </w:r>
      <w:r w:rsidR="00FB721D" w:rsidRPr="00681C7E">
        <w:t>technician</w:t>
      </w:r>
      <w:r w:rsidR="0069175C" w:rsidRPr="00681C7E">
        <w:t>s.</w:t>
      </w:r>
    </w:p>
    <w:p w14:paraId="237467D9" w14:textId="77777777" w:rsidR="0001218E" w:rsidRPr="00681C7E" w:rsidRDefault="0001218E" w:rsidP="00F1326D">
      <w:pPr>
        <w:keepNext/>
        <w:spacing w:after="240"/>
        <w:rPr>
          <w:i/>
          <w:iCs/>
        </w:rPr>
      </w:pPr>
      <w:r w:rsidRPr="00681C7E">
        <w:rPr>
          <w:i/>
          <w:iCs/>
        </w:rPr>
        <w:lastRenderedPageBreak/>
        <w:t>Proposed activities</w:t>
      </w:r>
    </w:p>
    <w:p w14:paraId="1716EE68" w14:textId="60D68ED2" w:rsidR="00E33F2F" w:rsidRPr="00681C7E" w:rsidRDefault="0059024A" w:rsidP="00E33F2F">
      <w:pPr>
        <w:pStyle w:val="Heading1"/>
      </w:pPr>
      <w:bookmarkStart w:id="7" w:name="_Hlk126915743"/>
      <w:r w:rsidRPr="00681C7E">
        <w:t>T</w:t>
      </w:r>
      <w:r w:rsidR="0001218E" w:rsidRPr="00681C7E">
        <w:t>he following activities</w:t>
      </w:r>
      <w:r w:rsidRPr="00681C7E">
        <w:t xml:space="preserve"> </w:t>
      </w:r>
      <w:proofErr w:type="gramStart"/>
      <w:r w:rsidRPr="00681C7E">
        <w:t>are proposed</w:t>
      </w:r>
      <w:proofErr w:type="gramEnd"/>
      <w:r w:rsidRPr="00681C7E">
        <w:t xml:space="preserve"> for </w:t>
      </w:r>
      <w:r w:rsidR="008F33FC">
        <w:t>stage </w:t>
      </w:r>
      <w:r w:rsidRPr="00681C7E">
        <w:t>II</w:t>
      </w:r>
      <w:r w:rsidR="0001218E" w:rsidRPr="00681C7E">
        <w:t xml:space="preserve">: </w:t>
      </w:r>
    </w:p>
    <w:p w14:paraId="7CFC5DE6" w14:textId="10910090" w:rsidR="00C842EA" w:rsidRPr="00681C7E" w:rsidRDefault="00C842EA" w:rsidP="00C842EA">
      <w:pPr>
        <w:pStyle w:val="Heading2"/>
      </w:pPr>
      <w:r w:rsidRPr="00681C7E">
        <w:rPr>
          <w:i/>
          <w:iCs/>
        </w:rPr>
        <w:t>Strengthen the enforcement of ODS regulations including capacity enhanceme</w:t>
      </w:r>
      <w:r w:rsidR="002F169B">
        <w:rPr>
          <w:i/>
          <w:iCs/>
        </w:rPr>
        <w:t>n</w:t>
      </w:r>
      <w:r w:rsidRPr="00681C7E">
        <w:rPr>
          <w:i/>
          <w:iCs/>
        </w:rPr>
        <w:t>t of customs, consumer protection and other law enforcement officers</w:t>
      </w:r>
      <w:r w:rsidRPr="00681C7E">
        <w:t>: This will be done through the training of trainers; holding border dialogues; reviewing the customs training curriculum; organizing eight training sessions for 160 enforcement officers on identification of controlled substances under the Montreal Protocol, legal frameworks in place, procedures for trade in controlled substances</w:t>
      </w:r>
      <w:r w:rsidR="00E174B2">
        <w:t xml:space="preserve">, the </w:t>
      </w:r>
      <w:r w:rsidRPr="00681C7E">
        <w:t>role of enforcement agencies, and the informal Prior Informed Consent (iPIC) mechanism (UNEP) (US $91,250);</w:t>
      </w:r>
    </w:p>
    <w:p w14:paraId="1F852AC0" w14:textId="059F4502" w:rsidR="00E33F2F" w:rsidRPr="00681C7E" w:rsidRDefault="004C76E7" w:rsidP="00745511">
      <w:pPr>
        <w:pStyle w:val="Heading2"/>
      </w:pPr>
      <w:r w:rsidRPr="00681C7E">
        <w:rPr>
          <w:i/>
          <w:iCs/>
        </w:rPr>
        <w:t>Facilitate the d</w:t>
      </w:r>
      <w:r w:rsidR="00E33F2F" w:rsidRPr="00681C7E">
        <w:rPr>
          <w:i/>
          <w:iCs/>
        </w:rPr>
        <w:t>evelopment and implementation of national technical standards in the RAC sector</w:t>
      </w:r>
      <w:r w:rsidR="0082381C" w:rsidRPr="00681C7E">
        <w:rPr>
          <w:i/>
          <w:iCs/>
        </w:rPr>
        <w:t xml:space="preserve">: </w:t>
      </w:r>
      <w:r w:rsidR="00585BEE" w:rsidRPr="00681C7E">
        <w:t xml:space="preserve">The standards will focus on </w:t>
      </w:r>
      <w:r w:rsidR="0082381C" w:rsidRPr="00681C7E">
        <w:t xml:space="preserve">the </w:t>
      </w:r>
      <w:r w:rsidR="00585BEE" w:rsidRPr="00681C7E">
        <w:t xml:space="preserve">safe handling of </w:t>
      </w:r>
      <w:r w:rsidR="0082381C" w:rsidRPr="00681C7E">
        <w:t xml:space="preserve">energy efficient </w:t>
      </w:r>
      <w:r w:rsidR="00585BEE" w:rsidRPr="00681C7E">
        <w:t>low-GWP technologies in the RAC sector</w:t>
      </w:r>
      <w:r w:rsidR="00FD10B5" w:rsidRPr="00681C7E">
        <w:t xml:space="preserve">, </w:t>
      </w:r>
      <w:r w:rsidR="00585BEE" w:rsidRPr="00681C7E">
        <w:t xml:space="preserve">and </w:t>
      </w:r>
      <w:r w:rsidR="0073041D" w:rsidRPr="00681C7E">
        <w:t>con</w:t>
      </w:r>
      <w:r w:rsidR="00E174B2">
        <w:t>sider</w:t>
      </w:r>
      <w:r w:rsidR="00585BEE" w:rsidRPr="00681C7E">
        <w:t xml:space="preserve"> provisions for </w:t>
      </w:r>
      <w:r w:rsidR="005274ED" w:rsidRPr="00681C7E">
        <w:t xml:space="preserve">the </w:t>
      </w:r>
      <w:r w:rsidR="00585BEE" w:rsidRPr="00681C7E">
        <w:t xml:space="preserve">certification process as one way of ensuring safety in handling flammable </w:t>
      </w:r>
      <w:r w:rsidR="00815E91" w:rsidRPr="00681C7E">
        <w:t>and</w:t>
      </w:r>
      <w:r w:rsidR="00585BEE" w:rsidRPr="00681C7E">
        <w:t xml:space="preserve"> toxic refrigerants.</w:t>
      </w:r>
      <w:r w:rsidR="00D4194D" w:rsidRPr="00681C7E">
        <w:t xml:space="preserve"> </w:t>
      </w:r>
      <w:r w:rsidR="0018577E" w:rsidRPr="00681C7E">
        <w:t>Activities of this component include</w:t>
      </w:r>
      <w:r w:rsidR="00D4194D" w:rsidRPr="00681C7E">
        <w:t xml:space="preserve">: </w:t>
      </w:r>
      <w:r w:rsidR="00815E91" w:rsidRPr="00681C7E">
        <w:t>H</w:t>
      </w:r>
      <w:r w:rsidR="00D4194D" w:rsidRPr="00681C7E">
        <w:t>iring</w:t>
      </w:r>
      <w:r w:rsidR="001B4205" w:rsidRPr="00681C7E">
        <w:t xml:space="preserve"> a consultant to develop the standards</w:t>
      </w:r>
      <w:r w:rsidR="00815E91" w:rsidRPr="00681C7E">
        <w:t>;</w:t>
      </w:r>
      <w:r w:rsidR="00F17F35" w:rsidRPr="00681C7E">
        <w:t xml:space="preserve"> organizing a meeting for stakeholders to review the draft standar</w:t>
      </w:r>
      <w:r w:rsidR="00686EAD" w:rsidRPr="00681C7E">
        <w:t>ds</w:t>
      </w:r>
      <w:r w:rsidR="00815E91" w:rsidRPr="00681C7E">
        <w:t>;</w:t>
      </w:r>
      <w:r w:rsidR="00686EAD" w:rsidRPr="00681C7E">
        <w:t xml:space="preserve"> publishing and printing documentation on </w:t>
      </w:r>
      <w:r w:rsidR="0082381C" w:rsidRPr="00681C7E">
        <w:t>the</w:t>
      </w:r>
      <w:r w:rsidR="00686EAD" w:rsidRPr="00681C7E">
        <w:t xml:space="preserve"> standards</w:t>
      </w:r>
      <w:r w:rsidR="00815E91" w:rsidRPr="00681C7E">
        <w:t xml:space="preserve">; </w:t>
      </w:r>
      <w:r w:rsidR="00495952" w:rsidRPr="00681C7E">
        <w:t xml:space="preserve">organizing five training sessions to build </w:t>
      </w:r>
      <w:r w:rsidR="00686EAD" w:rsidRPr="00681C7E">
        <w:t xml:space="preserve">the </w:t>
      </w:r>
      <w:r w:rsidR="001B4205" w:rsidRPr="00681C7E">
        <w:t>capacity of</w:t>
      </w:r>
      <w:r w:rsidR="00495952" w:rsidRPr="00681C7E">
        <w:t xml:space="preserve"> the</w:t>
      </w:r>
      <w:r w:rsidR="001B4205" w:rsidRPr="00681C7E">
        <w:t xml:space="preserve"> NOU, environmental inspectors and other key stakeholders</w:t>
      </w:r>
      <w:r w:rsidR="0082381C" w:rsidRPr="00681C7E">
        <w:t>;</w:t>
      </w:r>
      <w:r w:rsidR="00495952" w:rsidRPr="00681C7E">
        <w:t xml:space="preserve"> organizing eight workshops </w:t>
      </w:r>
      <w:r w:rsidR="0082381C" w:rsidRPr="00681C7E">
        <w:t>as part of a</w:t>
      </w:r>
      <w:r w:rsidR="00495952" w:rsidRPr="00681C7E">
        <w:t xml:space="preserve"> </w:t>
      </w:r>
      <w:r w:rsidR="001B4205" w:rsidRPr="00681C7E">
        <w:t>sensitization campaign for RAC technicians, importers, industries and the public</w:t>
      </w:r>
      <w:r w:rsidR="00815E91" w:rsidRPr="00681C7E">
        <w:t>;</w:t>
      </w:r>
      <w:r w:rsidR="00CE41C0" w:rsidRPr="00681C7E">
        <w:t xml:space="preserve"> conducting m</w:t>
      </w:r>
      <w:r w:rsidR="001B4205" w:rsidRPr="00681C7E">
        <w:t>onitoring inspections on imported RAC equipment and refrigerants to ensure compliance with the standards</w:t>
      </w:r>
      <w:r w:rsidR="00815E91" w:rsidRPr="00681C7E">
        <w:t>;</w:t>
      </w:r>
      <w:r w:rsidR="00CE41C0" w:rsidRPr="00681C7E">
        <w:t xml:space="preserve"> facilitating</w:t>
      </w:r>
      <w:r w:rsidR="001B4205" w:rsidRPr="00681C7E">
        <w:t xml:space="preserve"> the development of policies that support green procurement in public institutions</w:t>
      </w:r>
      <w:r w:rsidR="00815E91" w:rsidRPr="00681C7E">
        <w:t>;</w:t>
      </w:r>
      <w:r w:rsidR="00CE41C0" w:rsidRPr="00681C7E">
        <w:t xml:space="preserve"> </w:t>
      </w:r>
      <w:r w:rsidR="008040DD" w:rsidRPr="00681C7E">
        <w:t>organizing four workshops to train pr</w:t>
      </w:r>
      <w:r w:rsidR="001B4205" w:rsidRPr="00681C7E">
        <w:t>ocurement officers on procurement of “green” RAC systems</w:t>
      </w:r>
      <w:r w:rsidR="008040DD" w:rsidRPr="00681C7E">
        <w:t xml:space="preserve"> and sensitizing </w:t>
      </w:r>
      <w:r w:rsidR="001B4205" w:rsidRPr="00681C7E">
        <w:t>the general public on benefits of adopting and using green RAC systems</w:t>
      </w:r>
      <w:r w:rsidR="004E74FE" w:rsidRPr="00681C7E">
        <w:t xml:space="preserve"> by</w:t>
      </w:r>
      <w:r w:rsidR="00ED3917" w:rsidRPr="00681C7E">
        <w:t xml:space="preserve"> preparing and disseminating brochures </w:t>
      </w:r>
      <w:r w:rsidR="00B52165" w:rsidRPr="00681C7E">
        <w:t xml:space="preserve">and airing </w:t>
      </w:r>
      <w:r w:rsidR="00B2380E" w:rsidRPr="00681C7E">
        <w:t>publicity spot</w:t>
      </w:r>
      <w:r w:rsidR="00B52165" w:rsidRPr="00681C7E">
        <w:t xml:space="preserve">s on the radio </w:t>
      </w:r>
      <w:r w:rsidR="00B2380E" w:rsidRPr="00681C7E">
        <w:t>on the benefits of using low-GWP technologies</w:t>
      </w:r>
      <w:r w:rsidR="009F0D41" w:rsidRPr="00681C7E">
        <w:t xml:space="preserve"> (</w:t>
      </w:r>
      <w:r w:rsidR="00E33F2F" w:rsidRPr="00681C7E">
        <w:t>UNEP) (US $130,000);</w:t>
      </w:r>
    </w:p>
    <w:p w14:paraId="35610F02" w14:textId="1522E525" w:rsidR="00E33F2F" w:rsidRPr="00681C7E" w:rsidRDefault="00C01EBA" w:rsidP="002E1D31">
      <w:pPr>
        <w:pStyle w:val="Heading2"/>
      </w:pPr>
      <w:r w:rsidRPr="00681C7E">
        <w:rPr>
          <w:i/>
          <w:iCs/>
        </w:rPr>
        <w:t>Stre</w:t>
      </w:r>
      <w:r w:rsidR="00977E9A" w:rsidRPr="00681C7E">
        <w:rPr>
          <w:i/>
          <w:iCs/>
        </w:rPr>
        <w:t>ng</w:t>
      </w:r>
      <w:r w:rsidRPr="00681C7E">
        <w:rPr>
          <w:i/>
          <w:iCs/>
        </w:rPr>
        <w:t>then</w:t>
      </w:r>
      <w:r w:rsidR="00977E9A" w:rsidRPr="00681C7E">
        <w:rPr>
          <w:i/>
          <w:iCs/>
        </w:rPr>
        <w:t xml:space="preserve"> the capacity of </w:t>
      </w:r>
      <w:r w:rsidR="00E33F2F" w:rsidRPr="00681C7E">
        <w:rPr>
          <w:i/>
          <w:iCs/>
        </w:rPr>
        <w:t>RAC technicians</w:t>
      </w:r>
      <w:r w:rsidR="00073EB3" w:rsidRPr="00681C7E">
        <w:rPr>
          <w:i/>
          <w:iCs/>
        </w:rPr>
        <w:t xml:space="preserve"> and</w:t>
      </w:r>
      <w:r w:rsidR="00E33F2F" w:rsidRPr="00681C7E">
        <w:rPr>
          <w:i/>
          <w:iCs/>
        </w:rPr>
        <w:t xml:space="preserve"> </w:t>
      </w:r>
      <w:r w:rsidR="00A01B76" w:rsidRPr="00681C7E">
        <w:rPr>
          <w:i/>
          <w:iCs/>
        </w:rPr>
        <w:t xml:space="preserve">the RAC </w:t>
      </w:r>
      <w:r w:rsidR="008E2ACA">
        <w:rPr>
          <w:i/>
          <w:iCs/>
        </w:rPr>
        <w:t>a</w:t>
      </w:r>
      <w:r w:rsidR="00A01B76" w:rsidRPr="00681C7E">
        <w:rPr>
          <w:i/>
          <w:iCs/>
        </w:rPr>
        <w:t>ssociation</w:t>
      </w:r>
      <w:r w:rsidR="00073EB3" w:rsidRPr="00681C7E">
        <w:rPr>
          <w:i/>
          <w:iCs/>
        </w:rPr>
        <w:t>,</w:t>
      </w:r>
      <w:r w:rsidR="00A01B76" w:rsidRPr="00681C7E">
        <w:rPr>
          <w:i/>
          <w:iCs/>
        </w:rPr>
        <w:t xml:space="preserve"> and </w:t>
      </w:r>
      <w:r w:rsidR="00073EB3" w:rsidRPr="00681C7E">
        <w:rPr>
          <w:i/>
          <w:iCs/>
        </w:rPr>
        <w:t xml:space="preserve">prepare for the </w:t>
      </w:r>
      <w:r w:rsidR="00E33F2F" w:rsidRPr="00681C7E">
        <w:rPr>
          <w:i/>
          <w:iCs/>
        </w:rPr>
        <w:t>implementation of a certification scheme</w:t>
      </w:r>
      <w:r w:rsidR="00A01B76" w:rsidRPr="00681C7E">
        <w:t>:</w:t>
      </w:r>
      <w:r w:rsidR="00073EB3" w:rsidRPr="00681C7E">
        <w:t xml:space="preserve"> This will be done through</w:t>
      </w:r>
      <w:r w:rsidR="009B7283" w:rsidRPr="00681C7E">
        <w:t xml:space="preserve"> updating the national codes for RAC servicing technicians and revisin</w:t>
      </w:r>
      <w:r w:rsidR="00073EB3" w:rsidRPr="00681C7E">
        <w:t>g the n</w:t>
      </w:r>
      <w:r w:rsidR="009B7283" w:rsidRPr="00681C7E">
        <w:t>ational RAC training curriculum</w:t>
      </w:r>
      <w:r w:rsidR="00073EB3" w:rsidRPr="00681C7E">
        <w:t>;</w:t>
      </w:r>
      <w:r w:rsidR="0020505B" w:rsidRPr="00681C7E">
        <w:t xml:space="preserve"> conducting</w:t>
      </w:r>
      <w:r w:rsidR="008E2ACA">
        <w:t xml:space="preserve"> </w:t>
      </w:r>
      <w:r w:rsidR="0020505B" w:rsidRPr="00681C7E">
        <w:t>10 </w:t>
      </w:r>
      <w:r w:rsidR="009B7283" w:rsidRPr="00681C7E">
        <w:t>training sessions for RAC technicians on good servicing practices</w:t>
      </w:r>
      <w:r w:rsidR="00073EB3" w:rsidRPr="00681C7E">
        <w:t>;</w:t>
      </w:r>
      <w:r w:rsidR="0020505B" w:rsidRPr="00681C7E">
        <w:t xml:space="preserve"> </w:t>
      </w:r>
      <w:r w:rsidR="00073EB3" w:rsidRPr="00681C7E">
        <w:t xml:space="preserve">conducting </w:t>
      </w:r>
      <w:r w:rsidR="00962569" w:rsidRPr="00681C7E">
        <w:t>target</w:t>
      </w:r>
      <w:r w:rsidR="00073EB3" w:rsidRPr="00681C7E">
        <w:t>ed-awareness for</w:t>
      </w:r>
      <w:r w:rsidR="00962569" w:rsidRPr="00681C7E">
        <w:t xml:space="preserve"> 200 </w:t>
      </w:r>
      <w:r w:rsidR="0024470E" w:rsidRPr="00681C7E">
        <w:t>RAC experts</w:t>
      </w:r>
      <w:r w:rsidR="006C56E3" w:rsidRPr="00681C7E">
        <w:t xml:space="preserve">, importers and </w:t>
      </w:r>
      <w:r w:rsidR="009B7283" w:rsidRPr="00681C7E">
        <w:t>end</w:t>
      </w:r>
      <w:r w:rsidR="00073EB3" w:rsidRPr="00681C7E">
        <w:t xml:space="preserve"> </w:t>
      </w:r>
      <w:r w:rsidR="009B7283" w:rsidRPr="00681C7E">
        <w:t xml:space="preserve">users about the need </w:t>
      </w:r>
      <w:r w:rsidR="008E2ACA">
        <w:t xml:space="preserve">for </w:t>
      </w:r>
      <w:r w:rsidR="009B7283" w:rsidRPr="00681C7E">
        <w:t xml:space="preserve">the introduction of new </w:t>
      </w:r>
      <w:r w:rsidR="00073EB3" w:rsidRPr="00681C7E">
        <w:t xml:space="preserve">low GWP </w:t>
      </w:r>
      <w:r w:rsidR="009B7283" w:rsidRPr="00681C7E">
        <w:t>technologies</w:t>
      </w:r>
      <w:r w:rsidR="00073EB3" w:rsidRPr="00681C7E">
        <w:t>;</w:t>
      </w:r>
      <w:r w:rsidR="00CB17F1" w:rsidRPr="00681C7E">
        <w:t xml:space="preserve"> </w:t>
      </w:r>
      <w:r w:rsidR="00073EB3" w:rsidRPr="00681C7E">
        <w:t xml:space="preserve">holding meetings with the </w:t>
      </w:r>
      <w:r w:rsidR="009B7283" w:rsidRPr="00681C7E">
        <w:t xml:space="preserve">RAC </w:t>
      </w:r>
      <w:r w:rsidR="002B4171" w:rsidRPr="00681C7E">
        <w:t>a</w:t>
      </w:r>
      <w:r w:rsidR="009B7283" w:rsidRPr="00681C7E">
        <w:t>ssociation and RAC training institutes</w:t>
      </w:r>
      <w:r w:rsidR="00844F8E" w:rsidRPr="00681C7E">
        <w:t xml:space="preserve"> </w:t>
      </w:r>
      <w:r w:rsidR="002D32F9" w:rsidRPr="00681C7E">
        <w:t xml:space="preserve">on good refrigeration practices and </w:t>
      </w:r>
      <w:r w:rsidR="00666B53" w:rsidRPr="00681C7E">
        <w:t>procur</w:t>
      </w:r>
      <w:r w:rsidR="001B18C1" w:rsidRPr="00681C7E">
        <w:t xml:space="preserve">ing </w:t>
      </w:r>
      <w:r w:rsidR="00666B53" w:rsidRPr="00681C7E">
        <w:t>service tools</w:t>
      </w:r>
      <w:r w:rsidR="001B18C1" w:rsidRPr="00681C7E">
        <w:t xml:space="preserve"> for them</w:t>
      </w:r>
      <w:r w:rsidR="001B18C1" w:rsidRPr="00681C7E">
        <w:rPr>
          <w:rStyle w:val="FootnoteReference"/>
        </w:rPr>
        <w:footnoteReference w:id="8"/>
      </w:r>
      <w:r w:rsidR="001B18C1" w:rsidRPr="00681C7E">
        <w:t>;</w:t>
      </w:r>
      <w:r w:rsidR="00666B53" w:rsidRPr="00681C7E">
        <w:t xml:space="preserve"> </w:t>
      </w:r>
      <w:r w:rsidR="00612F6F" w:rsidRPr="00681C7E">
        <w:t>developing standard</w:t>
      </w:r>
      <w:r w:rsidR="00C32FDF" w:rsidRPr="00681C7E">
        <w:t>s</w:t>
      </w:r>
      <w:r w:rsidR="00612F6F" w:rsidRPr="00681C7E">
        <w:t xml:space="preserve"> and design a</w:t>
      </w:r>
      <w:r w:rsidR="00D2248D" w:rsidRPr="00681C7E">
        <w:t xml:space="preserve"> process for </w:t>
      </w:r>
      <w:r w:rsidR="00612F6F" w:rsidRPr="00681C7E">
        <w:t>establishing a</w:t>
      </w:r>
      <w:r w:rsidR="00D2248D" w:rsidRPr="00681C7E">
        <w:t xml:space="preserve"> certification scheme</w:t>
      </w:r>
      <w:r w:rsidR="00BC61F2" w:rsidRPr="00681C7E">
        <w:t xml:space="preserve"> </w:t>
      </w:r>
      <w:r w:rsidR="00612F6F" w:rsidRPr="00681C7E">
        <w:t>by</w:t>
      </w:r>
      <w:r w:rsidR="00BC61F2" w:rsidRPr="00681C7E">
        <w:t xml:space="preserve"> </w:t>
      </w:r>
      <w:r w:rsidR="00957689" w:rsidRPr="00681C7E">
        <w:t xml:space="preserve">2025 and </w:t>
      </w:r>
      <w:r w:rsidR="00612F6F" w:rsidRPr="00681C7E">
        <w:t xml:space="preserve">then </w:t>
      </w:r>
      <w:r w:rsidR="00957689" w:rsidRPr="00681C7E">
        <w:t xml:space="preserve">certify </w:t>
      </w:r>
      <w:r w:rsidR="00910A9B" w:rsidRPr="00681C7E">
        <w:t>200 technicians</w:t>
      </w:r>
      <w:r w:rsidR="00BC61F2" w:rsidRPr="00681C7E">
        <w:t xml:space="preserve"> per </w:t>
      </w:r>
      <w:r w:rsidR="00910A9B" w:rsidRPr="00681C7E">
        <w:t>year</w:t>
      </w:r>
      <w:r w:rsidR="00BC61F2" w:rsidRPr="00681C7E">
        <w:t>, and</w:t>
      </w:r>
      <w:r w:rsidR="00D2248D" w:rsidRPr="00681C7E">
        <w:t xml:space="preserve"> </w:t>
      </w:r>
      <w:r w:rsidR="00073EB3" w:rsidRPr="00681C7E">
        <w:t xml:space="preserve">building the capacity of key stakeholders involved in the certification </w:t>
      </w:r>
      <w:r w:rsidR="00BC61F2" w:rsidRPr="00681C7E">
        <w:t>scheme (UNEP) (US $190,000);</w:t>
      </w:r>
    </w:p>
    <w:p w14:paraId="6789A135" w14:textId="13730B1F" w:rsidR="00E33F2F" w:rsidRPr="00681C7E" w:rsidRDefault="00E33F2F" w:rsidP="00AF68CE">
      <w:pPr>
        <w:pStyle w:val="Heading2"/>
      </w:pPr>
      <w:r w:rsidRPr="00681C7E">
        <w:rPr>
          <w:i/>
          <w:iCs/>
        </w:rPr>
        <w:t>Strengthen the centres of excellence and technical assistance</w:t>
      </w:r>
      <w:r w:rsidR="009A4535" w:rsidRPr="00681C7E">
        <w:t>:</w:t>
      </w:r>
      <w:r w:rsidRPr="00681C7E">
        <w:t xml:space="preserve"> </w:t>
      </w:r>
      <w:r w:rsidR="00BC61F2" w:rsidRPr="00681C7E">
        <w:t xml:space="preserve">This is to </w:t>
      </w:r>
      <w:proofErr w:type="gramStart"/>
      <w:r w:rsidR="00BC61F2" w:rsidRPr="00681C7E">
        <w:t>be done</w:t>
      </w:r>
      <w:proofErr w:type="gramEnd"/>
      <w:r w:rsidR="00BC61F2" w:rsidRPr="00681C7E">
        <w:t xml:space="preserve"> through </w:t>
      </w:r>
      <w:r w:rsidR="001A7C15" w:rsidRPr="00681C7E">
        <w:t xml:space="preserve">preparing </w:t>
      </w:r>
      <w:r w:rsidR="00BC61F2" w:rsidRPr="00681C7E">
        <w:t>a</w:t>
      </w:r>
      <w:r w:rsidR="0000740B" w:rsidRPr="00681C7E">
        <w:t xml:space="preserve"> business model for refrigerant recovery</w:t>
      </w:r>
      <w:r w:rsidR="00BC61F2" w:rsidRPr="00681C7E">
        <w:t xml:space="preserve"> and </w:t>
      </w:r>
      <w:r w:rsidR="0000740B" w:rsidRPr="00681C7E">
        <w:t>re-use infrastructure, and establish</w:t>
      </w:r>
      <w:r w:rsidR="00BC61F2" w:rsidRPr="00681C7E">
        <w:t>ing</w:t>
      </w:r>
      <w:r w:rsidR="0000740B" w:rsidRPr="00681C7E">
        <w:t xml:space="preserve"> two </w:t>
      </w:r>
      <w:r w:rsidR="00A258C4" w:rsidRPr="00681C7E">
        <w:t xml:space="preserve">recovery and re-use </w:t>
      </w:r>
      <w:r w:rsidR="0000740B" w:rsidRPr="00681C7E">
        <w:t>centres</w:t>
      </w:r>
      <w:r w:rsidR="00BC61F2" w:rsidRPr="00681C7E">
        <w:rPr>
          <w:rStyle w:val="FootnoteReference"/>
        </w:rPr>
        <w:footnoteReference w:id="9"/>
      </w:r>
      <w:r w:rsidR="00BC61F2" w:rsidRPr="00681C7E">
        <w:t>; and procuring and distributing tools and equipment to centres of excellence</w:t>
      </w:r>
      <w:r w:rsidR="00BC61F2" w:rsidRPr="00681C7E">
        <w:rPr>
          <w:rStyle w:val="FootnoteReference"/>
        </w:rPr>
        <w:footnoteReference w:id="10"/>
      </w:r>
      <w:r w:rsidR="00BC61F2" w:rsidRPr="00681C7E">
        <w:t xml:space="preserve"> </w:t>
      </w:r>
      <w:r w:rsidR="001E495F" w:rsidRPr="00681C7E">
        <w:t>(</w:t>
      </w:r>
      <w:r w:rsidRPr="00681C7E">
        <w:t>UNDP</w:t>
      </w:r>
      <w:r w:rsidR="001E495F" w:rsidRPr="00681C7E">
        <w:t>) (US $</w:t>
      </w:r>
      <w:r w:rsidRPr="00681C7E">
        <w:t>156,250</w:t>
      </w:r>
      <w:r w:rsidR="001E495F" w:rsidRPr="00681C7E">
        <w:t>)</w:t>
      </w:r>
      <w:r w:rsidR="00131A86" w:rsidRPr="00681C7E">
        <w:t>; and</w:t>
      </w:r>
    </w:p>
    <w:p w14:paraId="4BE9D9B3" w14:textId="64B2A99D" w:rsidR="0001218E" w:rsidRPr="00681C7E" w:rsidRDefault="00EF0FA2" w:rsidP="002F169B">
      <w:pPr>
        <w:pStyle w:val="Heading2"/>
        <w:keepNext/>
        <w:keepLines/>
      </w:pPr>
      <w:r w:rsidRPr="00681C7E">
        <w:rPr>
          <w:i/>
          <w:iCs/>
        </w:rPr>
        <w:lastRenderedPageBreak/>
        <w:t>Activities to maintain energy efficiency:</w:t>
      </w:r>
      <w:r w:rsidRPr="00681C7E">
        <w:t xml:space="preserve"> Activities </w:t>
      </w:r>
      <w:proofErr w:type="gramStart"/>
      <w:r w:rsidRPr="00681C7E">
        <w:t>are described</w:t>
      </w:r>
      <w:proofErr w:type="gramEnd"/>
      <w:r w:rsidRPr="00681C7E">
        <w:t xml:space="preserve"> in detail in the following section (UNEP) (US $</w:t>
      </w:r>
      <w:r w:rsidR="00131A86" w:rsidRPr="00681C7E">
        <w:t>120</w:t>
      </w:r>
      <w:r w:rsidRPr="00681C7E">
        <w:t>,000)</w:t>
      </w:r>
      <w:r w:rsidR="0001218E" w:rsidRPr="00681C7E">
        <w:t>.</w:t>
      </w:r>
    </w:p>
    <w:p w14:paraId="2BF51E98" w14:textId="77777777" w:rsidR="0059024A" w:rsidRPr="00681C7E" w:rsidRDefault="00BC3658" w:rsidP="00F1326D">
      <w:pPr>
        <w:keepNext/>
        <w:spacing w:after="240"/>
        <w:rPr>
          <w:i/>
        </w:rPr>
      </w:pPr>
      <w:bookmarkStart w:id="8" w:name="_Hlk126915749"/>
      <w:bookmarkEnd w:id="7"/>
      <w:r w:rsidRPr="00681C7E">
        <w:rPr>
          <w:i/>
        </w:rPr>
        <w:t>A</w:t>
      </w:r>
      <w:r w:rsidR="0001218E" w:rsidRPr="00681C7E">
        <w:rPr>
          <w:i/>
        </w:rPr>
        <w:t xml:space="preserve">ctivities to maintain energy efficiency in the refrigeration servicing sector </w:t>
      </w:r>
    </w:p>
    <w:p w14:paraId="78FDCFC4" w14:textId="7E35B566" w:rsidR="003E4093" w:rsidRPr="00DA1EED" w:rsidRDefault="003E4093" w:rsidP="003E4093">
      <w:pPr>
        <w:pStyle w:val="Heading1"/>
      </w:pPr>
      <w:r w:rsidRPr="00681C7E">
        <w:t xml:space="preserve">The project related to energy efficiency, submitted in line with decision 89/6, </w:t>
      </w:r>
      <w:proofErr w:type="gramStart"/>
      <w:r w:rsidRPr="00681C7E">
        <w:t>is designed</w:t>
      </w:r>
      <w:proofErr w:type="gramEnd"/>
      <w:r w:rsidRPr="00681C7E">
        <w:t xml:space="preserve"> to enhance coordination in promoting low-GWP alternatives and energy-efficient RAC equipment among key national stakeholders. It </w:t>
      </w:r>
      <w:proofErr w:type="gramStart"/>
      <w:r w:rsidRPr="00681C7E">
        <w:t xml:space="preserve">is </w:t>
      </w:r>
      <w:r w:rsidRPr="00DA1EED">
        <w:t>expected</w:t>
      </w:r>
      <w:proofErr w:type="gramEnd"/>
      <w:r w:rsidRPr="00DA1EED">
        <w:t xml:space="preserve"> to help the country sustain its HCFC phase-out and strengthen the RAC servicing sector. The description and proposed cost breakdown of activities to maintain energy efficiency in the sector </w:t>
      </w:r>
      <w:proofErr w:type="gramStart"/>
      <w:r w:rsidRPr="00DA1EED">
        <w:t>are presented</w:t>
      </w:r>
      <w:proofErr w:type="gramEnd"/>
      <w:r w:rsidRPr="00DA1EED">
        <w:t xml:space="preserve"> in table</w:t>
      </w:r>
      <w:r w:rsidR="00A15D31" w:rsidRPr="00DA1EED">
        <w:t> 3</w:t>
      </w:r>
      <w:r w:rsidRPr="00DA1EED">
        <w:t xml:space="preserve">. </w:t>
      </w:r>
    </w:p>
    <w:p w14:paraId="203CB93E" w14:textId="57AAA37D" w:rsidR="00FF5B4A" w:rsidRPr="00681C7E" w:rsidRDefault="00FF5B4A" w:rsidP="00F75E90">
      <w:pPr>
        <w:rPr>
          <w:b/>
          <w:bCs/>
        </w:rPr>
      </w:pPr>
      <w:bookmarkStart w:id="9" w:name="_Hlk126934504"/>
      <w:r w:rsidRPr="00681C7E">
        <w:rPr>
          <w:b/>
          <w:bCs/>
        </w:rPr>
        <w:t>Table</w:t>
      </w:r>
      <w:r w:rsidR="008C5C2A" w:rsidRPr="00681C7E">
        <w:rPr>
          <w:b/>
          <w:bCs/>
        </w:rPr>
        <w:t> </w:t>
      </w:r>
      <w:r w:rsidR="00A15D31">
        <w:rPr>
          <w:b/>
          <w:bCs/>
        </w:rPr>
        <w:t>3</w:t>
      </w:r>
      <w:r w:rsidRPr="00681C7E">
        <w:rPr>
          <w:b/>
          <w:bCs/>
        </w:rPr>
        <w:t>. Additional activities proposed to maintain energy efficiency in the servicing sector</w:t>
      </w:r>
    </w:p>
    <w:tbl>
      <w:tblPr>
        <w:tblStyle w:val="TableGrid"/>
        <w:tblW w:w="9356" w:type="dxa"/>
        <w:tblInd w:w="-5" w:type="dxa"/>
        <w:tblLayout w:type="fixed"/>
        <w:tblLook w:val="04A0" w:firstRow="1" w:lastRow="0" w:firstColumn="1" w:lastColumn="0" w:noHBand="0" w:noVBand="1"/>
      </w:tblPr>
      <w:tblGrid>
        <w:gridCol w:w="5245"/>
        <w:gridCol w:w="3241"/>
        <w:gridCol w:w="870"/>
      </w:tblGrid>
      <w:tr w:rsidR="002E332B" w:rsidRPr="00681C7E" w14:paraId="4416F37C" w14:textId="77777777" w:rsidTr="002D11B6">
        <w:trPr>
          <w:tblHeader/>
        </w:trPr>
        <w:tc>
          <w:tcPr>
            <w:tcW w:w="5245" w:type="dxa"/>
            <w:vAlign w:val="center"/>
          </w:tcPr>
          <w:p w14:paraId="4D40C8C0" w14:textId="77777777" w:rsidR="002E332B" w:rsidRPr="00681C7E" w:rsidRDefault="002E332B" w:rsidP="002D11B6">
            <w:pPr>
              <w:jc w:val="center"/>
              <w:rPr>
                <w:b/>
                <w:bCs/>
                <w:sz w:val="20"/>
                <w:szCs w:val="20"/>
              </w:rPr>
            </w:pPr>
            <w:r w:rsidRPr="00681C7E">
              <w:rPr>
                <w:b/>
                <w:bCs/>
                <w:sz w:val="20"/>
                <w:szCs w:val="20"/>
              </w:rPr>
              <w:t>Activity</w:t>
            </w:r>
          </w:p>
        </w:tc>
        <w:tc>
          <w:tcPr>
            <w:tcW w:w="3241" w:type="dxa"/>
            <w:vAlign w:val="center"/>
          </w:tcPr>
          <w:p w14:paraId="49624B43" w14:textId="77777777" w:rsidR="002E332B" w:rsidRPr="00681C7E" w:rsidRDefault="002E332B" w:rsidP="002D11B6">
            <w:pPr>
              <w:jc w:val="center"/>
              <w:rPr>
                <w:b/>
                <w:bCs/>
                <w:sz w:val="20"/>
                <w:szCs w:val="20"/>
              </w:rPr>
            </w:pPr>
            <w:r w:rsidRPr="00681C7E">
              <w:rPr>
                <w:b/>
                <w:bCs/>
                <w:sz w:val="20"/>
                <w:szCs w:val="20"/>
              </w:rPr>
              <w:t>Performance indicators</w:t>
            </w:r>
          </w:p>
        </w:tc>
        <w:tc>
          <w:tcPr>
            <w:tcW w:w="870" w:type="dxa"/>
            <w:vAlign w:val="center"/>
          </w:tcPr>
          <w:p w14:paraId="5AEE1730" w14:textId="77777777" w:rsidR="002E332B" w:rsidRPr="00681C7E" w:rsidRDefault="002E332B" w:rsidP="002D11B6">
            <w:pPr>
              <w:jc w:val="center"/>
              <w:rPr>
                <w:b/>
                <w:bCs/>
                <w:sz w:val="20"/>
                <w:szCs w:val="20"/>
              </w:rPr>
            </w:pPr>
            <w:r w:rsidRPr="00681C7E">
              <w:rPr>
                <w:b/>
                <w:bCs/>
                <w:sz w:val="20"/>
                <w:szCs w:val="20"/>
              </w:rPr>
              <w:t>Cost</w:t>
            </w:r>
          </w:p>
          <w:p w14:paraId="7AFC8212" w14:textId="77777777" w:rsidR="002E332B" w:rsidRPr="00681C7E" w:rsidRDefault="002E332B" w:rsidP="002D11B6">
            <w:pPr>
              <w:jc w:val="center"/>
              <w:rPr>
                <w:b/>
                <w:bCs/>
                <w:sz w:val="20"/>
                <w:szCs w:val="20"/>
              </w:rPr>
            </w:pPr>
            <w:r w:rsidRPr="00681C7E">
              <w:rPr>
                <w:b/>
                <w:bCs/>
                <w:sz w:val="20"/>
                <w:szCs w:val="20"/>
              </w:rPr>
              <w:t>(US $)</w:t>
            </w:r>
          </w:p>
        </w:tc>
      </w:tr>
      <w:tr w:rsidR="002E332B" w:rsidRPr="00681C7E" w14:paraId="5522CE15" w14:textId="77777777" w:rsidTr="002D11B6">
        <w:trPr>
          <w:trHeight w:val="348"/>
        </w:trPr>
        <w:tc>
          <w:tcPr>
            <w:tcW w:w="9356" w:type="dxa"/>
            <w:gridSpan w:val="3"/>
            <w:vAlign w:val="center"/>
          </w:tcPr>
          <w:p w14:paraId="3F87BB22" w14:textId="45FC5B0F" w:rsidR="002E332B" w:rsidRPr="00681C7E" w:rsidRDefault="002E332B" w:rsidP="002D11B6">
            <w:pPr>
              <w:spacing w:after="60"/>
              <w:rPr>
                <w:b/>
                <w:bCs/>
                <w:sz w:val="20"/>
                <w:szCs w:val="20"/>
              </w:rPr>
            </w:pPr>
            <w:r w:rsidRPr="00681C7E">
              <w:rPr>
                <w:b/>
                <w:bCs/>
                <w:sz w:val="20"/>
                <w:szCs w:val="20"/>
              </w:rPr>
              <w:t xml:space="preserve">Domestication and implementation of </w:t>
            </w:r>
            <w:r w:rsidR="000968DF" w:rsidRPr="00681C7E">
              <w:rPr>
                <w:b/>
                <w:bCs/>
                <w:color w:val="040C28"/>
                <w:sz w:val="20"/>
                <w:szCs w:val="20"/>
              </w:rPr>
              <w:t>minimum energy performance standards</w:t>
            </w:r>
            <w:r w:rsidR="000968DF" w:rsidRPr="00681C7E">
              <w:rPr>
                <w:b/>
                <w:bCs/>
                <w:sz w:val="20"/>
                <w:szCs w:val="20"/>
              </w:rPr>
              <w:t xml:space="preserve"> (</w:t>
            </w:r>
            <w:r w:rsidRPr="00681C7E">
              <w:rPr>
                <w:b/>
                <w:bCs/>
                <w:sz w:val="20"/>
                <w:szCs w:val="20"/>
              </w:rPr>
              <w:t>MEPS</w:t>
            </w:r>
            <w:r w:rsidR="000968DF" w:rsidRPr="00681C7E">
              <w:rPr>
                <w:b/>
                <w:bCs/>
                <w:sz w:val="20"/>
                <w:szCs w:val="20"/>
              </w:rPr>
              <w:t>)</w:t>
            </w:r>
            <w:r w:rsidRPr="00681C7E">
              <w:rPr>
                <w:b/>
                <w:bCs/>
                <w:sz w:val="20"/>
                <w:szCs w:val="20"/>
              </w:rPr>
              <w:t>, and adoption and implementation of labelling for refrigerating appliances</w:t>
            </w:r>
          </w:p>
        </w:tc>
      </w:tr>
      <w:tr w:rsidR="002E332B" w:rsidRPr="00681C7E" w14:paraId="66D2579B" w14:textId="77777777" w:rsidTr="002D11B6">
        <w:tc>
          <w:tcPr>
            <w:tcW w:w="5245" w:type="dxa"/>
          </w:tcPr>
          <w:p w14:paraId="3348E774" w14:textId="03B87685" w:rsidR="002E332B" w:rsidRPr="00681C7E" w:rsidRDefault="002E332B" w:rsidP="002D11B6">
            <w:pPr>
              <w:jc w:val="left"/>
              <w:rPr>
                <w:sz w:val="20"/>
                <w:szCs w:val="20"/>
              </w:rPr>
            </w:pPr>
            <w:r w:rsidRPr="00681C7E">
              <w:rPr>
                <w:sz w:val="20"/>
                <w:szCs w:val="20"/>
              </w:rPr>
              <w:t xml:space="preserve">Hiring a National MEPS expert </w:t>
            </w:r>
            <w:r w:rsidR="002B4171" w:rsidRPr="00681C7E">
              <w:rPr>
                <w:sz w:val="20"/>
                <w:szCs w:val="20"/>
              </w:rPr>
              <w:t>(</w:t>
            </w:r>
            <w:r w:rsidRPr="00681C7E">
              <w:rPr>
                <w:sz w:val="20"/>
                <w:szCs w:val="20"/>
              </w:rPr>
              <w:t>30 days of consultancy work</w:t>
            </w:r>
            <w:r w:rsidR="002B4171" w:rsidRPr="00681C7E">
              <w:rPr>
                <w:sz w:val="20"/>
                <w:szCs w:val="20"/>
              </w:rPr>
              <w:t>)</w:t>
            </w:r>
            <w:r w:rsidRPr="00681C7E">
              <w:rPr>
                <w:sz w:val="20"/>
                <w:szCs w:val="20"/>
              </w:rPr>
              <w:t xml:space="preserve"> on the domestication of MEPs</w:t>
            </w:r>
            <w:r w:rsidR="00AB395C" w:rsidRPr="00681C7E">
              <w:rPr>
                <w:sz w:val="20"/>
                <w:szCs w:val="20"/>
              </w:rPr>
              <w:t xml:space="preserve"> (MEPS </w:t>
            </w:r>
            <w:proofErr w:type="gramStart"/>
            <w:r w:rsidR="00AB395C" w:rsidRPr="00681C7E">
              <w:rPr>
                <w:sz w:val="20"/>
                <w:szCs w:val="20"/>
              </w:rPr>
              <w:t>were developed</w:t>
            </w:r>
            <w:proofErr w:type="gramEnd"/>
            <w:r w:rsidR="00AB395C" w:rsidRPr="00681C7E">
              <w:rPr>
                <w:sz w:val="20"/>
                <w:szCs w:val="20"/>
              </w:rPr>
              <w:t xml:space="preserve"> by the </w:t>
            </w:r>
            <w:r w:rsidR="000968DF" w:rsidRPr="00681C7E">
              <w:rPr>
                <w:color w:val="202124"/>
                <w:sz w:val="20"/>
                <w:szCs w:val="20"/>
                <w:shd w:val="clear" w:color="auto" w:fill="FFFFFF"/>
              </w:rPr>
              <w:t>Southern African Development Community</w:t>
            </w:r>
            <w:r w:rsidR="000968DF" w:rsidRPr="00681C7E">
              <w:rPr>
                <w:sz w:val="20"/>
                <w:szCs w:val="20"/>
              </w:rPr>
              <w:t xml:space="preserve"> (</w:t>
            </w:r>
            <w:r w:rsidR="00AB395C" w:rsidRPr="00681C7E">
              <w:rPr>
                <w:sz w:val="20"/>
                <w:szCs w:val="20"/>
              </w:rPr>
              <w:t>SADC</w:t>
            </w:r>
            <w:r w:rsidR="000968DF" w:rsidRPr="00681C7E">
              <w:rPr>
                <w:sz w:val="20"/>
                <w:szCs w:val="20"/>
              </w:rPr>
              <w:t>)</w:t>
            </w:r>
            <w:r w:rsidR="00AB395C" w:rsidRPr="00681C7E">
              <w:rPr>
                <w:sz w:val="20"/>
                <w:szCs w:val="20"/>
              </w:rPr>
              <w:t xml:space="preserve"> </w:t>
            </w:r>
            <w:r w:rsidR="000968DF" w:rsidRPr="00681C7E">
              <w:rPr>
                <w:sz w:val="20"/>
                <w:szCs w:val="20"/>
              </w:rPr>
              <w:t>S</w:t>
            </w:r>
            <w:r w:rsidR="00AB395C" w:rsidRPr="00681C7E">
              <w:rPr>
                <w:sz w:val="20"/>
                <w:szCs w:val="20"/>
              </w:rPr>
              <w:t>ecretariat at the regional level</w:t>
            </w:r>
            <w:r w:rsidR="000968DF" w:rsidRPr="00681C7E">
              <w:rPr>
                <w:sz w:val="20"/>
                <w:szCs w:val="20"/>
              </w:rPr>
              <w:t xml:space="preserve"> and need to be adopted at the national level</w:t>
            </w:r>
            <w:r w:rsidR="00AB395C" w:rsidRPr="00681C7E">
              <w:rPr>
                <w:sz w:val="20"/>
                <w:szCs w:val="20"/>
              </w:rPr>
              <w:t xml:space="preserve">) </w:t>
            </w:r>
            <w:r w:rsidRPr="00681C7E">
              <w:rPr>
                <w:sz w:val="20"/>
                <w:szCs w:val="20"/>
              </w:rPr>
              <w:t>and development/implementation of a labelling system</w:t>
            </w:r>
          </w:p>
        </w:tc>
        <w:tc>
          <w:tcPr>
            <w:tcW w:w="3241" w:type="dxa"/>
          </w:tcPr>
          <w:p w14:paraId="0EE40F3B" w14:textId="77777777" w:rsidR="002E332B" w:rsidRPr="00681C7E" w:rsidRDefault="002E332B" w:rsidP="002D11B6">
            <w:pPr>
              <w:jc w:val="left"/>
              <w:rPr>
                <w:sz w:val="20"/>
                <w:szCs w:val="20"/>
              </w:rPr>
            </w:pPr>
            <w:r w:rsidRPr="00681C7E">
              <w:rPr>
                <w:sz w:val="20"/>
                <w:szCs w:val="20"/>
              </w:rPr>
              <w:t>Provision of technical support and guidance on the steps required to complete the process of domestication of MEPS, and to enforce them; and on the development and implementation of a labelling system.</w:t>
            </w:r>
          </w:p>
        </w:tc>
        <w:tc>
          <w:tcPr>
            <w:tcW w:w="870" w:type="dxa"/>
          </w:tcPr>
          <w:p w14:paraId="5E2905DA" w14:textId="77777777" w:rsidR="002E332B" w:rsidRPr="00681C7E" w:rsidRDefault="002E332B" w:rsidP="002D11B6">
            <w:pPr>
              <w:jc w:val="right"/>
              <w:rPr>
                <w:sz w:val="20"/>
                <w:szCs w:val="20"/>
              </w:rPr>
            </w:pPr>
            <w:r w:rsidRPr="00681C7E">
              <w:rPr>
                <w:sz w:val="20"/>
                <w:szCs w:val="20"/>
              </w:rPr>
              <w:t>10,000</w:t>
            </w:r>
          </w:p>
        </w:tc>
      </w:tr>
      <w:tr w:rsidR="002E332B" w:rsidRPr="00681C7E" w14:paraId="5B7BD5CB" w14:textId="77777777" w:rsidTr="002D11B6">
        <w:tc>
          <w:tcPr>
            <w:tcW w:w="5245" w:type="dxa"/>
          </w:tcPr>
          <w:p w14:paraId="2E77C63A" w14:textId="77777777" w:rsidR="002E332B" w:rsidRPr="00681C7E" w:rsidRDefault="002E332B" w:rsidP="002D11B6">
            <w:pPr>
              <w:jc w:val="left"/>
              <w:rPr>
                <w:sz w:val="20"/>
                <w:szCs w:val="20"/>
              </w:rPr>
            </w:pPr>
            <w:r w:rsidRPr="00681C7E">
              <w:rPr>
                <w:sz w:val="20"/>
                <w:szCs w:val="20"/>
              </w:rPr>
              <w:t xml:space="preserve">Organizing two workshops with </w:t>
            </w:r>
            <w:proofErr w:type="gramStart"/>
            <w:r w:rsidRPr="00681C7E">
              <w:rPr>
                <w:sz w:val="20"/>
                <w:szCs w:val="20"/>
              </w:rPr>
              <w:t>20</w:t>
            </w:r>
            <w:proofErr w:type="gramEnd"/>
            <w:r w:rsidRPr="00681C7E">
              <w:rPr>
                <w:sz w:val="20"/>
                <w:szCs w:val="20"/>
              </w:rPr>
              <w:t> stakeholders each to validate the MEPS</w:t>
            </w:r>
          </w:p>
        </w:tc>
        <w:tc>
          <w:tcPr>
            <w:tcW w:w="3241" w:type="dxa"/>
          </w:tcPr>
          <w:p w14:paraId="43FC6EA5" w14:textId="77777777" w:rsidR="002E332B" w:rsidRPr="00681C7E" w:rsidRDefault="002E332B" w:rsidP="002D11B6">
            <w:pPr>
              <w:jc w:val="left"/>
              <w:rPr>
                <w:sz w:val="20"/>
                <w:szCs w:val="20"/>
              </w:rPr>
            </w:pPr>
            <w:r w:rsidRPr="00681C7E">
              <w:rPr>
                <w:sz w:val="20"/>
                <w:szCs w:val="20"/>
              </w:rPr>
              <w:t>A report on the steps required to domesticate and enforce the MEPS</w:t>
            </w:r>
          </w:p>
        </w:tc>
        <w:tc>
          <w:tcPr>
            <w:tcW w:w="870" w:type="dxa"/>
          </w:tcPr>
          <w:p w14:paraId="462D8609" w14:textId="77777777" w:rsidR="002E332B" w:rsidRPr="00681C7E" w:rsidRDefault="002E332B" w:rsidP="002D11B6">
            <w:pPr>
              <w:jc w:val="right"/>
              <w:rPr>
                <w:sz w:val="20"/>
                <w:szCs w:val="20"/>
              </w:rPr>
            </w:pPr>
            <w:r w:rsidRPr="00681C7E">
              <w:rPr>
                <w:sz w:val="20"/>
                <w:szCs w:val="20"/>
              </w:rPr>
              <w:t>15,000</w:t>
            </w:r>
          </w:p>
        </w:tc>
      </w:tr>
      <w:tr w:rsidR="002E332B" w:rsidRPr="00681C7E" w14:paraId="44D92B61" w14:textId="77777777" w:rsidTr="002D11B6">
        <w:tc>
          <w:tcPr>
            <w:tcW w:w="5245" w:type="dxa"/>
          </w:tcPr>
          <w:p w14:paraId="38C5B45F" w14:textId="77777777" w:rsidR="002E332B" w:rsidRPr="00681C7E" w:rsidRDefault="002E332B" w:rsidP="002D11B6">
            <w:pPr>
              <w:jc w:val="left"/>
              <w:rPr>
                <w:sz w:val="20"/>
                <w:szCs w:val="20"/>
              </w:rPr>
            </w:pPr>
            <w:r w:rsidRPr="00681C7E">
              <w:rPr>
                <w:sz w:val="20"/>
                <w:szCs w:val="20"/>
              </w:rPr>
              <w:t xml:space="preserve">Organizing two coordination meetings with </w:t>
            </w:r>
            <w:proofErr w:type="gramStart"/>
            <w:r w:rsidRPr="00681C7E">
              <w:rPr>
                <w:sz w:val="20"/>
                <w:szCs w:val="20"/>
              </w:rPr>
              <w:t>20</w:t>
            </w:r>
            <w:proofErr w:type="gramEnd"/>
            <w:r w:rsidRPr="00681C7E">
              <w:rPr>
                <w:sz w:val="20"/>
                <w:szCs w:val="20"/>
              </w:rPr>
              <w:t> key stakeholders each on MEPS domestication, implementation and enforcement</w:t>
            </w:r>
          </w:p>
        </w:tc>
        <w:tc>
          <w:tcPr>
            <w:tcW w:w="3241" w:type="dxa"/>
          </w:tcPr>
          <w:p w14:paraId="13A5825F" w14:textId="77777777" w:rsidR="002E332B" w:rsidRPr="00681C7E" w:rsidRDefault="002E332B" w:rsidP="002D11B6">
            <w:pPr>
              <w:jc w:val="left"/>
              <w:rPr>
                <w:sz w:val="20"/>
                <w:szCs w:val="20"/>
              </w:rPr>
            </w:pPr>
            <w:r w:rsidRPr="00681C7E">
              <w:rPr>
                <w:sz w:val="20"/>
                <w:szCs w:val="20"/>
              </w:rPr>
              <w:t>Agreement on the designated authorities to:</w:t>
            </w:r>
          </w:p>
          <w:p w14:paraId="4F873287" w14:textId="77777777" w:rsidR="002E332B" w:rsidRPr="00681C7E" w:rsidRDefault="002E332B" w:rsidP="002D11B6">
            <w:pPr>
              <w:jc w:val="left"/>
              <w:rPr>
                <w:sz w:val="20"/>
                <w:szCs w:val="20"/>
              </w:rPr>
            </w:pPr>
            <w:r w:rsidRPr="00681C7E">
              <w:rPr>
                <w:sz w:val="20"/>
                <w:szCs w:val="20"/>
              </w:rPr>
              <w:t>- implement MEPS,</w:t>
            </w:r>
          </w:p>
          <w:p w14:paraId="10AA51D8" w14:textId="77777777" w:rsidR="002E332B" w:rsidRPr="00681C7E" w:rsidRDefault="002E332B" w:rsidP="002D11B6">
            <w:pPr>
              <w:jc w:val="left"/>
              <w:rPr>
                <w:sz w:val="20"/>
                <w:szCs w:val="20"/>
              </w:rPr>
            </w:pPr>
            <w:r w:rsidRPr="00681C7E">
              <w:rPr>
                <w:sz w:val="20"/>
                <w:szCs w:val="20"/>
              </w:rPr>
              <w:t>- monitor MEPS,</w:t>
            </w:r>
          </w:p>
          <w:p w14:paraId="7112750D" w14:textId="77777777" w:rsidR="002E332B" w:rsidRPr="00681C7E" w:rsidRDefault="002E332B" w:rsidP="002D11B6">
            <w:pPr>
              <w:jc w:val="left"/>
              <w:rPr>
                <w:sz w:val="20"/>
                <w:szCs w:val="20"/>
              </w:rPr>
            </w:pPr>
            <w:r w:rsidRPr="00681C7E">
              <w:rPr>
                <w:sz w:val="20"/>
                <w:szCs w:val="20"/>
              </w:rPr>
              <w:t>- assess the equipment as per MEPS requirements, and</w:t>
            </w:r>
          </w:p>
          <w:p w14:paraId="6C216CA8" w14:textId="77777777" w:rsidR="002E332B" w:rsidRPr="00681C7E" w:rsidRDefault="002E332B" w:rsidP="002D11B6">
            <w:pPr>
              <w:jc w:val="left"/>
              <w:rPr>
                <w:sz w:val="20"/>
                <w:szCs w:val="20"/>
              </w:rPr>
            </w:pPr>
            <w:r w:rsidRPr="00681C7E">
              <w:rPr>
                <w:sz w:val="20"/>
                <w:szCs w:val="20"/>
              </w:rPr>
              <w:t>- keep the registers of equipment meeting the MEPS requirements up to date</w:t>
            </w:r>
          </w:p>
        </w:tc>
        <w:tc>
          <w:tcPr>
            <w:tcW w:w="870" w:type="dxa"/>
          </w:tcPr>
          <w:p w14:paraId="59524976" w14:textId="77777777" w:rsidR="002E332B" w:rsidRPr="00681C7E" w:rsidRDefault="002E332B" w:rsidP="002D11B6">
            <w:pPr>
              <w:jc w:val="right"/>
              <w:rPr>
                <w:sz w:val="20"/>
                <w:szCs w:val="20"/>
              </w:rPr>
            </w:pPr>
            <w:r w:rsidRPr="00681C7E">
              <w:rPr>
                <w:sz w:val="20"/>
                <w:szCs w:val="20"/>
              </w:rPr>
              <w:t>15,000</w:t>
            </w:r>
          </w:p>
        </w:tc>
      </w:tr>
      <w:tr w:rsidR="002E332B" w:rsidRPr="00681C7E" w14:paraId="73F97896" w14:textId="77777777" w:rsidTr="002D11B6">
        <w:tc>
          <w:tcPr>
            <w:tcW w:w="5245" w:type="dxa"/>
          </w:tcPr>
          <w:p w14:paraId="5A61F736" w14:textId="378E5659" w:rsidR="002E332B" w:rsidRPr="00681C7E" w:rsidRDefault="002E332B" w:rsidP="002D11B6">
            <w:pPr>
              <w:jc w:val="left"/>
              <w:rPr>
                <w:sz w:val="20"/>
                <w:szCs w:val="20"/>
              </w:rPr>
            </w:pPr>
            <w:r w:rsidRPr="00681C7E">
              <w:rPr>
                <w:sz w:val="20"/>
                <w:szCs w:val="20"/>
              </w:rPr>
              <w:t xml:space="preserve">Organizing three training sessions targeting </w:t>
            </w:r>
            <w:proofErr w:type="gramStart"/>
            <w:r w:rsidRPr="00681C7E">
              <w:rPr>
                <w:sz w:val="20"/>
                <w:szCs w:val="20"/>
              </w:rPr>
              <w:t>20</w:t>
            </w:r>
            <w:proofErr w:type="gramEnd"/>
            <w:r w:rsidRPr="00681C7E">
              <w:rPr>
                <w:sz w:val="20"/>
                <w:szCs w:val="20"/>
              </w:rPr>
              <w:t> enforcement officers each</w:t>
            </w:r>
            <w:r w:rsidR="00542CE3" w:rsidRPr="00681C7E">
              <w:rPr>
                <w:sz w:val="20"/>
                <w:szCs w:val="20"/>
              </w:rPr>
              <w:t>,</w:t>
            </w:r>
            <w:r w:rsidRPr="00681C7E">
              <w:rPr>
                <w:sz w:val="20"/>
                <w:szCs w:val="20"/>
              </w:rPr>
              <w:t xml:space="preserve"> on MEPS</w:t>
            </w:r>
          </w:p>
        </w:tc>
        <w:tc>
          <w:tcPr>
            <w:tcW w:w="3241" w:type="dxa"/>
          </w:tcPr>
          <w:p w14:paraId="7B55BDB0" w14:textId="77777777" w:rsidR="002E332B" w:rsidRPr="00681C7E" w:rsidRDefault="002E332B" w:rsidP="002D11B6">
            <w:pPr>
              <w:jc w:val="left"/>
              <w:rPr>
                <w:sz w:val="20"/>
                <w:szCs w:val="20"/>
              </w:rPr>
            </w:pPr>
            <w:r w:rsidRPr="00681C7E">
              <w:rPr>
                <w:sz w:val="20"/>
                <w:szCs w:val="20"/>
              </w:rPr>
              <w:t>Government officers acquired knowledge on rules and procedures, can implement/enforce regulatory measures, and manage information tools to perform their duties</w:t>
            </w:r>
          </w:p>
        </w:tc>
        <w:tc>
          <w:tcPr>
            <w:tcW w:w="870" w:type="dxa"/>
          </w:tcPr>
          <w:p w14:paraId="235AF86F" w14:textId="77777777" w:rsidR="002E332B" w:rsidRPr="00681C7E" w:rsidRDefault="002E332B" w:rsidP="002D11B6">
            <w:pPr>
              <w:jc w:val="right"/>
              <w:rPr>
                <w:sz w:val="20"/>
                <w:szCs w:val="20"/>
              </w:rPr>
            </w:pPr>
            <w:r w:rsidRPr="00681C7E">
              <w:rPr>
                <w:sz w:val="20"/>
                <w:szCs w:val="20"/>
              </w:rPr>
              <w:t>30,000</w:t>
            </w:r>
          </w:p>
        </w:tc>
      </w:tr>
      <w:tr w:rsidR="002E332B" w:rsidRPr="00681C7E" w14:paraId="194A6721" w14:textId="77777777" w:rsidTr="002D11B6">
        <w:tc>
          <w:tcPr>
            <w:tcW w:w="5245" w:type="dxa"/>
          </w:tcPr>
          <w:p w14:paraId="44941086" w14:textId="2D9B7389" w:rsidR="002E332B" w:rsidRPr="00681C7E" w:rsidRDefault="002E332B" w:rsidP="002D11B6">
            <w:pPr>
              <w:jc w:val="left"/>
              <w:rPr>
                <w:sz w:val="20"/>
                <w:szCs w:val="20"/>
              </w:rPr>
            </w:pPr>
            <w:r w:rsidRPr="00681C7E">
              <w:rPr>
                <w:sz w:val="20"/>
                <w:szCs w:val="20"/>
              </w:rPr>
              <w:t xml:space="preserve">Organizing two information sessions targeting </w:t>
            </w:r>
            <w:proofErr w:type="gramStart"/>
            <w:r w:rsidRPr="00681C7E">
              <w:rPr>
                <w:sz w:val="20"/>
                <w:szCs w:val="20"/>
              </w:rPr>
              <w:t>20</w:t>
            </w:r>
            <w:proofErr w:type="gramEnd"/>
            <w:r w:rsidRPr="00681C7E">
              <w:rPr>
                <w:sz w:val="20"/>
                <w:szCs w:val="20"/>
              </w:rPr>
              <w:t> </w:t>
            </w:r>
            <w:r w:rsidR="002C1CBA" w:rsidRPr="00681C7E">
              <w:rPr>
                <w:sz w:val="20"/>
                <w:szCs w:val="20"/>
              </w:rPr>
              <w:t xml:space="preserve">stakeholders in the distribution chain of RCA equipment (i.e., </w:t>
            </w:r>
            <w:r w:rsidRPr="00681C7E">
              <w:rPr>
                <w:sz w:val="20"/>
                <w:szCs w:val="20"/>
              </w:rPr>
              <w:t>importers</w:t>
            </w:r>
            <w:r w:rsidR="002C1CBA" w:rsidRPr="00681C7E">
              <w:rPr>
                <w:sz w:val="20"/>
                <w:szCs w:val="20"/>
              </w:rPr>
              <w:t xml:space="preserve">, distributors, installers) </w:t>
            </w:r>
            <w:r w:rsidRPr="00681C7E">
              <w:rPr>
                <w:sz w:val="20"/>
                <w:szCs w:val="20"/>
              </w:rPr>
              <w:t>each</w:t>
            </w:r>
          </w:p>
        </w:tc>
        <w:tc>
          <w:tcPr>
            <w:tcW w:w="3241" w:type="dxa"/>
          </w:tcPr>
          <w:p w14:paraId="7F4AAC3C" w14:textId="77777777" w:rsidR="002E332B" w:rsidRPr="00681C7E" w:rsidRDefault="002E332B" w:rsidP="002D11B6">
            <w:pPr>
              <w:jc w:val="left"/>
              <w:rPr>
                <w:sz w:val="20"/>
                <w:szCs w:val="20"/>
              </w:rPr>
            </w:pPr>
            <w:r w:rsidRPr="00681C7E">
              <w:rPr>
                <w:sz w:val="20"/>
                <w:szCs w:val="20"/>
              </w:rPr>
              <w:t>Main stakeholders acquainted with MEPS, labelling, and relevant regulatory measures and procedures</w:t>
            </w:r>
          </w:p>
        </w:tc>
        <w:tc>
          <w:tcPr>
            <w:tcW w:w="870" w:type="dxa"/>
          </w:tcPr>
          <w:p w14:paraId="6EBE658B" w14:textId="77777777" w:rsidR="002E332B" w:rsidRPr="00681C7E" w:rsidRDefault="002E332B" w:rsidP="002D11B6">
            <w:pPr>
              <w:jc w:val="right"/>
              <w:rPr>
                <w:sz w:val="20"/>
                <w:szCs w:val="20"/>
              </w:rPr>
            </w:pPr>
            <w:r w:rsidRPr="00681C7E">
              <w:rPr>
                <w:sz w:val="20"/>
                <w:szCs w:val="20"/>
              </w:rPr>
              <w:t>10,000</w:t>
            </w:r>
          </w:p>
        </w:tc>
      </w:tr>
      <w:tr w:rsidR="002E332B" w:rsidRPr="00681C7E" w14:paraId="50454742" w14:textId="77777777" w:rsidTr="002D11B6">
        <w:tc>
          <w:tcPr>
            <w:tcW w:w="8486" w:type="dxa"/>
            <w:gridSpan w:val="2"/>
          </w:tcPr>
          <w:p w14:paraId="56632A8A" w14:textId="77777777" w:rsidR="002E332B" w:rsidRPr="00681C7E" w:rsidRDefault="002E332B" w:rsidP="002D11B6">
            <w:pPr>
              <w:ind w:left="457"/>
              <w:jc w:val="left"/>
              <w:rPr>
                <w:b/>
                <w:bCs/>
                <w:sz w:val="20"/>
                <w:szCs w:val="20"/>
              </w:rPr>
            </w:pPr>
            <w:r w:rsidRPr="00681C7E">
              <w:rPr>
                <w:b/>
                <w:bCs/>
                <w:sz w:val="20"/>
                <w:szCs w:val="20"/>
              </w:rPr>
              <w:t>Subtotal</w:t>
            </w:r>
          </w:p>
        </w:tc>
        <w:tc>
          <w:tcPr>
            <w:tcW w:w="870" w:type="dxa"/>
          </w:tcPr>
          <w:p w14:paraId="3563C9E6" w14:textId="77777777" w:rsidR="002E332B" w:rsidRPr="00681C7E" w:rsidRDefault="002E332B" w:rsidP="002D11B6">
            <w:pPr>
              <w:jc w:val="right"/>
              <w:rPr>
                <w:b/>
                <w:bCs/>
                <w:sz w:val="20"/>
                <w:szCs w:val="20"/>
              </w:rPr>
            </w:pPr>
            <w:r w:rsidRPr="00681C7E">
              <w:rPr>
                <w:b/>
                <w:bCs/>
                <w:sz w:val="20"/>
                <w:szCs w:val="20"/>
              </w:rPr>
              <w:t>80,000</w:t>
            </w:r>
          </w:p>
        </w:tc>
      </w:tr>
      <w:tr w:rsidR="002E332B" w:rsidRPr="00681C7E" w14:paraId="77D96542" w14:textId="77777777" w:rsidTr="002D11B6">
        <w:trPr>
          <w:trHeight w:val="294"/>
        </w:trPr>
        <w:tc>
          <w:tcPr>
            <w:tcW w:w="9356" w:type="dxa"/>
            <w:gridSpan w:val="3"/>
            <w:vAlign w:val="center"/>
          </w:tcPr>
          <w:p w14:paraId="0CCB8C7E" w14:textId="77777777" w:rsidR="002E332B" w:rsidRPr="00681C7E" w:rsidRDefault="002E332B" w:rsidP="00632328">
            <w:pPr>
              <w:rPr>
                <w:b/>
                <w:bCs/>
                <w:sz w:val="20"/>
                <w:szCs w:val="20"/>
              </w:rPr>
            </w:pPr>
            <w:r w:rsidRPr="00681C7E">
              <w:rPr>
                <w:b/>
                <w:bCs/>
                <w:sz w:val="20"/>
                <w:szCs w:val="20"/>
              </w:rPr>
              <w:t>Outreach and impact assessment</w:t>
            </w:r>
          </w:p>
        </w:tc>
      </w:tr>
      <w:tr w:rsidR="002E332B" w:rsidRPr="00681C7E" w14:paraId="7570BCB0" w14:textId="77777777" w:rsidTr="002D11B6">
        <w:tc>
          <w:tcPr>
            <w:tcW w:w="5245" w:type="dxa"/>
          </w:tcPr>
          <w:p w14:paraId="6A0E8A9D" w14:textId="74759D1B" w:rsidR="002E332B" w:rsidRPr="00681C7E" w:rsidRDefault="002E332B" w:rsidP="00632328">
            <w:pPr>
              <w:spacing w:after="60"/>
              <w:jc w:val="left"/>
              <w:rPr>
                <w:sz w:val="20"/>
                <w:szCs w:val="20"/>
              </w:rPr>
            </w:pPr>
            <w:r w:rsidRPr="00681C7E">
              <w:rPr>
                <w:sz w:val="20"/>
                <w:szCs w:val="20"/>
              </w:rPr>
              <w:t xml:space="preserve">Developing </w:t>
            </w:r>
            <w:r w:rsidR="0000641D" w:rsidRPr="00681C7E">
              <w:rPr>
                <w:sz w:val="20"/>
                <w:szCs w:val="20"/>
              </w:rPr>
              <w:t xml:space="preserve">and distributing </w:t>
            </w:r>
            <w:r w:rsidR="00C9368A" w:rsidRPr="00681C7E">
              <w:rPr>
                <w:sz w:val="20"/>
                <w:szCs w:val="20"/>
              </w:rPr>
              <w:t xml:space="preserve">of </w:t>
            </w:r>
            <w:r w:rsidRPr="00681C7E">
              <w:rPr>
                <w:sz w:val="20"/>
                <w:szCs w:val="20"/>
              </w:rPr>
              <w:t xml:space="preserve">outreach </w:t>
            </w:r>
            <w:r w:rsidR="0000641D" w:rsidRPr="00681C7E">
              <w:rPr>
                <w:sz w:val="20"/>
                <w:szCs w:val="20"/>
              </w:rPr>
              <w:t xml:space="preserve">and </w:t>
            </w:r>
            <w:r w:rsidRPr="00681C7E">
              <w:rPr>
                <w:sz w:val="20"/>
                <w:szCs w:val="20"/>
              </w:rPr>
              <w:t>awareness</w:t>
            </w:r>
            <w:r w:rsidRPr="00681C7E">
              <w:rPr>
                <w:sz w:val="20"/>
                <w:szCs w:val="20"/>
              </w:rPr>
              <w:noBreakHyphen/>
              <w:t>raising material</w:t>
            </w:r>
          </w:p>
        </w:tc>
        <w:tc>
          <w:tcPr>
            <w:tcW w:w="3241" w:type="dxa"/>
          </w:tcPr>
          <w:p w14:paraId="4AE889C4" w14:textId="3A6817DE" w:rsidR="002E332B" w:rsidRPr="00681C7E" w:rsidRDefault="002E332B" w:rsidP="00632328">
            <w:pPr>
              <w:ind w:left="38"/>
              <w:jc w:val="left"/>
              <w:rPr>
                <w:sz w:val="20"/>
                <w:szCs w:val="20"/>
              </w:rPr>
            </w:pPr>
            <w:r w:rsidRPr="00681C7E">
              <w:rPr>
                <w:sz w:val="20"/>
                <w:szCs w:val="20"/>
              </w:rPr>
              <w:t xml:space="preserve">Brochures, </w:t>
            </w:r>
            <w:r w:rsidR="00C9368A" w:rsidRPr="00681C7E">
              <w:rPr>
                <w:sz w:val="20"/>
                <w:szCs w:val="20"/>
              </w:rPr>
              <w:t xml:space="preserve">publicity spots </w:t>
            </w:r>
            <w:r w:rsidRPr="00681C7E">
              <w:rPr>
                <w:sz w:val="20"/>
                <w:szCs w:val="20"/>
              </w:rPr>
              <w:t>and posters with information on MEPS and the benefits of adopting energy</w:t>
            </w:r>
            <w:r w:rsidRPr="00681C7E">
              <w:rPr>
                <w:sz w:val="20"/>
                <w:szCs w:val="20"/>
              </w:rPr>
              <w:noBreakHyphen/>
              <w:t>efficient technologies</w:t>
            </w:r>
          </w:p>
        </w:tc>
        <w:tc>
          <w:tcPr>
            <w:tcW w:w="870" w:type="dxa"/>
          </w:tcPr>
          <w:p w14:paraId="55FA1126" w14:textId="77777777" w:rsidR="002E332B" w:rsidRPr="00681C7E" w:rsidRDefault="002E332B" w:rsidP="00632328">
            <w:pPr>
              <w:jc w:val="right"/>
              <w:rPr>
                <w:b/>
                <w:bCs/>
                <w:sz w:val="20"/>
                <w:szCs w:val="20"/>
              </w:rPr>
            </w:pPr>
            <w:r w:rsidRPr="00681C7E">
              <w:rPr>
                <w:b/>
                <w:bCs/>
                <w:sz w:val="20"/>
                <w:szCs w:val="20"/>
              </w:rPr>
              <w:t>10,000</w:t>
            </w:r>
          </w:p>
        </w:tc>
      </w:tr>
      <w:tr w:rsidR="002E332B" w:rsidRPr="00681C7E" w14:paraId="20B2E9D5" w14:textId="77777777" w:rsidTr="002D11B6">
        <w:tc>
          <w:tcPr>
            <w:tcW w:w="5245" w:type="dxa"/>
          </w:tcPr>
          <w:p w14:paraId="01039CA2" w14:textId="60228797" w:rsidR="002E332B" w:rsidRPr="00681C7E" w:rsidRDefault="002E332B" w:rsidP="00632328">
            <w:pPr>
              <w:spacing w:after="60"/>
              <w:jc w:val="left"/>
              <w:rPr>
                <w:sz w:val="20"/>
                <w:szCs w:val="20"/>
              </w:rPr>
            </w:pPr>
            <w:r w:rsidRPr="00681C7E">
              <w:rPr>
                <w:sz w:val="20"/>
                <w:szCs w:val="20"/>
              </w:rPr>
              <w:t xml:space="preserve">Conducting a national-wide survey among the </w:t>
            </w:r>
            <w:proofErr w:type="gramStart"/>
            <w:r w:rsidRPr="00681C7E">
              <w:rPr>
                <w:sz w:val="20"/>
                <w:szCs w:val="20"/>
              </w:rPr>
              <w:t>general public</w:t>
            </w:r>
            <w:proofErr w:type="gramEnd"/>
            <w:r w:rsidRPr="00681C7E">
              <w:rPr>
                <w:sz w:val="20"/>
                <w:szCs w:val="20"/>
              </w:rPr>
              <w:t xml:space="preserve"> before implementing the campaign</w:t>
            </w:r>
          </w:p>
        </w:tc>
        <w:tc>
          <w:tcPr>
            <w:tcW w:w="3241" w:type="dxa"/>
          </w:tcPr>
          <w:p w14:paraId="029CAD86" w14:textId="77777777" w:rsidR="002E332B" w:rsidRPr="00681C7E" w:rsidRDefault="002E332B" w:rsidP="00632328">
            <w:pPr>
              <w:ind w:left="38"/>
              <w:jc w:val="left"/>
              <w:rPr>
                <w:sz w:val="20"/>
                <w:szCs w:val="20"/>
              </w:rPr>
            </w:pPr>
            <w:r w:rsidRPr="00681C7E">
              <w:rPr>
                <w:sz w:val="20"/>
                <w:szCs w:val="20"/>
              </w:rPr>
              <w:t>Report on consumer behaviour related to the purchase of residential RAC appliances</w:t>
            </w:r>
          </w:p>
        </w:tc>
        <w:tc>
          <w:tcPr>
            <w:tcW w:w="870" w:type="dxa"/>
          </w:tcPr>
          <w:p w14:paraId="4FB9A9C6" w14:textId="77777777" w:rsidR="002E332B" w:rsidRPr="00681C7E" w:rsidRDefault="002E332B" w:rsidP="00632328">
            <w:pPr>
              <w:jc w:val="right"/>
              <w:rPr>
                <w:b/>
                <w:bCs/>
                <w:sz w:val="20"/>
                <w:szCs w:val="20"/>
              </w:rPr>
            </w:pPr>
            <w:r w:rsidRPr="00681C7E">
              <w:rPr>
                <w:b/>
                <w:bCs/>
                <w:sz w:val="20"/>
                <w:szCs w:val="20"/>
              </w:rPr>
              <w:t>10,000</w:t>
            </w:r>
          </w:p>
        </w:tc>
      </w:tr>
      <w:tr w:rsidR="002E332B" w:rsidRPr="00681C7E" w14:paraId="25BDDA75" w14:textId="77777777" w:rsidTr="002D11B6">
        <w:tc>
          <w:tcPr>
            <w:tcW w:w="5245" w:type="dxa"/>
          </w:tcPr>
          <w:p w14:paraId="0AC153E5" w14:textId="1D6CAC59" w:rsidR="002E332B" w:rsidRPr="00681C7E" w:rsidRDefault="002E332B" w:rsidP="002D11B6">
            <w:pPr>
              <w:keepNext/>
              <w:keepLines/>
              <w:spacing w:after="60"/>
              <w:jc w:val="left"/>
              <w:rPr>
                <w:sz w:val="20"/>
                <w:szCs w:val="20"/>
              </w:rPr>
            </w:pPr>
            <w:r w:rsidRPr="00681C7E">
              <w:rPr>
                <w:sz w:val="20"/>
                <w:szCs w:val="20"/>
              </w:rPr>
              <w:lastRenderedPageBreak/>
              <w:t xml:space="preserve">Conducting one public awareness and educational campaign for consumers per month over a period of five months via the Government website, preparation and distribution </w:t>
            </w:r>
            <w:r w:rsidR="00634CC3" w:rsidRPr="00681C7E">
              <w:rPr>
                <w:sz w:val="20"/>
                <w:szCs w:val="20"/>
              </w:rPr>
              <w:t>of brochures</w:t>
            </w:r>
            <w:r w:rsidRPr="00681C7E">
              <w:rPr>
                <w:sz w:val="20"/>
                <w:szCs w:val="20"/>
              </w:rPr>
              <w:t>, reporting by media, and awareness messages announced on local television and radio stations</w:t>
            </w:r>
          </w:p>
        </w:tc>
        <w:tc>
          <w:tcPr>
            <w:tcW w:w="3241" w:type="dxa"/>
          </w:tcPr>
          <w:p w14:paraId="35BC1E8E" w14:textId="77777777" w:rsidR="002E332B" w:rsidRPr="00681C7E" w:rsidRDefault="002E332B" w:rsidP="002D11B6">
            <w:pPr>
              <w:keepNext/>
              <w:keepLines/>
              <w:ind w:left="38"/>
              <w:jc w:val="left"/>
              <w:rPr>
                <w:sz w:val="20"/>
                <w:szCs w:val="20"/>
              </w:rPr>
            </w:pPr>
            <w:r w:rsidRPr="00681C7E">
              <w:rPr>
                <w:sz w:val="20"/>
                <w:szCs w:val="20"/>
              </w:rPr>
              <w:t>-Report on the impact of the campaign</w:t>
            </w:r>
          </w:p>
          <w:p w14:paraId="0CED076E" w14:textId="77777777" w:rsidR="002E332B" w:rsidRPr="00681C7E" w:rsidRDefault="002E332B" w:rsidP="002D11B6">
            <w:pPr>
              <w:keepNext/>
              <w:keepLines/>
              <w:ind w:left="38"/>
              <w:jc w:val="left"/>
              <w:rPr>
                <w:sz w:val="20"/>
                <w:szCs w:val="20"/>
              </w:rPr>
            </w:pPr>
            <w:r w:rsidRPr="00681C7E">
              <w:rPr>
                <w:sz w:val="20"/>
                <w:szCs w:val="20"/>
              </w:rPr>
              <w:t>-Increased knowledge and understanding of consumers on the benefits of low-GWP and energy</w:t>
            </w:r>
            <w:r w:rsidRPr="00681C7E">
              <w:rPr>
                <w:sz w:val="20"/>
                <w:szCs w:val="20"/>
              </w:rPr>
              <w:noBreakHyphen/>
              <w:t>efficiency technologies</w:t>
            </w:r>
          </w:p>
        </w:tc>
        <w:tc>
          <w:tcPr>
            <w:tcW w:w="870" w:type="dxa"/>
          </w:tcPr>
          <w:p w14:paraId="7C42B244" w14:textId="77777777" w:rsidR="002E332B" w:rsidRPr="00681C7E" w:rsidRDefault="002E332B" w:rsidP="002D11B6">
            <w:pPr>
              <w:keepNext/>
              <w:keepLines/>
              <w:jc w:val="right"/>
              <w:rPr>
                <w:b/>
                <w:bCs/>
                <w:sz w:val="20"/>
                <w:szCs w:val="20"/>
              </w:rPr>
            </w:pPr>
            <w:r w:rsidRPr="00681C7E">
              <w:rPr>
                <w:b/>
                <w:bCs/>
                <w:sz w:val="20"/>
                <w:szCs w:val="20"/>
              </w:rPr>
              <w:t>20,000</w:t>
            </w:r>
          </w:p>
        </w:tc>
      </w:tr>
      <w:tr w:rsidR="002E332B" w:rsidRPr="00681C7E" w14:paraId="0D9C4ACF" w14:textId="77777777" w:rsidTr="002D11B6">
        <w:tc>
          <w:tcPr>
            <w:tcW w:w="8486" w:type="dxa"/>
            <w:gridSpan w:val="2"/>
          </w:tcPr>
          <w:p w14:paraId="7F7288CD" w14:textId="77777777" w:rsidR="002E332B" w:rsidRPr="00681C7E" w:rsidRDefault="002E332B" w:rsidP="002D11B6">
            <w:pPr>
              <w:ind w:left="458"/>
              <w:jc w:val="left"/>
              <w:rPr>
                <w:b/>
                <w:bCs/>
                <w:sz w:val="20"/>
                <w:szCs w:val="20"/>
              </w:rPr>
            </w:pPr>
            <w:r w:rsidRPr="00681C7E">
              <w:rPr>
                <w:b/>
                <w:bCs/>
                <w:sz w:val="20"/>
                <w:szCs w:val="20"/>
              </w:rPr>
              <w:t>Subtotal</w:t>
            </w:r>
          </w:p>
        </w:tc>
        <w:tc>
          <w:tcPr>
            <w:tcW w:w="870" w:type="dxa"/>
          </w:tcPr>
          <w:p w14:paraId="67F7198E" w14:textId="77777777" w:rsidR="002E332B" w:rsidRPr="00681C7E" w:rsidRDefault="002E332B" w:rsidP="002D11B6">
            <w:pPr>
              <w:jc w:val="right"/>
              <w:rPr>
                <w:b/>
                <w:bCs/>
                <w:sz w:val="20"/>
                <w:szCs w:val="20"/>
              </w:rPr>
            </w:pPr>
            <w:r w:rsidRPr="00681C7E">
              <w:rPr>
                <w:b/>
                <w:bCs/>
                <w:sz w:val="20"/>
                <w:szCs w:val="20"/>
              </w:rPr>
              <w:t>40,000</w:t>
            </w:r>
          </w:p>
        </w:tc>
      </w:tr>
      <w:tr w:rsidR="002E332B" w:rsidRPr="00681C7E" w14:paraId="1DABAAE2" w14:textId="77777777" w:rsidTr="002D11B6">
        <w:tc>
          <w:tcPr>
            <w:tcW w:w="8486" w:type="dxa"/>
            <w:gridSpan w:val="2"/>
          </w:tcPr>
          <w:p w14:paraId="3FEEA218" w14:textId="77777777" w:rsidR="002E332B" w:rsidRPr="00681C7E" w:rsidRDefault="002E332B" w:rsidP="002D11B6">
            <w:pPr>
              <w:ind w:left="457"/>
              <w:jc w:val="left"/>
              <w:rPr>
                <w:b/>
                <w:bCs/>
                <w:sz w:val="20"/>
                <w:szCs w:val="20"/>
              </w:rPr>
            </w:pPr>
            <w:r w:rsidRPr="00681C7E">
              <w:rPr>
                <w:b/>
                <w:bCs/>
                <w:sz w:val="20"/>
                <w:szCs w:val="20"/>
              </w:rPr>
              <w:t>Total</w:t>
            </w:r>
          </w:p>
        </w:tc>
        <w:tc>
          <w:tcPr>
            <w:tcW w:w="870" w:type="dxa"/>
          </w:tcPr>
          <w:p w14:paraId="40CD43B7" w14:textId="77777777" w:rsidR="002E332B" w:rsidRPr="00681C7E" w:rsidRDefault="002E332B" w:rsidP="002D11B6">
            <w:pPr>
              <w:jc w:val="right"/>
              <w:rPr>
                <w:b/>
                <w:bCs/>
                <w:sz w:val="20"/>
                <w:szCs w:val="20"/>
              </w:rPr>
            </w:pPr>
            <w:r w:rsidRPr="00681C7E">
              <w:rPr>
                <w:b/>
                <w:bCs/>
                <w:sz w:val="20"/>
                <w:szCs w:val="20"/>
              </w:rPr>
              <w:t>120,000</w:t>
            </w:r>
          </w:p>
        </w:tc>
      </w:tr>
    </w:tbl>
    <w:p w14:paraId="223583B7" w14:textId="77777777" w:rsidR="00F75E90" w:rsidRPr="00681C7E" w:rsidRDefault="00F75E90" w:rsidP="002E332B"/>
    <w:bookmarkEnd w:id="9"/>
    <w:p w14:paraId="6A13BF93" w14:textId="27376672" w:rsidR="0001218E" w:rsidRPr="00681C7E" w:rsidRDefault="0001218E" w:rsidP="002E332B">
      <w:pPr>
        <w:widowControl w:val="0"/>
        <w:spacing w:after="240"/>
        <w:rPr>
          <w:i/>
          <w:iCs/>
        </w:rPr>
      </w:pPr>
      <w:r w:rsidRPr="00681C7E">
        <w:rPr>
          <w:i/>
          <w:iCs/>
        </w:rPr>
        <w:t>Project implementation and monitoring</w:t>
      </w:r>
    </w:p>
    <w:bookmarkEnd w:id="8"/>
    <w:p w14:paraId="6B058684" w14:textId="7197D5EA" w:rsidR="002B6915" w:rsidRPr="006D0AF7" w:rsidRDefault="0001218E" w:rsidP="00441635">
      <w:pPr>
        <w:pStyle w:val="Heading1"/>
      </w:pPr>
      <w:r w:rsidRPr="006D0AF7">
        <w:t xml:space="preserve">The </w:t>
      </w:r>
      <w:r w:rsidR="0000641D" w:rsidRPr="006D0AF7">
        <w:t xml:space="preserve">mechanism for project implementation and monitoring, </w:t>
      </w:r>
      <w:r w:rsidRPr="006D0AF7">
        <w:t>established under stage I of the HPMP</w:t>
      </w:r>
      <w:r w:rsidR="0000641D" w:rsidRPr="006D0AF7">
        <w:t>,</w:t>
      </w:r>
      <w:r w:rsidRPr="006D0AF7">
        <w:t xml:space="preserve"> will continue into </w:t>
      </w:r>
      <w:bookmarkStart w:id="10" w:name="_Hlk125636825"/>
      <w:r w:rsidRPr="006D0AF7">
        <w:t>stage</w:t>
      </w:r>
      <w:r w:rsidR="00B326AC" w:rsidRPr="006D0AF7">
        <w:t> II</w:t>
      </w:r>
      <w:bookmarkEnd w:id="10"/>
      <w:r w:rsidRPr="006D0AF7">
        <w:t xml:space="preserve">, with the NOU and </w:t>
      </w:r>
      <w:r w:rsidR="0095635D" w:rsidRPr="006D0AF7">
        <w:t>UNEP</w:t>
      </w:r>
      <w:r w:rsidRPr="006D0AF7">
        <w:t xml:space="preserve"> monitoring activities, reporting on progress, and </w:t>
      </w:r>
      <w:proofErr w:type="gramStart"/>
      <w:r w:rsidRPr="006D0AF7">
        <w:t>working</w:t>
      </w:r>
      <w:proofErr w:type="gramEnd"/>
      <w:r w:rsidRPr="006D0AF7">
        <w:t xml:space="preserve"> with stakeholders to phase out HCFCs. The cost of those activities for </w:t>
      </w:r>
      <w:r w:rsidR="0095635D" w:rsidRPr="006D0AF7">
        <w:t>UNEP</w:t>
      </w:r>
      <w:r w:rsidRPr="006D0AF7">
        <w:t xml:space="preserve"> amounts to US $</w:t>
      </w:r>
      <w:r w:rsidR="00674774" w:rsidRPr="006D0AF7">
        <w:t>50,000</w:t>
      </w:r>
      <w:r w:rsidRPr="006D0AF7">
        <w:t>, and includes consultants (US $</w:t>
      </w:r>
      <w:r w:rsidR="00054047" w:rsidRPr="006D0AF7">
        <w:t>15,000</w:t>
      </w:r>
      <w:r w:rsidRPr="006D0AF7">
        <w:t xml:space="preserve">), </w:t>
      </w:r>
      <w:r w:rsidR="00054047" w:rsidRPr="006D0AF7">
        <w:t xml:space="preserve">monitoring visits (US $10,000), </w:t>
      </w:r>
      <w:r w:rsidRPr="006D0AF7">
        <w:t>travel (US $</w:t>
      </w:r>
      <w:r w:rsidR="00054047" w:rsidRPr="006D0AF7">
        <w:t>5,000</w:t>
      </w:r>
      <w:r w:rsidRPr="006D0AF7">
        <w:t xml:space="preserve">), </w:t>
      </w:r>
      <w:r w:rsidR="002C1CBA" w:rsidRPr="006D0AF7">
        <w:t>meetings</w:t>
      </w:r>
      <w:r w:rsidRPr="006D0AF7">
        <w:t xml:space="preserve"> (US $</w:t>
      </w:r>
      <w:r w:rsidR="00233ED3" w:rsidRPr="006D0AF7">
        <w:t>20,000)</w:t>
      </w:r>
      <w:r w:rsidR="0066282D" w:rsidRPr="006D0AF7">
        <w:t>.</w:t>
      </w:r>
      <w:r w:rsidR="00E34853" w:rsidRPr="006D0AF7">
        <w:t xml:space="preserve"> </w:t>
      </w:r>
      <w:bookmarkStart w:id="11" w:name="_Hlk126915810"/>
    </w:p>
    <w:p w14:paraId="53A77C3E" w14:textId="3982D3D6" w:rsidR="0001218E" w:rsidRPr="00681C7E" w:rsidRDefault="0001218E" w:rsidP="002B6915">
      <w:pPr>
        <w:pStyle w:val="Heading1"/>
        <w:numPr>
          <w:ilvl w:val="0"/>
          <w:numId w:val="0"/>
        </w:numPr>
        <w:rPr>
          <w:i/>
        </w:rPr>
      </w:pPr>
      <w:r w:rsidRPr="00681C7E">
        <w:rPr>
          <w:i/>
        </w:rPr>
        <w:t>Gender policy implementation</w:t>
      </w:r>
      <w:bookmarkEnd w:id="11"/>
    </w:p>
    <w:p w14:paraId="1C74B227" w14:textId="731110F9" w:rsidR="00EA2669" w:rsidRPr="00681C7E" w:rsidRDefault="009D1605" w:rsidP="00A01619">
      <w:pPr>
        <w:pStyle w:val="Heading1"/>
        <w:spacing w:after="0"/>
      </w:pPr>
      <w:r w:rsidRPr="00681C7E">
        <w:t xml:space="preserve">In line with the Multilateral Fund </w:t>
      </w:r>
      <w:r w:rsidRPr="0010204D">
        <w:t xml:space="preserve">gender mainstreaming policy, and the UNEP and UNDP gender policies, gender equality and women’s empowerment will </w:t>
      </w:r>
      <w:proofErr w:type="gramStart"/>
      <w:r w:rsidRPr="0010204D">
        <w:t>be mainstreamed</w:t>
      </w:r>
      <w:proofErr w:type="gramEnd"/>
      <w:r w:rsidRPr="0010204D">
        <w:t xml:space="preserve"> throughout the implementation of the </w:t>
      </w:r>
      <w:r w:rsidR="008F33FC" w:rsidRPr="0010204D">
        <w:t>stage </w:t>
      </w:r>
      <w:r w:rsidR="0010204D" w:rsidRPr="0010204D">
        <w:t>II</w:t>
      </w:r>
      <w:r w:rsidRPr="0010204D">
        <w:t xml:space="preserve"> activities. Equal and meaningful participation of women in the project activities will </w:t>
      </w:r>
      <w:proofErr w:type="gramStart"/>
      <w:r w:rsidRPr="0010204D">
        <w:t>be encouraged</w:t>
      </w:r>
      <w:proofErr w:type="gramEnd"/>
      <w:r w:rsidRPr="0010204D">
        <w:t xml:space="preserve"> and gender disaggregated data will be used for monitoring project performance and for the evaluation of impact. </w:t>
      </w:r>
      <w:r w:rsidRPr="0010204D">
        <w:rPr>
          <w:kern w:val="28"/>
        </w:rPr>
        <w:t xml:space="preserve">Stakeholders’ inputs on how to integrate gender specific indicators in planning, implementation, and reporting processes of each component will </w:t>
      </w:r>
      <w:proofErr w:type="gramStart"/>
      <w:r w:rsidRPr="0010204D">
        <w:rPr>
          <w:kern w:val="28"/>
        </w:rPr>
        <w:t>be sought</w:t>
      </w:r>
      <w:proofErr w:type="gramEnd"/>
      <w:r w:rsidRPr="0010204D">
        <w:rPr>
          <w:kern w:val="28"/>
        </w:rPr>
        <w:t xml:space="preserve">. A focus will </w:t>
      </w:r>
      <w:proofErr w:type="gramStart"/>
      <w:r w:rsidRPr="0010204D">
        <w:rPr>
          <w:kern w:val="28"/>
        </w:rPr>
        <w:t>be encouraged</w:t>
      </w:r>
      <w:proofErr w:type="gramEnd"/>
      <w:r w:rsidRPr="0010204D">
        <w:rPr>
          <w:kern w:val="28"/>
        </w:rPr>
        <w:t xml:space="preserve"> to support gender-balanced participation in training and capacity building activities</w:t>
      </w:r>
      <w:r w:rsidR="000972DC" w:rsidRPr="0010204D">
        <w:rPr>
          <w:kern w:val="28"/>
        </w:rPr>
        <w:t>.</w:t>
      </w:r>
      <w:r w:rsidRPr="0010204D">
        <w:rPr>
          <w:kern w:val="28"/>
        </w:rPr>
        <w:t xml:space="preserve"> </w:t>
      </w:r>
      <w:r w:rsidR="000972DC" w:rsidRPr="0010204D">
        <w:t xml:space="preserve">Outreach activities, including public forums and information sessions, will target a balanced outreach audience. </w:t>
      </w:r>
      <w:r w:rsidR="00A24845" w:rsidRPr="0010204D">
        <w:t>The</w:t>
      </w:r>
      <w:r w:rsidR="00C81040" w:rsidRPr="0010204D">
        <w:t xml:space="preserve"> current</w:t>
      </w:r>
      <w:r w:rsidR="00A24845" w:rsidRPr="0010204D">
        <w:t xml:space="preserve"> ratio of female and male technicians</w:t>
      </w:r>
      <w:r w:rsidR="00A24845" w:rsidRPr="00681C7E">
        <w:t xml:space="preserve"> is </w:t>
      </w:r>
      <w:proofErr w:type="gramStart"/>
      <w:r w:rsidR="00A24845" w:rsidRPr="00681C7E">
        <w:t>very low</w:t>
      </w:r>
      <w:proofErr w:type="gramEnd"/>
      <w:r w:rsidR="00A24845" w:rsidRPr="00681C7E">
        <w:t>, about 10 per cent</w:t>
      </w:r>
      <w:r w:rsidR="000972DC" w:rsidRPr="00681C7E">
        <w:t>,</w:t>
      </w:r>
      <w:r w:rsidR="00C81040" w:rsidRPr="00681C7E">
        <w:t xml:space="preserve"> but t</w:t>
      </w:r>
      <w:r w:rsidR="00A24845" w:rsidRPr="00681C7E">
        <w:t xml:space="preserve">he NOU is </w:t>
      </w:r>
      <w:r w:rsidR="00C81040" w:rsidRPr="00681C7E">
        <w:t>deploying</w:t>
      </w:r>
      <w:r w:rsidR="00A24845" w:rsidRPr="00681C7E">
        <w:t xml:space="preserve"> efforts to encourage female technicians to join the profession</w:t>
      </w:r>
      <w:r w:rsidR="00C81040" w:rsidRPr="00681C7E">
        <w:t>, the planned a</w:t>
      </w:r>
      <w:r w:rsidR="004C09BF" w:rsidRPr="00681C7E">
        <w:t xml:space="preserve">wareness activities </w:t>
      </w:r>
      <w:r w:rsidR="00C81040" w:rsidRPr="00681C7E">
        <w:t xml:space="preserve">aim at attracting </w:t>
      </w:r>
      <w:r w:rsidR="004C09BF" w:rsidRPr="00681C7E">
        <w:t xml:space="preserve">more women to </w:t>
      </w:r>
      <w:r w:rsidR="00A25537" w:rsidRPr="00681C7E">
        <w:t>the field.</w:t>
      </w:r>
    </w:p>
    <w:p w14:paraId="6FD37FF7" w14:textId="77777777" w:rsidR="002B6915" w:rsidRPr="00681C7E" w:rsidRDefault="002B6915" w:rsidP="002B6915"/>
    <w:p w14:paraId="74B49096" w14:textId="49DB768A" w:rsidR="0001218E" w:rsidRPr="00681C7E" w:rsidRDefault="0001218E" w:rsidP="006F2CC2">
      <w:pPr>
        <w:keepNext/>
        <w:spacing w:after="240"/>
        <w:outlineLvl w:val="0"/>
        <w:rPr>
          <w:u w:val="single"/>
        </w:rPr>
      </w:pPr>
      <w:bookmarkStart w:id="12" w:name="_Hlk126915819"/>
      <w:r w:rsidRPr="00681C7E">
        <w:rPr>
          <w:u w:val="single"/>
        </w:rPr>
        <w:t>Total cost of stage</w:t>
      </w:r>
      <w:r w:rsidR="00B326AC" w:rsidRPr="00681C7E">
        <w:rPr>
          <w:u w:val="single"/>
        </w:rPr>
        <w:t> II</w:t>
      </w:r>
      <w:r w:rsidRPr="00681C7E">
        <w:rPr>
          <w:u w:val="single"/>
        </w:rPr>
        <w:t xml:space="preserve"> of the HCFC phase-out management plan</w:t>
      </w:r>
    </w:p>
    <w:bookmarkEnd w:id="12"/>
    <w:p w14:paraId="68C202EB" w14:textId="5D2EAB16" w:rsidR="003B6093" w:rsidRPr="008E2ACA" w:rsidRDefault="003B6093" w:rsidP="0066282D">
      <w:pPr>
        <w:numPr>
          <w:ilvl w:val="0"/>
          <w:numId w:val="1"/>
        </w:numPr>
        <w:spacing w:after="240"/>
        <w:outlineLvl w:val="0"/>
      </w:pPr>
      <w:r w:rsidRPr="00681C7E">
        <w:t xml:space="preserve">The total cost of </w:t>
      </w:r>
      <w:r w:rsidR="008F33FC">
        <w:t>stage </w:t>
      </w:r>
      <w:r w:rsidRPr="00681C7E">
        <w:t xml:space="preserve">II of the HPMP for Mozambique has </w:t>
      </w:r>
      <w:proofErr w:type="gramStart"/>
      <w:r w:rsidRPr="00681C7E">
        <w:t>been estimated</w:t>
      </w:r>
      <w:proofErr w:type="gramEnd"/>
      <w:r w:rsidRPr="00681C7E">
        <w:t xml:space="preserve"> at </w:t>
      </w:r>
      <w:r w:rsidR="00B46753">
        <w:t>US $</w:t>
      </w:r>
      <w:r w:rsidRPr="00681C7E">
        <w:t>737,500 (plus agency support costs), as originally submitted, for achieving a 67.5</w:t>
      </w:r>
      <w:r w:rsidR="008F33FC">
        <w:t> per cent</w:t>
      </w:r>
      <w:r w:rsidRPr="00681C7E">
        <w:t xml:space="preserve"> reduction from its HCFC baseline consumption by 2025 and a 100</w:t>
      </w:r>
      <w:r w:rsidR="008F33FC">
        <w:t> per cent</w:t>
      </w:r>
      <w:r w:rsidRPr="00681C7E">
        <w:t xml:space="preserve"> reduction by 2030.</w:t>
      </w:r>
      <w:r w:rsidR="0066282D" w:rsidRPr="00681C7E">
        <w:t xml:space="preserve"> The proposed activities and cost breakdown </w:t>
      </w:r>
      <w:proofErr w:type="gramStart"/>
      <w:r w:rsidR="0066282D" w:rsidRPr="00681C7E">
        <w:t>are summarized</w:t>
      </w:r>
      <w:proofErr w:type="gramEnd"/>
      <w:r w:rsidR="0066282D" w:rsidRPr="00681C7E">
        <w:t xml:space="preserve"> </w:t>
      </w:r>
      <w:r w:rsidR="0066282D" w:rsidRPr="008E2ACA">
        <w:t>in paragraph</w:t>
      </w:r>
      <w:r w:rsidR="00471CC7">
        <w:t>s</w:t>
      </w:r>
      <w:r w:rsidR="0066282D" w:rsidRPr="008E2ACA">
        <w:t> 1</w:t>
      </w:r>
      <w:r w:rsidR="008E2ACA" w:rsidRPr="008E2ACA">
        <w:t>5</w:t>
      </w:r>
      <w:r w:rsidR="002B6915" w:rsidRPr="008E2ACA">
        <w:t xml:space="preserve"> </w:t>
      </w:r>
      <w:r w:rsidR="00471CC7">
        <w:t xml:space="preserve">and 16 </w:t>
      </w:r>
      <w:r w:rsidR="002B6915" w:rsidRPr="008E2ACA">
        <w:t>ab</w:t>
      </w:r>
      <w:r w:rsidR="0066282D" w:rsidRPr="008E2ACA">
        <w:t>ove</w:t>
      </w:r>
      <w:r w:rsidR="0066282D" w:rsidRPr="008E2ACA">
        <w:rPr>
          <w:b/>
        </w:rPr>
        <w:t>.</w:t>
      </w:r>
    </w:p>
    <w:p w14:paraId="21EBD8DB" w14:textId="2E16055A" w:rsidR="0001218E" w:rsidRPr="00681C7E" w:rsidRDefault="005A67D2" w:rsidP="005A67D2">
      <w:pPr>
        <w:keepNext/>
        <w:keepLines/>
        <w:widowControl w:val="0"/>
        <w:spacing w:before="240" w:after="240"/>
        <w:rPr>
          <w:u w:val="single"/>
        </w:rPr>
      </w:pPr>
      <w:bookmarkStart w:id="13" w:name="_Hlk126915832"/>
      <w:r w:rsidRPr="00681C7E">
        <w:rPr>
          <w:u w:val="single"/>
        </w:rPr>
        <w:t xml:space="preserve">Implementation </w:t>
      </w:r>
      <w:r w:rsidR="0001218E" w:rsidRPr="00681C7E">
        <w:rPr>
          <w:u w:val="single"/>
        </w:rPr>
        <w:t>plan for the first tranche of stage</w:t>
      </w:r>
      <w:r w:rsidR="00B326AC" w:rsidRPr="00681C7E">
        <w:rPr>
          <w:u w:val="single"/>
        </w:rPr>
        <w:t> II</w:t>
      </w:r>
      <w:r w:rsidR="0001218E" w:rsidRPr="00681C7E">
        <w:rPr>
          <w:u w:val="single"/>
        </w:rPr>
        <w:t xml:space="preserve"> of the HCFC phase-out management plan</w:t>
      </w:r>
    </w:p>
    <w:bookmarkEnd w:id="13"/>
    <w:p w14:paraId="6FEB189B" w14:textId="7242F8DE" w:rsidR="0001218E" w:rsidRPr="00681C7E" w:rsidRDefault="0001218E" w:rsidP="001C4721">
      <w:pPr>
        <w:pStyle w:val="Heading1"/>
      </w:pPr>
      <w:r w:rsidRPr="00681C7E">
        <w:t>The first funding tranche of stage</w:t>
      </w:r>
      <w:r w:rsidR="00B326AC" w:rsidRPr="00681C7E">
        <w:t> II</w:t>
      </w:r>
      <w:r w:rsidRPr="00681C7E">
        <w:t xml:space="preserve"> of the HPMP</w:t>
      </w:r>
      <w:r w:rsidR="00140C6C" w:rsidRPr="00681C7E">
        <w:t>,</w:t>
      </w:r>
      <w:r w:rsidRPr="00681C7E">
        <w:t xml:space="preserve"> in the total amount of US $</w:t>
      </w:r>
      <w:r w:rsidR="00F10612" w:rsidRPr="00681C7E">
        <w:t>3</w:t>
      </w:r>
      <w:r w:rsidR="00421860" w:rsidRPr="00681C7E">
        <w:t>70</w:t>
      </w:r>
      <w:r w:rsidR="00BC6E81" w:rsidRPr="00681C7E">
        <w:t>,000</w:t>
      </w:r>
      <w:r w:rsidR="00140C6C" w:rsidRPr="00681C7E">
        <w:t>,</w:t>
      </w:r>
      <w:r w:rsidRPr="00681C7E">
        <w:t xml:space="preserve"> will </w:t>
      </w:r>
      <w:proofErr w:type="gramStart"/>
      <w:r w:rsidRPr="00681C7E">
        <w:t>be implemented</w:t>
      </w:r>
      <w:proofErr w:type="gramEnd"/>
      <w:r w:rsidRPr="00681C7E">
        <w:t xml:space="preserve"> between </w:t>
      </w:r>
      <w:r w:rsidR="00874767" w:rsidRPr="00681C7E">
        <w:t>December 2023</w:t>
      </w:r>
      <w:r w:rsidRPr="00681C7E">
        <w:t xml:space="preserve"> and </w:t>
      </w:r>
      <w:r w:rsidR="00874767" w:rsidRPr="00681C7E">
        <w:t>December 202</w:t>
      </w:r>
      <w:r w:rsidR="004D4591" w:rsidRPr="00681C7E">
        <w:t>5</w:t>
      </w:r>
      <w:r w:rsidRPr="00681C7E">
        <w:t xml:space="preserve"> and will include the following activities: </w:t>
      </w:r>
    </w:p>
    <w:p w14:paraId="12910527" w14:textId="1D94F4C8" w:rsidR="00E174B2" w:rsidRPr="00E174B2" w:rsidRDefault="00C842EA" w:rsidP="00DB69DD">
      <w:pPr>
        <w:pStyle w:val="Heading2"/>
      </w:pPr>
      <w:r w:rsidRPr="008E2ACA">
        <w:rPr>
          <w:i/>
          <w:iCs/>
        </w:rPr>
        <w:t>Strengthening the enforcement of ODS regulations and related policies</w:t>
      </w:r>
      <w:r w:rsidRPr="00681C7E">
        <w:t xml:space="preserve">: Ten trainers will be trained by a national expert; </w:t>
      </w:r>
      <w:proofErr w:type="gramStart"/>
      <w:r w:rsidRPr="00681C7E">
        <w:t>100</w:t>
      </w:r>
      <w:proofErr w:type="gramEnd"/>
      <w:r w:rsidRPr="00681C7E">
        <w:t> customs and law enforcement officers will be trained on HCFC control measures and the iPIC; one border dialogue will be organized, and the customs training manual will be reviewed (UNEP) (US $40,000);</w:t>
      </w:r>
    </w:p>
    <w:p w14:paraId="291BE45A" w14:textId="5FC28E13" w:rsidR="0001218E" w:rsidRPr="00681C7E" w:rsidRDefault="00984118" w:rsidP="00D56023">
      <w:pPr>
        <w:pStyle w:val="Heading2"/>
      </w:pPr>
      <w:r w:rsidRPr="00681C7E">
        <w:rPr>
          <w:bCs/>
          <w:i/>
          <w:iCs/>
          <w:kern w:val="28"/>
        </w:rPr>
        <w:t>Development of national technical standards and promotion of green procurement of RAC systems:</w:t>
      </w:r>
      <w:r w:rsidRPr="00681C7E">
        <w:t xml:space="preserve"> A national expert will be engaged to d</w:t>
      </w:r>
      <w:r w:rsidR="00731FEC" w:rsidRPr="00681C7E">
        <w:t>evelop</w:t>
      </w:r>
      <w:r w:rsidRPr="00681C7E">
        <w:t xml:space="preserve"> </w:t>
      </w:r>
      <w:r w:rsidR="00731FEC" w:rsidRPr="00681C7E">
        <w:t xml:space="preserve">national technical standards </w:t>
      </w:r>
      <w:r w:rsidR="00BE7270" w:rsidRPr="00681C7E">
        <w:t xml:space="preserve">on the safe handling of energy efficient low-GWP technologies in the RAC sector including </w:t>
      </w:r>
      <w:r w:rsidR="002002B0">
        <w:t>low</w:t>
      </w:r>
      <w:r w:rsidR="002002B0">
        <w:noBreakHyphen/>
        <w:t xml:space="preserve"> or zero-GWP</w:t>
      </w:r>
      <w:r w:rsidR="00BE7270" w:rsidRPr="00681C7E">
        <w:t xml:space="preserve"> refrigerants, </w:t>
      </w:r>
      <w:r w:rsidRPr="00681C7E">
        <w:t xml:space="preserve">and </w:t>
      </w:r>
      <w:r w:rsidR="00E174B2">
        <w:t>consider</w:t>
      </w:r>
      <w:r w:rsidR="00BE7270" w:rsidRPr="00681C7E">
        <w:t xml:space="preserve"> provisions for a certification scheme.</w:t>
      </w:r>
      <w:r w:rsidR="00A62C75" w:rsidRPr="00681C7E">
        <w:t xml:space="preserve"> </w:t>
      </w:r>
      <w:r w:rsidRPr="00681C7E">
        <w:t>T</w:t>
      </w:r>
      <w:r w:rsidR="00DA713F" w:rsidRPr="00681C7E">
        <w:t xml:space="preserve">he </w:t>
      </w:r>
      <w:r w:rsidR="00DA713F" w:rsidRPr="00681C7E">
        <w:lastRenderedPageBreak/>
        <w:t xml:space="preserve">draft standards will be </w:t>
      </w:r>
      <w:r w:rsidR="00A62C75" w:rsidRPr="00681C7E">
        <w:t>review</w:t>
      </w:r>
      <w:r w:rsidR="00DA713F" w:rsidRPr="00681C7E">
        <w:t>ed in stakeholders’ meetings, and</w:t>
      </w:r>
      <w:r w:rsidR="00BE7270" w:rsidRPr="00681C7E">
        <w:t xml:space="preserve"> </w:t>
      </w:r>
      <w:proofErr w:type="gramStart"/>
      <w:r w:rsidR="00DA713F" w:rsidRPr="00681C7E">
        <w:t>100</w:t>
      </w:r>
      <w:proofErr w:type="gramEnd"/>
      <w:r w:rsidR="00DA713F" w:rsidRPr="00681C7E">
        <w:t xml:space="preserve"> copies of the standa</w:t>
      </w:r>
      <w:r w:rsidRPr="00681C7E">
        <w:t>r</w:t>
      </w:r>
      <w:r w:rsidR="00DA713F" w:rsidRPr="00681C7E">
        <w:t xml:space="preserve">ds will be </w:t>
      </w:r>
      <w:r w:rsidR="00A62C75" w:rsidRPr="00681C7E">
        <w:t>publish</w:t>
      </w:r>
      <w:r w:rsidR="00DA713F" w:rsidRPr="00681C7E">
        <w:t xml:space="preserve">ed </w:t>
      </w:r>
      <w:r w:rsidR="00A62C75" w:rsidRPr="00681C7E">
        <w:t>and print</w:t>
      </w:r>
      <w:r w:rsidR="00DA713F" w:rsidRPr="00681C7E">
        <w:t>ed. T</w:t>
      </w:r>
      <w:r w:rsidR="00DB6FFB" w:rsidRPr="00681C7E">
        <w:t>wo</w:t>
      </w:r>
      <w:r w:rsidR="00A62C75" w:rsidRPr="00681C7E">
        <w:t xml:space="preserve"> training sessions to build the capacity of the NOU</w:t>
      </w:r>
      <w:r w:rsidR="00BE7270" w:rsidRPr="00681C7E">
        <w:t xml:space="preserve"> and </w:t>
      </w:r>
      <w:proofErr w:type="gramStart"/>
      <w:r w:rsidR="00BE7270" w:rsidRPr="00681C7E">
        <w:t>40</w:t>
      </w:r>
      <w:proofErr w:type="gramEnd"/>
      <w:r w:rsidR="00BE7270" w:rsidRPr="00681C7E">
        <w:t xml:space="preserve"> </w:t>
      </w:r>
      <w:r w:rsidR="00A62C75" w:rsidRPr="00681C7E">
        <w:t xml:space="preserve">standards officers, environmental inspectors and other key stakeholders for the development and enforcement of </w:t>
      </w:r>
      <w:r w:rsidRPr="00681C7E">
        <w:t xml:space="preserve">the </w:t>
      </w:r>
      <w:r w:rsidR="00A62C75" w:rsidRPr="00681C7E">
        <w:t xml:space="preserve">technical standards </w:t>
      </w:r>
      <w:r w:rsidR="00DA713F" w:rsidRPr="00681C7E">
        <w:t xml:space="preserve">will be organized. </w:t>
      </w:r>
      <w:r w:rsidR="00B669D0" w:rsidRPr="00681C7E">
        <w:t xml:space="preserve">A </w:t>
      </w:r>
      <w:r w:rsidR="00A62C75" w:rsidRPr="00681C7E">
        <w:t xml:space="preserve">sensitization campaign </w:t>
      </w:r>
      <w:r w:rsidR="00B669D0" w:rsidRPr="00681C7E">
        <w:t xml:space="preserve">will be organized for </w:t>
      </w:r>
      <w:r w:rsidR="00A62C75" w:rsidRPr="00681C7E">
        <w:t xml:space="preserve">RAC technicians, importers, </w:t>
      </w:r>
      <w:proofErr w:type="gramStart"/>
      <w:r w:rsidR="00A62C75" w:rsidRPr="00681C7E">
        <w:t>industries</w:t>
      </w:r>
      <w:proofErr w:type="gramEnd"/>
      <w:r w:rsidR="00A62C75" w:rsidRPr="00681C7E">
        <w:t xml:space="preserve"> and the public</w:t>
      </w:r>
      <w:r w:rsidR="00B669D0" w:rsidRPr="00681C7E">
        <w:t>,</w:t>
      </w:r>
      <w:r w:rsidR="00A62C75" w:rsidRPr="00681C7E">
        <w:t xml:space="preserve"> to enhance compliance</w:t>
      </w:r>
      <w:r w:rsidRPr="00681C7E">
        <w:t xml:space="preserve"> with the standards</w:t>
      </w:r>
      <w:r w:rsidR="00A62C75" w:rsidRPr="00681C7E">
        <w:t xml:space="preserve"> </w:t>
      </w:r>
      <w:r w:rsidR="00B669D0" w:rsidRPr="00681C7E">
        <w:t>and to fac</w:t>
      </w:r>
      <w:r w:rsidR="00A62C75" w:rsidRPr="00681C7E">
        <w:t>ilitat</w:t>
      </w:r>
      <w:r w:rsidR="00B669D0" w:rsidRPr="00681C7E">
        <w:t>e</w:t>
      </w:r>
      <w:r w:rsidR="00A62C75" w:rsidRPr="00681C7E">
        <w:t xml:space="preserve"> the development of policies that support green procurement in public institutions</w:t>
      </w:r>
      <w:r w:rsidR="00B669D0" w:rsidRPr="00681C7E">
        <w:t>;</w:t>
      </w:r>
      <w:r w:rsidR="00A62C75" w:rsidRPr="00681C7E">
        <w:t xml:space="preserve"> procurement officers </w:t>
      </w:r>
      <w:r w:rsidR="00B669D0" w:rsidRPr="00681C7E">
        <w:t xml:space="preserve">will be trained </w:t>
      </w:r>
      <w:r w:rsidR="00A62C75" w:rsidRPr="00681C7E">
        <w:t xml:space="preserve">on </w:t>
      </w:r>
      <w:r w:rsidRPr="00681C7E">
        <w:t xml:space="preserve">green </w:t>
      </w:r>
      <w:r w:rsidR="00A62C75" w:rsidRPr="00681C7E">
        <w:t>procurement of RAC systems</w:t>
      </w:r>
      <w:r w:rsidR="00731FEC" w:rsidRPr="00681C7E">
        <w:t xml:space="preserve"> </w:t>
      </w:r>
      <w:r w:rsidR="00A62C75" w:rsidRPr="00681C7E">
        <w:t>(UNEP) (US $70,000)</w:t>
      </w:r>
      <w:r w:rsidR="0001218E" w:rsidRPr="00681C7E">
        <w:t>;</w:t>
      </w:r>
    </w:p>
    <w:p w14:paraId="1523A4A9" w14:textId="77777777" w:rsidR="008E2ACA" w:rsidRDefault="00CB17F1" w:rsidP="008E2ACA">
      <w:pPr>
        <w:pStyle w:val="Heading2"/>
      </w:pPr>
      <w:r w:rsidRPr="00681C7E">
        <w:rPr>
          <w:i/>
          <w:iCs/>
        </w:rPr>
        <w:t>Strengthen</w:t>
      </w:r>
      <w:r w:rsidR="00984118" w:rsidRPr="00681C7E">
        <w:rPr>
          <w:i/>
          <w:iCs/>
        </w:rPr>
        <w:t>ing</w:t>
      </w:r>
      <w:r w:rsidRPr="00681C7E">
        <w:rPr>
          <w:i/>
          <w:iCs/>
        </w:rPr>
        <w:t xml:space="preserve"> the capacity of RAC technicians</w:t>
      </w:r>
      <w:r w:rsidR="00984118" w:rsidRPr="00681C7E">
        <w:rPr>
          <w:i/>
          <w:iCs/>
        </w:rPr>
        <w:t xml:space="preserve"> and upgrade of national codes of practice for servicing RAC systems</w:t>
      </w:r>
      <w:r w:rsidRPr="00681C7E">
        <w:t xml:space="preserve">: </w:t>
      </w:r>
      <w:r w:rsidR="00984118" w:rsidRPr="00681C7E">
        <w:t>T</w:t>
      </w:r>
      <w:r w:rsidR="009D7137" w:rsidRPr="00681C7E">
        <w:t>wo</w:t>
      </w:r>
      <w:r w:rsidR="00984118" w:rsidRPr="00681C7E">
        <w:t xml:space="preserve"> sessions will be conducted to</w:t>
      </w:r>
      <w:r w:rsidR="009D7137" w:rsidRPr="00681C7E">
        <w:t xml:space="preserve"> build</w:t>
      </w:r>
      <w:r w:rsidRPr="00681C7E">
        <w:t xml:space="preserve"> the capacit</w:t>
      </w:r>
      <w:r w:rsidR="00984118" w:rsidRPr="00681C7E">
        <w:t>ies</w:t>
      </w:r>
      <w:r w:rsidRPr="00681C7E">
        <w:t xml:space="preserve"> of key stakeholders </w:t>
      </w:r>
      <w:r w:rsidR="00C32FDF" w:rsidRPr="00681C7E">
        <w:t xml:space="preserve">that will be </w:t>
      </w:r>
      <w:r w:rsidRPr="00681C7E">
        <w:t>involved in the certification process</w:t>
      </w:r>
      <w:r w:rsidR="00684553" w:rsidRPr="00681C7E">
        <w:t>;</w:t>
      </w:r>
      <w:r w:rsidRPr="00681C7E">
        <w:t xml:space="preserve"> </w:t>
      </w:r>
      <w:r w:rsidR="00684553" w:rsidRPr="00681C7E">
        <w:t>a national</w:t>
      </w:r>
      <w:r w:rsidR="00344E2E" w:rsidRPr="00681C7E">
        <w:t xml:space="preserve"> expert </w:t>
      </w:r>
      <w:r w:rsidR="00684553" w:rsidRPr="00681C7E">
        <w:t>will</w:t>
      </w:r>
      <w:r w:rsidR="00344E2E" w:rsidRPr="00681C7E">
        <w:t xml:space="preserve"> </w:t>
      </w:r>
      <w:r w:rsidRPr="00681C7E">
        <w:t>updat</w:t>
      </w:r>
      <w:r w:rsidR="000B1674" w:rsidRPr="00681C7E">
        <w:t>e</w:t>
      </w:r>
      <w:r w:rsidRPr="00681C7E">
        <w:t xml:space="preserve"> the national codes of </w:t>
      </w:r>
      <w:r w:rsidR="00684553" w:rsidRPr="00681C7E">
        <w:t>practice</w:t>
      </w:r>
      <w:r w:rsidRPr="00681C7E">
        <w:t xml:space="preserve"> for RAC servicing technicians</w:t>
      </w:r>
      <w:r w:rsidR="00684553" w:rsidRPr="00681C7E">
        <w:t>;</w:t>
      </w:r>
      <w:r w:rsidRPr="00681C7E">
        <w:t xml:space="preserve"> </w:t>
      </w:r>
      <w:r w:rsidR="00374F93" w:rsidRPr="00681C7E">
        <w:t>two</w:t>
      </w:r>
      <w:r w:rsidRPr="00681C7E">
        <w:t xml:space="preserve"> training sessions </w:t>
      </w:r>
      <w:r w:rsidR="00684553" w:rsidRPr="00681C7E">
        <w:t xml:space="preserve">will be held </w:t>
      </w:r>
      <w:r w:rsidRPr="00681C7E">
        <w:t>for RAC technicians on good servicing practices</w:t>
      </w:r>
      <w:r w:rsidR="00684553" w:rsidRPr="00681C7E">
        <w:t>;</w:t>
      </w:r>
      <w:r w:rsidRPr="00681C7E">
        <w:t xml:space="preserve"> </w:t>
      </w:r>
      <w:r w:rsidR="00684553" w:rsidRPr="00681C7E">
        <w:t>o</w:t>
      </w:r>
      <w:r w:rsidR="00BB17CF" w:rsidRPr="00681C7E">
        <w:t>ne meeting</w:t>
      </w:r>
      <w:r w:rsidR="00684553" w:rsidRPr="00681C7E">
        <w:t xml:space="preserve"> will be organized</w:t>
      </w:r>
      <w:r w:rsidR="00BB17CF" w:rsidRPr="00681C7E">
        <w:t xml:space="preserve"> </w:t>
      </w:r>
      <w:r w:rsidR="007F7121" w:rsidRPr="00681C7E">
        <w:t>targeting</w:t>
      </w:r>
      <w:r w:rsidR="00C84CC9" w:rsidRPr="00681C7E">
        <w:t xml:space="preserve"> importers and</w:t>
      </w:r>
      <w:r w:rsidRPr="00681C7E">
        <w:t xml:space="preserve"> end-users </w:t>
      </w:r>
      <w:r w:rsidR="007F7121" w:rsidRPr="00681C7E">
        <w:t>on</w:t>
      </w:r>
      <w:r w:rsidRPr="00681C7E">
        <w:t xml:space="preserve"> the </w:t>
      </w:r>
      <w:r w:rsidR="00DE7DDA" w:rsidRPr="00681C7E">
        <w:t>benefits of using low-GWP technologies</w:t>
      </w:r>
      <w:r w:rsidR="00684553" w:rsidRPr="00681C7E">
        <w:t>;</w:t>
      </w:r>
      <w:r w:rsidRPr="00681C7E">
        <w:t xml:space="preserve"> and </w:t>
      </w:r>
      <w:r w:rsidR="000D229D" w:rsidRPr="00681C7E">
        <w:t>the training manual for the</w:t>
      </w:r>
      <w:r w:rsidRPr="00681C7E">
        <w:t xml:space="preserve"> RAC association and </w:t>
      </w:r>
      <w:r w:rsidR="000D229D" w:rsidRPr="00681C7E">
        <w:t>training colleges</w:t>
      </w:r>
      <w:r w:rsidR="00684553" w:rsidRPr="00681C7E">
        <w:t xml:space="preserve"> will be updated</w:t>
      </w:r>
      <w:r w:rsidRPr="00681C7E">
        <w:t xml:space="preserve"> (UNEP) (US $</w:t>
      </w:r>
      <w:r w:rsidR="00CA0AC0" w:rsidRPr="00681C7E">
        <w:t>65,000</w:t>
      </w:r>
      <w:r w:rsidRPr="00681C7E">
        <w:t>)</w:t>
      </w:r>
      <w:r w:rsidR="00684553" w:rsidRPr="00681C7E">
        <w:t>;</w:t>
      </w:r>
    </w:p>
    <w:p w14:paraId="63616A2F" w14:textId="118ACE93" w:rsidR="00656C3B" w:rsidRPr="00681C7E" w:rsidRDefault="008E2ACA" w:rsidP="008E2ACA">
      <w:pPr>
        <w:pStyle w:val="Heading2"/>
      </w:pPr>
      <w:r w:rsidRPr="008E2ACA">
        <w:rPr>
          <w:i/>
          <w:iCs/>
        </w:rPr>
        <w:t>S</w:t>
      </w:r>
      <w:r w:rsidR="00656C3B" w:rsidRPr="008E2ACA">
        <w:rPr>
          <w:i/>
          <w:iCs/>
        </w:rPr>
        <w:t>trengthen</w:t>
      </w:r>
      <w:r w:rsidR="00597614" w:rsidRPr="008E2ACA">
        <w:rPr>
          <w:i/>
          <w:iCs/>
        </w:rPr>
        <w:t>ing</w:t>
      </w:r>
      <w:r w:rsidR="00656C3B" w:rsidRPr="008E2ACA">
        <w:rPr>
          <w:i/>
          <w:iCs/>
        </w:rPr>
        <w:t xml:space="preserve"> the centres of excellence and technical assistance</w:t>
      </w:r>
      <w:r w:rsidR="00597614" w:rsidRPr="008E2ACA">
        <w:rPr>
          <w:i/>
          <w:iCs/>
        </w:rPr>
        <w:t>:</w:t>
      </w:r>
      <w:r w:rsidR="00656C3B" w:rsidRPr="00681C7E">
        <w:t xml:space="preserve"> </w:t>
      </w:r>
      <w:r w:rsidR="00597614" w:rsidRPr="00681C7E">
        <w:t>A</w:t>
      </w:r>
      <w:r w:rsidR="00656C3B" w:rsidRPr="00681C7E">
        <w:t xml:space="preserve"> business model for refrigerant recovery</w:t>
      </w:r>
      <w:r w:rsidR="00597614" w:rsidRPr="00681C7E">
        <w:t xml:space="preserve"> and </w:t>
      </w:r>
      <w:r w:rsidR="00656C3B" w:rsidRPr="00681C7E">
        <w:t>re-use infrastructure</w:t>
      </w:r>
      <w:r w:rsidR="00597614" w:rsidRPr="00681C7E">
        <w:t>, including the</w:t>
      </w:r>
      <w:r w:rsidR="001A4DA2" w:rsidRPr="00681C7E">
        <w:t xml:space="preserve"> terms of reference for </w:t>
      </w:r>
      <w:r w:rsidR="00A258C4" w:rsidRPr="00681C7E">
        <w:t xml:space="preserve">recovery and re-use </w:t>
      </w:r>
      <w:r w:rsidR="00597614" w:rsidRPr="00681C7E">
        <w:t xml:space="preserve">host </w:t>
      </w:r>
      <w:r w:rsidR="001A4DA2" w:rsidRPr="00681C7E">
        <w:t>centre</w:t>
      </w:r>
      <w:r w:rsidR="00C64CD6" w:rsidRPr="00681C7E">
        <w:t>s</w:t>
      </w:r>
      <w:r>
        <w:t>,</w:t>
      </w:r>
      <w:r w:rsidR="00597614" w:rsidRPr="00681C7E">
        <w:t xml:space="preserve"> will </w:t>
      </w:r>
      <w:proofErr w:type="gramStart"/>
      <w:r w:rsidR="00597614" w:rsidRPr="00681C7E">
        <w:t>be developed</w:t>
      </w:r>
      <w:proofErr w:type="gramEnd"/>
      <w:r w:rsidR="00597614" w:rsidRPr="00681C7E">
        <w:t>;</w:t>
      </w:r>
      <w:r w:rsidR="00656C3B" w:rsidRPr="00681C7E">
        <w:t xml:space="preserve"> </w:t>
      </w:r>
      <w:r w:rsidR="00597614" w:rsidRPr="00681C7E">
        <w:t xml:space="preserve">equipment for three centres of excellence will be </w:t>
      </w:r>
      <w:r w:rsidR="00656C3B" w:rsidRPr="00681C7E">
        <w:t>procure</w:t>
      </w:r>
      <w:r w:rsidR="00597614" w:rsidRPr="00681C7E">
        <w:t>d</w:t>
      </w:r>
      <w:r w:rsidR="00656C3B" w:rsidRPr="00681C7E">
        <w:t xml:space="preserve"> and distribut</w:t>
      </w:r>
      <w:r w:rsidR="00597614" w:rsidRPr="00681C7E">
        <w:t xml:space="preserve">ed </w:t>
      </w:r>
      <w:r w:rsidR="00656C3B" w:rsidRPr="00681C7E">
        <w:t>UNDP) (US $</w:t>
      </w:r>
      <w:r w:rsidR="001B6986" w:rsidRPr="00681C7E">
        <w:t>55,000</w:t>
      </w:r>
      <w:r w:rsidR="00656C3B" w:rsidRPr="00681C7E">
        <w:t>)</w:t>
      </w:r>
      <w:r w:rsidR="00597614" w:rsidRPr="00681C7E">
        <w:t>;</w:t>
      </w:r>
    </w:p>
    <w:p w14:paraId="6C5DED9D" w14:textId="45E98A00" w:rsidR="0001218E" w:rsidRPr="00681C7E" w:rsidRDefault="0001218E" w:rsidP="0001218E">
      <w:pPr>
        <w:pStyle w:val="Heading2"/>
      </w:pPr>
      <w:r w:rsidRPr="00681C7E">
        <w:rPr>
          <w:i/>
          <w:iCs/>
        </w:rPr>
        <w:t>Activities to maintain energy efficiency</w:t>
      </w:r>
      <w:r w:rsidR="000F00D5" w:rsidRPr="00681C7E">
        <w:t xml:space="preserve"> </w:t>
      </w:r>
      <w:r w:rsidRPr="00681C7E">
        <w:t>(</w:t>
      </w:r>
      <w:r w:rsidR="00F96626" w:rsidRPr="00681C7E">
        <w:t>UNEP</w:t>
      </w:r>
      <w:r w:rsidRPr="00681C7E">
        <w:t>) (US $</w:t>
      </w:r>
      <w:r w:rsidR="00F96626" w:rsidRPr="00681C7E">
        <w:t>1</w:t>
      </w:r>
      <w:r w:rsidR="008B26CB" w:rsidRPr="00681C7E">
        <w:t>2</w:t>
      </w:r>
      <w:r w:rsidR="00F96626" w:rsidRPr="00681C7E">
        <w:t>0,000</w:t>
      </w:r>
      <w:r w:rsidRPr="00681C7E">
        <w:t>); and</w:t>
      </w:r>
    </w:p>
    <w:p w14:paraId="6A71A04F" w14:textId="0D6C0DB8" w:rsidR="0001218E" w:rsidRPr="00681C7E" w:rsidRDefault="0001218E" w:rsidP="006F2CC2">
      <w:pPr>
        <w:pStyle w:val="Heading2"/>
      </w:pPr>
      <w:r w:rsidRPr="00681C7E">
        <w:rPr>
          <w:i/>
          <w:iCs/>
        </w:rPr>
        <w:t>Project monitoring</w:t>
      </w:r>
      <w:r w:rsidRPr="00681C7E">
        <w:t xml:space="preserve"> (</w:t>
      </w:r>
      <w:r w:rsidR="00DF7AC8" w:rsidRPr="00681C7E">
        <w:t>UNEP</w:t>
      </w:r>
      <w:r w:rsidRPr="00681C7E">
        <w:t>) (</w:t>
      </w:r>
      <w:r w:rsidR="00B46753">
        <w:t>US $</w:t>
      </w:r>
      <w:r w:rsidR="001209A0" w:rsidRPr="00681C7E">
        <w:t>20,000</w:t>
      </w:r>
      <w:r w:rsidRPr="00681C7E">
        <w:t>).</w:t>
      </w:r>
    </w:p>
    <w:p w14:paraId="4210014A" w14:textId="77777777" w:rsidR="00F14DCB" w:rsidRDefault="00F14DCB" w:rsidP="00F14DCB">
      <w:pPr>
        <w:widowControl w:val="0"/>
        <w:spacing w:after="240"/>
        <w:jc w:val="center"/>
        <w:rPr>
          <w:b/>
        </w:rPr>
      </w:pPr>
      <w:bookmarkStart w:id="14" w:name="_Hlk126916095"/>
    </w:p>
    <w:p w14:paraId="241FF5B4" w14:textId="39C1275E" w:rsidR="0001218E" w:rsidRPr="00681C7E" w:rsidRDefault="0001218E" w:rsidP="00426B10">
      <w:pPr>
        <w:widowControl w:val="0"/>
        <w:spacing w:before="360" w:after="240"/>
        <w:jc w:val="center"/>
        <w:rPr>
          <w:b/>
        </w:rPr>
      </w:pPr>
      <w:r w:rsidRPr="00681C7E">
        <w:rPr>
          <w:b/>
        </w:rPr>
        <w:t>SECRETARIAT’S COMMENTS AND RECOMMENDATION</w:t>
      </w:r>
    </w:p>
    <w:p w14:paraId="7921CFA8" w14:textId="77777777" w:rsidR="0001218E" w:rsidRPr="00681C7E" w:rsidRDefault="0001218E" w:rsidP="00426B10">
      <w:pPr>
        <w:widowControl w:val="0"/>
        <w:spacing w:after="240"/>
        <w:rPr>
          <w:b/>
        </w:rPr>
      </w:pPr>
      <w:r w:rsidRPr="00681C7E">
        <w:rPr>
          <w:b/>
        </w:rPr>
        <w:t>COMMENTS</w:t>
      </w:r>
    </w:p>
    <w:bookmarkEnd w:id="14"/>
    <w:p w14:paraId="212854FF" w14:textId="7B82C7E5" w:rsidR="0001218E" w:rsidRPr="00681C7E" w:rsidRDefault="0001218E" w:rsidP="00426B10">
      <w:pPr>
        <w:pStyle w:val="Heading1"/>
        <w:widowControl w:val="0"/>
      </w:pPr>
      <w:r w:rsidRPr="00681C7E">
        <w:t>The Secretariat reviewed stage</w:t>
      </w:r>
      <w:r w:rsidR="00B326AC" w:rsidRPr="00681C7E">
        <w:t> II</w:t>
      </w:r>
      <w:r w:rsidRPr="00681C7E">
        <w:t xml:space="preserve"> of the HPMP </w:t>
      </w:r>
      <w:proofErr w:type="gramStart"/>
      <w:r w:rsidRPr="00681C7E">
        <w:t>in light of</w:t>
      </w:r>
      <w:proofErr w:type="gramEnd"/>
      <w:r w:rsidRPr="00681C7E">
        <w:t xml:space="preserve"> stage</w:t>
      </w:r>
      <w:r w:rsidR="0035548A" w:rsidRPr="00681C7E">
        <w:t> </w:t>
      </w:r>
      <w:r w:rsidRPr="00681C7E">
        <w:t>I, the policies and guidelines of the Multilateral Fund, including the criteria for funding HCFC phase-out in the consumption sector for stage II of HPMPs (decision 74/50), and the 2023-2025 business plan of the Multilateral Fund.</w:t>
      </w:r>
    </w:p>
    <w:p w14:paraId="235182F2" w14:textId="77777777" w:rsidR="0001218E" w:rsidRPr="00681C7E" w:rsidRDefault="0001218E" w:rsidP="00426B10">
      <w:pPr>
        <w:keepNext/>
        <w:spacing w:after="240"/>
        <w:rPr>
          <w:u w:val="single"/>
        </w:rPr>
      </w:pPr>
      <w:bookmarkStart w:id="15" w:name="_Hlk126916105"/>
      <w:r w:rsidRPr="00681C7E">
        <w:rPr>
          <w:u w:val="single"/>
        </w:rPr>
        <w:t>Overarching strategy</w:t>
      </w:r>
    </w:p>
    <w:bookmarkEnd w:id="15"/>
    <w:p w14:paraId="57912289" w14:textId="10F1C329" w:rsidR="0001218E" w:rsidRDefault="0001218E" w:rsidP="002158E7">
      <w:pPr>
        <w:pStyle w:val="Heading1"/>
        <w:widowControl w:val="0"/>
      </w:pPr>
      <w:r w:rsidRPr="00681C7E">
        <w:t xml:space="preserve">The Government of </w:t>
      </w:r>
      <w:r w:rsidR="0095635D" w:rsidRPr="00681C7E">
        <w:t>Mozambique</w:t>
      </w:r>
      <w:r w:rsidRPr="00681C7E">
        <w:t xml:space="preserve"> submitted a letter indicating its commitment to achieve a </w:t>
      </w:r>
      <w:proofErr w:type="gramStart"/>
      <w:r w:rsidRPr="00681C7E">
        <w:t>100</w:t>
      </w:r>
      <w:proofErr w:type="gramEnd"/>
      <w:r w:rsidR="008F33FC">
        <w:t> per cent</w:t>
      </w:r>
      <w:r w:rsidRPr="00681C7E">
        <w:t xml:space="preserve"> reduction of its HCFC baseline consumption and attain compliance with the Montreal Protocol measures by 20</w:t>
      </w:r>
      <w:r w:rsidR="003648F1" w:rsidRPr="00681C7E">
        <w:t>30</w:t>
      </w:r>
      <w:r w:rsidRPr="00681C7E">
        <w:t>, and that the country will not require any HCFCs for its servicing needs after 20</w:t>
      </w:r>
      <w:r w:rsidR="004A089A" w:rsidRPr="00681C7E">
        <w:t>30</w:t>
      </w:r>
      <w:r w:rsidRPr="00681C7E">
        <w:t>.</w:t>
      </w:r>
    </w:p>
    <w:p w14:paraId="050DBC12" w14:textId="261A1AA8" w:rsidR="004C4D63" w:rsidRDefault="004C4D63" w:rsidP="004C4D63">
      <w:pPr>
        <w:rPr>
          <w:i/>
          <w:iCs/>
        </w:rPr>
      </w:pPr>
      <w:r>
        <w:rPr>
          <w:i/>
          <w:iCs/>
        </w:rPr>
        <w:t>Legal framework</w:t>
      </w:r>
    </w:p>
    <w:p w14:paraId="78C84C5B" w14:textId="77777777" w:rsidR="004C4D63" w:rsidRDefault="004C4D63" w:rsidP="004C4D63">
      <w:pPr>
        <w:rPr>
          <w:i/>
          <w:iCs/>
        </w:rPr>
      </w:pPr>
    </w:p>
    <w:p w14:paraId="58D152F5" w14:textId="77777777" w:rsidR="004C4D63" w:rsidRPr="008A4FA5" w:rsidRDefault="004C4D63" w:rsidP="004C4D63">
      <w:pPr>
        <w:pStyle w:val="Heading1"/>
        <w:widowControl w:val="0"/>
      </w:pPr>
      <w:r w:rsidRPr="008A4FA5">
        <w:t xml:space="preserve">The Government of </w:t>
      </w:r>
      <w:r>
        <w:t>Mozambique</w:t>
      </w:r>
      <w:r w:rsidRPr="008A4FA5">
        <w:t xml:space="preserve"> issued HCFC import quotas for 2023 which are lower than the Montreal Protocol control targets. </w:t>
      </w:r>
    </w:p>
    <w:p w14:paraId="47312B81" w14:textId="77777777" w:rsidR="004C4D63" w:rsidRPr="004C4D63" w:rsidRDefault="004C4D63" w:rsidP="00F1326D">
      <w:pPr>
        <w:pStyle w:val="Heading1"/>
        <w:widowControl w:val="0"/>
        <w:numPr>
          <w:ilvl w:val="0"/>
          <w:numId w:val="0"/>
        </w:numPr>
      </w:pPr>
    </w:p>
    <w:p w14:paraId="3960EFBF" w14:textId="6388236B" w:rsidR="002B6915" w:rsidRPr="00681C7E" w:rsidRDefault="00DD46BD" w:rsidP="00D96BDF">
      <w:pPr>
        <w:keepNext/>
        <w:keepLines/>
        <w:widowControl w:val="0"/>
        <w:spacing w:after="240"/>
        <w:rPr>
          <w:u w:val="single"/>
        </w:rPr>
      </w:pPr>
      <w:bookmarkStart w:id="16" w:name="_Hlk126916111"/>
      <w:r w:rsidRPr="00681C7E">
        <w:rPr>
          <w:u w:val="single"/>
        </w:rPr>
        <w:lastRenderedPageBreak/>
        <w:t xml:space="preserve">Requirements in the decision approving the </w:t>
      </w:r>
      <w:r w:rsidR="0066282D" w:rsidRPr="00681C7E">
        <w:rPr>
          <w:u w:val="single"/>
        </w:rPr>
        <w:t>last</w:t>
      </w:r>
      <w:r w:rsidRPr="00681C7E">
        <w:rPr>
          <w:u w:val="single"/>
        </w:rPr>
        <w:t xml:space="preserve"> tranche of </w:t>
      </w:r>
      <w:r w:rsidR="008F33FC">
        <w:rPr>
          <w:u w:val="single"/>
        </w:rPr>
        <w:t>s</w:t>
      </w:r>
      <w:r w:rsidRPr="00681C7E">
        <w:rPr>
          <w:u w:val="single"/>
        </w:rPr>
        <w:t>tage</w:t>
      </w:r>
      <w:r w:rsidR="008F33FC">
        <w:rPr>
          <w:u w:val="single"/>
        </w:rPr>
        <w:t> </w:t>
      </w:r>
      <w:r w:rsidRPr="00681C7E">
        <w:rPr>
          <w:u w:val="single"/>
        </w:rPr>
        <w:t>I</w:t>
      </w:r>
      <w:bookmarkStart w:id="17" w:name="_Hlk151115191"/>
    </w:p>
    <w:p w14:paraId="12785270" w14:textId="2DEBEB17" w:rsidR="00563064" w:rsidRPr="00681C7E" w:rsidRDefault="00563064" w:rsidP="00D96BDF">
      <w:pPr>
        <w:pStyle w:val="Heading1"/>
        <w:keepNext/>
        <w:keepLines/>
      </w:pPr>
      <w:r w:rsidRPr="00681C7E">
        <w:t>T</w:t>
      </w:r>
      <w:r w:rsidR="00DD46BD" w:rsidRPr="00681C7E">
        <w:t>he fifth and final tranche of stage I of the HPMP for Mozambique, and the corresponding 2022</w:t>
      </w:r>
      <w:r w:rsidR="00742874">
        <w:noBreakHyphen/>
      </w:r>
      <w:r w:rsidR="00DD46BD" w:rsidRPr="00681C7E">
        <w:t>2023 tranche implementation plan</w:t>
      </w:r>
      <w:r w:rsidRPr="00681C7E">
        <w:t xml:space="preserve"> was approved at the 90</w:t>
      </w:r>
      <w:r w:rsidRPr="00681C7E">
        <w:rPr>
          <w:vertAlign w:val="superscript"/>
        </w:rPr>
        <w:t>th</w:t>
      </w:r>
      <w:r w:rsidR="00E56AE2">
        <w:t> meeting</w:t>
      </w:r>
      <w:r w:rsidRPr="00742874">
        <w:rPr>
          <w:rStyle w:val="FootnoteReference"/>
        </w:rPr>
        <w:footnoteReference w:id="11"/>
      </w:r>
      <w:r w:rsidR="00DD46BD" w:rsidRPr="00742874">
        <w:t xml:space="preserve"> </w:t>
      </w:r>
      <w:r w:rsidR="00DD46BD" w:rsidRPr="00681C7E">
        <w:t>on the understanding that UNEP, UNIDO and the Government w</w:t>
      </w:r>
      <w:r w:rsidR="00E232C5" w:rsidRPr="00681C7E">
        <w:t>ould</w:t>
      </w:r>
      <w:r w:rsidR="00DD46BD" w:rsidRPr="00681C7E">
        <w:t xml:space="preserve"> intensify efforts to implement the remaining activities in </w:t>
      </w:r>
      <w:r w:rsidR="008F33FC">
        <w:t>stage </w:t>
      </w:r>
      <w:r w:rsidR="00DD46BD" w:rsidRPr="00681C7E">
        <w:t>I of the HPMP; that UNEP w</w:t>
      </w:r>
      <w:r w:rsidR="00E232C5" w:rsidRPr="00681C7E">
        <w:t>ould</w:t>
      </w:r>
      <w:r w:rsidR="00DD46BD" w:rsidRPr="00681C7E">
        <w:t xml:space="preserve"> submit a progress report to the first meeting of 2023 on the implementation of activities, including progress in the implementation of the verification recommendations; and that </w:t>
      </w:r>
      <w:r w:rsidR="008F33FC">
        <w:t>stage </w:t>
      </w:r>
      <w:r w:rsidR="00DD46BD" w:rsidRPr="00681C7E">
        <w:t xml:space="preserve">II </w:t>
      </w:r>
      <w:r w:rsidR="00E232C5" w:rsidRPr="00681C7E">
        <w:t>would</w:t>
      </w:r>
      <w:r w:rsidR="00DD46BD" w:rsidRPr="00681C7E">
        <w:t xml:space="preserve"> only be considered once the Secretariat received confirmation that the equipment from the UNIDO component ha</w:t>
      </w:r>
      <w:r w:rsidR="00E232C5" w:rsidRPr="00681C7E">
        <w:t>d</w:t>
      </w:r>
      <w:r w:rsidR="00DD46BD" w:rsidRPr="00681C7E">
        <w:t xml:space="preserve"> been distributed to the beneficiaries and relevant training ha</w:t>
      </w:r>
      <w:r w:rsidR="00E232C5" w:rsidRPr="00681C7E">
        <w:t>d</w:t>
      </w:r>
      <w:r w:rsidR="00DD46BD" w:rsidRPr="00681C7E">
        <w:t xml:space="preserve"> taken place</w:t>
      </w:r>
      <w:r w:rsidRPr="00681C7E">
        <w:t>.</w:t>
      </w:r>
      <w:bookmarkStart w:id="18" w:name="_Hlk126916116"/>
      <w:bookmarkEnd w:id="16"/>
    </w:p>
    <w:bookmarkEnd w:id="17"/>
    <w:p w14:paraId="5479EAEE" w14:textId="787CF3B4" w:rsidR="00D64F53" w:rsidRPr="00681C7E" w:rsidRDefault="00742747" w:rsidP="002B6915">
      <w:pPr>
        <w:pStyle w:val="Heading1"/>
        <w:rPr>
          <w:lang w:eastAsia="en-GB"/>
        </w:rPr>
      </w:pPr>
      <w:r w:rsidRPr="00681C7E">
        <w:rPr>
          <w:lang w:eastAsia="en-GB"/>
        </w:rPr>
        <w:t xml:space="preserve">Efforts </w:t>
      </w:r>
      <w:proofErr w:type="gramStart"/>
      <w:r w:rsidRPr="00681C7E">
        <w:rPr>
          <w:lang w:eastAsia="en-GB"/>
        </w:rPr>
        <w:t>were intensified</w:t>
      </w:r>
      <w:proofErr w:type="gramEnd"/>
      <w:r w:rsidRPr="00681C7E">
        <w:rPr>
          <w:lang w:eastAsia="en-GB"/>
        </w:rPr>
        <w:t xml:space="preserve"> by the agencies aiming at the finali</w:t>
      </w:r>
      <w:r w:rsidR="00B46753">
        <w:rPr>
          <w:lang w:eastAsia="en-GB"/>
        </w:rPr>
        <w:t>z</w:t>
      </w:r>
      <w:r w:rsidRPr="00681C7E">
        <w:rPr>
          <w:lang w:eastAsia="en-GB"/>
        </w:rPr>
        <w:t xml:space="preserve">ation of the </w:t>
      </w:r>
      <w:r w:rsidR="008F33FC">
        <w:rPr>
          <w:lang w:eastAsia="en-GB"/>
        </w:rPr>
        <w:t>stage </w:t>
      </w:r>
      <w:r w:rsidRPr="00681C7E">
        <w:rPr>
          <w:lang w:eastAsia="en-GB"/>
        </w:rPr>
        <w:t>I activities, and UNEP submitted a progress report to the 92</w:t>
      </w:r>
      <w:r w:rsidRPr="00681C7E">
        <w:rPr>
          <w:vertAlign w:val="superscript"/>
          <w:lang w:eastAsia="en-GB"/>
        </w:rPr>
        <w:t>nd</w:t>
      </w:r>
      <w:r w:rsidR="00B46753">
        <w:rPr>
          <w:rFonts w:eastAsia="SimSun"/>
          <w:lang w:eastAsia="zh-CN"/>
        </w:rPr>
        <w:t> </w:t>
      </w:r>
      <w:r w:rsidRPr="00681C7E">
        <w:rPr>
          <w:rFonts w:eastAsia="SimSun"/>
          <w:lang w:eastAsia="zh-CN"/>
        </w:rPr>
        <w:t xml:space="preserve">meeting </w:t>
      </w:r>
      <w:r w:rsidRPr="00681C7E">
        <w:t xml:space="preserve">confirming that </w:t>
      </w:r>
      <w:r w:rsidRPr="00681C7E">
        <w:rPr>
          <w:lang w:eastAsia="en-GB"/>
        </w:rPr>
        <w:t>the recommendations from the verification report</w:t>
      </w:r>
      <w:r w:rsidRPr="00681C7E">
        <w:t xml:space="preserve"> would be implemented throughout 2023. According to the information provided by UNEP, (i) a new regulation, revising the quota system to ensure that registered importers are allocated annual import quotas rather than approving quotas on a first come first serve basis, had been drafted, had passed through the processes of various endorsements, and</w:t>
      </w:r>
      <w:bookmarkStart w:id="19" w:name="_Hlk147146185"/>
      <w:r w:rsidRPr="00681C7E">
        <w:t xml:space="preserve"> after some delays, was expected to be approved by the end of 2023. At the moment, however, the quota allocation was already valid for 12 months and was issued at the beginning of the year and not on a first come basis; </w:t>
      </w:r>
      <w:bookmarkEnd w:id="19"/>
      <w:r w:rsidRPr="00681C7E">
        <w:t>(ii) the online application system, to be introduced by the NOU as a way to improve the overall system, was</w:t>
      </w:r>
      <w:r w:rsidRPr="00681C7E">
        <w:rPr>
          <w:rFonts w:eastAsia="Calibri"/>
          <w:kern w:val="2"/>
        </w:rPr>
        <w:t xml:space="preserve"> expected to be finalized and operational by the </w:t>
      </w:r>
      <w:r w:rsidRPr="00681C7E">
        <w:t>by first quarter of 2024</w:t>
      </w:r>
      <w:r w:rsidRPr="00681C7E">
        <w:rPr>
          <w:rFonts w:eastAsia="Calibri"/>
          <w:kern w:val="2"/>
        </w:rPr>
        <w:t xml:space="preserve">. The system </w:t>
      </w:r>
      <w:r w:rsidRPr="00681C7E">
        <w:t xml:space="preserve">would include an online registry of controlled substances and a registry of importers. UNEP also informed that a sensitization campaign was </w:t>
      </w:r>
      <w:proofErr w:type="gramStart"/>
      <w:r w:rsidRPr="00681C7E">
        <w:t>carried out</w:t>
      </w:r>
      <w:proofErr w:type="gramEnd"/>
      <w:r w:rsidRPr="00681C7E">
        <w:t xml:space="preserve"> in preparation for the online system. UNEP confirmed that </w:t>
      </w:r>
      <w:r w:rsidRPr="00681C7E">
        <w:rPr>
          <w:lang w:eastAsia="en-GB"/>
        </w:rPr>
        <w:t xml:space="preserve">completion of the implementation of the recommendations would be part of the action plan for the first tranche of </w:t>
      </w:r>
      <w:r w:rsidR="008F33FC">
        <w:rPr>
          <w:lang w:eastAsia="en-GB"/>
        </w:rPr>
        <w:t>stage </w:t>
      </w:r>
      <w:r w:rsidRPr="00681C7E">
        <w:rPr>
          <w:lang w:eastAsia="en-GB"/>
        </w:rPr>
        <w:t>II, and consequently, UNEP would report on their implementation when requesting the second tranche.</w:t>
      </w:r>
    </w:p>
    <w:p w14:paraId="46195047" w14:textId="682448D5" w:rsidR="00742747" w:rsidRPr="00681C7E" w:rsidRDefault="00742747" w:rsidP="00EE3E43">
      <w:pPr>
        <w:pStyle w:val="Heading1"/>
      </w:pPr>
      <w:r w:rsidRPr="00681C7E">
        <w:rPr>
          <w:lang w:eastAsia="en-GB"/>
        </w:rPr>
        <w:t xml:space="preserve">Regarding the UNIDO component, an update </w:t>
      </w:r>
      <w:proofErr w:type="gramStart"/>
      <w:r w:rsidRPr="00681C7E">
        <w:rPr>
          <w:lang w:eastAsia="en-GB"/>
        </w:rPr>
        <w:t>was requested</w:t>
      </w:r>
      <w:proofErr w:type="gramEnd"/>
      <w:r w:rsidRPr="00681C7E">
        <w:rPr>
          <w:lang w:eastAsia="en-GB"/>
        </w:rPr>
        <w:t xml:space="preserve">. UNIDO </w:t>
      </w:r>
      <w:r w:rsidR="00807641" w:rsidRPr="00681C7E">
        <w:rPr>
          <w:lang w:eastAsia="en-GB"/>
        </w:rPr>
        <w:t xml:space="preserve">shared the list of equipment and </w:t>
      </w:r>
      <w:r w:rsidRPr="00681C7E">
        <w:rPr>
          <w:lang w:eastAsia="en-GB"/>
        </w:rPr>
        <w:t>informed the Secretariat that</w:t>
      </w:r>
      <w:r w:rsidRPr="00681C7E">
        <w:rPr>
          <w:i/>
          <w:iCs/>
        </w:rPr>
        <w:t xml:space="preserve"> </w:t>
      </w:r>
      <w:r w:rsidRPr="00681C7E">
        <w:t xml:space="preserve">due to </w:t>
      </w:r>
      <w:proofErr w:type="gramStart"/>
      <w:r w:rsidRPr="00681C7E">
        <w:t>a few of</w:t>
      </w:r>
      <w:proofErr w:type="gramEnd"/>
      <w:r w:rsidRPr="00681C7E">
        <w:t xml:space="preserve"> the pieces of equipment not being in stock from the supplier and manufacturer side, the arrival of the equipment in the country</w:t>
      </w:r>
      <w:r w:rsidR="00FB721D" w:rsidRPr="00681C7E">
        <w:t>,</w:t>
      </w:r>
      <w:r w:rsidRPr="00681C7E">
        <w:t xml:space="preserve"> </w:t>
      </w:r>
      <w:r w:rsidR="00807641" w:rsidRPr="00681C7E">
        <w:t xml:space="preserve">planned for </w:t>
      </w:r>
      <w:r w:rsidRPr="00681C7E">
        <w:t>October 2023</w:t>
      </w:r>
      <w:r w:rsidR="00FB721D" w:rsidRPr="00681C7E">
        <w:t xml:space="preserve"> at the request of the Government,</w:t>
      </w:r>
      <w:r w:rsidRPr="00681C7E">
        <w:t xml:space="preserve"> had to be postponed to December 2023. The training on the supplied equipment would take place after such arrival. UNIDO communicated that the Government of Mozambique was taking care of the necessary verifications of conformity and other import procedures.</w:t>
      </w:r>
    </w:p>
    <w:p w14:paraId="1784A336" w14:textId="7B29BF99" w:rsidR="00742747" w:rsidRPr="00681C7E" w:rsidRDefault="00807641" w:rsidP="00EE3E43">
      <w:pPr>
        <w:pStyle w:val="Heading1"/>
        <w:rPr>
          <w:lang w:eastAsia="en-GB"/>
        </w:rPr>
      </w:pPr>
      <w:r w:rsidRPr="00681C7E">
        <w:t>The Secretariat c</w:t>
      </w:r>
      <w:r w:rsidR="00742747" w:rsidRPr="00681C7E">
        <w:t>onsider</w:t>
      </w:r>
      <w:r w:rsidRPr="00681C7E">
        <w:t>ed</w:t>
      </w:r>
      <w:r w:rsidR="00742747" w:rsidRPr="00681C7E">
        <w:t xml:space="preserve"> the status of implementation of this </w:t>
      </w:r>
      <w:r w:rsidR="00EE3E43" w:rsidRPr="00681C7E">
        <w:t>component</w:t>
      </w:r>
      <w:r w:rsidR="00742747" w:rsidRPr="00681C7E">
        <w:t xml:space="preserve"> and </w:t>
      </w:r>
      <w:r w:rsidR="0066282D" w:rsidRPr="00681C7E">
        <w:t xml:space="preserve">Executive Committee </w:t>
      </w:r>
      <w:r w:rsidR="00B46753">
        <w:t>decision </w:t>
      </w:r>
      <w:r w:rsidR="00742747" w:rsidRPr="00681C7E">
        <w:t xml:space="preserve">90/32(a), while considering at the same time the delays in the finalisation of </w:t>
      </w:r>
      <w:r w:rsidR="008F33FC">
        <w:t>stage </w:t>
      </w:r>
      <w:r w:rsidR="00742747" w:rsidRPr="00681C7E">
        <w:t>I and relevant consequences for the country</w:t>
      </w:r>
      <w:r w:rsidR="00EE3E43" w:rsidRPr="00681C7E">
        <w:t>. N</w:t>
      </w:r>
      <w:r w:rsidR="00742747" w:rsidRPr="00681C7E">
        <w:t>ot to further delay the implementation of th</w:t>
      </w:r>
      <w:r w:rsidR="00EE3E43" w:rsidRPr="00681C7E">
        <w:t>e</w:t>
      </w:r>
      <w:r w:rsidR="00742747" w:rsidRPr="00681C7E">
        <w:t xml:space="preserve"> HPMP, the Secretariat review</w:t>
      </w:r>
      <w:r w:rsidR="00EE3E43" w:rsidRPr="00681C7E">
        <w:t>ed</w:t>
      </w:r>
      <w:r w:rsidR="00742747" w:rsidRPr="00681C7E">
        <w:t xml:space="preserve"> the submission</w:t>
      </w:r>
      <w:r w:rsidR="00EE3E43" w:rsidRPr="00681C7E">
        <w:t xml:space="preserve"> on the understanding that </w:t>
      </w:r>
      <w:r w:rsidR="00742747" w:rsidRPr="00681C7E">
        <w:t xml:space="preserve">in the case that </w:t>
      </w:r>
      <w:r w:rsidR="008F33FC">
        <w:t>stage </w:t>
      </w:r>
      <w:r w:rsidR="00742747" w:rsidRPr="00681C7E">
        <w:t xml:space="preserve">II </w:t>
      </w:r>
      <w:r w:rsidR="00EE3E43" w:rsidRPr="00681C7E">
        <w:t xml:space="preserve">and the first tranche </w:t>
      </w:r>
      <w:r w:rsidR="00742747" w:rsidRPr="00681C7E">
        <w:t xml:space="preserve">would be recommended for approval, </w:t>
      </w:r>
      <w:r w:rsidR="00EE3E43" w:rsidRPr="00681C7E">
        <w:rPr>
          <w:rFonts w:eastAsiaTheme="minorHAnsi"/>
        </w:rPr>
        <w:t>the</w:t>
      </w:r>
      <w:r w:rsidR="00742747" w:rsidRPr="00681C7E">
        <w:t xml:space="preserve"> Treasurer would be requested to transfer the approved funds to UNEP and UNDP only after the Secretariat received confirmation that the equipment to be procured under the UNIDO component ha</w:t>
      </w:r>
      <w:r w:rsidR="00EE3E43" w:rsidRPr="00681C7E">
        <w:t>d</w:t>
      </w:r>
      <w:r w:rsidR="00742747" w:rsidRPr="00681C7E">
        <w:t xml:space="preserve"> been distributed to the beneficiaries and relevant training ha</w:t>
      </w:r>
      <w:r w:rsidR="00EE3E43" w:rsidRPr="00681C7E">
        <w:t>d</w:t>
      </w:r>
      <w:r w:rsidR="00742747" w:rsidRPr="00681C7E">
        <w:t xml:space="preserve"> taken place. </w:t>
      </w:r>
    </w:p>
    <w:p w14:paraId="138C933E" w14:textId="77777777" w:rsidR="003B4D09" w:rsidRPr="00681C7E" w:rsidRDefault="003B4D09" w:rsidP="003B4D09">
      <w:pPr>
        <w:keepNext/>
        <w:spacing w:before="240" w:after="240"/>
        <w:outlineLvl w:val="0"/>
        <w:rPr>
          <w:u w:val="single"/>
        </w:rPr>
      </w:pPr>
      <w:r w:rsidRPr="00681C7E">
        <w:rPr>
          <w:u w:val="single"/>
        </w:rPr>
        <w:t>Technical and cost-related issues</w:t>
      </w:r>
    </w:p>
    <w:p w14:paraId="12F95D23" w14:textId="7EB787C3" w:rsidR="003B4D09" w:rsidRPr="00681C7E" w:rsidRDefault="003B4D09" w:rsidP="003B4D09">
      <w:pPr>
        <w:pStyle w:val="Heading1"/>
        <w:keepNext/>
        <w:numPr>
          <w:ilvl w:val="0"/>
          <w:numId w:val="0"/>
        </w:numPr>
        <w:spacing w:before="240"/>
        <w:rPr>
          <w:rFonts w:cstheme="minorHAnsi"/>
          <w:i/>
          <w:iCs/>
        </w:rPr>
      </w:pPr>
      <w:r w:rsidRPr="00681C7E">
        <w:rPr>
          <w:rFonts w:cstheme="minorHAnsi"/>
          <w:i/>
          <w:iCs/>
        </w:rPr>
        <w:t>Technician certification scheme</w:t>
      </w:r>
    </w:p>
    <w:p w14:paraId="7927CD84" w14:textId="71557160" w:rsidR="00C32FDF" w:rsidRPr="00681C7E" w:rsidRDefault="00BD760E" w:rsidP="001D06A1">
      <w:pPr>
        <w:pStyle w:val="Heading1"/>
      </w:pPr>
      <w:r w:rsidRPr="00681C7E">
        <w:t xml:space="preserve">Regarding a </w:t>
      </w:r>
      <w:r w:rsidR="003B4D09" w:rsidRPr="00681C7E">
        <w:t>technician certification scheme, UNEP explained that</w:t>
      </w:r>
      <w:r w:rsidRPr="00681C7E">
        <w:t>,</w:t>
      </w:r>
      <w:r w:rsidR="003B4D09" w:rsidRPr="00681C7E">
        <w:t xml:space="preserve"> </w:t>
      </w:r>
      <w:r w:rsidRPr="00681C7E">
        <w:t xml:space="preserve">after assessing the situation and necessary details of the certification scheme to </w:t>
      </w:r>
      <w:proofErr w:type="gramStart"/>
      <w:r w:rsidRPr="00681C7E">
        <w:t>be established</w:t>
      </w:r>
      <w:proofErr w:type="gramEnd"/>
      <w:r w:rsidRPr="00681C7E">
        <w:t xml:space="preserve">, including the institutional setup to ensure that the scheme is sustainable beyond the end of </w:t>
      </w:r>
      <w:r w:rsidR="008F33FC">
        <w:t>stage </w:t>
      </w:r>
      <w:r w:rsidRPr="00681C7E">
        <w:t>II, standard</w:t>
      </w:r>
      <w:r w:rsidR="00C32FDF" w:rsidRPr="00681C7E">
        <w:t>s</w:t>
      </w:r>
      <w:r w:rsidRPr="00681C7E">
        <w:t xml:space="preserve"> w</w:t>
      </w:r>
      <w:r w:rsidR="001D06A1" w:rsidRPr="00681C7E">
        <w:t>ill</w:t>
      </w:r>
      <w:r w:rsidRPr="00681C7E">
        <w:t xml:space="preserve"> first be </w:t>
      </w:r>
      <w:r w:rsidR="00C32FDF" w:rsidRPr="00681C7E">
        <w:t>finali</w:t>
      </w:r>
      <w:r w:rsidR="0056307D">
        <w:t>z</w:t>
      </w:r>
      <w:r w:rsidR="00C32FDF" w:rsidRPr="00681C7E">
        <w:t>ed</w:t>
      </w:r>
      <w:r w:rsidRPr="00681C7E">
        <w:t xml:space="preserve"> and a process designed for establishing a certification scheme by 2025. </w:t>
      </w:r>
      <w:r w:rsidR="00C32FDF" w:rsidRPr="00681C7E">
        <w:t xml:space="preserve">The ODS regulations are under review and </w:t>
      </w:r>
      <w:r w:rsidR="001D06A1" w:rsidRPr="00681C7E">
        <w:t xml:space="preserve">the </w:t>
      </w:r>
      <w:r w:rsidR="00C32FDF" w:rsidRPr="00681C7E">
        <w:t xml:space="preserve">certification process will </w:t>
      </w:r>
      <w:proofErr w:type="gramStart"/>
      <w:r w:rsidR="00C32FDF" w:rsidRPr="00681C7E">
        <w:t>be included</w:t>
      </w:r>
      <w:proofErr w:type="gramEnd"/>
      <w:r w:rsidR="00C32FDF" w:rsidRPr="00681C7E">
        <w:t xml:space="preserve"> to make sure that it is implemented effectively and supported by l</w:t>
      </w:r>
      <w:r w:rsidR="001D06A1" w:rsidRPr="00681C7E">
        <w:t>egislation</w:t>
      </w:r>
      <w:r w:rsidR="00C32FDF" w:rsidRPr="00681C7E">
        <w:t>.</w:t>
      </w:r>
      <w:r w:rsidR="001D06A1" w:rsidRPr="00681C7E">
        <w:t xml:space="preserve"> A</w:t>
      </w:r>
      <w:r w:rsidR="00C32FDF" w:rsidRPr="00681C7E">
        <w:t xml:space="preserve"> technical college will </w:t>
      </w:r>
      <w:proofErr w:type="gramStart"/>
      <w:r w:rsidR="00C32FDF" w:rsidRPr="00681C7E">
        <w:t>be selected</w:t>
      </w:r>
      <w:proofErr w:type="gramEnd"/>
      <w:r w:rsidR="00C32FDF" w:rsidRPr="00681C7E">
        <w:t xml:space="preserve"> to implement th</w:t>
      </w:r>
      <w:r w:rsidR="001D06A1" w:rsidRPr="00681C7E">
        <w:t>e</w:t>
      </w:r>
      <w:r w:rsidR="00C32FDF" w:rsidRPr="00681C7E">
        <w:t xml:space="preserve"> certification process in collaboration with </w:t>
      </w:r>
      <w:r w:rsidR="009D4D35">
        <w:t xml:space="preserve">the </w:t>
      </w:r>
      <w:r w:rsidR="00C32FDF" w:rsidRPr="00681C7E">
        <w:t xml:space="preserve">RAC association. </w:t>
      </w:r>
      <w:r w:rsidR="001D06A1" w:rsidRPr="00681C7E">
        <w:t>To make the process</w:t>
      </w:r>
      <w:r w:rsidR="00C32FDF" w:rsidRPr="00681C7E">
        <w:t xml:space="preserve"> sustainab</w:t>
      </w:r>
      <w:r w:rsidR="001D06A1" w:rsidRPr="00681C7E">
        <w:t>le</w:t>
      </w:r>
      <w:r w:rsidR="00C32FDF" w:rsidRPr="00681C7E">
        <w:t xml:space="preserve">, a fee will </w:t>
      </w:r>
      <w:proofErr w:type="gramStart"/>
      <w:r w:rsidR="00C32FDF" w:rsidRPr="00681C7E">
        <w:t>be introduced</w:t>
      </w:r>
      <w:proofErr w:type="gramEnd"/>
      <w:r w:rsidR="00C32FDF" w:rsidRPr="00681C7E">
        <w:t xml:space="preserve"> so that those administering </w:t>
      </w:r>
      <w:r w:rsidR="00C32FDF" w:rsidRPr="00681C7E">
        <w:lastRenderedPageBreak/>
        <w:t xml:space="preserve">the certification are </w:t>
      </w:r>
      <w:r w:rsidR="001D06A1" w:rsidRPr="00681C7E">
        <w:t>remunerated</w:t>
      </w:r>
      <w:r w:rsidR="00C32FDF" w:rsidRPr="00681C7E">
        <w:t xml:space="preserve"> and materials for the process are procured. Initiatives will </w:t>
      </w:r>
      <w:proofErr w:type="gramStart"/>
      <w:r w:rsidR="00C32FDF" w:rsidRPr="00681C7E">
        <w:t>be implemented</w:t>
      </w:r>
      <w:proofErr w:type="gramEnd"/>
      <w:r w:rsidR="00C32FDF" w:rsidRPr="00681C7E">
        <w:t xml:space="preserve"> to ensure that technicians are motivated to undergo the certification process.</w:t>
      </w:r>
    </w:p>
    <w:p w14:paraId="19AC21F9" w14:textId="7B9FFD55" w:rsidR="00154C63" w:rsidRPr="00154C63" w:rsidRDefault="0001218E" w:rsidP="00F1326D">
      <w:pPr>
        <w:spacing w:after="240"/>
        <w:jc w:val="left"/>
        <w:rPr>
          <w:i/>
          <w:iCs/>
        </w:rPr>
      </w:pPr>
      <w:bookmarkStart w:id="20" w:name="_Hlk126916129"/>
      <w:bookmarkEnd w:id="18"/>
      <w:r w:rsidRPr="00681C7E">
        <w:rPr>
          <w:i/>
          <w:iCs/>
        </w:rPr>
        <w:t>Activities to maintain energy efficiency in the refrigeration servicing sector</w:t>
      </w:r>
      <w:bookmarkEnd w:id="20"/>
    </w:p>
    <w:p w14:paraId="7CF15CFF" w14:textId="71EA1932" w:rsidR="0001218E" w:rsidRPr="00681C7E" w:rsidRDefault="0001218E" w:rsidP="00154C63">
      <w:pPr>
        <w:pStyle w:val="Heading1"/>
      </w:pPr>
      <w:r w:rsidRPr="00681C7E">
        <w:t xml:space="preserve">In line with </w:t>
      </w:r>
      <w:r w:rsidR="00B46753">
        <w:t>decision </w:t>
      </w:r>
      <w:r w:rsidRPr="00681C7E">
        <w:t xml:space="preserve">89/6(d), </w:t>
      </w:r>
      <w:r w:rsidR="0095635D" w:rsidRPr="00681C7E">
        <w:t>UNEP</w:t>
      </w:r>
      <w:r w:rsidRPr="00681C7E">
        <w:t xml:space="preserve"> </w:t>
      </w:r>
      <w:r w:rsidRPr="00681C7E">
        <w:rPr>
          <w:color w:val="000000" w:themeColor="text1"/>
        </w:rPr>
        <w:t>ha</w:t>
      </w:r>
      <w:r w:rsidR="00DC17E8" w:rsidRPr="00681C7E">
        <w:rPr>
          <w:color w:val="000000" w:themeColor="text1"/>
        </w:rPr>
        <w:t>s</w:t>
      </w:r>
      <w:r w:rsidRPr="00681C7E">
        <w:t xml:space="preserve"> included in the tranche implementation plan the specific actions, performance indicators and funding associated with additional activities to maintain energy efficiency.</w:t>
      </w:r>
    </w:p>
    <w:p w14:paraId="7DBB9D14" w14:textId="093E8BD0" w:rsidR="00C202EB" w:rsidRPr="00681C7E" w:rsidRDefault="00DC17E8" w:rsidP="00675C02">
      <w:pPr>
        <w:pStyle w:val="Heading1"/>
      </w:pPr>
      <w:r w:rsidRPr="00681C7E">
        <w:rPr>
          <w:spacing w:val="-3"/>
        </w:rPr>
        <w:t>In submitting the proposal</w:t>
      </w:r>
      <w:r w:rsidR="00C202EB" w:rsidRPr="00681C7E">
        <w:t>,</w:t>
      </w:r>
      <w:r w:rsidRPr="00681C7E">
        <w:t xml:space="preserve"> UNEP and the Government stated that</w:t>
      </w:r>
      <w:r w:rsidR="00C202EB" w:rsidRPr="00681C7E">
        <w:t xml:space="preserve"> while the activities related to </w:t>
      </w:r>
      <w:r w:rsidR="005C7999">
        <w:t>preparing</w:t>
      </w:r>
      <w:r w:rsidR="00A85090">
        <w:t xml:space="preserve"> the Kigali HFC implementation plan (</w:t>
      </w:r>
      <w:r w:rsidR="00C202EB" w:rsidRPr="00681C7E">
        <w:t>KIP</w:t>
      </w:r>
      <w:r w:rsidR="00A85090">
        <w:t>)</w:t>
      </w:r>
      <w:r w:rsidR="00C202EB" w:rsidRPr="00681C7E">
        <w:t xml:space="preserve"> are underway, this proposal</w:t>
      </w:r>
      <w:r w:rsidR="00C202EB" w:rsidRPr="00681C7E">
        <w:rPr>
          <w:spacing w:val="-3"/>
        </w:rPr>
        <w:t xml:space="preserve"> </w:t>
      </w:r>
      <w:r w:rsidR="00C202EB" w:rsidRPr="00681C7E">
        <w:t>will</w:t>
      </w:r>
      <w:r w:rsidR="00C202EB" w:rsidRPr="00681C7E">
        <w:rPr>
          <w:spacing w:val="-3"/>
        </w:rPr>
        <w:t xml:space="preserve"> </w:t>
      </w:r>
      <w:r w:rsidR="00C202EB" w:rsidRPr="00681C7E">
        <w:t>enhance</w:t>
      </w:r>
      <w:r w:rsidR="00C202EB" w:rsidRPr="00681C7E">
        <w:rPr>
          <w:spacing w:val="-4"/>
        </w:rPr>
        <w:t xml:space="preserve"> </w:t>
      </w:r>
      <w:r w:rsidR="00C202EB" w:rsidRPr="00681C7E">
        <w:t>those</w:t>
      </w:r>
      <w:r w:rsidR="00C202EB" w:rsidRPr="00681C7E">
        <w:rPr>
          <w:spacing w:val="-3"/>
        </w:rPr>
        <w:t xml:space="preserve"> </w:t>
      </w:r>
      <w:r w:rsidR="00C202EB" w:rsidRPr="00681C7E">
        <w:t>activities</w:t>
      </w:r>
      <w:r w:rsidR="00C202EB" w:rsidRPr="00681C7E">
        <w:rPr>
          <w:spacing w:val="-3"/>
        </w:rPr>
        <w:t xml:space="preserve"> </w:t>
      </w:r>
      <w:r w:rsidR="00C202EB" w:rsidRPr="00681C7E">
        <w:t>and</w:t>
      </w:r>
      <w:r w:rsidR="00C202EB" w:rsidRPr="00681C7E">
        <w:rPr>
          <w:spacing w:val="-3"/>
        </w:rPr>
        <w:t xml:space="preserve"> </w:t>
      </w:r>
      <w:r w:rsidR="00C202EB" w:rsidRPr="00681C7E">
        <w:t>set</w:t>
      </w:r>
      <w:r w:rsidR="00C202EB" w:rsidRPr="00681C7E">
        <w:rPr>
          <w:spacing w:val="-3"/>
        </w:rPr>
        <w:t xml:space="preserve"> </w:t>
      </w:r>
      <w:r w:rsidR="00C202EB" w:rsidRPr="00681C7E">
        <w:t>the</w:t>
      </w:r>
      <w:r w:rsidR="00C202EB" w:rsidRPr="00681C7E">
        <w:rPr>
          <w:spacing w:val="-2"/>
        </w:rPr>
        <w:t xml:space="preserve"> </w:t>
      </w:r>
      <w:r w:rsidR="00C202EB" w:rsidRPr="00681C7E">
        <w:t>foundation</w:t>
      </w:r>
      <w:r w:rsidR="00C202EB" w:rsidRPr="00681C7E">
        <w:rPr>
          <w:spacing w:val="-3"/>
        </w:rPr>
        <w:t xml:space="preserve"> </w:t>
      </w:r>
      <w:r w:rsidR="00C202EB" w:rsidRPr="00681C7E">
        <w:t>for</w:t>
      </w:r>
      <w:r w:rsidR="00C202EB" w:rsidRPr="00681C7E">
        <w:rPr>
          <w:spacing w:val="-3"/>
        </w:rPr>
        <w:t xml:space="preserve"> </w:t>
      </w:r>
      <w:r w:rsidR="00C202EB" w:rsidRPr="00681C7E">
        <w:t>awareness</w:t>
      </w:r>
      <w:r w:rsidR="00C202EB" w:rsidRPr="00681C7E">
        <w:rPr>
          <w:spacing w:val="-1"/>
        </w:rPr>
        <w:t xml:space="preserve"> </w:t>
      </w:r>
      <w:r w:rsidR="00C202EB" w:rsidRPr="00681C7E">
        <w:t>and</w:t>
      </w:r>
      <w:r w:rsidR="00C202EB" w:rsidRPr="00681C7E">
        <w:rPr>
          <w:spacing w:val="-3"/>
        </w:rPr>
        <w:t xml:space="preserve"> </w:t>
      </w:r>
      <w:r w:rsidR="00C202EB" w:rsidRPr="00681C7E">
        <w:t>collaboration with the energy sector by bridging the gap between the implementation of the HPMP and the KIP.</w:t>
      </w:r>
    </w:p>
    <w:p w14:paraId="50E84696" w14:textId="2744F5AB" w:rsidR="0000641D" w:rsidRPr="00681C7E" w:rsidRDefault="00DC17E8" w:rsidP="00675C02">
      <w:pPr>
        <w:pStyle w:val="Heading1"/>
      </w:pPr>
      <w:r w:rsidRPr="00681C7E">
        <w:t xml:space="preserve">It </w:t>
      </w:r>
      <w:proofErr w:type="gramStart"/>
      <w:r w:rsidRPr="00681C7E">
        <w:t>is expected</w:t>
      </w:r>
      <w:proofErr w:type="gramEnd"/>
      <w:r w:rsidRPr="00681C7E">
        <w:t xml:space="preserve"> that the </w:t>
      </w:r>
      <w:r w:rsidR="0000641D" w:rsidRPr="00681C7E">
        <w:t xml:space="preserve">project will enhance the adoption of low-GWP and energy efficient technologies in </w:t>
      </w:r>
      <w:r w:rsidRPr="00681C7E">
        <w:t xml:space="preserve">the country and further increase the knowledge and understanding of, as well as coordination among, key stakeholders on benefits of using such technologies, including their climate and environmental benefits. The </w:t>
      </w:r>
      <w:r w:rsidR="0000641D" w:rsidRPr="00681C7E">
        <w:t>project w</w:t>
      </w:r>
      <w:r w:rsidRPr="00681C7E">
        <w:t>ould also</w:t>
      </w:r>
      <w:r w:rsidR="0000641D" w:rsidRPr="00681C7E">
        <w:t xml:space="preserve"> help Mozambique to continue meeting the </w:t>
      </w:r>
      <w:r w:rsidRPr="00681C7E">
        <w:t xml:space="preserve">HCFC </w:t>
      </w:r>
      <w:r w:rsidR="0000641D" w:rsidRPr="00681C7E">
        <w:t>reduction phase-out targets and achieve the objectives of the Kigali Amendment.</w:t>
      </w:r>
    </w:p>
    <w:p w14:paraId="4A565FDA" w14:textId="12241A66" w:rsidR="00285A1E" w:rsidRDefault="00285A1E" w:rsidP="006F2CC2">
      <w:pPr>
        <w:keepNext/>
        <w:spacing w:after="240"/>
        <w:rPr>
          <w:u w:val="single"/>
        </w:rPr>
      </w:pPr>
      <w:bookmarkStart w:id="21" w:name="_Hlk126916178"/>
      <w:r>
        <w:rPr>
          <w:u w:val="single"/>
        </w:rPr>
        <w:t>Total project cost</w:t>
      </w:r>
    </w:p>
    <w:p w14:paraId="5F14F847" w14:textId="03FA7200" w:rsidR="00285A1E" w:rsidRDefault="00285A1E" w:rsidP="00BA4F82">
      <w:pPr>
        <w:pStyle w:val="Heading1"/>
      </w:pPr>
      <w:r>
        <w:t xml:space="preserve">The total cost for stage II of the HPMP amounts to US $737,500, </w:t>
      </w:r>
      <w:r w:rsidR="00DB1EDF">
        <w:t xml:space="preserve">US $617,500 </w:t>
      </w:r>
      <w:r>
        <w:t>based on decision</w:t>
      </w:r>
      <w:r w:rsidR="00DB1EDF">
        <w:t> </w:t>
      </w:r>
      <w:r>
        <w:t>74/50(c)(xii) on the eligible funding level for a low-volume consuming country</w:t>
      </w:r>
      <w:r w:rsidR="00DB1EDF">
        <w:t xml:space="preserve"> and US $120,000 based on decision 89/6</w:t>
      </w:r>
      <w:r>
        <w:t>.</w:t>
      </w:r>
    </w:p>
    <w:p w14:paraId="1AC7BE8C" w14:textId="53E9C5CE" w:rsidR="0001218E" w:rsidRPr="00681C7E" w:rsidRDefault="0001218E" w:rsidP="006F2CC2">
      <w:pPr>
        <w:keepNext/>
        <w:spacing w:after="240"/>
        <w:rPr>
          <w:u w:val="single"/>
        </w:rPr>
      </w:pPr>
      <w:r w:rsidRPr="00681C7E">
        <w:rPr>
          <w:u w:val="single"/>
        </w:rPr>
        <w:t>Impact on the climate</w:t>
      </w:r>
    </w:p>
    <w:bookmarkEnd w:id="21"/>
    <w:p w14:paraId="7BE5C4F7" w14:textId="69FF1757" w:rsidR="0001218E" w:rsidRPr="00681C7E" w:rsidRDefault="0001218E" w:rsidP="001C4721">
      <w:pPr>
        <w:pStyle w:val="Heading1"/>
      </w:pPr>
      <w:r w:rsidRPr="00681C7E">
        <w:t>The activities proposed in the servicing sector, which include better containment of refrigerants through training and provision of equipment, will reduce the amount of HCFC</w:t>
      </w:r>
      <w:r w:rsidRPr="00681C7E">
        <w:noBreakHyphen/>
      </w:r>
      <w:proofErr w:type="gramStart"/>
      <w:r w:rsidRPr="00681C7E">
        <w:t>22</w:t>
      </w:r>
      <w:proofErr w:type="gramEnd"/>
      <w:r w:rsidRPr="00681C7E">
        <w:t xml:space="preserve"> used for RAC servicing. Each kilogram of HCFC-22 not emitted due to better refrigeration practices results in the savings of approximately 1.8 CO</w:t>
      </w:r>
      <w:r w:rsidRPr="00681C7E">
        <w:rPr>
          <w:vertAlign w:val="subscript"/>
        </w:rPr>
        <w:t>2</w:t>
      </w:r>
      <w:r w:rsidRPr="00681C7E">
        <w:t>-equivalent tonnes.</w:t>
      </w:r>
      <w:r w:rsidR="00166DEB" w:rsidRPr="00681C7E">
        <w:t xml:space="preserve"> </w:t>
      </w:r>
      <w:r w:rsidRPr="00681C7E">
        <w:t xml:space="preserve">Although a calculation of the impact on the climate </w:t>
      </w:r>
      <w:proofErr w:type="gramStart"/>
      <w:r w:rsidRPr="00681C7E">
        <w:t>was not included</w:t>
      </w:r>
      <w:proofErr w:type="gramEnd"/>
      <w:r w:rsidRPr="00681C7E">
        <w:t xml:space="preserve"> in the HPMP, the activities planned by </w:t>
      </w:r>
      <w:r w:rsidR="0095635D" w:rsidRPr="00681C7E">
        <w:t>Mozambique</w:t>
      </w:r>
      <w:r w:rsidRPr="00681C7E">
        <w:t>, including its efforts to promote low</w:t>
      </w:r>
      <w:r w:rsidRPr="00681C7E">
        <w:noBreakHyphen/>
        <w:t>GWP alternatives, as well as refrigerant recovery and reuse</w:t>
      </w:r>
      <w:r w:rsidR="00166DEB" w:rsidRPr="00681C7E">
        <w:t>,</w:t>
      </w:r>
      <w:r w:rsidRPr="00681C7E">
        <w:t xml:space="preserve"> indicate that the implementation of the HPMP will reduce the emission of refrigerants into the atmosphere, resulting in climate benefits.</w:t>
      </w:r>
    </w:p>
    <w:p w14:paraId="38C23C34" w14:textId="77777777" w:rsidR="0001218E" w:rsidRPr="00681C7E" w:rsidRDefault="0001218E" w:rsidP="00385643">
      <w:pPr>
        <w:spacing w:after="240"/>
        <w:rPr>
          <w:u w:val="single"/>
        </w:rPr>
      </w:pPr>
      <w:bookmarkStart w:id="22" w:name="_Hlk126916186"/>
      <w:r w:rsidRPr="00681C7E">
        <w:rPr>
          <w:u w:val="single"/>
        </w:rPr>
        <w:t>Sustainability of the HCFC phase-out and assessment of risks</w:t>
      </w:r>
    </w:p>
    <w:bookmarkEnd w:id="22"/>
    <w:p w14:paraId="131F5842" w14:textId="5A004137" w:rsidR="00DA713F" w:rsidRPr="00681C7E" w:rsidRDefault="00DA713F" w:rsidP="00C72BBC">
      <w:pPr>
        <w:pStyle w:val="Heading1"/>
      </w:pPr>
      <w:r w:rsidRPr="00681C7E">
        <w:t>Deliberate efforts will be undertaken to ensure that risks</w:t>
      </w:r>
      <w:r w:rsidR="00166DEB" w:rsidRPr="00681C7E">
        <w:t xml:space="preserve"> that might affect </w:t>
      </w:r>
      <w:r w:rsidR="002C3174">
        <w:t xml:space="preserve">the </w:t>
      </w:r>
      <w:r w:rsidR="00166DEB" w:rsidRPr="00681C7E">
        <w:t>successful implementation of the project (i.e., capacity of implementing agencies to timely disburse funds; availability and participation of relevant stakeholders in project activities, availability of enabling legal instruments)</w:t>
      </w:r>
      <w:r w:rsidRPr="00681C7E">
        <w:t xml:space="preserve"> are properly managed to ensure </w:t>
      </w:r>
      <w:r w:rsidR="002C3174">
        <w:t xml:space="preserve">the </w:t>
      </w:r>
      <w:r w:rsidRPr="00681C7E">
        <w:t xml:space="preserve">effective implementation of </w:t>
      </w:r>
      <w:r w:rsidR="002C3174">
        <w:t>the</w:t>
      </w:r>
      <w:r w:rsidR="00166DEB" w:rsidRPr="00681C7E">
        <w:t xml:space="preserve"> activities</w:t>
      </w:r>
      <w:r w:rsidRPr="00681C7E">
        <w:t xml:space="preserve"> to achieve </w:t>
      </w:r>
      <w:r w:rsidR="00166DEB" w:rsidRPr="00681C7E">
        <w:t>the project’</w:t>
      </w:r>
      <w:r w:rsidRPr="00681C7E">
        <w:t>s objective</w:t>
      </w:r>
      <w:r w:rsidR="00166DEB" w:rsidRPr="00681C7E">
        <w:t>s</w:t>
      </w:r>
      <w:r w:rsidRPr="00681C7E">
        <w:t xml:space="preserve">. Periodic monitoring implementation of the project activities will </w:t>
      </w:r>
      <w:proofErr w:type="gramStart"/>
      <w:r w:rsidRPr="00681C7E">
        <w:t>be undertaken</w:t>
      </w:r>
      <w:proofErr w:type="gramEnd"/>
      <w:r w:rsidRPr="00681C7E">
        <w:t xml:space="preserve"> to ensure that unforeseen risks are addressed at an early stage. Reporting will be encouraged at all stages of project implementation</w:t>
      </w:r>
      <w:r w:rsidR="00BA4F82">
        <w:t>,</w:t>
      </w:r>
      <w:r w:rsidRPr="00681C7E">
        <w:t xml:space="preserve"> </w:t>
      </w:r>
      <w:proofErr w:type="gramStart"/>
      <w:r w:rsidRPr="00681C7E">
        <w:t xml:space="preserve">so </w:t>
      </w:r>
      <w:r w:rsidR="002C3174">
        <w:t>as to</w:t>
      </w:r>
      <w:proofErr w:type="gramEnd"/>
      <w:r w:rsidR="002C3174">
        <w:t xml:space="preserve"> maximize </w:t>
      </w:r>
      <w:r w:rsidRPr="00681C7E">
        <w:t>positive best practices.</w:t>
      </w:r>
    </w:p>
    <w:p w14:paraId="2165F03E" w14:textId="2CA2B305" w:rsidR="00166DEB" w:rsidRPr="00681C7E" w:rsidRDefault="00166DEB" w:rsidP="00C72BBC">
      <w:pPr>
        <w:pStyle w:val="Heading1"/>
      </w:pPr>
      <w:r w:rsidRPr="00681C7E">
        <w:t>UNEP confirmed that m</w:t>
      </w:r>
      <w:r w:rsidR="00DA713F" w:rsidRPr="00681C7E">
        <w:t>onitoring system</w:t>
      </w:r>
      <w:r w:rsidRPr="00681C7E">
        <w:t>s to</w:t>
      </w:r>
      <w:r w:rsidR="00DA713F" w:rsidRPr="00681C7E">
        <w:t xml:space="preserve"> </w:t>
      </w:r>
      <w:r w:rsidRPr="00681C7E">
        <w:t>control HCFC imports post-2030 are</w:t>
      </w:r>
      <w:r w:rsidR="00DA713F" w:rsidRPr="00681C7E">
        <w:t xml:space="preserve"> already in place and will </w:t>
      </w:r>
      <w:proofErr w:type="gramStart"/>
      <w:r w:rsidR="00DA713F" w:rsidRPr="00681C7E">
        <w:t>be strengthened</w:t>
      </w:r>
      <w:proofErr w:type="gramEnd"/>
      <w:r w:rsidR="00DA713F" w:rsidRPr="00681C7E">
        <w:t xml:space="preserve"> during the implementation of th</w:t>
      </w:r>
      <w:r w:rsidRPr="00681C7E">
        <w:t>e</w:t>
      </w:r>
      <w:r w:rsidR="00DA713F" w:rsidRPr="00681C7E">
        <w:t xml:space="preserve"> project. In accordance with the regulations, all enforcement officers will </w:t>
      </w:r>
      <w:proofErr w:type="gramStart"/>
      <w:r w:rsidR="00DA713F" w:rsidRPr="00681C7E">
        <w:t>be trained</w:t>
      </w:r>
      <w:proofErr w:type="gramEnd"/>
      <w:r w:rsidR="00DA713F" w:rsidRPr="00681C7E">
        <w:t xml:space="preserve">, and joint monitoring activities will be undertaken to ensure </w:t>
      </w:r>
      <w:r w:rsidRPr="00681C7E">
        <w:t xml:space="preserve">proper control of </w:t>
      </w:r>
      <w:r w:rsidR="00DA713F" w:rsidRPr="00681C7E">
        <w:t xml:space="preserve">illegal trade on HCFCs. Furthermore, the implementation of the licensing and quota system will </w:t>
      </w:r>
      <w:proofErr w:type="gramStart"/>
      <w:r w:rsidR="00DA713F" w:rsidRPr="00681C7E">
        <w:t>be enhanced</w:t>
      </w:r>
      <w:proofErr w:type="gramEnd"/>
      <w:r w:rsidR="00DA713F" w:rsidRPr="00681C7E">
        <w:t xml:space="preserve"> to ensure that HCFCs</w:t>
      </w:r>
      <w:r w:rsidRPr="00681C7E">
        <w:t xml:space="preserve"> imports</w:t>
      </w:r>
      <w:r w:rsidR="00DA713F" w:rsidRPr="00681C7E">
        <w:t xml:space="preserve"> are</w:t>
      </w:r>
      <w:r w:rsidRPr="00681C7E">
        <w:t xml:space="preserve"> kept under</w:t>
      </w:r>
      <w:r w:rsidR="00DA713F" w:rsidRPr="00681C7E">
        <w:t xml:space="preserve"> controlled</w:t>
      </w:r>
      <w:r w:rsidRPr="00681C7E">
        <w:t>, and b</w:t>
      </w:r>
      <w:r w:rsidR="00DA713F" w:rsidRPr="00681C7E">
        <w:t>o</w:t>
      </w:r>
      <w:r w:rsidRPr="00681C7E">
        <w:t>a</w:t>
      </w:r>
      <w:r w:rsidR="00DA713F" w:rsidRPr="00681C7E">
        <w:t xml:space="preserve">rder controls will be strengthened </w:t>
      </w:r>
      <w:r w:rsidRPr="00681C7E">
        <w:t>to en</w:t>
      </w:r>
      <w:r w:rsidR="00DA713F" w:rsidRPr="00681C7E">
        <w:t>s</w:t>
      </w:r>
      <w:r w:rsidRPr="00681C7E">
        <w:t xml:space="preserve">ure </w:t>
      </w:r>
      <w:r w:rsidR="00DA713F" w:rsidRPr="00681C7E">
        <w:t>that the phase-out of HCFCs is sustained beyond 2030.</w:t>
      </w:r>
      <w:r w:rsidRPr="00681C7E">
        <w:t xml:space="preserve"> The Government of Mozambique affirmed that</w:t>
      </w:r>
      <w:r w:rsidR="00C72BBC" w:rsidRPr="00681C7E">
        <w:t xml:space="preserve"> the </w:t>
      </w:r>
      <w:r w:rsidRPr="00681C7E">
        <w:t xml:space="preserve">Montreal Protocol </w:t>
      </w:r>
      <w:r w:rsidR="00C72BBC" w:rsidRPr="00681C7E">
        <w:t>matters</w:t>
      </w:r>
      <w:r w:rsidRPr="00681C7E">
        <w:t xml:space="preserve"> have </w:t>
      </w:r>
      <w:proofErr w:type="gramStart"/>
      <w:r w:rsidRPr="00681C7E">
        <w:t>been mainstreamed</w:t>
      </w:r>
      <w:proofErr w:type="gramEnd"/>
      <w:r w:rsidRPr="00681C7E">
        <w:t xml:space="preserve"> in </w:t>
      </w:r>
      <w:r w:rsidR="00C72BBC" w:rsidRPr="00681C7E">
        <w:t xml:space="preserve">the relevant </w:t>
      </w:r>
      <w:r w:rsidRPr="00681C7E">
        <w:lastRenderedPageBreak/>
        <w:t>Government</w:t>
      </w:r>
      <w:r w:rsidR="00C72BBC" w:rsidRPr="00681C7E">
        <w:t>’s</w:t>
      </w:r>
      <w:r w:rsidRPr="00681C7E">
        <w:t xml:space="preserve"> strategi</w:t>
      </w:r>
      <w:r w:rsidR="00C72BBC" w:rsidRPr="00681C7E">
        <w:t>es,</w:t>
      </w:r>
      <w:r w:rsidRPr="00681C7E">
        <w:t xml:space="preserve"> including the Ministry of Environment’s strategic plan</w:t>
      </w:r>
      <w:r w:rsidR="00C72BBC" w:rsidRPr="00681C7E">
        <w:t>ning,</w:t>
      </w:r>
      <w:r w:rsidRPr="00681C7E">
        <w:t xml:space="preserve"> and</w:t>
      </w:r>
      <w:r w:rsidR="00C72BBC" w:rsidRPr="00681C7E">
        <w:t xml:space="preserve"> that</w:t>
      </w:r>
      <w:r w:rsidRPr="00681C7E">
        <w:t xml:space="preserve"> funds will be provided to continue sustaining the phase-out of all controlled substances.</w:t>
      </w:r>
    </w:p>
    <w:p w14:paraId="6F067776" w14:textId="466317D1" w:rsidR="0001218E" w:rsidRPr="00681C7E" w:rsidRDefault="0001218E" w:rsidP="006F2CC2">
      <w:pPr>
        <w:keepNext/>
        <w:spacing w:after="240"/>
        <w:outlineLvl w:val="0"/>
        <w:rPr>
          <w:bCs/>
          <w:u w:val="single"/>
        </w:rPr>
      </w:pPr>
      <w:bookmarkStart w:id="23" w:name="_Hlk126916207"/>
      <w:r w:rsidRPr="00681C7E">
        <w:rPr>
          <w:bCs/>
          <w:u w:val="single"/>
        </w:rPr>
        <w:t xml:space="preserve">Co-financing </w:t>
      </w:r>
    </w:p>
    <w:p w14:paraId="664813A8" w14:textId="566C3F3D" w:rsidR="00791BE2" w:rsidRPr="00EB167F" w:rsidRDefault="00791BE2" w:rsidP="00C72BBC">
      <w:pPr>
        <w:pStyle w:val="Heading1"/>
        <w:widowControl w:val="0"/>
        <w:tabs>
          <w:tab w:val="left" w:pos="720"/>
        </w:tabs>
        <w:overflowPunct w:val="0"/>
        <w:adjustRightInd w:val="0"/>
        <w:rPr>
          <w:rFonts w:eastAsia="SimSun"/>
          <w:color w:val="000000"/>
          <w:kern w:val="28"/>
        </w:rPr>
      </w:pPr>
      <w:bookmarkStart w:id="24" w:name="_Hlk126916238"/>
      <w:bookmarkEnd w:id="23"/>
      <w:r w:rsidRPr="00EB167F">
        <w:t xml:space="preserve">The </w:t>
      </w:r>
      <w:r w:rsidRPr="00EB167F">
        <w:rPr>
          <w:rFonts w:eastAsia="SimSun"/>
        </w:rPr>
        <w:t xml:space="preserve">Government’s contribution to the project activities remains in kind, with </w:t>
      </w:r>
      <w:proofErr w:type="gramStart"/>
      <w:r w:rsidRPr="00EB167F">
        <w:rPr>
          <w:rFonts w:eastAsia="SimSun"/>
        </w:rPr>
        <w:t>logistics</w:t>
      </w:r>
      <w:proofErr w:type="gramEnd"/>
      <w:r w:rsidRPr="00EB167F">
        <w:rPr>
          <w:rFonts w:eastAsia="SimSun"/>
        </w:rPr>
        <w:t xml:space="preserve"> and personnel support as and when required for the implementation of the project. The G</w:t>
      </w:r>
      <w:r w:rsidRPr="00EB167F">
        <w:t>overnment is also working with the private sector to implement co-financed projects that will bring ozone and climate benefits.</w:t>
      </w:r>
    </w:p>
    <w:p w14:paraId="3D6E2E40" w14:textId="77777777" w:rsidR="0001218E" w:rsidRPr="00681C7E" w:rsidRDefault="0001218E" w:rsidP="006F2CC2">
      <w:pPr>
        <w:keepNext/>
        <w:widowControl w:val="0"/>
        <w:spacing w:after="240"/>
        <w:outlineLvl w:val="0"/>
        <w:rPr>
          <w:bCs/>
          <w:u w:val="single"/>
        </w:rPr>
      </w:pPr>
      <w:r w:rsidRPr="00681C7E">
        <w:rPr>
          <w:bCs/>
          <w:u w:val="single"/>
        </w:rPr>
        <w:t xml:space="preserve">2023-2025 draft business plan of the Multilateral Fund </w:t>
      </w:r>
    </w:p>
    <w:bookmarkEnd w:id="24"/>
    <w:p w14:paraId="2BE8955E" w14:textId="74D18233" w:rsidR="0001218E" w:rsidRPr="00681C7E" w:rsidRDefault="0095635D" w:rsidP="0095635D">
      <w:pPr>
        <w:pStyle w:val="Heading1"/>
      </w:pPr>
      <w:r w:rsidRPr="00681C7E">
        <w:t>UNEP</w:t>
      </w:r>
      <w:r w:rsidR="0001218E" w:rsidRPr="00681C7E">
        <w:t xml:space="preserve"> and </w:t>
      </w:r>
      <w:r w:rsidR="00B326AC" w:rsidRPr="00681C7E">
        <w:t>UNDP</w:t>
      </w:r>
      <w:r w:rsidR="0001218E" w:rsidRPr="00681C7E">
        <w:t xml:space="preserve"> are requesting US $</w:t>
      </w:r>
      <w:r w:rsidR="00A252D0" w:rsidRPr="00681C7E">
        <w:t>737</w:t>
      </w:r>
      <w:r w:rsidR="00C106B3" w:rsidRPr="00681C7E">
        <w:t>,</w:t>
      </w:r>
      <w:r w:rsidR="00560A43" w:rsidRPr="00681C7E">
        <w:t>5</w:t>
      </w:r>
      <w:r w:rsidR="00C106B3" w:rsidRPr="00681C7E">
        <w:t>00</w:t>
      </w:r>
      <w:r w:rsidR="0001218E" w:rsidRPr="00681C7E">
        <w:t>, plus agency support costs, for the implementation of stage</w:t>
      </w:r>
      <w:r w:rsidR="00B326AC" w:rsidRPr="00681C7E">
        <w:t> II</w:t>
      </w:r>
      <w:r w:rsidR="0001218E" w:rsidRPr="00681C7E">
        <w:t xml:space="preserve"> of the HPMP for </w:t>
      </w:r>
      <w:r w:rsidRPr="00681C7E">
        <w:t>Mozambique</w:t>
      </w:r>
      <w:r w:rsidR="0001218E" w:rsidRPr="00681C7E">
        <w:t>. The total requested value of US $</w:t>
      </w:r>
      <w:r w:rsidR="00D256C3">
        <w:t>705,735</w:t>
      </w:r>
      <w:r w:rsidR="0001218E" w:rsidRPr="00681C7E">
        <w:t>, including agency support costs for the period of 2023–2025, is US $</w:t>
      </w:r>
      <w:r w:rsidR="00D256C3">
        <w:t>643,985</w:t>
      </w:r>
      <w:r w:rsidR="0001218E" w:rsidRPr="00681C7E">
        <w:t xml:space="preserve"> above the amount in the business plan.</w:t>
      </w:r>
    </w:p>
    <w:p w14:paraId="14B6F44B" w14:textId="77777777" w:rsidR="0001218E" w:rsidRPr="00681C7E" w:rsidRDefault="0001218E" w:rsidP="006F2CC2">
      <w:pPr>
        <w:spacing w:after="240"/>
        <w:outlineLvl w:val="0"/>
        <w:rPr>
          <w:bCs/>
          <w:u w:val="single"/>
        </w:rPr>
      </w:pPr>
      <w:bookmarkStart w:id="25" w:name="_Hlk126916245"/>
      <w:r w:rsidRPr="00681C7E">
        <w:rPr>
          <w:bCs/>
          <w:u w:val="single"/>
        </w:rPr>
        <w:t xml:space="preserve">Draft Agreement </w:t>
      </w:r>
    </w:p>
    <w:bookmarkEnd w:id="25"/>
    <w:p w14:paraId="49C69D1D" w14:textId="0F2D48C9" w:rsidR="0001218E" w:rsidRPr="00681C7E" w:rsidRDefault="0001218E" w:rsidP="001C4721">
      <w:pPr>
        <w:pStyle w:val="Heading1"/>
      </w:pPr>
      <w:r w:rsidRPr="00681C7E">
        <w:t xml:space="preserve">A draft Agreement between the Government of </w:t>
      </w:r>
      <w:r w:rsidR="0095635D" w:rsidRPr="00681C7E">
        <w:t>Mozambique</w:t>
      </w:r>
      <w:r w:rsidRPr="00681C7E">
        <w:t xml:space="preserve"> and the Executive Committee for stage</w:t>
      </w:r>
      <w:r w:rsidR="00B326AC" w:rsidRPr="00681C7E">
        <w:t> II</w:t>
      </w:r>
      <w:r w:rsidRPr="00681C7E">
        <w:t xml:space="preserve"> of the HPMP</w:t>
      </w:r>
      <w:r w:rsidR="00C51979" w:rsidRPr="00681C7E">
        <w:t xml:space="preserve">, that </w:t>
      </w:r>
      <w:r w:rsidR="00C51979" w:rsidRPr="00681C7E">
        <w:rPr>
          <w:lang w:eastAsia="en-CA"/>
        </w:rPr>
        <w:t>includes funding for additional activities to maintain energy efficiency in the refrigeration servicing sector,</w:t>
      </w:r>
      <w:r w:rsidRPr="00681C7E">
        <w:t xml:space="preserve"> </w:t>
      </w:r>
      <w:proofErr w:type="gramStart"/>
      <w:r w:rsidRPr="00681C7E">
        <w:t>is contained</w:t>
      </w:r>
      <w:proofErr w:type="gramEnd"/>
      <w:r w:rsidRPr="00681C7E">
        <w:t xml:space="preserve"> in </w:t>
      </w:r>
      <w:r w:rsidR="003B5280">
        <w:t>a</w:t>
      </w:r>
      <w:r w:rsidRPr="00681C7E">
        <w:t>nnex I to the present document.</w:t>
      </w:r>
    </w:p>
    <w:p w14:paraId="63864064" w14:textId="77777777" w:rsidR="0001218E" w:rsidRPr="00681C7E" w:rsidRDefault="0001218E" w:rsidP="005864E2">
      <w:pPr>
        <w:keepNext/>
        <w:keepLines/>
        <w:autoSpaceDE w:val="0"/>
        <w:autoSpaceDN w:val="0"/>
        <w:adjustRightInd w:val="0"/>
        <w:spacing w:before="360" w:after="240"/>
        <w:outlineLvl w:val="0"/>
        <w:rPr>
          <w:b/>
        </w:rPr>
      </w:pPr>
      <w:bookmarkStart w:id="26" w:name="_Hlk126916251"/>
      <w:r w:rsidRPr="00681C7E">
        <w:rPr>
          <w:b/>
        </w:rPr>
        <w:t>RECOMMENDATION</w:t>
      </w:r>
    </w:p>
    <w:bookmarkEnd w:id="26"/>
    <w:p w14:paraId="4F361314" w14:textId="77777777" w:rsidR="0001218E" w:rsidRPr="00681C7E" w:rsidRDefault="0001218E" w:rsidP="001C4721">
      <w:pPr>
        <w:pStyle w:val="Heading1"/>
        <w:rPr>
          <w:b/>
        </w:rPr>
      </w:pPr>
      <w:r w:rsidRPr="00681C7E">
        <w:t>The Executive Committee may wish to consider:</w:t>
      </w:r>
    </w:p>
    <w:p w14:paraId="6886D1EF" w14:textId="09CFE3E9" w:rsidR="0001218E" w:rsidRPr="00681C7E" w:rsidRDefault="0001218E" w:rsidP="00364819">
      <w:pPr>
        <w:widowControl w:val="0"/>
        <w:numPr>
          <w:ilvl w:val="1"/>
          <w:numId w:val="1"/>
        </w:numPr>
        <w:spacing w:after="240"/>
        <w:outlineLvl w:val="1"/>
      </w:pPr>
      <w:r w:rsidRPr="00681C7E">
        <w:t>Approving, in principle, stage</w:t>
      </w:r>
      <w:r w:rsidR="00B326AC" w:rsidRPr="00681C7E">
        <w:t> II</w:t>
      </w:r>
      <w:r w:rsidRPr="00681C7E">
        <w:t xml:space="preserve"> of the HCFC phase-out management plan (HPMP) for </w:t>
      </w:r>
      <w:r w:rsidR="0095635D" w:rsidRPr="00681C7E">
        <w:t>Mozambique</w:t>
      </w:r>
      <w:r w:rsidRPr="00681C7E">
        <w:t xml:space="preserve"> for the period from 2023 to 20</w:t>
      </w:r>
      <w:r w:rsidR="00E90680" w:rsidRPr="00681C7E">
        <w:t>30</w:t>
      </w:r>
      <w:r w:rsidRPr="00681C7E">
        <w:t xml:space="preserve"> for the complete phase-out of HCFC consumption, in the amount of US $</w:t>
      </w:r>
      <w:r w:rsidR="00842645" w:rsidRPr="00681C7E">
        <w:t>82</w:t>
      </w:r>
      <w:r w:rsidR="00D256C3">
        <w:t>5</w:t>
      </w:r>
      <w:r w:rsidR="00842645" w:rsidRPr="00681C7E">
        <w:t>,</w:t>
      </w:r>
      <w:r w:rsidR="00D256C3">
        <w:t>501</w:t>
      </w:r>
      <w:r w:rsidRPr="00681C7E">
        <w:t>, consisting of US $</w:t>
      </w:r>
      <w:r w:rsidR="00842645" w:rsidRPr="00681C7E">
        <w:t>581,250</w:t>
      </w:r>
      <w:r w:rsidRPr="00681C7E">
        <w:t>, plus agency support costs of US $</w:t>
      </w:r>
      <w:r w:rsidR="00D256C3">
        <w:t>73,938</w:t>
      </w:r>
      <w:r w:rsidRPr="00681C7E">
        <w:t xml:space="preserve"> for </w:t>
      </w:r>
      <w:r w:rsidR="0095635D" w:rsidRPr="00681C7E">
        <w:t>UNEP</w:t>
      </w:r>
      <w:r w:rsidRPr="00681C7E">
        <w:t xml:space="preserve"> and US $</w:t>
      </w:r>
      <w:r w:rsidR="00823CE2" w:rsidRPr="00681C7E">
        <w:t>156,250</w:t>
      </w:r>
      <w:r w:rsidRPr="00681C7E">
        <w:t>, plus agency support costs of US $</w:t>
      </w:r>
      <w:r w:rsidR="00823CE2" w:rsidRPr="00681C7E">
        <w:t>14,063</w:t>
      </w:r>
      <w:r w:rsidRPr="00681C7E">
        <w:t xml:space="preserve"> for </w:t>
      </w:r>
      <w:r w:rsidR="00B326AC" w:rsidRPr="00681C7E">
        <w:t>UNDP</w:t>
      </w:r>
      <w:r w:rsidR="00DB1EDF">
        <w:t>, on the understanding that no more funding from the Multilateral Fund would be provided for the phase-out of HCFCs and no servicing tail would be needed</w:t>
      </w:r>
      <w:r w:rsidRPr="00681C7E">
        <w:t xml:space="preserve">; </w:t>
      </w:r>
    </w:p>
    <w:p w14:paraId="1730BEB4" w14:textId="7799A662" w:rsidR="0001218E" w:rsidRPr="00681C7E" w:rsidRDefault="0001218E" w:rsidP="006F2CC2">
      <w:pPr>
        <w:widowControl w:val="0"/>
        <w:numPr>
          <w:ilvl w:val="1"/>
          <w:numId w:val="1"/>
        </w:numPr>
        <w:spacing w:after="240"/>
        <w:outlineLvl w:val="1"/>
      </w:pPr>
      <w:r w:rsidRPr="00681C7E">
        <w:t xml:space="preserve">Noting the commitment of the Government of </w:t>
      </w:r>
      <w:r w:rsidR="0095635D" w:rsidRPr="00681C7E">
        <w:t>Mozambique</w:t>
      </w:r>
      <w:r w:rsidRPr="00681C7E">
        <w:t xml:space="preserve"> to </w:t>
      </w:r>
      <w:r w:rsidR="00D256C3">
        <w:t xml:space="preserve">reduce HCFC consumption by </w:t>
      </w:r>
      <w:r w:rsidR="00285A1E">
        <w:t xml:space="preserve">81.6 per cent of the country’s baseline by 1 January 2025 and to </w:t>
      </w:r>
      <w:r w:rsidRPr="00681C7E">
        <w:t>completely phase out HCFCs by 1 January 20</w:t>
      </w:r>
      <w:r w:rsidR="00A5497E" w:rsidRPr="00681C7E">
        <w:t>30</w:t>
      </w:r>
      <w:r w:rsidR="00285A1E">
        <w:t xml:space="preserve"> and that HCFC</w:t>
      </w:r>
      <w:r w:rsidR="00BA4F82">
        <w:t>s</w:t>
      </w:r>
      <w:r w:rsidR="00285A1E">
        <w:t xml:space="preserve"> will not </w:t>
      </w:r>
      <w:proofErr w:type="gramStart"/>
      <w:r w:rsidR="00285A1E">
        <w:t>be imported</w:t>
      </w:r>
      <w:proofErr w:type="gramEnd"/>
      <w:r w:rsidR="00285A1E">
        <w:t xml:space="preserve"> after that date</w:t>
      </w:r>
      <w:r w:rsidRPr="00681C7E">
        <w:t>;</w:t>
      </w:r>
    </w:p>
    <w:p w14:paraId="4410C30D" w14:textId="35598D20" w:rsidR="0001218E" w:rsidRPr="00681C7E" w:rsidRDefault="0001218E" w:rsidP="00952F33">
      <w:pPr>
        <w:widowControl w:val="0"/>
        <w:numPr>
          <w:ilvl w:val="1"/>
          <w:numId w:val="1"/>
        </w:numPr>
        <w:spacing w:after="240"/>
        <w:outlineLvl w:val="1"/>
      </w:pPr>
      <w:r w:rsidRPr="00681C7E">
        <w:t>Further noting that stage</w:t>
      </w:r>
      <w:r w:rsidR="00B326AC" w:rsidRPr="00681C7E">
        <w:t> II</w:t>
      </w:r>
      <w:r w:rsidRPr="00681C7E">
        <w:t xml:space="preserve"> of the HPMP includes funding for additional activities to maintain energy efficiency in the refrigeration servicing sector in the amount of US $</w:t>
      </w:r>
      <w:r w:rsidR="00965320" w:rsidRPr="00681C7E">
        <w:t>120,000</w:t>
      </w:r>
      <w:r w:rsidRPr="00681C7E">
        <w:t>, plus agency support costs of US $</w:t>
      </w:r>
      <w:r w:rsidR="003A6844" w:rsidRPr="00681C7E">
        <w:t>15,</w:t>
      </w:r>
      <w:r w:rsidR="00285A1E">
        <w:t>265</w:t>
      </w:r>
      <w:r w:rsidRPr="00681C7E">
        <w:t xml:space="preserve"> for </w:t>
      </w:r>
      <w:r w:rsidR="0095635D" w:rsidRPr="00681C7E">
        <w:t>UNEP</w:t>
      </w:r>
      <w:r w:rsidRPr="00681C7E">
        <w:t>;</w:t>
      </w:r>
    </w:p>
    <w:p w14:paraId="5217A463" w14:textId="4306A60C" w:rsidR="0001218E" w:rsidRPr="00681C7E" w:rsidRDefault="0001218E" w:rsidP="006F2CC2">
      <w:pPr>
        <w:widowControl w:val="0"/>
        <w:numPr>
          <w:ilvl w:val="1"/>
          <w:numId w:val="1"/>
        </w:numPr>
        <w:spacing w:after="240"/>
        <w:outlineLvl w:val="1"/>
      </w:pPr>
      <w:r w:rsidRPr="00681C7E">
        <w:t xml:space="preserve">Deducting </w:t>
      </w:r>
      <w:r w:rsidR="00285A1E">
        <w:t>5</w:t>
      </w:r>
      <w:r w:rsidR="00B90254" w:rsidRPr="00681C7E">
        <w:t>.</w:t>
      </w:r>
      <w:r w:rsidR="00285A1E">
        <w:t>65</w:t>
      </w:r>
      <w:r w:rsidRPr="00681C7E">
        <w:t> ODP tonnes of HCFCs from the remaining HCFC consumption eligible for funding;</w:t>
      </w:r>
    </w:p>
    <w:p w14:paraId="700A3B8F" w14:textId="67882593" w:rsidR="0001218E" w:rsidRPr="00681C7E" w:rsidRDefault="0001218E" w:rsidP="006F2CC2">
      <w:pPr>
        <w:widowControl w:val="0"/>
        <w:numPr>
          <w:ilvl w:val="1"/>
          <w:numId w:val="1"/>
        </w:numPr>
        <w:spacing w:after="240"/>
        <w:outlineLvl w:val="1"/>
      </w:pPr>
      <w:r w:rsidRPr="00681C7E">
        <w:t xml:space="preserve">Approving the draft Agreement between the Government of </w:t>
      </w:r>
      <w:r w:rsidR="0095635D" w:rsidRPr="00681C7E">
        <w:t>Mozambique</w:t>
      </w:r>
      <w:r w:rsidRPr="00681C7E">
        <w:t xml:space="preserve"> and the Executive Committee for the reduction in consumption of HCFCs, in accordance with stage</w:t>
      </w:r>
      <w:r w:rsidR="00B326AC" w:rsidRPr="00681C7E">
        <w:t> II</w:t>
      </w:r>
      <w:r w:rsidRPr="00681C7E">
        <w:t xml:space="preserve"> of the HPMP, contained in </w:t>
      </w:r>
      <w:r w:rsidR="003A6844" w:rsidRPr="00681C7E">
        <w:t>a</w:t>
      </w:r>
      <w:r w:rsidRPr="00681C7E">
        <w:t>nnex I to the present document;</w:t>
      </w:r>
    </w:p>
    <w:p w14:paraId="31FDD2D8" w14:textId="023329F3" w:rsidR="001325C7" w:rsidRPr="00681C7E" w:rsidRDefault="0001218E" w:rsidP="00F27F59">
      <w:pPr>
        <w:widowControl w:val="0"/>
        <w:numPr>
          <w:ilvl w:val="1"/>
          <w:numId w:val="1"/>
        </w:numPr>
        <w:spacing w:after="240"/>
        <w:outlineLvl w:val="1"/>
      </w:pPr>
      <w:r w:rsidRPr="00681C7E">
        <w:t>Approving the first tranche of stage</w:t>
      </w:r>
      <w:r w:rsidR="00B326AC" w:rsidRPr="00681C7E">
        <w:t> II</w:t>
      </w:r>
      <w:r w:rsidRPr="00681C7E">
        <w:t xml:space="preserve"> of the HPMP for </w:t>
      </w:r>
      <w:r w:rsidR="0095635D" w:rsidRPr="00681C7E">
        <w:t>Mozambique</w:t>
      </w:r>
      <w:r w:rsidRPr="00681C7E">
        <w:t>, and the corresponding tranche implementation plan, in the amount of US $</w:t>
      </w:r>
      <w:r w:rsidR="00BB77E0" w:rsidRPr="00681C7E">
        <w:t>415,</w:t>
      </w:r>
      <w:r w:rsidR="0075119F">
        <w:t>019</w:t>
      </w:r>
      <w:r w:rsidRPr="00681C7E">
        <w:t>, consisting of US $</w:t>
      </w:r>
      <w:r w:rsidR="00BB77E0" w:rsidRPr="00681C7E">
        <w:t>315</w:t>
      </w:r>
      <w:r w:rsidR="00A977DA" w:rsidRPr="00681C7E">
        <w:t>,000</w:t>
      </w:r>
      <w:r w:rsidRPr="00681C7E">
        <w:t>, plus agency support costs of US $</w:t>
      </w:r>
      <w:r w:rsidR="00E31001" w:rsidRPr="00681C7E">
        <w:t>40,</w:t>
      </w:r>
      <w:r w:rsidR="0075119F">
        <w:t>069</w:t>
      </w:r>
      <w:r w:rsidRPr="00681C7E">
        <w:t xml:space="preserve"> for </w:t>
      </w:r>
      <w:r w:rsidR="0095635D" w:rsidRPr="00681C7E">
        <w:t>UNEP</w:t>
      </w:r>
      <w:r w:rsidRPr="00681C7E">
        <w:t>, and US $</w:t>
      </w:r>
      <w:r w:rsidR="00A977DA" w:rsidRPr="00681C7E">
        <w:t>55,000</w:t>
      </w:r>
      <w:r w:rsidRPr="00681C7E">
        <w:t>, plus agency support costs of US $</w:t>
      </w:r>
      <w:r w:rsidR="00A977DA" w:rsidRPr="00681C7E">
        <w:t>4,950</w:t>
      </w:r>
      <w:r w:rsidRPr="00681C7E">
        <w:t xml:space="preserve"> for </w:t>
      </w:r>
      <w:r w:rsidR="00B326AC" w:rsidRPr="00681C7E">
        <w:t>UNDP</w:t>
      </w:r>
      <w:r w:rsidR="00942E15" w:rsidRPr="00681C7E">
        <w:t>,</w:t>
      </w:r>
      <w:r w:rsidR="001325C7" w:rsidRPr="00681C7E">
        <w:t xml:space="preserve"> on the understanding that the Treasurer would be requested to transfer the approved funds to UNEP and UNDP only after the </w:t>
      </w:r>
      <w:r w:rsidR="001325C7" w:rsidRPr="00681C7E">
        <w:lastRenderedPageBreak/>
        <w:t xml:space="preserve">Secretariat has received confirmation that the equipment to be procured under the UNIDO </w:t>
      </w:r>
      <w:r w:rsidR="008F33FC">
        <w:t>stage </w:t>
      </w:r>
      <w:r w:rsidR="001325C7" w:rsidRPr="00681C7E">
        <w:t>I component has been distributed to the beneficiaries and relevant training has taken place.</w:t>
      </w:r>
    </w:p>
    <w:p w14:paraId="500426D3" w14:textId="77777777" w:rsidR="00790769" w:rsidRPr="00681C7E" w:rsidRDefault="00790769" w:rsidP="001C4721">
      <w:pPr>
        <w:widowControl w:val="0"/>
        <w:contextualSpacing/>
      </w:pPr>
    </w:p>
    <w:p w14:paraId="54CE1A42" w14:textId="77777777" w:rsidR="00790769" w:rsidRPr="00681C7E" w:rsidRDefault="00790769" w:rsidP="001C4721">
      <w:pPr>
        <w:widowControl w:val="0"/>
        <w:contextualSpacing/>
      </w:pPr>
    </w:p>
    <w:p w14:paraId="7A07F97F" w14:textId="77777777" w:rsidR="00790769" w:rsidRPr="00681C7E" w:rsidRDefault="00790769" w:rsidP="001C4721">
      <w:pPr>
        <w:widowControl w:val="0"/>
        <w:contextualSpacing/>
      </w:pPr>
    </w:p>
    <w:p w14:paraId="0F858464" w14:textId="4392CF72" w:rsidR="00790769" w:rsidRPr="00681C7E" w:rsidRDefault="00790769" w:rsidP="001C4721">
      <w:pPr>
        <w:widowControl w:val="0"/>
        <w:contextualSpacing/>
        <w:sectPr w:rsidR="00790769" w:rsidRPr="00681C7E"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7080B6C6" w14:textId="155DB95D" w:rsidR="00636FF8" w:rsidRPr="00681C7E" w:rsidRDefault="00636FF8" w:rsidP="00636FF8">
      <w:pPr>
        <w:widowControl w:val="0"/>
        <w:spacing w:after="240"/>
        <w:jc w:val="center"/>
        <w:rPr>
          <w:b/>
          <w:bCs/>
        </w:rPr>
      </w:pPr>
      <w:r w:rsidRPr="00681C7E">
        <w:rPr>
          <w:b/>
          <w:bCs/>
        </w:rPr>
        <w:lastRenderedPageBreak/>
        <w:t>Annex I</w:t>
      </w:r>
    </w:p>
    <w:p w14:paraId="5CCAA0BA" w14:textId="4AC50175" w:rsidR="00636FF8" w:rsidRPr="00681C7E" w:rsidRDefault="00636FF8" w:rsidP="00636FF8">
      <w:pPr>
        <w:jc w:val="center"/>
        <w:rPr>
          <w:b/>
        </w:rPr>
      </w:pPr>
      <w:r w:rsidRPr="00681C7E">
        <w:rPr>
          <w:b/>
        </w:rPr>
        <w:t xml:space="preserve">DRAFT AGREEMENT BETWEEN THE GOVERNMENT OF </w:t>
      </w:r>
      <w:r w:rsidR="00EF06EC" w:rsidRPr="00681C7E">
        <w:rPr>
          <w:b/>
        </w:rPr>
        <w:t>MOZAMBIQUE</w:t>
      </w:r>
      <w:r w:rsidRPr="00681C7E">
        <w:rPr>
          <w:b/>
        </w:rPr>
        <w:t xml:space="preserve"> </w:t>
      </w:r>
    </w:p>
    <w:p w14:paraId="6484EDB7" w14:textId="77777777" w:rsidR="00636FF8" w:rsidRPr="00681C7E" w:rsidRDefault="00636FF8" w:rsidP="00636FF8">
      <w:pPr>
        <w:jc w:val="center"/>
        <w:rPr>
          <w:b/>
        </w:rPr>
      </w:pPr>
      <w:r w:rsidRPr="00681C7E">
        <w:rPr>
          <w:b/>
        </w:rPr>
        <w:t xml:space="preserve">AND THE EXECUTIVE COMMITTEE OF THE MULTILATERAL FUND </w:t>
      </w:r>
    </w:p>
    <w:p w14:paraId="5AA05FC5" w14:textId="77777777" w:rsidR="00636FF8" w:rsidRPr="00681C7E" w:rsidRDefault="00636FF8" w:rsidP="00636FF8">
      <w:pPr>
        <w:jc w:val="center"/>
        <w:rPr>
          <w:b/>
        </w:rPr>
      </w:pPr>
      <w:r w:rsidRPr="00681C7E">
        <w:rPr>
          <w:b/>
        </w:rPr>
        <w:t xml:space="preserve">FOR THE REDUCTION IN CONSUMPTION OF HYDROCHLOROFLUOROCARBONS </w:t>
      </w:r>
    </w:p>
    <w:p w14:paraId="5586DDAF" w14:textId="590539B4" w:rsidR="00636FF8" w:rsidRPr="00681C7E" w:rsidRDefault="00636FF8" w:rsidP="00636FF8">
      <w:pPr>
        <w:spacing w:after="240"/>
        <w:jc w:val="center"/>
        <w:rPr>
          <w:b/>
        </w:rPr>
      </w:pPr>
      <w:r w:rsidRPr="00681C7E">
        <w:rPr>
          <w:b/>
        </w:rPr>
        <w:t>IN ACCORDANCE WITH STAGE</w:t>
      </w:r>
      <w:r w:rsidR="00B326AC" w:rsidRPr="00681C7E">
        <w:rPr>
          <w:b/>
        </w:rPr>
        <w:t> II</w:t>
      </w:r>
      <w:r w:rsidRPr="00681C7E">
        <w:rPr>
          <w:b/>
        </w:rPr>
        <w:t xml:space="preserve"> OF THE HCFC PHASE-OUT MANAGEMENT PLAN</w:t>
      </w:r>
    </w:p>
    <w:p w14:paraId="6227096B" w14:textId="77777777" w:rsidR="00636FF8" w:rsidRPr="00681C7E" w:rsidRDefault="00636FF8" w:rsidP="00636FF8">
      <w:pPr>
        <w:spacing w:after="240"/>
        <w:rPr>
          <w:b/>
        </w:rPr>
      </w:pPr>
      <w:r w:rsidRPr="00681C7E">
        <w:rPr>
          <w:b/>
        </w:rPr>
        <w:t>Purpose</w:t>
      </w:r>
    </w:p>
    <w:p w14:paraId="57F5FD5B" w14:textId="4D920651" w:rsidR="00636FF8" w:rsidRPr="00681C7E" w:rsidRDefault="00636FF8" w:rsidP="00B46753">
      <w:pPr>
        <w:pStyle w:val="Heading1"/>
        <w:numPr>
          <w:ilvl w:val="0"/>
          <w:numId w:val="10"/>
        </w:numPr>
      </w:pPr>
      <w:r w:rsidRPr="00681C7E">
        <w:t xml:space="preserve">This Agreement represents the understanding of the Government of </w:t>
      </w:r>
      <w:r w:rsidR="0095635D" w:rsidRPr="00681C7E">
        <w:t>Mozambique</w:t>
      </w:r>
      <w:r w:rsidRPr="00681C7E">
        <w:t xml:space="preserve"> (the “Country”) and the Executive Committee with respect to the reduction of controlled use of the ozone</w:t>
      </w:r>
      <w:r w:rsidRPr="00681C7E">
        <w:noBreakHyphen/>
        <w:t xml:space="preserve">depleting substances (ODS) set out in Appendix 1-A (“The Substances”) to a sustained level of </w:t>
      </w:r>
      <w:r w:rsidR="002943A3" w:rsidRPr="00681C7E">
        <w:t>zero</w:t>
      </w:r>
      <w:r w:rsidRPr="00681C7E">
        <w:t> ODP tonnes by 1 January</w:t>
      </w:r>
      <w:r w:rsidR="002943A3" w:rsidRPr="00681C7E">
        <w:t>2030</w:t>
      </w:r>
      <w:r w:rsidRPr="00681C7E">
        <w:t xml:space="preserve"> in compliance with Montreal Protocol schedule.</w:t>
      </w:r>
    </w:p>
    <w:p w14:paraId="1305782F" w14:textId="3B03D6A6" w:rsidR="00636FF8" w:rsidRPr="00681C7E" w:rsidRDefault="00636FF8" w:rsidP="00CE23FE">
      <w:pPr>
        <w:pStyle w:val="Heading1"/>
      </w:pPr>
      <w:r w:rsidRPr="00681C7E">
        <w:t>The Country agrees to meet the annual consumption limits of the Substances as set out in row 1.2 of Appendix 2</w:t>
      </w:r>
      <w:r w:rsidRPr="00681C7E">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 4.1.3 (remaining consumption eligible for funding).</w:t>
      </w:r>
    </w:p>
    <w:p w14:paraId="53E05AAC" w14:textId="77777777" w:rsidR="00636FF8" w:rsidRPr="00681C7E" w:rsidRDefault="00636FF8" w:rsidP="0080009E">
      <w:pPr>
        <w:pStyle w:val="Heading1"/>
      </w:pPr>
      <w:r w:rsidRPr="00681C7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610349C8" w14:textId="2BABD2F9" w:rsidR="00636FF8" w:rsidRPr="00681C7E" w:rsidRDefault="00636FF8" w:rsidP="0080009E">
      <w:pPr>
        <w:pStyle w:val="Heading1"/>
      </w:pPr>
      <w:r w:rsidRPr="00681C7E">
        <w:t>The Country agrees to implement this Agreement in accordance with the stage</w:t>
      </w:r>
      <w:r w:rsidR="00B326AC" w:rsidRPr="00681C7E">
        <w:t> II</w:t>
      </w:r>
      <w:r w:rsidRPr="00681C7E">
        <w:t xml:space="preserve"> of the HCFC phase-out management plan approved (“the Plan”). In accordance with subparagraph 5(b) of this Agreement, the Country will accept independent verification of the achievement of the annual consumption limits of the Substances as set out in row 1.2 of Appendix 2-A of this Agreement. The </w:t>
      </w:r>
      <w:proofErr w:type="gramStart"/>
      <w:r w:rsidRPr="00681C7E">
        <w:t>aforementioned verification</w:t>
      </w:r>
      <w:proofErr w:type="gramEnd"/>
      <w:r w:rsidRPr="00681C7E">
        <w:t xml:space="preserve"> will be commissioned by the relevant bilateral or implementing agency.</w:t>
      </w:r>
    </w:p>
    <w:p w14:paraId="56325A91" w14:textId="77777777" w:rsidR="00636FF8" w:rsidRPr="00681C7E" w:rsidRDefault="00636FF8" w:rsidP="00636FF8">
      <w:pPr>
        <w:spacing w:after="240"/>
        <w:rPr>
          <w:b/>
        </w:rPr>
      </w:pPr>
      <w:r w:rsidRPr="00681C7E">
        <w:rPr>
          <w:b/>
        </w:rPr>
        <w:t>Conditions for funding release</w:t>
      </w:r>
    </w:p>
    <w:p w14:paraId="19FBF81C" w14:textId="77777777" w:rsidR="00636FF8" w:rsidRPr="00681C7E" w:rsidRDefault="00636FF8" w:rsidP="0080009E">
      <w:pPr>
        <w:pStyle w:val="Heading1"/>
      </w:pPr>
      <w:r w:rsidRPr="00681C7E">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726A0164" w14:textId="3FE20FE4" w:rsidR="00636FF8" w:rsidRPr="00681C7E" w:rsidRDefault="00636FF8" w:rsidP="00DB0A36">
      <w:pPr>
        <w:pStyle w:val="Heading2"/>
        <w:tabs>
          <w:tab w:val="clear" w:pos="0"/>
          <w:tab w:val="num" w:pos="-720"/>
        </w:tabs>
      </w:pPr>
      <w:r w:rsidRPr="00681C7E">
        <w:t xml:space="preserve">That the Country has met the Targets set out in row 1.2 of Appendix 2-A for all relevant years. Relevant years are all years since the year in which this Agreement </w:t>
      </w:r>
      <w:proofErr w:type="gramStart"/>
      <w:r w:rsidRPr="00681C7E">
        <w:t>was approved</w:t>
      </w:r>
      <w:proofErr w:type="gramEnd"/>
      <w:r w:rsidRPr="00681C7E">
        <w:t xml:space="preserve">. Years for which there are no due </w:t>
      </w:r>
      <w:r w:rsidR="003445B8">
        <w:t>CP</w:t>
      </w:r>
      <w:r w:rsidRPr="00681C7E">
        <w:t xml:space="preserve"> implementation reports at the date of the Executive Committee meeting at which the funding request is </w:t>
      </w:r>
      <w:proofErr w:type="gramStart"/>
      <w:r w:rsidRPr="00681C7E">
        <w:t>being presented</w:t>
      </w:r>
      <w:proofErr w:type="gramEnd"/>
      <w:r w:rsidRPr="00681C7E">
        <w:t xml:space="preserve"> are exempted;</w:t>
      </w:r>
    </w:p>
    <w:p w14:paraId="67C45482" w14:textId="77777777" w:rsidR="00636FF8" w:rsidRPr="00681C7E" w:rsidRDefault="00636FF8" w:rsidP="00DB0A36">
      <w:pPr>
        <w:pStyle w:val="Heading2"/>
        <w:tabs>
          <w:tab w:val="clear" w:pos="0"/>
          <w:tab w:val="num" w:pos="-720"/>
        </w:tabs>
      </w:pPr>
      <w:r w:rsidRPr="00681C7E">
        <w:t xml:space="preserve">That the meeting of these Targets has </w:t>
      </w:r>
      <w:proofErr w:type="gramStart"/>
      <w:r w:rsidRPr="00681C7E">
        <w:t>been independently verified</w:t>
      </w:r>
      <w:proofErr w:type="gramEnd"/>
      <w:r w:rsidRPr="00681C7E">
        <w:t xml:space="preserve"> for all relevant years, unless the Executive Committee decided that such verification would not be required;</w:t>
      </w:r>
    </w:p>
    <w:p w14:paraId="71EAF0BD" w14:textId="77777777" w:rsidR="00636FF8" w:rsidRPr="00681C7E" w:rsidRDefault="00636FF8" w:rsidP="007D2B58">
      <w:pPr>
        <w:pStyle w:val="Heading2"/>
        <w:keepNext/>
        <w:keepLines/>
        <w:widowControl/>
        <w:tabs>
          <w:tab w:val="clear" w:pos="0"/>
          <w:tab w:val="num" w:pos="-720"/>
        </w:tabs>
      </w:pPr>
      <w:r w:rsidRPr="00681C7E">
        <w:lastRenderedPageBreak/>
        <w:t>That the Country had submitted a Tranche Implementation Report in the form of Appendix 4</w:t>
      </w:r>
      <w:r w:rsidRPr="00681C7E">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5D2289FB" w14:textId="77777777" w:rsidR="00636FF8" w:rsidRPr="00681C7E" w:rsidRDefault="00636FF8" w:rsidP="00B918BF">
      <w:pPr>
        <w:pStyle w:val="Heading2"/>
        <w:keepNext/>
        <w:widowControl/>
        <w:tabs>
          <w:tab w:val="clear" w:pos="0"/>
          <w:tab w:val="num" w:pos="-720"/>
        </w:tabs>
      </w:pPr>
      <w:r w:rsidRPr="00681C7E">
        <w:t>That the Country has submitted a Tranche Implementation Plan in the form of Appendix 4</w:t>
      </w:r>
      <w:r w:rsidRPr="00681C7E">
        <w:noBreakHyphen/>
        <w:t>A covering each calendar year until and including the year for which the funding schedule foresees the submission of the next tranche or, in case of the final tranche, until completion of all activities foreseen.</w:t>
      </w:r>
    </w:p>
    <w:p w14:paraId="11143DD3" w14:textId="77777777" w:rsidR="00636FF8" w:rsidRPr="00681C7E" w:rsidRDefault="00636FF8" w:rsidP="00636FF8">
      <w:pPr>
        <w:keepNext/>
        <w:spacing w:before="240" w:after="240"/>
        <w:rPr>
          <w:b/>
        </w:rPr>
      </w:pPr>
      <w:r w:rsidRPr="00681C7E">
        <w:rPr>
          <w:b/>
        </w:rPr>
        <w:t>Monitoring</w:t>
      </w:r>
    </w:p>
    <w:p w14:paraId="509480BF" w14:textId="39084BE0" w:rsidR="00636FF8" w:rsidRPr="00681C7E" w:rsidRDefault="00636FF8" w:rsidP="00B918BF">
      <w:pPr>
        <w:pStyle w:val="Heading1"/>
        <w:keepNext/>
      </w:pPr>
      <w:r w:rsidRPr="00681C7E">
        <w:t xml:space="preserve">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w:t>
      </w:r>
      <w:r w:rsidR="00B27441" w:rsidRPr="00681C7E">
        <w:t>A</w:t>
      </w:r>
      <w:r w:rsidRPr="00681C7E">
        <w:t>ppendix.</w:t>
      </w:r>
    </w:p>
    <w:p w14:paraId="6C1C08F5" w14:textId="77777777" w:rsidR="00636FF8" w:rsidRPr="00681C7E" w:rsidRDefault="00636FF8" w:rsidP="005D03A9">
      <w:pPr>
        <w:keepNext/>
        <w:spacing w:before="240" w:after="240"/>
        <w:rPr>
          <w:b/>
        </w:rPr>
      </w:pPr>
      <w:r w:rsidRPr="00681C7E">
        <w:rPr>
          <w:b/>
        </w:rPr>
        <w:t>Flexibility in the reallocation of funds</w:t>
      </w:r>
    </w:p>
    <w:p w14:paraId="0A909C96" w14:textId="77777777" w:rsidR="00636FF8" w:rsidRPr="00681C7E" w:rsidRDefault="00636FF8" w:rsidP="005D03A9">
      <w:pPr>
        <w:pStyle w:val="Heading1"/>
        <w:keepNext/>
      </w:pPr>
      <w:r w:rsidRPr="00681C7E">
        <w:t xml:space="preserve">The Executive Committee agrees that the Country may have the flexibility to reallocate part or </w:t>
      </w:r>
      <w:proofErr w:type="gramStart"/>
      <w:r w:rsidRPr="00681C7E">
        <w:t>all of</w:t>
      </w:r>
      <w:proofErr w:type="gramEnd"/>
      <w:r w:rsidRPr="00681C7E">
        <w:t xml:space="preserve"> the approved funds, according to the evolving circumstances to achieve the smoothest reduction of consumption and phase-out of the Substances specified in Appendix 1-A:</w:t>
      </w:r>
    </w:p>
    <w:p w14:paraId="68D3EA73" w14:textId="135F2B11" w:rsidR="00636FF8" w:rsidRPr="00681C7E" w:rsidRDefault="00636FF8" w:rsidP="0080009E">
      <w:pPr>
        <w:pStyle w:val="Heading2"/>
        <w:tabs>
          <w:tab w:val="clear" w:pos="0"/>
          <w:tab w:val="num" w:pos="-720"/>
        </w:tabs>
      </w:pPr>
      <w:r w:rsidRPr="00681C7E">
        <w:t xml:space="preserve">Reallocations categorized as major changes must </w:t>
      </w:r>
      <w:proofErr w:type="gramStart"/>
      <w:r w:rsidRPr="00681C7E">
        <w:t>be documented</w:t>
      </w:r>
      <w:proofErr w:type="gramEnd"/>
      <w:r w:rsidRPr="00681C7E">
        <w:t xml:space="preserve">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24D63451" w14:textId="77777777" w:rsidR="00636FF8" w:rsidRPr="00681C7E" w:rsidRDefault="00636FF8" w:rsidP="0080009E">
      <w:pPr>
        <w:pStyle w:val="Heading3"/>
      </w:pPr>
      <w:r w:rsidRPr="00681C7E">
        <w:t>Issues potentially concerning the rules and policies of the Multilateral Fund;</w:t>
      </w:r>
    </w:p>
    <w:p w14:paraId="48A1C88A" w14:textId="77777777" w:rsidR="00636FF8" w:rsidRPr="00681C7E" w:rsidRDefault="00636FF8" w:rsidP="0080009E">
      <w:pPr>
        <w:pStyle w:val="Heading3"/>
      </w:pPr>
      <w:r w:rsidRPr="00681C7E">
        <w:t>Changes which would modify any clause of this Agreement;</w:t>
      </w:r>
    </w:p>
    <w:p w14:paraId="01972A0E" w14:textId="77777777" w:rsidR="00636FF8" w:rsidRPr="00681C7E" w:rsidRDefault="00636FF8" w:rsidP="0080009E">
      <w:pPr>
        <w:pStyle w:val="Heading3"/>
      </w:pPr>
      <w:r w:rsidRPr="00681C7E">
        <w:t>Changes in the annual levels of funding allocated to individual bilateral or implementing agencies for the different tranches;</w:t>
      </w:r>
    </w:p>
    <w:p w14:paraId="1F351F59" w14:textId="77777777" w:rsidR="00636FF8" w:rsidRPr="00681C7E" w:rsidRDefault="00636FF8" w:rsidP="0080009E">
      <w:pPr>
        <w:pStyle w:val="Heading3"/>
      </w:pPr>
      <w:r w:rsidRPr="00681C7E">
        <w:t>Provision of funding for activities not included in the current endorsed Tranche Implementation Plan, or removal of an activity in the Tranche Implementation Plan, with a cost greater than 30 per cent of the total cost of the last approved tranche;</w:t>
      </w:r>
    </w:p>
    <w:p w14:paraId="54005F04" w14:textId="77777777" w:rsidR="00636FF8" w:rsidRPr="00681C7E" w:rsidRDefault="00636FF8" w:rsidP="00586868">
      <w:pPr>
        <w:pStyle w:val="Heading3"/>
      </w:pPr>
      <w:r w:rsidRPr="00681C7E">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2D49FEF3" w14:textId="56B1E618" w:rsidR="00636FF8" w:rsidRPr="00681C7E" w:rsidRDefault="00636FF8" w:rsidP="0080009E">
      <w:pPr>
        <w:pStyle w:val="Heading2"/>
        <w:tabs>
          <w:tab w:val="clear" w:pos="0"/>
          <w:tab w:val="num" w:pos="-720"/>
        </w:tabs>
      </w:pPr>
      <w:r w:rsidRPr="00681C7E">
        <w:t xml:space="preserve">Reallocations not categorized as major changes may </w:t>
      </w:r>
      <w:proofErr w:type="gramStart"/>
      <w:r w:rsidRPr="00681C7E">
        <w:t>be incorporated</w:t>
      </w:r>
      <w:proofErr w:type="gramEnd"/>
      <w:r w:rsidRPr="00681C7E">
        <w:t xml:space="preserve"> in the approved Tranche Implementation Plan, under implementation at the time, and reported to the Executive Committee in the subsequent Tranche Implementation Report;</w:t>
      </w:r>
    </w:p>
    <w:p w14:paraId="78EC076D" w14:textId="77777777" w:rsidR="00636FF8" w:rsidRPr="00681C7E" w:rsidRDefault="00636FF8" w:rsidP="007D2B58">
      <w:pPr>
        <w:pStyle w:val="Heading2"/>
        <w:keepNext/>
        <w:keepLines/>
        <w:tabs>
          <w:tab w:val="clear" w:pos="0"/>
          <w:tab w:val="num" w:pos="-720"/>
        </w:tabs>
      </w:pPr>
      <w:r w:rsidRPr="00681C7E">
        <w:lastRenderedPageBreak/>
        <w:t>The Country agrees, in cases where HFC technologies have been chosen as an alternative to HCFCs, and taking into account national circumstances related to health and safety: to monitor the availability of substitutes and alternatives that further minimize impacts on the climate; to consider, in the review of regulations standards and incentives adequate provisions that encourage introduction of such alternatives; and to consider the potential for adoption of cost-effective alternatives that minimize the climate impact in the implementation of the Plan, as appropriate, and inform the Executive Committee on the progress accordingly in tranche implementation reports; and</w:t>
      </w:r>
    </w:p>
    <w:p w14:paraId="11E5E24D" w14:textId="77777777" w:rsidR="00636FF8" w:rsidRPr="00681C7E" w:rsidRDefault="00636FF8" w:rsidP="0080009E">
      <w:pPr>
        <w:pStyle w:val="Heading2"/>
        <w:tabs>
          <w:tab w:val="clear" w:pos="0"/>
          <w:tab w:val="num" w:pos="-720"/>
        </w:tabs>
      </w:pPr>
      <w:r w:rsidRPr="00681C7E">
        <w:t xml:space="preserve">Any remaining funds held by the bilateral or implementing agencies or the Country under the Plan will </w:t>
      </w:r>
      <w:proofErr w:type="gramStart"/>
      <w:r w:rsidRPr="00681C7E">
        <w:t>be returned</w:t>
      </w:r>
      <w:proofErr w:type="gramEnd"/>
      <w:r w:rsidRPr="00681C7E">
        <w:t xml:space="preserve"> to the Multilateral Fund upon completion of the last tranche foreseen under this Agreement.</w:t>
      </w:r>
    </w:p>
    <w:p w14:paraId="3B2767A2" w14:textId="77777777" w:rsidR="00636FF8" w:rsidRPr="00681C7E" w:rsidRDefault="00636FF8" w:rsidP="00F61D55">
      <w:pPr>
        <w:keepNext/>
        <w:spacing w:before="240" w:after="240"/>
        <w:rPr>
          <w:b/>
        </w:rPr>
      </w:pPr>
      <w:r w:rsidRPr="00681C7E">
        <w:rPr>
          <w:b/>
        </w:rPr>
        <w:t>Considerations for the refrigeration servicing sector</w:t>
      </w:r>
    </w:p>
    <w:p w14:paraId="71BF8C83" w14:textId="77777777" w:rsidR="00636FF8" w:rsidRPr="00681C7E" w:rsidRDefault="00636FF8" w:rsidP="00F61D55">
      <w:pPr>
        <w:pStyle w:val="Heading1"/>
        <w:keepNext/>
      </w:pPr>
      <w:r w:rsidRPr="00681C7E">
        <w:t xml:space="preserve">Specific attention will </w:t>
      </w:r>
      <w:proofErr w:type="gramStart"/>
      <w:r w:rsidRPr="00681C7E">
        <w:t>be paid</w:t>
      </w:r>
      <w:proofErr w:type="gramEnd"/>
      <w:r w:rsidRPr="00681C7E">
        <w:t xml:space="preserve"> to the execution of the activities in the refrigeration servicing sector included in the Plan, in particular:</w:t>
      </w:r>
    </w:p>
    <w:p w14:paraId="5C7E758C" w14:textId="77777777" w:rsidR="00636FF8" w:rsidRPr="00681C7E" w:rsidRDefault="00636FF8" w:rsidP="0080009E">
      <w:pPr>
        <w:pStyle w:val="Heading2"/>
        <w:tabs>
          <w:tab w:val="clear" w:pos="0"/>
          <w:tab w:val="num" w:pos="-720"/>
        </w:tabs>
      </w:pPr>
      <w:r w:rsidRPr="00681C7E">
        <w:t>The Country would use the flexibility available under this Agreement to address specific needs that might arise during project implementation; and</w:t>
      </w:r>
    </w:p>
    <w:p w14:paraId="7A7074B7" w14:textId="77777777" w:rsidR="00636FF8" w:rsidRPr="00681C7E" w:rsidRDefault="00636FF8" w:rsidP="0080009E">
      <w:pPr>
        <w:pStyle w:val="Heading2"/>
        <w:tabs>
          <w:tab w:val="clear" w:pos="0"/>
          <w:tab w:val="num" w:pos="-720"/>
        </w:tabs>
      </w:pPr>
      <w:r w:rsidRPr="00681C7E">
        <w:t>The Country and relevant bilateral and/or implementing agencies would take into consideration relevant decisions on the refrigeration servicing sector during the implementation of the Plan.</w:t>
      </w:r>
    </w:p>
    <w:p w14:paraId="473A9028" w14:textId="77777777" w:rsidR="00636FF8" w:rsidRPr="00681C7E" w:rsidRDefault="00636FF8" w:rsidP="00F61D55">
      <w:pPr>
        <w:keepNext/>
        <w:spacing w:before="240" w:after="240"/>
        <w:rPr>
          <w:b/>
        </w:rPr>
      </w:pPr>
      <w:r w:rsidRPr="00681C7E">
        <w:rPr>
          <w:b/>
        </w:rPr>
        <w:t>Bilateral and implementing agencies</w:t>
      </w:r>
    </w:p>
    <w:p w14:paraId="2CB93C27" w14:textId="08C23DF2" w:rsidR="00636FF8" w:rsidRPr="00681C7E" w:rsidRDefault="00636FF8" w:rsidP="00F61D55">
      <w:pPr>
        <w:pStyle w:val="Heading1"/>
        <w:keepNext/>
      </w:pPr>
      <w:r w:rsidRPr="00681C7E">
        <w:t xml:space="preserve">The Country agrees to assume overall responsibility for the management and implementation of this Agreement and of all activities undertaken by it or on its behalf to fulfil the obligations under this Agreement. </w:t>
      </w:r>
      <w:r w:rsidR="0095635D" w:rsidRPr="00681C7E">
        <w:t>UNEP</w:t>
      </w:r>
      <w:r w:rsidRPr="00681C7E">
        <w:t xml:space="preserve"> has agreed to be the lead implementing agency (the “Lead IA”) and </w:t>
      </w:r>
      <w:r w:rsidR="00C76EDB" w:rsidRPr="00681C7E">
        <w:t>UNDP</w:t>
      </w:r>
      <w:r w:rsidRPr="00681C7E">
        <w:t xml:space="preserve"> has agreed to be the cooperating implementing agency (the “Cooperating IA”) under the lead of the Lead IA in respect of the Country’s activities under this Agreement. The Country agrees to evaluations, which might be </w:t>
      </w:r>
      <w:proofErr w:type="gramStart"/>
      <w:r w:rsidRPr="00681C7E">
        <w:t>carried out</w:t>
      </w:r>
      <w:proofErr w:type="gramEnd"/>
      <w:r w:rsidRPr="00681C7E">
        <w:t xml:space="preserve"> under the monitoring and evaluation work programmes of the Multilateral Fund or under the evaluation programme of the Lead IA and/or Cooperating IA taking part in this Agreement.</w:t>
      </w:r>
    </w:p>
    <w:p w14:paraId="5945740A" w14:textId="4ABAB254" w:rsidR="00636FF8" w:rsidRPr="00681C7E" w:rsidRDefault="00636FF8" w:rsidP="0080009E">
      <w:pPr>
        <w:pStyle w:val="Heading1"/>
      </w:pPr>
      <w:r w:rsidRPr="00681C7E">
        <w:t xml:space="preserve">The Lead IA will be responsible for ensuring coordinated planning, </w:t>
      </w:r>
      <w:proofErr w:type="gramStart"/>
      <w:r w:rsidRPr="00681C7E">
        <w:t>implementation</w:t>
      </w:r>
      <w:proofErr w:type="gramEnd"/>
      <w:r w:rsidRPr="00681C7E">
        <w:t xml:space="preserve"> and reporting of all activities under this Agreement, including but not limited to independent verification as per subparagraph 5(b). The Cooperating IA will support the Lead IA by implementing the Plan under the overall coordination of the Lead IA. The roles of the Lead IA and Cooperating IA </w:t>
      </w:r>
      <w:proofErr w:type="gramStart"/>
      <w:r w:rsidRPr="00681C7E">
        <w:t>are contained</w:t>
      </w:r>
      <w:proofErr w:type="gramEnd"/>
      <w:r w:rsidRPr="00681C7E">
        <w:t xml:space="preserve"> in Appendix 6-A and Appendix 6-B, respectively. The Executive Committee agrees, in principle, to provide the Lead IA and the Cooperating IA with the fees set out in rows 2.2 and 2.4</w:t>
      </w:r>
      <w:r w:rsidR="00C76EDB" w:rsidRPr="00681C7E">
        <w:t xml:space="preserve"> </w:t>
      </w:r>
      <w:r w:rsidRPr="00681C7E">
        <w:t>of Appendix 2</w:t>
      </w:r>
      <w:r w:rsidRPr="00681C7E">
        <w:noBreakHyphen/>
        <w:t>A.</w:t>
      </w:r>
    </w:p>
    <w:p w14:paraId="58819599" w14:textId="77777777" w:rsidR="00636FF8" w:rsidRPr="00681C7E" w:rsidRDefault="00636FF8" w:rsidP="00F61D55">
      <w:pPr>
        <w:keepNext/>
        <w:spacing w:before="240" w:after="240"/>
        <w:rPr>
          <w:b/>
        </w:rPr>
      </w:pPr>
      <w:r w:rsidRPr="00681C7E">
        <w:rPr>
          <w:b/>
        </w:rPr>
        <w:t>Non-compliance with the Agreement</w:t>
      </w:r>
    </w:p>
    <w:p w14:paraId="7E54F2FC" w14:textId="77777777" w:rsidR="00636FF8" w:rsidRPr="00681C7E" w:rsidRDefault="00636FF8" w:rsidP="00F61D55">
      <w:pPr>
        <w:pStyle w:val="Heading1"/>
        <w:keepNext/>
        <w:spacing w:before="240"/>
      </w:pPr>
      <w:r w:rsidRPr="00681C7E">
        <w:t xml:space="preserve">Should the Country, for any reason, not meet the Targets for the elimination of the Substances set out in row 1.2 of Appendix 2-A or otherwise does not comply with this Agreement, then the Country agrees that it will not </w:t>
      </w:r>
      <w:proofErr w:type="gramStart"/>
      <w:r w:rsidRPr="00681C7E">
        <w:t>be entitled</w:t>
      </w:r>
      <w:proofErr w:type="gramEnd"/>
      <w:r w:rsidRPr="00681C7E">
        <w:t xml:space="preserve">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w:t>
      </w:r>
      <w:proofErr w:type="gramStart"/>
      <w:r w:rsidRPr="00681C7E">
        <w:t>all of</w:t>
      </w:r>
      <w:proofErr w:type="gramEnd"/>
      <w:r w:rsidRPr="00681C7E">
        <w:t xml:space="preserve">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w:t>
      </w:r>
      <w:r w:rsidRPr="00681C7E">
        <w:lastRenderedPageBreak/>
        <w:t xml:space="preserve">respect of each ODP kg of reductions in consumption not achieved in any one year. The Executive Committee will discuss each specific case in which the Country did not comply with this Agreement, and take related decisions. Once decisions </w:t>
      </w:r>
      <w:proofErr w:type="gramStart"/>
      <w:r w:rsidRPr="00681C7E">
        <w:t>are taken</w:t>
      </w:r>
      <w:proofErr w:type="gramEnd"/>
      <w:r w:rsidRPr="00681C7E">
        <w:t>, the specific case of non-compliance with this Agreement will not be an impediment for the provision of funding for future tranches as per paragraph 5 above.</w:t>
      </w:r>
    </w:p>
    <w:p w14:paraId="1BFA96AC" w14:textId="77777777" w:rsidR="00636FF8" w:rsidRPr="00681C7E" w:rsidRDefault="00636FF8" w:rsidP="0080009E">
      <w:pPr>
        <w:pStyle w:val="Heading1"/>
      </w:pPr>
      <w:r w:rsidRPr="00681C7E">
        <w:t xml:space="preserve">The Funding of this Agreement will not be modified </w:t>
      </w:r>
      <w:proofErr w:type="gramStart"/>
      <w:r w:rsidRPr="00681C7E">
        <w:t>on the basis of</w:t>
      </w:r>
      <w:proofErr w:type="gramEnd"/>
      <w:r w:rsidRPr="00681C7E">
        <w:t xml:space="preserve"> any future Executive Committee decisions that may affect the funding of any other consumption sector projects or any other related activities in the Country.</w:t>
      </w:r>
    </w:p>
    <w:p w14:paraId="77731853" w14:textId="24155D98" w:rsidR="00636FF8" w:rsidRPr="00681C7E" w:rsidRDefault="00636FF8" w:rsidP="0080009E">
      <w:pPr>
        <w:pStyle w:val="Heading1"/>
      </w:pPr>
      <w:r w:rsidRPr="00681C7E">
        <w:t xml:space="preserve">The Country will comply with any reasonable request of the Executive Committee, the Lead </w:t>
      </w:r>
      <w:proofErr w:type="gramStart"/>
      <w:r w:rsidRPr="00681C7E">
        <w:t>IA</w:t>
      </w:r>
      <w:proofErr w:type="gramEnd"/>
      <w:r w:rsidRPr="00681C7E">
        <w:t xml:space="preserve"> and the Cooperating IA to facilitate implementation of this Agreement. </w:t>
      </w:r>
      <w:proofErr w:type="gramStart"/>
      <w:r w:rsidRPr="00681C7E">
        <w:t>In particular, it</w:t>
      </w:r>
      <w:proofErr w:type="gramEnd"/>
      <w:r w:rsidRPr="00681C7E">
        <w:t xml:space="preserve"> will provide the Lead IA and the Cooperating IA with access to the information necessary to verify compliance with this Agreement.</w:t>
      </w:r>
    </w:p>
    <w:p w14:paraId="1579322C" w14:textId="77777777" w:rsidR="00636FF8" w:rsidRPr="00681C7E" w:rsidRDefault="00636FF8" w:rsidP="00F61D55">
      <w:pPr>
        <w:spacing w:before="240" w:after="240"/>
        <w:rPr>
          <w:b/>
        </w:rPr>
      </w:pPr>
      <w:r w:rsidRPr="00681C7E">
        <w:rPr>
          <w:b/>
        </w:rPr>
        <w:t>Date of completion</w:t>
      </w:r>
    </w:p>
    <w:p w14:paraId="65868BF0" w14:textId="25F417DD" w:rsidR="00636FF8" w:rsidRPr="00681C7E" w:rsidRDefault="00636FF8" w:rsidP="00F61D55">
      <w:pPr>
        <w:pStyle w:val="Heading1"/>
        <w:spacing w:before="240"/>
      </w:pPr>
      <w:r w:rsidRPr="00681C7E">
        <w:t xml:space="preserve">The completion of the Plan and the associated Agreement will take place at the end of the year following the last year for which a maximum allowable total consumption level has </w:t>
      </w:r>
      <w:proofErr w:type="gramStart"/>
      <w:r w:rsidRPr="00681C7E">
        <w:t>been specified</w:t>
      </w:r>
      <w:proofErr w:type="gramEnd"/>
      <w:r w:rsidRPr="00681C7E">
        <w:t xml:space="preserve"> in Appendix 2-A. Should at that time there still be activities that are outstanding, and which </w:t>
      </w:r>
      <w:proofErr w:type="gramStart"/>
      <w:r w:rsidRPr="00681C7E">
        <w:t>were foreseen</w:t>
      </w:r>
      <w:proofErr w:type="gramEnd"/>
      <w:r w:rsidRPr="00681C7E">
        <w:t xml:space="preserve">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75B35ABD" w14:textId="77777777" w:rsidR="00636FF8" w:rsidRPr="00681C7E" w:rsidRDefault="00636FF8" w:rsidP="00F61D55">
      <w:pPr>
        <w:spacing w:before="240" w:after="240"/>
      </w:pPr>
      <w:r w:rsidRPr="00681C7E">
        <w:rPr>
          <w:b/>
        </w:rPr>
        <w:t>Validity</w:t>
      </w:r>
    </w:p>
    <w:p w14:paraId="7CACFBB8" w14:textId="77777777" w:rsidR="00636FF8" w:rsidRPr="00681C7E" w:rsidRDefault="00636FF8" w:rsidP="00F61D55">
      <w:pPr>
        <w:pStyle w:val="Heading1"/>
        <w:spacing w:before="240"/>
      </w:pPr>
      <w:proofErr w:type="gramStart"/>
      <w:r w:rsidRPr="00681C7E">
        <w:t>All of</w:t>
      </w:r>
      <w:proofErr w:type="gramEnd"/>
      <w:r w:rsidRPr="00681C7E">
        <w:t xml:space="preserve">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1341B3D0" w14:textId="77777777" w:rsidR="00636FF8" w:rsidRPr="00681C7E" w:rsidRDefault="00636FF8" w:rsidP="0080009E">
      <w:pPr>
        <w:pStyle w:val="Heading1"/>
      </w:pPr>
      <w:r w:rsidRPr="00681C7E">
        <w:t xml:space="preserve">This Agreement may </w:t>
      </w:r>
      <w:proofErr w:type="gramStart"/>
      <w:r w:rsidRPr="00681C7E">
        <w:t>be modified</w:t>
      </w:r>
      <w:proofErr w:type="gramEnd"/>
      <w:r w:rsidRPr="00681C7E">
        <w:t xml:space="preserve"> or terminated only by mutual written agreement between the Government of the Country and the Executive Committee of the Multilateral Fund.</w:t>
      </w:r>
    </w:p>
    <w:p w14:paraId="5A9BF0AD" w14:textId="77777777" w:rsidR="00636FF8" w:rsidRPr="00681C7E" w:rsidRDefault="00636FF8" w:rsidP="00F03F4D">
      <w:pPr>
        <w:pStyle w:val="Heading1"/>
        <w:keepNext/>
        <w:numPr>
          <w:ilvl w:val="0"/>
          <w:numId w:val="0"/>
        </w:numPr>
        <w:spacing w:before="360" w:after="360"/>
        <w:rPr>
          <w:b/>
          <w:sz w:val="24"/>
          <w:szCs w:val="24"/>
        </w:rPr>
      </w:pPr>
      <w:r w:rsidRPr="00681C7E">
        <w:rPr>
          <w:b/>
          <w:sz w:val="24"/>
          <w:szCs w:val="24"/>
        </w:rPr>
        <w:t>APPENDICES</w:t>
      </w:r>
    </w:p>
    <w:p w14:paraId="2B6D0CF1" w14:textId="77777777" w:rsidR="00636FF8" w:rsidRPr="00681C7E" w:rsidRDefault="00636FF8" w:rsidP="00F03F4D">
      <w:pPr>
        <w:pStyle w:val="Heading1"/>
        <w:keepNext/>
        <w:numPr>
          <w:ilvl w:val="0"/>
          <w:numId w:val="0"/>
        </w:numPr>
        <w:spacing w:before="360" w:after="120"/>
        <w:rPr>
          <w:b/>
        </w:rPr>
      </w:pPr>
      <w:r w:rsidRPr="00681C7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1417"/>
        <w:gridCol w:w="1417"/>
        <w:gridCol w:w="2970"/>
      </w:tblGrid>
      <w:tr w:rsidR="00636FF8" w:rsidRPr="00681C7E" w14:paraId="70A93527" w14:textId="77777777" w:rsidTr="008159E2">
        <w:trPr>
          <w:trHeight w:val="413"/>
        </w:trPr>
        <w:tc>
          <w:tcPr>
            <w:tcW w:w="1896" w:type="pct"/>
            <w:shd w:val="clear" w:color="auto" w:fill="auto"/>
            <w:vAlign w:val="center"/>
          </w:tcPr>
          <w:p w14:paraId="11964934" w14:textId="77777777" w:rsidR="00636FF8" w:rsidRPr="00681C7E" w:rsidRDefault="00636FF8" w:rsidP="003D1443">
            <w:pPr>
              <w:keepNext/>
              <w:jc w:val="center"/>
              <w:rPr>
                <w:sz w:val="20"/>
                <w:szCs w:val="20"/>
              </w:rPr>
            </w:pPr>
            <w:r w:rsidRPr="00681C7E">
              <w:rPr>
                <w:sz w:val="20"/>
                <w:szCs w:val="20"/>
              </w:rPr>
              <w:t>Substance</w:t>
            </w:r>
          </w:p>
        </w:tc>
        <w:tc>
          <w:tcPr>
            <w:tcW w:w="758" w:type="pct"/>
            <w:shd w:val="clear" w:color="auto" w:fill="auto"/>
            <w:vAlign w:val="center"/>
          </w:tcPr>
          <w:p w14:paraId="4D830696" w14:textId="77777777" w:rsidR="00636FF8" w:rsidRPr="00681C7E" w:rsidRDefault="00636FF8" w:rsidP="003D1443">
            <w:pPr>
              <w:keepNext/>
              <w:jc w:val="center"/>
              <w:rPr>
                <w:sz w:val="20"/>
                <w:szCs w:val="20"/>
              </w:rPr>
            </w:pPr>
            <w:r w:rsidRPr="00681C7E">
              <w:rPr>
                <w:sz w:val="20"/>
                <w:szCs w:val="20"/>
              </w:rPr>
              <w:t>Annex</w:t>
            </w:r>
          </w:p>
        </w:tc>
        <w:tc>
          <w:tcPr>
            <w:tcW w:w="758" w:type="pct"/>
            <w:shd w:val="clear" w:color="auto" w:fill="auto"/>
            <w:vAlign w:val="center"/>
          </w:tcPr>
          <w:p w14:paraId="36A09943" w14:textId="77777777" w:rsidR="00636FF8" w:rsidRPr="00681C7E" w:rsidRDefault="00636FF8" w:rsidP="003D1443">
            <w:pPr>
              <w:keepNext/>
              <w:jc w:val="center"/>
              <w:rPr>
                <w:sz w:val="20"/>
                <w:szCs w:val="20"/>
              </w:rPr>
            </w:pPr>
            <w:r w:rsidRPr="00681C7E">
              <w:rPr>
                <w:sz w:val="20"/>
                <w:szCs w:val="20"/>
              </w:rPr>
              <w:t>Group</w:t>
            </w:r>
          </w:p>
        </w:tc>
        <w:tc>
          <w:tcPr>
            <w:tcW w:w="1588" w:type="pct"/>
            <w:shd w:val="clear" w:color="auto" w:fill="auto"/>
            <w:vAlign w:val="center"/>
          </w:tcPr>
          <w:p w14:paraId="4A2460FA" w14:textId="77777777" w:rsidR="00636FF8" w:rsidRPr="00681C7E" w:rsidRDefault="00636FF8" w:rsidP="003D1443">
            <w:pPr>
              <w:keepNext/>
              <w:jc w:val="center"/>
              <w:rPr>
                <w:sz w:val="20"/>
                <w:szCs w:val="20"/>
              </w:rPr>
            </w:pPr>
            <w:r w:rsidRPr="00681C7E">
              <w:rPr>
                <w:sz w:val="20"/>
                <w:szCs w:val="20"/>
              </w:rPr>
              <w:t>Starting point for aggregate reductions in consumption (ODP tonnes)</w:t>
            </w:r>
          </w:p>
        </w:tc>
      </w:tr>
      <w:tr w:rsidR="00636FF8" w:rsidRPr="00681C7E" w14:paraId="64286C40" w14:textId="77777777" w:rsidTr="008159E2">
        <w:tc>
          <w:tcPr>
            <w:tcW w:w="1896" w:type="pct"/>
            <w:shd w:val="clear" w:color="auto" w:fill="auto"/>
          </w:tcPr>
          <w:p w14:paraId="26690D4F" w14:textId="77777777" w:rsidR="00636FF8" w:rsidRPr="00681C7E" w:rsidRDefault="00636FF8" w:rsidP="000D3D6D">
            <w:pPr>
              <w:keepNext/>
              <w:rPr>
                <w:sz w:val="20"/>
                <w:szCs w:val="20"/>
              </w:rPr>
            </w:pPr>
            <w:r w:rsidRPr="00681C7E">
              <w:rPr>
                <w:sz w:val="20"/>
                <w:szCs w:val="20"/>
              </w:rPr>
              <w:t>HCFC-22</w:t>
            </w:r>
          </w:p>
        </w:tc>
        <w:tc>
          <w:tcPr>
            <w:tcW w:w="758" w:type="pct"/>
            <w:shd w:val="clear" w:color="auto" w:fill="auto"/>
            <w:vAlign w:val="center"/>
          </w:tcPr>
          <w:p w14:paraId="27305828" w14:textId="77777777" w:rsidR="00636FF8" w:rsidRPr="00681C7E" w:rsidRDefault="00636FF8" w:rsidP="003D1443">
            <w:pPr>
              <w:keepNext/>
              <w:jc w:val="center"/>
              <w:rPr>
                <w:sz w:val="20"/>
                <w:szCs w:val="20"/>
              </w:rPr>
            </w:pPr>
            <w:r w:rsidRPr="00681C7E">
              <w:rPr>
                <w:sz w:val="20"/>
                <w:szCs w:val="20"/>
              </w:rPr>
              <w:t>C</w:t>
            </w:r>
          </w:p>
        </w:tc>
        <w:tc>
          <w:tcPr>
            <w:tcW w:w="758" w:type="pct"/>
            <w:shd w:val="clear" w:color="auto" w:fill="auto"/>
            <w:vAlign w:val="center"/>
          </w:tcPr>
          <w:p w14:paraId="04B2C2D0" w14:textId="77777777" w:rsidR="00636FF8" w:rsidRPr="00681C7E" w:rsidRDefault="00636FF8" w:rsidP="003D1443">
            <w:pPr>
              <w:keepNext/>
              <w:jc w:val="center"/>
              <w:rPr>
                <w:sz w:val="20"/>
                <w:szCs w:val="20"/>
              </w:rPr>
            </w:pPr>
            <w:r w:rsidRPr="00681C7E">
              <w:rPr>
                <w:sz w:val="20"/>
                <w:szCs w:val="20"/>
              </w:rPr>
              <w:t>I</w:t>
            </w:r>
          </w:p>
        </w:tc>
        <w:tc>
          <w:tcPr>
            <w:tcW w:w="1588" w:type="pct"/>
            <w:shd w:val="clear" w:color="auto" w:fill="auto"/>
          </w:tcPr>
          <w:p w14:paraId="58E85597" w14:textId="6EC46BDD" w:rsidR="00636FF8" w:rsidRPr="00681C7E" w:rsidRDefault="008159E2" w:rsidP="000D3D6D">
            <w:pPr>
              <w:keepNext/>
              <w:jc w:val="right"/>
              <w:rPr>
                <w:sz w:val="20"/>
                <w:szCs w:val="20"/>
              </w:rPr>
            </w:pPr>
            <w:r w:rsidRPr="00681C7E">
              <w:rPr>
                <w:sz w:val="20"/>
                <w:szCs w:val="20"/>
              </w:rPr>
              <w:t>8.69</w:t>
            </w:r>
          </w:p>
        </w:tc>
      </w:tr>
    </w:tbl>
    <w:p w14:paraId="60B0AAA6" w14:textId="4FEA862C" w:rsidR="00636FF8" w:rsidRPr="00681C7E" w:rsidRDefault="00636FF8" w:rsidP="00F03F4D">
      <w:pPr>
        <w:pStyle w:val="Heading1"/>
        <w:numPr>
          <w:ilvl w:val="0"/>
          <w:numId w:val="0"/>
        </w:numPr>
        <w:spacing w:before="360" w:after="120"/>
        <w:rPr>
          <w:b/>
        </w:rPr>
      </w:pPr>
      <w:r w:rsidRPr="00681C7E">
        <w:rPr>
          <w:b/>
        </w:rPr>
        <w:t>APPENDIX 2-A: THE TARGETS, AND FUNDING</w:t>
      </w:r>
    </w:p>
    <w:tbl>
      <w:tblPr>
        <w:tblW w:w="5000" w:type="pct"/>
        <w:jc w:val="center"/>
        <w:tblCellMar>
          <w:left w:w="85" w:type="dxa"/>
          <w:right w:w="85" w:type="dxa"/>
        </w:tblCellMar>
        <w:tblLook w:val="04A0" w:firstRow="1" w:lastRow="0" w:firstColumn="1" w:lastColumn="0" w:noHBand="0" w:noVBand="1"/>
      </w:tblPr>
      <w:tblGrid>
        <w:gridCol w:w="570"/>
        <w:gridCol w:w="3250"/>
        <w:gridCol w:w="821"/>
        <w:gridCol w:w="699"/>
        <w:gridCol w:w="774"/>
        <w:gridCol w:w="821"/>
        <w:gridCol w:w="774"/>
        <w:gridCol w:w="821"/>
        <w:gridCol w:w="820"/>
      </w:tblGrid>
      <w:tr w:rsidR="005E4552" w:rsidRPr="00681C7E" w14:paraId="5DEF900E" w14:textId="77777777" w:rsidTr="00ED051F">
        <w:trPr>
          <w:cantSplit/>
          <w:trHeight w:val="98"/>
          <w:tblHeader/>
          <w:jc w:val="center"/>
        </w:trPr>
        <w:tc>
          <w:tcPr>
            <w:tcW w:w="305" w:type="pct"/>
            <w:tcBorders>
              <w:top w:val="single" w:sz="4" w:space="0" w:color="auto"/>
              <w:left w:val="single" w:sz="4" w:space="0" w:color="auto"/>
              <w:bottom w:val="single" w:sz="4" w:space="0" w:color="auto"/>
              <w:right w:val="single" w:sz="4" w:space="0" w:color="auto"/>
            </w:tcBorders>
            <w:shd w:val="clear" w:color="auto" w:fill="auto"/>
            <w:hideMark/>
          </w:tcPr>
          <w:p w14:paraId="748F7A91" w14:textId="77777777" w:rsidR="005E4552" w:rsidRPr="00681C7E" w:rsidRDefault="005E4552" w:rsidP="000D3D6D">
            <w:pPr>
              <w:keepNext/>
              <w:keepLines/>
              <w:jc w:val="center"/>
              <w:rPr>
                <w:b/>
                <w:bCs/>
                <w:color w:val="000000"/>
                <w:sz w:val="20"/>
                <w:szCs w:val="20"/>
                <w:lang w:eastAsia="en-CA"/>
              </w:rPr>
            </w:pPr>
            <w:r w:rsidRPr="00681C7E">
              <w:rPr>
                <w:b/>
                <w:bCs/>
                <w:color w:val="000000"/>
                <w:sz w:val="20"/>
                <w:szCs w:val="20"/>
                <w:lang w:eastAsia="en-CA"/>
              </w:rPr>
              <w:t>Row</w:t>
            </w:r>
          </w:p>
        </w:tc>
        <w:tc>
          <w:tcPr>
            <w:tcW w:w="1738" w:type="pct"/>
            <w:tcBorders>
              <w:top w:val="single" w:sz="4" w:space="0" w:color="auto"/>
              <w:left w:val="nil"/>
              <w:bottom w:val="single" w:sz="4" w:space="0" w:color="auto"/>
              <w:right w:val="single" w:sz="4" w:space="0" w:color="auto"/>
            </w:tcBorders>
            <w:shd w:val="clear" w:color="auto" w:fill="auto"/>
            <w:hideMark/>
          </w:tcPr>
          <w:p w14:paraId="3F5E0BD4" w14:textId="77777777" w:rsidR="005E4552" w:rsidRPr="00681C7E" w:rsidRDefault="005E4552" w:rsidP="000D3D6D">
            <w:pPr>
              <w:keepNext/>
              <w:keepLines/>
              <w:jc w:val="center"/>
              <w:rPr>
                <w:b/>
                <w:bCs/>
                <w:color w:val="000000"/>
                <w:sz w:val="20"/>
                <w:szCs w:val="20"/>
                <w:lang w:eastAsia="en-CA"/>
              </w:rPr>
            </w:pPr>
            <w:r w:rsidRPr="00681C7E">
              <w:rPr>
                <w:b/>
                <w:bCs/>
                <w:color w:val="000000"/>
                <w:sz w:val="20"/>
                <w:szCs w:val="20"/>
                <w:lang w:eastAsia="en-CA"/>
              </w:rPr>
              <w:t>Particulars</w:t>
            </w:r>
          </w:p>
        </w:tc>
        <w:tc>
          <w:tcPr>
            <w:tcW w:w="439" w:type="pct"/>
            <w:tcBorders>
              <w:top w:val="single" w:sz="4" w:space="0" w:color="auto"/>
              <w:left w:val="nil"/>
              <w:bottom w:val="single" w:sz="4" w:space="0" w:color="auto"/>
              <w:right w:val="single" w:sz="4" w:space="0" w:color="auto"/>
            </w:tcBorders>
            <w:shd w:val="clear" w:color="auto" w:fill="auto"/>
            <w:hideMark/>
          </w:tcPr>
          <w:p w14:paraId="15F8A74C" w14:textId="77777777" w:rsidR="005E4552" w:rsidRPr="00681C7E" w:rsidRDefault="005E4552" w:rsidP="00604BA9">
            <w:pPr>
              <w:keepNext/>
              <w:keepLines/>
              <w:jc w:val="center"/>
              <w:rPr>
                <w:b/>
                <w:bCs/>
                <w:color w:val="000000"/>
                <w:sz w:val="20"/>
                <w:szCs w:val="20"/>
                <w:lang w:eastAsia="en-CA"/>
              </w:rPr>
            </w:pPr>
            <w:r w:rsidRPr="00681C7E">
              <w:rPr>
                <w:b/>
                <w:bCs/>
                <w:color w:val="000000"/>
                <w:sz w:val="20"/>
                <w:szCs w:val="20"/>
                <w:lang w:eastAsia="en-CA"/>
              </w:rPr>
              <w:t>2023</w:t>
            </w:r>
          </w:p>
        </w:tc>
        <w:tc>
          <w:tcPr>
            <w:tcW w:w="374" w:type="pct"/>
            <w:tcBorders>
              <w:top w:val="single" w:sz="4" w:space="0" w:color="auto"/>
              <w:left w:val="nil"/>
              <w:bottom w:val="single" w:sz="4" w:space="0" w:color="auto"/>
              <w:right w:val="single" w:sz="4" w:space="0" w:color="auto"/>
            </w:tcBorders>
            <w:shd w:val="clear" w:color="auto" w:fill="auto"/>
            <w:hideMark/>
          </w:tcPr>
          <w:p w14:paraId="7F36DBEF" w14:textId="77777777" w:rsidR="005E4552" w:rsidRPr="00681C7E" w:rsidRDefault="005E4552" w:rsidP="00604BA9">
            <w:pPr>
              <w:keepNext/>
              <w:keepLines/>
              <w:jc w:val="center"/>
              <w:rPr>
                <w:b/>
                <w:bCs/>
                <w:color w:val="000000"/>
                <w:sz w:val="20"/>
                <w:szCs w:val="20"/>
                <w:lang w:eastAsia="en-CA"/>
              </w:rPr>
            </w:pPr>
            <w:r w:rsidRPr="00681C7E">
              <w:rPr>
                <w:b/>
                <w:bCs/>
                <w:color w:val="000000"/>
                <w:sz w:val="20"/>
                <w:szCs w:val="20"/>
                <w:lang w:eastAsia="en-CA"/>
              </w:rPr>
              <w:t>2024</w:t>
            </w:r>
          </w:p>
        </w:tc>
        <w:tc>
          <w:tcPr>
            <w:tcW w:w="414" w:type="pct"/>
            <w:tcBorders>
              <w:top w:val="single" w:sz="4" w:space="0" w:color="auto"/>
              <w:left w:val="nil"/>
              <w:bottom w:val="single" w:sz="4" w:space="0" w:color="auto"/>
              <w:right w:val="single" w:sz="4" w:space="0" w:color="auto"/>
            </w:tcBorders>
            <w:shd w:val="clear" w:color="auto" w:fill="auto"/>
            <w:hideMark/>
          </w:tcPr>
          <w:p w14:paraId="76A04B0B" w14:textId="1B1CCCC2" w:rsidR="005E4552" w:rsidRPr="00681C7E" w:rsidRDefault="005E4552" w:rsidP="000D3D6D">
            <w:pPr>
              <w:keepNext/>
              <w:keepLines/>
              <w:jc w:val="center"/>
              <w:rPr>
                <w:b/>
                <w:bCs/>
                <w:color w:val="000000"/>
                <w:sz w:val="20"/>
                <w:szCs w:val="20"/>
                <w:lang w:eastAsia="en-CA"/>
              </w:rPr>
            </w:pPr>
            <w:r w:rsidRPr="00681C7E">
              <w:rPr>
                <w:b/>
                <w:bCs/>
                <w:color w:val="000000"/>
                <w:sz w:val="20"/>
                <w:szCs w:val="20"/>
                <w:lang w:eastAsia="en-CA"/>
              </w:rPr>
              <w:t>2025</w:t>
            </w:r>
          </w:p>
        </w:tc>
        <w:tc>
          <w:tcPr>
            <w:tcW w:w="439" w:type="pct"/>
            <w:tcBorders>
              <w:top w:val="single" w:sz="4" w:space="0" w:color="auto"/>
              <w:left w:val="nil"/>
              <w:bottom w:val="single" w:sz="4" w:space="0" w:color="auto"/>
              <w:right w:val="single" w:sz="4" w:space="0" w:color="auto"/>
            </w:tcBorders>
            <w:shd w:val="clear" w:color="auto" w:fill="auto"/>
            <w:hideMark/>
          </w:tcPr>
          <w:p w14:paraId="7E6BE27F" w14:textId="55DACD6D" w:rsidR="005E4552" w:rsidRPr="00681C7E" w:rsidRDefault="005E4552" w:rsidP="000D3D6D">
            <w:pPr>
              <w:keepNext/>
              <w:keepLines/>
              <w:jc w:val="center"/>
              <w:rPr>
                <w:b/>
                <w:bCs/>
                <w:color w:val="000000"/>
                <w:sz w:val="20"/>
                <w:szCs w:val="20"/>
                <w:lang w:eastAsia="en-CA"/>
              </w:rPr>
            </w:pPr>
            <w:r w:rsidRPr="00681C7E">
              <w:rPr>
                <w:b/>
                <w:bCs/>
                <w:color w:val="000000"/>
                <w:sz w:val="20"/>
                <w:szCs w:val="20"/>
                <w:lang w:eastAsia="en-CA"/>
              </w:rPr>
              <w:t>2026</w:t>
            </w:r>
          </w:p>
        </w:tc>
        <w:tc>
          <w:tcPr>
            <w:tcW w:w="414" w:type="pct"/>
            <w:tcBorders>
              <w:top w:val="single" w:sz="4" w:space="0" w:color="auto"/>
              <w:left w:val="nil"/>
              <w:bottom w:val="single" w:sz="4" w:space="0" w:color="auto"/>
              <w:right w:val="single" w:sz="4" w:space="0" w:color="auto"/>
            </w:tcBorders>
          </w:tcPr>
          <w:p w14:paraId="2E92F017" w14:textId="6971EA7E" w:rsidR="005E4552" w:rsidRPr="00681C7E" w:rsidRDefault="005E4552" w:rsidP="00604BA9">
            <w:pPr>
              <w:keepNext/>
              <w:keepLines/>
              <w:jc w:val="center"/>
              <w:rPr>
                <w:b/>
                <w:bCs/>
                <w:color w:val="000000"/>
                <w:sz w:val="20"/>
                <w:szCs w:val="20"/>
                <w:lang w:eastAsia="en-CA"/>
              </w:rPr>
            </w:pPr>
            <w:r w:rsidRPr="00681C7E">
              <w:rPr>
                <w:b/>
                <w:bCs/>
                <w:color w:val="000000"/>
                <w:sz w:val="20"/>
                <w:szCs w:val="20"/>
                <w:lang w:eastAsia="en-CA"/>
              </w:rPr>
              <w:t>2027-2029</w:t>
            </w:r>
          </w:p>
        </w:tc>
        <w:tc>
          <w:tcPr>
            <w:tcW w:w="439" w:type="pct"/>
            <w:tcBorders>
              <w:top w:val="single" w:sz="4" w:space="0" w:color="auto"/>
              <w:left w:val="single" w:sz="4" w:space="0" w:color="auto"/>
              <w:bottom w:val="single" w:sz="4" w:space="0" w:color="auto"/>
              <w:right w:val="single" w:sz="4" w:space="0" w:color="auto"/>
            </w:tcBorders>
            <w:shd w:val="clear" w:color="auto" w:fill="auto"/>
            <w:hideMark/>
          </w:tcPr>
          <w:p w14:paraId="0BDD2BEF" w14:textId="22C30491" w:rsidR="005E4552" w:rsidRPr="00681C7E" w:rsidRDefault="005E4552" w:rsidP="00604BA9">
            <w:pPr>
              <w:keepNext/>
              <w:keepLines/>
              <w:jc w:val="center"/>
              <w:rPr>
                <w:b/>
                <w:bCs/>
                <w:color w:val="000000"/>
                <w:sz w:val="20"/>
                <w:szCs w:val="20"/>
                <w:lang w:eastAsia="en-CA"/>
              </w:rPr>
            </w:pPr>
            <w:r w:rsidRPr="00681C7E">
              <w:rPr>
                <w:b/>
                <w:bCs/>
                <w:color w:val="000000"/>
                <w:sz w:val="20"/>
                <w:szCs w:val="20"/>
                <w:lang w:eastAsia="en-CA"/>
              </w:rPr>
              <w:t>2030</w:t>
            </w:r>
          </w:p>
        </w:tc>
        <w:tc>
          <w:tcPr>
            <w:tcW w:w="439" w:type="pct"/>
            <w:tcBorders>
              <w:top w:val="single" w:sz="4" w:space="0" w:color="auto"/>
              <w:left w:val="nil"/>
              <w:bottom w:val="single" w:sz="4" w:space="0" w:color="auto"/>
              <w:right w:val="single" w:sz="4" w:space="0" w:color="auto"/>
            </w:tcBorders>
            <w:shd w:val="clear" w:color="auto" w:fill="auto"/>
            <w:hideMark/>
          </w:tcPr>
          <w:p w14:paraId="3EEB24CD" w14:textId="77777777" w:rsidR="005E4552" w:rsidRPr="00681C7E" w:rsidRDefault="005E4552" w:rsidP="000D3D6D">
            <w:pPr>
              <w:keepNext/>
              <w:keepLines/>
              <w:jc w:val="center"/>
              <w:rPr>
                <w:b/>
                <w:bCs/>
                <w:color w:val="000000"/>
                <w:sz w:val="20"/>
                <w:szCs w:val="20"/>
                <w:lang w:eastAsia="en-CA"/>
              </w:rPr>
            </w:pPr>
            <w:r w:rsidRPr="00681C7E">
              <w:rPr>
                <w:b/>
                <w:bCs/>
                <w:color w:val="000000"/>
                <w:sz w:val="20"/>
                <w:szCs w:val="20"/>
                <w:lang w:eastAsia="en-CA"/>
              </w:rPr>
              <w:t>Total</w:t>
            </w:r>
          </w:p>
        </w:tc>
      </w:tr>
      <w:tr w:rsidR="005E4552" w:rsidRPr="00681C7E" w14:paraId="719E20BE" w14:textId="77777777" w:rsidTr="00ED051F">
        <w:trPr>
          <w:trHeight w:val="408"/>
          <w:jc w:val="center"/>
        </w:trPr>
        <w:tc>
          <w:tcPr>
            <w:tcW w:w="305" w:type="pct"/>
            <w:tcBorders>
              <w:top w:val="nil"/>
              <w:left w:val="single" w:sz="4" w:space="0" w:color="auto"/>
              <w:bottom w:val="single" w:sz="4" w:space="0" w:color="auto"/>
              <w:right w:val="single" w:sz="4" w:space="0" w:color="auto"/>
            </w:tcBorders>
            <w:shd w:val="clear" w:color="auto" w:fill="auto"/>
            <w:hideMark/>
          </w:tcPr>
          <w:p w14:paraId="4A766325" w14:textId="77777777" w:rsidR="005E4552" w:rsidRPr="00681C7E" w:rsidRDefault="005E4552" w:rsidP="00E9646F">
            <w:pPr>
              <w:keepNext/>
              <w:keepLines/>
              <w:jc w:val="left"/>
              <w:rPr>
                <w:color w:val="000000"/>
                <w:sz w:val="20"/>
                <w:szCs w:val="20"/>
                <w:lang w:eastAsia="en-CA"/>
              </w:rPr>
            </w:pPr>
            <w:r w:rsidRPr="00681C7E">
              <w:rPr>
                <w:color w:val="000000"/>
                <w:sz w:val="20"/>
                <w:szCs w:val="20"/>
                <w:lang w:eastAsia="en-CA"/>
              </w:rPr>
              <w:t>1.1</w:t>
            </w:r>
          </w:p>
        </w:tc>
        <w:tc>
          <w:tcPr>
            <w:tcW w:w="1738" w:type="pct"/>
            <w:tcBorders>
              <w:top w:val="nil"/>
              <w:left w:val="nil"/>
              <w:bottom w:val="single" w:sz="4" w:space="0" w:color="auto"/>
              <w:right w:val="single" w:sz="4" w:space="0" w:color="auto"/>
            </w:tcBorders>
            <w:shd w:val="clear" w:color="auto" w:fill="auto"/>
            <w:hideMark/>
          </w:tcPr>
          <w:p w14:paraId="3AC65829" w14:textId="77777777" w:rsidR="005E4552" w:rsidRPr="00681C7E" w:rsidRDefault="005E4552" w:rsidP="00E9646F">
            <w:pPr>
              <w:keepNext/>
              <w:keepLines/>
              <w:jc w:val="left"/>
              <w:rPr>
                <w:color w:val="000000"/>
                <w:sz w:val="20"/>
                <w:szCs w:val="20"/>
                <w:lang w:eastAsia="en-CA"/>
              </w:rPr>
            </w:pPr>
            <w:r w:rsidRPr="00681C7E">
              <w:rPr>
                <w:color w:val="000000"/>
                <w:sz w:val="20"/>
                <w:szCs w:val="20"/>
                <w:lang w:eastAsia="en-CA"/>
              </w:rPr>
              <w:t>Montreal Protocol reduction schedule of Annex C, Group I substances (ODP tonnes)</w:t>
            </w:r>
          </w:p>
        </w:tc>
        <w:tc>
          <w:tcPr>
            <w:tcW w:w="439" w:type="pct"/>
            <w:tcBorders>
              <w:top w:val="nil"/>
              <w:left w:val="nil"/>
              <w:bottom w:val="single" w:sz="4" w:space="0" w:color="auto"/>
              <w:right w:val="single" w:sz="4" w:space="0" w:color="auto"/>
            </w:tcBorders>
            <w:shd w:val="clear" w:color="auto" w:fill="auto"/>
          </w:tcPr>
          <w:p w14:paraId="6630EEF0" w14:textId="75A88BF0" w:rsidR="005E4552" w:rsidRPr="00681C7E" w:rsidRDefault="005E4552" w:rsidP="00E9646F">
            <w:pPr>
              <w:keepNext/>
              <w:keepLines/>
              <w:jc w:val="right"/>
              <w:rPr>
                <w:color w:val="000000"/>
                <w:sz w:val="20"/>
                <w:szCs w:val="20"/>
                <w:lang w:eastAsia="en-CA"/>
              </w:rPr>
            </w:pPr>
            <w:r w:rsidRPr="00681C7E">
              <w:rPr>
                <w:sz w:val="20"/>
                <w:szCs w:val="20"/>
              </w:rPr>
              <w:t>5.65</w:t>
            </w:r>
          </w:p>
        </w:tc>
        <w:tc>
          <w:tcPr>
            <w:tcW w:w="374" w:type="pct"/>
            <w:tcBorders>
              <w:top w:val="nil"/>
              <w:left w:val="nil"/>
              <w:bottom w:val="single" w:sz="4" w:space="0" w:color="auto"/>
              <w:right w:val="single" w:sz="4" w:space="0" w:color="auto"/>
            </w:tcBorders>
            <w:shd w:val="clear" w:color="auto" w:fill="auto"/>
          </w:tcPr>
          <w:p w14:paraId="7E4B696A" w14:textId="5E0D7D5B" w:rsidR="005E4552" w:rsidRPr="00681C7E" w:rsidRDefault="005E4552" w:rsidP="00E9646F">
            <w:pPr>
              <w:keepNext/>
              <w:keepLines/>
              <w:jc w:val="right"/>
              <w:rPr>
                <w:color w:val="000000"/>
                <w:sz w:val="20"/>
                <w:szCs w:val="20"/>
                <w:lang w:eastAsia="en-CA"/>
              </w:rPr>
            </w:pPr>
            <w:r w:rsidRPr="00681C7E">
              <w:rPr>
                <w:sz w:val="20"/>
                <w:szCs w:val="20"/>
              </w:rPr>
              <w:t>5.65</w:t>
            </w:r>
          </w:p>
        </w:tc>
        <w:tc>
          <w:tcPr>
            <w:tcW w:w="414" w:type="pct"/>
            <w:tcBorders>
              <w:top w:val="nil"/>
              <w:left w:val="nil"/>
              <w:bottom w:val="single" w:sz="4" w:space="0" w:color="auto"/>
              <w:right w:val="single" w:sz="4" w:space="0" w:color="auto"/>
            </w:tcBorders>
            <w:shd w:val="clear" w:color="auto" w:fill="auto"/>
          </w:tcPr>
          <w:p w14:paraId="2E180DDB" w14:textId="468EFFF9" w:rsidR="005E4552" w:rsidRPr="00681C7E" w:rsidRDefault="005E4552" w:rsidP="00E9646F">
            <w:pPr>
              <w:keepNext/>
              <w:keepLines/>
              <w:jc w:val="right"/>
              <w:rPr>
                <w:color w:val="000000"/>
                <w:sz w:val="20"/>
                <w:szCs w:val="20"/>
                <w:lang w:eastAsia="en-CA"/>
              </w:rPr>
            </w:pPr>
            <w:r w:rsidRPr="00681C7E">
              <w:rPr>
                <w:sz w:val="20"/>
                <w:szCs w:val="20"/>
              </w:rPr>
              <w:t>2.82</w:t>
            </w:r>
          </w:p>
        </w:tc>
        <w:tc>
          <w:tcPr>
            <w:tcW w:w="439" w:type="pct"/>
            <w:tcBorders>
              <w:top w:val="nil"/>
              <w:left w:val="nil"/>
              <w:bottom w:val="single" w:sz="4" w:space="0" w:color="auto"/>
              <w:right w:val="single" w:sz="4" w:space="0" w:color="auto"/>
            </w:tcBorders>
            <w:shd w:val="clear" w:color="auto" w:fill="auto"/>
          </w:tcPr>
          <w:p w14:paraId="6BD85842" w14:textId="76FECD38" w:rsidR="005E4552" w:rsidRPr="00681C7E" w:rsidRDefault="005E4552" w:rsidP="00E9646F">
            <w:pPr>
              <w:keepNext/>
              <w:keepLines/>
              <w:jc w:val="right"/>
              <w:rPr>
                <w:color w:val="000000"/>
                <w:sz w:val="20"/>
                <w:szCs w:val="20"/>
                <w:lang w:eastAsia="en-CA"/>
              </w:rPr>
            </w:pPr>
            <w:r w:rsidRPr="00681C7E">
              <w:rPr>
                <w:sz w:val="20"/>
                <w:szCs w:val="20"/>
              </w:rPr>
              <w:t>2.82</w:t>
            </w:r>
          </w:p>
        </w:tc>
        <w:tc>
          <w:tcPr>
            <w:tcW w:w="414" w:type="pct"/>
            <w:tcBorders>
              <w:top w:val="single" w:sz="4" w:space="0" w:color="auto"/>
              <w:left w:val="nil"/>
              <w:bottom w:val="single" w:sz="4" w:space="0" w:color="auto"/>
              <w:right w:val="single" w:sz="4" w:space="0" w:color="auto"/>
            </w:tcBorders>
          </w:tcPr>
          <w:p w14:paraId="10791C53" w14:textId="1E3BCB94" w:rsidR="005E4552" w:rsidRPr="00681C7E" w:rsidRDefault="005E4552" w:rsidP="00E9646F">
            <w:pPr>
              <w:keepNext/>
              <w:keepLines/>
              <w:jc w:val="right"/>
              <w:rPr>
                <w:sz w:val="20"/>
                <w:szCs w:val="20"/>
              </w:rPr>
            </w:pPr>
            <w:r w:rsidRPr="00681C7E">
              <w:rPr>
                <w:sz w:val="20"/>
                <w:szCs w:val="20"/>
              </w:rPr>
              <w:t>2.82</w:t>
            </w:r>
          </w:p>
        </w:tc>
        <w:tc>
          <w:tcPr>
            <w:tcW w:w="439" w:type="pct"/>
            <w:tcBorders>
              <w:top w:val="nil"/>
              <w:left w:val="single" w:sz="4" w:space="0" w:color="auto"/>
              <w:bottom w:val="single" w:sz="4" w:space="0" w:color="auto"/>
              <w:right w:val="single" w:sz="4" w:space="0" w:color="auto"/>
            </w:tcBorders>
            <w:shd w:val="clear" w:color="auto" w:fill="auto"/>
          </w:tcPr>
          <w:p w14:paraId="65BEC3AD" w14:textId="1F516414" w:rsidR="005E4552" w:rsidRPr="00681C7E" w:rsidRDefault="005E4552" w:rsidP="00E9646F">
            <w:pPr>
              <w:keepNext/>
              <w:keepLines/>
              <w:jc w:val="right"/>
              <w:rPr>
                <w:color w:val="000000"/>
                <w:sz w:val="20"/>
                <w:szCs w:val="20"/>
                <w:lang w:eastAsia="en-CA"/>
              </w:rPr>
            </w:pPr>
            <w:r w:rsidRPr="00681C7E">
              <w:rPr>
                <w:sz w:val="20"/>
                <w:szCs w:val="20"/>
              </w:rPr>
              <w:t>0</w:t>
            </w:r>
          </w:p>
        </w:tc>
        <w:tc>
          <w:tcPr>
            <w:tcW w:w="439" w:type="pct"/>
            <w:tcBorders>
              <w:top w:val="nil"/>
              <w:left w:val="nil"/>
              <w:bottom w:val="single" w:sz="4" w:space="0" w:color="auto"/>
              <w:right w:val="single" w:sz="4" w:space="0" w:color="auto"/>
            </w:tcBorders>
            <w:shd w:val="clear" w:color="auto" w:fill="auto"/>
          </w:tcPr>
          <w:p w14:paraId="6265ACAC" w14:textId="1AE26FBC" w:rsidR="005E4552" w:rsidRPr="00681C7E" w:rsidRDefault="005E4552" w:rsidP="00E9646F">
            <w:pPr>
              <w:keepNext/>
              <w:keepLines/>
              <w:jc w:val="right"/>
              <w:rPr>
                <w:color w:val="000000"/>
                <w:sz w:val="20"/>
                <w:szCs w:val="20"/>
                <w:lang w:eastAsia="en-CA"/>
              </w:rPr>
            </w:pPr>
            <w:r w:rsidRPr="00681C7E">
              <w:rPr>
                <w:sz w:val="20"/>
                <w:szCs w:val="20"/>
              </w:rPr>
              <w:t>n/a</w:t>
            </w:r>
          </w:p>
        </w:tc>
      </w:tr>
      <w:tr w:rsidR="005E4552" w:rsidRPr="00681C7E" w14:paraId="0F4A9E54" w14:textId="77777777" w:rsidTr="00ED051F">
        <w:trPr>
          <w:trHeight w:val="408"/>
          <w:jc w:val="center"/>
        </w:trPr>
        <w:tc>
          <w:tcPr>
            <w:tcW w:w="305" w:type="pct"/>
            <w:tcBorders>
              <w:top w:val="nil"/>
              <w:left w:val="single" w:sz="4" w:space="0" w:color="auto"/>
              <w:bottom w:val="single" w:sz="4" w:space="0" w:color="auto"/>
              <w:right w:val="single" w:sz="4" w:space="0" w:color="auto"/>
            </w:tcBorders>
            <w:shd w:val="clear" w:color="auto" w:fill="auto"/>
            <w:hideMark/>
          </w:tcPr>
          <w:p w14:paraId="5A5B0631" w14:textId="77777777" w:rsidR="005E4552" w:rsidRPr="00681C7E" w:rsidRDefault="005E4552" w:rsidP="00E9646F">
            <w:pPr>
              <w:jc w:val="left"/>
              <w:rPr>
                <w:color w:val="000000"/>
                <w:sz w:val="20"/>
                <w:szCs w:val="20"/>
                <w:lang w:eastAsia="en-CA"/>
              </w:rPr>
            </w:pPr>
            <w:r w:rsidRPr="00681C7E">
              <w:rPr>
                <w:color w:val="000000"/>
                <w:sz w:val="20"/>
                <w:szCs w:val="20"/>
                <w:lang w:eastAsia="en-CA"/>
              </w:rPr>
              <w:t>1.2</w:t>
            </w:r>
          </w:p>
        </w:tc>
        <w:tc>
          <w:tcPr>
            <w:tcW w:w="1738" w:type="pct"/>
            <w:tcBorders>
              <w:top w:val="nil"/>
              <w:left w:val="nil"/>
              <w:bottom w:val="single" w:sz="4" w:space="0" w:color="auto"/>
              <w:right w:val="single" w:sz="4" w:space="0" w:color="auto"/>
            </w:tcBorders>
            <w:shd w:val="clear" w:color="auto" w:fill="auto"/>
            <w:hideMark/>
          </w:tcPr>
          <w:p w14:paraId="710978AA" w14:textId="77777777" w:rsidR="005E4552" w:rsidRPr="00681C7E" w:rsidRDefault="005E4552" w:rsidP="00E9646F">
            <w:pPr>
              <w:jc w:val="left"/>
              <w:rPr>
                <w:color w:val="000000"/>
                <w:sz w:val="20"/>
                <w:szCs w:val="20"/>
                <w:lang w:eastAsia="en-CA"/>
              </w:rPr>
            </w:pPr>
            <w:r w:rsidRPr="00681C7E">
              <w:rPr>
                <w:color w:val="000000"/>
                <w:sz w:val="20"/>
                <w:szCs w:val="20"/>
                <w:lang w:eastAsia="en-CA"/>
              </w:rPr>
              <w:t>Maximum allowable total consumption of Annex C, Group I substances (ODP tonnes)</w:t>
            </w:r>
          </w:p>
        </w:tc>
        <w:tc>
          <w:tcPr>
            <w:tcW w:w="439" w:type="pct"/>
            <w:tcBorders>
              <w:top w:val="nil"/>
              <w:left w:val="nil"/>
              <w:bottom w:val="single" w:sz="4" w:space="0" w:color="auto"/>
              <w:right w:val="single" w:sz="4" w:space="0" w:color="auto"/>
            </w:tcBorders>
            <w:shd w:val="clear" w:color="auto" w:fill="auto"/>
          </w:tcPr>
          <w:p w14:paraId="1366FD0F" w14:textId="0C9AB8D0" w:rsidR="005E4552" w:rsidRPr="00681C7E" w:rsidRDefault="002478CA" w:rsidP="00E9646F">
            <w:pPr>
              <w:jc w:val="right"/>
              <w:rPr>
                <w:color w:val="000000"/>
                <w:sz w:val="20"/>
                <w:szCs w:val="20"/>
                <w:lang w:eastAsia="en-CA"/>
              </w:rPr>
            </w:pPr>
            <w:r>
              <w:rPr>
                <w:color w:val="000000"/>
                <w:sz w:val="20"/>
                <w:szCs w:val="20"/>
                <w:lang w:eastAsia="en-CA"/>
              </w:rPr>
              <w:t>2.30</w:t>
            </w:r>
          </w:p>
        </w:tc>
        <w:tc>
          <w:tcPr>
            <w:tcW w:w="374" w:type="pct"/>
            <w:tcBorders>
              <w:top w:val="nil"/>
              <w:left w:val="nil"/>
              <w:bottom w:val="single" w:sz="4" w:space="0" w:color="auto"/>
              <w:right w:val="single" w:sz="4" w:space="0" w:color="auto"/>
            </w:tcBorders>
            <w:shd w:val="clear" w:color="auto" w:fill="auto"/>
          </w:tcPr>
          <w:p w14:paraId="7106E01E" w14:textId="726EAD6E" w:rsidR="005E4552" w:rsidRPr="00681C7E" w:rsidRDefault="002478CA" w:rsidP="00E9646F">
            <w:pPr>
              <w:jc w:val="right"/>
              <w:rPr>
                <w:color w:val="000000"/>
                <w:sz w:val="20"/>
                <w:szCs w:val="20"/>
                <w:lang w:eastAsia="en-CA"/>
              </w:rPr>
            </w:pPr>
            <w:r>
              <w:rPr>
                <w:color w:val="000000"/>
                <w:sz w:val="20"/>
                <w:szCs w:val="20"/>
                <w:lang w:eastAsia="en-CA"/>
              </w:rPr>
              <w:t>2.30</w:t>
            </w:r>
          </w:p>
        </w:tc>
        <w:tc>
          <w:tcPr>
            <w:tcW w:w="414" w:type="pct"/>
            <w:tcBorders>
              <w:top w:val="nil"/>
              <w:left w:val="nil"/>
              <w:bottom w:val="single" w:sz="4" w:space="0" w:color="auto"/>
              <w:right w:val="single" w:sz="4" w:space="0" w:color="auto"/>
            </w:tcBorders>
            <w:shd w:val="clear" w:color="auto" w:fill="auto"/>
          </w:tcPr>
          <w:p w14:paraId="2FD0DD87" w14:textId="0C470D6F" w:rsidR="005E4552" w:rsidRPr="00681C7E" w:rsidRDefault="002478CA" w:rsidP="00E9646F">
            <w:pPr>
              <w:jc w:val="right"/>
              <w:rPr>
                <w:color w:val="000000"/>
                <w:sz w:val="20"/>
                <w:szCs w:val="20"/>
                <w:lang w:eastAsia="en-CA"/>
              </w:rPr>
            </w:pPr>
            <w:r>
              <w:rPr>
                <w:color w:val="000000"/>
                <w:sz w:val="20"/>
                <w:szCs w:val="20"/>
                <w:lang w:eastAsia="en-CA"/>
              </w:rPr>
              <w:t>1.60</w:t>
            </w:r>
          </w:p>
        </w:tc>
        <w:tc>
          <w:tcPr>
            <w:tcW w:w="439" w:type="pct"/>
            <w:tcBorders>
              <w:top w:val="nil"/>
              <w:left w:val="nil"/>
              <w:bottom w:val="single" w:sz="4" w:space="0" w:color="auto"/>
              <w:right w:val="single" w:sz="4" w:space="0" w:color="auto"/>
            </w:tcBorders>
            <w:shd w:val="clear" w:color="auto" w:fill="auto"/>
          </w:tcPr>
          <w:p w14:paraId="7ACF5CFB" w14:textId="5443B4EC" w:rsidR="005E4552" w:rsidRPr="00681C7E" w:rsidRDefault="002478CA" w:rsidP="00E9646F">
            <w:pPr>
              <w:jc w:val="right"/>
              <w:rPr>
                <w:color w:val="000000"/>
                <w:sz w:val="20"/>
                <w:szCs w:val="20"/>
                <w:lang w:eastAsia="en-CA"/>
              </w:rPr>
            </w:pPr>
            <w:r>
              <w:rPr>
                <w:color w:val="000000"/>
                <w:sz w:val="20"/>
                <w:szCs w:val="20"/>
                <w:lang w:eastAsia="en-CA"/>
              </w:rPr>
              <w:t>1.60</w:t>
            </w:r>
          </w:p>
        </w:tc>
        <w:tc>
          <w:tcPr>
            <w:tcW w:w="414" w:type="pct"/>
            <w:tcBorders>
              <w:top w:val="single" w:sz="4" w:space="0" w:color="auto"/>
              <w:left w:val="nil"/>
              <w:bottom w:val="single" w:sz="4" w:space="0" w:color="auto"/>
              <w:right w:val="single" w:sz="4" w:space="0" w:color="auto"/>
            </w:tcBorders>
          </w:tcPr>
          <w:p w14:paraId="408B8C16" w14:textId="0E2644D5" w:rsidR="005E4552" w:rsidRPr="00681C7E" w:rsidRDefault="0048116A" w:rsidP="00E9646F">
            <w:pPr>
              <w:jc w:val="right"/>
              <w:rPr>
                <w:sz w:val="20"/>
                <w:szCs w:val="20"/>
              </w:rPr>
            </w:pPr>
            <w:r>
              <w:rPr>
                <w:sz w:val="20"/>
                <w:szCs w:val="20"/>
              </w:rPr>
              <w:t>1.60</w:t>
            </w:r>
          </w:p>
        </w:tc>
        <w:tc>
          <w:tcPr>
            <w:tcW w:w="439" w:type="pct"/>
            <w:tcBorders>
              <w:top w:val="nil"/>
              <w:left w:val="single" w:sz="4" w:space="0" w:color="auto"/>
              <w:bottom w:val="single" w:sz="4" w:space="0" w:color="auto"/>
              <w:right w:val="single" w:sz="4" w:space="0" w:color="auto"/>
            </w:tcBorders>
            <w:shd w:val="clear" w:color="auto" w:fill="auto"/>
          </w:tcPr>
          <w:p w14:paraId="002EFA54" w14:textId="624307B5" w:rsidR="005E4552" w:rsidRPr="00681C7E" w:rsidRDefault="005E4552" w:rsidP="00E9646F">
            <w:pPr>
              <w:jc w:val="right"/>
              <w:rPr>
                <w:color w:val="000000"/>
                <w:sz w:val="20"/>
                <w:szCs w:val="20"/>
                <w:lang w:eastAsia="en-CA"/>
              </w:rPr>
            </w:pPr>
            <w:r w:rsidRPr="00681C7E">
              <w:rPr>
                <w:sz w:val="20"/>
                <w:szCs w:val="20"/>
              </w:rPr>
              <w:t>0</w:t>
            </w:r>
          </w:p>
        </w:tc>
        <w:tc>
          <w:tcPr>
            <w:tcW w:w="439" w:type="pct"/>
            <w:tcBorders>
              <w:top w:val="nil"/>
              <w:left w:val="nil"/>
              <w:bottom w:val="single" w:sz="4" w:space="0" w:color="auto"/>
              <w:right w:val="single" w:sz="4" w:space="0" w:color="auto"/>
            </w:tcBorders>
            <w:shd w:val="clear" w:color="auto" w:fill="auto"/>
          </w:tcPr>
          <w:p w14:paraId="254626C8" w14:textId="3AF22BC8" w:rsidR="005E4552" w:rsidRPr="00681C7E" w:rsidRDefault="005E4552" w:rsidP="00E9646F">
            <w:pPr>
              <w:jc w:val="right"/>
              <w:rPr>
                <w:color w:val="000000"/>
                <w:sz w:val="20"/>
                <w:szCs w:val="20"/>
                <w:lang w:eastAsia="en-CA"/>
              </w:rPr>
            </w:pPr>
            <w:r w:rsidRPr="00681C7E">
              <w:rPr>
                <w:sz w:val="20"/>
                <w:szCs w:val="20"/>
              </w:rPr>
              <w:t>n/a</w:t>
            </w:r>
          </w:p>
        </w:tc>
      </w:tr>
      <w:tr w:rsidR="005E4552" w:rsidRPr="00681C7E" w14:paraId="191FE23A" w14:textId="77777777" w:rsidTr="00ED051F">
        <w:trPr>
          <w:trHeight w:val="116"/>
          <w:jc w:val="center"/>
        </w:trPr>
        <w:tc>
          <w:tcPr>
            <w:tcW w:w="305" w:type="pct"/>
            <w:tcBorders>
              <w:top w:val="nil"/>
              <w:left w:val="single" w:sz="4" w:space="0" w:color="auto"/>
              <w:bottom w:val="single" w:sz="4" w:space="0" w:color="auto"/>
              <w:right w:val="single" w:sz="4" w:space="0" w:color="auto"/>
            </w:tcBorders>
            <w:shd w:val="clear" w:color="auto" w:fill="auto"/>
            <w:hideMark/>
          </w:tcPr>
          <w:p w14:paraId="3CA8ABF2" w14:textId="77777777" w:rsidR="005E4552" w:rsidRPr="00681C7E" w:rsidRDefault="005E4552" w:rsidP="00F85662">
            <w:pPr>
              <w:jc w:val="left"/>
              <w:rPr>
                <w:color w:val="000000"/>
                <w:sz w:val="20"/>
                <w:szCs w:val="20"/>
                <w:lang w:eastAsia="en-CA"/>
              </w:rPr>
            </w:pPr>
            <w:r w:rsidRPr="00681C7E">
              <w:rPr>
                <w:color w:val="000000"/>
                <w:sz w:val="20"/>
                <w:szCs w:val="20"/>
                <w:lang w:eastAsia="en-CA"/>
              </w:rPr>
              <w:lastRenderedPageBreak/>
              <w:t>2.1</w:t>
            </w:r>
          </w:p>
        </w:tc>
        <w:tc>
          <w:tcPr>
            <w:tcW w:w="1738" w:type="pct"/>
            <w:tcBorders>
              <w:top w:val="nil"/>
              <w:left w:val="nil"/>
              <w:bottom w:val="single" w:sz="4" w:space="0" w:color="auto"/>
              <w:right w:val="single" w:sz="4" w:space="0" w:color="auto"/>
            </w:tcBorders>
            <w:shd w:val="clear" w:color="auto" w:fill="auto"/>
            <w:hideMark/>
          </w:tcPr>
          <w:p w14:paraId="2DD93BEE" w14:textId="7D280715" w:rsidR="005E4552" w:rsidRPr="00681C7E" w:rsidRDefault="005E4552" w:rsidP="00F85662">
            <w:pPr>
              <w:jc w:val="left"/>
              <w:rPr>
                <w:color w:val="000000"/>
                <w:sz w:val="20"/>
                <w:szCs w:val="20"/>
                <w:lang w:eastAsia="en-CA"/>
              </w:rPr>
            </w:pPr>
            <w:r w:rsidRPr="00681C7E">
              <w:rPr>
                <w:color w:val="000000"/>
                <w:sz w:val="20"/>
                <w:szCs w:val="20"/>
                <w:lang w:eastAsia="en-CA"/>
              </w:rPr>
              <w:t>Lead IA (UNEP) agreed funding (US $)</w:t>
            </w:r>
          </w:p>
        </w:tc>
        <w:tc>
          <w:tcPr>
            <w:tcW w:w="439" w:type="pct"/>
            <w:tcBorders>
              <w:top w:val="nil"/>
              <w:left w:val="nil"/>
              <w:bottom w:val="single" w:sz="4" w:space="0" w:color="auto"/>
              <w:right w:val="single" w:sz="4" w:space="0" w:color="auto"/>
            </w:tcBorders>
            <w:shd w:val="clear" w:color="auto" w:fill="auto"/>
          </w:tcPr>
          <w:p w14:paraId="01DCEB36" w14:textId="7B87E4F7" w:rsidR="005E4552" w:rsidRPr="00681C7E" w:rsidRDefault="00664730" w:rsidP="00F85662">
            <w:pPr>
              <w:jc w:val="right"/>
              <w:rPr>
                <w:color w:val="000000"/>
                <w:sz w:val="20"/>
                <w:szCs w:val="20"/>
                <w:lang w:eastAsia="en-CA"/>
              </w:rPr>
            </w:pPr>
            <w:r w:rsidRPr="00681C7E">
              <w:rPr>
                <w:sz w:val="20"/>
                <w:szCs w:val="20"/>
              </w:rPr>
              <w:t>315,000</w:t>
            </w:r>
          </w:p>
        </w:tc>
        <w:tc>
          <w:tcPr>
            <w:tcW w:w="374" w:type="pct"/>
            <w:tcBorders>
              <w:top w:val="nil"/>
              <w:left w:val="nil"/>
              <w:bottom w:val="single" w:sz="4" w:space="0" w:color="auto"/>
              <w:right w:val="single" w:sz="4" w:space="0" w:color="auto"/>
            </w:tcBorders>
            <w:shd w:val="clear" w:color="auto" w:fill="auto"/>
          </w:tcPr>
          <w:p w14:paraId="1338309D" w14:textId="7AB472B4" w:rsidR="005E4552" w:rsidRPr="00681C7E" w:rsidRDefault="005E4552" w:rsidP="00F85662">
            <w:pPr>
              <w:jc w:val="right"/>
              <w:rPr>
                <w:color w:val="000000"/>
                <w:sz w:val="20"/>
                <w:szCs w:val="20"/>
                <w:lang w:eastAsia="en-CA"/>
              </w:rPr>
            </w:pPr>
            <w:r w:rsidRPr="00681C7E">
              <w:rPr>
                <w:sz w:val="20"/>
                <w:szCs w:val="20"/>
              </w:rPr>
              <w:t>0</w:t>
            </w:r>
          </w:p>
        </w:tc>
        <w:tc>
          <w:tcPr>
            <w:tcW w:w="414" w:type="pct"/>
            <w:tcBorders>
              <w:top w:val="nil"/>
              <w:left w:val="nil"/>
              <w:bottom w:val="single" w:sz="4" w:space="0" w:color="auto"/>
              <w:right w:val="single" w:sz="4" w:space="0" w:color="auto"/>
            </w:tcBorders>
            <w:shd w:val="clear" w:color="auto" w:fill="auto"/>
          </w:tcPr>
          <w:p w14:paraId="6DADC124" w14:textId="56367E5F" w:rsidR="005E4552" w:rsidRPr="00681C7E" w:rsidRDefault="005E4552" w:rsidP="00F85662">
            <w:pPr>
              <w:jc w:val="right"/>
              <w:rPr>
                <w:color w:val="000000"/>
                <w:sz w:val="20"/>
                <w:szCs w:val="20"/>
                <w:lang w:eastAsia="en-CA"/>
              </w:rPr>
            </w:pPr>
            <w:r w:rsidRPr="00681C7E">
              <w:rPr>
                <w:color w:val="000000"/>
                <w:sz w:val="20"/>
                <w:szCs w:val="20"/>
                <w:lang w:eastAsia="en-CA"/>
              </w:rPr>
              <w:t>0</w:t>
            </w:r>
          </w:p>
        </w:tc>
        <w:tc>
          <w:tcPr>
            <w:tcW w:w="439" w:type="pct"/>
            <w:tcBorders>
              <w:top w:val="nil"/>
              <w:left w:val="nil"/>
              <w:bottom w:val="single" w:sz="4" w:space="0" w:color="auto"/>
              <w:right w:val="single" w:sz="4" w:space="0" w:color="auto"/>
            </w:tcBorders>
            <w:shd w:val="clear" w:color="auto" w:fill="auto"/>
          </w:tcPr>
          <w:p w14:paraId="3DD76535" w14:textId="7C4341CC" w:rsidR="005E4552" w:rsidRPr="00681C7E" w:rsidRDefault="005E4552" w:rsidP="00F85662">
            <w:pPr>
              <w:jc w:val="right"/>
              <w:rPr>
                <w:color w:val="000000"/>
                <w:sz w:val="20"/>
                <w:szCs w:val="20"/>
                <w:lang w:eastAsia="en-CA"/>
              </w:rPr>
            </w:pPr>
            <w:r w:rsidRPr="00681C7E">
              <w:rPr>
                <w:sz w:val="20"/>
                <w:szCs w:val="20"/>
              </w:rPr>
              <w:t>160,000</w:t>
            </w:r>
          </w:p>
        </w:tc>
        <w:tc>
          <w:tcPr>
            <w:tcW w:w="414" w:type="pct"/>
            <w:tcBorders>
              <w:top w:val="single" w:sz="4" w:space="0" w:color="auto"/>
              <w:left w:val="nil"/>
              <w:bottom w:val="single" w:sz="4" w:space="0" w:color="auto"/>
              <w:right w:val="single" w:sz="4" w:space="0" w:color="auto"/>
            </w:tcBorders>
          </w:tcPr>
          <w:p w14:paraId="2A68D7B1" w14:textId="4607BAF2" w:rsidR="005E4552" w:rsidRPr="00681C7E" w:rsidRDefault="005E4552" w:rsidP="00F85662">
            <w:pPr>
              <w:jc w:val="right"/>
              <w:rPr>
                <w:sz w:val="20"/>
                <w:szCs w:val="20"/>
              </w:rPr>
            </w:pPr>
            <w:r w:rsidRPr="00681C7E">
              <w:rPr>
                <w:sz w:val="20"/>
                <w:szCs w:val="20"/>
              </w:rPr>
              <w:t>0</w:t>
            </w:r>
          </w:p>
        </w:tc>
        <w:tc>
          <w:tcPr>
            <w:tcW w:w="439" w:type="pct"/>
            <w:tcBorders>
              <w:top w:val="nil"/>
              <w:left w:val="single" w:sz="4" w:space="0" w:color="auto"/>
              <w:bottom w:val="single" w:sz="4" w:space="0" w:color="auto"/>
              <w:right w:val="single" w:sz="4" w:space="0" w:color="auto"/>
            </w:tcBorders>
            <w:shd w:val="clear" w:color="auto" w:fill="auto"/>
          </w:tcPr>
          <w:p w14:paraId="0B528816" w14:textId="4B94E6D8" w:rsidR="005E4552" w:rsidRPr="00681C7E" w:rsidRDefault="005E4552" w:rsidP="00F85662">
            <w:pPr>
              <w:jc w:val="right"/>
              <w:rPr>
                <w:color w:val="000000"/>
                <w:sz w:val="20"/>
                <w:szCs w:val="20"/>
                <w:lang w:eastAsia="en-CA"/>
              </w:rPr>
            </w:pPr>
            <w:r w:rsidRPr="00681C7E">
              <w:rPr>
                <w:sz w:val="20"/>
                <w:szCs w:val="20"/>
              </w:rPr>
              <w:t>106,250</w:t>
            </w:r>
          </w:p>
        </w:tc>
        <w:tc>
          <w:tcPr>
            <w:tcW w:w="439" w:type="pct"/>
            <w:tcBorders>
              <w:top w:val="nil"/>
              <w:left w:val="nil"/>
              <w:bottom w:val="single" w:sz="4" w:space="0" w:color="auto"/>
              <w:right w:val="single" w:sz="4" w:space="0" w:color="auto"/>
            </w:tcBorders>
            <w:shd w:val="clear" w:color="auto" w:fill="auto"/>
          </w:tcPr>
          <w:p w14:paraId="783B61B2" w14:textId="243E1ECD" w:rsidR="005E4552" w:rsidRPr="00681C7E" w:rsidRDefault="00664730" w:rsidP="00F85662">
            <w:pPr>
              <w:jc w:val="right"/>
              <w:rPr>
                <w:color w:val="000000"/>
                <w:sz w:val="20"/>
                <w:szCs w:val="20"/>
                <w:lang w:eastAsia="en-CA"/>
              </w:rPr>
            </w:pPr>
            <w:r w:rsidRPr="00681C7E">
              <w:rPr>
                <w:sz w:val="20"/>
                <w:szCs w:val="20"/>
              </w:rPr>
              <w:t>581,250</w:t>
            </w:r>
          </w:p>
        </w:tc>
      </w:tr>
      <w:tr w:rsidR="005E4552" w:rsidRPr="00681C7E" w14:paraId="363450AB" w14:textId="77777777" w:rsidTr="00ED051F">
        <w:trPr>
          <w:trHeight w:val="56"/>
          <w:jc w:val="center"/>
        </w:trPr>
        <w:tc>
          <w:tcPr>
            <w:tcW w:w="305" w:type="pct"/>
            <w:tcBorders>
              <w:top w:val="nil"/>
              <w:left w:val="single" w:sz="4" w:space="0" w:color="auto"/>
              <w:bottom w:val="single" w:sz="4" w:space="0" w:color="auto"/>
              <w:right w:val="single" w:sz="4" w:space="0" w:color="auto"/>
            </w:tcBorders>
            <w:shd w:val="clear" w:color="auto" w:fill="auto"/>
            <w:hideMark/>
          </w:tcPr>
          <w:p w14:paraId="77368895" w14:textId="77777777" w:rsidR="005E4552" w:rsidRPr="00681C7E" w:rsidRDefault="005E4552" w:rsidP="00F85662">
            <w:pPr>
              <w:jc w:val="left"/>
              <w:rPr>
                <w:color w:val="000000"/>
                <w:sz w:val="20"/>
                <w:szCs w:val="20"/>
                <w:lang w:eastAsia="en-CA"/>
              </w:rPr>
            </w:pPr>
            <w:r w:rsidRPr="00681C7E">
              <w:rPr>
                <w:color w:val="000000"/>
                <w:sz w:val="20"/>
                <w:szCs w:val="20"/>
                <w:lang w:eastAsia="en-CA"/>
              </w:rPr>
              <w:t>2.2</w:t>
            </w:r>
          </w:p>
        </w:tc>
        <w:tc>
          <w:tcPr>
            <w:tcW w:w="1738" w:type="pct"/>
            <w:tcBorders>
              <w:top w:val="nil"/>
              <w:left w:val="nil"/>
              <w:bottom w:val="single" w:sz="4" w:space="0" w:color="auto"/>
              <w:right w:val="single" w:sz="4" w:space="0" w:color="auto"/>
            </w:tcBorders>
            <w:shd w:val="clear" w:color="auto" w:fill="auto"/>
            <w:hideMark/>
          </w:tcPr>
          <w:p w14:paraId="0222C135" w14:textId="77777777" w:rsidR="005E4552" w:rsidRPr="00681C7E" w:rsidRDefault="005E4552" w:rsidP="00F85662">
            <w:pPr>
              <w:jc w:val="left"/>
              <w:rPr>
                <w:color w:val="000000"/>
                <w:sz w:val="20"/>
                <w:szCs w:val="20"/>
                <w:lang w:eastAsia="en-CA"/>
              </w:rPr>
            </w:pPr>
            <w:r w:rsidRPr="00681C7E">
              <w:rPr>
                <w:color w:val="000000"/>
                <w:sz w:val="20"/>
                <w:szCs w:val="20"/>
                <w:lang w:eastAsia="en-CA"/>
              </w:rPr>
              <w:t>Support costs for Lead IA (US $)</w:t>
            </w:r>
          </w:p>
        </w:tc>
        <w:tc>
          <w:tcPr>
            <w:tcW w:w="439" w:type="pct"/>
            <w:tcBorders>
              <w:top w:val="nil"/>
              <w:left w:val="nil"/>
              <w:bottom w:val="single" w:sz="4" w:space="0" w:color="auto"/>
              <w:right w:val="single" w:sz="4" w:space="0" w:color="auto"/>
            </w:tcBorders>
            <w:shd w:val="clear" w:color="auto" w:fill="auto"/>
          </w:tcPr>
          <w:p w14:paraId="0A5AB226" w14:textId="5EAFB2DB" w:rsidR="005E4552" w:rsidRPr="00681C7E" w:rsidRDefault="00FB32A2" w:rsidP="00F85662">
            <w:pPr>
              <w:jc w:val="right"/>
              <w:rPr>
                <w:color w:val="000000"/>
                <w:sz w:val="20"/>
                <w:szCs w:val="20"/>
                <w:lang w:eastAsia="en-CA"/>
              </w:rPr>
            </w:pPr>
            <w:r>
              <w:rPr>
                <w:color w:val="000000"/>
                <w:sz w:val="20"/>
                <w:szCs w:val="20"/>
                <w:lang w:eastAsia="en-CA"/>
              </w:rPr>
              <w:t>45,0</w:t>
            </w:r>
            <w:r w:rsidR="00C2244E">
              <w:rPr>
                <w:color w:val="000000"/>
                <w:sz w:val="20"/>
                <w:szCs w:val="20"/>
                <w:lang w:eastAsia="en-CA"/>
              </w:rPr>
              <w:t>6</w:t>
            </w:r>
            <w:r>
              <w:rPr>
                <w:color w:val="000000"/>
                <w:sz w:val="20"/>
                <w:szCs w:val="20"/>
                <w:lang w:eastAsia="en-CA"/>
              </w:rPr>
              <w:t>9</w:t>
            </w:r>
          </w:p>
        </w:tc>
        <w:tc>
          <w:tcPr>
            <w:tcW w:w="374" w:type="pct"/>
            <w:tcBorders>
              <w:top w:val="nil"/>
              <w:left w:val="nil"/>
              <w:bottom w:val="single" w:sz="4" w:space="0" w:color="auto"/>
              <w:right w:val="single" w:sz="4" w:space="0" w:color="auto"/>
            </w:tcBorders>
            <w:shd w:val="clear" w:color="auto" w:fill="auto"/>
          </w:tcPr>
          <w:p w14:paraId="54710F82" w14:textId="5C953648" w:rsidR="005E4552" w:rsidRPr="00681C7E" w:rsidRDefault="005E4552" w:rsidP="00F85662">
            <w:pPr>
              <w:jc w:val="right"/>
              <w:rPr>
                <w:color w:val="000000"/>
                <w:sz w:val="20"/>
                <w:szCs w:val="20"/>
                <w:lang w:eastAsia="en-CA"/>
              </w:rPr>
            </w:pPr>
            <w:r w:rsidRPr="00681C7E">
              <w:rPr>
                <w:sz w:val="20"/>
                <w:szCs w:val="20"/>
              </w:rPr>
              <w:t>0</w:t>
            </w:r>
          </w:p>
        </w:tc>
        <w:tc>
          <w:tcPr>
            <w:tcW w:w="414" w:type="pct"/>
            <w:tcBorders>
              <w:top w:val="nil"/>
              <w:left w:val="nil"/>
              <w:bottom w:val="single" w:sz="4" w:space="0" w:color="auto"/>
              <w:right w:val="single" w:sz="4" w:space="0" w:color="auto"/>
            </w:tcBorders>
            <w:shd w:val="clear" w:color="auto" w:fill="auto"/>
          </w:tcPr>
          <w:p w14:paraId="106CC570" w14:textId="039AD8B0" w:rsidR="005E4552" w:rsidRPr="00681C7E" w:rsidRDefault="005E4552" w:rsidP="00F85662">
            <w:pPr>
              <w:jc w:val="right"/>
              <w:rPr>
                <w:color w:val="000000"/>
                <w:sz w:val="20"/>
                <w:szCs w:val="20"/>
                <w:lang w:eastAsia="en-CA"/>
              </w:rPr>
            </w:pPr>
            <w:r w:rsidRPr="00681C7E">
              <w:rPr>
                <w:color w:val="000000"/>
                <w:sz w:val="20"/>
                <w:szCs w:val="20"/>
                <w:lang w:eastAsia="en-CA"/>
              </w:rPr>
              <w:t>0</w:t>
            </w:r>
          </w:p>
        </w:tc>
        <w:tc>
          <w:tcPr>
            <w:tcW w:w="439" w:type="pct"/>
            <w:tcBorders>
              <w:top w:val="nil"/>
              <w:left w:val="nil"/>
              <w:bottom w:val="single" w:sz="4" w:space="0" w:color="auto"/>
              <w:right w:val="single" w:sz="4" w:space="0" w:color="auto"/>
            </w:tcBorders>
            <w:shd w:val="clear" w:color="auto" w:fill="auto"/>
          </w:tcPr>
          <w:p w14:paraId="37DF0E5D" w14:textId="01B9C828" w:rsidR="005E4552" w:rsidRPr="00681C7E" w:rsidRDefault="005E4552" w:rsidP="00F85662">
            <w:pPr>
              <w:jc w:val="right"/>
              <w:rPr>
                <w:color w:val="000000"/>
                <w:sz w:val="20"/>
                <w:szCs w:val="20"/>
                <w:lang w:eastAsia="en-CA"/>
              </w:rPr>
            </w:pPr>
            <w:r w:rsidRPr="00681C7E">
              <w:rPr>
                <w:sz w:val="20"/>
                <w:szCs w:val="20"/>
              </w:rPr>
              <w:t>20,</w:t>
            </w:r>
            <w:r w:rsidR="0073079B">
              <w:rPr>
                <w:sz w:val="20"/>
                <w:szCs w:val="20"/>
              </w:rPr>
              <w:t>353</w:t>
            </w:r>
          </w:p>
        </w:tc>
        <w:tc>
          <w:tcPr>
            <w:tcW w:w="414" w:type="pct"/>
            <w:tcBorders>
              <w:top w:val="single" w:sz="4" w:space="0" w:color="auto"/>
              <w:left w:val="nil"/>
              <w:bottom w:val="single" w:sz="4" w:space="0" w:color="auto"/>
              <w:right w:val="single" w:sz="4" w:space="0" w:color="auto"/>
            </w:tcBorders>
          </w:tcPr>
          <w:p w14:paraId="42CB2BCD" w14:textId="319BA26B" w:rsidR="005E4552" w:rsidRPr="00681C7E" w:rsidRDefault="005E4552" w:rsidP="00F85662">
            <w:pPr>
              <w:jc w:val="right"/>
              <w:rPr>
                <w:sz w:val="20"/>
                <w:szCs w:val="20"/>
              </w:rPr>
            </w:pPr>
            <w:r w:rsidRPr="00681C7E">
              <w:rPr>
                <w:sz w:val="20"/>
                <w:szCs w:val="20"/>
              </w:rPr>
              <w:t>0</w:t>
            </w:r>
          </w:p>
        </w:tc>
        <w:tc>
          <w:tcPr>
            <w:tcW w:w="439" w:type="pct"/>
            <w:tcBorders>
              <w:top w:val="nil"/>
              <w:left w:val="single" w:sz="4" w:space="0" w:color="auto"/>
              <w:bottom w:val="single" w:sz="4" w:space="0" w:color="auto"/>
              <w:right w:val="single" w:sz="4" w:space="0" w:color="auto"/>
            </w:tcBorders>
            <w:shd w:val="clear" w:color="auto" w:fill="auto"/>
          </w:tcPr>
          <w:p w14:paraId="0336D3DD" w14:textId="204C26FC" w:rsidR="005E4552" w:rsidRPr="00681C7E" w:rsidRDefault="005E4552" w:rsidP="00F85662">
            <w:pPr>
              <w:jc w:val="right"/>
              <w:rPr>
                <w:color w:val="000000"/>
                <w:sz w:val="20"/>
                <w:szCs w:val="20"/>
                <w:lang w:eastAsia="en-CA"/>
              </w:rPr>
            </w:pPr>
            <w:r w:rsidRPr="00681C7E">
              <w:rPr>
                <w:sz w:val="20"/>
                <w:szCs w:val="20"/>
              </w:rPr>
              <w:t>13,</w:t>
            </w:r>
            <w:r w:rsidR="0073079B">
              <w:rPr>
                <w:sz w:val="20"/>
                <w:szCs w:val="20"/>
              </w:rPr>
              <w:t>516</w:t>
            </w:r>
          </w:p>
        </w:tc>
        <w:tc>
          <w:tcPr>
            <w:tcW w:w="439" w:type="pct"/>
            <w:tcBorders>
              <w:top w:val="nil"/>
              <w:left w:val="nil"/>
              <w:bottom w:val="single" w:sz="4" w:space="0" w:color="auto"/>
              <w:right w:val="single" w:sz="4" w:space="0" w:color="auto"/>
            </w:tcBorders>
            <w:shd w:val="clear" w:color="auto" w:fill="auto"/>
          </w:tcPr>
          <w:p w14:paraId="696A8319" w14:textId="3BBA84F9" w:rsidR="005E4552" w:rsidRPr="00681C7E" w:rsidRDefault="0073079B" w:rsidP="00F85662">
            <w:pPr>
              <w:jc w:val="right"/>
              <w:rPr>
                <w:color w:val="000000"/>
                <w:sz w:val="20"/>
                <w:szCs w:val="20"/>
                <w:lang w:eastAsia="en-CA"/>
              </w:rPr>
            </w:pPr>
            <w:r>
              <w:rPr>
                <w:color w:val="000000"/>
                <w:sz w:val="20"/>
                <w:szCs w:val="20"/>
                <w:lang w:eastAsia="en-CA"/>
              </w:rPr>
              <w:t>73,93</w:t>
            </w:r>
            <w:r w:rsidR="00123563">
              <w:rPr>
                <w:color w:val="000000"/>
                <w:sz w:val="20"/>
                <w:szCs w:val="20"/>
                <w:lang w:eastAsia="en-CA"/>
              </w:rPr>
              <w:t>8</w:t>
            </w:r>
          </w:p>
        </w:tc>
      </w:tr>
      <w:tr w:rsidR="005E4552" w:rsidRPr="00681C7E" w14:paraId="1BCD7A9A" w14:textId="77777777" w:rsidTr="00ED051F">
        <w:trPr>
          <w:trHeight w:val="161"/>
          <w:jc w:val="center"/>
        </w:trPr>
        <w:tc>
          <w:tcPr>
            <w:tcW w:w="305" w:type="pct"/>
            <w:tcBorders>
              <w:top w:val="nil"/>
              <w:left w:val="single" w:sz="4" w:space="0" w:color="auto"/>
              <w:bottom w:val="single" w:sz="4" w:space="0" w:color="auto"/>
              <w:right w:val="single" w:sz="4" w:space="0" w:color="auto"/>
            </w:tcBorders>
            <w:shd w:val="clear" w:color="auto" w:fill="auto"/>
            <w:hideMark/>
          </w:tcPr>
          <w:p w14:paraId="100780E6" w14:textId="77777777" w:rsidR="005E4552" w:rsidRPr="00681C7E" w:rsidRDefault="005E4552" w:rsidP="00F85662">
            <w:pPr>
              <w:jc w:val="left"/>
              <w:rPr>
                <w:color w:val="000000"/>
                <w:sz w:val="20"/>
                <w:szCs w:val="20"/>
                <w:lang w:eastAsia="en-CA"/>
              </w:rPr>
            </w:pPr>
            <w:r w:rsidRPr="00681C7E">
              <w:rPr>
                <w:color w:val="000000"/>
                <w:sz w:val="20"/>
                <w:szCs w:val="20"/>
                <w:lang w:eastAsia="en-CA"/>
              </w:rPr>
              <w:t>2.3</w:t>
            </w:r>
          </w:p>
        </w:tc>
        <w:tc>
          <w:tcPr>
            <w:tcW w:w="1738" w:type="pct"/>
            <w:tcBorders>
              <w:top w:val="nil"/>
              <w:left w:val="nil"/>
              <w:bottom w:val="single" w:sz="4" w:space="0" w:color="auto"/>
              <w:right w:val="single" w:sz="4" w:space="0" w:color="auto"/>
            </w:tcBorders>
            <w:shd w:val="clear" w:color="auto" w:fill="auto"/>
            <w:hideMark/>
          </w:tcPr>
          <w:p w14:paraId="0AE8A3B1" w14:textId="5F76C096" w:rsidR="005E4552" w:rsidRPr="00681C7E" w:rsidRDefault="005E4552" w:rsidP="00F85662">
            <w:pPr>
              <w:jc w:val="left"/>
              <w:rPr>
                <w:color w:val="000000"/>
                <w:sz w:val="20"/>
                <w:szCs w:val="20"/>
                <w:lang w:eastAsia="en-CA"/>
              </w:rPr>
            </w:pPr>
            <w:r w:rsidRPr="00681C7E">
              <w:rPr>
                <w:color w:val="000000"/>
                <w:sz w:val="20"/>
                <w:szCs w:val="20"/>
                <w:lang w:eastAsia="en-CA"/>
              </w:rPr>
              <w:t>Cooperating IA (UNDP) agreed funding (US $)</w:t>
            </w:r>
          </w:p>
        </w:tc>
        <w:tc>
          <w:tcPr>
            <w:tcW w:w="439" w:type="pct"/>
            <w:tcBorders>
              <w:top w:val="nil"/>
              <w:left w:val="nil"/>
              <w:bottom w:val="single" w:sz="4" w:space="0" w:color="auto"/>
              <w:right w:val="single" w:sz="4" w:space="0" w:color="auto"/>
            </w:tcBorders>
            <w:shd w:val="clear" w:color="auto" w:fill="auto"/>
          </w:tcPr>
          <w:p w14:paraId="19DC7041" w14:textId="4D850C4F" w:rsidR="005E4552" w:rsidRPr="00681C7E" w:rsidRDefault="005E4552" w:rsidP="00F85662">
            <w:pPr>
              <w:jc w:val="right"/>
              <w:rPr>
                <w:color w:val="000000"/>
                <w:sz w:val="20"/>
                <w:szCs w:val="20"/>
                <w:lang w:eastAsia="en-CA"/>
              </w:rPr>
            </w:pPr>
            <w:r w:rsidRPr="00681C7E">
              <w:rPr>
                <w:sz w:val="20"/>
                <w:szCs w:val="20"/>
              </w:rPr>
              <w:t>55,000</w:t>
            </w:r>
          </w:p>
        </w:tc>
        <w:tc>
          <w:tcPr>
            <w:tcW w:w="374" w:type="pct"/>
            <w:tcBorders>
              <w:top w:val="nil"/>
              <w:left w:val="nil"/>
              <w:bottom w:val="single" w:sz="4" w:space="0" w:color="auto"/>
              <w:right w:val="single" w:sz="4" w:space="0" w:color="auto"/>
            </w:tcBorders>
            <w:shd w:val="clear" w:color="auto" w:fill="auto"/>
          </w:tcPr>
          <w:p w14:paraId="38CB34DF" w14:textId="043617C8" w:rsidR="005E4552" w:rsidRPr="00681C7E" w:rsidRDefault="005E4552" w:rsidP="00F85662">
            <w:pPr>
              <w:jc w:val="right"/>
              <w:rPr>
                <w:color w:val="000000"/>
                <w:sz w:val="20"/>
                <w:szCs w:val="20"/>
                <w:lang w:eastAsia="en-CA"/>
              </w:rPr>
            </w:pPr>
            <w:r w:rsidRPr="00681C7E">
              <w:rPr>
                <w:sz w:val="20"/>
                <w:szCs w:val="20"/>
              </w:rPr>
              <w:t>0</w:t>
            </w:r>
          </w:p>
        </w:tc>
        <w:tc>
          <w:tcPr>
            <w:tcW w:w="414" w:type="pct"/>
            <w:tcBorders>
              <w:top w:val="nil"/>
              <w:left w:val="nil"/>
              <w:bottom w:val="single" w:sz="4" w:space="0" w:color="auto"/>
              <w:right w:val="single" w:sz="4" w:space="0" w:color="auto"/>
            </w:tcBorders>
            <w:shd w:val="clear" w:color="auto" w:fill="auto"/>
          </w:tcPr>
          <w:p w14:paraId="66B81EE2" w14:textId="667777B5" w:rsidR="005E4552" w:rsidRPr="00681C7E" w:rsidRDefault="005E4552" w:rsidP="00F85662">
            <w:pPr>
              <w:jc w:val="right"/>
              <w:rPr>
                <w:color w:val="000000"/>
                <w:sz w:val="20"/>
                <w:szCs w:val="20"/>
                <w:lang w:eastAsia="en-CA"/>
              </w:rPr>
            </w:pPr>
            <w:r w:rsidRPr="00681C7E">
              <w:rPr>
                <w:color w:val="000000"/>
                <w:sz w:val="20"/>
                <w:szCs w:val="20"/>
                <w:lang w:eastAsia="en-CA"/>
              </w:rPr>
              <w:t>0</w:t>
            </w:r>
          </w:p>
        </w:tc>
        <w:tc>
          <w:tcPr>
            <w:tcW w:w="439" w:type="pct"/>
            <w:tcBorders>
              <w:top w:val="nil"/>
              <w:left w:val="nil"/>
              <w:bottom w:val="single" w:sz="4" w:space="0" w:color="auto"/>
              <w:right w:val="single" w:sz="4" w:space="0" w:color="auto"/>
            </w:tcBorders>
            <w:shd w:val="clear" w:color="auto" w:fill="auto"/>
          </w:tcPr>
          <w:p w14:paraId="4085B611" w14:textId="2A1E8DE5" w:rsidR="005E4552" w:rsidRPr="00681C7E" w:rsidRDefault="005E4552" w:rsidP="00F85662">
            <w:pPr>
              <w:jc w:val="right"/>
              <w:rPr>
                <w:color w:val="000000"/>
                <w:sz w:val="20"/>
                <w:szCs w:val="20"/>
                <w:lang w:eastAsia="en-CA"/>
              </w:rPr>
            </w:pPr>
            <w:r w:rsidRPr="00681C7E">
              <w:rPr>
                <w:sz w:val="20"/>
                <w:szCs w:val="20"/>
              </w:rPr>
              <w:t>101,250</w:t>
            </w:r>
          </w:p>
        </w:tc>
        <w:tc>
          <w:tcPr>
            <w:tcW w:w="414" w:type="pct"/>
            <w:tcBorders>
              <w:top w:val="single" w:sz="4" w:space="0" w:color="auto"/>
              <w:left w:val="nil"/>
              <w:bottom w:val="single" w:sz="4" w:space="0" w:color="auto"/>
              <w:right w:val="single" w:sz="4" w:space="0" w:color="auto"/>
            </w:tcBorders>
          </w:tcPr>
          <w:p w14:paraId="17E96535" w14:textId="3AB2A7CE" w:rsidR="005E4552" w:rsidRPr="00681C7E" w:rsidRDefault="005E4552" w:rsidP="00F85662">
            <w:pPr>
              <w:jc w:val="right"/>
              <w:rPr>
                <w:sz w:val="20"/>
                <w:szCs w:val="20"/>
              </w:rPr>
            </w:pPr>
            <w:r w:rsidRPr="00681C7E">
              <w:rPr>
                <w:sz w:val="20"/>
                <w:szCs w:val="20"/>
              </w:rPr>
              <w:t>0</w:t>
            </w:r>
          </w:p>
        </w:tc>
        <w:tc>
          <w:tcPr>
            <w:tcW w:w="439" w:type="pct"/>
            <w:tcBorders>
              <w:top w:val="nil"/>
              <w:left w:val="single" w:sz="4" w:space="0" w:color="auto"/>
              <w:bottom w:val="single" w:sz="4" w:space="0" w:color="auto"/>
              <w:right w:val="single" w:sz="4" w:space="0" w:color="auto"/>
            </w:tcBorders>
            <w:shd w:val="clear" w:color="auto" w:fill="auto"/>
          </w:tcPr>
          <w:p w14:paraId="64A68E94" w14:textId="7E6F890B" w:rsidR="005E4552" w:rsidRPr="00681C7E" w:rsidRDefault="005E4552" w:rsidP="00F85662">
            <w:pPr>
              <w:jc w:val="right"/>
              <w:rPr>
                <w:color w:val="000000"/>
                <w:sz w:val="20"/>
                <w:szCs w:val="20"/>
                <w:lang w:eastAsia="en-CA"/>
              </w:rPr>
            </w:pPr>
            <w:r w:rsidRPr="00681C7E">
              <w:rPr>
                <w:sz w:val="20"/>
                <w:szCs w:val="20"/>
              </w:rPr>
              <w:t>0</w:t>
            </w:r>
          </w:p>
        </w:tc>
        <w:tc>
          <w:tcPr>
            <w:tcW w:w="439" w:type="pct"/>
            <w:tcBorders>
              <w:top w:val="nil"/>
              <w:left w:val="nil"/>
              <w:bottom w:val="single" w:sz="4" w:space="0" w:color="auto"/>
              <w:right w:val="single" w:sz="4" w:space="0" w:color="auto"/>
            </w:tcBorders>
            <w:shd w:val="clear" w:color="auto" w:fill="auto"/>
          </w:tcPr>
          <w:p w14:paraId="64B8ACE3" w14:textId="77FE42B5" w:rsidR="005E4552" w:rsidRPr="00681C7E" w:rsidRDefault="005E4552" w:rsidP="00F85662">
            <w:pPr>
              <w:jc w:val="right"/>
              <w:rPr>
                <w:color w:val="000000"/>
                <w:sz w:val="20"/>
                <w:szCs w:val="20"/>
                <w:lang w:eastAsia="en-CA"/>
              </w:rPr>
            </w:pPr>
            <w:r w:rsidRPr="00681C7E">
              <w:rPr>
                <w:sz w:val="20"/>
                <w:szCs w:val="20"/>
              </w:rPr>
              <w:t>156,250</w:t>
            </w:r>
          </w:p>
        </w:tc>
      </w:tr>
      <w:tr w:rsidR="005E4552" w:rsidRPr="00681C7E" w14:paraId="71B7802E" w14:textId="77777777" w:rsidTr="00ED051F">
        <w:trPr>
          <w:trHeight w:val="60"/>
          <w:jc w:val="center"/>
        </w:trPr>
        <w:tc>
          <w:tcPr>
            <w:tcW w:w="305" w:type="pct"/>
            <w:tcBorders>
              <w:top w:val="nil"/>
              <w:left w:val="single" w:sz="4" w:space="0" w:color="auto"/>
              <w:bottom w:val="single" w:sz="4" w:space="0" w:color="auto"/>
              <w:right w:val="single" w:sz="4" w:space="0" w:color="auto"/>
            </w:tcBorders>
            <w:shd w:val="clear" w:color="auto" w:fill="auto"/>
            <w:hideMark/>
          </w:tcPr>
          <w:p w14:paraId="34E51C45" w14:textId="77777777" w:rsidR="005E4552" w:rsidRPr="00681C7E" w:rsidRDefault="005E4552" w:rsidP="00F85662">
            <w:pPr>
              <w:jc w:val="left"/>
              <w:rPr>
                <w:color w:val="000000"/>
                <w:sz w:val="20"/>
                <w:szCs w:val="20"/>
                <w:lang w:eastAsia="en-CA"/>
              </w:rPr>
            </w:pPr>
            <w:r w:rsidRPr="00681C7E">
              <w:rPr>
                <w:color w:val="000000"/>
                <w:sz w:val="20"/>
                <w:szCs w:val="20"/>
                <w:lang w:eastAsia="en-CA"/>
              </w:rPr>
              <w:t>2.4</w:t>
            </w:r>
          </w:p>
        </w:tc>
        <w:tc>
          <w:tcPr>
            <w:tcW w:w="1738" w:type="pct"/>
            <w:tcBorders>
              <w:top w:val="nil"/>
              <w:left w:val="nil"/>
              <w:bottom w:val="single" w:sz="4" w:space="0" w:color="auto"/>
              <w:right w:val="single" w:sz="4" w:space="0" w:color="auto"/>
            </w:tcBorders>
            <w:shd w:val="clear" w:color="auto" w:fill="auto"/>
            <w:hideMark/>
          </w:tcPr>
          <w:p w14:paraId="547A50FE" w14:textId="77777777" w:rsidR="005E4552" w:rsidRPr="00681C7E" w:rsidRDefault="005E4552" w:rsidP="00F85662">
            <w:pPr>
              <w:jc w:val="left"/>
              <w:rPr>
                <w:color w:val="000000"/>
                <w:sz w:val="20"/>
                <w:szCs w:val="20"/>
                <w:lang w:eastAsia="en-CA"/>
              </w:rPr>
            </w:pPr>
            <w:r w:rsidRPr="00681C7E">
              <w:rPr>
                <w:color w:val="000000"/>
                <w:sz w:val="20"/>
                <w:szCs w:val="20"/>
                <w:lang w:eastAsia="en-CA"/>
              </w:rPr>
              <w:t>Support costs for Cooperating IA (US $)</w:t>
            </w:r>
          </w:p>
        </w:tc>
        <w:tc>
          <w:tcPr>
            <w:tcW w:w="439" w:type="pct"/>
            <w:tcBorders>
              <w:top w:val="nil"/>
              <w:left w:val="nil"/>
              <w:bottom w:val="single" w:sz="4" w:space="0" w:color="auto"/>
              <w:right w:val="single" w:sz="4" w:space="0" w:color="auto"/>
            </w:tcBorders>
            <w:shd w:val="clear" w:color="auto" w:fill="auto"/>
          </w:tcPr>
          <w:p w14:paraId="7381F683" w14:textId="70521CBA" w:rsidR="005E4552" w:rsidRPr="00681C7E" w:rsidRDefault="005E4552" w:rsidP="00F85662">
            <w:pPr>
              <w:jc w:val="right"/>
              <w:rPr>
                <w:color w:val="000000"/>
                <w:sz w:val="20"/>
                <w:szCs w:val="20"/>
                <w:lang w:eastAsia="en-CA"/>
              </w:rPr>
            </w:pPr>
            <w:r w:rsidRPr="00681C7E">
              <w:rPr>
                <w:sz w:val="20"/>
                <w:szCs w:val="20"/>
              </w:rPr>
              <w:t>4,950</w:t>
            </w:r>
          </w:p>
        </w:tc>
        <w:tc>
          <w:tcPr>
            <w:tcW w:w="374" w:type="pct"/>
            <w:tcBorders>
              <w:top w:val="nil"/>
              <w:left w:val="nil"/>
              <w:bottom w:val="single" w:sz="4" w:space="0" w:color="auto"/>
              <w:right w:val="single" w:sz="4" w:space="0" w:color="auto"/>
            </w:tcBorders>
            <w:shd w:val="clear" w:color="auto" w:fill="auto"/>
          </w:tcPr>
          <w:p w14:paraId="5BDB026A" w14:textId="1924F8E5" w:rsidR="005E4552" w:rsidRPr="00681C7E" w:rsidRDefault="005E4552" w:rsidP="00F85662">
            <w:pPr>
              <w:jc w:val="right"/>
              <w:rPr>
                <w:color w:val="000000"/>
                <w:sz w:val="20"/>
                <w:szCs w:val="20"/>
                <w:lang w:eastAsia="en-CA"/>
              </w:rPr>
            </w:pPr>
            <w:r w:rsidRPr="00681C7E">
              <w:rPr>
                <w:sz w:val="20"/>
                <w:szCs w:val="20"/>
              </w:rPr>
              <w:t>0</w:t>
            </w:r>
          </w:p>
        </w:tc>
        <w:tc>
          <w:tcPr>
            <w:tcW w:w="414" w:type="pct"/>
            <w:tcBorders>
              <w:top w:val="nil"/>
              <w:left w:val="nil"/>
              <w:bottom w:val="single" w:sz="4" w:space="0" w:color="auto"/>
              <w:right w:val="single" w:sz="4" w:space="0" w:color="auto"/>
            </w:tcBorders>
            <w:shd w:val="clear" w:color="auto" w:fill="auto"/>
          </w:tcPr>
          <w:p w14:paraId="7BF87C0A" w14:textId="10383532" w:rsidR="005E4552" w:rsidRPr="00681C7E" w:rsidRDefault="005E4552" w:rsidP="00F85662">
            <w:pPr>
              <w:jc w:val="right"/>
              <w:rPr>
                <w:color w:val="000000"/>
                <w:sz w:val="20"/>
                <w:szCs w:val="20"/>
                <w:lang w:eastAsia="en-CA"/>
              </w:rPr>
            </w:pPr>
            <w:r w:rsidRPr="00681C7E">
              <w:rPr>
                <w:color w:val="000000"/>
                <w:sz w:val="20"/>
                <w:szCs w:val="20"/>
                <w:lang w:eastAsia="en-CA"/>
              </w:rPr>
              <w:t>0</w:t>
            </w:r>
          </w:p>
        </w:tc>
        <w:tc>
          <w:tcPr>
            <w:tcW w:w="439" w:type="pct"/>
            <w:tcBorders>
              <w:top w:val="nil"/>
              <w:left w:val="nil"/>
              <w:bottom w:val="single" w:sz="4" w:space="0" w:color="auto"/>
              <w:right w:val="single" w:sz="4" w:space="0" w:color="auto"/>
            </w:tcBorders>
            <w:shd w:val="clear" w:color="auto" w:fill="auto"/>
          </w:tcPr>
          <w:p w14:paraId="06BB7C2E" w14:textId="713655B7" w:rsidR="005E4552" w:rsidRPr="00681C7E" w:rsidRDefault="005E4552" w:rsidP="00F85662">
            <w:pPr>
              <w:jc w:val="right"/>
              <w:rPr>
                <w:color w:val="000000"/>
                <w:sz w:val="20"/>
                <w:szCs w:val="20"/>
                <w:lang w:eastAsia="en-CA"/>
              </w:rPr>
            </w:pPr>
            <w:r w:rsidRPr="00681C7E">
              <w:rPr>
                <w:sz w:val="20"/>
                <w:szCs w:val="20"/>
              </w:rPr>
              <w:t>9,113</w:t>
            </w:r>
          </w:p>
        </w:tc>
        <w:tc>
          <w:tcPr>
            <w:tcW w:w="414" w:type="pct"/>
            <w:tcBorders>
              <w:top w:val="single" w:sz="4" w:space="0" w:color="auto"/>
              <w:left w:val="nil"/>
              <w:bottom w:val="single" w:sz="4" w:space="0" w:color="auto"/>
              <w:right w:val="single" w:sz="4" w:space="0" w:color="auto"/>
            </w:tcBorders>
          </w:tcPr>
          <w:p w14:paraId="48F51AD5" w14:textId="72DC67DE" w:rsidR="005E4552" w:rsidRPr="00681C7E" w:rsidRDefault="005E4552" w:rsidP="00F85662">
            <w:pPr>
              <w:jc w:val="right"/>
              <w:rPr>
                <w:sz w:val="20"/>
                <w:szCs w:val="20"/>
              </w:rPr>
            </w:pPr>
            <w:r w:rsidRPr="00681C7E">
              <w:rPr>
                <w:sz w:val="20"/>
                <w:szCs w:val="20"/>
              </w:rPr>
              <w:t>0</w:t>
            </w:r>
          </w:p>
        </w:tc>
        <w:tc>
          <w:tcPr>
            <w:tcW w:w="439" w:type="pct"/>
            <w:tcBorders>
              <w:top w:val="nil"/>
              <w:left w:val="single" w:sz="4" w:space="0" w:color="auto"/>
              <w:bottom w:val="single" w:sz="4" w:space="0" w:color="auto"/>
              <w:right w:val="single" w:sz="4" w:space="0" w:color="auto"/>
            </w:tcBorders>
            <w:shd w:val="clear" w:color="auto" w:fill="auto"/>
          </w:tcPr>
          <w:p w14:paraId="61979D97" w14:textId="4EF2856A" w:rsidR="005E4552" w:rsidRPr="00681C7E" w:rsidRDefault="005E4552" w:rsidP="00F85662">
            <w:pPr>
              <w:jc w:val="right"/>
              <w:rPr>
                <w:color w:val="000000"/>
                <w:sz w:val="20"/>
                <w:szCs w:val="20"/>
                <w:lang w:eastAsia="en-CA"/>
              </w:rPr>
            </w:pPr>
            <w:r w:rsidRPr="00681C7E">
              <w:rPr>
                <w:sz w:val="20"/>
                <w:szCs w:val="20"/>
              </w:rPr>
              <w:t>0</w:t>
            </w:r>
          </w:p>
        </w:tc>
        <w:tc>
          <w:tcPr>
            <w:tcW w:w="439" w:type="pct"/>
            <w:tcBorders>
              <w:top w:val="nil"/>
              <w:left w:val="nil"/>
              <w:bottom w:val="single" w:sz="4" w:space="0" w:color="auto"/>
              <w:right w:val="single" w:sz="4" w:space="0" w:color="auto"/>
            </w:tcBorders>
            <w:shd w:val="clear" w:color="auto" w:fill="auto"/>
          </w:tcPr>
          <w:p w14:paraId="1085A27E" w14:textId="7807E48F" w:rsidR="005E4552" w:rsidRPr="00681C7E" w:rsidRDefault="005E4552" w:rsidP="00F85662">
            <w:pPr>
              <w:jc w:val="right"/>
              <w:rPr>
                <w:color w:val="000000"/>
                <w:sz w:val="20"/>
                <w:szCs w:val="20"/>
                <w:lang w:eastAsia="en-CA"/>
              </w:rPr>
            </w:pPr>
            <w:r w:rsidRPr="00681C7E">
              <w:rPr>
                <w:sz w:val="20"/>
                <w:szCs w:val="20"/>
              </w:rPr>
              <w:t>14,063</w:t>
            </w:r>
          </w:p>
        </w:tc>
      </w:tr>
      <w:tr w:rsidR="005E4552" w:rsidRPr="00681C7E" w14:paraId="452901BD" w14:textId="77777777" w:rsidTr="00ED051F">
        <w:trPr>
          <w:trHeight w:val="62"/>
          <w:jc w:val="center"/>
        </w:trPr>
        <w:tc>
          <w:tcPr>
            <w:tcW w:w="305" w:type="pct"/>
            <w:tcBorders>
              <w:top w:val="nil"/>
              <w:left w:val="single" w:sz="4" w:space="0" w:color="auto"/>
              <w:bottom w:val="single" w:sz="4" w:space="0" w:color="auto"/>
              <w:right w:val="single" w:sz="4" w:space="0" w:color="auto"/>
            </w:tcBorders>
            <w:shd w:val="clear" w:color="auto" w:fill="auto"/>
            <w:hideMark/>
          </w:tcPr>
          <w:p w14:paraId="27BD5EB2" w14:textId="77777777" w:rsidR="005E4552" w:rsidRPr="00681C7E" w:rsidRDefault="005E4552" w:rsidP="00F85662">
            <w:pPr>
              <w:jc w:val="left"/>
              <w:rPr>
                <w:color w:val="000000"/>
                <w:sz w:val="20"/>
                <w:szCs w:val="20"/>
                <w:lang w:eastAsia="en-CA"/>
              </w:rPr>
            </w:pPr>
            <w:r w:rsidRPr="00681C7E">
              <w:rPr>
                <w:color w:val="000000"/>
                <w:sz w:val="20"/>
                <w:szCs w:val="20"/>
                <w:lang w:eastAsia="en-CA"/>
              </w:rPr>
              <w:t>3.1</w:t>
            </w:r>
          </w:p>
        </w:tc>
        <w:tc>
          <w:tcPr>
            <w:tcW w:w="1738" w:type="pct"/>
            <w:tcBorders>
              <w:top w:val="nil"/>
              <w:left w:val="nil"/>
              <w:bottom w:val="single" w:sz="4" w:space="0" w:color="auto"/>
              <w:right w:val="single" w:sz="4" w:space="0" w:color="auto"/>
            </w:tcBorders>
            <w:shd w:val="clear" w:color="auto" w:fill="auto"/>
            <w:hideMark/>
          </w:tcPr>
          <w:p w14:paraId="26E6A16A" w14:textId="77777777" w:rsidR="005E4552" w:rsidRPr="00681C7E" w:rsidRDefault="005E4552" w:rsidP="00F85662">
            <w:pPr>
              <w:jc w:val="left"/>
              <w:rPr>
                <w:color w:val="000000"/>
                <w:sz w:val="20"/>
                <w:szCs w:val="20"/>
                <w:lang w:eastAsia="en-CA"/>
              </w:rPr>
            </w:pPr>
            <w:r w:rsidRPr="00681C7E">
              <w:rPr>
                <w:color w:val="000000"/>
                <w:sz w:val="20"/>
                <w:szCs w:val="20"/>
                <w:lang w:eastAsia="en-CA"/>
              </w:rPr>
              <w:t>Total agreed funding (US $)</w:t>
            </w:r>
          </w:p>
        </w:tc>
        <w:tc>
          <w:tcPr>
            <w:tcW w:w="439" w:type="pct"/>
            <w:tcBorders>
              <w:top w:val="nil"/>
              <w:left w:val="nil"/>
              <w:bottom w:val="single" w:sz="4" w:space="0" w:color="auto"/>
              <w:right w:val="single" w:sz="4" w:space="0" w:color="auto"/>
            </w:tcBorders>
            <w:shd w:val="clear" w:color="auto" w:fill="auto"/>
          </w:tcPr>
          <w:p w14:paraId="78CB35AC" w14:textId="79FC5DD0" w:rsidR="005E4552" w:rsidRPr="00681C7E" w:rsidRDefault="00664730" w:rsidP="00F85662">
            <w:pPr>
              <w:jc w:val="right"/>
              <w:rPr>
                <w:color w:val="000000"/>
                <w:sz w:val="20"/>
                <w:szCs w:val="20"/>
                <w:lang w:eastAsia="en-CA"/>
              </w:rPr>
            </w:pPr>
            <w:r w:rsidRPr="00681C7E">
              <w:rPr>
                <w:color w:val="000000"/>
                <w:sz w:val="20"/>
                <w:szCs w:val="20"/>
                <w:lang w:eastAsia="en-CA"/>
              </w:rPr>
              <w:t>370,000</w:t>
            </w:r>
          </w:p>
        </w:tc>
        <w:tc>
          <w:tcPr>
            <w:tcW w:w="374" w:type="pct"/>
            <w:tcBorders>
              <w:top w:val="nil"/>
              <w:left w:val="nil"/>
              <w:bottom w:val="single" w:sz="4" w:space="0" w:color="auto"/>
              <w:right w:val="single" w:sz="4" w:space="0" w:color="auto"/>
            </w:tcBorders>
            <w:shd w:val="clear" w:color="auto" w:fill="auto"/>
          </w:tcPr>
          <w:p w14:paraId="26D70358" w14:textId="56A85605" w:rsidR="005E4552" w:rsidRPr="00681C7E" w:rsidRDefault="005E4552" w:rsidP="00F85662">
            <w:pPr>
              <w:jc w:val="right"/>
              <w:rPr>
                <w:color w:val="000000"/>
                <w:sz w:val="20"/>
                <w:szCs w:val="20"/>
                <w:lang w:eastAsia="en-CA"/>
              </w:rPr>
            </w:pPr>
            <w:r w:rsidRPr="00681C7E">
              <w:rPr>
                <w:sz w:val="20"/>
                <w:szCs w:val="20"/>
              </w:rPr>
              <w:t>0</w:t>
            </w:r>
          </w:p>
        </w:tc>
        <w:tc>
          <w:tcPr>
            <w:tcW w:w="414" w:type="pct"/>
            <w:tcBorders>
              <w:top w:val="nil"/>
              <w:left w:val="nil"/>
              <w:bottom w:val="single" w:sz="4" w:space="0" w:color="auto"/>
              <w:right w:val="single" w:sz="4" w:space="0" w:color="auto"/>
            </w:tcBorders>
            <w:shd w:val="clear" w:color="auto" w:fill="auto"/>
          </w:tcPr>
          <w:p w14:paraId="21A80430" w14:textId="575D7BDB" w:rsidR="005E4552" w:rsidRPr="00681C7E" w:rsidRDefault="005E4552" w:rsidP="00F85662">
            <w:pPr>
              <w:jc w:val="right"/>
              <w:rPr>
                <w:color w:val="000000"/>
                <w:sz w:val="20"/>
                <w:szCs w:val="20"/>
                <w:lang w:eastAsia="en-CA"/>
              </w:rPr>
            </w:pPr>
            <w:r w:rsidRPr="00681C7E">
              <w:rPr>
                <w:color w:val="000000"/>
                <w:sz w:val="20"/>
                <w:szCs w:val="20"/>
                <w:lang w:eastAsia="en-CA"/>
              </w:rPr>
              <w:t>0</w:t>
            </w:r>
          </w:p>
        </w:tc>
        <w:tc>
          <w:tcPr>
            <w:tcW w:w="439" w:type="pct"/>
            <w:tcBorders>
              <w:top w:val="nil"/>
              <w:left w:val="nil"/>
              <w:bottom w:val="single" w:sz="4" w:space="0" w:color="auto"/>
              <w:right w:val="single" w:sz="4" w:space="0" w:color="auto"/>
            </w:tcBorders>
            <w:shd w:val="clear" w:color="auto" w:fill="auto"/>
          </w:tcPr>
          <w:p w14:paraId="45B56846" w14:textId="087121DD" w:rsidR="005E4552" w:rsidRPr="00681C7E" w:rsidRDefault="005E4552" w:rsidP="00F85662">
            <w:pPr>
              <w:jc w:val="right"/>
              <w:rPr>
                <w:color w:val="000000"/>
                <w:sz w:val="20"/>
                <w:szCs w:val="20"/>
                <w:lang w:eastAsia="en-CA"/>
              </w:rPr>
            </w:pPr>
            <w:r w:rsidRPr="00681C7E">
              <w:rPr>
                <w:sz w:val="20"/>
                <w:szCs w:val="20"/>
              </w:rPr>
              <w:t>261,250</w:t>
            </w:r>
          </w:p>
        </w:tc>
        <w:tc>
          <w:tcPr>
            <w:tcW w:w="414" w:type="pct"/>
            <w:tcBorders>
              <w:top w:val="single" w:sz="4" w:space="0" w:color="auto"/>
              <w:left w:val="nil"/>
              <w:bottom w:val="single" w:sz="4" w:space="0" w:color="auto"/>
              <w:right w:val="single" w:sz="4" w:space="0" w:color="auto"/>
            </w:tcBorders>
          </w:tcPr>
          <w:p w14:paraId="217D51A6" w14:textId="25C324DC" w:rsidR="005E4552" w:rsidRPr="00681C7E" w:rsidRDefault="00ED051F" w:rsidP="00F85662">
            <w:pPr>
              <w:jc w:val="right"/>
              <w:rPr>
                <w:sz w:val="20"/>
                <w:szCs w:val="20"/>
              </w:rPr>
            </w:pPr>
            <w:r w:rsidRPr="00681C7E">
              <w:rPr>
                <w:sz w:val="20"/>
                <w:szCs w:val="20"/>
              </w:rPr>
              <w:t>0</w:t>
            </w:r>
          </w:p>
        </w:tc>
        <w:tc>
          <w:tcPr>
            <w:tcW w:w="439" w:type="pct"/>
            <w:tcBorders>
              <w:top w:val="nil"/>
              <w:left w:val="single" w:sz="4" w:space="0" w:color="auto"/>
              <w:bottom w:val="single" w:sz="4" w:space="0" w:color="auto"/>
              <w:right w:val="single" w:sz="4" w:space="0" w:color="auto"/>
            </w:tcBorders>
            <w:shd w:val="clear" w:color="auto" w:fill="auto"/>
          </w:tcPr>
          <w:p w14:paraId="5B6E202B" w14:textId="33676AEA" w:rsidR="005E4552" w:rsidRPr="00681C7E" w:rsidRDefault="005E4552" w:rsidP="00F85662">
            <w:pPr>
              <w:jc w:val="right"/>
              <w:rPr>
                <w:color w:val="000000"/>
                <w:sz w:val="20"/>
                <w:szCs w:val="20"/>
                <w:lang w:eastAsia="en-CA"/>
              </w:rPr>
            </w:pPr>
            <w:r w:rsidRPr="00681C7E">
              <w:rPr>
                <w:sz w:val="20"/>
                <w:szCs w:val="20"/>
              </w:rPr>
              <w:t>106,250</w:t>
            </w:r>
          </w:p>
        </w:tc>
        <w:tc>
          <w:tcPr>
            <w:tcW w:w="439" w:type="pct"/>
            <w:tcBorders>
              <w:top w:val="nil"/>
              <w:left w:val="nil"/>
              <w:bottom w:val="single" w:sz="4" w:space="0" w:color="auto"/>
              <w:right w:val="single" w:sz="4" w:space="0" w:color="auto"/>
            </w:tcBorders>
            <w:shd w:val="clear" w:color="auto" w:fill="auto"/>
          </w:tcPr>
          <w:p w14:paraId="2AD4EA30" w14:textId="229B7BD7" w:rsidR="005E4552" w:rsidRPr="00681C7E" w:rsidRDefault="00B95946" w:rsidP="00F85662">
            <w:pPr>
              <w:jc w:val="right"/>
              <w:rPr>
                <w:color w:val="000000"/>
                <w:sz w:val="20"/>
                <w:szCs w:val="20"/>
                <w:lang w:eastAsia="en-CA"/>
              </w:rPr>
            </w:pPr>
            <w:r w:rsidRPr="00681C7E">
              <w:rPr>
                <w:color w:val="000000"/>
                <w:sz w:val="20"/>
                <w:szCs w:val="20"/>
                <w:lang w:eastAsia="en-CA"/>
              </w:rPr>
              <w:t>737,500</w:t>
            </w:r>
          </w:p>
        </w:tc>
      </w:tr>
      <w:tr w:rsidR="005E4552" w:rsidRPr="00681C7E" w14:paraId="171FF722" w14:textId="77777777" w:rsidTr="00ED051F">
        <w:trPr>
          <w:trHeight w:val="62"/>
          <w:jc w:val="center"/>
        </w:trPr>
        <w:tc>
          <w:tcPr>
            <w:tcW w:w="305" w:type="pct"/>
            <w:tcBorders>
              <w:top w:val="nil"/>
              <w:left w:val="single" w:sz="4" w:space="0" w:color="auto"/>
              <w:bottom w:val="single" w:sz="4" w:space="0" w:color="auto"/>
              <w:right w:val="single" w:sz="4" w:space="0" w:color="auto"/>
            </w:tcBorders>
            <w:shd w:val="clear" w:color="auto" w:fill="auto"/>
            <w:hideMark/>
          </w:tcPr>
          <w:p w14:paraId="51348261" w14:textId="77777777" w:rsidR="005E4552" w:rsidRPr="00681C7E" w:rsidRDefault="005E4552" w:rsidP="00F85662">
            <w:pPr>
              <w:jc w:val="left"/>
              <w:rPr>
                <w:color w:val="000000"/>
                <w:sz w:val="20"/>
                <w:szCs w:val="20"/>
                <w:lang w:eastAsia="en-CA"/>
              </w:rPr>
            </w:pPr>
            <w:r w:rsidRPr="00681C7E">
              <w:rPr>
                <w:color w:val="000000"/>
                <w:sz w:val="20"/>
                <w:szCs w:val="20"/>
                <w:lang w:eastAsia="en-CA"/>
              </w:rPr>
              <w:t>3.2</w:t>
            </w:r>
          </w:p>
        </w:tc>
        <w:tc>
          <w:tcPr>
            <w:tcW w:w="1738" w:type="pct"/>
            <w:tcBorders>
              <w:top w:val="nil"/>
              <w:left w:val="nil"/>
              <w:bottom w:val="single" w:sz="4" w:space="0" w:color="auto"/>
              <w:right w:val="single" w:sz="4" w:space="0" w:color="auto"/>
            </w:tcBorders>
            <w:shd w:val="clear" w:color="auto" w:fill="auto"/>
            <w:hideMark/>
          </w:tcPr>
          <w:p w14:paraId="667AB175" w14:textId="77777777" w:rsidR="005E4552" w:rsidRPr="00681C7E" w:rsidRDefault="005E4552" w:rsidP="00F85662">
            <w:pPr>
              <w:jc w:val="left"/>
              <w:rPr>
                <w:color w:val="000000"/>
                <w:sz w:val="20"/>
                <w:szCs w:val="20"/>
                <w:lang w:eastAsia="en-CA"/>
              </w:rPr>
            </w:pPr>
            <w:r w:rsidRPr="00681C7E">
              <w:rPr>
                <w:color w:val="000000"/>
                <w:sz w:val="20"/>
                <w:szCs w:val="20"/>
                <w:lang w:eastAsia="en-CA"/>
              </w:rPr>
              <w:t>Total support costs (US $)</w:t>
            </w:r>
          </w:p>
        </w:tc>
        <w:tc>
          <w:tcPr>
            <w:tcW w:w="439" w:type="pct"/>
            <w:tcBorders>
              <w:top w:val="nil"/>
              <w:left w:val="nil"/>
              <w:bottom w:val="single" w:sz="4" w:space="0" w:color="auto"/>
              <w:right w:val="single" w:sz="4" w:space="0" w:color="auto"/>
            </w:tcBorders>
            <w:shd w:val="clear" w:color="auto" w:fill="auto"/>
          </w:tcPr>
          <w:p w14:paraId="0BF6B6C4" w14:textId="31906CAA" w:rsidR="005E4552" w:rsidRPr="00681C7E" w:rsidRDefault="00664730" w:rsidP="00F85662">
            <w:pPr>
              <w:jc w:val="right"/>
              <w:rPr>
                <w:color w:val="000000"/>
                <w:sz w:val="20"/>
                <w:szCs w:val="20"/>
                <w:lang w:eastAsia="en-CA"/>
              </w:rPr>
            </w:pPr>
            <w:r w:rsidRPr="00681C7E">
              <w:rPr>
                <w:color w:val="000000"/>
                <w:sz w:val="20"/>
                <w:szCs w:val="20"/>
                <w:lang w:eastAsia="en-CA"/>
              </w:rPr>
              <w:t>45,</w:t>
            </w:r>
            <w:r w:rsidR="0073079B">
              <w:rPr>
                <w:color w:val="000000"/>
                <w:sz w:val="20"/>
                <w:szCs w:val="20"/>
                <w:lang w:eastAsia="en-CA"/>
              </w:rPr>
              <w:t>019</w:t>
            </w:r>
          </w:p>
        </w:tc>
        <w:tc>
          <w:tcPr>
            <w:tcW w:w="374" w:type="pct"/>
            <w:tcBorders>
              <w:top w:val="nil"/>
              <w:left w:val="nil"/>
              <w:bottom w:val="single" w:sz="4" w:space="0" w:color="auto"/>
              <w:right w:val="single" w:sz="4" w:space="0" w:color="auto"/>
            </w:tcBorders>
            <w:shd w:val="clear" w:color="auto" w:fill="auto"/>
          </w:tcPr>
          <w:p w14:paraId="12CE27D7" w14:textId="3FD9A125" w:rsidR="005E4552" w:rsidRPr="00681C7E" w:rsidRDefault="005E4552" w:rsidP="00F85662">
            <w:pPr>
              <w:jc w:val="right"/>
              <w:rPr>
                <w:color w:val="000000"/>
                <w:sz w:val="20"/>
                <w:szCs w:val="20"/>
                <w:lang w:eastAsia="en-CA"/>
              </w:rPr>
            </w:pPr>
            <w:r w:rsidRPr="00681C7E">
              <w:rPr>
                <w:sz w:val="20"/>
                <w:szCs w:val="20"/>
              </w:rPr>
              <w:t>0</w:t>
            </w:r>
          </w:p>
        </w:tc>
        <w:tc>
          <w:tcPr>
            <w:tcW w:w="414" w:type="pct"/>
            <w:tcBorders>
              <w:top w:val="nil"/>
              <w:left w:val="nil"/>
              <w:bottom w:val="single" w:sz="4" w:space="0" w:color="auto"/>
              <w:right w:val="single" w:sz="4" w:space="0" w:color="auto"/>
            </w:tcBorders>
            <w:shd w:val="clear" w:color="auto" w:fill="auto"/>
          </w:tcPr>
          <w:p w14:paraId="09DB2426" w14:textId="38655F58" w:rsidR="005E4552" w:rsidRPr="00681C7E" w:rsidRDefault="005E4552" w:rsidP="00F85662">
            <w:pPr>
              <w:jc w:val="right"/>
              <w:rPr>
                <w:color w:val="000000"/>
                <w:sz w:val="20"/>
                <w:szCs w:val="20"/>
                <w:lang w:eastAsia="en-CA"/>
              </w:rPr>
            </w:pPr>
            <w:r w:rsidRPr="00681C7E">
              <w:rPr>
                <w:color w:val="000000"/>
                <w:sz w:val="20"/>
                <w:szCs w:val="20"/>
                <w:lang w:eastAsia="en-CA"/>
              </w:rPr>
              <w:t>0</w:t>
            </w:r>
          </w:p>
        </w:tc>
        <w:tc>
          <w:tcPr>
            <w:tcW w:w="439" w:type="pct"/>
            <w:tcBorders>
              <w:top w:val="nil"/>
              <w:left w:val="nil"/>
              <w:bottom w:val="single" w:sz="4" w:space="0" w:color="auto"/>
              <w:right w:val="single" w:sz="4" w:space="0" w:color="auto"/>
            </w:tcBorders>
            <w:shd w:val="clear" w:color="auto" w:fill="auto"/>
          </w:tcPr>
          <w:p w14:paraId="37066C65" w14:textId="7F31A578" w:rsidR="005E4552" w:rsidRPr="00681C7E" w:rsidRDefault="005E4552" w:rsidP="00F85662">
            <w:pPr>
              <w:jc w:val="right"/>
              <w:rPr>
                <w:color w:val="000000"/>
                <w:sz w:val="20"/>
                <w:szCs w:val="20"/>
                <w:lang w:eastAsia="en-CA"/>
              </w:rPr>
            </w:pPr>
            <w:r w:rsidRPr="00681C7E">
              <w:rPr>
                <w:sz w:val="20"/>
                <w:szCs w:val="20"/>
              </w:rPr>
              <w:t>29,</w:t>
            </w:r>
            <w:r w:rsidR="0073079B">
              <w:rPr>
                <w:sz w:val="20"/>
                <w:szCs w:val="20"/>
              </w:rPr>
              <w:t>466</w:t>
            </w:r>
          </w:p>
        </w:tc>
        <w:tc>
          <w:tcPr>
            <w:tcW w:w="414" w:type="pct"/>
            <w:tcBorders>
              <w:top w:val="single" w:sz="4" w:space="0" w:color="auto"/>
              <w:left w:val="nil"/>
              <w:bottom w:val="single" w:sz="4" w:space="0" w:color="auto"/>
              <w:right w:val="single" w:sz="4" w:space="0" w:color="auto"/>
            </w:tcBorders>
          </w:tcPr>
          <w:p w14:paraId="681417E9" w14:textId="4A69C76A" w:rsidR="005E4552" w:rsidRPr="00681C7E" w:rsidRDefault="00ED051F" w:rsidP="00F85662">
            <w:pPr>
              <w:jc w:val="right"/>
              <w:rPr>
                <w:sz w:val="20"/>
                <w:szCs w:val="20"/>
              </w:rPr>
            </w:pPr>
            <w:r w:rsidRPr="00681C7E">
              <w:rPr>
                <w:sz w:val="20"/>
                <w:szCs w:val="20"/>
              </w:rPr>
              <w:t>0</w:t>
            </w:r>
          </w:p>
        </w:tc>
        <w:tc>
          <w:tcPr>
            <w:tcW w:w="439" w:type="pct"/>
            <w:tcBorders>
              <w:top w:val="nil"/>
              <w:left w:val="single" w:sz="4" w:space="0" w:color="auto"/>
              <w:bottom w:val="single" w:sz="4" w:space="0" w:color="auto"/>
              <w:right w:val="single" w:sz="4" w:space="0" w:color="auto"/>
            </w:tcBorders>
            <w:shd w:val="clear" w:color="auto" w:fill="auto"/>
          </w:tcPr>
          <w:p w14:paraId="0C792713" w14:textId="2DA834E9" w:rsidR="005E4552" w:rsidRPr="00681C7E" w:rsidRDefault="005E4552" w:rsidP="00F85662">
            <w:pPr>
              <w:jc w:val="right"/>
              <w:rPr>
                <w:color w:val="000000"/>
                <w:sz w:val="20"/>
                <w:szCs w:val="20"/>
                <w:lang w:eastAsia="en-CA"/>
              </w:rPr>
            </w:pPr>
            <w:r w:rsidRPr="00681C7E">
              <w:rPr>
                <w:sz w:val="20"/>
                <w:szCs w:val="20"/>
              </w:rPr>
              <w:t>13,</w:t>
            </w:r>
            <w:r w:rsidR="002D1742">
              <w:rPr>
                <w:sz w:val="20"/>
                <w:szCs w:val="20"/>
              </w:rPr>
              <w:t>516</w:t>
            </w:r>
          </w:p>
        </w:tc>
        <w:tc>
          <w:tcPr>
            <w:tcW w:w="439" w:type="pct"/>
            <w:tcBorders>
              <w:top w:val="nil"/>
              <w:left w:val="nil"/>
              <w:bottom w:val="single" w:sz="4" w:space="0" w:color="auto"/>
              <w:right w:val="single" w:sz="4" w:space="0" w:color="auto"/>
            </w:tcBorders>
            <w:shd w:val="clear" w:color="auto" w:fill="auto"/>
          </w:tcPr>
          <w:p w14:paraId="1EDCC937" w14:textId="38FE869A" w:rsidR="005E4552" w:rsidRPr="00681C7E" w:rsidRDefault="00B95946" w:rsidP="00F85662">
            <w:pPr>
              <w:jc w:val="right"/>
              <w:rPr>
                <w:color w:val="000000"/>
                <w:sz w:val="20"/>
                <w:szCs w:val="20"/>
                <w:lang w:eastAsia="en-CA"/>
              </w:rPr>
            </w:pPr>
            <w:r w:rsidRPr="00681C7E">
              <w:rPr>
                <w:color w:val="000000"/>
                <w:sz w:val="20"/>
                <w:szCs w:val="20"/>
                <w:lang w:eastAsia="en-CA"/>
              </w:rPr>
              <w:t>8</w:t>
            </w:r>
            <w:r w:rsidR="001304B2">
              <w:rPr>
                <w:color w:val="000000"/>
                <w:sz w:val="20"/>
                <w:szCs w:val="20"/>
                <w:lang w:eastAsia="en-CA"/>
              </w:rPr>
              <w:t>8,001</w:t>
            </w:r>
          </w:p>
        </w:tc>
      </w:tr>
      <w:tr w:rsidR="005E4552" w:rsidRPr="00681C7E" w14:paraId="350292E9" w14:textId="77777777" w:rsidTr="00ED051F">
        <w:trPr>
          <w:trHeight w:val="53"/>
          <w:jc w:val="center"/>
        </w:trPr>
        <w:tc>
          <w:tcPr>
            <w:tcW w:w="305" w:type="pct"/>
            <w:tcBorders>
              <w:top w:val="nil"/>
              <w:left w:val="single" w:sz="4" w:space="0" w:color="auto"/>
              <w:bottom w:val="single" w:sz="4" w:space="0" w:color="auto"/>
              <w:right w:val="single" w:sz="4" w:space="0" w:color="auto"/>
            </w:tcBorders>
            <w:shd w:val="clear" w:color="auto" w:fill="auto"/>
            <w:hideMark/>
          </w:tcPr>
          <w:p w14:paraId="40589703" w14:textId="77777777" w:rsidR="005E4552" w:rsidRPr="00681C7E" w:rsidRDefault="005E4552" w:rsidP="00F85662">
            <w:pPr>
              <w:jc w:val="left"/>
              <w:rPr>
                <w:color w:val="000000"/>
                <w:sz w:val="20"/>
                <w:szCs w:val="20"/>
                <w:lang w:eastAsia="en-CA"/>
              </w:rPr>
            </w:pPr>
            <w:r w:rsidRPr="00681C7E">
              <w:rPr>
                <w:color w:val="000000"/>
                <w:sz w:val="20"/>
                <w:szCs w:val="20"/>
                <w:lang w:eastAsia="en-CA"/>
              </w:rPr>
              <w:t>3.3</w:t>
            </w:r>
          </w:p>
        </w:tc>
        <w:tc>
          <w:tcPr>
            <w:tcW w:w="1738" w:type="pct"/>
            <w:tcBorders>
              <w:top w:val="nil"/>
              <w:left w:val="nil"/>
              <w:bottom w:val="single" w:sz="4" w:space="0" w:color="auto"/>
              <w:right w:val="single" w:sz="4" w:space="0" w:color="auto"/>
            </w:tcBorders>
            <w:shd w:val="clear" w:color="auto" w:fill="auto"/>
            <w:hideMark/>
          </w:tcPr>
          <w:p w14:paraId="21A628C1" w14:textId="77777777" w:rsidR="005E4552" w:rsidRPr="00681C7E" w:rsidRDefault="005E4552" w:rsidP="00F85662">
            <w:pPr>
              <w:jc w:val="left"/>
              <w:rPr>
                <w:color w:val="000000"/>
                <w:sz w:val="20"/>
                <w:szCs w:val="20"/>
                <w:lang w:eastAsia="en-CA"/>
              </w:rPr>
            </w:pPr>
            <w:r w:rsidRPr="00681C7E">
              <w:rPr>
                <w:color w:val="000000"/>
                <w:sz w:val="20"/>
                <w:szCs w:val="20"/>
                <w:lang w:eastAsia="en-CA"/>
              </w:rPr>
              <w:t>Total agreed costs (US $)</w:t>
            </w:r>
          </w:p>
        </w:tc>
        <w:tc>
          <w:tcPr>
            <w:tcW w:w="439" w:type="pct"/>
            <w:tcBorders>
              <w:top w:val="nil"/>
              <w:left w:val="nil"/>
              <w:bottom w:val="single" w:sz="4" w:space="0" w:color="auto"/>
              <w:right w:val="single" w:sz="4" w:space="0" w:color="auto"/>
            </w:tcBorders>
            <w:shd w:val="clear" w:color="auto" w:fill="auto"/>
          </w:tcPr>
          <w:p w14:paraId="7E7645B5" w14:textId="3E517063" w:rsidR="005E4552" w:rsidRPr="00681C7E" w:rsidRDefault="00664730" w:rsidP="00F85662">
            <w:pPr>
              <w:jc w:val="right"/>
              <w:rPr>
                <w:color w:val="000000"/>
                <w:sz w:val="20"/>
                <w:szCs w:val="20"/>
                <w:lang w:eastAsia="en-CA"/>
              </w:rPr>
            </w:pPr>
            <w:r w:rsidRPr="00681C7E">
              <w:rPr>
                <w:color w:val="000000"/>
                <w:sz w:val="20"/>
                <w:szCs w:val="20"/>
                <w:lang w:eastAsia="en-CA"/>
              </w:rPr>
              <w:t>415,</w:t>
            </w:r>
            <w:r w:rsidR="0073079B">
              <w:rPr>
                <w:color w:val="000000"/>
                <w:sz w:val="20"/>
                <w:szCs w:val="20"/>
                <w:lang w:eastAsia="en-CA"/>
              </w:rPr>
              <w:t>019</w:t>
            </w:r>
          </w:p>
        </w:tc>
        <w:tc>
          <w:tcPr>
            <w:tcW w:w="374" w:type="pct"/>
            <w:tcBorders>
              <w:top w:val="nil"/>
              <w:left w:val="nil"/>
              <w:bottom w:val="single" w:sz="4" w:space="0" w:color="auto"/>
              <w:right w:val="single" w:sz="4" w:space="0" w:color="auto"/>
            </w:tcBorders>
            <w:shd w:val="clear" w:color="auto" w:fill="auto"/>
          </w:tcPr>
          <w:p w14:paraId="1A5D298A" w14:textId="3328CEB2" w:rsidR="005E4552" w:rsidRPr="00681C7E" w:rsidRDefault="005E4552" w:rsidP="00F85662">
            <w:pPr>
              <w:jc w:val="right"/>
              <w:rPr>
                <w:color w:val="000000"/>
                <w:sz w:val="20"/>
                <w:szCs w:val="20"/>
                <w:lang w:eastAsia="en-CA"/>
              </w:rPr>
            </w:pPr>
            <w:r w:rsidRPr="00681C7E">
              <w:rPr>
                <w:sz w:val="20"/>
                <w:szCs w:val="20"/>
              </w:rPr>
              <w:t>0</w:t>
            </w:r>
          </w:p>
        </w:tc>
        <w:tc>
          <w:tcPr>
            <w:tcW w:w="414" w:type="pct"/>
            <w:tcBorders>
              <w:top w:val="nil"/>
              <w:left w:val="nil"/>
              <w:bottom w:val="single" w:sz="4" w:space="0" w:color="auto"/>
              <w:right w:val="single" w:sz="4" w:space="0" w:color="auto"/>
            </w:tcBorders>
            <w:shd w:val="clear" w:color="auto" w:fill="auto"/>
          </w:tcPr>
          <w:p w14:paraId="030F657C" w14:textId="24078431" w:rsidR="005E4552" w:rsidRPr="00681C7E" w:rsidRDefault="005E4552" w:rsidP="00F85662">
            <w:pPr>
              <w:jc w:val="right"/>
              <w:rPr>
                <w:color w:val="000000"/>
                <w:sz w:val="20"/>
                <w:szCs w:val="20"/>
                <w:lang w:eastAsia="en-CA"/>
              </w:rPr>
            </w:pPr>
            <w:r w:rsidRPr="00681C7E">
              <w:rPr>
                <w:color w:val="000000"/>
                <w:sz w:val="20"/>
                <w:szCs w:val="20"/>
                <w:lang w:eastAsia="en-CA"/>
              </w:rPr>
              <w:t>0</w:t>
            </w:r>
          </w:p>
        </w:tc>
        <w:tc>
          <w:tcPr>
            <w:tcW w:w="439" w:type="pct"/>
            <w:tcBorders>
              <w:top w:val="nil"/>
              <w:left w:val="nil"/>
              <w:bottom w:val="single" w:sz="4" w:space="0" w:color="auto"/>
              <w:right w:val="single" w:sz="4" w:space="0" w:color="auto"/>
            </w:tcBorders>
            <w:shd w:val="clear" w:color="auto" w:fill="auto"/>
          </w:tcPr>
          <w:p w14:paraId="00B4EB11" w14:textId="210E4B0F" w:rsidR="005E4552" w:rsidRPr="00681C7E" w:rsidRDefault="005E4552" w:rsidP="00F85662">
            <w:pPr>
              <w:jc w:val="right"/>
              <w:rPr>
                <w:color w:val="000000"/>
                <w:sz w:val="20"/>
                <w:szCs w:val="20"/>
                <w:lang w:eastAsia="en-CA"/>
              </w:rPr>
            </w:pPr>
            <w:r w:rsidRPr="00681C7E">
              <w:rPr>
                <w:sz w:val="20"/>
                <w:szCs w:val="20"/>
              </w:rPr>
              <w:t>29</w:t>
            </w:r>
            <w:r w:rsidR="0073079B">
              <w:rPr>
                <w:sz w:val="20"/>
                <w:szCs w:val="20"/>
              </w:rPr>
              <w:t>0,716</w:t>
            </w:r>
          </w:p>
        </w:tc>
        <w:tc>
          <w:tcPr>
            <w:tcW w:w="414" w:type="pct"/>
            <w:tcBorders>
              <w:top w:val="single" w:sz="4" w:space="0" w:color="auto"/>
              <w:left w:val="nil"/>
              <w:bottom w:val="single" w:sz="4" w:space="0" w:color="auto"/>
              <w:right w:val="single" w:sz="4" w:space="0" w:color="auto"/>
            </w:tcBorders>
          </w:tcPr>
          <w:p w14:paraId="647A7849" w14:textId="57140FE3" w:rsidR="005E4552" w:rsidRPr="00681C7E" w:rsidRDefault="00ED051F" w:rsidP="00F85662">
            <w:pPr>
              <w:jc w:val="right"/>
              <w:rPr>
                <w:sz w:val="20"/>
                <w:szCs w:val="20"/>
              </w:rPr>
            </w:pPr>
            <w:r w:rsidRPr="00681C7E">
              <w:rPr>
                <w:sz w:val="20"/>
                <w:szCs w:val="20"/>
              </w:rPr>
              <w:t>0</w:t>
            </w:r>
          </w:p>
        </w:tc>
        <w:tc>
          <w:tcPr>
            <w:tcW w:w="439" w:type="pct"/>
            <w:tcBorders>
              <w:top w:val="nil"/>
              <w:left w:val="single" w:sz="4" w:space="0" w:color="auto"/>
              <w:bottom w:val="single" w:sz="4" w:space="0" w:color="auto"/>
              <w:right w:val="single" w:sz="4" w:space="0" w:color="auto"/>
            </w:tcBorders>
            <w:shd w:val="clear" w:color="auto" w:fill="auto"/>
          </w:tcPr>
          <w:p w14:paraId="37AA9451" w14:textId="5262EA23" w:rsidR="005E4552" w:rsidRPr="00681C7E" w:rsidRDefault="005E4552" w:rsidP="00F85662">
            <w:pPr>
              <w:jc w:val="right"/>
              <w:rPr>
                <w:color w:val="000000"/>
                <w:sz w:val="20"/>
                <w:szCs w:val="20"/>
                <w:lang w:eastAsia="en-CA"/>
              </w:rPr>
            </w:pPr>
            <w:r w:rsidRPr="00681C7E">
              <w:rPr>
                <w:sz w:val="20"/>
                <w:szCs w:val="20"/>
              </w:rPr>
              <w:t>1</w:t>
            </w:r>
            <w:r w:rsidR="002D1742">
              <w:rPr>
                <w:sz w:val="20"/>
                <w:szCs w:val="20"/>
              </w:rPr>
              <w:t>19,766</w:t>
            </w:r>
          </w:p>
        </w:tc>
        <w:tc>
          <w:tcPr>
            <w:tcW w:w="439" w:type="pct"/>
            <w:tcBorders>
              <w:top w:val="nil"/>
              <w:left w:val="nil"/>
              <w:bottom w:val="single" w:sz="4" w:space="0" w:color="auto"/>
              <w:right w:val="single" w:sz="4" w:space="0" w:color="auto"/>
            </w:tcBorders>
            <w:shd w:val="clear" w:color="auto" w:fill="auto"/>
          </w:tcPr>
          <w:p w14:paraId="2608A730" w14:textId="3644F9F8" w:rsidR="005E4552" w:rsidRPr="00681C7E" w:rsidRDefault="00B95946" w:rsidP="00F85662">
            <w:pPr>
              <w:jc w:val="right"/>
              <w:rPr>
                <w:color w:val="000000"/>
                <w:sz w:val="20"/>
                <w:szCs w:val="20"/>
                <w:lang w:eastAsia="en-CA"/>
              </w:rPr>
            </w:pPr>
            <w:r w:rsidRPr="00681C7E">
              <w:rPr>
                <w:color w:val="000000"/>
                <w:sz w:val="20"/>
                <w:szCs w:val="20"/>
                <w:lang w:eastAsia="en-CA"/>
              </w:rPr>
              <w:t>82</w:t>
            </w:r>
            <w:r w:rsidR="001304B2">
              <w:rPr>
                <w:color w:val="000000"/>
                <w:sz w:val="20"/>
                <w:szCs w:val="20"/>
                <w:lang w:eastAsia="en-CA"/>
              </w:rPr>
              <w:t>5,501</w:t>
            </w:r>
          </w:p>
        </w:tc>
      </w:tr>
      <w:tr w:rsidR="00ED051F" w:rsidRPr="00681C7E" w14:paraId="5AB4997F" w14:textId="77777777" w:rsidTr="00ED051F">
        <w:trPr>
          <w:trHeight w:val="53"/>
          <w:jc w:val="center"/>
        </w:trPr>
        <w:tc>
          <w:tcPr>
            <w:tcW w:w="305" w:type="pct"/>
            <w:tcBorders>
              <w:top w:val="single" w:sz="4" w:space="0" w:color="auto"/>
              <w:left w:val="single" w:sz="4" w:space="0" w:color="auto"/>
              <w:bottom w:val="single" w:sz="4" w:space="0" w:color="auto"/>
              <w:right w:val="single" w:sz="4" w:space="0" w:color="auto"/>
            </w:tcBorders>
            <w:shd w:val="clear" w:color="auto" w:fill="auto"/>
            <w:hideMark/>
          </w:tcPr>
          <w:p w14:paraId="3ECAD082" w14:textId="77777777" w:rsidR="00ED051F" w:rsidRPr="00681C7E" w:rsidRDefault="00ED051F" w:rsidP="00F85662">
            <w:pPr>
              <w:jc w:val="left"/>
              <w:rPr>
                <w:color w:val="000000"/>
                <w:sz w:val="20"/>
                <w:szCs w:val="20"/>
                <w:lang w:eastAsia="en-CA"/>
              </w:rPr>
            </w:pPr>
            <w:r w:rsidRPr="00681C7E">
              <w:rPr>
                <w:color w:val="000000"/>
                <w:sz w:val="20"/>
                <w:szCs w:val="20"/>
                <w:lang w:eastAsia="en-CA"/>
              </w:rPr>
              <w:t>4.1.1</w:t>
            </w:r>
          </w:p>
        </w:tc>
        <w:tc>
          <w:tcPr>
            <w:tcW w:w="4257" w:type="pct"/>
            <w:gridSpan w:val="7"/>
            <w:tcBorders>
              <w:top w:val="single" w:sz="4" w:space="0" w:color="auto"/>
              <w:left w:val="nil"/>
              <w:bottom w:val="single" w:sz="4" w:space="0" w:color="auto"/>
              <w:right w:val="single" w:sz="4" w:space="0" w:color="000000"/>
            </w:tcBorders>
          </w:tcPr>
          <w:p w14:paraId="05ADD93B" w14:textId="45970B8C" w:rsidR="00ED051F" w:rsidRPr="00681C7E" w:rsidRDefault="00ED051F" w:rsidP="00F85662">
            <w:pPr>
              <w:jc w:val="left"/>
              <w:rPr>
                <w:color w:val="000000"/>
                <w:sz w:val="20"/>
                <w:szCs w:val="20"/>
                <w:lang w:eastAsia="en-CA"/>
              </w:rPr>
            </w:pPr>
            <w:r w:rsidRPr="00681C7E">
              <w:rPr>
                <w:color w:val="000000"/>
                <w:sz w:val="20"/>
                <w:szCs w:val="20"/>
                <w:lang w:eastAsia="en-CA"/>
              </w:rPr>
              <w:t xml:space="preserve">Total phase-out of HCFC-22 agreed to </w:t>
            </w:r>
            <w:proofErr w:type="gramStart"/>
            <w:r w:rsidRPr="00681C7E">
              <w:rPr>
                <w:color w:val="000000"/>
                <w:sz w:val="20"/>
                <w:szCs w:val="20"/>
                <w:lang w:eastAsia="en-CA"/>
              </w:rPr>
              <w:t>be achieved</w:t>
            </w:r>
            <w:proofErr w:type="gramEnd"/>
            <w:r w:rsidRPr="00681C7E">
              <w:rPr>
                <w:color w:val="000000"/>
                <w:sz w:val="20"/>
                <w:szCs w:val="20"/>
                <w:lang w:eastAsia="en-CA"/>
              </w:rPr>
              <w:t xml:space="preserve"> under this Agreement (ODP tonnes)</w:t>
            </w:r>
          </w:p>
        </w:tc>
        <w:tc>
          <w:tcPr>
            <w:tcW w:w="439" w:type="pct"/>
            <w:tcBorders>
              <w:top w:val="single" w:sz="4" w:space="0" w:color="auto"/>
              <w:left w:val="nil"/>
              <w:bottom w:val="single" w:sz="4" w:space="0" w:color="auto"/>
              <w:right w:val="single" w:sz="4" w:space="0" w:color="auto"/>
            </w:tcBorders>
            <w:shd w:val="clear" w:color="auto" w:fill="auto"/>
          </w:tcPr>
          <w:p w14:paraId="79736347" w14:textId="56C6CCA2" w:rsidR="00ED051F" w:rsidRPr="00681C7E" w:rsidRDefault="00ED051F" w:rsidP="00F85662">
            <w:pPr>
              <w:jc w:val="right"/>
              <w:rPr>
                <w:color w:val="000000"/>
                <w:sz w:val="20"/>
                <w:szCs w:val="20"/>
                <w:lang w:eastAsia="en-CA"/>
              </w:rPr>
            </w:pPr>
            <w:r w:rsidRPr="00681C7E">
              <w:rPr>
                <w:color w:val="000000"/>
                <w:sz w:val="20"/>
                <w:szCs w:val="20"/>
                <w:lang w:eastAsia="en-CA"/>
              </w:rPr>
              <w:t>5.65</w:t>
            </w:r>
          </w:p>
        </w:tc>
      </w:tr>
      <w:tr w:rsidR="00ED051F" w:rsidRPr="00681C7E" w14:paraId="1E3EEEB5" w14:textId="77777777" w:rsidTr="00ED051F">
        <w:trPr>
          <w:trHeight w:val="116"/>
          <w:jc w:val="center"/>
        </w:trPr>
        <w:tc>
          <w:tcPr>
            <w:tcW w:w="305" w:type="pct"/>
            <w:tcBorders>
              <w:top w:val="nil"/>
              <w:left w:val="single" w:sz="4" w:space="0" w:color="auto"/>
              <w:bottom w:val="single" w:sz="4" w:space="0" w:color="auto"/>
              <w:right w:val="single" w:sz="4" w:space="0" w:color="auto"/>
            </w:tcBorders>
            <w:shd w:val="clear" w:color="auto" w:fill="auto"/>
            <w:hideMark/>
          </w:tcPr>
          <w:p w14:paraId="5D717CF8" w14:textId="77777777" w:rsidR="00ED051F" w:rsidRPr="00681C7E" w:rsidRDefault="00ED051F" w:rsidP="00F85662">
            <w:pPr>
              <w:jc w:val="left"/>
              <w:rPr>
                <w:color w:val="000000"/>
                <w:sz w:val="20"/>
                <w:szCs w:val="20"/>
                <w:lang w:eastAsia="en-CA"/>
              </w:rPr>
            </w:pPr>
            <w:r w:rsidRPr="00681C7E">
              <w:rPr>
                <w:color w:val="000000"/>
                <w:sz w:val="20"/>
                <w:szCs w:val="20"/>
                <w:lang w:eastAsia="en-CA"/>
              </w:rPr>
              <w:t>4.1.2</w:t>
            </w:r>
          </w:p>
        </w:tc>
        <w:tc>
          <w:tcPr>
            <w:tcW w:w="4257" w:type="pct"/>
            <w:gridSpan w:val="7"/>
            <w:tcBorders>
              <w:top w:val="single" w:sz="4" w:space="0" w:color="auto"/>
              <w:left w:val="nil"/>
              <w:bottom w:val="single" w:sz="4" w:space="0" w:color="auto"/>
              <w:right w:val="single" w:sz="4" w:space="0" w:color="000000"/>
            </w:tcBorders>
          </w:tcPr>
          <w:p w14:paraId="65D41C25" w14:textId="341D629D" w:rsidR="00ED051F" w:rsidRPr="00681C7E" w:rsidRDefault="00ED051F" w:rsidP="00F85662">
            <w:pPr>
              <w:jc w:val="left"/>
              <w:rPr>
                <w:color w:val="000000"/>
                <w:sz w:val="20"/>
                <w:szCs w:val="20"/>
                <w:lang w:eastAsia="en-CA"/>
              </w:rPr>
            </w:pPr>
            <w:r w:rsidRPr="00681C7E">
              <w:rPr>
                <w:color w:val="000000"/>
                <w:sz w:val="20"/>
                <w:szCs w:val="20"/>
                <w:lang w:eastAsia="en-CA"/>
              </w:rPr>
              <w:t xml:space="preserve">Phase-out of HCFC-22 to </w:t>
            </w:r>
            <w:proofErr w:type="gramStart"/>
            <w:r w:rsidRPr="00681C7E">
              <w:rPr>
                <w:color w:val="000000"/>
                <w:sz w:val="20"/>
                <w:szCs w:val="20"/>
                <w:lang w:eastAsia="en-CA"/>
              </w:rPr>
              <w:t>be achieved</w:t>
            </w:r>
            <w:proofErr w:type="gramEnd"/>
            <w:r w:rsidRPr="00681C7E">
              <w:rPr>
                <w:color w:val="000000"/>
                <w:sz w:val="20"/>
                <w:szCs w:val="20"/>
                <w:lang w:eastAsia="en-CA"/>
              </w:rPr>
              <w:t xml:space="preserve"> in the previous stage (ODP tonnes)</w:t>
            </w:r>
          </w:p>
        </w:tc>
        <w:tc>
          <w:tcPr>
            <w:tcW w:w="439" w:type="pct"/>
            <w:tcBorders>
              <w:top w:val="nil"/>
              <w:left w:val="nil"/>
              <w:bottom w:val="single" w:sz="4" w:space="0" w:color="auto"/>
              <w:right w:val="single" w:sz="4" w:space="0" w:color="auto"/>
            </w:tcBorders>
            <w:shd w:val="clear" w:color="auto" w:fill="auto"/>
          </w:tcPr>
          <w:p w14:paraId="1548A06B" w14:textId="2A663E6A" w:rsidR="00ED051F" w:rsidRPr="00681C7E" w:rsidRDefault="00ED051F" w:rsidP="00F85662">
            <w:pPr>
              <w:jc w:val="right"/>
              <w:rPr>
                <w:color w:val="000000"/>
                <w:sz w:val="20"/>
                <w:szCs w:val="20"/>
                <w:lang w:eastAsia="en-CA"/>
              </w:rPr>
            </w:pPr>
            <w:r w:rsidRPr="00681C7E">
              <w:rPr>
                <w:color w:val="000000"/>
                <w:sz w:val="20"/>
                <w:szCs w:val="20"/>
                <w:lang w:eastAsia="en-CA"/>
              </w:rPr>
              <w:t>3.04</w:t>
            </w:r>
          </w:p>
        </w:tc>
      </w:tr>
      <w:tr w:rsidR="00ED051F" w:rsidRPr="00681C7E" w14:paraId="03E1DF82" w14:textId="77777777" w:rsidTr="00ED051F">
        <w:trPr>
          <w:trHeight w:val="98"/>
          <w:jc w:val="center"/>
        </w:trPr>
        <w:tc>
          <w:tcPr>
            <w:tcW w:w="305" w:type="pct"/>
            <w:tcBorders>
              <w:top w:val="nil"/>
              <w:left w:val="single" w:sz="4" w:space="0" w:color="auto"/>
              <w:bottom w:val="single" w:sz="4" w:space="0" w:color="auto"/>
              <w:right w:val="single" w:sz="4" w:space="0" w:color="auto"/>
            </w:tcBorders>
            <w:shd w:val="clear" w:color="auto" w:fill="auto"/>
            <w:hideMark/>
          </w:tcPr>
          <w:p w14:paraId="6F585451" w14:textId="77777777" w:rsidR="00ED051F" w:rsidRPr="00681C7E" w:rsidRDefault="00ED051F" w:rsidP="00F85662">
            <w:pPr>
              <w:jc w:val="left"/>
              <w:rPr>
                <w:color w:val="000000"/>
                <w:sz w:val="20"/>
                <w:szCs w:val="20"/>
                <w:lang w:eastAsia="en-CA"/>
              </w:rPr>
            </w:pPr>
            <w:r w:rsidRPr="00681C7E">
              <w:rPr>
                <w:color w:val="000000"/>
                <w:sz w:val="20"/>
                <w:szCs w:val="20"/>
                <w:lang w:eastAsia="en-CA"/>
              </w:rPr>
              <w:t>4.1.3</w:t>
            </w:r>
          </w:p>
        </w:tc>
        <w:tc>
          <w:tcPr>
            <w:tcW w:w="4257" w:type="pct"/>
            <w:gridSpan w:val="7"/>
            <w:tcBorders>
              <w:top w:val="single" w:sz="4" w:space="0" w:color="auto"/>
              <w:left w:val="nil"/>
              <w:bottom w:val="single" w:sz="4" w:space="0" w:color="auto"/>
              <w:right w:val="single" w:sz="4" w:space="0" w:color="000000"/>
            </w:tcBorders>
          </w:tcPr>
          <w:p w14:paraId="2AA79AF8" w14:textId="4168928C" w:rsidR="00ED051F" w:rsidRPr="00681C7E" w:rsidRDefault="00ED051F" w:rsidP="00F85662">
            <w:pPr>
              <w:jc w:val="left"/>
              <w:rPr>
                <w:color w:val="000000"/>
                <w:sz w:val="20"/>
                <w:szCs w:val="20"/>
                <w:lang w:eastAsia="en-CA"/>
              </w:rPr>
            </w:pPr>
            <w:r w:rsidRPr="00681C7E">
              <w:rPr>
                <w:color w:val="000000"/>
                <w:sz w:val="20"/>
                <w:szCs w:val="20"/>
                <w:lang w:eastAsia="en-CA"/>
              </w:rPr>
              <w:t>Remaining eligible consumption for HCFC-22 (ODP tonnes)</w:t>
            </w:r>
          </w:p>
        </w:tc>
        <w:tc>
          <w:tcPr>
            <w:tcW w:w="439" w:type="pct"/>
            <w:tcBorders>
              <w:top w:val="nil"/>
              <w:left w:val="nil"/>
              <w:bottom w:val="single" w:sz="4" w:space="0" w:color="auto"/>
              <w:right w:val="single" w:sz="4" w:space="0" w:color="auto"/>
            </w:tcBorders>
            <w:shd w:val="clear" w:color="auto" w:fill="auto"/>
          </w:tcPr>
          <w:p w14:paraId="7AF0D32A" w14:textId="2F752EDE" w:rsidR="00ED051F" w:rsidRPr="00681C7E" w:rsidRDefault="00ED051F" w:rsidP="00F85662">
            <w:pPr>
              <w:jc w:val="right"/>
              <w:rPr>
                <w:color w:val="000000"/>
                <w:sz w:val="20"/>
                <w:szCs w:val="20"/>
                <w:lang w:eastAsia="en-CA"/>
              </w:rPr>
            </w:pPr>
            <w:r w:rsidRPr="00681C7E">
              <w:rPr>
                <w:color w:val="000000"/>
                <w:sz w:val="20"/>
                <w:szCs w:val="20"/>
                <w:lang w:eastAsia="en-CA"/>
              </w:rPr>
              <w:t>0</w:t>
            </w:r>
          </w:p>
        </w:tc>
      </w:tr>
    </w:tbl>
    <w:p w14:paraId="1002FDA3" w14:textId="470947CE" w:rsidR="00636FF8" w:rsidRPr="00681C7E" w:rsidRDefault="00636FF8" w:rsidP="00C8752D">
      <w:pPr>
        <w:pStyle w:val="Heading1"/>
        <w:numPr>
          <w:ilvl w:val="0"/>
          <w:numId w:val="0"/>
        </w:numPr>
        <w:spacing w:after="0"/>
        <w:rPr>
          <w:sz w:val="18"/>
          <w:szCs w:val="16"/>
        </w:rPr>
      </w:pPr>
      <w:r w:rsidRPr="00681C7E">
        <w:rPr>
          <w:sz w:val="18"/>
          <w:szCs w:val="16"/>
        </w:rPr>
        <w:t>*Date of completion of stage I as</w:t>
      </w:r>
      <w:r w:rsidR="00E83C91" w:rsidRPr="00681C7E">
        <w:rPr>
          <w:sz w:val="18"/>
          <w:szCs w:val="16"/>
        </w:rPr>
        <w:t xml:space="preserve"> per</w:t>
      </w:r>
      <w:r w:rsidRPr="00681C7E">
        <w:rPr>
          <w:sz w:val="18"/>
          <w:szCs w:val="16"/>
        </w:rPr>
        <w:t xml:space="preserve"> </w:t>
      </w:r>
      <w:r w:rsidR="002B7021" w:rsidRPr="00681C7E">
        <w:rPr>
          <w:sz w:val="18"/>
          <w:szCs w:val="16"/>
        </w:rPr>
        <w:t>decision 90/</w:t>
      </w:r>
      <w:r w:rsidR="00DB7A43" w:rsidRPr="00681C7E">
        <w:rPr>
          <w:sz w:val="18"/>
          <w:szCs w:val="16"/>
        </w:rPr>
        <w:t>3</w:t>
      </w:r>
      <w:r w:rsidR="00E83C91" w:rsidRPr="00681C7E">
        <w:rPr>
          <w:sz w:val="18"/>
          <w:szCs w:val="16"/>
        </w:rPr>
        <w:t>2(a)</w:t>
      </w:r>
    </w:p>
    <w:p w14:paraId="5DC91BAC" w14:textId="77777777" w:rsidR="00636FF8" w:rsidRPr="00681C7E" w:rsidRDefault="00636FF8" w:rsidP="00EA35A6">
      <w:pPr>
        <w:spacing w:before="360" w:after="240"/>
        <w:rPr>
          <w:b/>
        </w:rPr>
      </w:pPr>
      <w:r w:rsidRPr="00681C7E">
        <w:rPr>
          <w:b/>
        </w:rPr>
        <w:t>APPENDIX 3-A: FUNDING APPROVAL SCHEDULE</w:t>
      </w:r>
    </w:p>
    <w:p w14:paraId="07377DF0" w14:textId="0C362D86" w:rsidR="00636FF8" w:rsidRPr="00681C7E" w:rsidRDefault="00636FF8" w:rsidP="00B46753">
      <w:pPr>
        <w:pStyle w:val="Heading1"/>
        <w:numPr>
          <w:ilvl w:val="0"/>
          <w:numId w:val="11"/>
        </w:numPr>
      </w:pPr>
      <w:r w:rsidRPr="00681C7E">
        <w:t xml:space="preserve">Funding for the future tranches will </w:t>
      </w:r>
      <w:proofErr w:type="gramStart"/>
      <w:r w:rsidRPr="00681C7E">
        <w:t>be considered</w:t>
      </w:r>
      <w:proofErr w:type="gramEnd"/>
      <w:r w:rsidRPr="00681C7E">
        <w:t xml:space="preserve"> for approval at the first meeting of the year specified in Appendix 2-A.</w:t>
      </w:r>
    </w:p>
    <w:p w14:paraId="129767B3" w14:textId="77777777" w:rsidR="003C7E1B" w:rsidRPr="00681C7E" w:rsidRDefault="00636FF8" w:rsidP="00D80495">
      <w:pPr>
        <w:keepNext/>
        <w:keepLines/>
        <w:spacing w:before="360" w:after="240"/>
        <w:rPr>
          <w:b/>
        </w:rPr>
      </w:pPr>
      <w:r w:rsidRPr="00681C7E">
        <w:rPr>
          <w:b/>
        </w:rPr>
        <w:t>APPENDIX 4-A: FORMAT OF TRANCHE IMPLEMENTATION REPORTS AND PLANS</w:t>
      </w:r>
    </w:p>
    <w:p w14:paraId="1B1AE4B9" w14:textId="11D0CEBA" w:rsidR="00636FF8" w:rsidRPr="00681C7E" w:rsidRDefault="00636FF8" w:rsidP="00B46753">
      <w:pPr>
        <w:pStyle w:val="Heading1"/>
        <w:keepNext/>
        <w:keepLines/>
        <w:numPr>
          <w:ilvl w:val="0"/>
          <w:numId w:val="12"/>
        </w:numPr>
        <w:rPr>
          <w:b/>
        </w:rPr>
      </w:pPr>
      <w:r w:rsidRPr="00681C7E">
        <w:t>The submission of the Tranche Implementation Report and Plans for each tranche request will consist of five parts:</w:t>
      </w:r>
    </w:p>
    <w:p w14:paraId="71C557C2" w14:textId="77777777" w:rsidR="00636FF8" w:rsidRPr="00681C7E" w:rsidRDefault="00636FF8" w:rsidP="00D80495">
      <w:pPr>
        <w:pStyle w:val="Heading2"/>
      </w:pPr>
      <w:r w:rsidRPr="00681C7E">
        <w:t xml:space="preserve">A narrative report, with data provided by tranche, describing the progress achieved since the previous report, reflecting the situation of the Country </w:t>
      </w:r>
      <w:proofErr w:type="gramStart"/>
      <w:r w:rsidRPr="00681C7E">
        <w:t>in regard to</w:t>
      </w:r>
      <w:proofErr w:type="gramEnd"/>
      <w:r w:rsidRPr="00681C7E">
        <w:t xml:space="preserve">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3AC4A36A" w14:textId="3CED0A98" w:rsidR="00636FF8" w:rsidRPr="00681C7E" w:rsidRDefault="00636FF8" w:rsidP="0080009E">
      <w:pPr>
        <w:pStyle w:val="Heading2"/>
        <w:tabs>
          <w:tab w:val="clear" w:pos="0"/>
          <w:tab w:val="num" w:pos="-720"/>
        </w:tabs>
      </w:pPr>
      <w:r w:rsidRPr="00681C7E">
        <w:t xml:space="preserve">An independent verification report of the Plan results and the consumption of the Substances, as per subparagraph 5(b) of the Agreement. If not decided otherwise by the Executive Committee, such a verification </w:t>
      </w:r>
      <w:proofErr w:type="gramStart"/>
      <w:r w:rsidRPr="00681C7E">
        <w:t>has to</w:t>
      </w:r>
      <w:proofErr w:type="gramEnd"/>
      <w:r w:rsidRPr="00681C7E">
        <w:t xml:space="preserve"> be provided together with each tranche request and will have to provide verification of the consumption for all relevant years as specified in subparagraph 5(a) of the Agreement for which a verification report has not yet been acknowledged by the Committee;</w:t>
      </w:r>
    </w:p>
    <w:p w14:paraId="24BDEFC1" w14:textId="6CBC34D2" w:rsidR="00636FF8" w:rsidRPr="00681C7E" w:rsidRDefault="00636FF8" w:rsidP="0080009E">
      <w:pPr>
        <w:pStyle w:val="Heading2"/>
        <w:tabs>
          <w:tab w:val="clear" w:pos="0"/>
          <w:tab w:val="num" w:pos="-720"/>
        </w:tabs>
      </w:pPr>
      <w:r w:rsidRPr="00681C7E">
        <w:t xml:space="preserve">A written description of the activities to be undertaken during the period covered by the requested tranche, highlighting implementation milestones, the time of completion and the interdependence of the activities, and </w:t>
      </w:r>
      <w:proofErr w:type="gramStart"/>
      <w:r w:rsidRPr="00681C7E">
        <w:t>taking into account</w:t>
      </w:r>
      <w:proofErr w:type="gramEnd"/>
      <w:r w:rsidRPr="00681C7E">
        <w:t xml:space="preserve"> experiences made and progress </w:t>
      </w:r>
      <w:r w:rsidRPr="00681C7E">
        <w:lastRenderedPageBreak/>
        <w:t xml:space="preserve">achieved in the implementation of earlier tranches; the data in the plan will be provided by calendar year. The description should also include a reference to </w:t>
      </w:r>
      <w:proofErr w:type="gramStart"/>
      <w:r w:rsidRPr="00681C7E">
        <w:t>the overall Plan</w:t>
      </w:r>
      <w:proofErr w:type="gramEnd"/>
      <w:r w:rsidRPr="00681C7E">
        <w:t xml:space="preserve"> and progress achieved, as well as any possible changes to the overall Plan that are foreseen. The description should also specify and explain in detail such changes to </w:t>
      </w:r>
      <w:proofErr w:type="gramStart"/>
      <w:r w:rsidRPr="00681C7E">
        <w:t>the overall plan</w:t>
      </w:r>
      <w:proofErr w:type="gramEnd"/>
      <w:r w:rsidRPr="00681C7E">
        <w:t xml:space="preserve">. This description of future activities can </w:t>
      </w:r>
      <w:proofErr w:type="gramStart"/>
      <w:r w:rsidRPr="00681C7E">
        <w:t>be submitted</w:t>
      </w:r>
      <w:proofErr w:type="gramEnd"/>
      <w:r w:rsidRPr="00681C7E">
        <w:t xml:space="preserve"> as a part of the same document as the narrative report under subparagraph (b) above;</w:t>
      </w:r>
    </w:p>
    <w:p w14:paraId="25A37537" w14:textId="77777777" w:rsidR="00636FF8" w:rsidRPr="00681C7E" w:rsidRDefault="00636FF8" w:rsidP="0080009E">
      <w:pPr>
        <w:pStyle w:val="Heading2"/>
        <w:tabs>
          <w:tab w:val="clear" w:pos="0"/>
          <w:tab w:val="num" w:pos="-720"/>
        </w:tabs>
      </w:pPr>
      <w:r w:rsidRPr="00681C7E">
        <w:t>A set of quantitative information for all Tranche Implementation Reports and Plans, submitted through an online database; and</w:t>
      </w:r>
    </w:p>
    <w:p w14:paraId="0AD47801" w14:textId="2D42B42F" w:rsidR="00636FF8" w:rsidRPr="00681C7E" w:rsidRDefault="00636FF8" w:rsidP="0080009E">
      <w:pPr>
        <w:pStyle w:val="Heading2"/>
        <w:tabs>
          <w:tab w:val="clear" w:pos="0"/>
          <w:tab w:val="num" w:pos="-720"/>
        </w:tabs>
      </w:pPr>
      <w:r w:rsidRPr="00681C7E">
        <w:t>An Executive Summary of about five paragraphs, summarizing the information of the above subparagraphs 1(a) to 1(d).</w:t>
      </w:r>
    </w:p>
    <w:p w14:paraId="140C7A9C" w14:textId="77777777" w:rsidR="00636FF8" w:rsidRPr="00681C7E" w:rsidRDefault="00636FF8" w:rsidP="00D80495">
      <w:pPr>
        <w:pStyle w:val="Heading1"/>
      </w:pPr>
      <w:proofErr w:type="gramStart"/>
      <w:r w:rsidRPr="00681C7E">
        <w:t>In the event that</w:t>
      </w:r>
      <w:proofErr w:type="gramEnd"/>
      <w:r w:rsidRPr="00681C7E">
        <w:t xml:space="preserve"> in a particular year two stages of the Plan are being implemented in parallel, the following considerations should be taken in preparing the Tranche Implementation Reports and Plans:</w:t>
      </w:r>
    </w:p>
    <w:p w14:paraId="3DC867A6" w14:textId="77777777" w:rsidR="00636FF8" w:rsidRPr="00681C7E" w:rsidRDefault="00636FF8" w:rsidP="0080009E">
      <w:pPr>
        <w:pStyle w:val="Heading2"/>
        <w:widowControl/>
        <w:tabs>
          <w:tab w:val="clear" w:pos="0"/>
          <w:tab w:val="num" w:pos="-720"/>
        </w:tabs>
      </w:pPr>
      <w:r w:rsidRPr="00681C7E">
        <w:t>The Tranche Implementation Reports and Plans referred to as part of this Agreement, will exclusively refer to activities and funds covered by this Agreement; and</w:t>
      </w:r>
    </w:p>
    <w:p w14:paraId="4C3D0EE4" w14:textId="77777777" w:rsidR="00636FF8" w:rsidRPr="00681C7E" w:rsidRDefault="00636FF8" w:rsidP="00B96C85">
      <w:pPr>
        <w:pStyle w:val="Heading2"/>
        <w:widowControl/>
        <w:tabs>
          <w:tab w:val="clear" w:pos="0"/>
          <w:tab w:val="num" w:pos="-720"/>
        </w:tabs>
      </w:pPr>
      <w:r w:rsidRPr="00681C7E">
        <w:t>If the stages under implementation have different HCFC consumption targets under Appendix 2</w:t>
      </w:r>
      <w:r w:rsidRPr="00681C7E">
        <w:noBreakHyphen/>
        <w:t xml:space="preserve">A of each Agreement in a particular year, the lower HCFC consumption target will </w:t>
      </w:r>
      <w:proofErr w:type="gramStart"/>
      <w:r w:rsidRPr="00681C7E">
        <w:t>be used</w:t>
      </w:r>
      <w:proofErr w:type="gramEnd"/>
      <w:r w:rsidRPr="00681C7E">
        <w:t xml:space="preserve"> as reference for compliance with these Agreements and will be the basis for the independent verification.</w:t>
      </w:r>
    </w:p>
    <w:p w14:paraId="5D711486" w14:textId="77777777" w:rsidR="00636FF8" w:rsidRPr="00681C7E" w:rsidRDefault="00636FF8" w:rsidP="001C3FA8">
      <w:pPr>
        <w:widowControl w:val="0"/>
        <w:spacing w:before="360" w:after="240"/>
        <w:rPr>
          <w:b/>
        </w:rPr>
      </w:pPr>
      <w:r w:rsidRPr="00681C7E">
        <w:rPr>
          <w:b/>
        </w:rPr>
        <w:t xml:space="preserve">APPENDIX 5-A: MONITORING INSTITUTIONS AND ROLES </w:t>
      </w:r>
    </w:p>
    <w:p w14:paraId="38E609EB" w14:textId="63BF5CF2" w:rsidR="006F6961" w:rsidRPr="00681C7E" w:rsidRDefault="006F6961" w:rsidP="00B46753">
      <w:pPr>
        <w:pStyle w:val="Heading1"/>
        <w:numPr>
          <w:ilvl w:val="0"/>
          <w:numId w:val="14"/>
        </w:numPr>
      </w:pPr>
      <w:r w:rsidRPr="00681C7E">
        <w:t xml:space="preserve">The National Ozone Unit will submit annual progress reports of </w:t>
      </w:r>
      <w:r w:rsidR="00FD4597" w:rsidRPr="00681C7E">
        <w:t xml:space="preserve">the </w:t>
      </w:r>
      <w:r w:rsidRPr="00681C7E">
        <w:t xml:space="preserve">status of implementation of the </w:t>
      </w:r>
      <w:r w:rsidR="0075119F">
        <w:t>Plan</w:t>
      </w:r>
      <w:r w:rsidRPr="00681C7E">
        <w:t xml:space="preserve"> to the</w:t>
      </w:r>
      <w:r w:rsidR="00FD4597" w:rsidRPr="00681C7E">
        <w:t xml:space="preserve"> L</w:t>
      </w:r>
      <w:r w:rsidRPr="00681C7E">
        <w:t>ead IA.</w:t>
      </w:r>
    </w:p>
    <w:p w14:paraId="2C438E5B" w14:textId="3F5DA70D" w:rsidR="00D61C79" w:rsidRPr="00681C7E" w:rsidRDefault="006F6961" w:rsidP="006F6961">
      <w:pPr>
        <w:pStyle w:val="Heading1"/>
      </w:pPr>
      <w:r w:rsidRPr="00681C7E">
        <w:t xml:space="preserve">Monitoring of </w:t>
      </w:r>
      <w:r w:rsidR="00FD4597" w:rsidRPr="00681C7E">
        <w:t xml:space="preserve">the </w:t>
      </w:r>
      <w:r w:rsidRPr="00681C7E">
        <w:t xml:space="preserve">development of </w:t>
      </w:r>
      <w:r w:rsidR="00FD4597" w:rsidRPr="00681C7E">
        <w:t xml:space="preserve">the </w:t>
      </w:r>
      <w:r w:rsidR="0075119F">
        <w:t>Plan</w:t>
      </w:r>
      <w:r w:rsidRPr="00681C7E">
        <w:t xml:space="preserve"> and verification of the achievement of the performance targets, specified in the Plan, will </w:t>
      </w:r>
      <w:proofErr w:type="gramStart"/>
      <w:r w:rsidRPr="00681C7E">
        <w:t>be assigned</w:t>
      </w:r>
      <w:proofErr w:type="gramEnd"/>
      <w:r w:rsidRPr="00681C7E">
        <w:t xml:space="preserve"> to</w:t>
      </w:r>
      <w:r w:rsidR="00FD4597" w:rsidRPr="00681C7E">
        <w:t xml:space="preserve"> an</w:t>
      </w:r>
      <w:r w:rsidRPr="00681C7E">
        <w:t xml:space="preserve"> independent local company or to independent local consultants by </w:t>
      </w:r>
      <w:r w:rsidR="00FD4597" w:rsidRPr="00681C7E">
        <w:t>the Lead IA.</w:t>
      </w:r>
    </w:p>
    <w:p w14:paraId="1E59D11B" w14:textId="77777777" w:rsidR="00636FF8" w:rsidRPr="00681C7E" w:rsidRDefault="00636FF8" w:rsidP="008E1D85">
      <w:pPr>
        <w:spacing w:before="360" w:after="240"/>
        <w:rPr>
          <w:b/>
        </w:rPr>
      </w:pPr>
      <w:r w:rsidRPr="00681C7E">
        <w:rPr>
          <w:b/>
        </w:rPr>
        <w:t xml:space="preserve">APPENDIX 6-A: ROLE OF THE LEAD IMPLEMENTING AGENCY </w:t>
      </w:r>
    </w:p>
    <w:p w14:paraId="76B7A84F" w14:textId="77777777" w:rsidR="00636FF8" w:rsidRPr="00681C7E" w:rsidRDefault="00636FF8" w:rsidP="00B46753">
      <w:pPr>
        <w:pStyle w:val="Heading1"/>
        <w:numPr>
          <w:ilvl w:val="0"/>
          <w:numId w:val="13"/>
        </w:numPr>
      </w:pPr>
      <w:r w:rsidRPr="00681C7E">
        <w:t>The Lead IA will be responsible for a range of activities, including at least the following:</w:t>
      </w:r>
    </w:p>
    <w:p w14:paraId="7EC0E50B" w14:textId="77777777" w:rsidR="00636FF8" w:rsidRPr="00681C7E" w:rsidRDefault="00636FF8" w:rsidP="008E1D85">
      <w:pPr>
        <w:pStyle w:val="Heading2"/>
      </w:pPr>
      <w:r w:rsidRPr="00681C7E">
        <w:t>Ensuring performance and financial verification in accordance with this Agreement and with its specific internal procedures and requirements as set out in the Country’s Plan;</w:t>
      </w:r>
    </w:p>
    <w:p w14:paraId="491FCB0F" w14:textId="77777777" w:rsidR="00636FF8" w:rsidRPr="00681C7E" w:rsidRDefault="00636FF8" w:rsidP="0080009E">
      <w:pPr>
        <w:pStyle w:val="Heading2"/>
        <w:tabs>
          <w:tab w:val="clear" w:pos="0"/>
          <w:tab w:val="num" w:pos="-720"/>
        </w:tabs>
      </w:pPr>
      <w:r w:rsidRPr="00681C7E">
        <w:t>Assisting the Country in preparation of the Tranche Implementation Reports and Plans as per Appendix 4</w:t>
      </w:r>
      <w:r w:rsidRPr="00681C7E">
        <w:noBreakHyphen/>
        <w:t>A;</w:t>
      </w:r>
    </w:p>
    <w:p w14:paraId="63BDE639" w14:textId="77777777" w:rsidR="00636FF8" w:rsidRPr="00681C7E" w:rsidRDefault="00636FF8" w:rsidP="0080009E">
      <w:pPr>
        <w:pStyle w:val="Heading2"/>
        <w:tabs>
          <w:tab w:val="clear" w:pos="0"/>
          <w:tab w:val="num" w:pos="-720"/>
        </w:tabs>
      </w:pPr>
      <w:r w:rsidRPr="00681C7E">
        <w:t xml:space="preserve">Providing independent verification to the Executive Committee that the Targets have </w:t>
      </w:r>
      <w:proofErr w:type="gramStart"/>
      <w:r w:rsidRPr="00681C7E">
        <w:t>been met</w:t>
      </w:r>
      <w:proofErr w:type="gramEnd"/>
      <w:r w:rsidRPr="00681C7E">
        <w:t xml:space="preserve"> and associated tranche activities have been completed as indicated in the Tranche Implementation Plan consistent with Appendix 4-A;</w:t>
      </w:r>
    </w:p>
    <w:p w14:paraId="07360881" w14:textId="0B4340B2" w:rsidR="00636FF8" w:rsidRPr="00681C7E" w:rsidRDefault="00636FF8" w:rsidP="0080009E">
      <w:pPr>
        <w:pStyle w:val="Heading2"/>
        <w:tabs>
          <w:tab w:val="clear" w:pos="0"/>
          <w:tab w:val="num" w:pos="-720"/>
        </w:tabs>
      </w:pPr>
      <w:r w:rsidRPr="00681C7E">
        <w:t xml:space="preserve">Ensuring that the experiences and progress is reflected in updates of </w:t>
      </w:r>
      <w:proofErr w:type="gramStart"/>
      <w:r w:rsidRPr="00681C7E">
        <w:t>the overall plan</w:t>
      </w:r>
      <w:proofErr w:type="gramEnd"/>
      <w:r w:rsidRPr="00681C7E">
        <w:t xml:space="preserve"> and in future Tranche Implementation Plans consistent with subparagraphs 1(c) and 1(d) of Appendix 4</w:t>
      </w:r>
      <w:r w:rsidRPr="00681C7E">
        <w:noBreakHyphen/>
        <w:t>A;</w:t>
      </w:r>
    </w:p>
    <w:p w14:paraId="3EF0F0A4" w14:textId="45D14FCC" w:rsidR="00636FF8" w:rsidRPr="00681C7E" w:rsidRDefault="00636FF8" w:rsidP="007D2B58">
      <w:pPr>
        <w:pStyle w:val="Heading2"/>
        <w:keepNext/>
        <w:keepLines/>
        <w:tabs>
          <w:tab w:val="clear" w:pos="0"/>
          <w:tab w:val="num" w:pos="-720"/>
        </w:tabs>
      </w:pPr>
      <w:r w:rsidRPr="00681C7E">
        <w:lastRenderedPageBreak/>
        <w:t xml:space="preserve">Fulfilling the reporting requirements for the Tranche Implementation Reports and Plans and </w:t>
      </w:r>
      <w:proofErr w:type="gramStart"/>
      <w:r w:rsidRPr="00681C7E">
        <w:t>the overall plan</w:t>
      </w:r>
      <w:proofErr w:type="gramEnd"/>
      <w:r w:rsidRPr="00681C7E">
        <w:t xml:space="preserve"> as specified in Appendix 4-A for submission to the Executive Committee, and should include the activities implemented by the Cooperating IA;</w:t>
      </w:r>
    </w:p>
    <w:p w14:paraId="3C4C8AC3" w14:textId="77777777" w:rsidR="00636FF8" w:rsidRPr="00681C7E" w:rsidRDefault="00636FF8" w:rsidP="0080009E">
      <w:pPr>
        <w:pStyle w:val="Heading2"/>
        <w:tabs>
          <w:tab w:val="clear" w:pos="0"/>
          <w:tab w:val="num" w:pos="-720"/>
        </w:tabs>
      </w:pPr>
      <w:r w:rsidRPr="00681C7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5F7423BE" w14:textId="77777777" w:rsidR="00636FF8" w:rsidRPr="00681C7E" w:rsidRDefault="00636FF8" w:rsidP="0080009E">
      <w:pPr>
        <w:pStyle w:val="Heading2"/>
        <w:tabs>
          <w:tab w:val="clear" w:pos="0"/>
          <w:tab w:val="num" w:pos="-720"/>
        </w:tabs>
      </w:pPr>
      <w:r w:rsidRPr="00681C7E">
        <w:t xml:space="preserve">Ensuring that appropriate independent technical experts </w:t>
      </w:r>
      <w:proofErr w:type="gramStart"/>
      <w:r w:rsidRPr="00681C7E">
        <w:t>carry out</w:t>
      </w:r>
      <w:proofErr w:type="gramEnd"/>
      <w:r w:rsidRPr="00681C7E">
        <w:t xml:space="preserve"> the technical reviews;</w:t>
      </w:r>
    </w:p>
    <w:p w14:paraId="058C261D" w14:textId="77777777" w:rsidR="00636FF8" w:rsidRPr="00681C7E" w:rsidRDefault="00636FF8" w:rsidP="0080009E">
      <w:pPr>
        <w:pStyle w:val="Heading2"/>
        <w:tabs>
          <w:tab w:val="clear" w:pos="0"/>
          <w:tab w:val="num" w:pos="-720"/>
        </w:tabs>
      </w:pPr>
      <w:proofErr w:type="gramStart"/>
      <w:r w:rsidRPr="00681C7E">
        <w:t>Carrying out</w:t>
      </w:r>
      <w:proofErr w:type="gramEnd"/>
      <w:r w:rsidRPr="00681C7E">
        <w:t xml:space="preserve"> required supervision missions;</w:t>
      </w:r>
    </w:p>
    <w:p w14:paraId="6C9EE433" w14:textId="77777777" w:rsidR="00636FF8" w:rsidRPr="00681C7E" w:rsidRDefault="00636FF8" w:rsidP="0080009E">
      <w:pPr>
        <w:pStyle w:val="Heading2"/>
        <w:tabs>
          <w:tab w:val="clear" w:pos="0"/>
          <w:tab w:val="num" w:pos="-720"/>
        </w:tabs>
      </w:pPr>
      <w:r w:rsidRPr="00681C7E">
        <w:t>Ensuring the presence of an operating mechanism to allow effective, transparent implementation of the Tranche Implementation Plan and accurate data reporting;</w:t>
      </w:r>
    </w:p>
    <w:p w14:paraId="26A5652D" w14:textId="4DD4C0C9" w:rsidR="00636FF8" w:rsidRPr="00681C7E" w:rsidRDefault="00636FF8" w:rsidP="0080009E">
      <w:pPr>
        <w:pStyle w:val="Heading2"/>
        <w:widowControl/>
        <w:tabs>
          <w:tab w:val="clear" w:pos="0"/>
          <w:tab w:val="num" w:pos="-720"/>
        </w:tabs>
      </w:pPr>
      <w:r w:rsidRPr="00681C7E">
        <w:t>Coordinating the activities of the Cooperating IA, and ensuring appropriate sequence of activities;</w:t>
      </w:r>
    </w:p>
    <w:p w14:paraId="32273183" w14:textId="2788D4B9" w:rsidR="00636FF8" w:rsidRPr="00681C7E" w:rsidRDefault="00636FF8" w:rsidP="0080009E">
      <w:pPr>
        <w:pStyle w:val="Heading2"/>
        <w:keepNext/>
        <w:widowControl/>
        <w:tabs>
          <w:tab w:val="clear" w:pos="0"/>
          <w:tab w:val="num" w:pos="-720"/>
        </w:tabs>
      </w:pPr>
      <w:r w:rsidRPr="00681C7E">
        <w:t xml:space="preserve">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 </w:t>
      </w:r>
    </w:p>
    <w:p w14:paraId="24A330FA" w14:textId="77777777" w:rsidR="00636FF8" w:rsidRPr="00681C7E" w:rsidRDefault="00636FF8" w:rsidP="0080009E">
      <w:pPr>
        <w:pStyle w:val="Heading2"/>
        <w:tabs>
          <w:tab w:val="clear" w:pos="0"/>
          <w:tab w:val="num" w:pos="-720"/>
        </w:tabs>
      </w:pPr>
      <w:r w:rsidRPr="00681C7E">
        <w:t xml:space="preserve">Ensuring that disbursements made to the Country are based on the use of the indicators; </w:t>
      </w:r>
    </w:p>
    <w:p w14:paraId="239ABE1D" w14:textId="3B72843C" w:rsidR="00636FF8" w:rsidRPr="00681C7E" w:rsidRDefault="00636FF8" w:rsidP="0080009E">
      <w:pPr>
        <w:pStyle w:val="Heading2"/>
        <w:tabs>
          <w:tab w:val="clear" w:pos="0"/>
          <w:tab w:val="num" w:pos="-720"/>
        </w:tabs>
      </w:pPr>
      <w:proofErr w:type="gramStart"/>
      <w:r w:rsidRPr="00681C7E">
        <w:t>Providing assistance</w:t>
      </w:r>
      <w:proofErr w:type="gramEnd"/>
      <w:r w:rsidRPr="00681C7E">
        <w:t xml:space="preserve"> with policy, management and technical support when required; </w:t>
      </w:r>
    </w:p>
    <w:p w14:paraId="027C2978" w14:textId="3181D800" w:rsidR="00636FF8" w:rsidRPr="00681C7E" w:rsidRDefault="00636FF8" w:rsidP="0080009E">
      <w:pPr>
        <w:pStyle w:val="Heading2"/>
        <w:keepNext/>
        <w:widowControl/>
        <w:tabs>
          <w:tab w:val="clear" w:pos="0"/>
          <w:tab w:val="num" w:pos="-720"/>
        </w:tabs>
      </w:pPr>
      <w:r w:rsidRPr="00681C7E">
        <w:t>Reaching consensus with the Cooperating IA on any planning, coordination and reporting arrangements required to facilitate the implementation of the</w:t>
      </w:r>
      <w:r w:rsidR="00513D44" w:rsidRPr="00681C7E">
        <w:t xml:space="preserve"> Plan; and</w:t>
      </w:r>
    </w:p>
    <w:p w14:paraId="704F8648" w14:textId="77777777" w:rsidR="00636FF8" w:rsidRPr="00681C7E" w:rsidRDefault="00636FF8" w:rsidP="0080009E">
      <w:pPr>
        <w:pStyle w:val="Heading2"/>
        <w:keepNext/>
        <w:widowControl/>
        <w:tabs>
          <w:tab w:val="clear" w:pos="0"/>
          <w:tab w:val="num" w:pos="-720"/>
        </w:tabs>
      </w:pPr>
      <w:r w:rsidRPr="00681C7E">
        <w:t>Timely releasing funds to the Country/participating enterprises for completing the activities related to the project.</w:t>
      </w:r>
    </w:p>
    <w:p w14:paraId="35DF6003" w14:textId="10F7BC5F" w:rsidR="00636FF8" w:rsidRPr="00681C7E" w:rsidRDefault="00636FF8" w:rsidP="0080009E">
      <w:pPr>
        <w:pStyle w:val="Heading1"/>
      </w:pPr>
      <w:r w:rsidRPr="00681C7E">
        <w:t xml:space="preserve">After consultation with the Country and </w:t>
      </w:r>
      <w:proofErr w:type="gramStart"/>
      <w:r w:rsidRPr="00681C7E">
        <w:t>taking into account</w:t>
      </w:r>
      <w:proofErr w:type="gramEnd"/>
      <w:r w:rsidRPr="00681C7E">
        <w:t xml:space="preserve"> any views expressed, the Lead IA will select and mandate an independent entity to carry out the verification of the Plan’s results and the consumption of the Substances mentioned in Appendix 1-A, as per subparagraph 5(b) of the Agreement and subparagraph 1(b) of Appendix 4-A.</w:t>
      </w:r>
    </w:p>
    <w:p w14:paraId="55731434" w14:textId="5AB169BC" w:rsidR="00636FF8" w:rsidRPr="00681C7E" w:rsidRDefault="00636FF8" w:rsidP="00FF02F5">
      <w:pPr>
        <w:spacing w:before="360" w:after="240"/>
        <w:rPr>
          <w:b/>
        </w:rPr>
      </w:pPr>
      <w:r w:rsidRPr="00681C7E">
        <w:rPr>
          <w:b/>
        </w:rPr>
        <w:t>APPENDIX 6-B: ROLE OF THE COOPERATING IMPLEMENTING AGENCIES</w:t>
      </w:r>
    </w:p>
    <w:p w14:paraId="3ADAE2D0" w14:textId="6D3DC1FA" w:rsidR="00636FF8" w:rsidRPr="00681C7E" w:rsidRDefault="00636FF8" w:rsidP="00B46753">
      <w:pPr>
        <w:pStyle w:val="Heading1"/>
        <w:numPr>
          <w:ilvl w:val="0"/>
          <w:numId w:val="9"/>
        </w:numPr>
      </w:pPr>
      <w:r w:rsidRPr="00681C7E">
        <w:t xml:space="preserve">The Cooperating IA will be responsible for a range of activities. These activities </w:t>
      </w:r>
      <w:proofErr w:type="gramStart"/>
      <w:r w:rsidRPr="00681C7E">
        <w:t>are specified</w:t>
      </w:r>
      <w:proofErr w:type="gramEnd"/>
      <w:r w:rsidRPr="00681C7E">
        <w:t xml:space="preserve"> in the Plan, including at least the following: </w:t>
      </w:r>
    </w:p>
    <w:p w14:paraId="7A3C09D2" w14:textId="77777777" w:rsidR="00636FF8" w:rsidRPr="00681C7E" w:rsidRDefault="00636FF8" w:rsidP="00D46872">
      <w:pPr>
        <w:pStyle w:val="Heading2"/>
        <w:widowControl/>
        <w:tabs>
          <w:tab w:val="clear" w:pos="0"/>
          <w:tab w:val="num" w:pos="-720"/>
        </w:tabs>
      </w:pPr>
      <w:proofErr w:type="gramStart"/>
      <w:r w:rsidRPr="00681C7E">
        <w:t>Providing assistance</w:t>
      </w:r>
      <w:proofErr w:type="gramEnd"/>
      <w:r w:rsidRPr="00681C7E">
        <w:t xml:space="preserve"> for policy development when required; </w:t>
      </w:r>
    </w:p>
    <w:p w14:paraId="6C51A955" w14:textId="2B639C36" w:rsidR="00636FF8" w:rsidRPr="00681C7E" w:rsidRDefault="00636FF8" w:rsidP="00D46872">
      <w:pPr>
        <w:pStyle w:val="Heading2"/>
        <w:widowControl/>
        <w:tabs>
          <w:tab w:val="clear" w:pos="0"/>
          <w:tab w:val="num" w:pos="-720"/>
        </w:tabs>
      </w:pPr>
      <w:r w:rsidRPr="00681C7E">
        <w:t xml:space="preserve">Assisting the Country in the implementation and assessment of the activities funded by the Cooperating IA, and refer to the Lead IA to ensure a coordinated sequence in the activities; </w:t>
      </w:r>
    </w:p>
    <w:p w14:paraId="13DA1F63" w14:textId="77777777" w:rsidR="00636FF8" w:rsidRPr="00681C7E" w:rsidRDefault="00636FF8" w:rsidP="00D46872">
      <w:pPr>
        <w:pStyle w:val="Heading2"/>
        <w:widowControl/>
        <w:tabs>
          <w:tab w:val="clear" w:pos="0"/>
          <w:tab w:val="num" w:pos="-720"/>
        </w:tabs>
      </w:pPr>
      <w:r w:rsidRPr="00681C7E">
        <w:t>Providing reports to the Lead IA on these activities, for inclusion in the consolidated reports as per Appendix 4-A; and</w:t>
      </w:r>
    </w:p>
    <w:p w14:paraId="31F2D608" w14:textId="5D485788" w:rsidR="00636FF8" w:rsidRPr="00681C7E" w:rsidRDefault="00636FF8" w:rsidP="00D46872">
      <w:pPr>
        <w:pStyle w:val="Heading2"/>
        <w:widowControl/>
        <w:tabs>
          <w:tab w:val="clear" w:pos="0"/>
          <w:tab w:val="num" w:pos="-720"/>
        </w:tabs>
      </w:pPr>
      <w:r w:rsidRPr="00681C7E">
        <w:lastRenderedPageBreak/>
        <w:t>Reaching consensus with the Lead IA on any planning, coordination and reporting arrangements required to facilitate the implementation of the Plan.</w:t>
      </w:r>
    </w:p>
    <w:p w14:paraId="4C09CC2B" w14:textId="77777777" w:rsidR="00636FF8" w:rsidRPr="00681C7E" w:rsidRDefault="00636FF8" w:rsidP="00FF02F5">
      <w:pPr>
        <w:keepNext/>
        <w:spacing w:before="360" w:after="240"/>
        <w:rPr>
          <w:b/>
        </w:rPr>
      </w:pPr>
      <w:r w:rsidRPr="00681C7E">
        <w:rPr>
          <w:b/>
        </w:rPr>
        <w:t>APPENDIX 7-A: REDUCTIONS IN FUNDING FOR FAILURE TO COMPLY</w:t>
      </w:r>
    </w:p>
    <w:p w14:paraId="2EEA709A" w14:textId="5EF232C2" w:rsidR="00636FF8" w:rsidRPr="00681C7E" w:rsidRDefault="00636FF8" w:rsidP="00B46753">
      <w:pPr>
        <w:pStyle w:val="Heading1"/>
        <w:keepNext/>
        <w:numPr>
          <w:ilvl w:val="0"/>
          <w:numId w:val="8"/>
        </w:numPr>
      </w:pPr>
      <w:r w:rsidRPr="00681C7E">
        <w:t>In accordance with paragraph 11 of the Agreement, the amount of funding provided may be reduced by US $</w:t>
      </w:r>
      <w:r w:rsidR="00C63CD9" w:rsidRPr="00681C7E">
        <w:t>180 </w:t>
      </w:r>
      <w:r w:rsidRPr="00681C7E">
        <w:t xml:space="preserve">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w:t>
      </w:r>
      <w:proofErr w:type="gramStart"/>
      <w:r w:rsidRPr="00681C7E">
        <w:t>be considered</w:t>
      </w:r>
      <w:proofErr w:type="gramEnd"/>
      <w:r w:rsidRPr="00681C7E">
        <w:t xml:space="preserve"> in cases where non-compliance extends for two consecutive years.</w:t>
      </w:r>
    </w:p>
    <w:p w14:paraId="72EE9BC2" w14:textId="77777777" w:rsidR="00636FF8" w:rsidRPr="00681C7E" w:rsidRDefault="00636FF8" w:rsidP="0080009E">
      <w:pPr>
        <w:pStyle w:val="Heading1"/>
      </w:pPr>
      <w:r w:rsidRPr="00681C7E">
        <w:t xml:space="preserve">In the event that the penalty needs to be applied for a year in which there are two Agreements in force (two stages of the Plan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w:t>
      </w:r>
      <w:proofErr w:type="gramStart"/>
      <w:r w:rsidRPr="00681C7E">
        <w:t>be applied</w:t>
      </w:r>
      <w:proofErr w:type="gramEnd"/>
      <w:r w:rsidRPr="00681C7E">
        <w:t xml:space="preserve"> would be the largest.</w:t>
      </w:r>
    </w:p>
    <w:p w14:paraId="5B337506" w14:textId="77777777" w:rsidR="002C0264" w:rsidRPr="00681C7E" w:rsidRDefault="002C0264" w:rsidP="002C0264"/>
    <w:p w14:paraId="60C986A7" w14:textId="77777777" w:rsidR="002C0264" w:rsidRPr="00681C7E" w:rsidRDefault="002C0264" w:rsidP="002C0264"/>
    <w:p w14:paraId="5C7AE726" w14:textId="77777777" w:rsidR="002C0264" w:rsidRPr="00681C7E" w:rsidRDefault="002C0264" w:rsidP="002C026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681C7E" w14:paraId="4A4E4985" w14:textId="77777777" w:rsidTr="00C63CD9">
        <w:tc>
          <w:tcPr>
            <w:tcW w:w="1871" w:type="dxa"/>
          </w:tcPr>
          <w:p w14:paraId="12D3624D" w14:textId="77777777" w:rsidR="00E85409" w:rsidRPr="00681C7E" w:rsidRDefault="00E85409" w:rsidP="00FB077C"/>
          <w:p w14:paraId="0D8CAAE7" w14:textId="77777777" w:rsidR="00C63CD9" w:rsidRPr="00681C7E" w:rsidRDefault="00C63CD9" w:rsidP="00FB077C"/>
        </w:tc>
        <w:tc>
          <w:tcPr>
            <w:tcW w:w="1872" w:type="dxa"/>
          </w:tcPr>
          <w:p w14:paraId="688519C3" w14:textId="77777777" w:rsidR="00636FF8" w:rsidRPr="00681C7E" w:rsidRDefault="00636FF8" w:rsidP="00FB077C"/>
        </w:tc>
        <w:tc>
          <w:tcPr>
            <w:tcW w:w="1872" w:type="dxa"/>
            <w:tcBorders>
              <w:bottom w:val="single" w:sz="4" w:space="0" w:color="auto"/>
            </w:tcBorders>
          </w:tcPr>
          <w:p w14:paraId="553A305F" w14:textId="77777777" w:rsidR="00E85409" w:rsidRPr="00681C7E" w:rsidRDefault="00E85409" w:rsidP="00FB077C"/>
        </w:tc>
        <w:tc>
          <w:tcPr>
            <w:tcW w:w="1872" w:type="dxa"/>
          </w:tcPr>
          <w:p w14:paraId="345E80E2" w14:textId="77777777" w:rsidR="00E85409" w:rsidRPr="00681C7E" w:rsidRDefault="00E85409" w:rsidP="00FB077C"/>
        </w:tc>
        <w:tc>
          <w:tcPr>
            <w:tcW w:w="1873" w:type="dxa"/>
          </w:tcPr>
          <w:p w14:paraId="288325CF" w14:textId="77777777" w:rsidR="00E85409" w:rsidRPr="00681C7E" w:rsidRDefault="00E85409" w:rsidP="00FB077C"/>
        </w:tc>
      </w:tr>
    </w:tbl>
    <w:p w14:paraId="38674C8F" w14:textId="77777777" w:rsidR="00E85409" w:rsidRDefault="00E85409" w:rsidP="004E7F9C"/>
    <w:p w14:paraId="201C651A" w14:textId="77777777" w:rsidR="00CE2C83" w:rsidRPr="00CE2C83" w:rsidRDefault="00CE2C83" w:rsidP="00CE2C83"/>
    <w:p w14:paraId="72EAE321" w14:textId="77777777" w:rsidR="00CE2C83" w:rsidRPr="00CE2C83" w:rsidRDefault="00CE2C83" w:rsidP="00CE2C83"/>
    <w:p w14:paraId="1BE44A69" w14:textId="77777777" w:rsidR="00CE2C83" w:rsidRPr="00CE2C83" w:rsidRDefault="00CE2C83" w:rsidP="00CE2C83"/>
    <w:p w14:paraId="580901EF" w14:textId="77777777" w:rsidR="00CE2C83" w:rsidRPr="00CE2C83" w:rsidRDefault="00CE2C83" w:rsidP="00CE2C83"/>
    <w:p w14:paraId="3CEC87BE" w14:textId="77777777" w:rsidR="00CE2C83" w:rsidRPr="00CE2C83" w:rsidRDefault="00CE2C83" w:rsidP="00CE2C83"/>
    <w:p w14:paraId="4AF42AFD" w14:textId="77777777" w:rsidR="00CE2C83" w:rsidRDefault="00CE2C83" w:rsidP="00CE2C83"/>
    <w:p w14:paraId="7A7C8ED0" w14:textId="77777777" w:rsidR="00CE2C83" w:rsidRDefault="00CE2C83" w:rsidP="00CE2C83"/>
    <w:p w14:paraId="199B6093" w14:textId="77777777" w:rsidR="00CE2C83" w:rsidRPr="00CE2C83" w:rsidRDefault="00CE2C83" w:rsidP="00CE2C83">
      <w:pPr>
        <w:jc w:val="center"/>
      </w:pPr>
    </w:p>
    <w:sectPr w:rsidR="00CE2C83" w:rsidRPr="00CE2C83" w:rsidSect="00DB0A36">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3BF539" w14:textId="77777777" w:rsidR="003718EF" w:rsidRDefault="003718EF" w:rsidP="004A504B">
      <w:r>
        <w:separator/>
      </w:r>
    </w:p>
  </w:endnote>
  <w:endnote w:type="continuationSeparator" w:id="0">
    <w:p w14:paraId="08C1DCE3" w14:textId="77777777" w:rsidR="003718EF" w:rsidRDefault="003718E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9796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F5BB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9509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6E60D1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7D521" w14:textId="77777777" w:rsidR="00DB0A36" w:rsidRPr="0033525D" w:rsidRDefault="00DB0A36">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68CC7" w14:textId="77777777" w:rsidR="00636FF8" w:rsidRPr="0033525D" w:rsidRDefault="00636FF8">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DB7E0"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CB407B6"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F980C7" w14:textId="77777777" w:rsidR="003718EF" w:rsidRDefault="003718EF" w:rsidP="004A504B">
      <w:r>
        <w:separator/>
      </w:r>
    </w:p>
  </w:footnote>
  <w:footnote w:type="continuationSeparator" w:id="0">
    <w:p w14:paraId="5154C7F6" w14:textId="77777777" w:rsidR="003718EF" w:rsidRDefault="003718EF" w:rsidP="004A504B">
      <w:r>
        <w:continuationSeparator/>
      </w:r>
    </w:p>
  </w:footnote>
  <w:footnote w:id="1">
    <w:p w14:paraId="1070E1B6" w14:textId="551F0775" w:rsidR="0079781A" w:rsidRDefault="0079781A" w:rsidP="0079781A">
      <w:pPr>
        <w:pStyle w:val="FootnoteText"/>
        <w:rPr>
          <w:lang w:val="en-US"/>
        </w:rPr>
      </w:pPr>
      <w:r w:rsidRPr="001A24C6">
        <w:rPr>
          <w:rStyle w:val="FootnoteReference"/>
        </w:rPr>
        <w:footnoteRef/>
      </w:r>
      <w:r w:rsidRPr="001A24C6">
        <w:t xml:space="preserve"> </w:t>
      </w:r>
      <w:r w:rsidRPr="001E1147">
        <w:rPr>
          <w:lang w:val="en-US"/>
        </w:rPr>
        <w:t>UNEP/OzL.Pro/ExCom/</w:t>
      </w:r>
      <w:r w:rsidR="00E95040" w:rsidRPr="001E1147">
        <w:rPr>
          <w:lang w:val="en-US"/>
        </w:rPr>
        <w:t>9</w:t>
      </w:r>
      <w:r w:rsidR="00E95040">
        <w:rPr>
          <w:lang w:val="en-US"/>
        </w:rPr>
        <w:t>3</w:t>
      </w:r>
      <w:r w:rsidRPr="001E1147">
        <w:rPr>
          <w:lang w:val="en-US"/>
        </w:rPr>
        <w:t>/1</w:t>
      </w:r>
    </w:p>
    <w:p w14:paraId="391D19B6" w14:textId="77777777" w:rsidR="000F4AE9" w:rsidRPr="001E1147" w:rsidRDefault="000F4AE9" w:rsidP="0079781A">
      <w:pPr>
        <w:pStyle w:val="FootnoteText"/>
        <w:rPr>
          <w:lang w:val="en-US"/>
        </w:rPr>
      </w:pPr>
    </w:p>
  </w:footnote>
  <w:footnote w:id="2">
    <w:p w14:paraId="262E9CC2" w14:textId="1E007C6E" w:rsidR="0001218E" w:rsidRPr="00996241" w:rsidRDefault="0001218E" w:rsidP="006F2CC2">
      <w:pPr>
        <w:pStyle w:val="FootnoteText"/>
      </w:pPr>
      <w:r w:rsidRPr="00FE3307">
        <w:rPr>
          <w:rStyle w:val="FootnoteReference"/>
        </w:rPr>
        <w:footnoteRef/>
      </w:r>
      <w:r w:rsidRPr="00FE3307">
        <w:t xml:space="preserve"> </w:t>
      </w:r>
      <w:r w:rsidRPr="009931F4">
        <w:t xml:space="preserve">As per the letter of </w:t>
      </w:r>
      <w:r w:rsidR="00532E27">
        <w:t>19</w:t>
      </w:r>
      <w:r w:rsidR="00F36A15">
        <w:t> September</w:t>
      </w:r>
      <w:r w:rsidRPr="00996241">
        <w:t xml:space="preserve"> 202</w:t>
      </w:r>
      <w:r>
        <w:t>3</w:t>
      </w:r>
      <w:r w:rsidRPr="00996241">
        <w:t xml:space="preserve"> from the Ministry of </w:t>
      </w:r>
      <w:r w:rsidR="00F36A15">
        <w:t>Land and Environment</w:t>
      </w:r>
      <w:r w:rsidRPr="00996241">
        <w:t xml:space="preserve"> </w:t>
      </w:r>
      <w:r w:rsidRPr="00D937C6">
        <w:t xml:space="preserve">of </w:t>
      </w:r>
      <w:r w:rsidR="0095635D" w:rsidRPr="00D937C6">
        <w:t>Mozambique</w:t>
      </w:r>
      <w:r w:rsidRPr="00D937C6">
        <w:t xml:space="preserve"> to the</w:t>
      </w:r>
      <w:r w:rsidRPr="002E0658">
        <w:t xml:space="preserve"> Secretariat</w:t>
      </w:r>
      <w:r w:rsidRPr="00996241">
        <w:t>.</w:t>
      </w:r>
    </w:p>
  </w:footnote>
  <w:footnote w:id="3">
    <w:p w14:paraId="682D0A32" w14:textId="093C18FF" w:rsidR="0001218E" w:rsidRPr="009931F4" w:rsidRDefault="0001218E" w:rsidP="006F2CC2">
      <w:pPr>
        <w:pStyle w:val="FootnoteText"/>
      </w:pPr>
      <w:r>
        <w:rPr>
          <w:rStyle w:val="FootnoteReference"/>
        </w:rPr>
        <w:footnoteRef/>
      </w:r>
      <w:r>
        <w:t xml:space="preserve"> </w:t>
      </w:r>
      <w:r w:rsidR="00B46753">
        <w:t>Decision </w:t>
      </w:r>
      <w:r w:rsidR="00524BDF">
        <w:t>66/37</w:t>
      </w:r>
    </w:p>
  </w:footnote>
  <w:footnote w:id="4">
    <w:p w14:paraId="7ACC4CAD" w14:textId="0B89E63D" w:rsidR="0001218E" w:rsidRPr="009931F4" w:rsidRDefault="0001218E" w:rsidP="006F2CC2">
      <w:pPr>
        <w:pStyle w:val="FootnoteText"/>
      </w:pPr>
      <w:r w:rsidRPr="00846C3D">
        <w:rPr>
          <w:rStyle w:val="FootnoteReference"/>
        </w:rPr>
        <w:footnoteRef/>
      </w:r>
      <w:r w:rsidRPr="00846C3D">
        <w:t xml:space="preserve"> </w:t>
      </w:r>
      <w:r w:rsidRPr="00DE7084">
        <w:t xml:space="preserve">Annex </w:t>
      </w:r>
      <w:r w:rsidR="00FD5725">
        <w:t>VII</w:t>
      </w:r>
      <w:r>
        <w:t xml:space="preserve"> of</w:t>
      </w:r>
      <w:r w:rsidRPr="00996241">
        <w:t xml:space="preserve"> UNEP/OzL.Pro/ExCom/</w:t>
      </w:r>
      <w:r w:rsidR="00FD5725">
        <w:t>83/48</w:t>
      </w:r>
    </w:p>
  </w:footnote>
  <w:footnote w:id="5">
    <w:p w14:paraId="1A4EAFE1" w14:textId="3443650E" w:rsidR="003C3040" w:rsidRPr="003C3040" w:rsidRDefault="003C3040">
      <w:pPr>
        <w:pStyle w:val="FootnoteText"/>
        <w:rPr>
          <w:lang w:val="en-GB"/>
        </w:rPr>
      </w:pPr>
      <w:r>
        <w:rPr>
          <w:rStyle w:val="FootnoteReference"/>
        </w:rPr>
        <w:footnoteRef/>
      </w:r>
      <w:r>
        <w:t xml:space="preserve"> Decision 90/32(a)</w:t>
      </w:r>
    </w:p>
  </w:footnote>
  <w:footnote w:id="6">
    <w:p w14:paraId="132D2F4A" w14:textId="773FCAEE" w:rsidR="00265438" w:rsidRPr="00265438" w:rsidRDefault="00265438">
      <w:pPr>
        <w:pStyle w:val="FootnoteText"/>
      </w:pPr>
      <w:r>
        <w:rPr>
          <w:rStyle w:val="FootnoteReference"/>
        </w:rPr>
        <w:footnoteRef/>
      </w:r>
      <w:r>
        <w:t xml:space="preserve"> </w:t>
      </w:r>
      <w:r w:rsidR="00B46753">
        <w:t>US $</w:t>
      </w:r>
      <w:r w:rsidR="001C0805">
        <w:t>65</w:t>
      </w:r>
      <w:r>
        <w:t xml:space="preserve">,000 </w:t>
      </w:r>
      <w:proofErr w:type="gramStart"/>
      <w:r>
        <w:t>are obligated</w:t>
      </w:r>
      <w:proofErr w:type="gramEnd"/>
      <w:r>
        <w:t xml:space="preserve"> by UNIDO to complete the payment of equipment in December 2023.</w:t>
      </w:r>
    </w:p>
  </w:footnote>
  <w:footnote w:id="7">
    <w:p w14:paraId="7077F204" w14:textId="77777777" w:rsidR="002C1CBA" w:rsidRPr="00FB721D" w:rsidRDefault="002C1CBA" w:rsidP="002C1CBA">
      <w:pPr>
        <w:pStyle w:val="FootnoteText"/>
      </w:pPr>
      <w:r>
        <w:rPr>
          <w:rStyle w:val="FootnoteReference"/>
        </w:rPr>
        <w:footnoteRef/>
      </w:r>
      <w:r>
        <w:t xml:space="preserve"> </w:t>
      </w:r>
      <w:proofErr w:type="gramStart"/>
      <w:r>
        <w:t>It seems there</w:t>
      </w:r>
      <w:proofErr w:type="gramEnd"/>
      <w:r>
        <w:t xml:space="preserve"> is another </w:t>
      </w:r>
      <w:r w:rsidRPr="00FB721D">
        <w:t>3,000 in the informal</w:t>
      </w:r>
      <w:r>
        <w:t xml:space="preserve"> sector.</w:t>
      </w:r>
    </w:p>
  </w:footnote>
  <w:footnote w:id="8">
    <w:p w14:paraId="11372064" w14:textId="7B0149E7" w:rsidR="001B18C1" w:rsidRPr="001B18C1" w:rsidRDefault="001B18C1">
      <w:pPr>
        <w:pStyle w:val="FootnoteText"/>
        <w:rPr>
          <w:lang w:val="en-GB"/>
        </w:rPr>
      </w:pPr>
      <w:r>
        <w:rPr>
          <w:rStyle w:val="FootnoteReference"/>
        </w:rPr>
        <w:footnoteRef/>
      </w:r>
      <w:r>
        <w:t xml:space="preserve"> Recovery units, identifiers, leak detectors for flammable refrigerants and vacuum pumps.</w:t>
      </w:r>
    </w:p>
  </w:footnote>
  <w:footnote w:id="9">
    <w:p w14:paraId="17C135DF" w14:textId="1A6DE9FB" w:rsidR="00BC61F2" w:rsidRPr="00BC61F2" w:rsidRDefault="00BC61F2">
      <w:pPr>
        <w:pStyle w:val="FootnoteText"/>
        <w:rPr>
          <w:lang w:val="en-GB"/>
        </w:rPr>
      </w:pPr>
      <w:r>
        <w:rPr>
          <w:rStyle w:val="FootnoteReference"/>
        </w:rPr>
        <w:footnoteRef/>
      </w:r>
      <w:r>
        <w:t xml:space="preserve"> </w:t>
      </w:r>
      <w:r w:rsidR="00DD0F79">
        <w:t xml:space="preserve">The centres will be </w:t>
      </w:r>
      <w:r>
        <w:rPr>
          <w:lang w:val="en-GB"/>
        </w:rPr>
        <w:t>provid</w:t>
      </w:r>
      <w:r w:rsidR="00DD0F79">
        <w:rPr>
          <w:lang w:val="en-GB"/>
        </w:rPr>
        <w:t>ed with</w:t>
      </w:r>
      <w:r>
        <w:rPr>
          <w:lang w:val="en-GB"/>
        </w:rPr>
        <w:t xml:space="preserve"> </w:t>
      </w:r>
      <w:r w:rsidRPr="00D76B3C">
        <w:t xml:space="preserve">recovery units, refrigerant </w:t>
      </w:r>
      <w:proofErr w:type="gramStart"/>
      <w:r w:rsidRPr="00D76B3C">
        <w:t>identifiers</w:t>
      </w:r>
      <w:proofErr w:type="gramEnd"/>
      <w:r w:rsidRPr="00D76B3C">
        <w:t xml:space="preserve"> and </w:t>
      </w:r>
      <w:r w:rsidR="00D47E30">
        <w:t>necessary</w:t>
      </w:r>
      <w:r w:rsidRPr="00D76B3C">
        <w:t xml:space="preserve"> equipment</w:t>
      </w:r>
      <w:r>
        <w:t>.</w:t>
      </w:r>
    </w:p>
  </w:footnote>
  <w:footnote w:id="10">
    <w:p w14:paraId="2DB4F198" w14:textId="77777777" w:rsidR="00BC61F2" w:rsidRPr="00BC61F2" w:rsidRDefault="00BC61F2" w:rsidP="00BC61F2">
      <w:pPr>
        <w:pStyle w:val="FootnoteText"/>
        <w:rPr>
          <w:lang w:val="en-GB"/>
        </w:rPr>
      </w:pPr>
      <w:r>
        <w:rPr>
          <w:rStyle w:val="FootnoteReference"/>
        </w:rPr>
        <w:footnoteRef/>
      </w:r>
      <w:r>
        <w:t xml:space="preserve"> Portable charging stations, electronic leak detectors, brazing units and compression fitting tools.</w:t>
      </w:r>
    </w:p>
  </w:footnote>
  <w:footnote w:id="11">
    <w:p w14:paraId="5C4F971B" w14:textId="4E675D8A" w:rsidR="00563064" w:rsidRPr="00563064" w:rsidRDefault="00563064">
      <w:pPr>
        <w:pStyle w:val="FootnoteText"/>
        <w:rPr>
          <w:lang w:val="en-GB"/>
        </w:rPr>
      </w:pPr>
      <w:r>
        <w:rPr>
          <w:rStyle w:val="FootnoteReference"/>
        </w:rPr>
        <w:footnoteRef/>
      </w:r>
      <w:r>
        <w:t xml:space="preserve"> </w:t>
      </w:r>
      <w:r w:rsidR="00B46753">
        <w:rPr>
          <w:lang w:val="en-GB"/>
        </w:rPr>
        <w:t>Decision </w:t>
      </w:r>
      <w:r>
        <w:rPr>
          <w:lang w:val="en-GB"/>
        </w:rPr>
        <w:t>90/32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0A586" w14:textId="44E8DAAF" w:rsidR="00DC6A10" w:rsidRPr="0033525D" w:rsidRDefault="00000000">
    <w:fldSimple w:instr="DOCPROPERTY &quot;Document number&quot;  \* MERGEFORMAT">
      <w:r w:rsidR="006B1D73">
        <w:t>UNEP/OzL.Pro/ExCom/93/73</w:t>
      </w:r>
    </w:fldSimple>
  </w:p>
  <w:p w14:paraId="22EABCE7" w14:textId="77777777" w:rsidR="00DC6A10" w:rsidRPr="0033525D" w:rsidRDefault="00DC6A10"/>
  <w:p w14:paraId="225DBEB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9C386" w14:textId="06DE7039" w:rsidR="00DC6A10" w:rsidRDefault="00000000">
    <w:pPr>
      <w:jc w:val="right"/>
    </w:pPr>
    <w:fldSimple w:instr="DOCPROPERTY &quot;Document number&quot;  \* MERGEFORMAT">
      <w:r w:rsidR="006B1D73">
        <w:t>UNEP/OzL.Pro/ExCom/93/73</w:t>
      </w:r>
    </w:fldSimple>
  </w:p>
  <w:p w14:paraId="7C516C75" w14:textId="77777777" w:rsidR="00C32FDF" w:rsidRPr="0033525D" w:rsidRDefault="00C32FDF">
    <w:pPr>
      <w:jc w:val="right"/>
    </w:pPr>
  </w:p>
  <w:p w14:paraId="35CBDBDB" w14:textId="77777777" w:rsidR="00DC6A10" w:rsidRPr="0033525D" w:rsidRDefault="00DC6A10"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39DE5" w14:textId="395E08D0" w:rsidR="00DB0A36" w:rsidRPr="0033525D" w:rsidRDefault="00000000" w:rsidP="00DB0A36">
    <w:pPr>
      <w:jc w:val="left"/>
    </w:pPr>
    <w:fldSimple w:instr="DOCPROPERTY &quot;Document number&quot;  \* MERGEFORMAT">
      <w:r w:rsidR="006B1D73">
        <w:t>UNEP/OzL.Pro/ExCom/93/73</w:t>
      </w:r>
    </w:fldSimple>
  </w:p>
  <w:p w14:paraId="64ED0BCB" w14:textId="05A1D482" w:rsidR="00DB0A36" w:rsidRDefault="00DB0A36" w:rsidP="00DB0A36">
    <w:pPr>
      <w:jc w:val="left"/>
    </w:pPr>
    <w:r>
      <w:t>Annex I</w:t>
    </w:r>
  </w:p>
  <w:p w14:paraId="4B6E7586" w14:textId="77777777" w:rsidR="00DB0A36" w:rsidRPr="0033525D" w:rsidRDefault="00DB0A36" w:rsidP="00DB0A36">
    <w:pPr>
      <w:jc w:val="left"/>
    </w:pPr>
  </w:p>
  <w:p w14:paraId="74EA4E06" w14:textId="77777777" w:rsidR="00DB0A36" w:rsidRPr="0033525D" w:rsidRDefault="00DB0A36" w:rsidP="00DB0A36">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43F47" w14:textId="6E16624F" w:rsidR="00636FF8" w:rsidRPr="0033525D" w:rsidRDefault="00000000">
    <w:pPr>
      <w:jc w:val="right"/>
    </w:pPr>
    <w:fldSimple w:instr="DOCPROPERTY &quot;Document number&quot;  \* MERGEFORMAT">
      <w:r w:rsidR="006B1D73">
        <w:t>UNEP/OzL.Pro/ExCom/93/73</w:t>
      </w:r>
    </w:fldSimple>
  </w:p>
  <w:p w14:paraId="72BC6B58" w14:textId="5F4B0930" w:rsidR="00636FF8" w:rsidRPr="0033525D" w:rsidRDefault="00636FF8" w:rsidP="00630F36">
    <w:pPr>
      <w:jc w:val="right"/>
    </w:pPr>
    <w:r>
      <w:t>Annex I</w:t>
    </w:r>
  </w:p>
  <w:p w14:paraId="416F0608" w14:textId="77777777" w:rsidR="00636FF8" w:rsidRDefault="00636FF8" w:rsidP="00630F36">
    <w:pPr>
      <w:pStyle w:val="Header"/>
      <w:jc w:val="right"/>
    </w:pPr>
  </w:p>
  <w:p w14:paraId="2533857E" w14:textId="77777777" w:rsidR="00DB0A36" w:rsidRPr="0033525D" w:rsidRDefault="00DB0A36" w:rsidP="00630F36">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22628" w14:textId="77777777" w:rsidR="00636FF8" w:rsidRDefault="00636F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851620DA"/>
    <w:lvl w:ilvl="0">
      <w:start w:val="1"/>
      <w:numFmt w:val="decimal"/>
      <w:pStyle w:val="Heading1"/>
      <w:lvlText w:val="%1."/>
      <w:lvlJc w:val="left"/>
      <w:pPr>
        <w:tabs>
          <w:tab w:val="num" w:pos="0"/>
        </w:tabs>
        <w:ind w:left="0" w:firstLine="0"/>
      </w:pPr>
      <w:rPr>
        <w:rFonts w:hint="default"/>
        <w:b w:val="0"/>
        <w:b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1"/>
  </w:num>
  <w:num w:numId="3" w16cid:durableId="299306927">
    <w:abstractNumId w:val="3"/>
  </w:num>
  <w:num w:numId="4" w16cid:durableId="559828470">
    <w:abstractNumId w:val="4"/>
  </w:num>
  <w:num w:numId="5" w16cid:durableId="1488010068">
    <w:abstractNumId w:val="6"/>
  </w:num>
  <w:num w:numId="6" w16cid:durableId="444007775">
    <w:abstractNumId w:val="2"/>
  </w:num>
  <w:num w:numId="7" w16cid:durableId="2081637436">
    <w:abstractNumId w:val="5"/>
  </w:num>
  <w:num w:numId="8" w16cid:durableId="19800393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468402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304333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305085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821186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0974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441909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113E3"/>
    <w:rsid w:val="00000FED"/>
    <w:rsid w:val="0000113C"/>
    <w:rsid w:val="0000434E"/>
    <w:rsid w:val="00005D17"/>
    <w:rsid w:val="0000641D"/>
    <w:rsid w:val="0000740B"/>
    <w:rsid w:val="00010F79"/>
    <w:rsid w:val="00011B4F"/>
    <w:rsid w:val="0001218E"/>
    <w:rsid w:val="000159CB"/>
    <w:rsid w:val="000166AE"/>
    <w:rsid w:val="00020FAB"/>
    <w:rsid w:val="000211A9"/>
    <w:rsid w:val="00021238"/>
    <w:rsid w:val="00023782"/>
    <w:rsid w:val="00024911"/>
    <w:rsid w:val="0002798B"/>
    <w:rsid w:val="00031260"/>
    <w:rsid w:val="0003681A"/>
    <w:rsid w:val="000372B7"/>
    <w:rsid w:val="00044024"/>
    <w:rsid w:val="0004495D"/>
    <w:rsid w:val="00050F6E"/>
    <w:rsid w:val="000516D2"/>
    <w:rsid w:val="000520A0"/>
    <w:rsid w:val="00054047"/>
    <w:rsid w:val="00055195"/>
    <w:rsid w:val="00055E2B"/>
    <w:rsid w:val="000568BA"/>
    <w:rsid w:val="00056C5C"/>
    <w:rsid w:val="00061EC2"/>
    <w:rsid w:val="00064534"/>
    <w:rsid w:val="00066CE8"/>
    <w:rsid w:val="00067F9A"/>
    <w:rsid w:val="000704C9"/>
    <w:rsid w:val="00073EB3"/>
    <w:rsid w:val="00080ED0"/>
    <w:rsid w:val="000837C0"/>
    <w:rsid w:val="000853A6"/>
    <w:rsid w:val="00085B8F"/>
    <w:rsid w:val="00090481"/>
    <w:rsid w:val="000904D7"/>
    <w:rsid w:val="00092DF6"/>
    <w:rsid w:val="00095520"/>
    <w:rsid w:val="000968DF"/>
    <w:rsid w:val="000972DC"/>
    <w:rsid w:val="000A01C8"/>
    <w:rsid w:val="000A3826"/>
    <w:rsid w:val="000A399E"/>
    <w:rsid w:val="000A4793"/>
    <w:rsid w:val="000A6C26"/>
    <w:rsid w:val="000A77AB"/>
    <w:rsid w:val="000B1674"/>
    <w:rsid w:val="000B21D2"/>
    <w:rsid w:val="000B36C8"/>
    <w:rsid w:val="000C0DDF"/>
    <w:rsid w:val="000C22B9"/>
    <w:rsid w:val="000D229D"/>
    <w:rsid w:val="000D52A4"/>
    <w:rsid w:val="000E07BC"/>
    <w:rsid w:val="000E2E21"/>
    <w:rsid w:val="000E6532"/>
    <w:rsid w:val="000F00D5"/>
    <w:rsid w:val="000F1CD4"/>
    <w:rsid w:val="000F21A6"/>
    <w:rsid w:val="000F3204"/>
    <w:rsid w:val="000F4103"/>
    <w:rsid w:val="000F4AE9"/>
    <w:rsid w:val="000F5C4A"/>
    <w:rsid w:val="000F6DA9"/>
    <w:rsid w:val="000F6E96"/>
    <w:rsid w:val="000F70A7"/>
    <w:rsid w:val="0010204D"/>
    <w:rsid w:val="0010516A"/>
    <w:rsid w:val="001067FD"/>
    <w:rsid w:val="00107AE0"/>
    <w:rsid w:val="00113CCA"/>
    <w:rsid w:val="00117002"/>
    <w:rsid w:val="001209A0"/>
    <w:rsid w:val="001223D3"/>
    <w:rsid w:val="00122F25"/>
    <w:rsid w:val="00123563"/>
    <w:rsid w:val="00123821"/>
    <w:rsid w:val="00123A0D"/>
    <w:rsid w:val="001304B2"/>
    <w:rsid w:val="00131A86"/>
    <w:rsid w:val="001325C7"/>
    <w:rsid w:val="00135104"/>
    <w:rsid w:val="00135252"/>
    <w:rsid w:val="00135980"/>
    <w:rsid w:val="0013786F"/>
    <w:rsid w:val="00140C6C"/>
    <w:rsid w:val="00141D1E"/>
    <w:rsid w:val="00143104"/>
    <w:rsid w:val="001432D5"/>
    <w:rsid w:val="00143B3F"/>
    <w:rsid w:val="001545D3"/>
    <w:rsid w:val="00154C63"/>
    <w:rsid w:val="00162985"/>
    <w:rsid w:val="00164719"/>
    <w:rsid w:val="00165B75"/>
    <w:rsid w:val="00166DEB"/>
    <w:rsid w:val="00166FC4"/>
    <w:rsid w:val="001677AC"/>
    <w:rsid w:val="00173907"/>
    <w:rsid w:val="00175D08"/>
    <w:rsid w:val="00176A62"/>
    <w:rsid w:val="001804EA"/>
    <w:rsid w:val="00183EC2"/>
    <w:rsid w:val="0018577E"/>
    <w:rsid w:val="00190A61"/>
    <w:rsid w:val="00191133"/>
    <w:rsid w:val="001A2215"/>
    <w:rsid w:val="001A3342"/>
    <w:rsid w:val="001A3E3D"/>
    <w:rsid w:val="001A40D2"/>
    <w:rsid w:val="001A4DA2"/>
    <w:rsid w:val="001A7049"/>
    <w:rsid w:val="001A7C15"/>
    <w:rsid w:val="001B16C7"/>
    <w:rsid w:val="001B18C1"/>
    <w:rsid w:val="001B1E40"/>
    <w:rsid w:val="001B4205"/>
    <w:rsid w:val="001B4963"/>
    <w:rsid w:val="001B4A4B"/>
    <w:rsid w:val="001B6986"/>
    <w:rsid w:val="001B6E6B"/>
    <w:rsid w:val="001C06C8"/>
    <w:rsid w:val="001C0805"/>
    <w:rsid w:val="001C3868"/>
    <w:rsid w:val="001C764E"/>
    <w:rsid w:val="001D06A1"/>
    <w:rsid w:val="001E1052"/>
    <w:rsid w:val="001E21B1"/>
    <w:rsid w:val="001E2F93"/>
    <w:rsid w:val="001E4554"/>
    <w:rsid w:val="001E495F"/>
    <w:rsid w:val="001E61E5"/>
    <w:rsid w:val="001F2159"/>
    <w:rsid w:val="001F53FD"/>
    <w:rsid w:val="001F7905"/>
    <w:rsid w:val="002002B0"/>
    <w:rsid w:val="00203CDC"/>
    <w:rsid w:val="0020505B"/>
    <w:rsid w:val="0020514E"/>
    <w:rsid w:val="00210B8B"/>
    <w:rsid w:val="00212D6F"/>
    <w:rsid w:val="00214863"/>
    <w:rsid w:val="002156B4"/>
    <w:rsid w:val="002158E7"/>
    <w:rsid w:val="00217768"/>
    <w:rsid w:val="00220997"/>
    <w:rsid w:val="00224FCD"/>
    <w:rsid w:val="00233ED3"/>
    <w:rsid w:val="00236E1F"/>
    <w:rsid w:val="0024370C"/>
    <w:rsid w:val="0024470E"/>
    <w:rsid w:val="002478CA"/>
    <w:rsid w:val="00253222"/>
    <w:rsid w:val="00261214"/>
    <w:rsid w:val="00261C13"/>
    <w:rsid w:val="00262847"/>
    <w:rsid w:val="00265438"/>
    <w:rsid w:val="00271321"/>
    <w:rsid w:val="00281BB2"/>
    <w:rsid w:val="002836BF"/>
    <w:rsid w:val="0028386B"/>
    <w:rsid w:val="0028597E"/>
    <w:rsid w:val="00285A1E"/>
    <w:rsid w:val="00290BDA"/>
    <w:rsid w:val="002943A3"/>
    <w:rsid w:val="002957C2"/>
    <w:rsid w:val="002A03C3"/>
    <w:rsid w:val="002A0A05"/>
    <w:rsid w:val="002A161A"/>
    <w:rsid w:val="002A63A3"/>
    <w:rsid w:val="002A78D4"/>
    <w:rsid w:val="002B20A8"/>
    <w:rsid w:val="002B254E"/>
    <w:rsid w:val="002B4171"/>
    <w:rsid w:val="002B4862"/>
    <w:rsid w:val="002B6915"/>
    <w:rsid w:val="002B6EE3"/>
    <w:rsid w:val="002B7021"/>
    <w:rsid w:val="002B72E9"/>
    <w:rsid w:val="002B739F"/>
    <w:rsid w:val="002C0264"/>
    <w:rsid w:val="002C1CBA"/>
    <w:rsid w:val="002C1D9D"/>
    <w:rsid w:val="002C3174"/>
    <w:rsid w:val="002C365A"/>
    <w:rsid w:val="002C4B1B"/>
    <w:rsid w:val="002C5B62"/>
    <w:rsid w:val="002C7998"/>
    <w:rsid w:val="002D0DC0"/>
    <w:rsid w:val="002D1742"/>
    <w:rsid w:val="002D32F9"/>
    <w:rsid w:val="002E0B70"/>
    <w:rsid w:val="002E29C2"/>
    <w:rsid w:val="002E332B"/>
    <w:rsid w:val="002F169B"/>
    <w:rsid w:val="002F1DE3"/>
    <w:rsid w:val="002F1E53"/>
    <w:rsid w:val="002F2CAA"/>
    <w:rsid w:val="002F48D9"/>
    <w:rsid w:val="002F5003"/>
    <w:rsid w:val="002F6AFB"/>
    <w:rsid w:val="0030052C"/>
    <w:rsid w:val="00312D8A"/>
    <w:rsid w:val="0031401F"/>
    <w:rsid w:val="00323E3E"/>
    <w:rsid w:val="003306E1"/>
    <w:rsid w:val="00331A14"/>
    <w:rsid w:val="00331BA2"/>
    <w:rsid w:val="003320E4"/>
    <w:rsid w:val="0033525D"/>
    <w:rsid w:val="003414F3"/>
    <w:rsid w:val="003445B8"/>
    <w:rsid w:val="00344E2E"/>
    <w:rsid w:val="00352FB4"/>
    <w:rsid w:val="0035548A"/>
    <w:rsid w:val="0035613E"/>
    <w:rsid w:val="00363EE9"/>
    <w:rsid w:val="003648F1"/>
    <w:rsid w:val="003718EF"/>
    <w:rsid w:val="0037318F"/>
    <w:rsid w:val="00374F93"/>
    <w:rsid w:val="003754BB"/>
    <w:rsid w:val="00376128"/>
    <w:rsid w:val="0037742E"/>
    <w:rsid w:val="00377D56"/>
    <w:rsid w:val="003809C3"/>
    <w:rsid w:val="003815AA"/>
    <w:rsid w:val="0038245A"/>
    <w:rsid w:val="003840E6"/>
    <w:rsid w:val="00385643"/>
    <w:rsid w:val="00385CFC"/>
    <w:rsid w:val="00387E3A"/>
    <w:rsid w:val="0039022C"/>
    <w:rsid w:val="0039337A"/>
    <w:rsid w:val="00395B94"/>
    <w:rsid w:val="003A0D78"/>
    <w:rsid w:val="003A3189"/>
    <w:rsid w:val="003A3CA7"/>
    <w:rsid w:val="003A5A81"/>
    <w:rsid w:val="003A5E04"/>
    <w:rsid w:val="003A6844"/>
    <w:rsid w:val="003A70FD"/>
    <w:rsid w:val="003B33BD"/>
    <w:rsid w:val="003B4CA4"/>
    <w:rsid w:val="003B4D09"/>
    <w:rsid w:val="003B5280"/>
    <w:rsid w:val="003B569D"/>
    <w:rsid w:val="003B6093"/>
    <w:rsid w:val="003C29F8"/>
    <w:rsid w:val="003C3040"/>
    <w:rsid w:val="003C3C0E"/>
    <w:rsid w:val="003C5974"/>
    <w:rsid w:val="003C6F3D"/>
    <w:rsid w:val="003C7E1B"/>
    <w:rsid w:val="003D155D"/>
    <w:rsid w:val="003D42A6"/>
    <w:rsid w:val="003D4E5F"/>
    <w:rsid w:val="003D4F21"/>
    <w:rsid w:val="003D4FAC"/>
    <w:rsid w:val="003D7C4E"/>
    <w:rsid w:val="003E4090"/>
    <w:rsid w:val="003E4093"/>
    <w:rsid w:val="003E7906"/>
    <w:rsid w:val="003F000F"/>
    <w:rsid w:val="003F372B"/>
    <w:rsid w:val="003F3C50"/>
    <w:rsid w:val="003F4805"/>
    <w:rsid w:val="003F7353"/>
    <w:rsid w:val="00403760"/>
    <w:rsid w:val="004045C1"/>
    <w:rsid w:val="004055A6"/>
    <w:rsid w:val="00406202"/>
    <w:rsid w:val="00406A6A"/>
    <w:rsid w:val="00406B22"/>
    <w:rsid w:val="00407147"/>
    <w:rsid w:val="004078FA"/>
    <w:rsid w:val="00411568"/>
    <w:rsid w:val="00411D12"/>
    <w:rsid w:val="00416DDB"/>
    <w:rsid w:val="00421860"/>
    <w:rsid w:val="00423EB4"/>
    <w:rsid w:val="00426B10"/>
    <w:rsid w:val="00431E08"/>
    <w:rsid w:val="004328A7"/>
    <w:rsid w:val="00434C74"/>
    <w:rsid w:val="00436D68"/>
    <w:rsid w:val="00437DBC"/>
    <w:rsid w:val="004472F3"/>
    <w:rsid w:val="00447746"/>
    <w:rsid w:val="00452BB7"/>
    <w:rsid w:val="004532ED"/>
    <w:rsid w:val="0045398B"/>
    <w:rsid w:val="00456EB4"/>
    <w:rsid w:val="00456ED3"/>
    <w:rsid w:val="00456FF0"/>
    <w:rsid w:val="00456FF1"/>
    <w:rsid w:val="00457827"/>
    <w:rsid w:val="00461093"/>
    <w:rsid w:val="004629A7"/>
    <w:rsid w:val="0047136D"/>
    <w:rsid w:val="004718F3"/>
    <w:rsid w:val="00471CC7"/>
    <w:rsid w:val="00475040"/>
    <w:rsid w:val="00475771"/>
    <w:rsid w:val="004770E7"/>
    <w:rsid w:val="00477F84"/>
    <w:rsid w:val="0048116A"/>
    <w:rsid w:val="004861E8"/>
    <w:rsid w:val="00490190"/>
    <w:rsid w:val="00490C06"/>
    <w:rsid w:val="00493D40"/>
    <w:rsid w:val="00493EE3"/>
    <w:rsid w:val="00495952"/>
    <w:rsid w:val="004967B6"/>
    <w:rsid w:val="004A089A"/>
    <w:rsid w:val="004A3FEC"/>
    <w:rsid w:val="004A504B"/>
    <w:rsid w:val="004A6911"/>
    <w:rsid w:val="004A6C39"/>
    <w:rsid w:val="004B13C5"/>
    <w:rsid w:val="004B3E9B"/>
    <w:rsid w:val="004B54E0"/>
    <w:rsid w:val="004B7384"/>
    <w:rsid w:val="004C01D8"/>
    <w:rsid w:val="004C09BF"/>
    <w:rsid w:val="004C4269"/>
    <w:rsid w:val="004C4D63"/>
    <w:rsid w:val="004C59C1"/>
    <w:rsid w:val="004C76E7"/>
    <w:rsid w:val="004D4591"/>
    <w:rsid w:val="004D4CAC"/>
    <w:rsid w:val="004D5827"/>
    <w:rsid w:val="004D6236"/>
    <w:rsid w:val="004D7F90"/>
    <w:rsid w:val="004E4DBB"/>
    <w:rsid w:val="004E4E41"/>
    <w:rsid w:val="004E73DB"/>
    <w:rsid w:val="004E74FE"/>
    <w:rsid w:val="004E7F9C"/>
    <w:rsid w:val="004E7FF0"/>
    <w:rsid w:val="004F3493"/>
    <w:rsid w:val="004F5143"/>
    <w:rsid w:val="004F769B"/>
    <w:rsid w:val="00501FC6"/>
    <w:rsid w:val="0050654B"/>
    <w:rsid w:val="00512B09"/>
    <w:rsid w:val="00513D44"/>
    <w:rsid w:val="0051583D"/>
    <w:rsid w:val="005220ED"/>
    <w:rsid w:val="00524BDF"/>
    <w:rsid w:val="00525CAE"/>
    <w:rsid w:val="00525DE3"/>
    <w:rsid w:val="005264E6"/>
    <w:rsid w:val="00527456"/>
    <w:rsid w:val="005274ED"/>
    <w:rsid w:val="00532E27"/>
    <w:rsid w:val="00533796"/>
    <w:rsid w:val="005346AE"/>
    <w:rsid w:val="0053490C"/>
    <w:rsid w:val="00537343"/>
    <w:rsid w:val="00541767"/>
    <w:rsid w:val="00542CE3"/>
    <w:rsid w:val="005516F3"/>
    <w:rsid w:val="00554034"/>
    <w:rsid w:val="005546EB"/>
    <w:rsid w:val="00555D75"/>
    <w:rsid w:val="00556700"/>
    <w:rsid w:val="00560A43"/>
    <w:rsid w:val="00560DF0"/>
    <w:rsid w:val="00562AB0"/>
    <w:rsid w:val="00562F4F"/>
    <w:rsid w:val="00563064"/>
    <w:rsid w:val="0056307D"/>
    <w:rsid w:val="0056759C"/>
    <w:rsid w:val="00573A4F"/>
    <w:rsid w:val="005765CE"/>
    <w:rsid w:val="00577A38"/>
    <w:rsid w:val="00580D50"/>
    <w:rsid w:val="005847D7"/>
    <w:rsid w:val="00584C91"/>
    <w:rsid w:val="00585BEE"/>
    <w:rsid w:val="0059024A"/>
    <w:rsid w:val="00592F65"/>
    <w:rsid w:val="0059513E"/>
    <w:rsid w:val="00597614"/>
    <w:rsid w:val="005A67D2"/>
    <w:rsid w:val="005A6AA4"/>
    <w:rsid w:val="005A6D9F"/>
    <w:rsid w:val="005A7B96"/>
    <w:rsid w:val="005B071F"/>
    <w:rsid w:val="005B1F7C"/>
    <w:rsid w:val="005B2305"/>
    <w:rsid w:val="005B48FF"/>
    <w:rsid w:val="005C1E32"/>
    <w:rsid w:val="005C31D8"/>
    <w:rsid w:val="005C3F83"/>
    <w:rsid w:val="005C670D"/>
    <w:rsid w:val="005C7999"/>
    <w:rsid w:val="005D06C4"/>
    <w:rsid w:val="005D363F"/>
    <w:rsid w:val="005D5902"/>
    <w:rsid w:val="005E18B1"/>
    <w:rsid w:val="005E3C01"/>
    <w:rsid w:val="005E4552"/>
    <w:rsid w:val="005E4FC1"/>
    <w:rsid w:val="005E60F0"/>
    <w:rsid w:val="005F0407"/>
    <w:rsid w:val="005F5C95"/>
    <w:rsid w:val="006016F1"/>
    <w:rsid w:val="00604C15"/>
    <w:rsid w:val="0060588E"/>
    <w:rsid w:val="00612949"/>
    <w:rsid w:val="00612F6F"/>
    <w:rsid w:val="006131DC"/>
    <w:rsid w:val="006158D5"/>
    <w:rsid w:val="006221C9"/>
    <w:rsid w:val="00625D83"/>
    <w:rsid w:val="00630F36"/>
    <w:rsid w:val="00632328"/>
    <w:rsid w:val="00634CC3"/>
    <w:rsid w:val="00636FF8"/>
    <w:rsid w:val="00640174"/>
    <w:rsid w:val="00641F6A"/>
    <w:rsid w:val="006512AE"/>
    <w:rsid w:val="00651971"/>
    <w:rsid w:val="00651984"/>
    <w:rsid w:val="00656C3B"/>
    <w:rsid w:val="006601E6"/>
    <w:rsid w:val="006623E7"/>
    <w:rsid w:val="0066282D"/>
    <w:rsid w:val="00662B4F"/>
    <w:rsid w:val="00662B80"/>
    <w:rsid w:val="00664730"/>
    <w:rsid w:val="00666B53"/>
    <w:rsid w:val="0066768F"/>
    <w:rsid w:val="00670F6C"/>
    <w:rsid w:val="00671078"/>
    <w:rsid w:val="00671ED2"/>
    <w:rsid w:val="006736A6"/>
    <w:rsid w:val="00674774"/>
    <w:rsid w:val="00674B6E"/>
    <w:rsid w:val="00675C02"/>
    <w:rsid w:val="00676E58"/>
    <w:rsid w:val="00681C7E"/>
    <w:rsid w:val="00684553"/>
    <w:rsid w:val="006852C7"/>
    <w:rsid w:val="006852CE"/>
    <w:rsid w:val="00686EAD"/>
    <w:rsid w:val="00687236"/>
    <w:rsid w:val="0069175C"/>
    <w:rsid w:val="00692D14"/>
    <w:rsid w:val="00697750"/>
    <w:rsid w:val="006A09C9"/>
    <w:rsid w:val="006A452B"/>
    <w:rsid w:val="006A7A3B"/>
    <w:rsid w:val="006B1D73"/>
    <w:rsid w:val="006B272D"/>
    <w:rsid w:val="006B3FD8"/>
    <w:rsid w:val="006B4E7B"/>
    <w:rsid w:val="006B4ED8"/>
    <w:rsid w:val="006B65C7"/>
    <w:rsid w:val="006C1727"/>
    <w:rsid w:val="006C2A0D"/>
    <w:rsid w:val="006C32FD"/>
    <w:rsid w:val="006C3381"/>
    <w:rsid w:val="006C39CE"/>
    <w:rsid w:val="006C5681"/>
    <w:rsid w:val="006C56E3"/>
    <w:rsid w:val="006C5E54"/>
    <w:rsid w:val="006D0AF7"/>
    <w:rsid w:val="006D0FCC"/>
    <w:rsid w:val="006D21F5"/>
    <w:rsid w:val="006D3089"/>
    <w:rsid w:val="006D72E6"/>
    <w:rsid w:val="006D76B5"/>
    <w:rsid w:val="006E126D"/>
    <w:rsid w:val="006E1FC3"/>
    <w:rsid w:val="006E5B1B"/>
    <w:rsid w:val="006E7A67"/>
    <w:rsid w:val="006F6961"/>
    <w:rsid w:val="006F7A84"/>
    <w:rsid w:val="0070146E"/>
    <w:rsid w:val="00704CE9"/>
    <w:rsid w:val="0070616B"/>
    <w:rsid w:val="00706295"/>
    <w:rsid w:val="00706FDA"/>
    <w:rsid w:val="00710011"/>
    <w:rsid w:val="00711F9A"/>
    <w:rsid w:val="00713810"/>
    <w:rsid w:val="00713FA7"/>
    <w:rsid w:val="0071606D"/>
    <w:rsid w:val="007169B0"/>
    <w:rsid w:val="00716DDA"/>
    <w:rsid w:val="0072117E"/>
    <w:rsid w:val="00721556"/>
    <w:rsid w:val="007270FC"/>
    <w:rsid w:val="007275CF"/>
    <w:rsid w:val="007303A5"/>
    <w:rsid w:val="0073041D"/>
    <w:rsid w:val="0073079B"/>
    <w:rsid w:val="00730B3E"/>
    <w:rsid w:val="00731DC7"/>
    <w:rsid w:val="00731FEC"/>
    <w:rsid w:val="0073420B"/>
    <w:rsid w:val="00735A04"/>
    <w:rsid w:val="00736340"/>
    <w:rsid w:val="00736367"/>
    <w:rsid w:val="00740C7B"/>
    <w:rsid w:val="00742747"/>
    <w:rsid w:val="00742874"/>
    <w:rsid w:val="0074760E"/>
    <w:rsid w:val="007479A2"/>
    <w:rsid w:val="00750146"/>
    <w:rsid w:val="0075119F"/>
    <w:rsid w:val="00754ABA"/>
    <w:rsid w:val="007618F9"/>
    <w:rsid w:val="007642AE"/>
    <w:rsid w:val="0077013D"/>
    <w:rsid w:val="007813FD"/>
    <w:rsid w:val="007828C0"/>
    <w:rsid w:val="00782B0D"/>
    <w:rsid w:val="007844E2"/>
    <w:rsid w:val="00790769"/>
    <w:rsid w:val="00791BE2"/>
    <w:rsid w:val="0079415A"/>
    <w:rsid w:val="007969C0"/>
    <w:rsid w:val="0079781A"/>
    <w:rsid w:val="00797A69"/>
    <w:rsid w:val="00797F8B"/>
    <w:rsid w:val="007A1546"/>
    <w:rsid w:val="007A228C"/>
    <w:rsid w:val="007A368E"/>
    <w:rsid w:val="007A5868"/>
    <w:rsid w:val="007A5888"/>
    <w:rsid w:val="007A7BD3"/>
    <w:rsid w:val="007B04CE"/>
    <w:rsid w:val="007B467A"/>
    <w:rsid w:val="007B4958"/>
    <w:rsid w:val="007B6871"/>
    <w:rsid w:val="007B7A2F"/>
    <w:rsid w:val="007C0268"/>
    <w:rsid w:val="007C32EE"/>
    <w:rsid w:val="007C3D33"/>
    <w:rsid w:val="007C745A"/>
    <w:rsid w:val="007D17AB"/>
    <w:rsid w:val="007D2421"/>
    <w:rsid w:val="007D27F6"/>
    <w:rsid w:val="007D294A"/>
    <w:rsid w:val="007D2B58"/>
    <w:rsid w:val="007D47D2"/>
    <w:rsid w:val="007D6EC0"/>
    <w:rsid w:val="007D7E1D"/>
    <w:rsid w:val="007E07D7"/>
    <w:rsid w:val="007E143A"/>
    <w:rsid w:val="007E5496"/>
    <w:rsid w:val="007E561F"/>
    <w:rsid w:val="007F4DD0"/>
    <w:rsid w:val="007F7121"/>
    <w:rsid w:val="007F7DB4"/>
    <w:rsid w:val="0080083D"/>
    <w:rsid w:val="0080345C"/>
    <w:rsid w:val="00803876"/>
    <w:rsid w:val="00803C69"/>
    <w:rsid w:val="008040DD"/>
    <w:rsid w:val="00807641"/>
    <w:rsid w:val="0081210A"/>
    <w:rsid w:val="008159E2"/>
    <w:rsid w:val="00815E91"/>
    <w:rsid w:val="008164E5"/>
    <w:rsid w:val="00817542"/>
    <w:rsid w:val="0082381C"/>
    <w:rsid w:val="00823CE2"/>
    <w:rsid w:val="0082522F"/>
    <w:rsid w:val="00827AAA"/>
    <w:rsid w:val="00830E00"/>
    <w:rsid w:val="00831979"/>
    <w:rsid w:val="00842645"/>
    <w:rsid w:val="00844F8E"/>
    <w:rsid w:val="00851352"/>
    <w:rsid w:val="00857077"/>
    <w:rsid w:val="00862E68"/>
    <w:rsid w:val="00863230"/>
    <w:rsid w:val="0086526D"/>
    <w:rsid w:val="00865BD0"/>
    <w:rsid w:val="00867DA2"/>
    <w:rsid w:val="008717D8"/>
    <w:rsid w:val="0087215C"/>
    <w:rsid w:val="0087399B"/>
    <w:rsid w:val="00874767"/>
    <w:rsid w:val="00875D25"/>
    <w:rsid w:val="00880770"/>
    <w:rsid w:val="00880E35"/>
    <w:rsid w:val="00882B51"/>
    <w:rsid w:val="008853BA"/>
    <w:rsid w:val="008875FE"/>
    <w:rsid w:val="00887F8E"/>
    <w:rsid w:val="00891C3B"/>
    <w:rsid w:val="008920D2"/>
    <w:rsid w:val="00896234"/>
    <w:rsid w:val="00897E43"/>
    <w:rsid w:val="008A150A"/>
    <w:rsid w:val="008A2A6B"/>
    <w:rsid w:val="008A37FE"/>
    <w:rsid w:val="008A3977"/>
    <w:rsid w:val="008A3EF0"/>
    <w:rsid w:val="008A7442"/>
    <w:rsid w:val="008B0ADA"/>
    <w:rsid w:val="008B26CB"/>
    <w:rsid w:val="008C0791"/>
    <w:rsid w:val="008C222B"/>
    <w:rsid w:val="008C4A80"/>
    <w:rsid w:val="008C5738"/>
    <w:rsid w:val="008C5C2A"/>
    <w:rsid w:val="008C7EAD"/>
    <w:rsid w:val="008D0CFE"/>
    <w:rsid w:val="008D6152"/>
    <w:rsid w:val="008D77B8"/>
    <w:rsid w:val="008E1D85"/>
    <w:rsid w:val="008E2ACA"/>
    <w:rsid w:val="008E5A0D"/>
    <w:rsid w:val="008E77CA"/>
    <w:rsid w:val="008E7BA9"/>
    <w:rsid w:val="008F0F81"/>
    <w:rsid w:val="008F27BF"/>
    <w:rsid w:val="008F2E64"/>
    <w:rsid w:val="008F33FC"/>
    <w:rsid w:val="008F6CC2"/>
    <w:rsid w:val="00901701"/>
    <w:rsid w:val="00903296"/>
    <w:rsid w:val="00910A9B"/>
    <w:rsid w:val="009142EC"/>
    <w:rsid w:val="009154C3"/>
    <w:rsid w:val="00915A4B"/>
    <w:rsid w:val="00916FBA"/>
    <w:rsid w:val="00917996"/>
    <w:rsid w:val="00923540"/>
    <w:rsid w:val="00923B8E"/>
    <w:rsid w:val="00926767"/>
    <w:rsid w:val="00926EC2"/>
    <w:rsid w:val="009361D5"/>
    <w:rsid w:val="00936A44"/>
    <w:rsid w:val="00937DFC"/>
    <w:rsid w:val="00942317"/>
    <w:rsid w:val="009428A4"/>
    <w:rsid w:val="00942E15"/>
    <w:rsid w:val="00943EC1"/>
    <w:rsid w:val="0094496D"/>
    <w:rsid w:val="009538A7"/>
    <w:rsid w:val="0095635D"/>
    <w:rsid w:val="00957689"/>
    <w:rsid w:val="009623D8"/>
    <w:rsid w:val="00962569"/>
    <w:rsid w:val="0096345F"/>
    <w:rsid w:val="00965320"/>
    <w:rsid w:val="00965698"/>
    <w:rsid w:val="009659F4"/>
    <w:rsid w:val="00970D60"/>
    <w:rsid w:val="00972883"/>
    <w:rsid w:val="0097471D"/>
    <w:rsid w:val="00977E9A"/>
    <w:rsid w:val="00984118"/>
    <w:rsid w:val="00985A6E"/>
    <w:rsid w:val="0098728D"/>
    <w:rsid w:val="00987590"/>
    <w:rsid w:val="009922A4"/>
    <w:rsid w:val="009928C3"/>
    <w:rsid w:val="0099390E"/>
    <w:rsid w:val="00994C4E"/>
    <w:rsid w:val="009960E5"/>
    <w:rsid w:val="009975BA"/>
    <w:rsid w:val="009A4535"/>
    <w:rsid w:val="009A7ADC"/>
    <w:rsid w:val="009B0D30"/>
    <w:rsid w:val="009B472F"/>
    <w:rsid w:val="009B7283"/>
    <w:rsid w:val="009C19B7"/>
    <w:rsid w:val="009C2CAD"/>
    <w:rsid w:val="009C568E"/>
    <w:rsid w:val="009C5ABB"/>
    <w:rsid w:val="009D1605"/>
    <w:rsid w:val="009D4D35"/>
    <w:rsid w:val="009D7137"/>
    <w:rsid w:val="009D7C51"/>
    <w:rsid w:val="009E196C"/>
    <w:rsid w:val="009E6A0A"/>
    <w:rsid w:val="009F0D41"/>
    <w:rsid w:val="009F36BF"/>
    <w:rsid w:val="009F4F35"/>
    <w:rsid w:val="009F5EE1"/>
    <w:rsid w:val="00A01B76"/>
    <w:rsid w:val="00A02686"/>
    <w:rsid w:val="00A0288E"/>
    <w:rsid w:val="00A02EBE"/>
    <w:rsid w:val="00A05447"/>
    <w:rsid w:val="00A05743"/>
    <w:rsid w:val="00A07ADA"/>
    <w:rsid w:val="00A111B6"/>
    <w:rsid w:val="00A13651"/>
    <w:rsid w:val="00A157C1"/>
    <w:rsid w:val="00A15D31"/>
    <w:rsid w:val="00A24845"/>
    <w:rsid w:val="00A252D0"/>
    <w:rsid w:val="00A25537"/>
    <w:rsid w:val="00A258C4"/>
    <w:rsid w:val="00A26D27"/>
    <w:rsid w:val="00A34CDE"/>
    <w:rsid w:val="00A3541B"/>
    <w:rsid w:val="00A36AEE"/>
    <w:rsid w:val="00A376EE"/>
    <w:rsid w:val="00A415A5"/>
    <w:rsid w:val="00A42A99"/>
    <w:rsid w:val="00A43745"/>
    <w:rsid w:val="00A43E71"/>
    <w:rsid w:val="00A5151A"/>
    <w:rsid w:val="00A516D8"/>
    <w:rsid w:val="00A5497E"/>
    <w:rsid w:val="00A57E0A"/>
    <w:rsid w:val="00A62C75"/>
    <w:rsid w:val="00A64320"/>
    <w:rsid w:val="00A701E8"/>
    <w:rsid w:val="00A716EA"/>
    <w:rsid w:val="00A8045E"/>
    <w:rsid w:val="00A823F6"/>
    <w:rsid w:val="00A85090"/>
    <w:rsid w:val="00A8719E"/>
    <w:rsid w:val="00A9351A"/>
    <w:rsid w:val="00A94943"/>
    <w:rsid w:val="00A94E94"/>
    <w:rsid w:val="00A977DA"/>
    <w:rsid w:val="00AA0A89"/>
    <w:rsid w:val="00AA271D"/>
    <w:rsid w:val="00AA5368"/>
    <w:rsid w:val="00AA6429"/>
    <w:rsid w:val="00AB100C"/>
    <w:rsid w:val="00AB23E1"/>
    <w:rsid w:val="00AB395C"/>
    <w:rsid w:val="00AC01AA"/>
    <w:rsid w:val="00AC0733"/>
    <w:rsid w:val="00AC1689"/>
    <w:rsid w:val="00AC48D9"/>
    <w:rsid w:val="00AC4F72"/>
    <w:rsid w:val="00AC70ED"/>
    <w:rsid w:val="00AD6327"/>
    <w:rsid w:val="00AE21E7"/>
    <w:rsid w:val="00AE46E9"/>
    <w:rsid w:val="00AE482E"/>
    <w:rsid w:val="00AE5798"/>
    <w:rsid w:val="00AF2AB9"/>
    <w:rsid w:val="00AF4A18"/>
    <w:rsid w:val="00AF741A"/>
    <w:rsid w:val="00AF77E2"/>
    <w:rsid w:val="00AF7A5A"/>
    <w:rsid w:val="00B00AE1"/>
    <w:rsid w:val="00B011AC"/>
    <w:rsid w:val="00B01ADB"/>
    <w:rsid w:val="00B04161"/>
    <w:rsid w:val="00B04978"/>
    <w:rsid w:val="00B056F9"/>
    <w:rsid w:val="00B11E3D"/>
    <w:rsid w:val="00B11EF0"/>
    <w:rsid w:val="00B13B18"/>
    <w:rsid w:val="00B14BFA"/>
    <w:rsid w:val="00B14D2C"/>
    <w:rsid w:val="00B15128"/>
    <w:rsid w:val="00B1596F"/>
    <w:rsid w:val="00B17DB2"/>
    <w:rsid w:val="00B17E82"/>
    <w:rsid w:val="00B214A4"/>
    <w:rsid w:val="00B2380E"/>
    <w:rsid w:val="00B27441"/>
    <w:rsid w:val="00B30611"/>
    <w:rsid w:val="00B31CE0"/>
    <w:rsid w:val="00B326AC"/>
    <w:rsid w:val="00B419F2"/>
    <w:rsid w:val="00B43B0C"/>
    <w:rsid w:val="00B4575A"/>
    <w:rsid w:val="00B466D1"/>
    <w:rsid w:val="00B46753"/>
    <w:rsid w:val="00B47D40"/>
    <w:rsid w:val="00B52165"/>
    <w:rsid w:val="00B53AD0"/>
    <w:rsid w:val="00B575BA"/>
    <w:rsid w:val="00B639CA"/>
    <w:rsid w:val="00B669D0"/>
    <w:rsid w:val="00B71608"/>
    <w:rsid w:val="00B74562"/>
    <w:rsid w:val="00B7459F"/>
    <w:rsid w:val="00B746F6"/>
    <w:rsid w:val="00B74EA4"/>
    <w:rsid w:val="00B76429"/>
    <w:rsid w:val="00B86471"/>
    <w:rsid w:val="00B864CC"/>
    <w:rsid w:val="00B871D4"/>
    <w:rsid w:val="00B87418"/>
    <w:rsid w:val="00B90254"/>
    <w:rsid w:val="00B94C92"/>
    <w:rsid w:val="00B956D4"/>
    <w:rsid w:val="00B95946"/>
    <w:rsid w:val="00B96C85"/>
    <w:rsid w:val="00B97446"/>
    <w:rsid w:val="00BA25C6"/>
    <w:rsid w:val="00BA4F82"/>
    <w:rsid w:val="00BA7432"/>
    <w:rsid w:val="00BB13A9"/>
    <w:rsid w:val="00BB1725"/>
    <w:rsid w:val="00BB17CF"/>
    <w:rsid w:val="00BB2751"/>
    <w:rsid w:val="00BB2764"/>
    <w:rsid w:val="00BB6124"/>
    <w:rsid w:val="00BB77E0"/>
    <w:rsid w:val="00BC1AA0"/>
    <w:rsid w:val="00BC2495"/>
    <w:rsid w:val="00BC314A"/>
    <w:rsid w:val="00BC3658"/>
    <w:rsid w:val="00BC3F4A"/>
    <w:rsid w:val="00BC61F2"/>
    <w:rsid w:val="00BC6E81"/>
    <w:rsid w:val="00BC7EB9"/>
    <w:rsid w:val="00BD172D"/>
    <w:rsid w:val="00BD1D28"/>
    <w:rsid w:val="00BD2643"/>
    <w:rsid w:val="00BD56B1"/>
    <w:rsid w:val="00BD6558"/>
    <w:rsid w:val="00BD760E"/>
    <w:rsid w:val="00BE06C0"/>
    <w:rsid w:val="00BE1BA1"/>
    <w:rsid w:val="00BE1BEE"/>
    <w:rsid w:val="00BE2A2D"/>
    <w:rsid w:val="00BE7270"/>
    <w:rsid w:val="00BF08BA"/>
    <w:rsid w:val="00BF12BE"/>
    <w:rsid w:val="00BF2AD7"/>
    <w:rsid w:val="00BF2F76"/>
    <w:rsid w:val="00BF3022"/>
    <w:rsid w:val="00BF3214"/>
    <w:rsid w:val="00BF4BC1"/>
    <w:rsid w:val="00BF5573"/>
    <w:rsid w:val="00C01EBA"/>
    <w:rsid w:val="00C03895"/>
    <w:rsid w:val="00C05DA8"/>
    <w:rsid w:val="00C106B3"/>
    <w:rsid w:val="00C10A01"/>
    <w:rsid w:val="00C113E3"/>
    <w:rsid w:val="00C15867"/>
    <w:rsid w:val="00C15C0D"/>
    <w:rsid w:val="00C202EB"/>
    <w:rsid w:val="00C2244E"/>
    <w:rsid w:val="00C2296D"/>
    <w:rsid w:val="00C23155"/>
    <w:rsid w:val="00C23A2B"/>
    <w:rsid w:val="00C245AD"/>
    <w:rsid w:val="00C26681"/>
    <w:rsid w:val="00C27418"/>
    <w:rsid w:val="00C303EA"/>
    <w:rsid w:val="00C32FDF"/>
    <w:rsid w:val="00C3325F"/>
    <w:rsid w:val="00C348F6"/>
    <w:rsid w:val="00C35FE0"/>
    <w:rsid w:val="00C402CA"/>
    <w:rsid w:val="00C40C41"/>
    <w:rsid w:val="00C45885"/>
    <w:rsid w:val="00C50F22"/>
    <w:rsid w:val="00C51979"/>
    <w:rsid w:val="00C51D87"/>
    <w:rsid w:val="00C561F9"/>
    <w:rsid w:val="00C57971"/>
    <w:rsid w:val="00C60AAD"/>
    <w:rsid w:val="00C612F6"/>
    <w:rsid w:val="00C614B0"/>
    <w:rsid w:val="00C63CD9"/>
    <w:rsid w:val="00C64023"/>
    <w:rsid w:val="00C64CD6"/>
    <w:rsid w:val="00C65BD7"/>
    <w:rsid w:val="00C72BBC"/>
    <w:rsid w:val="00C76BA4"/>
    <w:rsid w:val="00C76EDB"/>
    <w:rsid w:val="00C7725B"/>
    <w:rsid w:val="00C81040"/>
    <w:rsid w:val="00C83A48"/>
    <w:rsid w:val="00C842EA"/>
    <w:rsid w:val="00C84CC9"/>
    <w:rsid w:val="00C85865"/>
    <w:rsid w:val="00C85E85"/>
    <w:rsid w:val="00C863DC"/>
    <w:rsid w:val="00C8752D"/>
    <w:rsid w:val="00C901E6"/>
    <w:rsid w:val="00C9368A"/>
    <w:rsid w:val="00C95CE6"/>
    <w:rsid w:val="00CA0AC0"/>
    <w:rsid w:val="00CA0C99"/>
    <w:rsid w:val="00CA20A9"/>
    <w:rsid w:val="00CA2292"/>
    <w:rsid w:val="00CA2EAE"/>
    <w:rsid w:val="00CA4AC1"/>
    <w:rsid w:val="00CA54AF"/>
    <w:rsid w:val="00CA59FB"/>
    <w:rsid w:val="00CB0316"/>
    <w:rsid w:val="00CB0B11"/>
    <w:rsid w:val="00CB17F1"/>
    <w:rsid w:val="00CB2449"/>
    <w:rsid w:val="00CB2B36"/>
    <w:rsid w:val="00CB426A"/>
    <w:rsid w:val="00CB50FF"/>
    <w:rsid w:val="00CB5354"/>
    <w:rsid w:val="00CB55EA"/>
    <w:rsid w:val="00CB7F86"/>
    <w:rsid w:val="00CC3913"/>
    <w:rsid w:val="00CC3C9E"/>
    <w:rsid w:val="00CC6A14"/>
    <w:rsid w:val="00CC70A3"/>
    <w:rsid w:val="00CD020F"/>
    <w:rsid w:val="00CD0A93"/>
    <w:rsid w:val="00CD1D07"/>
    <w:rsid w:val="00CD205C"/>
    <w:rsid w:val="00CD3D99"/>
    <w:rsid w:val="00CD4442"/>
    <w:rsid w:val="00CD51B4"/>
    <w:rsid w:val="00CD53C3"/>
    <w:rsid w:val="00CD574E"/>
    <w:rsid w:val="00CD7857"/>
    <w:rsid w:val="00CE231C"/>
    <w:rsid w:val="00CE2C83"/>
    <w:rsid w:val="00CE412E"/>
    <w:rsid w:val="00CE41C0"/>
    <w:rsid w:val="00CE4C22"/>
    <w:rsid w:val="00CE76E5"/>
    <w:rsid w:val="00CF0F3F"/>
    <w:rsid w:val="00CF1703"/>
    <w:rsid w:val="00CF41EC"/>
    <w:rsid w:val="00CF5D04"/>
    <w:rsid w:val="00CF7C5B"/>
    <w:rsid w:val="00D01546"/>
    <w:rsid w:val="00D04DE4"/>
    <w:rsid w:val="00D063F1"/>
    <w:rsid w:val="00D12DF6"/>
    <w:rsid w:val="00D14F22"/>
    <w:rsid w:val="00D2077B"/>
    <w:rsid w:val="00D2248D"/>
    <w:rsid w:val="00D23D08"/>
    <w:rsid w:val="00D256C3"/>
    <w:rsid w:val="00D4194D"/>
    <w:rsid w:val="00D41C75"/>
    <w:rsid w:val="00D46872"/>
    <w:rsid w:val="00D4741C"/>
    <w:rsid w:val="00D47E30"/>
    <w:rsid w:val="00D50CD9"/>
    <w:rsid w:val="00D51046"/>
    <w:rsid w:val="00D547CF"/>
    <w:rsid w:val="00D57918"/>
    <w:rsid w:val="00D602EB"/>
    <w:rsid w:val="00D61BF8"/>
    <w:rsid w:val="00D61C79"/>
    <w:rsid w:val="00D64F53"/>
    <w:rsid w:val="00D72456"/>
    <w:rsid w:val="00D73DC6"/>
    <w:rsid w:val="00D74C1A"/>
    <w:rsid w:val="00D754C1"/>
    <w:rsid w:val="00D76B3C"/>
    <w:rsid w:val="00D77393"/>
    <w:rsid w:val="00D77A35"/>
    <w:rsid w:val="00D80265"/>
    <w:rsid w:val="00D80495"/>
    <w:rsid w:val="00D80FC5"/>
    <w:rsid w:val="00D81B3E"/>
    <w:rsid w:val="00D90C70"/>
    <w:rsid w:val="00D90E49"/>
    <w:rsid w:val="00D92085"/>
    <w:rsid w:val="00D937C6"/>
    <w:rsid w:val="00D95BC0"/>
    <w:rsid w:val="00D95FF0"/>
    <w:rsid w:val="00D96ADE"/>
    <w:rsid w:val="00D96BDF"/>
    <w:rsid w:val="00DA0B04"/>
    <w:rsid w:val="00DA0CE2"/>
    <w:rsid w:val="00DA1EED"/>
    <w:rsid w:val="00DA2387"/>
    <w:rsid w:val="00DA4723"/>
    <w:rsid w:val="00DA713F"/>
    <w:rsid w:val="00DA764B"/>
    <w:rsid w:val="00DB0A36"/>
    <w:rsid w:val="00DB1EDF"/>
    <w:rsid w:val="00DB2164"/>
    <w:rsid w:val="00DB2F22"/>
    <w:rsid w:val="00DB6FFB"/>
    <w:rsid w:val="00DB7A43"/>
    <w:rsid w:val="00DC17E8"/>
    <w:rsid w:val="00DC32E0"/>
    <w:rsid w:val="00DC425A"/>
    <w:rsid w:val="00DC6A10"/>
    <w:rsid w:val="00DD0F79"/>
    <w:rsid w:val="00DD37AC"/>
    <w:rsid w:val="00DD46BD"/>
    <w:rsid w:val="00DE3209"/>
    <w:rsid w:val="00DE38DC"/>
    <w:rsid w:val="00DE5AEA"/>
    <w:rsid w:val="00DE657E"/>
    <w:rsid w:val="00DE7DDA"/>
    <w:rsid w:val="00DF36AC"/>
    <w:rsid w:val="00DF408C"/>
    <w:rsid w:val="00DF4704"/>
    <w:rsid w:val="00DF50AE"/>
    <w:rsid w:val="00DF7AC8"/>
    <w:rsid w:val="00E00387"/>
    <w:rsid w:val="00E024AA"/>
    <w:rsid w:val="00E03597"/>
    <w:rsid w:val="00E070C9"/>
    <w:rsid w:val="00E1578F"/>
    <w:rsid w:val="00E15C77"/>
    <w:rsid w:val="00E174B2"/>
    <w:rsid w:val="00E232C5"/>
    <w:rsid w:val="00E250F1"/>
    <w:rsid w:val="00E2714D"/>
    <w:rsid w:val="00E31001"/>
    <w:rsid w:val="00E33F2F"/>
    <w:rsid w:val="00E34853"/>
    <w:rsid w:val="00E3550D"/>
    <w:rsid w:val="00E376C6"/>
    <w:rsid w:val="00E442BE"/>
    <w:rsid w:val="00E52838"/>
    <w:rsid w:val="00E56AE2"/>
    <w:rsid w:val="00E60BF3"/>
    <w:rsid w:val="00E613AC"/>
    <w:rsid w:val="00E614E0"/>
    <w:rsid w:val="00E646D4"/>
    <w:rsid w:val="00E67E74"/>
    <w:rsid w:val="00E70CA2"/>
    <w:rsid w:val="00E723BE"/>
    <w:rsid w:val="00E73F7F"/>
    <w:rsid w:val="00E753E8"/>
    <w:rsid w:val="00E755FA"/>
    <w:rsid w:val="00E83783"/>
    <w:rsid w:val="00E83C91"/>
    <w:rsid w:val="00E85409"/>
    <w:rsid w:val="00E854EF"/>
    <w:rsid w:val="00E8675C"/>
    <w:rsid w:val="00E90680"/>
    <w:rsid w:val="00E9299A"/>
    <w:rsid w:val="00E95040"/>
    <w:rsid w:val="00E9646F"/>
    <w:rsid w:val="00E97784"/>
    <w:rsid w:val="00EA02AD"/>
    <w:rsid w:val="00EA2669"/>
    <w:rsid w:val="00EA2AC8"/>
    <w:rsid w:val="00EA429F"/>
    <w:rsid w:val="00EA4F9E"/>
    <w:rsid w:val="00EA5685"/>
    <w:rsid w:val="00EA63CA"/>
    <w:rsid w:val="00EA6D3B"/>
    <w:rsid w:val="00EB00AD"/>
    <w:rsid w:val="00EB136C"/>
    <w:rsid w:val="00EB167F"/>
    <w:rsid w:val="00EB480E"/>
    <w:rsid w:val="00EB5EC6"/>
    <w:rsid w:val="00EB6F66"/>
    <w:rsid w:val="00EB7FC9"/>
    <w:rsid w:val="00EC6D9C"/>
    <w:rsid w:val="00ED051F"/>
    <w:rsid w:val="00ED27E8"/>
    <w:rsid w:val="00ED3917"/>
    <w:rsid w:val="00ED66B5"/>
    <w:rsid w:val="00ED6E02"/>
    <w:rsid w:val="00ED7137"/>
    <w:rsid w:val="00EE3E43"/>
    <w:rsid w:val="00EE45E8"/>
    <w:rsid w:val="00EF06EA"/>
    <w:rsid w:val="00EF06EC"/>
    <w:rsid w:val="00EF0FA2"/>
    <w:rsid w:val="00F006EE"/>
    <w:rsid w:val="00F00A47"/>
    <w:rsid w:val="00F03B49"/>
    <w:rsid w:val="00F03D18"/>
    <w:rsid w:val="00F074E9"/>
    <w:rsid w:val="00F07604"/>
    <w:rsid w:val="00F105E6"/>
    <w:rsid w:val="00F10612"/>
    <w:rsid w:val="00F1326D"/>
    <w:rsid w:val="00F14DCB"/>
    <w:rsid w:val="00F17F35"/>
    <w:rsid w:val="00F21088"/>
    <w:rsid w:val="00F27F59"/>
    <w:rsid w:val="00F316C7"/>
    <w:rsid w:val="00F3218E"/>
    <w:rsid w:val="00F327E7"/>
    <w:rsid w:val="00F35746"/>
    <w:rsid w:val="00F36A15"/>
    <w:rsid w:val="00F4368D"/>
    <w:rsid w:val="00F447C7"/>
    <w:rsid w:val="00F459B4"/>
    <w:rsid w:val="00F45FC5"/>
    <w:rsid w:val="00F475F3"/>
    <w:rsid w:val="00F5211B"/>
    <w:rsid w:val="00F554A9"/>
    <w:rsid w:val="00F57709"/>
    <w:rsid w:val="00F6533F"/>
    <w:rsid w:val="00F70708"/>
    <w:rsid w:val="00F70D60"/>
    <w:rsid w:val="00F716FD"/>
    <w:rsid w:val="00F7197A"/>
    <w:rsid w:val="00F733F5"/>
    <w:rsid w:val="00F7388E"/>
    <w:rsid w:val="00F75B9C"/>
    <w:rsid w:val="00F75E90"/>
    <w:rsid w:val="00F80355"/>
    <w:rsid w:val="00F830B0"/>
    <w:rsid w:val="00F85662"/>
    <w:rsid w:val="00F872B1"/>
    <w:rsid w:val="00F87C43"/>
    <w:rsid w:val="00F87DAB"/>
    <w:rsid w:val="00F93527"/>
    <w:rsid w:val="00F95999"/>
    <w:rsid w:val="00F96626"/>
    <w:rsid w:val="00F96E76"/>
    <w:rsid w:val="00F96F1A"/>
    <w:rsid w:val="00FA0A09"/>
    <w:rsid w:val="00FA5722"/>
    <w:rsid w:val="00FA59F6"/>
    <w:rsid w:val="00FB0C81"/>
    <w:rsid w:val="00FB32A2"/>
    <w:rsid w:val="00FB42C9"/>
    <w:rsid w:val="00FB4D96"/>
    <w:rsid w:val="00FB6300"/>
    <w:rsid w:val="00FB721D"/>
    <w:rsid w:val="00FC2200"/>
    <w:rsid w:val="00FC2540"/>
    <w:rsid w:val="00FD10B5"/>
    <w:rsid w:val="00FD256C"/>
    <w:rsid w:val="00FD30FF"/>
    <w:rsid w:val="00FD4597"/>
    <w:rsid w:val="00FD5725"/>
    <w:rsid w:val="00FE3EF4"/>
    <w:rsid w:val="00FE40B2"/>
    <w:rsid w:val="00FE723D"/>
    <w:rsid w:val="00FF0204"/>
    <w:rsid w:val="00FF3AED"/>
    <w:rsid w:val="00FF5548"/>
    <w:rsid w:val="00FF5B4A"/>
    <w:rsid w:val="00FF6F87"/>
    <w:rsid w:val="659661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003F53"/>
  <w15:docId w15:val="{FAC334B9-0299-4728-BB75-EB6A168ED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styleId="ListParagraph">
    <w:name w:val="List Paragraph"/>
    <w:aliases w:val="List Paragraph1,Dot pt,Bullet Points,No Spacing1,List Paragraph Char Char Char,Indicator Text,Numbered Para 1,Bullet 1,MAIN CONTENT,List Paragraph12,OBC Bullet,F5 List Paragraph,Normal numbered,Bullet Style,Bullet OSM,Bullets,CORE-1.1.1"/>
    <w:basedOn w:val="Normal"/>
    <w:link w:val="ListParagraphChar"/>
    <w:uiPriority w:val="34"/>
    <w:qFormat/>
    <w:rsid w:val="0001218E"/>
    <w:pPr>
      <w:ind w:left="720"/>
      <w:contextualSpacing/>
    </w:pPr>
    <w:rPr>
      <w:lang w:val="en-GB"/>
    </w:rPr>
  </w:style>
  <w:style w:type="character" w:customStyle="1" w:styleId="ListParagraphChar">
    <w:name w:val="List Paragraph Char"/>
    <w:aliases w:val="List Paragraph1 Char,Dot pt Char,Bullet Points Char,No Spacing1 Char,List Paragraph Char Char Char Char,Indicator Text Char,Numbered Para 1 Char,Bullet 1 Char,MAIN CONTENT Char,List Paragraph12 Char,OBC Bullet Char,Bullet Style Char"/>
    <w:basedOn w:val="DefaultParagraphFont"/>
    <w:link w:val="ListParagraph"/>
    <w:uiPriority w:val="99"/>
    <w:qFormat/>
    <w:locked/>
    <w:rsid w:val="0001218E"/>
    <w:rPr>
      <w:sz w:val="22"/>
      <w:szCs w:val="22"/>
      <w:lang w:val="en-GB"/>
    </w:rPr>
  </w:style>
  <w:style w:type="paragraph" w:customStyle="1" w:styleId="Default">
    <w:name w:val="Default"/>
    <w:rsid w:val="0001218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1218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218E"/>
    <w:rPr>
      <w:sz w:val="22"/>
      <w:szCs w:val="22"/>
      <w:lang w:val="en-GB"/>
    </w:rPr>
  </w:style>
  <w:style w:type="paragraph" w:styleId="NormalWeb">
    <w:name w:val="Normal (Web)"/>
    <w:basedOn w:val="Normal"/>
    <w:uiPriority w:val="99"/>
    <w:semiHidden/>
    <w:unhideWhenUsed/>
    <w:rsid w:val="0001218E"/>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01218E"/>
    <w:rPr>
      <w:sz w:val="20"/>
      <w:szCs w:val="20"/>
      <w:lang w:val="en-GB"/>
    </w:rPr>
  </w:style>
  <w:style w:type="character" w:customStyle="1" w:styleId="EndnoteTextChar">
    <w:name w:val="Endnote Text Char"/>
    <w:basedOn w:val="DefaultParagraphFont"/>
    <w:link w:val="EndnoteText"/>
    <w:uiPriority w:val="99"/>
    <w:semiHidden/>
    <w:rsid w:val="0001218E"/>
    <w:rPr>
      <w:lang w:val="en-GB"/>
    </w:rPr>
  </w:style>
  <w:style w:type="character" w:styleId="EndnoteReference">
    <w:name w:val="endnote reference"/>
    <w:basedOn w:val="DefaultParagraphFont"/>
    <w:uiPriority w:val="99"/>
    <w:semiHidden/>
    <w:unhideWhenUsed/>
    <w:rsid w:val="0001218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01218E"/>
    <w:rPr>
      <w:sz w:val="22"/>
      <w:szCs w:val="22"/>
      <w:lang w:val="en-CA"/>
    </w:rPr>
  </w:style>
  <w:style w:type="paragraph" w:styleId="BodyText">
    <w:name w:val="Body Text"/>
    <w:basedOn w:val="Normal"/>
    <w:link w:val="BodyTextChar"/>
    <w:uiPriority w:val="99"/>
    <w:unhideWhenUsed/>
    <w:rsid w:val="00C202EB"/>
    <w:pPr>
      <w:spacing w:after="120"/>
    </w:pPr>
  </w:style>
  <w:style w:type="character" w:customStyle="1" w:styleId="BodyTextChar">
    <w:name w:val="Body Text Char"/>
    <w:basedOn w:val="DefaultParagraphFont"/>
    <w:link w:val="BodyText"/>
    <w:uiPriority w:val="99"/>
    <w:rsid w:val="00C202EB"/>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652603">
      <w:bodyDiv w:val="1"/>
      <w:marLeft w:val="0"/>
      <w:marRight w:val="0"/>
      <w:marTop w:val="0"/>
      <w:marBottom w:val="0"/>
      <w:divBdr>
        <w:top w:val="none" w:sz="0" w:space="0" w:color="auto"/>
        <w:left w:val="none" w:sz="0" w:space="0" w:color="auto"/>
        <w:bottom w:val="none" w:sz="0" w:space="0" w:color="auto"/>
        <w:right w:val="none" w:sz="0" w:space="0" w:color="auto"/>
      </w:divBdr>
    </w:div>
    <w:div w:id="105320399">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50436517">
      <w:bodyDiv w:val="1"/>
      <w:marLeft w:val="0"/>
      <w:marRight w:val="0"/>
      <w:marTop w:val="0"/>
      <w:marBottom w:val="0"/>
      <w:divBdr>
        <w:top w:val="none" w:sz="0" w:space="0" w:color="auto"/>
        <w:left w:val="none" w:sz="0" w:space="0" w:color="auto"/>
        <w:bottom w:val="none" w:sz="0" w:space="0" w:color="auto"/>
        <w:right w:val="none" w:sz="0" w:space="0" w:color="auto"/>
      </w:divBdr>
    </w:div>
    <w:div w:id="538785714">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37501386">
      <w:bodyDiv w:val="1"/>
      <w:marLeft w:val="0"/>
      <w:marRight w:val="0"/>
      <w:marTop w:val="0"/>
      <w:marBottom w:val="0"/>
      <w:divBdr>
        <w:top w:val="none" w:sz="0" w:space="0" w:color="auto"/>
        <w:left w:val="none" w:sz="0" w:space="0" w:color="auto"/>
        <w:bottom w:val="none" w:sz="0" w:space="0" w:color="auto"/>
        <w:right w:val="none" w:sz="0" w:space="0" w:color="auto"/>
      </w:divBdr>
    </w:div>
    <w:div w:id="1207260504">
      <w:bodyDiv w:val="1"/>
      <w:marLeft w:val="0"/>
      <w:marRight w:val="0"/>
      <w:marTop w:val="0"/>
      <w:marBottom w:val="0"/>
      <w:divBdr>
        <w:top w:val="none" w:sz="0" w:space="0" w:color="auto"/>
        <w:left w:val="none" w:sz="0" w:space="0" w:color="auto"/>
        <w:bottom w:val="none" w:sz="0" w:space="0" w:color="auto"/>
        <w:right w:val="none" w:sz="0" w:space="0" w:color="auto"/>
      </w:divBdr>
    </w:div>
    <w:div w:id="1722365462">
      <w:bodyDiv w:val="1"/>
      <w:marLeft w:val="0"/>
      <w:marRight w:val="0"/>
      <w:marTop w:val="0"/>
      <w:marBottom w:val="0"/>
      <w:divBdr>
        <w:top w:val="none" w:sz="0" w:space="0" w:color="auto"/>
        <w:left w:val="none" w:sz="0" w:space="0" w:color="auto"/>
        <w:bottom w:val="none" w:sz="0" w:space="0" w:color="auto"/>
        <w:right w:val="none" w:sz="0" w:space="0" w:color="auto"/>
      </w:divBdr>
    </w:div>
    <w:div w:id="1841387372">
      <w:bodyDiv w:val="1"/>
      <w:marLeft w:val="0"/>
      <w:marRight w:val="0"/>
      <w:marTop w:val="0"/>
      <w:marBottom w:val="0"/>
      <w:divBdr>
        <w:top w:val="none" w:sz="0" w:space="0" w:color="auto"/>
        <w:left w:val="none" w:sz="0" w:space="0" w:color="auto"/>
        <w:bottom w:val="none" w:sz="0" w:space="0" w:color="auto"/>
        <w:right w:val="none" w:sz="0" w:space="0" w:color="auto"/>
      </w:divBdr>
    </w:div>
    <w:div w:id="186420153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UNEP/OzL.Pro/ExCom/93/73</Document_x0020_Number>
    <DocumentType xmlns="64e33b30-101d-41de-b951-961aab25ea29">Pre-session</DocumentType>
    <Agreements xmlns="61e3678c-21a7-4dcc-a595-b35f28edc326">HPMP stage</Agreement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78E0B7E71D6234AB0B0F3EEF89CE285" ma:contentTypeVersion="6" ma:contentTypeDescription="Create a new document." ma:contentTypeScope="" ma:versionID="380357f869716ca0b2ba1a6db5afcf67">
  <xsd:schema xmlns:xsd="http://www.w3.org/2001/XMLSchema" xmlns:p="http://schemas.microsoft.com/office/2006/metadata/properties" xmlns:ns2="6b03d5a6-c642-4a08-93b6-965b66bfac2e" xmlns:ns3="64e33b30-101d-41de-b951-961aab25ea29" xmlns:ns4="61e3678c-21a7-4dcc-a595-b35f28edc326" targetNamespace="http://schemas.microsoft.com/office/2006/metadata/properties" ma:root="true" ma:fieldsID="b8186cc01223aa74fd9eabcfce32d556" ns2:_="" ns3:_="" ns4:_="">
    <xsd:import namespace="6b03d5a6-c642-4a08-93b6-965b66bfac2e"/>
    <xsd:import namespace="64e33b30-101d-41de-b951-961aab25ea29"/>
    <xsd:import namespace="61e3678c-21a7-4dcc-a595-b35f28edc326"/>
    <xsd:element name="properties">
      <xsd:complexType>
        <xsd:sequence>
          <xsd:element name="documentManagement">
            <xsd:complexType>
              <xsd:all>
                <xsd:element ref="ns2:Document_x0020_Number" minOccurs="0"/>
                <xsd:element ref="ns3:DocumentType" minOccurs="0"/>
                <xsd:element ref="ns4:Agreements"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61e3678c-21a7-4dcc-a595-b35f28edc326" elementFormDefault="qualified">
    <xsd:import namespace="http://schemas.microsoft.com/office/2006/documentManagement/types"/>
    <xsd:element name="Agreements" ma:index="10" nillable="true" ma:displayName="Agreements" ma:internalName="Agreements">
      <xsd:simpleType>
        <xsd:restriction base="dms:Text">
          <xsd:maxLength value="7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5AEFA32C-5DE3-4BB9-A9BA-F1F929F803C1}"/>
</file>

<file path=docProps/app.xml><?xml version="1.0" encoding="utf-8"?>
<Properties xmlns="http://schemas.openxmlformats.org/officeDocument/2006/extended-properties" xmlns:vt="http://schemas.openxmlformats.org/officeDocument/2006/docPropsVTypes">
  <Template>Eec93G</Template>
  <TotalTime>259</TotalTime>
  <Pages>22</Pages>
  <Words>8399</Words>
  <Characters>47876</Characters>
  <Application>Microsoft Office Word</Application>
  <DocSecurity>0</DocSecurity>
  <Lines>398</Lines>
  <Paragraphs>112</Paragraphs>
  <ScaleCrop>false</ScaleCrop>
  <HeadingPairs>
    <vt:vector size="2" baseType="variant">
      <vt:variant>
        <vt:lpstr>Title</vt:lpstr>
      </vt:variant>
      <vt:variant>
        <vt:i4>1</vt:i4>
      </vt:variant>
    </vt:vector>
  </HeadingPairs>
  <TitlesOfParts>
    <vt:vector size="1" baseType="lpstr">
      <vt:lpstr>Project proposal: Mozambique</vt:lpstr>
    </vt:vector>
  </TitlesOfParts>
  <Company>UNMFS</Company>
  <LinksUpToDate>false</LinksUpToDate>
  <CharactersWithSpaces>56163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Mozambique</dc:title>
  <dc:subject>93rd</dc:subject>
  <dc:creator>Dominika Anna Suwik</dc:creator>
  <cp:keywords>93rd ExCom</cp:keywords>
  <dc:description>RS / MV</dc:description>
  <cp:lastModifiedBy>Patricia Chau</cp:lastModifiedBy>
  <cp:revision>30</cp:revision>
  <cp:lastPrinted>2001-05-26T16:40:00Z</cp:lastPrinted>
  <dcterms:created xsi:type="dcterms:W3CDTF">2023-12-02T22:56:00Z</dcterms:created>
  <dcterms:modified xsi:type="dcterms:W3CDTF">2023-12-04T21:51:00Z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UNEP/OzL.Pro/ExCom/93/73</vt:lpwstr>
  </property>
  <property fmtid="{D5CDD505-2E9C-101B-9397-08002B2CF9AE}" pid="3" name="Revision date">
    <vt:lpwstr>12/4/2023</vt:lpwstr>
  </property>
  <property fmtid="{D5CDD505-2E9C-101B-9397-08002B2CF9AE}" pid="4" name="ContentTypeId">
    <vt:lpwstr>0x010100B78E0B7E71D6234AB0B0F3EEF89CE285</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e6f41e36fc1918c546fa5f0631bddb24e651c9fa02b4e410ee7b2bc2c9a76369</vt:lpwstr>
  </property>
  <property fmtid="{D5CDD505-2E9C-101B-9397-08002B2CF9AE}" pid="9"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