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477BFC" w:rsidRPr="0013041D" w14:paraId="66B36A5C" w14:textId="77777777" w:rsidTr="0023116E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DABC960" w14:textId="23F3A0D7" w:rsidR="00477BFC" w:rsidRPr="0013041D" w:rsidRDefault="00477BFC" w:rsidP="0023116E">
            <w:pPr>
              <w:jc w:val="left"/>
              <w:rPr>
                <w:b/>
                <w:bCs/>
                <w:lang w:val="en-US" w:bidi="ar-LB"/>
              </w:rPr>
            </w:pPr>
            <w:r w:rsidRPr="0013041D">
              <w:rPr>
                <w:b/>
                <w:bCs/>
                <w:sz w:val="72"/>
                <w:szCs w:val="72"/>
                <w:lang w:val="en-US" w:bidi="ar-LB"/>
              </w:rPr>
              <w:t>EP</w:t>
            </w:r>
            <w:r w:rsidR="00474D47">
              <w:rPr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2594B87" w14:textId="1D68BD2C" w:rsidR="00477BFC" w:rsidRPr="0013041D" w:rsidRDefault="00477BFC" w:rsidP="0023116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 w:rsidRPr="0013041D"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474D47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477BFC" w:rsidRPr="0013041D" w14:paraId="44413E84" w14:textId="77777777" w:rsidTr="002311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04300E" w14:textId="03BD7E61" w:rsidR="00477BFC" w:rsidRPr="0013041D" w:rsidRDefault="00477BFC" w:rsidP="0023116E">
            <w:pPr>
              <w:jc w:val="left"/>
              <w:rPr>
                <w:lang w:val="en-US" w:bidi="ar-LB"/>
              </w:rPr>
            </w:pPr>
            <w:r w:rsidRPr="0013041D">
              <w:rPr>
                <w:lang w:val="en-US" w:bidi="ar-LB"/>
              </w:rPr>
              <w:t>Distr</w:t>
            </w:r>
            <w:r w:rsidR="00464B77" w:rsidRPr="0013041D">
              <w:rPr>
                <w:lang w:val="en-US" w:bidi="ar-LB"/>
              </w:rPr>
              <w:t>.</w:t>
            </w:r>
          </w:p>
          <w:p w14:paraId="17B43A64" w14:textId="77777777" w:rsidR="00477BFC" w:rsidRPr="0013041D" w:rsidRDefault="00477BFC" w:rsidP="0023116E">
            <w:pPr>
              <w:jc w:val="left"/>
              <w:rPr>
                <w:lang w:val="en-US" w:bidi="ar-LB"/>
              </w:rPr>
            </w:pPr>
            <w:r w:rsidRPr="0013041D">
              <w:rPr>
                <w:lang w:val="en-US" w:bidi="ar-LB"/>
              </w:rPr>
              <w:t>GENERAL</w:t>
            </w:r>
          </w:p>
          <w:p w14:paraId="7830D5BB" w14:textId="77777777" w:rsidR="00477BFC" w:rsidRPr="0013041D" w:rsidRDefault="00477BFC" w:rsidP="0023116E">
            <w:pPr>
              <w:jc w:val="left"/>
              <w:rPr>
                <w:lang w:val="en-US" w:bidi="ar-LB"/>
              </w:rPr>
            </w:pPr>
          </w:p>
          <w:p w14:paraId="04846B1C" w14:textId="05AD15D6" w:rsidR="00477BFC" w:rsidRPr="0013041D" w:rsidRDefault="00477BFC" w:rsidP="0023116E">
            <w:pPr>
              <w:rPr>
                <w:szCs w:val="24"/>
                <w:rtl/>
                <w:lang w:bidi="ar-LB"/>
              </w:rPr>
            </w:pPr>
            <w:r w:rsidRPr="0013041D">
              <w:rPr>
                <w:szCs w:val="24"/>
                <w:lang w:bidi="ar-LB"/>
              </w:rPr>
              <w:fldChar w:fldCharType="begin"/>
            </w:r>
            <w:r w:rsidRPr="0013041D">
              <w:rPr>
                <w:szCs w:val="24"/>
                <w:lang w:bidi="ar-LB"/>
              </w:rPr>
              <w:instrText xml:space="preserve"> DOCPROPERTY "Document number"  \* MERGEFORMAT </w:instrText>
            </w:r>
            <w:r w:rsidRPr="0013041D">
              <w:rPr>
                <w:szCs w:val="24"/>
                <w:lang w:bidi="ar-LB"/>
              </w:rPr>
              <w:fldChar w:fldCharType="separate"/>
            </w:r>
            <w:r w:rsidR="008E1119">
              <w:rPr>
                <w:szCs w:val="24"/>
                <w:lang w:bidi="ar-LB"/>
              </w:rPr>
              <w:t>UNEP/</w:t>
            </w:r>
            <w:proofErr w:type="spellStart"/>
            <w:r w:rsidR="008E1119">
              <w:rPr>
                <w:szCs w:val="24"/>
                <w:lang w:bidi="ar-LB"/>
              </w:rPr>
              <w:t>OzL.Pro</w:t>
            </w:r>
            <w:proofErr w:type="spellEnd"/>
            <w:r w:rsidR="008E1119">
              <w:rPr>
                <w:szCs w:val="24"/>
                <w:lang w:bidi="ar-LB"/>
              </w:rPr>
              <w:t>/ExCom/95/82</w:t>
            </w:r>
            <w:r w:rsidRPr="0013041D">
              <w:rPr>
                <w:szCs w:val="24"/>
                <w:lang w:bidi="ar-LB"/>
              </w:rPr>
              <w:fldChar w:fldCharType="end"/>
            </w:r>
          </w:p>
          <w:p w14:paraId="0851A6AC" w14:textId="3B95856D" w:rsidR="008E1119" w:rsidRPr="009B0D30" w:rsidRDefault="008E1119" w:rsidP="008E1119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>
              <w:rPr>
                <w:lang w:bidi="ar-LB"/>
              </w:rPr>
              <w:t>19</w:t>
            </w:r>
            <w:r w:rsidR="00474D47">
              <w:rPr>
                <w:lang w:bidi="ar-LB"/>
              </w:rPr>
              <w:t xml:space="preserve"> </w:t>
            </w:r>
            <w:r>
              <w:rPr>
                <w:lang w:bidi="ar-LB"/>
              </w:rPr>
              <w:t>November</w:t>
            </w:r>
            <w:r w:rsidR="00474D47">
              <w:rPr>
                <w:lang w:bidi="ar-LB"/>
              </w:rPr>
              <w:t xml:space="preserve"> </w:t>
            </w:r>
            <w:r>
              <w:rPr>
                <w:lang w:bidi="ar-LB"/>
              </w:rPr>
              <w:t>2024</w:t>
            </w:r>
            <w:r w:rsidRPr="009B0D30">
              <w:rPr>
                <w:lang w:bidi="ar-LB"/>
              </w:rPr>
              <w:fldChar w:fldCharType="end"/>
            </w:r>
          </w:p>
          <w:p w14:paraId="189F4A90" w14:textId="77777777" w:rsidR="00477BFC" w:rsidRPr="0013041D" w:rsidRDefault="00477BFC" w:rsidP="0023116E">
            <w:pPr>
              <w:jc w:val="left"/>
              <w:rPr>
                <w:rtl/>
                <w:lang w:val="en-US" w:bidi="ar-LB"/>
              </w:rPr>
            </w:pPr>
          </w:p>
          <w:p w14:paraId="31FC3208" w14:textId="77777777" w:rsidR="00477BFC" w:rsidRPr="0013041D" w:rsidRDefault="00477BFC" w:rsidP="0023116E">
            <w:pPr>
              <w:jc w:val="left"/>
              <w:rPr>
                <w:lang w:val="en-US" w:bidi="ar-LB"/>
              </w:rPr>
            </w:pPr>
            <w:r w:rsidRPr="0013041D">
              <w:rPr>
                <w:lang w:val="en-US" w:bidi="ar-LB"/>
              </w:rPr>
              <w:t>ARABIC</w:t>
            </w:r>
          </w:p>
          <w:p w14:paraId="33182DD4" w14:textId="30A6F618" w:rsidR="00477BFC" w:rsidRPr="0013041D" w:rsidRDefault="00477BFC" w:rsidP="0023116E">
            <w:pPr>
              <w:jc w:val="left"/>
              <w:rPr>
                <w:lang w:val="en-US" w:bidi="ar-LB"/>
              </w:rPr>
            </w:pPr>
            <w:r w:rsidRPr="0013041D">
              <w:rPr>
                <w:lang w:val="en-US" w:bidi="ar-LB"/>
              </w:rPr>
              <w:t>ORIGINAL</w:t>
            </w:r>
            <w:r w:rsidR="00C1262E" w:rsidRPr="0013041D">
              <w:rPr>
                <w:lang w:val="en-US" w:bidi="ar-LB"/>
              </w:rPr>
              <w:t>:</w:t>
            </w:r>
            <w:r w:rsidR="00474D47">
              <w:rPr>
                <w:lang w:val="en-US" w:bidi="ar-LB"/>
              </w:rPr>
              <w:t xml:space="preserve"> </w:t>
            </w:r>
            <w:r w:rsidRPr="0013041D"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A2FE73" w14:textId="77777777" w:rsidR="00477BFC" w:rsidRPr="0013041D" w:rsidRDefault="00477BFC" w:rsidP="0023116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  <w:lang w:bidi="ar-LB"/>
              </w:rPr>
            </w:pPr>
            <w:r w:rsidRPr="0013041D">
              <w:rPr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250852DA" w14:textId="5E8C7459" w:rsidR="00477BFC" w:rsidRPr="0013041D" w:rsidRDefault="00477BFC" w:rsidP="0023116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  <w:lang w:bidi="ar-LB"/>
              </w:rPr>
            </w:pPr>
            <w:r w:rsidRPr="0013041D">
              <w:rPr>
                <w:bCs/>
                <w:sz w:val="52"/>
                <w:szCs w:val="52"/>
                <w:rtl/>
                <w:lang w:bidi="ar-LB"/>
              </w:rPr>
              <w:t>الأمم</w:t>
            </w:r>
            <w:r w:rsidR="00474D47">
              <w:rPr>
                <w:bCs/>
                <w:sz w:val="52"/>
                <w:szCs w:val="52"/>
                <w:rtl/>
                <w:lang w:bidi="ar-LB"/>
              </w:rPr>
              <w:t xml:space="preserve"> </w:t>
            </w:r>
            <w:r w:rsidRPr="0013041D">
              <w:rPr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4B5F3D33" w14:textId="77777777" w:rsidR="00477BFC" w:rsidRPr="0013041D" w:rsidRDefault="00477BFC" w:rsidP="0023116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/>
                <w:bCs/>
                <w:sz w:val="52"/>
                <w:szCs w:val="52"/>
                <w:lang w:val="en-US" w:bidi="ar-LB"/>
              </w:rPr>
            </w:pPr>
            <w:r w:rsidRPr="0013041D">
              <w:rPr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FBBBCB9" w14:textId="77777777" w:rsidR="00477BFC" w:rsidRPr="0013041D" w:rsidRDefault="00477BFC" w:rsidP="0023116E">
            <w:pPr>
              <w:rPr>
                <w:caps/>
                <w:lang w:val="en-US" w:bidi="ar-LB"/>
              </w:rPr>
            </w:pPr>
            <w:r w:rsidRPr="0013041D"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1" locked="0" layoutInCell="0" allowOverlap="1" wp14:anchorId="760DAF1A" wp14:editId="06035ECD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43CDF7" w14:textId="77777777" w:rsidR="00477BFC" w:rsidRPr="0013041D" w:rsidRDefault="00477BFC" w:rsidP="0023116E">
            <w:pPr>
              <w:rPr>
                <w:lang w:val="en-US" w:bidi="ar-LB"/>
              </w:rPr>
            </w:pPr>
            <w:r w:rsidRPr="0013041D"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60288" behindDoc="0" locked="0" layoutInCell="0" allowOverlap="1" wp14:anchorId="4A5896BE" wp14:editId="439BE0AC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083A3B" w14:textId="77777777" w:rsidR="00477BFC" w:rsidRPr="0013041D" w:rsidRDefault="00477BFC" w:rsidP="00477BFC">
      <w:pPr>
        <w:pStyle w:val="Caption"/>
        <w:spacing w:line="200" w:lineRule="exact"/>
        <w:ind w:left="187" w:right="187" w:hanging="187"/>
        <w:jc w:val="both"/>
        <w:rPr>
          <w:rFonts w:cs="Times New Roman"/>
          <w:b/>
          <w:bCs/>
          <w:sz w:val="28"/>
          <w:szCs w:val="28"/>
          <w:rtl/>
          <w:lang w:bidi="ar-LB"/>
        </w:rPr>
      </w:pPr>
    </w:p>
    <w:p w14:paraId="54AE96FD" w14:textId="0FB63B7D" w:rsidR="00477BFC" w:rsidRPr="0013041D" w:rsidRDefault="00477BFC" w:rsidP="00477BFC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 w:bidi="ar-LB"/>
        </w:rPr>
      </w:pPr>
      <w:r w:rsidRPr="0013041D">
        <w:rPr>
          <w:rFonts w:cs="Times New Roman"/>
          <w:b/>
          <w:sz w:val="28"/>
          <w:szCs w:val="28"/>
          <w:rtl/>
          <w:lang w:val="en-CA" w:eastAsia="en-US" w:bidi="ar-LB"/>
        </w:rPr>
        <w:t>اللجنــة</w:t>
      </w:r>
      <w:r w:rsidR="00474D47">
        <w:rPr>
          <w:rFonts w:cs="Times New Roman"/>
          <w:b/>
          <w:sz w:val="28"/>
          <w:szCs w:val="28"/>
          <w:rtl/>
          <w:lang w:val="en-CA" w:eastAsia="en-US" w:bidi="ar-LB"/>
        </w:rPr>
        <w:t xml:space="preserve"> </w:t>
      </w:r>
      <w:r w:rsidRPr="0013041D">
        <w:rPr>
          <w:rFonts w:cs="Times New Roman"/>
          <w:b/>
          <w:sz w:val="28"/>
          <w:szCs w:val="28"/>
          <w:rtl/>
          <w:lang w:val="en-CA" w:eastAsia="en-US" w:bidi="ar-LB"/>
        </w:rPr>
        <w:t>التنفيـذيــــة</w:t>
      </w:r>
      <w:r w:rsidR="00474D47">
        <w:rPr>
          <w:rFonts w:cs="Times New Roman"/>
          <w:b/>
          <w:sz w:val="28"/>
          <w:szCs w:val="28"/>
          <w:rtl/>
          <w:lang w:val="en-CA" w:eastAsia="en-US" w:bidi="ar-LB"/>
        </w:rPr>
        <w:t xml:space="preserve"> </w:t>
      </w:r>
      <w:r w:rsidRPr="0013041D">
        <w:rPr>
          <w:rFonts w:cs="Times New Roman"/>
          <w:b/>
          <w:sz w:val="28"/>
          <w:szCs w:val="28"/>
          <w:rtl/>
          <w:lang w:val="en-CA" w:eastAsia="en-US" w:bidi="ar-LB"/>
        </w:rPr>
        <w:t>للصنــدوق</w:t>
      </w:r>
      <w:r w:rsidR="00474D47">
        <w:rPr>
          <w:rFonts w:cs="Times New Roman"/>
          <w:b/>
          <w:sz w:val="28"/>
          <w:szCs w:val="28"/>
          <w:rtl/>
          <w:lang w:val="en-CA" w:eastAsia="en-US" w:bidi="ar-LB"/>
        </w:rPr>
        <w:t xml:space="preserve"> </w:t>
      </w:r>
      <w:r w:rsidRPr="0013041D">
        <w:rPr>
          <w:rFonts w:cs="Times New Roman"/>
          <w:b/>
          <w:sz w:val="28"/>
          <w:szCs w:val="28"/>
          <w:rtl/>
          <w:lang w:val="en-CA" w:eastAsia="en-US" w:bidi="ar-LB"/>
        </w:rPr>
        <w:t>المــتعــدد</w:t>
      </w:r>
      <w:r w:rsidR="00474D47">
        <w:rPr>
          <w:rFonts w:cs="Times New Roman"/>
          <w:b/>
          <w:sz w:val="28"/>
          <w:szCs w:val="28"/>
          <w:rtl/>
          <w:lang w:val="en-CA" w:eastAsia="en-US" w:bidi="ar-LB"/>
        </w:rPr>
        <w:t xml:space="preserve"> </w:t>
      </w:r>
      <w:r w:rsidRPr="0013041D">
        <w:rPr>
          <w:rFonts w:cs="Times New Roman"/>
          <w:b/>
          <w:sz w:val="28"/>
          <w:szCs w:val="28"/>
          <w:rtl/>
          <w:lang w:val="en-CA" w:eastAsia="en-US" w:bidi="ar-LB"/>
        </w:rPr>
        <w:t>الأطـــراف</w:t>
      </w:r>
    </w:p>
    <w:p w14:paraId="48E35288" w14:textId="52A0A9DE" w:rsidR="00477BFC" w:rsidRPr="0013041D" w:rsidRDefault="00477BFC" w:rsidP="00477BFC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13041D">
        <w:rPr>
          <w:b/>
          <w:bCs/>
          <w:sz w:val="28"/>
          <w:szCs w:val="28"/>
          <w:rtl/>
          <w:lang w:bidi="ar-LB"/>
        </w:rPr>
        <w:t>لتنفيـــذ</w:t>
      </w:r>
      <w:r w:rsidR="00474D47">
        <w:rPr>
          <w:b/>
          <w:bCs/>
          <w:sz w:val="28"/>
          <w:szCs w:val="28"/>
          <w:rtl/>
          <w:lang w:bidi="ar-LB"/>
        </w:rPr>
        <w:t xml:space="preserve"> </w:t>
      </w:r>
      <w:r w:rsidRPr="0013041D">
        <w:rPr>
          <w:b/>
          <w:bCs/>
          <w:sz w:val="28"/>
          <w:szCs w:val="28"/>
          <w:rtl/>
          <w:lang w:bidi="ar-LB"/>
        </w:rPr>
        <w:t>بروتوكـول</w:t>
      </w:r>
      <w:r w:rsidR="00474D47">
        <w:rPr>
          <w:b/>
          <w:bCs/>
          <w:sz w:val="28"/>
          <w:szCs w:val="28"/>
          <w:rtl/>
          <w:lang w:bidi="ar-LB"/>
        </w:rPr>
        <w:t xml:space="preserve"> </w:t>
      </w:r>
      <w:r w:rsidRPr="0013041D">
        <w:rPr>
          <w:b/>
          <w:bCs/>
          <w:sz w:val="28"/>
          <w:szCs w:val="28"/>
          <w:rtl/>
          <w:lang w:bidi="ar-LB"/>
        </w:rPr>
        <w:t>مونتريــال</w:t>
      </w:r>
      <w:r w:rsidR="00474D47">
        <w:rPr>
          <w:b/>
          <w:bCs/>
          <w:sz w:val="28"/>
          <w:szCs w:val="28"/>
          <w:rtl/>
          <w:lang w:bidi="ar-LB"/>
        </w:rPr>
        <w:t xml:space="preserve"> </w:t>
      </w:r>
    </w:p>
    <w:p w14:paraId="53E21774" w14:textId="3EF41EAA" w:rsidR="00477BFC" w:rsidRPr="0013041D" w:rsidRDefault="00477BFC" w:rsidP="00477BFC">
      <w:pPr>
        <w:bidi/>
        <w:jc w:val="left"/>
        <w:rPr>
          <w:sz w:val="28"/>
          <w:szCs w:val="28"/>
          <w:lang w:val="en-CA" w:bidi="ar-LB"/>
        </w:rPr>
      </w:pPr>
      <w:r w:rsidRPr="0013041D">
        <w:rPr>
          <w:sz w:val="28"/>
          <w:szCs w:val="28"/>
          <w:rtl/>
          <w:lang w:bidi="ar-LB"/>
        </w:rPr>
        <w:t>الاجتماع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الخامس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والتسعون</w:t>
      </w:r>
    </w:p>
    <w:p w14:paraId="23AA9422" w14:textId="1C10DDB5" w:rsidR="00477BFC" w:rsidRPr="0013041D" w:rsidRDefault="00477BFC" w:rsidP="00477BFC">
      <w:pPr>
        <w:jc w:val="right"/>
        <w:rPr>
          <w:sz w:val="28"/>
          <w:szCs w:val="28"/>
          <w:lang w:bidi="ar-LB"/>
        </w:rPr>
      </w:pPr>
      <w:r w:rsidRPr="0013041D">
        <w:rPr>
          <w:sz w:val="28"/>
          <w:szCs w:val="28"/>
          <w:rtl/>
          <w:lang w:bidi="ar-LB"/>
        </w:rPr>
        <w:t>مونتريال،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4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-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8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ديسمبر/كانون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الاول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2024</w:t>
      </w:r>
    </w:p>
    <w:p w14:paraId="6201B1C5" w14:textId="275C3C35" w:rsidR="00477BFC" w:rsidRPr="0013041D" w:rsidRDefault="00477BFC" w:rsidP="00477BFC">
      <w:pPr>
        <w:pStyle w:val="0Heading0"/>
        <w:bidi/>
        <w:ind w:left="4"/>
        <w:rPr>
          <w:sz w:val="28"/>
          <w:szCs w:val="28"/>
          <w:rtl/>
          <w:lang w:bidi="ar-LB"/>
        </w:rPr>
      </w:pPr>
      <w:r w:rsidRPr="0013041D">
        <w:rPr>
          <w:sz w:val="28"/>
          <w:szCs w:val="28"/>
          <w:rtl/>
          <w:lang w:bidi="ar-LB"/>
        </w:rPr>
        <w:t>البند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9(د)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من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جدول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الأعمال</w:t>
      </w:r>
      <w:r w:rsidR="00474D47">
        <w:rPr>
          <w:sz w:val="28"/>
          <w:szCs w:val="28"/>
          <w:rtl/>
          <w:lang w:bidi="ar-LB"/>
        </w:rPr>
        <w:t xml:space="preserve"> </w:t>
      </w:r>
      <w:r w:rsidRPr="0013041D">
        <w:rPr>
          <w:sz w:val="28"/>
          <w:szCs w:val="28"/>
          <w:rtl/>
          <w:lang w:bidi="ar-LB"/>
        </w:rPr>
        <w:t>المؤقت</w:t>
      </w:r>
      <w:r w:rsidRPr="0013041D">
        <w:rPr>
          <w:rStyle w:val="FootnoteReference"/>
          <w:sz w:val="28"/>
          <w:szCs w:val="28"/>
          <w:rtl/>
          <w:lang w:bidi="ar-LB"/>
        </w:rPr>
        <w:footnoteReference w:id="2"/>
      </w:r>
    </w:p>
    <w:p w14:paraId="25F8536A" w14:textId="77777777" w:rsidR="00E324A0" w:rsidRPr="0013041D" w:rsidRDefault="00E324A0" w:rsidP="002E5157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</w:p>
    <w:p w14:paraId="740F3C95" w14:textId="77777777" w:rsidR="000A5038" w:rsidRPr="0013041D" w:rsidRDefault="000A5038" w:rsidP="000A5038">
      <w:pPr>
        <w:pStyle w:val="0Heading0"/>
        <w:bidi/>
        <w:ind w:left="4"/>
        <w:jc w:val="center"/>
        <w:rPr>
          <w:rFonts w:asciiTheme="majorBidi" w:hAnsiTheme="majorBidi" w:cstheme="majorBidi"/>
          <w:sz w:val="28"/>
          <w:szCs w:val="28"/>
          <w:rtl/>
          <w:lang w:bidi="ar-LB"/>
        </w:rPr>
      </w:pPr>
    </w:p>
    <w:p w14:paraId="3956D0E3" w14:textId="0DD08A93" w:rsidR="00702662" w:rsidRPr="0013041D" w:rsidRDefault="00E324A0" w:rsidP="00423C62">
      <w:pPr>
        <w:pStyle w:val="0Heading0"/>
        <w:bidi/>
        <w:spacing w:after="240" w:line="400" w:lineRule="exact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</w:pPr>
      <w:r w:rsidRPr="0013041D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مقترح</w:t>
      </w:r>
      <w:r w:rsidR="00474D47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13041D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مشروع</w:t>
      </w:r>
      <w:r w:rsidR="00C1262E" w:rsidRPr="0013041D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:</w:t>
      </w:r>
      <w:r w:rsidR="00474D47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="00842C18" w:rsidRPr="0013041D">
        <w:rPr>
          <w:rFonts w:asciiTheme="majorBidi" w:hAnsiTheme="majorBidi"/>
          <w:b/>
          <w:bCs/>
          <w:sz w:val="32"/>
          <w:szCs w:val="32"/>
          <w:rtl/>
          <w:lang w:bidi="ar-LB"/>
        </w:rPr>
        <w:t>زمبابوي</w:t>
      </w:r>
    </w:p>
    <w:p w14:paraId="48238863" w14:textId="1612FC02" w:rsidR="00E324A0" w:rsidRPr="0013041D" w:rsidRDefault="00E324A0" w:rsidP="002E5157">
      <w:pPr>
        <w:pStyle w:val="0Heading0"/>
        <w:bidi/>
        <w:spacing w:before="240" w:after="240" w:line="400" w:lineRule="exact"/>
        <w:ind w:firstLine="571"/>
        <w:jc w:val="both"/>
        <w:rPr>
          <w:rFonts w:asciiTheme="majorBidi" w:hAnsiTheme="majorBidi"/>
          <w:sz w:val="26"/>
          <w:szCs w:val="26"/>
          <w:rtl/>
          <w:lang w:bidi="ar-LB"/>
        </w:rPr>
      </w:pPr>
      <w:r w:rsidRPr="0013041D">
        <w:rPr>
          <w:rFonts w:asciiTheme="majorBidi" w:hAnsiTheme="majorBidi"/>
          <w:sz w:val="26"/>
          <w:szCs w:val="26"/>
          <w:rtl/>
          <w:lang w:bidi="ar-LB"/>
        </w:rPr>
        <w:t>تتكون</w:t>
      </w:r>
      <w:r w:rsidR="00474D4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3041D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74D4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3041D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474D4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3041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74D4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3041D">
        <w:rPr>
          <w:rFonts w:asciiTheme="majorBidi" w:hAnsiTheme="majorBidi"/>
          <w:sz w:val="26"/>
          <w:szCs w:val="26"/>
          <w:rtl/>
          <w:lang w:bidi="ar-LB"/>
        </w:rPr>
        <w:t>تعليقات</w:t>
      </w:r>
      <w:r w:rsidR="00474D4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44D94" w:rsidRPr="0013041D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474D4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3041D">
        <w:rPr>
          <w:rFonts w:asciiTheme="majorBidi" w:hAnsiTheme="majorBidi"/>
          <w:sz w:val="26"/>
          <w:szCs w:val="26"/>
          <w:rtl/>
          <w:lang w:bidi="ar-LB"/>
        </w:rPr>
        <w:t>وتوصيت</w:t>
      </w:r>
      <w:r w:rsidR="00444D94" w:rsidRPr="0013041D">
        <w:rPr>
          <w:rFonts w:asciiTheme="majorBidi" w:hAnsiTheme="majorBidi"/>
          <w:sz w:val="26"/>
          <w:szCs w:val="26"/>
          <w:rtl/>
          <w:lang w:bidi="ar-LB"/>
        </w:rPr>
        <w:t>ها</w:t>
      </w:r>
      <w:r w:rsidR="00474D4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3041D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474D4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3041D">
        <w:rPr>
          <w:rFonts w:asciiTheme="majorBidi" w:hAnsiTheme="majorBidi"/>
          <w:sz w:val="26"/>
          <w:szCs w:val="26"/>
          <w:rtl/>
          <w:lang w:bidi="ar-LB"/>
        </w:rPr>
        <w:t>مقترح</w:t>
      </w:r>
      <w:r w:rsidR="00474D4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3041D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474D47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3041D">
        <w:rPr>
          <w:rFonts w:asciiTheme="majorBidi" w:hAnsiTheme="majorBidi"/>
          <w:sz w:val="26"/>
          <w:szCs w:val="26"/>
          <w:rtl/>
          <w:lang w:bidi="ar-LB"/>
        </w:rPr>
        <w:t>التالي</w:t>
      </w:r>
      <w:r w:rsidR="00C1262E" w:rsidRPr="0013041D"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296D0FD6" w14:textId="3C005EB3" w:rsidR="00BA7869" w:rsidRPr="0013041D" w:rsidRDefault="00B02D76" w:rsidP="002E5157">
      <w:pPr>
        <w:pStyle w:val="0Heading0"/>
        <w:bidi/>
        <w:spacing w:before="240" w:after="240" w:line="400" w:lineRule="exact"/>
        <w:jc w:val="both"/>
        <w:rPr>
          <w:rFonts w:asciiTheme="majorBidi" w:hAnsiTheme="majorBidi"/>
          <w:sz w:val="26"/>
          <w:szCs w:val="26"/>
          <w:u w:val="single"/>
          <w:lang w:bidi="ar-LB"/>
        </w:rPr>
      </w:pPr>
      <w:r w:rsidRPr="0013041D">
        <w:rPr>
          <w:rFonts w:asciiTheme="majorBidi" w:hAnsiTheme="majorBidi"/>
          <w:sz w:val="26"/>
          <w:szCs w:val="26"/>
          <w:u w:val="single"/>
          <w:rtl/>
          <w:lang w:bidi="ar-LB"/>
        </w:rPr>
        <w:t>التخفيض</w:t>
      </w:r>
      <w:r w:rsidR="00474D47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3041D">
        <w:rPr>
          <w:rFonts w:asciiTheme="majorBidi" w:hAnsiTheme="majorBidi"/>
          <w:sz w:val="26"/>
          <w:szCs w:val="26"/>
          <w:u w:val="single"/>
          <w:rtl/>
          <w:lang w:bidi="ar-LB"/>
        </w:rPr>
        <w:t>التدريجي</w:t>
      </w:r>
    </w:p>
    <w:tbl>
      <w:tblPr>
        <w:tblStyle w:val="TableGrid"/>
        <w:bidiVisual/>
        <w:tblW w:w="5092" w:type="pct"/>
        <w:tblLook w:val="04A0" w:firstRow="1" w:lastRow="0" w:firstColumn="1" w:lastColumn="0" w:noHBand="0" w:noVBand="1"/>
      </w:tblPr>
      <w:tblGrid>
        <w:gridCol w:w="4770"/>
        <w:gridCol w:w="3150"/>
        <w:gridCol w:w="1612"/>
      </w:tblGrid>
      <w:tr w:rsidR="00842C18" w:rsidRPr="0013041D" w14:paraId="2E714D42" w14:textId="77777777" w:rsidTr="0023116E">
        <w:trPr>
          <w:trHeight w:val="1323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5DD375B4" w14:textId="09BBDB5C" w:rsidR="00842C18" w:rsidRPr="0013041D" w:rsidRDefault="00842C18" w:rsidP="00842C18">
            <w:pPr>
              <w:pStyle w:val="0Heading0"/>
              <w:numPr>
                <w:ilvl w:val="0"/>
                <w:numId w:val="50"/>
              </w:numPr>
              <w:bidi/>
              <w:spacing w:before="240" w:after="240" w:line="400" w:lineRule="exact"/>
              <w:ind w:right="372"/>
              <w:rPr>
                <w:sz w:val="26"/>
                <w:szCs w:val="26"/>
                <w:rtl/>
                <w:lang w:val="en-CA" w:bidi="ar-LB"/>
              </w:rPr>
            </w:pPr>
            <w:r w:rsidRPr="0013041D">
              <w:rPr>
                <w:sz w:val="26"/>
                <w:szCs w:val="26"/>
                <w:rtl/>
                <w:lang w:val="en-CA" w:bidi="ar-LB"/>
              </w:rPr>
              <w:t>خطة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التنفيذ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المتعلقة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بالمواد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ال</w:t>
            </w:r>
            <w:r w:rsidR="00254408" w:rsidRPr="0013041D">
              <w:rPr>
                <w:sz w:val="26"/>
                <w:szCs w:val="26"/>
                <w:rtl/>
                <w:lang w:val="en-CA" w:bidi="ar-LB"/>
              </w:rPr>
              <w:t>هيدروفلوروكربون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ية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بموجب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F828FB" w:rsidRPr="0013041D">
              <w:rPr>
                <w:sz w:val="26"/>
                <w:szCs w:val="26"/>
                <w:rtl/>
                <w:lang w:val="en-CA" w:bidi="ar-LB"/>
              </w:rPr>
              <w:t>تعديل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F828FB" w:rsidRPr="0013041D">
              <w:rPr>
                <w:sz w:val="26"/>
                <w:szCs w:val="26"/>
                <w:rtl/>
                <w:lang w:val="en-CA" w:bidi="ar-LB"/>
              </w:rPr>
              <w:t>كيغالي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(المرحلة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الأولى،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الشريحة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الأولى)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14576970" w14:textId="5161CD0A" w:rsidR="00842C18" w:rsidRPr="0013041D" w:rsidRDefault="00842C18" w:rsidP="0023116E">
            <w:pPr>
              <w:pStyle w:val="0Heading0"/>
              <w:bidi/>
              <w:spacing w:before="240" w:after="240" w:line="400" w:lineRule="exact"/>
              <w:ind w:right="126"/>
              <w:rPr>
                <w:sz w:val="26"/>
                <w:szCs w:val="26"/>
                <w:rtl/>
                <w:lang w:val="en-CA" w:bidi="ar-LB"/>
              </w:rPr>
            </w:pPr>
            <w:r w:rsidRPr="0013041D">
              <w:rPr>
                <w:sz w:val="26"/>
                <w:szCs w:val="26"/>
                <w:rtl/>
                <w:lang w:val="en-CA" w:bidi="ar-LB"/>
              </w:rPr>
              <w:t>برنامج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للبيئة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(اليونيب)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444D94" w:rsidRPr="0013041D">
              <w:rPr>
                <w:sz w:val="26"/>
                <w:szCs w:val="26"/>
                <w:rtl/>
                <w:lang w:val="en-CA" w:bidi="ar-LB"/>
              </w:rPr>
              <w:t>وبرنامج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444D94" w:rsidRPr="0013041D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444D94" w:rsidRPr="0013041D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444D94" w:rsidRPr="0013041D">
              <w:rPr>
                <w:sz w:val="26"/>
                <w:szCs w:val="26"/>
                <w:rtl/>
                <w:lang w:val="en-CA" w:bidi="ar-LB"/>
              </w:rPr>
              <w:t>الإنمائي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(اليوئنديبي)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874A881" w14:textId="5E84EF5B" w:rsidR="00842C18" w:rsidRPr="0013041D" w:rsidRDefault="00842C18" w:rsidP="0023116E">
            <w:pPr>
              <w:pStyle w:val="0Heading0"/>
              <w:bidi/>
              <w:spacing w:before="240" w:after="240" w:line="400" w:lineRule="exact"/>
              <w:ind w:left="233"/>
              <w:rPr>
                <w:sz w:val="26"/>
                <w:szCs w:val="26"/>
                <w:rtl/>
                <w:lang w:val="en-CA" w:bidi="ar-LB"/>
              </w:rPr>
            </w:pPr>
            <w:r w:rsidRPr="0013041D">
              <w:rPr>
                <w:sz w:val="26"/>
                <w:szCs w:val="26"/>
                <w:rtl/>
                <w:lang w:val="en-CA" w:bidi="ar-LB"/>
              </w:rPr>
              <w:t>للنظر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بصورة</w:t>
            </w:r>
            <w:r w:rsidR="00474D47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3041D">
              <w:rPr>
                <w:sz w:val="26"/>
                <w:szCs w:val="26"/>
                <w:rtl/>
                <w:lang w:val="en-CA" w:bidi="ar-LB"/>
              </w:rPr>
              <w:t>فردية</w:t>
            </w:r>
          </w:p>
        </w:tc>
      </w:tr>
    </w:tbl>
    <w:p w14:paraId="6D6EBF21" w14:textId="77777777" w:rsidR="00842C18" w:rsidRPr="0013041D" w:rsidRDefault="00842C18" w:rsidP="00842C18">
      <w:pPr>
        <w:pStyle w:val="0Heading0"/>
        <w:bidi/>
        <w:spacing w:before="240" w:after="240" w:line="400" w:lineRule="exact"/>
        <w:jc w:val="both"/>
        <w:rPr>
          <w:rFonts w:asciiTheme="majorBidi" w:hAnsiTheme="majorBidi"/>
          <w:sz w:val="26"/>
          <w:szCs w:val="26"/>
          <w:u w:val="single"/>
          <w:lang w:bidi="ar-LB"/>
        </w:rPr>
      </w:pPr>
    </w:p>
    <w:p w14:paraId="356087FF" w14:textId="77777777" w:rsidR="00842C18" w:rsidRPr="0013041D" w:rsidRDefault="00842C18" w:rsidP="00842C18">
      <w:pPr>
        <w:pStyle w:val="0Heading0"/>
        <w:bidi/>
        <w:spacing w:before="240" w:after="240" w:line="400" w:lineRule="exact"/>
        <w:jc w:val="both"/>
        <w:rPr>
          <w:rFonts w:asciiTheme="majorBidi" w:hAnsiTheme="majorBidi"/>
          <w:sz w:val="26"/>
          <w:szCs w:val="26"/>
          <w:u w:val="single"/>
          <w:rtl/>
          <w:lang w:bidi="ar-LB"/>
        </w:rPr>
      </w:pPr>
    </w:p>
    <w:p w14:paraId="680EE937" w14:textId="77777777" w:rsidR="007E5D09" w:rsidRPr="0013041D" w:rsidRDefault="00E1360E" w:rsidP="002E5157">
      <w:pPr>
        <w:pStyle w:val="StyleHeader4Para4Left0Firstline0"/>
        <w:numPr>
          <w:ilvl w:val="0"/>
          <w:numId w:val="0"/>
        </w:numPr>
        <w:rPr>
          <w:lang w:bidi="ar-LB"/>
        </w:rPr>
      </w:pPr>
      <w:r w:rsidRPr="0013041D">
        <w:rPr>
          <w:lang w:bidi="ar-LB"/>
        </w:rPr>
        <w:br w:type="page"/>
      </w:r>
    </w:p>
    <w:p w14:paraId="448FDF56" w14:textId="1BCCF500" w:rsidR="00BA7869" w:rsidRPr="0013041D" w:rsidRDefault="00BA7869" w:rsidP="002E5157">
      <w:pPr>
        <w:suppressAutoHyphens/>
        <w:autoSpaceDN w:val="0"/>
        <w:bidi/>
        <w:spacing w:after="80"/>
        <w:jc w:val="center"/>
        <w:rPr>
          <w:bCs/>
          <w:sz w:val="28"/>
          <w:szCs w:val="28"/>
          <w:lang w:val="en-CA" w:bidi="ar-LB"/>
        </w:rPr>
      </w:pPr>
      <w:r w:rsidRPr="0013041D">
        <w:rPr>
          <w:bCs/>
          <w:sz w:val="28"/>
          <w:szCs w:val="28"/>
          <w:rtl/>
          <w:lang w:val="en-CA" w:bidi="ar-LB"/>
        </w:rPr>
        <w:lastRenderedPageBreak/>
        <w:t>ورقة</w:t>
      </w:r>
      <w:r w:rsidR="00474D47">
        <w:rPr>
          <w:bCs/>
          <w:sz w:val="28"/>
          <w:szCs w:val="28"/>
          <w:rtl/>
          <w:lang w:val="en-CA" w:bidi="ar-LB"/>
        </w:rPr>
        <w:t xml:space="preserve"> </w:t>
      </w:r>
      <w:r w:rsidRPr="0013041D">
        <w:rPr>
          <w:bCs/>
          <w:sz w:val="28"/>
          <w:szCs w:val="28"/>
          <w:rtl/>
          <w:lang w:val="en-CA" w:bidi="ar-LB"/>
        </w:rPr>
        <w:t>تقييم</w:t>
      </w:r>
      <w:r w:rsidR="00474D47">
        <w:rPr>
          <w:bCs/>
          <w:sz w:val="28"/>
          <w:szCs w:val="28"/>
          <w:rtl/>
          <w:lang w:val="en-CA" w:bidi="ar-LB"/>
        </w:rPr>
        <w:t xml:space="preserve"> </w:t>
      </w:r>
      <w:r w:rsidRPr="0013041D">
        <w:rPr>
          <w:bCs/>
          <w:sz w:val="28"/>
          <w:szCs w:val="28"/>
          <w:rtl/>
          <w:lang w:val="en-CA" w:bidi="ar-LB"/>
        </w:rPr>
        <w:t>المشروع</w:t>
      </w:r>
      <w:r w:rsidR="00474D47">
        <w:rPr>
          <w:bCs/>
          <w:sz w:val="28"/>
          <w:szCs w:val="28"/>
          <w:rtl/>
          <w:lang w:val="en-CA" w:bidi="ar-LB"/>
        </w:rPr>
        <w:t xml:space="preserve"> </w:t>
      </w:r>
      <w:r w:rsidRPr="0013041D">
        <w:rPr>
          <w:bCs/>
          <w:sz w:val="28"/>
          <w:szCs w:val="28"/>
          <w:rtl/>
          <w:lang w:val="en-CA" w:bidi="ar-LB"/>
        </w:rPr>
        <w:t>–</w:t>
      </w:r>
      <w:r w:rsidR="00474D47">
        <w:rPr>
          <w:bCs/>
          <w:sz w:val="28"/>
          <w:szCs w:val="28"/>
          <w:rtl/>
          <w:lang w:val="en-CA" w:bidi="ar-LB"/>
        </w:rPr>
        <w:t xml:space="preserve"> </w:t>
      </w:r>
      <w:r w:rsidR="00BD082B" w:rsidRPr="0013041D">
        <w:rPr>
          <w:bCs/>
          <w:sz w:val="28"/>
          <w:szCs w:val="28"/>
          <w:rtl/>
          <w:lang w:val="en-CA" w:bidi="ar-LB"/>
        </w:rPr>
        <w:t>ال</w:t>
      </w:r>
      <w:r w:rsidR="000D21D1" w:rsidRPr="0013041D">
        <w:rPr>
          <w:bCs/>
          <w:sz w:val="28"/>
          <w:szCs w:val="28"/>
          <w:rtl/>
          <w:lang w:val="en-CA" w:bidi="ar-LB"/>
        </w:rPr>
        <w:t>مشاريع</w:t>
      </w:r>
      <w:r w:rsidR="00474D47">
        <w:rPr>
          <w:bCs/>
          <w:sz w:val="28"/>
          <w:szCs w:val="28"/>
          <w:rtl/>
          <w:lang w:val="en-CA" w:bidi="ar-LB"/>
        </w:rPr>
        <w:t xml:space="preserve"> </w:t>
      </w:r>
      <w:r w:rsidR="00BD082B" w:rsidRPr="0013041D">
        <w:rPr>
          <w:bCs/>
          <w:sz w:val="28"/>
          <w:szCs w:val="28"/>
          <w:rtl/>
          <w:lang w:val="en-CA" w:bidi="ar-LB"/>
        </w:rPr>
        <w:t>ال</w:t>
      </w:r>
      <w:r w:rsidRPr="0013041D">
        <w:rPr>
          <w:bCs/>
          <w:sz w:val="28"/>
          <w:szCs w:val="28"/>
          <w:rtl/>
          <w:lang w:val="en-CA" w:bidi="ar-LB"/>
        </w:rPr>
        <w:t>متعددة</w:t>
      </w:r>
      <w:r w:rsidR="00474D47">
        <w:rPr>
          <w:bCs/>
          <w:sz w:val="28"/>
          <w:szCs w:val="28"/>
          <w:rtl/>
          <w:lang w:val="en-CA" w:bidi="ar-LB"/>
        </w:rPr>
        <w:t xml:space="preserve"> </w:t>
      </w:r>
      <w:r w:rsidRPr="0013041D">
        <w:rPr>
          <w:bCs/>
          <w:sz w:val="28"/>
          <w:szCs w:val="28"/>
          <w:rtl/>
          <w:lang w:val="en-CA" w:bidi="ar-LB"/>
        </w:rPr>
        <w:t>السنوات</w:t>
      </w:r>
    </w:p>
    <w:p w14:paraId="5E77AC60" w14:textId="1DB1D5CE" w:rsidR="00BA7869" w:rsidRPr="0013041D" w:rsidRDefault="00842C18" w:rsidP="002E5157">
      <w:pPr>
        <w:suppressAutoHyphens/>
        <w:autoSpaceDN w:val="0"/>
        <w:bidi/>
        <w:spacing w:after="80"/>
        <w:jc w:val="center"/>
        <w:rPr>
          <w:bCs/>
          <w:sz w:val="28"/>
          <w:szCs w:val="28"/>
          <w:rtl/>
          <w:lang w:val="en-CA" w:bidi="ar-LB"/>
        </w:rPr>
      </w:pPr>
      <w:r w:rsidRPr="0013041D">
        <w:rPr>
          <w:rFonts w:asciiTheme="majorBidi" w:hAnsiTheme="majorBidi"/>
          <w:b/>
          <w:bCs/>
          <w:sz w:val="28"/>
          <w:szCs w:val="28"/>
          <w:rtl/>
          <w:lang w:bidi="ar-LB"/>
        </w:rPr>
        <w:t>زمبابوي</w:t>
      </w:r>
    </w:p>
    <w:tbl>
      <w:tblPr>
        <w:tblStyle w:val="TableGrid"/>
        <w:bidiVisual/>
        <w:tblW w:w="10163" w:type="dxa"/>
        <w:tblInd w:w="-471" w:type="dxa"/>
        <w:tblLook w:val="04A0" w:firstRow="1" w:lastRow="0" w:firstColumn="1" w:lastColumn="0" w:noHBand="0" w:noVBand="1"/>
      </w:tblPr>
      <w:tblGrid>
        <w:gridCol w:w="6201"/>
        <w:gridCol w:w="3962"/>
      </w:tblGrid>
      <w:tr w:rsidR="00B10471" w:rsidRPr="0013041D" w14:paraId="27A93EFA" w14:textId="77777777" w:rsidTr="00842C18">
        <w:tc>
          <w:tcPr>
            <w:tcW w:w="6201" w:type="dxa"/>
          </w:tcPr>
          <w:p w14:paraId="696B5063" w14:textId="44AD94DE" w:rsidR="00B10471" w:rsidRPr="0013041D" w:rsidRDefault="00B10471" w:rsidP="002E5157">
            <w:pPr>
              <w:pStyle w:val="ListParagraph"/>
              <w:suppressAutoHyphens/>
              <w:autoSpaceDN w:val="0"/>
              <w:bidi/>
              <w:spacing w:after="80"/>
              <w:ind w:left="14"/>
              <w:rPr>
                <w:bCs/>
                <w:sz w:val="20"/>
                <w:rtl/>
                <w:lang w:val="en-CA" w:bidi="ar-LB"/>
              </w:rPr>
            </w:pPr>
            <w:r w:rsidRPr="0013041D">
              <w:rPr>
                <w:b/>
                <w:bCs/>
                <w:sz w:val="20"/>
                <w:rtl/>
                <w:lang w:val="en-US" w:bidi="ar-LB"/>
              </w:rPr>
              <w:t>عنوان</w:t>
            </w:r>
            <w:r w:rsidR="00474D47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3962" w:type="dxa"/>
          </w:tcPr>
          <w:p w14:paraId="54F7DEF9" w14:textId="7BC391CE" w:rsidR="00B10471" w:rsidRPr="0013041D" w:rsidRDefault="00B10471" w:rsidP="002E5157">
            <w:pPr>
              <w:suppressAutoHyphens/>
              <w:autoSpaceDN w:val="0"/>
              <w:bidi/>
              <w:spacing w:after="80"/>
              <w:jc w:val="center"/>
              <w:rPr>
                <w:bCs/>
                <w:sz w:val="28"/>
                <w:szCs w:val="28"/>
                <w:rtl/>
                <w:lang w:val="en-CA" w:bidi="ar-LB"/>
              </w:rPr>
            </w:pPr>
            <w:r w:rsidRPr="0013041D">
              <w:rPr>
                <w:bCs/>
                <w:sz w:val="20"/>
                <w:rtl/>
                <w:lang w:val="en-US" w:bidi="ar-LB"/>
              </w:rPr>
              <w:t>الوكالة</w:t>
            </w:r>
          </w:p>
        </w:tc>
      </w:tr>
      <w:tr w:rsidR="00B10471" w:rsidRPr="0013041D" w14:paraId="1F43A0E1" w14:textId="77777777" w:rsidTr="00842C18">
        <w:tc>
          <w:tcPr>
            <w:tcW w:w="6201" w:type="dxa"/>
          </w:tcPr>
          <w:p w14:paraId="22E1C162" w14:textId="6DBDF87F" w:rsidR="00B10471" w:rsidRPr="0013041D" w:rsidRDefault="00842C18" w:rsidP="00951210">
            <w:pPr>
              <w:suppressAutoHyphens/>
              <w:autoSpaceDN w:val="0"/>
              <w:bidi/>
              <w:spacing w:after="80"/>
              <w:jc w:val="left"/>
              <w:rPr>
                <w:bCs/>
                <w:sz w:val="20"/>
                <w:rtl/>
                <w:lang w:val="en-CA" w:bidi="ar-LB"/>
              </w:rPr>
            </w:pPr>
            <w:r w:rsidRPr="0013041D">
              <w:rPr>
                <w:sz w:val="20"/>
                <w:rtl/>
                <w:lang w:val="en-US" w:bidi="ar-LB"/>
              </w:rPr>
              <w:t>خطة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sz w:val="20"/>
                <w:rtl/>
                <w:lang w:val="en-US" w:bidi="ar-LB"/>
              </w:rPr>
              <w:t>التنفيذ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sz w:val="20"/>
                <w:rtl/>
                <w:lang w:val="en-US" w:bidi="ar-LB"/>
              </w:rPr>
              <w:t>المتعلقة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sz w:val="20"/>
                <w:rtl/>
                <w:lang w:val="en-US" w:bidi="ar-LB"/>
              </w:rPr>
              <w:t>بالمواد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sz w:val="20"/>
                <w:rtl/>
                <w:lang w:val="en-US" w:bidi="ar-LB"/>
              </w:rPr>
              <w:t>ال</w:t>
            </w:r>
            <w:r w:rsidR="00254408" w:rsidRPr="0013041D">
              <w:rPr>
                <w:sz w:val="20"/>
                <w:rtl/>
                <w:lang w:val="en-US" w:bidi="ar-LB"/>
              </w:rPr>
              <w:t>هيدروفلوروكربون</w:t>
            </w:r>
            <w:r w:rsidRPr="0013041D">
              <w:rPr>
                <w:sz w:val="20"/>
                <w:rtl/>
                <w:lang w:val="en-US" w:bidi="ar-LB"/>
              </w:rPr>
              <w:t>ية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sz w:val="20"/>
                <w:rtl/>
                <w:lang w:val="en-US" w:bidi="ar-LB"/>
              </w:rPr>
              <w:t>بموجب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="00F828FB" w:rsidRPr="0013041D">
              <w:rPr>
                <w:sz w:val="20"/>
                <w:rtl/>
                <w:lang w:val="en-US" w:bidi="ar-LB"/>
              </w:rPr>
              <w:t>تعديل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="00F828FB" w:rsidRPr="0013041D">
              <w:rPr>
                <w:sz w:val="20"/>
                <w:rtl/>
                <w:lang w:val="en-US" w:bidi="ar-LB"/>
              </w:rPr>
              <w:t>كيغالي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="00B10471" w:rsidRPr="0013041D">
              <w:rPr>
                <w:sz w:val="20"/>
                <w:rtl/>
                <w:lang w:val="en-US" w:bidi="ar-LB"/>
              </w:rPr>
              <w:t>(المرحلة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="00B10471" w:rsidRPr="0013041D">
              <w:rPr>
                <w:sz w:val="20"/>
                <w:rtl/>
                <w:lang w:val="en-US" w:bidi="ar-LB"/>
              </w:rPr>
              <w:t>الأولى)</w:t>
            </w:r>
          </w:p>
        </w:tc>
        <w:tc>
          <w:tcPr>
            <w:tcW w:w="3962" w:type="dxa"/>
          </w:tcPr>
          <w:p w14:paraId="49C487CB" w14:textId="2CFC1E21" w:rsidR="00B10471" w:rsidRPr="0013041D" w:rsidRDefault="00842C18" w:rsidP="00951210">
            <w:pPr>
              <w:suppressAutoHyphens/>
              <w:autoSpaceDN w:val="0"/>
              <w:bidi/>
              <w:spacing w:after="80"/>
              <w:jc w:val="left"/>
              <w:rPr>
                <w:bCs/>
                <w:sz w:val="28"/>
                <w:szCs w:val="28"/>
                <w:lang w:val="en-CA" w:bidi="ar-LB"/>
              </w:rPr>
            </w:pPr>
            <w:r w:rsidRPr="0013041D">
              <w:rPr>
                <w:sz w:val="20"/>
                <w:rtl/>
                <w:lang w:val="en-US" w:bidi="ar-LB"/>
              </w:rPr>
              <w:t>اليونيب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="00B10471" w:rsidRPr="0013041D">
              <w:rPr>
                <w:sz w:val="20"/>
                <w:rtl/>
                <w:lang w:val="en-US" w:bidi="ar-LB"/>
              </w:rPr>
              <w:t>(الوكالة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="00B10471" w:rsidRPr="0013041D">
              <w:rPr>
                <w:sz w:val="20"/>
                <w:rtl/>
                <w:lang w:val="en-US" w:bidi="ar-LB"/>
              </w:rPr>
              <w:t>الرئيسية)،</w:t>
            </w:r>
            <w:r w:rsidR="00474D47">
              <w:rPr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sz w:val="20"/>
                <w:rtl/>
                <w:lang w:val="en-US" w:bidi="ar-LB"/>
              </w:rPr>
              <w:t>اليوئنديبي</w:t>
            </w:r>
          </w:p>
        </w:tc>
      </w:tr>
    </w:tbl>
    <w:p w14:paraId="589B2103" w14:textId="77777777" w:rsidR="00BA7869" w:rsidRPr="0013041D" w:rsidRDefault="00BA7869" w:rsidP="002E5157">
      <w:pPr>
        <w:bidi/>
        <w:jc w:val="center"/>
        <w:rPr>
          <w:sz w:val="16"/>
          <w:szCs w:val="16"/>
          <w:rtl/>
          <w:lang w:val="en-CA" w:bidi="ar-LB"/>
        </w:rPr>
      </w:pPr>
    </w:p>
    <w:tbl>
      <w:tblPr>
        <w:tblStyle w:val="TableGrid"/>
        <w:bidiVisual/>
        <w:tblW w:w="5427" w:type="pct"/>
        <w:tblInd w:w="-436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555"/>
        <w:gridCol w:w="1192"/>
        <w:gridCol w:w="1446"/>
        <w:gridCol w:w="2955"/>
      </w:tblGrid>
      <w:tr w:rsidR="00A2054A" w:rsidRPr="0013041D" w14:paraId="7D1A24DB" w14:textId="77777777" w:rsidTr="00F908C0">
        <w:trPr>
          <w:trHeight w:val="77"/>
        </w:trPr>
        <w:tc>
          <w:tcPr>
            <w:tcW w:w="2244" w:type="pct"/>
            <w:shd w:val="clear" w:color="auto" w:fill="auto"/>
          </w:tcPr>
          <w:p w14:paraId="4916E643" w14:textId="618200E4" w:rsidR="00A2054A" w:rsidRPr="0013041D" w:rsidRDefault="00A2054A" w:rsidP="00A2054A">
            <w:pPr>
              <w:bidi/>
              <w:jc w:val="left"/>
              <w:rPr>
                <w:b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val="en-US" w:bidi="ar-LB"/>
              </w:rPr>
              <w:t>أحدث</w:t>
            </w:r>
            <w:r w:rsidR="00474D47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val="en-US" w:bidi="ar-LB"/>
              </w:rPr>
              <w:t>بيانات</w:t>
            </w:r>
            <w:r w:rsidR="00474D47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val="en-US" w:bidi="ar-LB"/>
              </w:rPr>
              <w:t>المادة</w:t>
            </w:r>
            <w:r w:rsidR="00474D47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val="en-US" w:bidi="ar-LB"/>
              </w:rPr>
              <w:t>7</w:t>
            </w:r>
            <w:r w:rsidR="00474D47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val="en-US" w:bidi="ar-LB"/>
              </w:rPr>
              <w:t>(المرفق</w:t>
            </w:r>
            <w:r w:rsidR="00474D47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val="en-US" w:bidi="ar-LB"/>
              </w:rPr>
              <w:t>واو)</w:t>
            </w:r>
          </w:p>
        </w:tc>
        <w:tc>
          <w:tcPr>
            <w:tcW w:w="587" w:type="pct"/>
            <w:shd w:val="clear" w:color="auto" w:fill="auto"/>
          </w:tcPr>
          <w:p w14:paraId="0E8C6BAA" w14:textId="0431A8C1" w:rsidR="00A2054A" w:rsidRPr="0013041D" w:rsidRDefault="00A2054A" w:rsidP="00A2054A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val="en-US" w:bidi="ar-LB"/>
              </w:rPr>
              <w:t>السنة</w:t>
            </w:r>
            <w:r w:rsidR="00C1262E" w:rsidRPr="0013041D">
              <w:rPr>
                <w:b/>
                <w:bCs/>
                <w:sz w:val="20"/>
                <w:rtl/>
                <w:lang w:val="en-US" w:bidi="ar-LB"/>
              </w:rPr>
              <w:t>:</w:t>
            </w:r>
            <w:r w:rsidR="00474D47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="00C25165" w:rsidRPr="0013041D">
              <w:rPr>
                <w:sz w:val="20"/>
                <w:rtl/>
                <w:lang w:val="en-US" w:bidi="ar-LB"/>
              </w:rPr>
              <w:t>2023</w:t>
            </w:r>
          </w:p>
        </w:tc>
        <w:tc>
          <w:tcPr>
            <w:tcW w:w="712" w:type="pct"/>
            <w:shd w:val="clear" w:color="auto" w:fill="auto"/>
          </w:tcPr>
          <w:p w14:paraId="3C0B0BA2" w14:textId="48C8459D" w:rsidR="00A2054A" w:rsidRPr="0013041D" w:rsidRDefault="00C25165" w:rsidP="00842C18">
            <w:pPr>
              <w:bidi/>
              <w:ind w:left="-109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378</w:t>
            </w:r>
            <w:r w:rsidR="00464B77" w:rsidRPr="0013041D">
              <w:rPr>
                <w:sz w:val="20"/>
                <w:rtl/>
                <w:lang w:bidi="ar-LB"/>
              </w:rPr>
              <w:t>.</w:t>
            </w:r>
            <w:r w:rsidRPr="0013041D">
              <w:rPr>
                <w:sz w:val="20"/>
                <w:rtl/>
                <w:lang w:bidi="ar-LB"/>
              </w:rPr>
              <w:t>40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A2054A" w:rsidRPr="0013041D">
              <w:rPr>
                <w:sz w:val="20"/>
                <w:rtl/>
                <w:lang w:bidi="ar-LB"/>
              </w:rPr>
              <w:t>طن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A2054A" w:rsidRPr="0013041D">
              <w:rPr>
                <w:sz w:val="20"/>
                <w:rtl/>
                <w:lang w:bidi="ar-LB"/>
              </w:rPr>
              <w:t>متري</w:t>
            </w:r>
          </w:p>
        </w:tc>
        <w:tc>
          <w:tcPr>
            <w:tcW w:w="1456" w:type="pct"/>
            <w:shd w:val="clear" w:color="auto" w:fill="auto"/>
          </w:tcPr>
          <w:p w14:paraId="0ECA2C82" w14:textId="3CE05916" w:rsidR="00A2054A" w:rsidRPr="0013041D" w:rsidRDefault="00842C18" w:rsidP="00842C18">
            <w:pPr>
              <w:bidi/>
              <w:ind w:left="-110" w:right="33"/>
              <w:jc w:val="left"/>
              <w:rPr>
                <w:sz w:val="20"/>
                <w:lang w:bidi="ar-LB"/>
              </w:rPr>
            </w:pPr>
            <w:r w:rsidRPr="0013041D">
              <w:rPr>
                <w:color w:val="000000" w:themeColor="text1"/>
                <w:sz w:val="20"/>
                <w:rtl/>
                <w:lang w:bidi="ar-LB"/>
              </w:rPr>
              <w:t>842,264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13041D">
              <w:rPr>
                <w:color w:val="000000" w:themeColor="text1"/>
                <w:sz w:val="20"/>
                <w:rtl/>
                <w:lang w:bidi="ar-LB"/>
              </w:rPr>
              <w:t>طنا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A2054A" w:rsidRPr="0013041D">
              <w:rPr>
                <w:color w:val="000000" w:themeColor="text1"/>
                <w:sz w:val="20"/>
                <w:rtl/>
                <w:lang w:bidi="ar-LB"/>
              </w:rPr>
              <w:t>مكافئ</w:t>
            </w:r>
            <w:r w:rsidRPr="0013041D">
              <w:rPr>
                <w:color w:val="000000" w:themeColor="text1"/>
                <w:sz w:val="20"/>
                <w:rtl/>
                <w:lang w:bidi="ar-LB"/>
              </w:rPr>
              <w:t>ا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13041D">
              <w:rPr>
                <w:color w:val="000000" w:themeColor="text1"/>
                <w:sz w:val="20"/>
                <w:rtl/>
                <w:lang w:bidi="ar-LB"/>
              </w:rPr>
              <w:t>ل</w:t>
            </w:r>
            <w:r w:rsidR="00A2054A" w:rsidRPr="0013041D">
              <w:rPr>
                <w:color w:val="000000" w:themeColor="text1"/>
                <w:sz w:val="20"/>
                <w:rtl/>
                <w:lang w:bidi="ar-LB"/>
              </w:rPr>
              <w:t>ثاني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A2054A" w:rsidRPr="0013041D">
              <w:rPr>
                <w:color w:val="000000" w:themeColor="text1"/>
                <w:sz w:val="20"/>
                <w:rtl/>
                <w:lang w:bidi="ar-LB"/>
              </w:rPr>
              <w:t>أكسيد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A2054A" w:rsidRPr="0013041D">
              <w:rPr>
                <w:color w:val="000000" w:themeColor="text1"/>
                <w:sz w:val="20"/>
                <w:rtl/>
                <w:lang w:bidi="ar-LB"/>
              </w:rPr>
              <w:t>الكربون</w:t>
            </w:r>
          </w:p>
        </w:tc>
      </w:tr>
    </w:tbl>
    <w:p w14:paraId="16ACA84D" w14:textId="77777777" w:rsidR="00A2054A" w:rsidRPr="0013041D" w:rsidRDefault="00A2054A" w:rsidP="00A2054A">
      <w:pPr>
        <w:bidi/>
        <w:jc w:val="center"/>
        <w:rPr>
          <w:sz w:val="16"/>
          <w:szCs w:val="16"/>
          <w:rtl/>
          <w:lang w:val="en-CA" w:bidi="ar-LB"/>
        </w:rPr>
      </w:pPr>
    </w:p>
    <w:tbl>
      <w:tblPr>
        <w:tblStyle w:val="TableGrid"/>
        <w:bidiVisual/>
        <w:tblW w:w="5430" w:type="pct"/>
        <w:tblInd w:w="-434" w:type="dxa"/>
        <w:tblLayout w:type="fixed"/>
        <w:tblLook w:val="04A0" w:firstRow="1" w:lastRow="0" w:firstColumn="1" w:lastColumn="0" w:noHBand="0" w:noVBand="1"/>
      </w:tblPr>
      <w:tblGrid>
        <w:gridCol w:w="1846"/>
        <w:gridCol w:w="849"/>
        <w:gridCol w:w="709"/>
        <w:gridCol w:w="989"/>
        <w:gridCol w:w="950"/>
        <w:gridCol w:w="1111"/>
        <w:gridCol w:w="784"/>
        <w:gridCol w:w="993"/>
        <w:gridCol w:w="849"/>
        <w:gridCol w:w="1074"/>
      </w:tblGrid>
      <w:tr w:rsidR="00005F5F" w:rsidRPr="0013041D" w14:paraId="08D9B2A1" w14:textId="77777777" w:rsidTr="00F908C0">
        <w:trPr>
          <w:trHeight w:val="250"/>
        </w:trPr>
        <w:tc>
          <w:tcPr>
            <w:tcW w:w="5000" w:type="pct"/>
            <w:gridSpan w:val="10"/>
            <w:shd w:val="clear" w:color="auto" w:fill="auto"/>
          </w:tcPr>
          <w:p w14:paraId="1D23FE26" w14:textId="5683DD40" w:rsidR="00005F5F" w:rsidRPr="0013041D" w:rsidRDefault="00005F5F" w:rsidP="00005F5F">
            <w:pPr>
              <w:bidi/>
              <w:spacing w:after="60"/>
              <w:ind w:right="33"/>
              <w:jc w:val="left"/>
              <w:rPr>
                <w:bCs/>
                <w:sz w:val="20"/>
                <w:lang w:bidi="ar-LB"/>
              </w:rPr>
            </w:pPr>
            <w:r w:rsidRPr="0013041D">
              <w:rPr>
                <w:bCs/>
                <w:sz w:val="20"/>
                <w:rtl/>
                <w:lang w:bidi="ar-LB"/>
              </w:rPr>
              <w:t>بيانات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استهلاك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المواد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ال</w:t>
            </w:r>
            <w:r w:rsidR="00254408" w:rsidRPr="0013041D">
              <w:rPr>
                <w:bCs/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bCs/>
                <w:sz w:val="20"/>
                <w:rtl/>
                <w:lang w:bidi="ar-LB"/>
              </w:rPr>
              <w:t>ية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القطاعية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(أطنان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مكافئ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ثاني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أكسيد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الكربون)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والأنشطة</w:t>
            </w:r>
          </w:p>
        </w:tc>
      </w:tr>
      <w:tr w:rsidR="00005F5F" w:rsidRPr="0013041D" w14:paraId="3F0C34E5" w14:textId="77777777" w:rsidTr="00842C18">
        <w:trPr>
          <w:trHeight w:val="96"/>
        </w:trPr>
        <w:tc>
          <w:tcPr>
            <w:tcW w:w="909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A66E28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418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DCB9B0" w14:textId="48CAE14D" w:rsidR="00005F5F" w:rsidRPr="0013041D" w:rsidRDefault="00842C18" w:rsidP="00005F5F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18"/>
                <w:szCs w:val="18"/>
                <w:rtl/>
                <w:lang w:val="en-US" w:bidi="ar-LB"/>
              </w:rPr>
              <w:t>ال</w:t>
            </w:r>
            <w:r w:rsidR="00005F5F" w:rsidRPr="0013041D">
              <w:rPr>
                <w:sz w:val="18"/>
                <w:szCs w:val="18"/>
                <w:rtl/>
                <w:lang w:val="en-US" w:bidi="ar-LB"/>
              </w:rPr>
              <w:t>أيروسول</w:t>
            </w:r>
          </w:p>
        </w:tc>
        <w:tc>
          <w:tcPr>
            <w:tcW w:w="349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CC87E0" w14:textId="03A562C8" w:rsidR="00005F5F" w:rsidRPr="0013041D" w:rsidRDefault="00005F5F" w:rsidP="00005F5F">
            <w:pPr>
              <w:bidi/>
              <w:jc w:val="center"/>
              <w:rPr>
                <w:bCs/>
                <w:sz w:val="20"/>
                <w:lang w:bidi="ar-LB"/>
              </w:rPr>
            </w:pPr>
            <w:r w:rsidRPr="0013041D">
              <w:rPr>
                <w:bCs/>
                <w:sz w:val="18"/>
                <w:szCs w:val="18"/>
                <w:rtl/>
                <w:lang w:val="en-US" w:bidi="ar-LB"/>
              </w:rPr>
              <w:t>الرغاوى</w:t>
            </w:r>
          </w:p>
        </w:tc>
        <w:tc>
          <w:tcPr>
            <w:tcW w:w="487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858EA4" w14:textId="72780CF9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18"/>
                <w:szCs w:val="18"/>
                <w:rtl/>
                <w:lang w:val="en-US" w:bidi="ar-LB"/>
              </w:rPr>
              <w:t>مكافحة</w:t>
            </w:r>
            <w:r w:rsidR="00474D47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val="en-US" w:bidi="ar-LB"/>
              </w:rPr>
              <w:t>الحرائق</w:t>
            </w:r>
          </w:p>
        </w:tc>
        <w:tc>
          <w:tcPr>
            <w:tcW w:w="189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BE037E" w14:textId="427EECA4" w:rsidR="00005F5F" w:rsidRPr="0013041D" w:rsidRDefault="00E24471" w:rsidP="00005F5F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تكييف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الهواء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444D94" w:rsidRPr="0013041D">
              <w:rPr>
                <w:sz w:val="20"/>
                <w:rtl/>
                <w:lang w:bidi="ar-LB"/>
              </w:rPr>
              <w:t>والتبريد</w:t>
            </w:r>
          </w:p>
        </w:tc>
        <w:tc>
          <w:tcPr>
            <w:tcW w:w="418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98D169" w14:textId="456C72C8" w:rsidR="00005F5F" w:rsidRPr="0013041D" w:rsidRDefault="00005F5F" w:rsidP="00005F5F">
            <w:pPr>
              <w:bidi/>
              <w:ind w:left="-26"/>
              <w:jc w:val="center"/>
              <w:rPr>
                <w:sz w:val="20"/>
                <w:lang w:bidi="ar-LB"/>
              </w:rPr>
            </w:pPr>
            <w:r w:rsidRPr="0013041D">
              <w:rPr>
                <w:sz w:val="18"/>
                <w:szCs w:val="18"/>
                <w:rtl/>
                <w:lang w:val="en-US" w:bidi="ar-LB"/>
              </w:rPr>
              <w:t>المذيبات</w:t>
            </w:r>
          </w:p>
        </w:tc>
        <w:tc>
          <w:tcPr>
            <w:tcW w:w="529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A6A4C7" w14:textId="4D19F05A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أخرى</w:t>
            </w:r>
          </w:p>
        </w:tc>
      </w:tr>
      <w:tr w:rsidR="00005F5F" w:rsidRPr="0013041D" w14:paraId="275A05F8" w14:textId="77777777" w:rsidTr="00842C18">
        <w:trPr>
          <w:trHeight w:val="96"/>
        </w:trPr>
        <w:tc>
          <w:tcPr>
            <w:tcW w:w="90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55FD6C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41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E7F5F8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34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D40DDA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48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24271B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1401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FD1885" w14:textId="6EBF2210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التصنيع</w:t>
            </w:r>
          </w:p>
        </w:tc>
        <w:tc>
          <w:tcPr>
            <w:tcW w:w="489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A25466" w14:textId="0EAE92BC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الخدمة</w:t>
            </w:r>
          </w:p>
        </w:tc>
        <w:tc>
          <w:tcPr>
            <w:tcW w:w="41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8C9BBA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52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3F2423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</w:tr>
      <w:tr w:rsidR="00F908C0" w:rsidRPr="0013041D" w14:paraId="34628E2B" w14:textId="77777777" w:rsidTr="00842C18">
        <w:trPr>
          <w:trHeight w:val="96"/>
        </w:trPr>
        <w:tc>
          <w:tcPr>
            <w:tcW w:w="90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A3B7DC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41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D158AC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34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43B1F3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48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0E8DAB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46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5DC385" w14:textId="49408CE8" w:rsidR="00005F5F" w:rsidRPr="0013041D" w:rsidRDefault="00842C18" w:rsidP="00005F5F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</w:t>
            </w:r>
            <w:r w:rsidR="00005F5F" w:rsidRPr="0013041D">
              <w:rPr>
                <w:sz w:val="20"/>
                <w:rtl/>
                <w:lang w:bidi="ar-LB"/>
              </w:rPr>
              <w:t>تبريد</w:t>
            </w:r>
          </w:p>
        </w:tc>
        <w:tc>
          <w:tcPr>
            <w:tcW w:w="54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229C75" w14:textId="05EEA6B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تكييف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42C18" w:rsidRPr="0013041D">
              <w:rPr>
                <w:sz w:val="20"/>
                <w:rtl/>
                <w:lang w:bidi="ar-LB"/>
              </w:rPr>
              <w:t>الهواء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6FD917DB" w14:textId="0AD28560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أخرى</w:t>
            </w:r>
          </w:p>
        </w:tc>
        <w:tc>
          <w:tcPr>
            <w:tcW w:w="48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752737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41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6E5029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52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05ED04" w14:textId="77777777" w:rsidR="00005F5F" w:rsidRPr="0013041D" w:rsidRDefault="00005F5F" w:rsidP="00005F5F">
            <w:pPr>
              <w:bidi/>
              <w:jc w:val="center"/>
              <w:rPr>
                <w:sz w:val="20"/>
                <w:lang w:bidi="ar-LB"/>
              </w:rPr>
            </w:pPr>
          </w:p>
        </w:tc>
      </w:tr>
      <w:tr w:rsidR="00842C18" w:rsidRPr="0013041D" w14:paraId="39272C1F" w14:textId="77777777" w:rsidTr="00842C18">
        <w:trPr>
          <w:trHeight w:val="121"/>
        </w:trPr>
        <w:tc>
          <w:tcPr>
            <w:tcW w:w="909" w:type="pct"/>
            <w:shd w:val="clear" w:color="auto" w:fill="auto"/>
          </w:tcPr>
          <w:p w14:paraId="43F4C7AF" w14:textId="3C1D0DBB" w:rsidR="00842C18" w:rsidRPr="0013041D" w:rsidRDefault="00842C18" w:rsidP="00842C18">
            <w:pPr>
              <w:bidi/>
              <w:spacing w:after="60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أحدث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تقرير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البرنامج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القطري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(2023)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209D6A08" w14:textId="77777777" w:rsidR="00842C18" w:rsidRPr="0013041D" w:rsidRDefault="00842C18" w:rsidP="00842C18">
            <w:pPr>
              <w:bidi/>
              <w:spacing w:after="60"/>
              <w:ind w:left="-113"/>
              <w:jc w:val="left"/>
              <w:rPr>
                <w:sz w:val="20"/>
                <w:lang w:bidi="ar-LB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51F96622" w14:textId="77777777" w:rsidR="00842C18" w:rsidRPr="0013041D" w:rsidRDefault="00842C18" w:rsidP="00842C18">
            <w:pPr>
              <w:bidi/>
              <w:spacing w:after="60"/>
              <w:ind w:left="-120"/>
              <w:jc w:val="left"/>
              <w:rPr>
                <w:sz w:val="20"/>
                <w:lang w:bidi="ar-LB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67D00D27" w14:textId="77777777" w:rsidR="00842C18" w:rsidRPr="0013041D" w:rsidRDefault="00842C18" w:rsidP="00842C18">
            <w:pPr>
              <w:bidi/>
              <w:spacing w:after="60"/>
              <w:ind w:left="-110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4,444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3395731A" w14:textId="77777777" w:rsidR="00842C18" w:rsidRPr="0013041D" w:rsidRDefault="00842C18" w:rsidP="00842C18">
            <w:pPr>
              <w:bidi/>
              <w:spacing w:after="60"/>
              <w:ind w:left="-108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35,049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076D6F6F" w14:textId="77777777" w:rsidR="00842C18" w:rsidRPr="0013041D" w:rsidRDefault="00842C18" w:rsidP="00842C18">
            <w:pPr>
              <w:bidi/>
              <w:spacing w:after="60"/>
              <w:ind w:left="-106"/>
              <w:jc w:val="left"/>
              <w:rPr>
                <w:sz w:val="20"/>
                <w:lang w:bidi="ar-LB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14:paraId="0C58B7A4" w14:textId="77777777" w:rsidR="00842C18" w:rsidRPr="0013041D" w:rsidRDefault="00842C18" w:rsidP="00842C18">
            <w:pPr>
              <w:bidi/>
              <w:spacing w:after="60"/>
              <w:ind w:left="-106"/>
              <w:jc w:val="left"/>
              <w:rPr>
                <w:sz w:val="20"/>
                <w:lang w:bidi="ar-LB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4289B88A" w14:textId="77777777" w:rsidR="00842C18" w:rsidRPr="0013041D" w:rsidRDefault="00842C18" w:rsidP="00842C18">
            <w:pPr>
              <w:bidi/>
              <w:spacing w:after="60"/>
              <w:ind w:left="-110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802,771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3879552F" w14:textId="77777777" w:rsidR="00842C18" w:rsidRPr="0013041D" w:rsidRDefault="00842C18" w:rsidP="00842C18">
            <w:pPr>
              <w:bidi/>
              <w:spacing w:after="60"/>
              <w:ind w:left="-108"/>
              <w:jc w:val="left"/>
              <w:rPr>
                <w:sz w:val="20"/>
                <w:lang w:bidi="ar-LB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21C5B7C1" w14:textId="77777777" w:rsidR="00842C18" w:rsidRPr="0013041D" w:rsidRDefault="00842C18" w:rsidP="00842C18">
            <w:pPr>
              <w:bidi/>
              <w:spacing w:after="60"/>
              <w:ind w:left="-114" w:right="-10"/>
              <w:jc w:val="left"/>
              <w:rPr>
                <w:sz w:val="20"/>
                <w:lang w:bidi="ar-LB"/>
              </w:rPr>
            </w:pPr>
          </w:p>
        </w:tc>
      </w:tr>
      <w:tr w:rsidR="00842C18" w:rsidRPr="0013041D" w14:paraId="139880B2" w14:textId="77777777" w:rsidTr="00842C18">
        <w:trPr>
          <w:trHeight w:val="250"/>
        </w:trPr>
        <w:tc>
          <w:tcPr>
            <w:tcW w:w="909" w:type="pct"/>
            <w:shd w:val="clear" w:color="auto" w:fill="auto"/>
          </w:tcPr>
          <w:p w14:paraId="2ED48644" w14:textId="71BCB036" w:rsidR="00842C18" w:rsidRPr="0013041D" w:rsidRDefault="00842C18" w:rsidP="00842C18">
            <w:pPr>
              <w:bidi/>
              <w:spacing w:after="60"/>
              <w:ind w:right="-108"/>
              <w:jc w:val="left"/>
              <w:rPr>
                <w:color w:val="000000" w:themeColor="text1"/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أنشطة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المرحلة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الأولى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D7699" w:rsidRPr="0013041D">
              <w:rPr>
                <w:sz w:val="20"/>
                <w:rtl/>
                <w:lang w:bidi="ar-LB"/>
              </w:rPr>
              <w:t>خطة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D7699" w:rsidRPr="0013041D">
              <w:rPr>
                <w:sz w:val="20"/>
                <w:rtl/>
                <w:lang w:bidi="ar-LB"/>
              </w:rPr>
              <w:t>التنفيذ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D7699" w:rsidRPr="0013041D">
              <w:rPr>
                <w:sz w:val="20"/>
                <w:rtl/>
                <w:lang w:bidi="ar-LB"/>
              </w:rPr>
              <w:t>بموجب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D7699" w:rsidRPr="0013041D">
              <w:rPr>
                <w:sz w:val="20"/>
                <w:rtl/>
                <w:lang w:bidi="ar-LB"/>
              </w:rPr>
              <w:t>تعديل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D7699" w:rsidRPr="0013041D">
              <w:rPr>
                <w:sz w:val="20"/>
                <w:rtl/>
                <w:lang w:bidi="ar-LB"/>
              </w:rPr>
              <w:t>كيغالي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كما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الاتفاق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عليها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(نعم/لا)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2A2FB2D9" w14:textId="77777777" w:rsidR="00842C18" w:rsidRPr="0013041D" w:rsidRDefault="00842C18" w:rsidP="00842C18">
            <w:pPr>
              <w:bidi/>
              <w:spacing w:after="60"/>
              <w:jc w:val="left"/>
              <w:rPr>
                <w:sz w:val="20"/>
                <w:lang w:bidi="ar-LB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02ED0800" w14:textId="77777777" w:rsidR="00842C18" w:rsidRPr="0013041D" w:rsidRDefault="00842C18" w:rsidP="00842C18">
            <w:pPr>
              <w:bidi/>
              <w:spacing w:after="60"/>
              <w:jc w:val="left"/>
              <w:rPr>
                <w:sz w:val="20"/>
                <w:lang w:bidi="ar-LB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5A58A152" w14:textId="2DAD3027" w:rsidR="00842C18" w:rsidRPr="0013041D" w:rsidRDefault="00842C18" w:rsidP="00842C18">
            <w:pPr>
              <w:bidi/>
              <w:spacing w:after="60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15319EE9" w14:textId="1DED1D5E" w:rsidR="00842C18" w:rsidRPr="0013041D" w:rsidRDefault="00842C18" w:rsidP="00842C18">
            <w:pPr>
              <w:bidi/>
              <w:spacing w:after="60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لا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2BAA0C24" w14:textId="77777777" w:rsidR="00842C18" w:rsidRPr="0013041D" w:rsidRDefault="00842C18" w:rsidP="00842C18">
            <w:pPr>
              <w:bidi/>
              <w:spacing w:after="60"/>
              <w:jc w:val="left"/>
              <w:rPr>
                <w:sz w:val="20"/>
                <w:lang w:bidi="ar-LB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14:paraId="35A07D19" w14:textId="77777777" w:rsidR="00842C18" w:rsidRPr="0013041D" w:rsidRDefault="00842C18" w:rsidP="00842C18">
            <w:pPr>
              <w:bidi/>
              <w:spacing w:after="60"/>
              <w:jc w:val="left"/>
              <w:rPr>
                <w:sz w:val="20"/>
                <w:lang w:bidi="ar-LB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68EBEE83" w14:textId="78D1D277" w:rsidR="00842C18" w:rsidRPr="0013041D" w:rsidRDefault="00842C18" w:rsidP="00842C18">
            <w:pPr>
              <w:bidi/>
              <w:spacing w:after="60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نعم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3E2A0DE7" w14:textId="77777777" w:rsidR="00842C18" w:rsidRPr="0013041D" w:rsidRDefault="00842C18" w:rsidP="00842C18">
            <w:pPr>
              <w:bidi/>
              <w:spacing w:after="60"/>
              <w:jc w:val="left"/>
              <w:rPr>
                <w:sz w:val="20"/>
                <w:lang w:bidi="ar-LB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14:paraId="6E64297D" w14:textId="77777777" w:rsidR="00842C18" w:rsidRPr="0013041D" w:rsidRDefault="00842C18" w:rsidP="00842C18">
            <w:pPr>
              <w:bidi/>
              <w:spacing w:after="60"/>
              <w:jc w:val="left"/>
              <w:rPr>
                <w:sz w:val="20"/>
                <w:lang w:bidi="ar-LB"/>
              </w:rPr>
            </w:pPr>
          </w:p>
        </w:tc>
      </w:tr>
    </w:tbl>
    <w:p w14:paraId="2BA306A8" w14:textId="77777777" w:rsidR="00A2054A" w:rsidRPr="0013041D" w:rsidRDefault="00A2054A" w:rsidP="00A2054A">
      <w:pPr>
        <w:bidi/>
        <w:jc w:val="center"/>
        <w:rPr>
          <w:sz w:val="16"/>
          <w:szCs w:val="16"/>
          <w:rtl/>
          <w:lang w:val="en-CA" w:bidi="ar-LB"/>
        </w:rPr>
      </w:pPr>
    </w:p>
    <w:tbl>
      <w:tblPr>
        <w:bidiVisual/>
        <w:tblW w:w="5430" w:type="pct"/>
        <w:tblInd w:w="-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5483"/>
        <w:gridCol w:w="1440"/>
        <w:gridCol w:w="3231"/>
      </w:tblGrid>
      <w:tr w:rsidR="00CD71F4" w:rsidRPr="0013041D" w14:paraId="5792D4C6" w14:textId="77777777" w:rsidTr="00CD71F4">
        <w:trPr>
          <w:trHeight w:val="186"/>
        </w:trPr>
        <w:tc>
          <w:tcPr>
            <w:tcW w:w="2700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E010DB2" w14:textId="0036B8F7" w:rsidR="00100A54" w:rsidRPr="0013041D" w:rsidRDefault="00100A54" w:rsidP="00100A54">
            <w:pPr>
              <w:keepNext/>
              <w:suppressAutoHyphens/>
              <w:bidi/>
              <w:ind w:right="-95"/>
              <w:jc w:val="left"/>
              <w:rPr>
                <w:bCs/>
                <w:caps/>
                <w:sz w:val="20"/>
                <w:lang w:bidi="ar-LB"/>
              </w:rPr>
            </w:pPr>
            <w:r w:rsidRPr="0013041D">
              <w:rPr>
                <w:bCs/>
                <w:caps/>
                <w:sz w:val="20"/>
                <w:rtl/>
                <w:lang w:bidi="ar-LB"/>
              </w:rPr>
              <w:t>متوسط</w:t>
            </w:r>
            <w:r w:rsidR="00474D47">
              <w:rPr>
                <w:bCs/>
                <w:cap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caps/>
                <w:sz w:val="20"/>
                <w:rtl/>
                <w:lang w:bidi="ar-LB"/>
              </w:rPr>
              <w:t>​​استهلاك</w:t>
            </w:r>
            <w:r w:rsidR="00474D47">
              <w:rPr>
                <w:bCs/>
                <w:cap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caps/>
                <w:sz w:val="20"/>
                <w:rtl/>
                <w:lang w:bidi="ar-LB"/>
              </w:rPr>
              <w:t>المواد</w:t>
            </w:r>
            <w:r w:rsidR="00474D47">
              <w:rPr>
                <w:bCs/>
                <w:cap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caps/>
                <w:sz w:val="20"/>
                <w:rtl/>
                <w:lang w:bidi="ar-LB"/>
              </w:rPr>
              <w:t>ال</w:t>
            </w:r>
            <w:r w:rsidR="00254408" w:rsidRPr="0013041D">
              <w:rPr>
                <w:bCs/>
                <w:caps/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bCs/>
                <w:caps/>
                <w:sz w:val="20"/>
                <w:rtl/>
                <w:lang w:bidi="ar-LB"/>
              </w:rPr>
              <w:t>ية</w:t>
            </w:r>
            <w:r w:rsidR="00474D47">
              <w:rPr>
                <w:bCs/>
                <w:cap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caps/>
                <w:sz w:val="20"/>
                <w:rtl/>
                <w:lang w:bidi="ar-LB"/>
              </w:rPr>
              <w:t>في</w:t>
            </w:r>
            <w:r w:rsidR="00474D47">
              <w:rPr>
                <w:bCs/>
                <w:cap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caps/>
                <w:sz w:val="20"/>
                <w:rtl/>
                <w:lang w:bidi="ar-LB"/>
              </w:rPr>
              <w:t>الخدمة</w:t>
            </w:r>
            <w:r w:rsidR="00474D47">
              <w:rPr>
                <w:bCs/>
                <w:cap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caps/>
                <w:sz w:val="20"/>
                <w:rtl/>
                <w:lang w:bidi="ar-LB"/>
              </w:rPr>
              <w:t>للفترة</w:t>
            </w:r>
            <w:r w:rsidR="00474D47">
              <w:rPr>
                <w:bCs/>
                <w:cap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caps/>
                <w:sz w:val="20"/>
                <w:rtl/>
                <w:lang w:bidi="ar-LB"/>
              </w:rPr>
              <w:t>2020-2022</w:t>
            </w:r>
          </w:p>
        </w:tc>
        <w:tc>
          <w:tcPr>
            <w:tcW w:w="709" w:type="pct"/>
            <w:shd w:val="clear" w:color="auto" w:fill="auto"/>
          </w:tcPr>
          <w:p w14:paraId="49772A86" w14:textId="7344076E" w:rsidR="00100A54" w:rsidRPr="0013041D" w:rsidRDefault="00100A54" w:rsidP="00100A54">
            <w:pPr>
              <w:keepNext/>
              <w:suppressAutoHyphens/>
              <w:bidi/>
              <w:ind w:right="116"/>
              <w:jc w:val="left"/>
              <w:rPr>
                <w:bCs/>
                <w:sz w:val="20"/>
                <w:lang w:bidi="ar-LB"/>
              </w:rPr>
            </w:pPr>
            <w:r w:rsidRPr="0013041D">
              <w:rPr>
                <w:color w:val="000000" w:themeColor="text1"/>
                <w:sz w:val="20"/>
                <w:rtl/>
                <w:lang w:bidi="ar-LB"/>
              </w:rPr>
              <w:t>345</w:t>
            </w:r>
            <w:r w:rsidR="00464B77" w:rsidRPr="0013041D">
              <w:rPr>
                <w:color w:val="000000" w:themeColor="text1"/>
                <w:sz w:val="20"/>
                <w:rtl/>
                <w:lang w:bidi="ar-LB"/>
              </w:rPr>
              <w:t>.</w:t>
            </w:r>
            <w:r w:rsidRPr="0013041D">
              <w:rPr>
                <w:color w:val="000000" w:themeColor="text1"/>
                <w:sz w:val="20"/>
                <w:rtl/>
                <w:lang w:bidi="ar-LB"/>
              </w:rPr>
              <w:t>77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13041D">
              <w:rPr>
                <w:color w:val="000000" w:themeColor="text1"/>
                <w:sz w:val="20"/>
                <w:rtl/>
                <w:lang w:bidi="ar-LB"/>
              </w:rPr>
              <w:t>طن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13041D">
              <w:rPr>
                <w:color w:val="000000" w:themeColor="text1"/>
                <w:sz w:val="20"/>
                <w:rtl/>
                <w:lang w:bidi="ar-LB"/>
              </w:rPr>
              <w:t>متري</w:t>
            </w:r>
          </w:p>
        </w:tc>
        <w:tc>
          <w:tcPr>
            <w:tcW w:w="1591" w:type="pct"/>
            <w:shd w:val="clear" w:color="auto" w:fill="auto"/>
          </w:tcPr>
          <w:p w14:paraId="7BA72DBE" w14:textId="5C77766D" w:rsidR="00100A54" w:rsidRPr="0013041D" w:rsidRDefault="00842C18" w:rsidP="00100A54">
            <w:pPr>
              <w:keepNext/>
              <w:tabs>
                <w:tab w:val="left" w:pos="720"/>
              </w:tabs>
              <w:suppressAutoHyphens/>
              <w:bidi/>
              <w:ind w:right="116"/>
              <w:jc w:val="right"/>
              <w:rPr>
                <w:sz w:val="20"/>
                <w:lang w:bidi="ar-LB"/>
              </w:rPr>
            </w:pPr>
            <w:r w:rsidRPr="0013041D">
              <w:rPr>
                <w:color w:val="000000" w:themeColor="text1"/>
                <w:sz w:val="20"/>
                <w:rtl/>
                <w:lang w:bidi="ar-LB"/>
              </w:rPr>
              <w:t>800,084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D71F4" w:rsidRPr="0013041D">
              <w:rPr>
                <w:color w:val="000000" w:themeColor="text1"/>
                <w:sz w:val="20"/>
                <w:rtl/>
                <w:lang w:bidi="ar-LB"/>
              </w:rPr>
              <w:t>أطنان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D71F4" w:rsidRPr="0013041D">
              <w:rPr>
                <w:color w:val="000000" w:themeColor="text1"/>
                <w:sz w:val="20"/>
                <w:rtl/>
                <w:lang w:bidi="ar-LB"/>
              </w:rPr>
              <w:t>مكافئ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D71F4" w:rsidRPr="0013041D">
              <w:rPr>
                <w:color w:val="000000" w:themeColor="text1"/>
                <w:sz w:val="20"/>
                <w:rtl/>
                <w:lang w:bidi="ar-LB"/>
              </w:rPr>
              <w:t>ثاني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D71F4" w:rsidRPr="0013041D">
              <w:rPr>
                <w:color w:val="000000" w:themeColor="text1"/>
                <w:sz w:val="20"/>
                <w:rtl/>
                <w:lang w:bidi="ar-LB"/>
              </w:rPr>
              <w:t>أكسيد</w:t>
            </w:r>
            <w:r w:rsidR="00474D47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D71F4" w:rsidRPr="0013041D">
              <w:rPr>
                <w:color w:val="000000" w:themeColor="text1"/>
                <w:sz w:val="20"/>
                <w:rtl/>
                <w:lang w:bidi="ar-LB"/>
              </w:rPr>
              <w:t>الكربون</w:t>
            </w:r>
          </w:p>
        </w:tc>
      </w:tr>
    </w:tbl>
    <w:p w14:paraId="36F9886C" w14:textId="77777777" w:rsidR="00100A54" w:rsidRPr="0013041D" w:rsidRDefault="00100A54" w:rsidP="00100A54">
      <w:pPr>
        <w:jc w:val="center"/>
        <w:rPr>
          <w:sz w:val="10"/>
          <w:szCs w:val="10"/>
          <w:rtl/>
          <w:lang w:bidi="ar-LB"/>
        </w:rPr>
      </w:pPr>
    </w:p>
    <w:p w14:paraId="709C924F" w14:textId="77777777" w:rsidR="00CD71F4" w:rsidRPr="0013041D" w:rsidRDefault="00CD71F4" w:rsidP="00100A54">
      <w:pPr>
        <w:jc w:val="center"/>
        <w:rPr>
          <w:sz w:val="10"/>
          <w:szCs w:val="10"/>
          <w:rtl/>
          <w:lang w:bidi="ar-LB"/>
        </w:rPr>
      </w:pPr>
    </w:p>
    <w:tbl>
      <w:tblPr>
        <w:bidiVisual/>
        <w:tblW w:w="5395" w:type="pct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4185"/>
        <w:gridCol w:w="1382"/>
        <w:gridCol w:w="1318"/>
        <w:gridCol w:w="1275"/>
        <w:gridCol w:w="1929"/>
      </w:tblGrid>
      <w:tr w:rsidR="00464B77" w:rsidRPr="0013041D" w14:paraId="4540B796" w14:textId="77777777" w:rsidTr="00E90DDC">
        <w:trPr>
          <w:trHeight w:val="86"/>
          <w:tblHeader/>
        </w:trPr>
        <w:tc>
          <w:tcPr>
            <w:tcW w:w="207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10A765FF" w14:textId="547123CE" w:rsidR="00464B77" w:rsidRPr="0013041D" w:rsidRDefault="00464B77" w:rsidP="00464B77">
            <w:pPr>
              <w:keepNext/>
              <w:suppressAutoHyphens/>
              <w:bidi/>
              <w:jc w:val="left"/>
              <w:rPr>
                <w:bCs/>
                <w:sz w:val="20"/>
                <w:lang w:bidi="ar-LB"/>
              </w:rPr>
            </w:pPr>
            <w:r w:rsidRPr="0013041D">
              <w:rPr>
                <w:bCs/>
                <w:sz w:val="20"/>
                <w:rtl/>
                <w:lang w:bidi="ar-LB"/>
              </w:rPr>
              <w:t>بيانات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استهلاك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خط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الأساس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(طن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مكافئ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ثاني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أكسيد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الكربون)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010093A0" w14:textId="77777777" w:rsidR="00464B77" w:rsidRPr="0013041D" w:rsidRDefault="00464B77" w:rsidP="00464B77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2020</w:t>
            </w:r>
          </w:p>
        </w:tc>
        <w:tc>
          <w:tcPr>
            <w:tcW w:w="65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E2C0625" w14:textId="77777777" w:rsidR="00464B77" w:rsidRPr="0013041D" w:rsidRDefault="00464B77" w:rsidP="00464B77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2021</w:t>
            </w:r>
          </w:p>
        </w:tc>
        <w:tc>
          <w:tcPr>
            <w:tcW w:w="63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49F46294" w14:textId="77777777" w:rsidR="00464B77" w:rsidRPr="0013041D" w:rsidRDefault="00464B77" w:rsidP="00464B77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2022</w:t>
            </w:r>
          </w:p>
        </w:tc>
        <w:tc>
          <w:tcPr>
            <w:tcW w:w="956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3F76A264" w14:textId="6C00839B" w:rsidR="00464B77" w:rsidRPr="0013041D" w:rsidRDefault="00464B77" w:rsidP="00464B77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متوسط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​​</w:t>
            </w:r>
            <w:r w:rsidRPr="0013041D">
              <w:rPr>
                <w:b/>
                <w:bCs/>
                <w:sz w:val="20"/>
                <w:lang w:bidi="ar-LB"/>
              </w:rPr>
              <w:t>2020-2022</w:t>
            </w:r>
          </w:p>
        </w:tc>
      </w:tr>
      <w:tr w:rsidR="00464B77" w:rsidRPr="0013041D" w14:paraId="61A47BBC" w14:textId="77777777" w:rsidTr="00E90DDC">
        <w:trPr>
          <w:trHeight w:val="22"/>
        </w:trPr>
        <w:tc>
          <w:tcPr>
            <w:tcW w:w="207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ECFC67D" w14:textId="2F2063E7" w:rsidR="00464B77" w:rsidRPr="0013041D" w:rsidRDefault="00464B77" w:rsidP="00464B77">
            <w:pPr>
              <w:keepNext/>
              <w:suppressAutoHyphens/>
              <w:bidi/>
              <w:rPr>
                <w:bCs/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الاستهلاك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السنوي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</w:p>
        </w:tc>
        <w:tc>
          <w:tcPr>
            <w:tcW w:w="685" w:type="pct"/>
            <w:shd w:val="clear" w:color="auto" w:fill="auto"/>
          </w:tcPr>
          <w:p w14:paraId="63FE90CF" w14:textId="77777777" w:rsidR="00464B77" w:rsidRPr="0013041D" w:rsidRDefault="00464B77" w:rsidP="00464B77">
            <w:pPr>
              <w:keepNext/>
              <w:suppressAutoHyphens/>
              <w:bidi/>
              <w:ind w:right="147"/>
              <w:jc w:val="righ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1,009,387</w:t>
            </w:r>
          </w:p>
        </w:tc>
        <w:tc>
          <w:tcPr>
            <w:tcW w:w="65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8064884" w14:textId="77777777" w:rsidR="00464B77" w:rsidRPr="0013041D" w:rsidRDefault="00464B77" w:rsidP="00464B77">
            <w:pPr>
              <w:keepNext/>
              <w:suppressAutoHyphens/>
              <w:bidi/>
              <w:ind w:right="38"/>
              <w:jc w:val="righ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733,188</w:t>
            </w:r>
          </w:p>
        </w:tc>
        <w:tc>
          <w:tcPr>
            <w:tcW w:w="63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418B855" w14:textId="77777777" w:rsidR="00464B77" w:rsidRPr="0013041D" w:rsidRDefault="00464B77" w:rsidP="00464B77">
            <w:pPr>
              <w:keepNext/>
              <w:suppressAutoHyphens/>
              <w:bidi/>
              <w:ind w:right="34"/>
              <w:jc w:val="righ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795,792</w:t>
            </w:r>
          </w:p>
        </w:tc>
        <w:tc>
          <w:tcPr>
            <w:tcW w:w="956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364808E" w14:textId="77777777" w:rsidR="00464B77" w:rsidRPr="0013041D" w:rsidRDefault="00464B77" w:rsidP="00464B77">
            <w:pPr>
              <w:keepNext/>
              <w:suppressAutoHyphens/>
              <w:bidi/>
              <w:ind w:right="33"/>
              <w:jc w:val="left"/>
              <w:rPr>
                <w:sz w:val="20"/>
                <w:lang w:bidi="ar-LB"/>
              </w:rPr>
            </w:pPr>
            <w:r w:rsidRPr="0013041D">
              <w:rPr>
                <w:color w:val="000000" w:themeColor="text1"/>
                <w:sz w:val="20"/>
                <w:lang w:bidi="ar-LB"/>
              </w:rPr>
              <w:t>846,122</w:t>
            </w:r>
          </w:p>
        </w:tc>
      </w:tr>
      <w:tr w:rsidR="00464B77" w:rsidRPr="0013041D" w14:paraId="0A66F4E4" w14:textId="77777777" w:rsidTr="00E90DDC">
        <w:trPr>
          <w:trHeight w:val="161"/>
        </w:trPr>
        <w:tc>
          <w:tcPr>
            <w:tcW w:w="4044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E2BC551" w14:textId="05749333" w:rsidR="00464B77" w:rsidRPr="0013041D" w:rsidRDefault="00464B77" w:rsidP="00464B77">
            <w:pPr>
              <w:keepNext/>
              <w:suppressAutoHyphens/>
              <w:bidi/>
              <w:ind w:right="116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خط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أساس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0A7CA5" w:rsidRPr="0013041D">
              <w:rPr>
                <w:sz w:val="20"/>
                <w:rtl/>
                <w:lang w:bidi="ar-LB"/>
              </w:rPr>
              <w:t>هيدروكلوروفلوروكربون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(65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المائة)</w:t>
            </w:r>
          </w:p>
        </w:tc>
        <w:tc>
          <w:tcPr>
            <w:tcW w:w="956" w:type="pct"/>
            <w:shd w:val="clear" w:color="auto" w:fill="auto"/>
          </w:tcPr>
          <w:p w14:paraId="703DB573" w14:textId="77777777" w:rsidR="00464B77" w:rsidRPr="0013041D" w:rsidRDefault="00464B77" w:rsidP="00464B77">
            <w:pPr>
              <w:keepNext/>
              <w:suppressAutoHyphens/>
              <w:bidi/>
              <w:ind w:right="116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364,502</w:t>
            </w:r>
          </w:p>
        </w:tc>
      </w:tr>
      <w:tr w:rsidR="00464B77" w:rsidRPr="0013041D" w14:paraId="50C9D87E" w14:textId="77777777" w:rsidTr="00E90DDC">
        <w:trPr>
          <w:trHeight w:val="22"/>
        </w:trPr>
        <w:tc>
          <w:tcPr>
            <w:tcW w:w="4044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ACD88E6" w14:textId="27CAFB92" w:rsidR="00464B77" w:rsidRPr="0013041D" w:rsidRDefault="00464B77" w:rsidP="00464B77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خط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أساس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</w:p>
        </w:tc>
        <w:tc>
          <w:tcPr>
            <w:tcW w:w="956" w:type="pct"/>
            <w:shd w:val="clear" w:color="auto" w:fill="auto"/>
          </w:tcPr>
          <w:p w14:paraId="2A09B0A1" w14:textId="77777777" w:rsidR="00464B77" w:rsidRPr="0013041D" w:rsidRDefault="00464B77" w:rsidP="00464B77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1,210,624</w:t>
            </w:r>
          </w:p>
        </w:tc>
      </w:tr>
    </w:tbl>
    <w:p w14:paraId="14A3C95B" w14:textId="77777777" w:rsidR="00CD71F4" w:rsidRPr="0013041D" w:rsidRDefault="00CD71F4" w:rsidP="00100A54">
      <w:pPr>
        <w:jc w:val="center"/>
        <w:rPr>
          <w:sz w:val="20"/>
          <w:rtl/>
          <w:lang w:bidi="ar-LB"/>
        </w:rPr>
      </w:pPr>
    </w:p>
    <w:p w14:paraId="744EDE9C" w14:textId="77777777" w:rsidR="00CD71F4" w:rsidRPr="0013041D" w:rsidRDefault="00CD71F4" w:rsidP="00100A54">
      <w:pPr>
        <w:jc w:val="center"/>
        <w:rPr>
          <w:sz w:val="10"/>
          <w:szCs w:val="10"/>
          <w:lang w:bidi="ar-LB"/>
        </w:rPr>
      </w:pPr>
    </w:p>
    <w:tbl>
      <w:tblPr>
        <w:bidiVisual/>
        <w:tblW w:w="5390" w:type="pct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880"/>
        <w:gridCol w:w="3199"/>
      </w:tblGrid>
      <w:tr w:rsidR="00464B77" w:rsidRPr="0013041D" w14:paraId="613A8F9C" w14:textId="77777777" w:rsidTr="002246BD">
        <w:trPr>
          <w:trHeight w:val="22"/>
        </w:trPr>
        <w:tc>
          <w:tcPr>
            <w:tcW w:w="5000" w:type="pct"/>
            <w:gridSpan w:val="2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A7AB9E6" w14:textId="620ED15E" w:rsidR="00464B77" w:rsidRPr="0013041D" w:rsidRDefault="00464B77" w:rsidP="00464B77">
            <w:pPr>
              <w:keepNext/>
              <w:suppressAutoHyphens/>
              <w:bidi/>
              <w:ind w:right="116"/>
              <w:jc w:val="left"/>
              <w:rPr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استهلاك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المواد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</w:t>
            </w:r>
            <w:r w:rsidR="00254408" w:rsidRPr="0013041D">
              <w:rPr>
                <w:b/>
                <w:bCs/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b/>
                <w:bCs/>
                <w:sz w:val="20"/>
                <w:rtl/>
                <w:lang w:bidi="ar-LB"/>
              </w:rPr>
              <w:t>ية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المؤهل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للتمويل</w:t>
            </w:r>
          </w:p>
        </w:tc>
      </w:tr>
      <w:tr w:rsidR="00464B77" w:rsidRPr="0013041D" w14:paraId="0C3A4C84" w14:textId="77777777" w:rsidTr="002246BD">
        <w:trPr>
          <w:trHeight w:val="22"/>
        </w:trPr>
        <w:tc>
          <w:tcPr>
            <w:tcW w:w="341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EA43275" w14:textId="4532F5FF" w:rsidR="00464B77" w:rsidRPr="0013041D" w:rsidRDefault="00464B77" w:rsidP="00464B77">
            <w:pPr>
              <w:keepNext/>
              <w:suppressAutoHyphens/>
              <w:bidi/>
              <w:ind w:right="55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نقطة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البداية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للتخفيضات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الإجمالية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المستدامة</w:t>
            </w:r>
          </w:p>
        </w:tc>
        <w:tc>
          <w:tcPr>
            <w:tcW w:w="1587" w:type="pct"/>
            <w:shd w:val="clear" w:color="auto" w:fill="auto"/>
            <w:vAlign w:val="center"/>
          </w:tcPr>
          <w:p w14:paraId="1C3083BB" w14:textId="4E9EF61F" w:rsidR="00464B77" w:rsidRPr="0013041D" w:rsidRDefault="00464B77" w:rsidP="00464B77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تحدد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لاحقا</w:t>
            </w:r>
          </w:p>
        </w:tc>
      </w:tr>
      <w:tr w:rsidR="00464B77" w:rsidRPr="0013041D" w14:paraId="292D8B1C" w14:textId="77777777" w:rsidTr="002246BD">
        <w:trPr>
          <w:trHeight w:val="22"/>
        </w:trPr>
        <w:tc>
          <w:tcPr>
            <w:tcW w:w="341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396248B" w14:textId="28A815C1" w:rsidR="00464B77" w:rsidRPr="0013041D" w:rsidRDefault="00464B77" w:rsidP="00464B77">
            <w:pPr>
              <w:keepNext/>
              <w:suppressAutoHyphens/>
              <w:bidi/>
              <w:ind w:right="55"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المشاريع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الاستثمارية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للتخفيض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التدريجي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تمت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الموافقة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عليها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سابقا</w:t>
            </w:r>
          </w:p>
        </w:tc>
        <w:tc>
          <w:tcPr>
            <w:tcW w:w="1587" w:type="pct"/>
            <w:shd w:val="clear" w:color="auto" w:fill="auto"/>
          </w:tcPr>
          <w:p w14:paraId="2204B201" w14:textId="3E1A8FF5" w:rsidR="00464B77" w:rsidRPr="0013041D" w:rsidRDefault="00464B77" w:rsidP="00464B77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نعم</w:t>
            </w:r>
          </w:p>
        </w:tc>
      </w:tr>
      <w:tr w:rsidR="00464B77" w:rsidRPr="0013041D" w14:paraId="31302A78" w14:textId="77777777" w:rsidTr="002246BD">
        <w:trPr>
          <w:trHeight w:val="221"/>
        </w:trPr>
        <w:tc>
          <w:tcPr>
            <w:tcW w:w="341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33E743B" w14:textId="5035BBA2" w:rsidR="00464B77" w:rsidRPr="0013041D" w:rsidRDefault="00464B77" w:rsidP="00464B77">
            <w:pPr>
              <w:keepNext/>
              <w:suppressAutoHyphens/>
              <w:bidi/>
              <w:ind w:right="172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التخفيضات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444D94" w:rsidRPr="0013041D">
              <w:rPr>
                <w:sz w:val="20"/>
                <w:rtl/>
                <w:lang w:bidi="ar-LB"/>
              </w:rPr>
              <w:t>الإجمالية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المشاريع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الموافق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عليها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سابقا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(طن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مكافئ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ثاني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أكسيد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الكربون)</w:t>
            </w:r>
          </w:p>
        </w:tc>
        <w:tc>
          <w:tcPr>
            <w:tcW w:w="1587" w:type="pct"/>
            <w:shd w:val="clear" w:color="auto" w:fill="auto"/>
          </w:tcPr>
          <w:p w14:paraId="1DFDEB14" w14:textId="77777777" w:rsidR="00464B77" w:rsidRPr="0013041D" w:rsidRDefault="00464B77" w:rsidP="00464B77">
            <w:pPr>
              <w:bidi/>
              <w:ind w:right="116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20,735</w:t>
            </w:r>
          </w:p>
        </w:tc>
      </w:tr>
    </w:tbl>
    <w:p w14:paraId="30DDD3E6" w14:textId="77777777" w:rsidR="00A2054A" w:rsidRPr="0013041D" w:rsidRDefault="00A2054A" w:rsidP="00A2054A">
      <w:pPr>
        <w:bidi/>
        <w:jc w:val="center"/>
        <w:rPr>
          <w:sz w:val="16"/>
          <w:szCs w:val="16"/>
          <w:lang w:val="en-CA" w:bidi="ar-LB"/>
        </w:rPr>
      </w:pPr>
    </w:p>
    <w:tbl>
      <w:tblPr>
        <w:tblStyle w:val="TableGrid"/>
        <w:bidiVisual/>
        <w:tblW w:w="5342" w:type="pct"/>
        <w:tblInd w:w="-275" w:type="dxa"/>
        <w:tblLayout w:type="fixed"/>
        <w:tblLook w:val="04A0" w:firstRow="1" w:lastRow="0" w:firstColumn="1" w:lastColumn="0" w:noHBand="0" w:noVBand="1"/>
      </w:tblPr>
      <w:tblGrid>
        <w:gridCol w:w="1629"/>
        <w:gridCol w:w="855"/>
        <w:gridCol w:w="1177"/>
        <w:gridCol w:w="839"/>
        <w:gridCol w:w="839"/>
        <w:gridCol w:w="881"/>
        <w:gridCol w:w="881"/>
        <w:gridCol w:w="897"/>
        <w:gridCol w:w="885"/>
        <w:gridCol w:w="1107"/>
      </w:tblGrid>
      <w:tr w:rsidR="00464B77" w:rsidRPr="0013041D" w14:paraId="706901D2" w14:textId="77777777" w:rsidTr="00D225F6">
        <w:trPr>
          <w:trHeight w:val="216"/>
        </w:trPr>
        <w:tc>
          <w:tcPr>
            <w:tcW w:w="1832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14:paraId="68FF06E4" w14:textId="142FF18D" w:rsidR="00464B77" w:rsidRPr="0013041D" w:rsidRDefault="00464B77" w:rsidP="00464B77">
            <w:pPr>
              <w:bidi/>
              <w:jc w:val="left"/>
              <w:rPr>
                <w:bCs/>
                <w:sz w:val="19"/>
                <w:szCs w:val="19"/>
                <w:lang w:bidi="ar-LB"/>
              </w:rPr>
            </w:pPr>
            <w:r w:rsidRPr="0013041D">
              <w:rPr>
                <w:bCs/>
                <w:sz w:val="19"/>
                <w:szCs w:val="19"/>
                <w:rtl/>
                <w:lang w:bidi="ar-LB"/>
              </w:rPr>
              <w:t>بيانات</w:t>
            </w:r>
            <w:r w:rsidR="00474D47">
              <w:rPr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bCs/>
                <w:sz w:val="19"/>
                <w:szCs w:val="19"/>
                <w:rtl/>
                <w:lang w:bidi="ar-LB"/>
              </w:rPr>
              <w:t>المشروع</w:t>
            </w:r>
            <w:r w:rsidR="00474D47">
              <w:rPr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bCs/>
                <w:sz w:val="19"/>
                <w:szCs w:val="19"/>
                <w:rtl/>
                <w:lang w:bidi="ar-LB"/>
              </w:rPr>
              <w:t>كما</w:t>
            </w:r>
            <w:r w:rsidR="00474D47">
              <w:rPr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bCs/>
                <w:sz w:val="19"/>
                <w:szCs w:val="19"/>
                <w:rtl/>
                <w:lang w:bidi="ar-LB"/>
              </w:rPr>
              <w:t>تم</w:t>
            </w:r>
            <w:r w:rsidR="00474D47">
              <w:rPr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bCs/>
                <w:sz w:val="19"/>
                <w:szCs w:val="19"/>
                <w:rtl/>
                <w:lang w:bidi="ar-LB"/>
              </w:rPr>
              <w:t>الاتفاق</w:t>
            </w:r>
            <w:r w:rsidR="00474D47">
              <w:rPr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bCs/>
                <w:sz w:val="19"/>
                <w:szCs w:val="19"/>
                <w:rtl/>
                <w:lang w:bidi="ar-LB"/>
              </w:rPr>
              <w:t>عليها</w:t>
            </w:r>
          </w:p>
        </w:tc>
        <w:tc>
          <w:tcPr>
            <w:tcW w:w="42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B842DB" w14:textId="0ED00B3D" w:rsidR="00464B77" w:rsidRPr="0013041D" w:rsidRDefault="00464B77" w:rsidP="00464B77">
            <w:pPr>
              <w:bidi/>
              <w:jc w:val="left"/>
              <w:rPr>
                <w:b/>
                <w:sz w:val="19"/>
                <w:szCs w:val="19"/>
                <w:lang w:bidi="ar-LB"/>
              </w:rPr>
            </w:pPr>
            <w:r w:rsidRPr="0013041D">
              <w:rPr>
                <w:b/>
                <w:sz w:val="18"/>
                <w:szCs w:val="18"/>
                <w:lang w:bidi="ar-LB"/>
              </w:rPr>
              <w:t>2024</w:t>
            </w:r>
            <w:r w:rsidRPr="0013041D">
              <w:rPr>
                <w:b/>
                <w:sz w:val="18"/>
                <w:szCs w:val="18"/>
                <w:rtl/>
                <w:lang w:bidi="ar-LB"/>
              </w:rPr>
              <w:t>*</w:t>
            </w:r>
          </w:p>
        </w:tc>
        <w:tc>
          <w:tcPr>
            <w:tcW w:w="42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E97FDC" w14:textId="77777777" w:rsidR="00464B77" w:rsidRPr="0013041D" w:rsidRDefault="00464B77" w:rsidP="00464B77">
            <w:pPr>
              <w:bidi/>
              <w:jc w:val="left"/>
              <w:rPr>
                <w:b/>
                <w:sz w:val="19"/>
                <w:szCs w:val="19"/>
                <w:lang w:bidi="ar-LB"/>
              </w:rPr>
            </w:pPr>
            <w:r w:rsidRPr="0013041D">
              <w:rPr>
                <w:b/>
                <w:sz w:val="19"/>
                <w:szCs w:val="19"/>
                <w:lang w:bidi="ar-LB"/>
              </w:rPr>
              <w:t>2025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  <w:vAlign w:val="center"/>
          </w:tcPr>
          <w:p w14:paraId="7DDAEC84" w14:textId="77777777" w:rsidR="00464B77" w:rsidRPr="0013041D" w:rsidRDefault="00464B77" w:rsidP="00464B77">
            <w:pPr>
              <w:bidi/>
              <w:jc w:val="left"/>
              <w:rPr>
                <w:b/>
                <w:sz w:val="19"/>
                <w:szCs w:val="19"/>
                <w:lang w:bidi="ar-LB"/>
              </w:rPr>
            </w:pPr>
            <w:r w:rsidRPr="0013041D">
              <w:rPr>
                <w:b/>
                <w:sz w:val="19"/>
                <w:szCs w:val="19"/>
                <w:lang w:bidi="ar-LB"/>
              </w:rPr>
              <w:t>2026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  <w:vAlign w:val="center"/>
          </w:tcPr>
          <w:p w14:paraId="52B07CBD" w14:textId="77777777" w:rsidR="00464B77" w:rsidRPr="0013041D" w:rsidRDefault="00464B77" w:rsidP="00464B77">
            <w:pPr>
              <w:bidi/>
              <w:jc w:val="left"/>
              <w:rPr>
                <w:b/>
                <w:sz w:val="19"/>
                <w:szCs w:val="19"/>
                <w:lang w:bidi="ar-LB"/>
              </w:rPr>
            </w:pPr>
            <w:r w:rsidRPr="0013041D">
              <w:rPr>
                <w:b/>
                <w:sz w:val="19"/>
                <w:szCs w:val="19"/>
                <w:lang w:bidi="ar-LB"/>
              </w:rPr>
              <w:t>2027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14:paraId="57AE3101" w14:textId="77777777" w:rsidR="00464B77" w:rsidRPr="0013041D" w:rsidRDefault="00464B77" w:rsidP="00464B77">
            <w:pPr>
              <w:bidi/>
              <w:jc w:val="left"/>
              <w:rPr>
                <w:b/>
                <w:sz w:val="19"/>
                <w:szCs w:val="19"/>
                <w:lang w:bidi="ar-LB"/>
              </w:rPr>
            </w:pPr>
            <w:r w:rsidRPr="0013041D">
              <w:rPr>
                <w:b/>
                <w:sz w:val="19"/>
                <w:szCs w:val="19"/>
                <w:lang w:bidi="ar-LB"/>
              </w:rPr>
              <w:t>2028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</w:tcPr>
          <w:p w14:paraId="509AE51B" w14:textId="77777777" w:rsidR="00464B77" w:rsidRPr="0013041D" w:rsidRDefault="00464B77" w:rsidP="00464B77">
            <w:pPr>
              <w:bidi/>
              <w:jc w:val="left"/>
              <w:rPr>
                <w:b/>
                <w:sz w:val="19"/>
                <w:szCs w:val="19"/>
                <w:lang w:bidi="ar-LB"/>
              </w:rPr>
            </w:pPr>
            <w:r w:rsidRPr="0013041D">
              <w:rPr>
                <w:b/>
                <w:sz w:val="19"/>
                <w:szCs w:val="19"/>
                <w:lang w:bidi="ar-LB"/>
              </w:rPr>
              <w:t>2029</w:t>
            </w:r>
          </w:p>
        </w:tc>
        <w:tc>
          <w:tcPr>
            <w:tcW w:w="5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540C4E" w14:textId="70E700AB" w:rsidR="00464B77" w:rsidRPr="0013041D" w:rsidRDefault="00464B77" w:rsidP="00464B77">
            <w:pPr>
              <w:bidi/>
              <w:jc w:val="left"/>
              <w:rPr>
                <w:b/>
                <w:sz w:val="19"/>
                <w:szCs w:val="19"/>
                <w:lang w:bidi="ar-LB"/>
              </w:rPr>
            </w:pPr>
            <w:r w:rsidRPr="0013041D">
              <w:rPr>
                <w:b/>
                <w:sz w:val="19"/>
                <w:szCs w:val="19"/>
                <w:rtl/>
                <w:lang w:bidi="ar-LB"/>
              </w:rPr>
              <w:t>ا</w:t>
            </w:r>
            <w:r w:rsidRPr="0013041D">
              <w:rPr>
                <w:bCs/>
                <w:sz w:val="19"/>
                <w:szCs w:val="19"/>
                <w:rtl/>
                <w:lang w:bidi="ar-LB"/>
              </w:rPr>
              <w:t>لمجموع</w:t>
            </w:r>
          </w:p>
        </w:tc>
      </w:tr>
      <w:tr w:rsidR="00464B77" w:rsidRPr="0013041D" w14:paraId="793E9B5B" w14:textId="77777777" w:rsidTr="00B7317C">
        <w:trPr>
          <w:trHeight w:val="290"/>
        </w:trPr>
        <w:tc>
          <w:tcPr>
            <w:tcW w:w="815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7CE4D" w14:textId="51008BE6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sz w:val="18"/>
                <w:szCs w:val="18"/>
                <w:rtl/>
                <w:lang w:bidi="ar-LB"/>
              </w:rPr>
              <w:t>الاستهلاك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(طن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مكافئ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ثاني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أكسيد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الكربون)</w:t>
            </w:r>
          </w:p>
        </w:tc>
        <w:tc>
          <w:tcPr>
            <w:tcW w:w="101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1A3220F0" w14:textId="220409D1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ind w:right="-108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sz w:val="19"/>
                <w:szCs w:val="19"/>
                <w:rtl/>
                <w:lang w:bidi="ar-LB"/>
              </w:rPr>
              <w:t>حدود</w:t>
            </w:r>
            <w:r w:rsidR="00474D47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sz w:val="19"/>
                <w:szCs w:val="19"/>
                <w:rtl/>
                <w:lang w:bidi="ar-LB"/>
              </w:rPr>
              <w:t>بروتوكول</w:t>
            </w:r>
            <w:r w:rsidR="00474D47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sz w:val="19"/>
                <w:szCs w:val="19"/>
                <w:rtl/>
                <w:lang w:bidi="ar-LB"/>
              </w:rPr>
              <w:t>مونتريال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10265D2C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1,210,624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2AD12D7D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1,210,624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35CAD958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1,210,624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4200E301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1,210,624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14:paraId="371175A1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1,210,624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</w:tcPr>
          <w:p w14:paraId="33DA7A48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1,089,561</w:t>
            </w:r>
          </w:p>
        </w:tc>
        <w:tc>
          <w:tcPr>
            <w:tcW w:w="554" w:type="pct"/>
            <w:tcMar>
              <w:left w:w="57" w:type="dxa"/>
              <w:right w:w="57" w:type="dxa"/>
            </w:tcMar>
          </w:tcPr>
          <w:p w14:paraId="5F91D8FF" w14:textId="6968E5EF" w:rsidR="00464B77" w:rsidRPr="0013041D" w:rsidRDefault="00444D94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rtl/>
                <w:lang w:bidi="ar-LB"/>
              </w:rPr>
              <w:t>غير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متاح</w:t>
            </w:r>
          </w:p>
        </w:tc>
      </w:tr>
      <w:tr w:rsidR="00444D94" w:rsidRPr="0013041D" w14:paraId="31912F61" w14:textId="77777777" w:rsidTr="00B7317C">
        <w:trPr>
          <w:trHeight w:val="290"/>
        </w:trPr>
        <w:tc>
          <w:tcPr>
            <w:tcW w:w="81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71DAE166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</w:p>
        </w:tc>
        <w:tc>
          <w:tcPr>
            <w:tcW w:w="101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75060342" w14:textId="5D18D4F3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sz w:val="19"/>
                <w:szCs w:val="19"/>
                <w:rtl/>
                <w:lang w:bidi="ar-LB"/>
              </w:rPr>
              <w:t>الحد</w:t>
            </w:r>
            <w:r w:rsidR="00474D47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sz w:val="19"/>
                <w:szCs w:val="19"/>
                <w:rtl/>
                <w:lang w:bidi="ar-LB"/>
              </w:rPr>
              <w:t>الأقصى</w:t>
            </w:r>
            <w:r w:rsidR="00474D47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sz w:val="19"/>
                <w:szCs w:val="19"/>
                <w:rtl/>
                <w:lang w:bidi="ar-LB"/>
              </w:rPr>
              <w:t>المسموح</w:t>
            </w:r>
            <w:r w:rsidR="00474D47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sz w:val="19"/>
                <w:szCs w:val="19"/>
                <w:rtl/>
                <w:lang w:bidi="ar-LB"/>
              </w:rPr>
              <w:t>به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02B7E8E7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945,654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646E8503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945,654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7EF1AC8A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945,654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187522EC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ind w:left="-1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945,654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14:paraId="60C963B7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892,463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</w:tcPr>
          <w:p w14:paraId="29035539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761,510</w:t>
            </w:r>
          </w:p>
        </w:tc>
        <w:tc>
          <w:tcPr>
            <w:tcW w:w="554" w:type="pct"/>
            <w:tcMar>
              <w:left w:w="57" w:type="dxa"/>
              <w:right w:w="57" w:type="dxa"/>
            </w:tcMar>
          </w:tcPr>
          <w:p w14:paraId="7FE93B34" w14:textId="699AC452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rtl/>
                <w:lang w:bidi="ar-LB"/>
              </w:rPr>
              <w:t>غير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متاح</w:t>
            </w:r>
          </w:p>
        </w:tc>
      </w:tr>
      <w:tr w:rsidR="00444D94" w:rsidRPr="0013041D" w14:paraId="4BEA2ECD" w14:textId="77777777" w:rsidTr="00B7317C">
        <w:trPr>
          <w:trHeight w:val="290"/>
        </w:trPr>
        <w:tc>
          <w:tcPr>
            <w:tcW w:w="81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9D36EE3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</w:p>
        </w:tc>
        <w:tc>
          <w:tcPr>
            <w:tcW w:w="101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2F51BB5B" w14:textId="5D2307D2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ind w:right="-108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sz w:val="19"/>
                <w:szCs w:val="19"/>
                <w:rtl/>
                <w:lang w:bidi="ar-LB"/>
              </w:rPr>
              <w:t>الحد</w:t>
            </w:r>
            <w:r w:rsidR="00474D47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sz w:val="19"/>
                <w:szCs w:val="19"/>
                <w:rtl/>
                <w:lang w:bidi="ar-LB"/>
              </w:rPr>
              <w:t>الأقصى</w:t>
            </w:r>
            <w:r w:rsidR="00474D47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sz w:val="19"/>
                <w:szCs w:val="19"/>
                <w:rtl/>
                <w:lang w:bidi="ar-LB"/>
              </w:rPr>
              <w:t>المسموح</w:t>
            </w:r>
            <w:r w:rsidR="00474D47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sz w:val="19"/>
                <w:szCs w:val="19"/>
                <w:rtl/>
                <w:lang w:bidi="ar-LB"/>
              </w:rPr>
              <w:t>به</w:t>
            </w:r>
            <w:r w:rsidR="00474D47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13041D">
              <w:rPr>
                <w:sz w:val="19"/>
                <w:szCs w:val="19"/>
                <w:rtl/>
                <w:lang w:bidi="ar-LB"/>
              </w:rPr>
              <w:t>(%)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6D8D5112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78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616C1686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78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0AA8FD9B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78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1015DE81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78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14:paraId="3205C15F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74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</w:tcPr>
          <w:p w14:paraId="21D8306E" w14:textId="77777777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63</w:t>
            </w:r>
          </w:p>
        </w:tc>
        <w:tc>
          <w:tcPr>
            <w:tcW w:w="554" w:type="pct"/>
            <w:tcMar>
              <w:left w:w="57" w:type="dxa"/>
              <w:right w:w="57" w:type="dxa"/>
            </w:tcMar>
          </w:tcPr>
          <w:p w14:paraId="7DC6BA68" w14:textId="48EB3425" w:rsidR="00444D94" w:rsidRPr="0013041D" w:rsidRDefault="00444D94" w:rsidP="00444D94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rtl/>
                <w:lang w:bidi="ar-LB"/>
              </w:rPr>
              <w:t>غير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متاح</w:t>
            </w:r>
          </w:p>
        </w:tc>
      </w:tr>
      <w:tr w:rsidR="00464B77" w:rsidRPr="0013041D" w14:paraId="6DE89432" w14:textId="77777777" w:rsidTr="00B7317C">
        <w:trPr>
          <w:trHeight w:val="128"/>
        </w:trPr>
        <w:tc>
          <w:tcPr>
            <w:tcW w:w="815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125499" w14:textId="55B13A5A" w:rsidR="00464B77" w:rsidRPr="0013041D" w:rsidRDefault="00464B77" w:rsidP="00444D94">
            <w:pPr>
              <w:tabs>
                <w:tab w:val="left" w:pos="8280"/>
              </w:tabs>
              <w:bidi/>
              <w:spacing w:after="60"/>
              <w:ind w:right="91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sz w:val="18"/>
                <w:szCs w:val="18"/>
                <w:rtl/>
                <w:lang w:bidi="ar-LB"/>
              </w:rPr>
              <w:t>المبالغ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الموصي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بها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من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حيث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المبدأ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(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دولار</w:t>
            </w:r>
            <w:r w:rsidR="00474D47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sz w:val="18"/>
                <w:szCs w:val="18"/>
                <w:rtl/>
                <w:lang w:bidi="ar-LB"/>
              </w:rPr>
              <w:t>أمريكي)</w:t>
            </w:r>
          </w:p>
        </w:tc>
        <w:tc>
          <w:tcPr>
            <w:tcW w:w="42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446186" w14:textId="681902D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ind w:left="-110" w:right="-112"/>
              <w:jc w:val="center"/>
              <w:rPr>
                <w:sz w:val="19"/>
                <w:szCs w:val="19"/>
                <w:lang w:bidi="ar-LB"/>
              </w:rPr>
            </w:pPr>
            <w:r w:rsidRPr="0013041D">
              <w:rPr>
                <w:color w:val="000000" w:themeColor="text1"/>
                <w:sz w:val="19"/>
                <w:szCs w:val="19"/>
                <w:rtl/>
                <w:lang w:bidi="ar-LB"/>
              </w:rPr>
              <w:t>اليونيب</w:t>
            </w:r>
          </w:p>
        </w:tc>
        <w:tc>
          <w:tcPr>
            <w:tcW w:w="589" w:type="pct"/>
            <w:shd w:val="clear" w:color="auto" w:fill="auto"/>
            <w:tcMar>
              <w:left w:w="57" w:type="dxa"/>
              <w:right w:w="57" w:type="dxa"/>
            </w:tcMar>
          </w:tcPr>
          <w:p w14:paraId="0E5E39E9" w14:textId="451E2288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rtl/>
                <w:lang w:bidi="ar-LB"/>
              </w:rPr>
              <w:t>تكاليف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المشروع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4FE04628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151,500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69F0544E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43DF2421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6279E020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106,500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14:paraId="7898192B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</w:tcPr>
          <w:p w14:paraId="7E0A75E3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54,000</w:t>
            </w:r>
          </w:p>
        </w:tc>
        <w:tc>
          <w:tcPr>
            <w:tcW w:w="554" w:type="pct"/>
            <w:tcMar>
              <w:left w:w="57" w:type="dxa"/>
              <w:right w:w="57" w:type="dxa"/>
            </w:tcMar>
          </w:tcPr>
          <w:p w14:paraId="72597BA0" w14:textId="77777777" w:rsidR="00464B77" w:rsidRPr="0013041D" w:rsidRDefault="00464B77" w:rsidP="00464B77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312,000</w:t>
            </w:r>
          </w:p>
        </w:tc>
      </w:tr>
      <w:tr w:rsidR="00D225F6" w:rsidRPr="0013041D" w14:paraId="4F7C5A81" w14:textId="77777777" w:rsidTr="00B7317C">
        <w:trPr>
          <w:trHeight w:val="44"/>
        </w:trPr>
        <w:tc>
          <w:tcPr>
            <w:tcW w:w="81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0E8A31BC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</w:p>
        </w:tc>
        <w:tc>
          <w:tcPr>
            <w:tcW w:w="428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A2BE9A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ind w:left="-249" w:right="-246"/>
              <w:jc w:val="left"/>
              <w:rPr>
                <w:sz w:val="19"/>
                <w:szCs w:val="19"/>
                <w:lang w:bidi="ar-LB"/>
              </w:rPr>
            </w:pPr>
          </w:p>
        </w:tc>
        <w:tc>
          <w:tcPr>
            <w:tcW w:w="589" w:type="pct"/>
            <w:shd w:val="clear" w:color="auto" w:fill="auto"/>
            <w:tcMar>
              <w:left w:w="57" w:type="dxa"/>
              <w:right w:w="57" w:type="dxa"/>
            </w:tcMar>
          </w:tcPr>
          <w:p w14:paraId="0C771AD3" w14:textId="487C2EBD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rtl/>
                <w:lang w:bidi="ar-LB"/>
              </w:rPr>
              <w:t>تكاليف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الدعم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504CD450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19,695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2E79DBBA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13EF402C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5C7D840A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13,845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14:paraId="563F6C57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</w:tcPr>
          <w:p w14:paraId="5A2C3758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7,020</w:t>
            </w:r>
          </w:p>
        </w:tc>
        <w:tc>
          <w:tcPr>
            <w:tcW w:w="554" w:type="pct"/>
            <w:tcMar>
              <w:left w:w="57" w:type="dxa"/>
              <w:right w:w="57" w:type="dxa"/>
            </w:tcMar>
          </w:tcPr>
          <w:p w14:paraId="6D5420D4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40,560</w:t>
            </w:r>
          </w:p>
        </w:tc>
      </w:tr>
      <w:tr w:rsidR="00D225F6" w:rsidRPr="0013041D" w14:paraId="651D75C3" w14:textId="77777777" w:rsidTr="00B7317C">
        <w:trPr>
          <w:trHeight w:val="94"/>
        </w:trPr>
        <w:tc>
          <w:tcPr>
            <w:tcW w:w="81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70A8D982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</w:p>
        </w:tc>
        <w:tc>
          <w:tcPr>
            <w:tcW w:w="42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AD377B" w14:textId="2AE7ED6E" w:rsidR="00D225F6" w:rsidRPr="0013041D" w:rsidRDefault="00842C18" w:rsidP="00D225F6">
            <w:pPr>
              <w:tabs>
                <w:tab w:val="left" w:pos="8280"/>
              </w:tabs>
              <w:bidi/>
              <w:spacing w:after="60"/>
              <w:ind w:left="-104" w:right="-104"/>
              <w:jc w:val="center"/>
              <w:rPr>
                <w:sz w:val="19"/>
                <w:szCs w:val="19"/>
                <w:lang w:bidi="ar-LB"/>
              </w:rPr>
            </w:pPr>
            <w:r w:rsidRPr="0013041D">
              <w:rPr>
                <w:color w:val="000000" w:themeColor="text1"/>
                <w:sz w:val="19"/>
                <w:szCs w:val="19"/>
                <w:rtl/>
                <w:lang w:bidi="ar-LB"/>
              </w:rPr>
              <w:t>اليوئنديبي</w:t>
            </w:r>
          </w:p>
        </w:tc>
        <w:tc>
          <w:tcPr>
            <w:tcW w:w="589" w:type="pct"/>
            <w:shd w:val="clear" w:color="auto" w:fill="auto"/>
            <w:tcMar>
              <w:left w:w="57" w:type="dxa"/>
              <w:right w:w="57" w:type="dxa"/>
            </w:tcMar>
          </w:tcPr>
          <w:p w14:paraId="483628D9" w14:textId="7D4FCE79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rtl/>
                <w:lang w:bidi="ar-LB"/>
              </w:rPr>
              <w:t>تكاليف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المشروع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60C9EB64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90,000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3D583E02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7D4FB507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75E0D9BB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14:paraId="4E0DD571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</w:tcPr>
          <w:p w14:paraId="03C2294B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30,000</w:t>
            </w:r>
          </w:p>
        </w:tc>
        <w:tc>
          <w:tcPr>
            <w:tcW w:w="554" w:type="pct"/>
            <w:tcMar>
              <w:left w:w="57" w:type="dxa"/>
              <w:right w:w="57" w:type="dxa"/>
            </w:tcMar>
          </w:tcPr>
          <w:p w14:paraId="4AB6E289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120,000</w:t>
            </w:r>
          </w:p>
        </w:tc>
      </w:tr>
      <w:tr w:rsidR="00D225F6" w:rsidRPr="0013041D" w14:paraId="44263E27" w14:textId="77777777" w:rsidTr="00B7317C">
        <w:trPr>
          <w:trHeight w:val="44"/>
        </w:trPr>
        <w:tc>
          <w:tcPr>
            <w:tcW w:w="81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363BAB6F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</w:p>
        </w:tc>
        <w:tc>
          <w:tcPr>
            <w:tcW w:w="428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A2C82E3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</w:p>
        </w:tc>
        <w:tc>
          <w:tcPr>
            <w:tcW w:w="589" w:type="pct"/>
            <w:shd w:val="clear" w:color="auto" w:fill="auto"/>
            <w:tcMar>
              <w:left w:w="57" w:type="dxa"/>
              <w:right w:w="57" w:type="dxa"/>
            </w:tcMar>
          </w:tcPr>
          <w:p w14:paraId="08A615D6" w14:textId="14557845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rtl/>
                <w:lang w:bidi="ar-LB"/>
              </w:rPr>
              <w:t>تكاليف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الدعم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66A05E46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11,700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314D91BA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07DC4E70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29B9C534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14:paraId="56CF1D4D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</w:tcPr>
          <w:p w14:paraId="62A402C4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3,900</w:t>
            </w:r>
          </w:p>
        </w:tc>
        <w:tc>
          <w:tcPr>
            <w:tcW w:w="554" w:type="pct"/>
            <w:tcMar>
              <w:left w:w="57" w:type="dxa"/>
              <w:right w:w="57" w:type="dxa"/>
            </w:tcMar>
          </w:tcPr>
          <w:p w14:paraId="490AF357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15,600</w:t>
            </w:r>
          </w:p>
        </w:tc>
      </w:tr>
      <w:tr w:rsidR="00D225F6" w:rsidRPr="0013041D" w14:paraId="02055A37" w14:textId="77777777" w:rsidTr="00B7317C">
        <w:trPr>
          <w:trHeight w:val="157"/>
        </w:trPr>
        <w:tc>
          <w:tcPr>
            <w:tcW w:w="815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2B2714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</w:p>
        </w:tc>
        <w:tc>
          <w:tcPr>
            <w:tcW w:w="101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3486D3A1" w14:textId="5EA48541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rtl/>
                <w:lang w:bidi="ar-LB"/>
              </w:rPr>
              <w:t>مجموع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تكاليف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المشروع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33718528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241,500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250E15D1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2867B4F0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2D953601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106,500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14:paraId="50457D88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</w:tcPr>
          <w:p w14:paraId="14EDBAF4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84,000</w:t>
            </w:r>
          </w:p>
        </w:tc>
        <w:tc>
          <w:tcPr>
            <w:tcW w:w="554" w:type="pct"/>
            <w:tcMar>
              <w:left w:w="57" w:type="dxa"/>
              <w:right w:w="57" w:type="dxa"/>
            </w:tcMar>
          </w:tcPr>
          <w:p w14:paraId="7F29CF5F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432,000</w:t>
            </w:r>
          </w:p>
        </w:tc>
      </w:tr>
      <w:tr w:rsidR="00D225F6" w:rsidRPr="0013041D" w14:paraId="10CC6887" w14:textId="77777777" w:rsidTr="00B7317C">
        <w:trPr>
          <w:trHeight w:val="201"/>
        </w:trPr>
        <w:tc>
          <w:tcPr>
            <w:tcW w:w="81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2629645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</w:p>
        </w:tc>
        <w:tc>
          <w:tcPr>
            <w:tcW w:w="101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3B2BA7F1" w14:textId="66AE7554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rtl/>
                <w:lang w:bidi="ar-LB"/>
              </w:rPr>
              <w:t>مجموع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تكاليف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الدعم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14D68EFD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31,395</w:t>
            </w:r>
          </w:p>
        </w:tc>
        <w:tc>
          <w:tcPr>
            <w:tcW w:w="420" w:type="pct"/>
            <w:tcMar>
              <w:left w:w="57" w:type="dxa"/>
              <w:right w:w="57" w:type="dxa"/>
            </w:tcMar>
          </w:tcPr>
          <w:p w14:paraId="06382980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339CBFB5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1F73630A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13,845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14:paraId="28AB39C5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</w:tcPr>
          <w:p w14:paraId="4BD40AD0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10,920</w:t>
            </w:r>
          </w:p>
        </w:tc>
        <w:tc>
          <w:tcPr>
            <w:tcW w:w="554" w:type="pct"/>
            <w:tcMar>
              <w:left w:w="57" w:type="dxa"/>
              <w:right w:w="57" w:type="dxa"/>
            </w:tcMar>
          </w:tcPr>
          <w:p w14:paraId="20AFBC02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56,160</w:t>
            </w:r>
          </w:p>
        </w:tc>
      </w:tr>
      <w:tr w:rsidR="00D225F6" w:rsidRPr="0013041D" w14:paraId="7975547C" w14:textId="77777777" w:rsidTr="00B7317C">
        <w:trPr>
          <w:trHeight w:val="62"/>
        </w:trPr>
        <w:tc>
          <w:tcPr>
            <w:tcW w:w="81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0CD2C7AE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9"/>
                <w:szCs w:val="19"/>
                <w:lang w:bidi="ar-LB"/>
              </w:rPr>
            </w:pPr>
          </w:p>
        </w:tc>
        <w:tc>
          <w:tcPr>
            <w:tcW w:w="1017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0D432060" w14:textId="7580261C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19"/>
                <w:szCs w:val="19"/>
                <w:lang w:bidi="ar-LB"/>
              </w:rPr>
            </w:pPr>
            <w:r w:rsidRPr="0013041D">
              <w:rPr>
                <w:rtl/>
                <w:lang w:bidi="ar-LB"/>
              </w:rPr>
              <w:t>مجموع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الأموال</w:t>
            </w:r>
          </w:p>
        </w:tc>
        <w:tc>
          <w:tcPr>
            <w:tcW w:w="420" w:type="pct"/>
            <w:shd w:val="clear" w:color="auto" w:fill="auto"/>
            <w:tcMar>
              <w:left w:w="57" w:type="dxa"/>
              <w:right w:w="57" w:type="dxa"/>
            </w:tcMar>
          </w:tcPr>
          <w:p w14:paraId="633DC542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272,895</w:t>
            </w:r>
          </w:p>
        </w:tc>
        <w:tc>
          <w:tcPr>
            <w:tcW w:w="420" w:type="pct"/>
            <w:shd w:val="clear" w:color="auto" w:fill="auto"/>
            <w:tcMar>
              <w:left w:w="57" w:type="dxa"/>
              <w:right w:w="57" w:type="dxa"/>
            </w:tcMar>
          </w:tcPr>
          <w:p w14:paraId="53C572A1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shd w:val="clear" w:color="auto" w:fill="auto"/>
            <w:tcMar>
              <w:left w:w="57" w:type="dxa"/>
              <w:right w:w="57" w:type="dxa"/>
            </w:tcMar>
          </w:tcPr>
          <w:p w14:paraId="58CB7BC7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1" w:type="pct"/>
            <w:shd w:val="clear" w:color="auto" w:fill="auto"/>
            <w:tcMar>
              <w:left w:w="57" w:type="dxa"/>
              <w:right w:w="57" w:type="dxa"/>
            </w:tcMar>
          </w:tcPr>
          <w:p w14:paraId="115873B6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120,345</w:t>
            </w:r>
          </w:p>
        </w:tc>
        <w:tc>
          <w:tcPr>
            <w:tcW w:w="449" w:type="pct"/>
            <w:shd w:val="clear" w:color="auto" w:fill="auto"/>
            <w:tcMar>
              <w:left w:w="57" w:type="dxa"/>
              <w:right w:w="57" w:type="dxa"/>
            </w:tcMar>
          </w:tcPr>
          <w:p w14:paraId="095BCE9C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0</w:t>
            </w:r>
          </w:p>
        </w:tc>
        <w:tc>
          <w:tcPr>
            <w:tcW w:w="443" w:type="pct"/>
            <w:shd w:val="clear" w:color="auto" w:fill="auto"/>
            <w:tcMar>
              <w:left w:w="57" w:type="dxa"/>
              <w:right w:w="57" w:type="dxa"/>
            </w:tcMar>
          </w:tcPr>
          <w:p w14:paraId="2211E0B5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94,920</w:t>
            </w:r>
          </w:p>
        </w:tc>
        <w:tc>
          <w:tcPr>
            <w:tcW w:w="554" w:type="pct"/>
            <w:tcMar>
              <w:left w:w="57" w:type="dxa"/>
              <w:right w:w="57" w:type="dxa"/>
            </w:tcMar>
          </w:tcPr>
          <w:p w14:paraId="22E655C6" w14:textId="77777777" w:rsidR="00D225F6" w:rsidRPr="0013041D" w:rsidRDefault="00D225F6" w:rsidP="00D225F6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bidi="ar-LB"/>
              </w:rPr>
            </w:pPr>
            <w:r w:rsidRPr="0013041D">
              <w:rPr>
                <w:sz w:val="18"/>
                <w:szCs w:val="18"/>
                <w:lang w:bidi="ar-LB"/>
              </w:rPr>
              <w:t>488,160</w:t>
            </w:r>
          </w:p>
        </w:tc>
      </w:tr>
    </w:tbl>
    <w:p w14:paraId="14661204" w14:textId="2E560BD4" w:rsidR="00464B77" w:rsidRPr="0013041D" w:rsidRDefault="00464B77" w:rsidP="00464B77">
      <w:pPr>
        <w:bidi/>
        <w:ind w:left="-180"/>
        <w:rPr>
          <w:sz w:val="18"/>
          <w:szCs w:val="18"/>
          <w:rtl/>
          <w:lang w:val="en-CA" w:bidi="ar-LB"/>
        </w:rPr>
      </w:pPr>
      <w:r w:rsidRPr="0013041D">
        <w:rPr>
          <w:sz w:val="18"/>
          <w:szCs w:val="18"/>
          <w:rtl/>
          <w:lang w:val="en-CA" w:bidi="ar-LB"/>
        </w:rPr>
        <w:t>*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موصى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بالموافقة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عليها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في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الاجتماع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الحالي</w:t>
      </w:r>
    </w:p>
    <w:p w14:paraId="28C483A7" w14:textId="77777777" w:rsidR="00CC694E" w:rsidRPr="0013041D" w:rsidRDefault="00CC694E" w:rsidP="00CC694E">
      <w:pPr>
        <w:bidi/>
        <w:ind w:left="-270"/>
        <w:rPr>
          <w:sz w:val="20"/>
          <w:rtl/>
          <w:lang w:val="en-CA" w:bidi="ar-LB"/>
        </w:rPr>
      </w:pPr>
    </w:p>
    <w:tbl>
      <w:tblPr>
        <w:tblStyle w:val="TableGrid"/>
        <w:bidiVisual/>
        <w:tblW w:w="9983" w:type="dxa"/>
        <w:tblInd w:w="-267" w:type="dxa"/>
        <w:tblLook w:val="04A0" w:firstRow="1" w:lastRow="0" w:firstColumn="1" w:lastColumn="0" w:noHBand="0" w:noVBand="1"/>
      </w:tblPr>
      <w:tblGrid>
        <w:gridCol w:w="7350"/>
        <w:gridCol w:w="2633"/>
      </w:tblGrid>
      <w:tr w:rsidR="00CC694E" w:rsidRPr="0013041D" w14:paraId="1C41656F" w14:textId="77777777" w:rsidTr="00CC694E">
        <w:tc>
          <w:tcPr>
            <w:tcW w:w="7350" w:type="dxa"/>
          </w:tcPr>
          <w:p w14:paraId="3B0045EB" w14:textId="3B8A27C9" w:rsidR="00CC694E" w:rsidRPr="0013041D" w:rsidRDefault="00464B77" w:rsidP="00CC694E">
            <w:pPr>
              <w:bidi/>
              <w:spacing w:line="276" w:lineRule="auto"/>
              <w:ind w:right="-561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التخفيض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الاستهلاك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المتبقي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المؤهل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للتمويل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|لمرحلة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الأولى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بأطنان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مكافئ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ثاني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أكسيد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الكربون</w:t>
            </w:r>
          </w:p>
        </w:tc>
        <w:tc>
          <w:tcPr>
            <w:tcW w:w="2633" w:type="dxa"/>
          </w:tcPr>
          <w:p w14:paraId="14870E6F" w14:textId="7D639FFC" w:rsidR="00CC694E" w:rsidRPr="0013041D" w:rsidRDefault="00CC694E" w:rsidP="00CC694E">
            <w:pPr>
              <w:bidi/>
              <w:spacing w:line="276" w:lineRule="auto"/>
              <w:ind w:right="33"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469,849</w:t>
            </w:r>
            <w:r w:rsidR="00464B77" w:rsidRPr="0013041D">
              <w:rPr>
                <w:sz w:val="20"/>
                <w:rtl/>
                <w:lang w:bidi="ar-LB"/>
              </w:rPr>
              <w:t>*</w:t>
            </w:r>
          </w:p>
        </w:tc>
      </w:tr>
    </w:tbl>
    <w:p w14:paraId="6772D272" w14:textId="23C5E22F" w:rsidR="00CC694E" w:rsidRPr="0013041D" w:rsidRDefault="00464B77" w:rsidP="00464B77">
      <w:pPr>
        <w:bidi/>
        <w:ind w:left="-180"/>
        <w:rPr>
          <w:sz w:val="18"/>
          <w:szCs w:val="18"/>
          <w:rtl/>
          <w:lang w:val="en-CA" w:bidi="ar-LB"/>
        </w:rPr>
      </w:pPr>
      <w:r w:rsidRPr="0013041D">
        <w:rPr>
          <w:sz w:val="18"/>
          <w:szCs w:val="18"/>
          <w:rtl/>
          <w:lang w:val="en-CA" w:bidi="ar-LB"/>
        </w:rPr>
        <w:t>*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يشمل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خفض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20,735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طنا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مكافئا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من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ثاني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أكسيد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الكربون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من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المشاريع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الموافق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عليها</w:t>
      </w:r>
      <w:r w:rsidR="00474D47">
        <w:rPr>
          <w:sz w:val="18"/>
          <w:szCs w:val="18"/>
          <w:rtl/>
          <w:lang w:val="en-CA" w:bidi="ar-LB"/>
        </w:rPr>
        <w:t xml:space="preserve"> </w:t>
      </w:r>
      <w:r w:rsidRPr="0013041D">
        <w:rPr>
          <w:sz w:val="18"/>
          <w:szCs w:val="18"/>
          <w:rtl/>
          <w:lang w:val="en-CA" w:bidi="ar-LB"/>
        </w:rPr>
        <w:t>سابقا</w:t>
      </w:r>
    </w:p>
    <w:tbl>
      <w:tblPr>
        <w:tblStyle w:val="TableGrid"/>
        <w:bidiVisual/>
        <w:tblW w:w="5347" w:type="pct"/>
        <w:tblInd w:w="-275" w:type="dxa"/>
        <w:tblLook w:val="04A0" w:firstRow="1" w:lastRow="0" w:firstColumn="1" w:lastColumn="0" w:noHBand="0" w:noVBand="1"/>
      </w:tblPr>
      <w:tblGrid>
        <w:gridCol w:w="3134"/>
        <w:gridCol w:w="6865"/>
      </w:tblGrid>
      <w:tr w:rsidR="00CC694E" w:rsidRPr="0013041D" w14:paraId="074EBE75" w14:textId="77777777" w:rsidTr="00CC694E">
        <w:trPr>
          <w:trHeight w:hRule="exact" w:val="238"/>
        </w:trPr>
        <w:tc>
          <w:tcPr>
            <w:tcW w:w="1567" w:type="pct"/>
            <w:shd w:val="clear" w:color="auto" w:fill="auto"/>
          </w:tcPr>
          <w:p w14:paraId="0DD2395F" w14:textId="30C510D4" w:rsidR="00CC694E" w:rsidRPr="0013041D" w:rsidRDefault="00CC694E" w:rsidP="00CC694E">
            <w:pPr>
              <w:bidi/>
              <w:rPr>
                <w:bCs/>
                <w:color w:val="000000" w:themeColor="text1"/>
                <w:sz w:val="20"/>
                <w:lang w:bidi="ar-LB"/>
              </w:rPr>
            </w:pPr>
            <w:r w:rsidRPr="0013041D">
              <w:rPr>
                <w:bCs/>
                <w:color w:val="000000" w:themeColor="text1"/>
                <w:sz w:val="20"/>
                <w:rtl/>
                <w:lang w:bidi="ar-LB"/>
              </w:rPr>
              <w:t>توصية</w:t>
            </w:r>
            <w:r w:rsidR="00474D47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464B77" w:rsidRPr="0013041D">
              <w:rPr>
                <w:bCs/>
                <w:color w:val="000000" w:themeColor="text1"/>
                <w:sz w:val="20"/>
                <w:rtl/>
                <w:lang w:bidi="ar-LB"/>
              </w:rPr>
              <w:t>الأمانة</w:t>
            </w:r>
            <w:r w:rsidR="00C1262E" w:rsidRPr="0013041D">
              <w:rPr>
                <w:bCs/>
                <w:color w:val="000000" w:themeColor="text1"/>
                <w:sz w:val="20"/>
                <w:rtl/>
                <w:lang w:bidi="ar-LB"/>
              </w:rPr>
              <w:t>:</w:t>
            </w:r>
          </w:p>
        </w:tc>
        <w:tc>
          <w:tcPr>
            <w:tcW w:w="3433" w:type="pct"/>
            <w:shd w:val="clear" w:color="auto" w:fill="auto"/>
          </w:tcPr>
          <w:p w14:paraId="54EF9C5F" w14:textId="7CE4016C" w:rsidR="00CC694E" w:rsidRPr="0013041D" w:rsidRDefault="00474D47" w:rsidP="00927793">
            <w:pPr>
              <w:jc w:val="center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lang w:bidi="ar-LB"/>
              </w:rPr>
              <w:t xml:space="preserve"> </w:t>
            </w:r>
            <w:r w:rsidR="00CC694E" w:rsidRPr="0013041D">
              <w:rPr>
                <w:color w:val="000000" w:themeColor="text1"/>
                <w:sz w:val="20"/>
                <w:rtl/>
                <w:lang w:bidi="ar-LB"/>
              </w:rPr>
              <w:t>النظر</w:t>
            </w:r>
            <w:r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C694E" w:rsidRPr="0013041D">
              <w:rPr>
                <w:color w:val="000000" w:themeColor="text1"/>
                <w:sz w:val="20"/>
                <w:rtl/>
                <w:lang w:bidi="ar-LB"/>
              </w:rPr>
              <w:t>بصورة</w:t>
            </w:r>
            <w:r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="00CC694E" w:rsidRPr="0013041D">
              <w:rPr>
                <w:color w:val="000000" w:themeColor="text1"/>
                <w:sz w:val="20"/>
                <w:rtl/>
                <w:lang w:bidi="ar-LB"/>
              </w:rPr>
              <w:t>فردية</w:t>
            </w:r>
          </w:p>
        </w:tc>
      </w:tr>
    </w:tbl>
    <w:p w14:paraId="6638D347" w14:textId="77777777" w:rsidR="002246BD" w:rsidRPr="0013041D" w:rsidRDefault="002246BD" w:rsidP="002246BD">
      <w:pPr>
        <w:bidi/>
        <w:jc w:val="center"/>
        <w:rPr>
          <w:sz w:val="16"/>
          <w:szCs w:val="16"/>
          <w:rtl/>
          <w:lang w:val="en-CA" w:bidi="ar-LB"/>
        </w:rPr>
      </w:pPr>
    </w:p>
    <w:p w14:paraId="16B0BDB6" w14:textId="77777777" w:rsidR="002246BD" w:rsidRPr="0013041D" w:rsidRDefault="002246BD" w:rsidP="002246BD">
      <w:pPr>
        <w:bidi/>
        <w:jc w:val="center"/>
        <w:rPr>
          <w:sz w:val="16"/>
          <w:szCs w:val="16"/>
          <w:rtl/>
          <w:lang w:val="en-CA" w:bidi="ar-LB"/>
        </w:rPr>
      </w:pPr>
    </w:p>
    <w:p w14:paraId="6FDC37E3" w14:textId="77777777" w:rsidR="00464B77" w:rsidRPr="0013041D" w:rsidRDefault="00464B77">
      <w:pPr>
        <w:jc w:val="left"/>
        <w:rPr>
          <w:b/>
          <w:bCs/>
          <w:sz w:val="36"/>
          <w:szCs w:val="28"/>
          <w:rtl/>
          <w:lang w:val="en-CA" w:bidi="ar-LB"/>
        </w:rPr>
      </w:pPr>
      <w:r w:rsidRPr="0013041D">
        <w:rPr>
          <w:b/>
          <w:bCs/>
          <w:sz w:val="36"/>
          <w:szCs w:val="28"/>
          <w:rtl/>
          <w:lang w:val="en-CA" w:bidi="ar-LB"/>
        </w:rPr>
        <w:br w:type="page"/>
      </w:r>
    </w:p>
    <w:p w14:paraId="15F790CF" w14:textId="6E3C81F2" w:rsidR="00A72EBB" w:rsidRPr="0013041D" w:rsidRDefault="004B41A3" w:rsidP="00464B77">
      <w:pPr>
        <w:bidi/>
        <w:spacing w:after="240"/>
        <w:jc w:val="center"/>
        <w:rPr>
          <w:b/>
          <w:bCs/>
          <w:sz w:val="36"/>
          <w:szCs w:val="28"/>
          <w:rtl/>
          <w:lang w:val="en-CA" w:bidi="ar-LB"/>
        </w:rPr>
      </w:pPr>
      <w:r w:rsidRPr="0013041D">
        <w:rPr>
          <w:b/>
          <w:bCs/>
          <w:sz w:val="36"/>
          <w:szCs w:val="28"/>
          <w:rtl/>
          <w:lang w:val="en-CA" w:bidi="ar-LB"/>
        </w:rPr>
        <w:lastRenderedPageBreak/>
        <w:t>و</w:t>
      </w:r>
      <w:r w:rsidR="00A72EBB" w:rsidRPr="0013041D">
        <w:rPr>
          <w:b/>
          <w:bCs/>
          <w:sz w:val="36"/>
          <w:szCs w:val="28"/>
          <w:rtl/>
          <w:lang w:val="en-CA" w:bidi="ar-LB"/>
        </w:rPr>
        <w:t>صف</w:t>
      </w:r>
      <w:r w:rsidR="00474D47">
        <w:rPr>
          <w:b/>
          <w:bCs/>
          <w:sz w:val="36"/>
          <w:szCs w:val="28"/>
          <w:rtl/>
          <w:lang w:val="en-CA" w:bidi="ar-LB"/>
        </w:rPr>
        <w:t xml:space="preserve"> </w:t>
      </w:r>
      <w:r w:rsidR="00A72EBB" w:rsidRPr="0013041D">
        <w:rPr>
          <w:b/>
          <w:bCs/>
          <w:sz w:val="36"/>
          <w:szCs w:val="28"/>
          <w:rtl/>
          <w:lang w:val="en-CA" w:bidi="ar-LB"/>
        </w:rPr>
        <w:t>المشروع</w:t>
      </w:r>
    </w:p>
    <w:p w14:paraId="03198FFE" w14:textId="16252E98" w:rsidR="004B41A3" w:rsidRPr="0013041D" w:rsidRDefault="004C4062" w:rsidP="004C4062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تحتوي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الوثيقة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الأقسام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التالية</w:t>
      </w:r>
      <w:r w:rsidR="00C1262E" w:rsidRPr="0013041D">
        <w:rPr>
          <w:sz w:val="26"/>
          <w:szCs w:val="26"/>
          <w:rtl/>
          <w:lang w:val="en-CA" w:bidi="ar-LB"/>
        </w:rPr>
        <w:t>:</w:t>
      </w:r>
    </w:p>
    <w:p w14:paraId="4E45D40A" w14:textId="589586C3" w:rsidR="00C1262E" w:rsidRPr="0013041D" w:rsidRDefault="00C1262E" w:rsidP="00C1262E">
      <w:pPr>
        <w:pStyle w:val="ListParagraph"/>
        <w:bidi/>
        <w:spacing w:after="240"/>
        <w:ind w:left="1440" w:hanging="72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أولا-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ملخص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المقترح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بالصيغة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بها</w:t>
      </w:r>
    </w:p>
    <w:p w14:paraId="67E47346" w14:textId="0E7CE834" w:rsidR="00C1262E" w:rsidRPr="0013041D" w:rsidRDefault="00C1262E" w:rsidP="00C1262E">
      <w:pPr>
        <w:pStyle w:val="ListParagraph"/>
        <w:bidi/>
        <w:spacing w:after="240"/>
        <w:ind w:left="1440" w:hanging="72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ثانيا-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الخلفية: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إدارة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إزالة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0A7CA5" w:rsidRPr="0013041D">
        <w:rPr>
          <w:sz w:val="26"/>
          <w:szCs w:val="26"/>
          <w:rtl/>
          <w:lang w:val="en-CA" w:bidi="ar-LB"/>
        </w:rPr>
        <w:t>هيدروكلوروفلوروكربون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67485" w:rsidRPr="0013041D">
        <w:rPr>
          <w:sz w:val="26"/>
          <w:szCs w:val="26"/>
          <w:rtl/>
          <w:lang w:val="en-CA" w:bidi="ar-LB"/>
        </w:rPr>
        <w:t>للبلد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والمشاريع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السابقة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المتعلقة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</w:p>
    <w:p w14:paraId="422736FF" w14:textId="339F8653" w:rsidR="00C1262E" w:rsidRPr="0013041D" w:rsidRDefault="00C1262E" w:rsidP="00C1262E">
      <w:pPr>
        <w:pStyle w:val="ListParagraph"/>
        <w:bidi/>
        <w:spacing w:after="240"/>
        <w:ind w:left="1440" w:hanging="72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ثالثا-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ية: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نظرة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مستويات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67485" w:rsidRPr="0013041D">
        <w:rPr>
          <w:sz w:val="26"/>
          <w:szCs w:val="26"/>
          <w:rtl/>
          <w:lang w:val="en-CA" w:bidi="ar-LB"/>
        </w:rPr>
        <w:t>البلد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واتجاهاته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واستخداماته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القطاعية</w:t>
      </w:r>
    </w:p>
    <w:p w14:paraId="7575A40F" w14:textId="59B2E853" w:rsidR="00C1262E" w:rsidRPr="0013041D" w:rsidRDefault="00C1262E" w:rsidP="00C1262E">
      <w:pPr>
        <w:pStyle w:val="ListParagraph"/>
        <w:bidi/>
        <w:spacing w:after="240"/>
        <w:ind w:left="1440" w:hanging="72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رابعا-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المتعلقة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كيغالي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تقديمها: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الاستراتيجية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الشاملة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للشريحة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</w:p>
    <w:p w14:paraId="3D23C1F8" w14:textId="2FFA0F39" w:rsidR="00C1262E" w:rsidRPr="0013041D" w:rsidRDefault="00C1262E" w:rsidP="00C1262E">
      <w:pPr>
        <w:pStyle w:val="ListParagraph"/>
        <w:bidi/>
        <w:spacing w:after="240"/>
        <w:ind w:left="1440" w:hanging="72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خامسا-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تعليقات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الأمانة،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المتفق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عليها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للأنشطة</w:t>
      </w:r>
    </w:p>
    <w:p w14:paraId="7122A57C" w14:textId="17339287" w:rsidR="008748E7" w:rsidRPr="0013041D" w:rsidRDefault="008748E7" w:rsidP="008748E7">
      <w:pPr>
        <w:pStyle w:val="ListParagraph"/>
        <w:bidi/>
        <w:spacing w:after="240"/>
        <w:ind w:left="1440" w:hanging="72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سادسا-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التوصية</w:t>
      </w:r>
    </w:p>
    <w:p w14:paraId="40C5BE06" w14:textId="6E655E9D" w:rsidR="00D06771" w:rsidRPr="0013041D" w:rsidRDefault="00D06771" w:rsidP="00D06771">
      <w:pPr>
        <w:pStyle w:val="ListParagraph"/>
        <w:keepNext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أولا-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ملخص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07F8" w:rsidRPr="0013041D">
        <w:rPr>
          <w:b/>
          <w:bCs/>
          <w:sz w:val="26"/>
          <w:szCs w:val="26"/>
          <w:rtl/>
          <w:lang w:val="en-CA" w:bidi="ar-LB"/>
        </w:rPr>
        <w:t>المقترح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كما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تم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تقديم</w:t>
      </w:r>
    </w:p>
    <w:p w14:paraId="2967D6CC" w14:textId="4C247E8F" w:rsidR="001F32BA" w:rsidRPr="0013041D" w:rsidRDefault="00AE3EDA" w:rsidP="00D06771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بالنيابة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D06771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قدم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اليونيب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بوصفه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المنفذة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الرئيسية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طلبا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للمرحلة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المتعلقة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بالمواد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C1262E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كيغالي</w:t>
      </w:r>
      <w:r w:rsidR="00D06771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ب</w:t>
      </w:r>
      <w:r w:rsidR="009556F2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إجمالية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قدرها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406,800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="00D06771"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أمريكي،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تتألف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37AE9" w:rsidRPr="0013041D">
        <w:rPr>
          <w:sz w:val="26"/>
          <w:szCs w:val="26"/>
          <w:rtl/>
          <w:lang w:val="en-CA" w:bidi="ar-LB"/>
        </w:rPr>
        <w:t>240,000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="00D06771"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أمريكي،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البالغة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37AE9" w:rsidRPr="0013041D">
        <w:rPr>
          <w:sz w:val="26"/>
          <w:szCs w:val="26"/>
          <w:rtl/>
          <w:lang w:val="en-CA" w:bidi="ar-LB"/>
        </w:rPr>
        <w:t>31,200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="00D06771"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أمريكي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لليونيب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و</w:t>
      </w:r>
      <w:r w:rsidR="00737AE9" w:rsidRPr="0013041D">
        <w:rPr>
          <w:sz w:val="26"/>
          <w:szCs w:val="26"/>
          <w:rtl/>
          <w:lang w:val="en-CA" w:bidi="ar-LB"/>
        </w:rPr>
        <w:t>120,000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="00D06771"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أمريكي،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البالغة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37AE9" w:rsidRPr="0013041D">
        <w:rPr>
          <w:sz w:val="26"/>
          <w:szCs w:val="26"/>
          <w:rtl/>
          <w:lang w:val="en-CA" w:bidi="ar-LB"/>
        </w:rPr>
        <w:t>15,600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دولار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أمريكي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لليوئنديبي</w:t>
      </w:r>
      <w:r w:rsidR="00D06771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كما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قدمت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6771" w:rsidRPr="0013041D">
        <w:rPr>
          <w:sz w:val="26"/>
          <w:szCs w:val="26"/>
          <w:rtl/>
          <w:lang w:val="en-CA" w:bidi="ar-LB"/>
        </w:rPr>
        <w:t>الأصل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DB7AA6" w:rsidRPr="0013041D">
        <w:rPr>
          <w:rStyle w:val="FootnoteReference"/>
          <w:sz w:val="26"/>
          <w:szCs w:val="26"/>
          <w:rtl/>
          <w:lang w:val="en-CA" w:bidi="ar-LB"/>
        </w:rPr>
        <w:footnoteReference w:id="3"/>
      </w:r>
    </w:p>
    <w:p w14:paraId="690F40D8" w14:textId="119FC1A9" w:rsidR="00D06771" w:rsidRPr="0013041D" w:rsidRDefault="00C1262E" w:rsidP="00D06771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المتعلقة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يساعد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تحقيق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ال</w:t>
      </w:r>
      <w:r w:rsidR="005F3EF7" w:rsidRPr="0013041D">
        <w:rPr>
          <w:sz w:val="26"/>
          <w:szCs w:val="26"/>
          <w:rtl/>
          <w:lang w:val="en-CA" w:bidi="ar-LB"/>
        </w:rPr>
        <w:t>هدف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المتمثل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ال</w:t>
      </w:r>
      <w:r w:rsidR="005F3EF7"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أساس</w:t>
      </w:r>
      <w:r w:rsidRPr="0013041D">
        <w:rPr>
          <w:sz w:val="26"/>
          <w:szCs w:val="26"/>
          <w:rtl/>
          <w:lang w:val="en-CA" w:bidi="ar-LB"/>
        </w:rPr>
        <w:t>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الخاص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ب</w:t>
      </w:r>
      <w:r w:rsidR="005F3EF7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5F3EF7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10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بحلول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يناير/كانون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الثاني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F3EF7" w:rsidRPr="0013041D">
        <w:rPr>
          <w:sz w:val="26"/>
          <w:szCs w:val="26"/>
          <w:rtl/>
          <w:lang w:val="en-CA" w:bidi="ar-LB"/>
        </w:rPr>
        <w:t>2029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2645D39E" w14:textId="6F375FEB" w:rsidR="005F3EF7" w:rsidRPr="0013041D" w:rsidRDefault="005F3EF7" w:rsidP="005F3EF7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والمبلغ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المطلوب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هذا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الاجتماع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للشريحة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</w:t>
      </w:r>
      <w:r w:rsidR="00752CB0" w:rsidRPr="0013041D">
        <w:rPr>
          <w:sz w:val="26"/>
          <w:szCs w:val="26"/>
          <w:rtl/>
          <w:lang w:val="en-CA" w:bidi="ar-LB"/>
        </w:rPr>
        <w:t>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52CB0" w:rsidRPr="0013041D">
        <w:rPr>
          <w:sz w:val="26"/>
          <w:szCs w:val="26"/>
          <w:rtl/>
          <w:lang w:val="en-CA" w:bidi="ar-LB"/>
        </w:rPr>
        <w:t>ا</w:t>
      </w:r>
      <w:r w:rsidRPr="0013041D">
        <w:rPr>
          <w:sz w:val="26"/>
          <w:szCs w:val="26"/>
          <w:rtl/>
          <w:lang w:val="en-CA" w:bidi="ar-LB"/>
        </w:rPr>
        <w:t>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قدره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117A" w:rsidRPr="0013041D">
        <w:rPr>
          <w:sz w:val="26"/>
          <w:szCs w:val="26"/>
          <w:rtl/>
          <w:lang w:val="en-CA" w:bidi="ar-LB"/>
        </w:rPr>
        <w:t>238,430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rtl/>
          <w:lang w:val="en-CA" w:bidi="ar-LB"/>
        </w:rPr>
        <w:t>يتألف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0526" w:rsidRPr="0013041D">
        <w:rPr>
          <w:sz w:val="26"/>
          <w:szCs w:val="26"/>
          <w:rtl/>
          <w:lang w:val="en-CA" w:bidi="ar-LB"/>
        </w:rPr>
        <w:t>121,000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="00A00526"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البالغة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117A" w:rsidRPr="0013041D">
        <w:rPr>
          <w:sz w:val="26"/>
          <w:szCs w:val="26"/>
          <w:rtl/>
          <w:lang w:val="en-CA" w:bidi="ar-LB"/>
        </w:rPr>
        <w:t>15,730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لليونيب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0A117A" w:rsidRPr="0013041D">
        <w:rPr>
          <w:sz w:val="26"/>
          <w:szCs w:val="26"/>
          <w:rtl/>
          <w:lang w:val="en-CA" w:bidi="ar-LB"/>
        </w:rPr>
        <w:t>90,000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البالغة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117A" w:rsidRPr="0013041D">
        <w:rPr>
          <w:sz w:val="26"/>
          <w:szCs w:val="26"/>
          <w:rtl/>
          <w:lang w:val="en-CA" w:bidi="ar-LB"/>
        </w:rPr>
        <w:t>11,700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لليوئنديبي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تقديمه</w:t>
      </w:r>
      <w:r w:rsidR="000A7CA5"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الأصل،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للفترة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يناير/كانون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ديسمبر/كانون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2027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6AAFB3DB" w14:textId="375C575C" w:rsidR="001E1E2B" w:rsidRPr="0013041D" w:rsidRDefault="001E1E2B" w:rsidP="000A7CA5">
      <w:pPr>
        <w:pStyle w:val="ListParagraph"/>
        <w:keepNext/>
        <w:keepLines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ثانيا-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الخلفية</w:t>
      </w:r>
    </w:p>
    <w:p w14:paraId="6C7C4D9C" w14:textId="3CE29788" w:rsidR="001E1E2B" w:rsidRPr="0013041D" w:rsidRDefault="001E1E2B" w:rsidP="000A7CA5">
      <w:pPr>
        <w:pStyle w:val="ListParagraph"/>
        <w:keepNext/>
        <w:keepLines/>
        <w:bidi/>
        <w:spacing w:after="240" w:line="360" w:lineRule="exact"/>
        <w:ind w:left="4"/>
        <w:contextualSpacing w:val="0"/>
        <w:rPr>
          <w:b/>
          <w:bCs/>
          <w:sz w:val="26"/>
          <w:szCs w:val="26"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حالة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تنفيذ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خطة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إدارة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790C7F" w:rsidRPr="0013041D">
        <w:rPr>
          <w:sz w:val="26"/>
          <w:szCs w:val="26"/>
          <w:u w:val="single"/>
          <w:rtl/>
          <w:lang w:val="en-CA" w:bidi="ar-LB"/>
        </w:rPr>
        <w:t>إزالة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المواد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0A7CA5" w:rsidRPr="0013041D">
        <w:rPr>
          <w:sz w:val="26"/>
          <w:szCs w:val="26"/>
          <w:u w:val="single"/>
          <w:rtl/>
          <w:lang w:val="en-CA" w:bidi="ar-LB"/>
        </w:rPr>
        <w:t>هيدروكلوروفلوروكربون</w:t>
      </w:r>
      <w:r w:rsidRPr="0013041D">
        <w:rPr>
          <w:sz w:val="26"/>
          <w:szCs w:val="26"/>
          <w:u w:val="single"/>
          <w:rtl/>
          <w:lang w:val="en-CA" w:bidi="ar-LB"/>
        </w:rPr>
        <w:t>ية</w:t>
      </w:r>
    </w:p>
    <w:p w14:paraId="0370EC45" w14:textId="0890C0B1" w:rsidR="004B1789" w:rsidRPr="0013041D" w:rsidRDefault="00DB7AA6" w:rsidP="001E1E2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b/>
          <w:bCs/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يعرض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معلومات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إدارة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إزالة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0A7CA5" w:rsidRPr="0013041D">
        <w:rPr>
          <w:sz w:val="26"/>
          <w:szCs w:val="26"/>
          <w:rtl/>
          <w:lang w:val="en-CA" w:bidi="ar-LB"/>
        </w:rPr>
        <w:t>هيدروكلوروفلوروكربون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7CA5" w:rsidRPr="0013041D">
        <w:rPr>
          <w:sz w:val="26"/>
          <w:szCs w:val="26"/>
          <w:rtl/>
          <w:lang w:val="en-CA" w:bidi="ar-LB"/>
        </w:rPr>
        <w:t>حتى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نوفمبر/تشرين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2024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5EE768E4" w14:textId="287F8F13" w:rsidR="006855C3" w:rsidRPr="0013041D" w:rsidRDefault="006855C3" w:rsidP="00790C7F">
      <w:pPr>
        <w:pStyle w:val="ListParagraph"/>
        <w:keepNext/>
        <w:keepLines/>
        <w:bidi/>
        <w:spacing w:before="240" w:line="360" w:lineRule="exact"/>
        <w:ind w:left="6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lastRenderedPageBreak/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1-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3559D6" w:rsidRPr="0013041D">
        <w:rPr>
          <w:b/>
          <w:bCs/>
          <w:sz w:val="26"/>
          <w:szCs w:val="26"/>
          <w:rtl/>
          <w:lang w:val="en-CA" w:bidi="ar-LB"/>
        </w:rPr>
        <w:t>حالة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3559D6" w:rsidRPr="0013041D">
        <w:rPr>
          <w:b/>
          <w:bCs/>
          <w:sz w:val="26"/>
          <w:szCs w:val="26"/>
          <w:rtl/>
          <w:lang w:val="en-CA" w:bidi="ar-LB"/>
        </w:rPr>
        <w:t>تنفيذ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50EFA" w:rsidRPr="0013041D">
        <w:rPr>
          <w:b/>
          <w:bCs/>
          <w:sz w:val="26"/>
          <w:szCs w:val="26"/>
          <w:rtl/>
          <w:lang w:val="en-CA" w:bidi="ar-LB"/>
        </w:rPr>
        <w:t>خطة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50EFA" w:rsidRPr="0013041D">
        <w:rPr>
          <w:b/>
          <w:bCs/>
          <w:sz w:val="26"/>
          <w:szCs w:val="26"/>
          <w:rtl/>
          <w:lang w:val="en-CA" w:bidi="ar-LB"/>
        </w:rPr>
        <w:t>إدارة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50EFA" w:rsidRPr="0013041D">
        <w:rPr>
          <w:b/>
          <w:bCs/>
          <w:sz w:val="26"/>
          <w:szCs w:val="26"/>
          <w:rtl/>
          <w:lang w:val="en-CA" w:bidi="ar-LB"/>
        </w:rPr>
        <w:t>إزالة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50EFA" w:rsidRPr="0013041D">
        <w:rPr>
          <w:b/>
          <w:bCs/>
          <w:sz w:val="26"/>
          <w:szCs w:val="26"/>
          <w:rtl/>
          <w:lang w:val="en-CA" w:bidi="ar-LB"/>
        </w:rPr>
        <w:t>المواد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50EFA" w:rsidRPr="0013041D">
        <w:rPr>
          <w:b/>
          <w:bCs/>
          <w:sz w:val="26"/>
          <w:szCs w:val="26"/>
          <w:rtl/>
          <w:lang w:val="en-CA" w:bidi="ar-LB"/>
        </w:rPr>
        <w:t>ال</w:t>
      </w:r>
      <w:r w:rsidR="000A7CA5" w:rsidRPr="0013041D">
        <w:rPr>
          <w:b/>
          <w:bCs/>
          <w:sz w:val="26"/>
          <w:szCs w:val="26"/>
          <w:rtl/>
          <w:lang w:val="en-CA" w:bidi="ar-LB"/>
        </w:rPr>
        <w:t>هيدروكلوروفلوروكربون</w:t>
      </w:r>
      <w:r w:rsidR="00F50EFA" w:rsidRPr="0013041D">
        <w:rPr>
          <w:b/>
          <w:bCs/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3559D6" w:rsidRPr="0013041D">
        <w:rPr>
          <w:b/>
          <w:bCs/>
          <w:sz w:val="26"/>
          <w:szCs w:val="26"/>
          <w:rtl/>
          <w:lang w:val="en-CA" w:bidi="ar-LB"/>
        </w:rPr>
        <w:t>لز</w:t>
      </w:r>
      <w:r w:rsidR="00842C18" w:rsidRPr="0013041D">
        <w:rPr>
          <w:b/>
          <w:bCs/>
          <w:sz w:val="26"/>
          <w:szCs w:val="26"/>
          <w:rtl/>
          <w:lang w:val="en-CA" w:bidi="ar-LB"/>
        </w:rPr>
        <w:t>مبابوي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106"/>
        <w:gridCol w:w="2622"/>
        <w:gridCol w:w="2622"/>
      </w:tblGrid>
      <w:tr w:rsidR="00F50EFA" w:rsidRPr="0013041D" w14:paraId="0ADD16C0" w14:textId="77777777" w:rsidTr="00F50EFA">
        <w:trPr>
          <w:trHeight w:val="217"/>
          <w:tblHeader/>
        </w:trPr>
        <w:tc>
          <w:tcPr>
            <w:tcW w:w="2196" w:type="pct"/>
          </w:tcPr>
          <w:p w14:paraId="4299E858" w14:textId="77777777" w:rsidR="00F50EFA" w:rsidRPr="0013041D" w:rsidRDefault="00F50EFA" w:rsidP="00790C7F">
            <w:pPr>
              <w:keepNext/>
              <w:keepLines/>
              <w:bidi/>
              <w:jc w:val="left"/>
              <w:rPr>
                <w:b/>
                <w:bCs/>
                <w:sz w:val="20"/>
                <w:lang w:bidi="ar-LB"/>
              </w:rPr>
            </w:pPr>
          </w:p>
        </w:tc>
        <w:tc>
          <w:tcPr>
            <w:tcW w:w="1402" w:type="pct"/>
          </w:tcPr>
          <w:p w14:paraId="25735242" w14:textId="6BB8D613" w:rsidR="00F50EFA" w:rsidRPr="0013041D" w:rsidRDefault="00F50EFA" w:rsidP="00790C7F">
            <w:pPr>
              <w:keepNext/>
              <w:keepLine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المرحلة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الأولى</w:t>
            </w:r>
          </w:p>
        </w:tc>
        <w:tc>
          <w:tcPr>
            <w:tcW w:w="1402" w:type="pct"/>
          </w:tcPr>
          <w:p w14:paraId="54278318" w14:textId="7D96FF05" w:rsidR="00F50EFA" w:rsidRPr="0013041D" w:rsidRDefault="00F50EFA" w:rsidP="00790C7F">
            <w:pPr>
              <w:keepNext/>
              <w:keepLine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المرحلة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الثانية</w:t>
            </w:r>
          </w:p>
        </w:tc>
      </w:tr>
      <w:tr w:rsidR="00F50EFA" w:rsidRPr="0013041D" w14:paraId="5D95B663" w14:textId="77777777" w:rsidTr="00785AE0">
        <w:trPr>
          <w:trHeight w:val="96"/>
        </w:trPr>
        <w:tc>
          <w:tcPr>
            <w:tcW w:w="2196" w:type="pct"/>
          </w:tcPr>
          <w:p w14:paraId="5EBE6DDC" w14:textId="7B0C31D1" w:rsidR="00F50EFA" w:rsidRPr="0013041D" w:rsidRDefault="00F50EFA" w:rsidP="00790C7F">
            <w:pPr>
              <w:keepNext/>
              <w:keepLine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rtl/>
                <w:lang w:bidi="ar-LB"/>
              </w:rPr>
              <w:t>الاجتماعات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التي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تمت</w:t>
            </w:r>
            <w:r w:rsidR="00474D47">
              <w:rPr>
                <w:rtl/>
                <w:lang w:bidi="ar-LB"/>
              </w:rPr>
              <w:t xml:space="preserve"> </w:t>
            </w:r>
            <w:r w:rsidR="000A7CA5" w:rsidRPr="0013041D">
              <w:rPr>
                <w:rtl/>
                <w:lang w:bidi="ar-LB"/>
              </w:rPr>
              <w:t>فيها</w:t>
            </w:r>
            <w:r w:rsidR="00474D47">
              <w:rPr>
                <w:rtl/>
                <w:lang w:bidi="ar-LB"/>
              </w:rPr>
              <w:t xml:space="preserve"> </w:t>
            </w:r>
            <w:r w:rsidR="00BE0958" w:rsidRPr="0013041D">
              <w:rPr>
                <w:rtl/>
                <w:lang w:bidi="ar-LB"/>
              </w:rPr>
              <w:t>الموافقة</w:t>
            </w:r>
            <w:r w:rsidR="00474D47">
              <w:rPr>
                <w:rtl/>
                <w:lang w:bidi="ar-LB"/>
              </w:rPr>
              <w:t xml:space="preserve"> </w:t>
            </w:r>
            <w:r w:rsidR="00BE0958"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="00BE0958" w:rsidRPr="0013041D">
              <w:rPr>
                <w:rtl/>
                <w:lang w:bidi="ar-LB"/>
              </w:rPr>
              <w:t>خطة</w:t>
            </w:r>
            <w:r w:rsidR="00474D47">
              <w:rPr>
                <w:rtl/>
                <w:lang w:bidi="ar-LB"/>
              </w:rPr>
              <w:t xml:space="preserve"> </w:t>
            </w:r>
            <w:r w:rsidR="00BE0958" w:rsidRPr="0013041D">
              <w:rPr>
                <w:rtl/>
                <w:lang w:bidi="ar-LB"/>
              </w:rPr>
              <w:t>إدارة</w:t>
            </w:r>
            <w:r w:rsidR="00474D47">
              <w:rPr>
                <w:rtl/>
                <w:lang w:bidi="ar-LB"/>
              </w:rPr>
              <w:t xml:space="preserve"> </w:t>
            </w:r>
            <w:r w:rsidR="00BE0958" w:rsidRPr="0013041D">
              <w:rPr>
                <w:rtl/>
                <w:lang w:bidi="ar-LB"/>
              </w:rPr>
              <w:t>إزالة</w:t>
            </w:r>
            <w:r w:rsidR="00474D47">
              <w:rPr>
                <w:rtl/>
                <w:lang w:bidi="ar-LB"/>
              </w:rPr>
              <w:t xml:space="preserve"> </w:t>
            </w:r>
            <w:r w:rsidR="00BE0958" w:rsidRPr="0013041D">
              <w:rPr>
                <w:rtl/>
                <w:lang w:bidi="ar-LB"/>
              </w:rPr>
              <w:t>المواد</w:t>
            </w:r>
            <w:r w:rsidR="00474D47">
              <w:rPr>
                <w:rtl/>
                <w:lang w:bidi="ar-LB"/>
              </w:rPr>
              <w:t xml:space="preserve"> </w:t>
            </w:r>
            <w:r w:rsidR="00BE0958" w:rsidRPr="0013041D">
              <w:rPr>
                <w:rtl/>
                <w:lang w:bidi="ar-LB"/>
              </w:rPr>
              <w:t>الهيدروكلوروفلوروكربونية</w:t>
            </w:r>
            <w:r w:rsidR="00474D47">
              <w:rPr>
                <w:rtl/>
                <w:lang w:bidi="ar-LB"/>
              </w:rPr>
              <w:t xml:space="preserve"> </w:t>
            </w:r>
            <w:r w:rsidR="00BE0958" w:rsidRPr="0013041D">
              <w:rPr>
                <w:rtl/>
                <w:lang w:bidi="ar-LB"/>
              </w:rPr>
              <w:t>أو</w:t>
            </w:r>
            <w:r w:rsidR="00474D47">
              <w:rPr>
                <w:rtl/>
                <w:lang w:bidi="ar-LB"/>
              </w:rPr>
              <w:t xml:space="preserve"> </w:t>
            </w:r>
            <w:r w:rsidR="00BE0958" w:rsidRPr="0013041D">
              <w:rPr>
                <w:rtl/>
                <w:lang w:bidi="ar-LB"/>
              </w:rPr>
              <w:t>تحديثها</w:t>
            </w:r>
          </w:p>
        </w:tc>
        <w:tc>
          <w:tcPr>
            <w:tcW w:w="1402" w:type="pct"/>
            <w:vAlign w:val="center"/>
          </w:tcPr>
          <w:p w14:paraId="4A896DE8" w14:textId="16A27DFA" w:rsidR="00F50EFA" w:rsidRPr="0013041D" w:rsidRDefault="00790C7F" w:rsidP="00790C7F">
            <w:pPr>
              <w:keepNext/>
              <w:keepLines/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الخامس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والستون/الحادي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والسبعون</w:t>
            </w:r>
          </w:p>
        </w:tc>
        <w:tc>
          <w:tcPr>
            <w:tcW w:w="1402" w:type="pct"/>
            <w:vAlign w:val="center"/>
          </w:tcPr>
          <w:p w14:paraId="154A4715" w14:textId="13D91614" w:rsidR="00F50EFA" w:rsidRPr="0013041D" w:rsidRDefault="00790C7F" w:rsidP="00790C7F">
            <w:pPr>
              <w:keepNext/>
              <w:keepLines/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السادس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والثمانون/الثاني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والتسعون</w:t>
            </w:r>
          </w:p>
        </w:tc>
      </w:tr>
      <w:tr w:rsidR="00E24471" w:rsidRPr="0013041D" w14:paraId="26B36BC7" w14:textId="77777777" w:rsidTr="00D6014C">
        <w:trPr>
          <w:trHeight w:val="217"/>
        </w:trPr>
        <w:tc>
          <w:tcPr>
            <w:tcW w:w="2196" w:type="pct"/>
            <w:vAlign w:val="center"/>
          </w:tcPr>
          <w:p w14:paraId="5382D1ED" w14:textId="399D2AAE" w:rsidR="00E24471" w:rsidRPr="0013041D" w:rsidRDefault="00E24471" w:rsidP="00E24471">
            <w:pPr>
              <w:keepNext/>
              <w:keepLine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التخفيض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خط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الأساس</w:t>
            </w:r>
          </w:p>
        </w:tc>
        <w:tc>
          <w:tcPr>
            <w:tcW w:w="1402" w:type="pct"/>
            <w:vAlign w:val="center"/>
          </w:tcPr>
          <w:p w14:paraId="5CBC4265" w14:textId="7404F962" w:rsidR="00E24471" w:rsidRPr="0013041D" w:rsidRDefault="00E24471" w:rsidP="00E24471">
            <w:pPr>
              <w:keepNext/>
              <w:keepLines/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35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المائة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بحلول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2020</w:t>
            </w:r>
          </w:p>
        </w:tc>
        <w:tc>
          <w:tcPr>
            <w:tcW w:w="1402" w:type="pct"/>
            <w:vAlign w:val="center"/>
          </w:tcPr>
          <w:p w14:paraId="3D4BF99A" w14:textId="64152071" w:rsidR="00E24471" w:rsidRPr="0013041D" w:rsidRDefault="00E24471" w:rsidP="00E24471">
            <w:pPr>
              <w:keepNext/>
              <w:keepLines/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100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المائة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بحلول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2030</w:t>
            </w:r>
          </w:p>
        </w:tc>
      </w:tr>
      <w:tr w:rsidR="00BE0958" w:rsidRPr="0013041D" w14:paraId="168BC814" w14:textId="77777777" w:rsidTr="00D6014C">
        <w:trPr>
          <w:trHeight w:val="217"/>
        </w:trPr>
        <w:tc>
          <w:tcPr>
            <w:tcW w:w="2196" w:type="pct"/>
            <w:vAlign w:val="center"/>
          </w:tcPr>
          <w:p w14:paraId="4C3A7B2C" w14:textId="6C4F91A2" w:rsidR="00BE0958" w:rsidRPr="0013041D" w:rsidRDefault="00BE0958" w:rsidP="00BE0958">
            <w:pPr>
              <w:keepNext/>
              <w:keepLine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التكاليف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الإجمالية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للمشروع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(بالدولار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الأمريكي)</w:t>
            </w:r>
          </w:p>
        </w:tc>
        <w:tc>
          <w:tcPr>
            <w:tcW w:w="1402" w:type="pct"/>
            <w:vAlign w:val="center"/>
          </w:tcPr>
          <w:p w14:paraId="7A942491" w14:textId="77777777" w:rsidR="00BE0958" w:rsidRPr="0013041D" w:rsidRDefault="00BE0958" w:rsidP="00BE0958">
            <w:pPr>
              <w:keepNext/>
              <w:keepLines/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1,038,818</w:t>
            </w:r>
          </w:p>
        </w:tc>
        <w:tc>
          <w:tcPr>
            <w:tcW w:w="1402" w:type="pct"/>
          </w:tcPr>
          <w:p w14:paraId="204BC9DC" w14:textId="77777777" w:rsidR="00BE0958" w:rsidRPr="0013041D" w:rsidRDefault="00BE0958" w:rsidP="00BE0958">
            <w:pPr>
              <w:keepNext/>
              <w:keepLines/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1,160,000</w:t>
            </w:r>
          </w:p>
        </w:tc>
      </w:tr>
      <w:tr w:rsidR="00BE0958" w:rsidRPr="0013041D" w14:paraId="3AA23493" w14:textId="77777777" w:rsidTr="00D6014C">
        <w:trPr>
          <w:trHeight w:val="93"/>
        </w:trPr>
        <w:tc>
          <w:tcPr>
            <w:tcW w:w="2196" w:type="pct"/>
            <w:vAlign w:val="center"/>
          </w:tcPr>
          <w:p w14:paraId="0B8761DD" w14:textId="7A65BB5B" w:rsidR="00BE0958" w:rsidRPr="0013041D" w:rsidRDefault="00BE0958" w:rsidP="00BE0958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تاريخ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الإنجاز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(الفعلي/المقرر)</w:t>
            </w:r>
          </w:p>
        </w:tc>
        <w:tc>
          <w:tcPr>
            <w:tcW w:w="1402" w:type="pct"/>
            <w:vAlign w:val="center"/>
          </w:tcPr>
          <w:p w14:paraId="63C21068" w14:textId="5D8D9F9F" w:rsidR="00BE0958" w:rsidRPr="0013041D" w:rsidRDefault="00BE0958" w:rsidP="00BE0958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31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ديسمبر/كانون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الأول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2021</w:t>
            </w:r>
          </w:p>
        </w:tc>
        <w:tc>
          <w:tcPr>
            <w:tcW w:w="1402" w:type="pct"/>
            <w:vAlign w:val="center"/>
          </w:tcPr>
          <w:p w14:paraId="26FC5DAB" w14:textId="7012AA7E" w:rsidR="00BE0958" w:rsidRPr="0013041D" w:rsidRDefault="00BE0958" w:rsidP="00BE0958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31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ديسمبر/كانون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الأول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2031</w:t>
            </w:r>
          </w:p>
        </w:tc>
      </w:tr>
    </w:tbl>
    <w:p w14:paraId="21F04074" w14:textId="677AEAAF" w:rsidR="002957F2" w:rsidRPr="0013041D" w:rsidRDefault="002957F2" w:rsidP="002957F2">
      <w:pPr>
        <w:pStyle w:val="ListParagraph"/>
        <w:bidi/>
        <w:spacing w:before="240" w:after="120" w:line="360" w:lineRule="exact"/>
        <w:ind w:left="4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حالة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تنفيذ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الأنشطة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السابقة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المتعلقة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بالمواد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254408" w:rsidRPr="0013041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13041D">
        <w:rPr>
          <w:sz w:val="26"/>
          <w:szCs w:val="26"/>
          <w:u w:val="single"/>
          <w:rtl/>
          <w:lang w:val="en-CA" w:bidi="ar-LB"/>
        </w:rPr>
        <w:t>ية</w:t>
      </w:r>
    </w:p>
    <w:p w14:paraId="52708B39" w14:textId="58DB4525" w:rsidR="00F50EFA" w:rsidRPr="0013041D" w:rsidRDefault="00FE6839" w:rsidP="00FE6839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b/>
          <w:bCs/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يعرض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958" w:rsidRPr="0013041D">
        <w:rPr>
          <w:sz w:val="26"/>
          <w:szCs w:val="26"/>
          <w:rtl/>
          <w:lang w:val="en-CA" w:bidi="ar-LB"/>
        </w:rPr>
        <w:t>نظرة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958" w:rsidRPr="0013041D">
        <w:rPr>
          <w:sz w:val="26"/>
          <w:szCs w:val="26"/>
          <w:rtl/>
          <w:lang w:val="en-CA" w:bidi="ar-LB"/>
        </w:rPr>
        <w:t>عامة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958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3559D6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3559D6" w:rsidRPr="0013041D">
        <w:rPr>
          <w:sz w:val="26"/>
          <w:szCs w:val="26"/>
          <w:rtl/>
          <w:lang w:val="en-CA" w:bidi="ar-LB"/>
        </w:rPr>
        <w:t>سياق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958" w:rsidRPr="0013041D">
        <w:rPr>
          <w:sz w:val="26"/>
          <w:szCs w:val="26"/>
          <w:rtl/>
          <w:lang w:val="en-CA" w:bidi="ar-LB"/>
        </w:rPr>
        <w:t>والتي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958" w:rsidRPr="0013041D">
        <w:rPr>
          <w:sz w:val="26"/>
          <w:szCs w:val="26"/>
          <w:rtl/>
          <w:lang w:val="en-CA" w:bidi="ar-LB"/>
        </w:rPr>
        <w:t>مولها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958" w:rsidRPr="0013041D">
        <w:rPr>
          <w:sz w:val="26"/>
          <w:szCs w:val="26"/>
          <w:rtl/>
          <w:lang w:val="en-CA" w:bidi="ar-LB"/>
        </w:rPr>
        <w:t>الصندوق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958" w:rsidRPr="0013041D">
        <w:rPr>
          <w:sz w:val="26"/>
          <w:szCs w:val="26"/>
          <w:rtl/>
          <w:lang w:val="en-CA" w:bidi="ar-LB"/>
        </w:rPr>
        <w:t>المتعدد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958" w:rsidRPr="0013041D">
        <w:rPr>
          <w:sz w:val="26"/>
          <w:szCs w:val="26"/>
          <w:rtl/>
          <w:lang w:val="en-CA" w:bidi="ar-LB"/>
        </w:rPr>
        <w:t>الأطراف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35D98A85" w14:textId="0EC994A4" w:rsidR="00FE6839" w:rsidRPr="0013041D" w:rsidRDefault="00BE0958" w:rsidP="00601E95">
      <w:pPr>
        <w:pStyle w:val="ListParagraph"/>
        <w:bidi/>
        <w:spacing w:line="360" w:lineRule="exact"/>
        <w:ind w:left="4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2-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الأنشطة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الموافق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عليها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سابقا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المتعلقة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E6839" w:rsidRPr="0013041D">
        <w:rPr>
          <w:b/>
          <w:bCs/>
          <w:sz w:val="26"/>
          <w:szCs w:val="26"/>
          <w:rtl/>
          <w:lang w:val="en-CA" w:bidi="ar-LB"/>
        </w:rPr>
        <w:t>بالمواد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E6839" w:rsidRPr="0013041D">
        <w:rPr>
          <w:b/>
          <w:bCs/>
          <w:sz w:val="26"/>
          <w:szCs w:val="26"/>
          <w:rtl/>
          <w:lang w:val="en-CA" w:bidi="ar-LB"/>
        </w:rPr>
        <w:t>ال</w:t>
      </w:r>
      <w:r w:rsidR="00254408" w:rsidRPr="0013041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="00FE6839" w:rsidRPr="0013041D">
        <w:rPr>
          <w:b/>
          <w:bCs/>
          <w:sz w:val="26"/>
          <w:szCs w:val="26"/>
          <w:rtl/>
          <w:lang w:val="en-CA" w:bidi="ar-LB"/>
        </w:rPr>
        <w:t>ية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E6839" w:rsidRPr="0013041D">
        <w:rPr>
          <w:b/>
          <w:bCs/>
          <w:sz w:val="26"/>
          <w:szCs w:val="26"/>
          <w:rtl/>
          <w:lang w:val="en-CA" w:bidi="ar-LB"/>
        </w:rPr>
        <w:t>في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b/>
          <w:bCs/>
          <w:sz w:val="26"/>
          <w:szCs w:val="26"/>
          <w:rtl/>
          <w:lang w:val="en-CA" w:bidi="ar-LB"/>
        </w:rPr>
        <w:t>زمبابوي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130"/>
        <w:gridCol w:w="3550"/>
        <w:gridCol w:w="1275"/>
        <w:gridCol w:w="1417"/>
        <w:gridCol w:w="1978"/>
      </w:tblGrid>
      <w:tr w:rsidR="00BE0958" w:rsidRPr="0013041D" w14:paraId="6A267A16" w14:textId="77777777" w:rsidTr="00BE0958">
        <w:tc>
          <w:tcPr>
            <w:tcW w:w="604" w:type="pct"/>
            <w:vAlign w:val="center"/>
          </w:tcPr>
          <w:p w14:paraId="6AC9F254" w14:textId="45B1C167" w:rsidR="00BE0958" w:rsidRPr="0013041D" w:rsidRDefault="00BE0958" w:rsidP="00BE0958">
            <w:pPr>
              <w:bidi/>
              <w:ind w:left="-109" w:right="-72"/>
              <w:jc w:val="center"/>
              <w:rPr>
                <w:bCs/>
                <w:sz w:val="20"/>
                <w:lang w:bidi="ar-LB"/>
              </w:rPr>
            </w:pPr>
            <w:r w:rsidRPr="0013041D">
              <w:rPr>
                <w:bCs/>
                <w:sz w:val="20"/>
                <w:rtl/>
                <w:lang w:bidi="ar-LB"/>
              </w:rPr>
              <w:t>الاجتماع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الذي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تمت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فيه</w:t>
            </w:r>
            <w:r w:rsidR="00474D47">
              <w:rPr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Cs/>
                <w:sz w:val="20"/>
                <w:rtl/>
                <w:lang w:bidi="ar-LB"/>
              </w:rPr>
              <w:t>الموافقة</w:t>
            </w:r>
          </w:p>
        </w:tc>
        <w:tc>
          <w:tcPr>
            <w:tcW w:w="1898" w:type="pct"/>
            <w:vAlign w:val="center"/>
          </w:tcPr>
          <w:p w14:paraId="60626D29" w14:textId="177DA377" w:rsidR="00BE0958" w:rsidRPr="0013041D" w:rsidRDefault="00BE0958" w:rsidP="00BE0958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عنوان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المشروع</w:t>
            </w:r>
          </w:p>
        </w:tc>
        <w:tc>
          <w:tcPr>
            <w:tcW w:w="682" w:type="pct"/>
            <w:vAlign w:val="center"/>
          </w:tcPr>
          <w:p w14:paraId="3B02A66C" w14:textId="4FCCB902" w:rsidR="00BE0958" w:rsidRPr="0013041D" w:rsidRDefault="00BE0958" w:rsidP="00BE0958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الوكالة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المنفذة</w:t>
            </w:r>
          </w:p>
        </w:tc>
        <w:tc>
          <w:tcPr>
            <w:tcW w:w="758" w:type="pct"/>
            <w:vAlign w:val="center"/>
          </w:tcPr>
          <w:p w14:paraId="6FB73F9E" w14:textId="486FC3BC" w:rsidR="00BE0958" w:rsidRPr="0013041D" w:rsidRDefault="00BE0958" w:rsidP="00BE0958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التكاليف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(بالدولار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الأمريكي)</w:t>
            </w:r>
          </w:p>
        </w:tc>
        <w:tc>
          <w:tcPr>
            <w:tcW w:w="1059" w:type="pct"/>
            <w:vAlign w:val="center"/>
          </w:tcPr>
          <w:p w14:paraId="64108E0D" w14:textId="72A7F5F3" w:rsidR="00BE0958" w:rsidRPr="0013041D" w:rsidRDefault="00BE0958" w:rsidP="00BE0958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تاريخ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الإنجاز</w:t>
            </w:r>
          </w:p>
        </w:tc>
      </w:tr>
      <w:tr w:rsidR="00BE0958" w:rsidRPr="0013041D" w14:paraId="25EE38C1" w14:textId="77777777" w:rsidTr="00BE0958">
        <w:tc>
          <w:tcPr>
            <w:tcW w:w="604" w:type="pct"/>
          </w:tcPr>
          <w:p w14:paraId="61269760" w14:textId="1FFFD3D9" w:rsidR="00BE0958" w:rsidRPr="0013041D" w:rsidRDefault="00BE0958" w:rsidP="00BE0958">
            <w:pPr>
              <w:bidi/>
              <w:ind w:left="-109" w:right="-72"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الرابع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والسبعون</w:t>
            </w:r>
          </w:p>
        </w:tc>
        <w:tc>
          <w:tcPr>
            <w:tcW w:w="1898" w:type="pct"/>
            <w:shd w:val="clear" w:color="auto" w:fill="auto"/>
          </w:tcPr>
          <w:p w14:paraId="208A219B" w14:textId="53194F46" w:rsidR="00BE0958" w:rsidRPr="0013041D" w:rsidRDefault="00BE0958" w:rsidP="00BE0958">
            <w:pPr>
              <w:bidi/>
              <w:jc w:val="left"/>
              <w:rPr>
                <w:sz w:val="20"/>
                <w:lang w:val="en-US" w:bidi="ar-LB"/>
              </w:rPr>
            </w:pPr>
            <w:r w:rsidRPr="0013041D">
              <w:rPr>
                <w:sz w:val="20"/>
                <w:rtl/>
                <w:lang w:bidi="ar-LB"/>
              </w:rPr>
              <w:t>مسح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بدائل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المستنفدة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للأوزون</w:t>
            </w:r>
          </w:p>
        </w:tc>
        <w:tc>
          <w:tcPr>
            <w:tcW w:w="682" w:type="pct"/>
            <w:shd w:val="clear" w:color="auto" w:fill="auto"/>
          </w:tcPr>
          <w:p w14:paraId="6E380814" w14:textId="7D75AA20" w:rsidR="00BE0958" w:rsidRPr="0013041D" w:rsidRDefault="00BE0958" w:rsidP="00BE0958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اليونيب</w:t>
            </w:r>
          </w:p>
        </w:tc>
        <w:tc>
          <w:tcPr>
            <w:tcW w:w="758" w:type="pct"/>
            <w:shd w:val="clear" w:color="auto" w:fill="auto"/>
          </w:tcPr>
          <w:p w14:paraId="769AE01F" w14:textId="77777777" w:rsidR="00BE0958" w:rsidRPr="0013041D" w:rsidRDefault="00BE0958" w:rsidP="003559D6">
            <w:pPr>
              <w:bidi/>
              <w:ind w:left="-129" w:right="55"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70,000</w:t>
            </w:r>
          </w:p>
        </w:tc>
        <w:tc>
          <w:tcPr>
            <w:tcW w:w="1059" w:type="pct"/>
            <w:shd w:val="clear" w:color="auto" w:fill="auto"/>
          </w:tcPr>
          <w:p w14:paraId="2E950504" w14:textId="49D2FD8C" w:rsidR="00BE0958" w:rsidRPr="0013041D" w:rsidRDefault="00BE0958" w:rsidP="00BE0958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أغسطس/آب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2017</w:t>
            </w:r>
          </w:p>
        </w:tc>
      </w:tr>
      <w:tr w:rsidR="00BE0958" w:rsidRPr="0013041D" w14:paraId="2C100BC9" w14:textId="77777777" w:rsidTr="00BE0958">
        <w:tc>
          <w:tcPr>
            <w:tcW w:w="604" w:type="pct"/>
          </w:tcPr>
          <w:p w14:paraId="3F0416D6" w14:textId="129F5503" w:rsidR="00BE0958" w:rsidRPr="0013041D" w:rsidRDefault="00BE0958" w:rsidP="00BE0958">
            <w:pPr>
              <w:bidi/>
              <w:ind w:left="-109" w:right="-72"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الثمانون</w:t>
            </w:r>
          </w:p>
        </w:tc>
        <w:tc>
          <w:tcPr>
            <w:tcW w:w="1898" w:type="pct"/>
            <w:shd w:val="clear" w:color="auto" w:fill="auto"/>
          </w:tcPr>
          <w:p w14:paraId="1AECD79A" w14:textId="00024BB1" w:rsidR="00BE0958" w:rsidRPr="0013041D" w:rsidRDefault="00BE0958" w:rsidP="00BE0958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الأنشطة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التمكينية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للتخفيض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التدريجي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</w:p>
        </w:tc>
        <w:tc>
          <w:tcPr>
            <w:tcW w:w="682" w:type="pct"/>
            <w:shd w:val="clear" w:color="auto" w:fill="auto"/>
          </w:tcPr>
          <w:p w14:paraId="0B17E9D8" w14:textId="20B7EC0F" w:rsidR="00BE0958" w:rsidRPr="0013041D" w:rsidRDefault="00BE0958" w:rsidP="00BE0958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اليونيب</w:t>
            </w:r>
          </w:p>
        </w:tc>
        <w:tc>
          <w:tcPr>
            <w:tcW w:w="758" w:type="pct"/>
            <w:shd w:val="clear" w:color="auto" w:fill="auto"/>
          </w:tcPr>
          <w:p w14:paraId="2F72AE1B" w14:textId="77777777" w:rsidR="00BE0958" w:rsidRPr="0013041D" w:rsidRDefault="00BE0958" w:rsidP="003559D6">
            <w:pPr>
              <w:bidi/>
              <w:ind w:left="-129" w:right="55"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150,000</w:t>
            </w:r>
          </w:p>
        </w:tc>
        <w:tc>
          <w:tcPr>
            <w:tcW w:w="1059" w:type="pct"/>
            <w:shd w:val="clear" w:color="auto" w:fill="auto"/>
          </w:tcPr>
          <w:p w14:paraId="5D8E02D8" w14:textId="4D9DE89D" w:rsidR="00BE0958" w:rsidRPr="0013041D" w:rsidRDefault="00BE0958" w:rsidP="00BE0958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ديسمبر/كانون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الأول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2019</w:t>
            </w:r>
          </w:p>
        </w:tc>
      </w:tr>
      <w:tr w:rsidR="00FE6839" w:rsidRPr="0013041D" w14:paraId="2E71B071" w14:textId="77777777" w:rsidTr="00BE0958">
        <w:tc>
          <w:tcPr>
            <w:tcW w:w="604" w:type="pct"/>
          </w:tcPr>
          <w:p w14:paraId="7EA0E666" w14:textId="7AD44BF3" w:rsidR="00FE6839" w:rsidRPr="0013041D" w:rsidRDefault="00BE0958" w:rsidP="00FE6839">
            <w:pPr>
              <w:bidi/>
              <w:ind w:left="-109" w:right="-72"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الثاني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والثمانون</w:t>
            </w:r>
          </w:p>
        </w:tc>
        <w:tc>
          <w:tcPr>
            <w:tcW w:w="1898" w:type="pct"/>
            <w:shd w:val="clear" w:color="auto" w:fill="auto"/>
          </w:tcPr>
          <w:p w14:paraId="7DB3C2B9" w14:textId="6E52EC22" w:rsidR="00FE6839" w:rsidRPr="0013041D" w:rsidRDefault="00FE6839" w:rsidP="00FE6839">
            <w:pPr>
              <w:bidi/>
              <w:jc w:val="left"/>
              <w:rPr>
                <w:sz w:val="20"/>
                <w:lang w:val="en-CA" w:bidi="ar-LB"/>
              </w:rPr>
            </w:pPr>
            <w:r w:rsidRPr="0013041D">
              <w:rPr>
                <w:rtl/>
                <w:lang w:bidi="ar-LB"/>
              </w:rPr>
              <w:t>التحول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254408" w:rsidRPr="0013041D">
              <w:rPr>
                <w:rtl/>
                <w:lang w:bidi="ar-LB"/>
              </w:rPr>
              <w:t>هيدروفلوروكربون</w:t>
            </w:r>
            <w:r w:rsidR="00BE0958" w:rsidRPr="0013041D">
              <w:rPr>
                <w:rtl/>
                <w:lang w:bidi="ar-LB"/>
              </w:rPr>
              <w:t>-</w:t>
            </w:r>
            <w:r w:rsidRPr="0013041D">
              <w:rPr>
                <w:rtl/>
                <w:lang w:bidi="ar-LB"/>
              </w:rPr>
              <w:t>134أ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إلى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الأ</w:t>
            </w:r>
            <w:r w:rsidR="00BE0958" w:rsidRPr="0013041D">
              <w:rPr>
                <w:rtl/>
                <w:lang w:bidi="ar-LB"/>
              </w:rPr>
              <w:t>يزوبوتان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في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تصنيع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BE0958" w:rsidRPr="0013041D">
              <w:rPr>
                <w:rtl/>
                <w:lang w:bidi="ar-LB"/>
              </w:rPr>
              <w:t>برادات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المنزلية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في</w:t>
            </w:r>
            <w:r w:rsidR="00474D47">
              <w:rPr>
                <w:rtl/>
                <w:lang w:bidi="ar-LB"/>
              </w:rPr>
              <w:t xml:space="preserve"> </w:t>
            </w:r>
            <w:r w:rsidR="003559D6" w:rsidRPr="0013041D">
              <w:rPr>
                <w:rtl/>
                <w:lang w:bidi="ar-LB"/>
              </w:rPr>
              <w:t>شركة</w:t>
            </w:r>
            <w:r w:rsidR="00474D47">
              <w:rPr>
                <w:rtl/>
                <w:lang w:bidi="ar-LB"/>
              </w:rPr>
              <w:t xml:space="preserve"> </w:t>
            </w:r>
            <w:r w:rsidR="003559D6" w:rsidRPr="0013041D">
              <w:rPr>
                <w:lang w:val="en-CA" w:bidi="ar-LB"/>
              </w:rPr>
              <w:t>Capri</w:t>
            </w:r>
          </w:p>
        </w:tc>
        <w:tc>
          <w:tcPr>
            <w:tcW w:w="682" w:type="pct"/>
            <w:shd w:val="clear" w:color="auto" w:fill="auto"/>
          </w:tcPr>
          <w:p w14:paraId="74423428" w14:textId="21E96B58" w:rsidR="00FE6839" w:rsidRPr="0013041D" w:rsidRDefault="00C1262E" w:rsidP="00BE0958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اليوئنديبي</w:t>
            </w:r>
            <w:r w:rsidR="00FE6839" w:rsidRPr="0013041D">
              <w:rPr>
                <w:sz w:val="20"/>
                <w:rtl/>
                <w:lang w:bidi="ar-LB"/>
              </w:rPr>
              <w:t>/فرنس</w:t>
            </w:r>
            <w:r w:rsidR="00BE0958" w:rsidRPr="0013041D">
              <w:rPr>
                <w:sz w:val="20"/>
                <w:rtl/>
                <w:lang w:bidi="ar-LB"/>
              </w:rPr>
              <w:t>ا</w:t>
            </w:r>
          </w:p>
        </w:tc>
        <w:tc>
          <w:tcPr>
            <w:tcW w:w="758" w:type="pct"/>
            <w:shd w:val="clear" w:color="auto" w:fill="auto"/>
          </w:tcPr>
          <w:p w14:paraId="2AD7D39A" w14:textId="77777777" w:rsidR="00FE6839" w:rsidRPr="0013041D" w:rsidRDefault="00FE6839" w:rsidP="003559D6">
            <w:pPr>
              <w:bidi/>
              <w:ind w:left="-129" w:right="55"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426,954</w:t>
            </w:r>
          </w:p>
        </w:tc>
        <w:tc>
          <w:tcPr>
            <w:tcW w:w="1059" w:type="pct"/>
            <w:shd w:val="clear" w:color="auto" w:fill="auto"/>
          </w:tcPr>
          <w:p w14:paraId="34DD722B" w14:textId="09B37352" w:rsidR="00FE6839" w:rsidRPr="0013041D" w:rsidRDefault="005D4FD2" w:rsidP="00FE6839">
            <w:pPr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يونيو/حزيران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2025*</w:t>
            </w:r>
          </w:p>
        </w:tc>
      </w:tr>
    </w:tbl>
    <w:p w14:paraId="31DA0A71" w14:textId="751DF8A6" w:rsidR="00FE6839" w:rsidRPr="0013041D" w:rsidRDefault="00967E26" w:rsidP="00FE6839">
      <w:pPr>
        <w:pStyle w:val="ListParagraph"/>
        <w:bidi/>
        <w:spacing w:after="240" w:line="360" w:lineRule="exact"/>
        <w:ind w:left="4"/>
        <w:contextualSpacing w:val="0"/>
        <w:rPr>
          <w:sz w:val="20"/>
          <w:rtl/>
          <w:lang w:val="en-CA" w:bidi="ar-LB"/>
        </w:rPr>
      </w:pPr>
      <w:r w:rsidRPr="0013041D">
        <w:rPr>
          <w:sz w:val="20"/>
          <w:rtl/>
          <w:lang w:val="en-CA" w:bidi="ar-LB"/>
        </w:rPr>
        <w:t>*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كان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من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المتوقع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في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الأصل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أن</w:t>
      </w:r>
      <w:r w:rsidR="00474D47">
        <w:rPr>
          <w:sz w:val="20"/>
          <w:rtl/>
          <w:lang w:val="en-CA" w:bidi="ar-LB"/>
        </w:rPr>
        <w:t xml:space="preserve"> </w:t>
      </w:r>
      <w:r w:rsidR="00BE0958" w:rsidRPr="0013041D">
        <w:rPr>
          <w:sz w:val="20"/>
          <w:rtl/>
          <w:lang w:val="en-CA" w:bidi="ar-LB"/>
        </w:rPr>
        <w:t>يُنجز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المشروع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في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يونيو</w:t>
      </w:r>
      <w:r w:rsidR="00BE0958" w:rsidRPr="0013041D">
        <w:rPr>
          <w:sz w:val="20"/>
          <w:rtl/>
          <w:lang w:val="en-CA" w:bidi="ar-LB"/>
        </w:rPr>
        <w:t>/حزيران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2023</w:t>
      </w:r>
      <w:r w:rsidR="00464B77" w:rsidRPr="0013041D">
        <w:rPr>
          <w:sz w:val="20"/>
          <w:rtl/>
          <w:lang w:val="en-CA" w:bidi="ar-LB"/>
        </w:rPr>
        <w:t>.</w:t>
      </w:r>
    </w:p>
    <w:p w14:paraId="524927E6" w14:textId="1A1D062C" w:rsidR="00741E2B" w:rsidRPr="0013041D" w:rsidRDefault="00BE0958" w:rsidP="00741E2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تأخر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تحويل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130" w:rsidRPr="0013041D">
        <w:rPr>
          <w:sz w:val="26"/>
          <w:szCs w:val="26"/>
          <w:rtl/>
          <w:lang w:val="en-CA" w:bidi="ar-LB"/>
        </w:rPr>
        <w:t>شركة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130" w:rsidRPr="0013041D">
        <w:rPr>
          <w:sz w:val="26"/>
          <w:szCs w:val="26"/>
          <w:lang w:val="en-CA" w:bidi="ar-LB"/>
        </w:rPr>
        <w:t>Capri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بسبب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جائحة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كوفيد-19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وتأخر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تسليم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المعدات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وت</w:t>
      </w:r>
      <w:r w:rsidR="00741E2B" w:rsidRPr="0013041D">
        <w:rPr>
          <w:sz w:val="26"/>
          <w:szCs w:val="26"/>
          <w:rtl/>
          <w:lang w:val="en-CA" w:bidi="ar-LB"/>
        </w:rPr>
        <w:t>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الانتهاء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الأشغال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المدنية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والهيكلية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لتعديل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خطي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للمجمدات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وال</w:t>
      </w:r>
      <w:r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التوالي،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أماكن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تخزين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lang w:val="en-CA" w:bidi="ar-LB"/>
        </w:rPr>
        <w:t>R-600a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وت</w:t>
      </w:r>
      <w:r w:rsidR="00741E2B" w:rsidRPr="0013041D">
        <w:rPr>
          <w:sz w:val="26"/>
          <w:szCs w:val="26"/>
          <w:rtl/>
          <w:lang w:val="en-CA" w:bidi="ar-LB"/>
        </w:rPr>
        <w:t>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شراء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Galileo</w:t>
      </w:r>
      <w:r w:rsidR="00741E2B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إيطاليا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وتم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تسليمها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ديسمبر/كانون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الأول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2023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وبمساعدة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الخبير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الدولي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Galileo</w:t>
      </w:r>
      <w:r w:rsidR="00741E2B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التخطيط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لتركيب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وتشغيلها؛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ويجري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تركيب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الأنابيب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حاليا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وت</w:t>
      </w:r>
      <w:r w:rsidR="00741E2B" w:rsidRPr="0013041D">
        <w:rPr>
          <w:sz w:val="26"/>
          <w:szCs w:val="26"/>
          <w:rtl/>
          <w:lang w:val="en-CA" w:bidi="ar-LB"/>
        </w:rPr>
        <w:t>ش</w:t>
      </w:r>
      <w:r w:rsidRPr="0013041D">
        <w:rPr>
          <w:sz w:val="26"/>
          <w:szCs w:val="26"/>
          <w:rtl/>
          <w:lang w:val="en-CA" w:bidi="ar-LB"/>
        </w:rPr>
        <w:t>ت</w:t>
      </w:r>
      <w:r w:rsidR="00741E2B" w:rsidRPr="0013041D">
        <w:rPr>
          <w:sz w:val="26"/>
          <w:szCs w:val="26"/>
          <w:rtl/>
          <w:lang w:val="en-CA" w:bidi="ar-LB"/>
        </w:rPr>
        <w:t>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المتبقية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تنفيذها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الموظفين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جوانب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السلامة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وعمليات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مراجعة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السلامة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ومن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المتوقع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يُنجز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بحلول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مارس/آذار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2025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ويجري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حاليا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تقديم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طلب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لتمديد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موعد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إنجاز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يونيو/حزيران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41E2B" w:rsidRPr="0013041D">
        <w:rPr>
          <w:sz w:val="26"/>
          <w:szCs w:val="26"/>
          <w:rtl/>
          <w:lang w:val="en-CA" w:bidi="ar-LB"/>
        </w:rPr>
        <w:t>2025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77A0FFDD" w14:textId="768B8D0A" w:rsidR="005B36F0" w:rsidRPr="0013041D" w:rsidRDefault="005B36F0" w:rsidP="00400FE2">
      <w:pPr>
        <w:pStyle w:val="ListParagraph"/>
        <w:keepNext/>
        <w:keepLines/>
        <w:bidi/>
        <w:spacing w:after="240" w:line="360" w:lineRule="exact"/>
        <w:ind w:left="6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ثالثا-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نظرة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عامة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على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استهلاك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المواد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</w:t>
      </w:r>
      <w:r w:rsidR="00254408" w:rsidRPr="0013041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13041D">
        <w:rPr>
          <w:b/>
          <w:bCs/>
          <w:sz w:val="26"/>
          <w:szCs w:val="26"/>
          <w:rtl/>
          <w:lang w:val="en-CA" w:bidi="ar-LB"/>
        </w:rPr>
        <w:t>ية</w:t>
      </w:r>
    </w:p>
    <w:p w14:paraId="73D7A5FD" w14:textId="6A161241" w:rsidR="005B36F0" w:rsidRPr="0013041D" w:rsidRDefault="005B36F0" w:rsidP="00400FE2">
      <w:pPr>
        <w:pStyle w:val="ListParagraph"/>
        <w:keepNext/>
        <w:keepLines/>
        <w:bidi/>
        <w:spacing w:after="240" w:line="360" w:lineRule="exact"/>
        <w:ind w:left="6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مستويات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استهلاك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المواد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254408" w:rsidRPr="0013041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13041D">
        <w:rPr>
          <w:sz w:val="26"/>
          <w:szCs w:val="26"/>
          <w:u w:val="single"/>
          <w:rtl/>
          <w:lang w:val="en-CA" w:bidi="ar-LB"/>
        </w:rPr>
        <w:t>ية</w:t>
      </w:r>
    </w:p>
    <w:p w14:paraId="654B32F1" w14:textId="4A355C61" w:rsidR="00741E2B" w:rsidRPr="0013041D" w:rsidRDefault="00C73904" w:rsidP="00C73904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0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تستورد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فقط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لاستخدامها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ومكافحة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الحرائق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وكانت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الأكثر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2023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</w:t>
      </w:r>
      <w:r w:rsidR="00400FE2" w:rsidRPr="0013041D">
        <w:rPr>
          <w:sz w:val="26"/>
          <w:szCs w:val="26"/>
          <w:lang w:val="en-CA" w:bidi="ar-LB"/>
        </w:rPr>
        <w:t>-</w:t>
      </w:r>
      <w:r w:rsidRPr="0013041D">
        <w:rPr>
          <w:sz w:val="26"/>
          <w:szCs w:val="26"/>
          <w:lang w:val="en-CA" w:bidi="ar-LB"/>
        </w:rPr>
        <w:t>404A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(37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إجمالي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lang w:val="en-CA" w:bidi="ar-LB"/>
        </w:rPr>
        <w:t>R</w:t>
      </w:r>
      <w:r w:rsidR="00400FE2" w:rsidRPr="0013041D">
        <w:rPr>
          <w:sz w:val="26"/>
          <w:szCs w:val="26"/>
          <w:lang w:val="en-CA" w:bidi="ar-LB"/>
        </w:rPr>
        <w:t>-</w:t>
      </w:r>
      <w:r w:rsidRPr="0013041D">
        <w:rPr>
          <w:sz w:val="26"/>
          <w:szCs w:val="26"/>
          <w:lang w:val="en-CA" w:bidi="ar-LB"/>
        </w:rPr>
        <w:t>410A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(28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Pr="0013041D">
        <w:rPr>
          <w:sz w:val="26"/>
          <w:szCs w:val="26"/>
          <w:rtl/>
          <w:lang w:val="en-CA" w:bidi="ar-LB"/>
        </w:rPr>
        <w:t>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BE0958" w:rsidRPr="0013041D">
        <w:rPr>
          <w:sz w:val="26"/>
          <w:szCs w:val="26"/>
          <w:rtl/>
          <w:lang w:val="en-CA" w:bidi="ar-LB"/>
        </w:rPr>
        <w:t>-</w:t>
      </w:r>
      <w:r w:rsidRPr="0013041D">
        <w:rPr>
          <w:sz w:val="26"/>
          <w:szCs w:val="26"/>
          <w:rtl/>
          <w:lang w:val="en-CA" w:bidi="ar-LB"/>
        </w:rPr>
        <w:t>134أ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(18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Pr="0013041D">
        <w:rPr>
          <w:sz w:val="26"/>
          <w:szCs w:val="26"/>
          <w:rtl/>
          <w:lang w:val="en-CA" w:bidi="ar-LB"/>
        </w:rPr>
        <w:t>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rtl/>
          <w:lang w:val="en-CA" w:bidi="ar-LB"/>
        </w:rPr>
        <w:t>تليها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الأخرى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(15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Pr="0013041D">
        <w:rPr>
          <w:sz w:val="26"/>
          <w:szCs w:val="26"/>
          <w:rtl/>
          <w:lang w:val="en-CA" w:bidi="ar-LB"/>
        </w:rPr>
        <w:t>6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المائة)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400FE2" w:rsidRPr="0013041D">
        <w:rPr>
          <w:sz w:val="26"/>
          <w:szCs w:val="26"/>
          <w:rtl/>
          <w:lang w:val="en-CA" w:bidi="ar-LB"/>
        </w:rPr>
        <w:t>يعرض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0E7"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0E7" w:rsidRPr="0013041D">
        <w:rPr>
          <w:sz w:val="26"/>
          <w:szCs w:val="26"/>
          <w:rtl/>
          <w:lang w:val="en-CA" w:bidi="ar-LB"/>
        </w:rPr>
        <w:t>إبلاغ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أمانة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الأوزون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0E7" w:rsidRPr="0013041D">
        <w:rPr>
          <w:sz w:val="26"/>
          <w:szCs w:val="26"/>
          <w:rtl/>
          <w:lang w:val="en-CA" w:bidi="ar-LB"/>
        </w:rPr>
        <w:t>به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بروتوكول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مونتريال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67170D64" w14:textId="0D8D2880" w:rsidR="00601E95" w:rsidRPr="0013041D" w:rsidRDefault="00601E95" w:rsidP="00400FE2">
      <w:pPr>
        <w:pStyle w:val="ListParagraph"/>
        <w:keepNext/>
        <w:keepLines/>
        <w:bidi/>
        <w:spacing w:line="360" w:lineRule="exact"/>
        <w:ind w:left="4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lastRenderedPageBreak/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3-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استهلاك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المواد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</w:t>
      </w:r>
      <w:r w:rsidR="00254408" w:rsidRPr="0013041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13041D">
        <w:rPr>
          <w:b/>
          <w:bCs/>
          <w:sz w:val="26"/>
          <w:szCs w:val="26"/>
          <w:rtl/>
          <w:lang w:val="en-CA" w:bidi="ar-LB"/>
        </w:rPr>
        <w:t>ية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في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b/>
          <w:bCs/>
          <w:sz w:val="26"/>
          <w:szCs w:val="26"/>
          <w:rtl/>
          <w:lang w:val="en-CA" w:bidi="ar-LB"/>
        </w:rPr>
        <w:t>زمبابوي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(بيانات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المادة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7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للفترة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2019-2023)</w:t>
      </w: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2514"/>
        <w:gridCol w:w="995"/>
        <w:gridCol w:w="1167"/>
        <w:gridCol w:w="1079"/>
        <w:gridCol w:w="963"/>
        <w:gridCol w:w="9"/>
        <w:gridCol w:w="1333"/>
        <w:gridCol w:w="1290"/>
      </w:tblGrid>
      <w:tr w:rsidR="00400FE2" w:rsidRPr="0013041D" w14:paraId="58DCA591" w14:textId="77777777" w:rsidTr="00400FE2">
        <w:trPr>
          <w:tblHeader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F7F8" w14:textId="64444516" w:rsidR="00400FE2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rtl/>
                <w:lang w:bidi="ar-LB"/>
              </w:rPr>
              <w:t>المادة</w:t>
            </w:r>
            <w:r w:rsidR="00474D47">
              <w:rPr>
                <w:b/>
                <w:bCs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rtl/>
                <w:lang w:bidi="ar-LB"/>
              </w:rPr>
              <w:t>ال</w:t>
            </w:r>
            <w:r w:rsidR="00254408" w:rsidRPr="0013041D">
              <w:rPr>
                <w:b/>
                <w:bCs/>
                <w:sz w:val="20"/>
                <w:rtl/>
                <w:lang w:val="en-CA" w:bidi="ar-LB"/>
              </w:rPr>
              <w:t>هيدروفلوروكربون</w:t>
            </w:r>
            <w:r w:rsidRPr="0013041D">
              <w:rPr>
                <w:b/>
                <w:bCs/>
                <w:sz w:val="20"/>
                <w:rtl/>
                <w:lang w:val="en-CA" w:bidi="ar-LB"/>
              </w:rPr>
              <w:t>ية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FA3E3" w14:textId="6E76F2F0" w:rsidR="00400FE2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rtl/>
                <w:lang w:bidi="ar-LB"/>
              </w:rPr>
              <w:t>القدرة</w:t>
            </w:r>
            <w:r w:rsidR="00474D47">
              <w:rPr>
                <w:b/>
                <w:bCs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rtl/>
                <w:lang w:bidi="ar-LB"/>
              </w:rPr>
              <w:t>على</w:t>
            </w:r>
            <w:r w:rsidR="00474D47">
              <w:rPr>
                <w:b/>
                <w:bCs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rtl/>
                <w:lang w:bidi="ar-LB"/>
              </w:rPr>
              <w:t>إحداث</w:t>
            </w:r>
            <w:r w:rsidR="00474D47">
              <w:rPr>
                <w:b/>
                <w:bCs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rtl/>
                <w:lang w:bidi="ar-LB"/>
              </w:rPr>
              <w:t>الاحترار</w:t>
            </w:r>
            <w:r w:rsidR="00474D47">
              <w:rPr>
                <w:b/>
                <w:bCs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rtl/>
                <w:lang w:bidi="ar-LB"/>
              </w:rPr>
              <w:t>العالمي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F730" w14:textId="77777777" w:rsidR="00400FE2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2019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D96FF" w14:textId="77777777" w:rsidR="00400FE2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2020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69511" w14:textId="77777777" w:rsidR="00400FE2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2021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A49C" w14:textId="77777777" w:rsidR="00400FE2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E331" w14:textId="5C50984A" w:rsidR="00400FE2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lang w:val="en-US"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2023</w:t>
            </w:r>
          </w:p>
        </w:tc>
      </w:tr>
      <w:tr w:rsidR="00400FE2" w:rsidRPr="0013041D" w14:paraId="60AB141F" w14:textId="77777777" w:rsidTr="00601E9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928E" w14:textId="586184BC" w:rsidR="00400FE2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الأطنان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المترية</w:t>
            </w:r>
          </w:p>
        </w:tc>
      </w:tr>
      <w:tr w:rsidR="00B800CA" w:rsidRPr="0013041D" w14:paraId="595EE0D9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CE7E" w14:textId="67107662" w:rsidR="00601E95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rtl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-</w:t>
            </w:r>
            <w:r w:rsidR="00601E95" w:rsidRPr="0013041D">
              <w:rPr>
                <w:sz w:val="20"/>
                <w:rtl/>
                <w:lang w:bidi="ar-LB"/>
              </w:rPr>
              <w:t>32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7A76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675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3CDAB" w14:textId="01C91465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20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5F9EE" w14:textId="5AF7E80C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34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1ED03" w14:textId="27E96156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18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65DB" w14:textId="4723CB5F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22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4D44" w14:textId="347F82C4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31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54</w:t>
            </w:r>
          </w:p>
        </w:tc>
      </w:tr>
      <w:tr w:rsidR="00B800CA" w:rsidRPr="0013041D" w14:paraId="4E18AA72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4D90C" w14:textId="2BEE98A4" w:rsidR="00601E95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-</w:t>
            </w:r>
            <w:r w:rsidR="00B800CA" w:rsidRPr="0013041D">
              <w:rPr>
                <w:sz w:val="20"/>
                <w:rtl/>
                <w:lang w:bidi="ar-LB"/>
              </w:rPr>
              <w:t>125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770A3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3,500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8D76F" w14:textId="1787B7F2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D9C56" w14:textId="77895D5B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57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34F02" w14:textId="0EAA216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57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C94F" w14:textId="5DDA6C12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9D69" w14:textId="4598B95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00</w:t>
            </w:r>
          </w:p>
        </w:tc>
      </w:tr>
      <w:tr w:rsidR="00B800CA" w:rsidRPr="0013041D" w14:paraId="2ACCB7FA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C76F" w14:textId="0FE728C6" w:rsidR="00601E95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-</w:t>
            </w:r>
            <w:r w:rsidR="00B800CA" w:rsidRPr="0013041D">
              <w:rPr>
                <w:sz w:val="20"/>
                <w:rtl/>
                <w:lang w:bidi="ar-LB"/>
              </w:rPr>
              <w:t>134أ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2B601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1,430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D258B" w14:textId="37EF1C80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293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635E4" w14:textId="0C6A09E3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116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37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E30FE" w14:textId="280E88AD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122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25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267D" w14:textId="5A9DDF38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110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5551" w14:textId="2E9EEDD9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109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97</w:t>
            </w:r>
          </w:p>
        </w:tc>
      </w:tr>
      <w:tr w:rsidR="00B800CA" w:rsidRPr="0013041D" w14:paraId="14A13A81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ACA77" w14:textId="1B0E5551" w:rsidR="00601E95" w:rsidRPr="0013041D" w:rsidRDefault="00400FE2" w:rsidP="00400FE2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-</w:t>
            </w:r>
            <w:r w:rsidR="00254408" w:rsidRPr="0013041D">
              <w:rPr>
                <w:sz w:val="20"/>
                <w:lang w:bidi="ar-LB"/>
              </w:rPr>
              <w:t>227ea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5E623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3,220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9B52" w14:textId="79F7CBE9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50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53AA9" w14:textId="41967D64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00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81CC4" w14:textId="70851BE3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23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6DF5" w14:textId="37D9BDBB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3947" w14:textId="23BC3239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38</w:t>
            </w:r>
          </w:p>
        </w:tc>
      </w:tr>
      <w:tr w:rsidR="00B800CA" w:rsidRPr="0013041D" w14:paraId="20908D15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E14F3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R-404A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5697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3,922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AE0E" w14:textId="66F48183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79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28B3" w14:textId="621FD196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84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01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3E29" w14:textId="2EA0752E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62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15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6A4A" w14:textId="3974FD36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58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3F9F" w14:textId="4A1863B6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79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53</w:t>
            </w:r>
          </w:p>
        </w:tc>
      </w:tr>
      <w:tr w:rsidR="00B800CA" w:rsidRPr="0013041D" w14:paraId="43B9DEAB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1BB2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R-407C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056ED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1,774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3A514" w14:textId="7BB4E2FA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36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60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0C814" w14:textId="45E08E6C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66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93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8A2F9" w14:textId="5ED7ADE3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32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68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001A" w14:textId="38FCF0A6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27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B086" w14:textId="1DFD35AD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24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51</w:t>
            </w:r>
          </w:p>
        </w:tc>
      </w:tr>
      <w:tr w:rsidR="00B800CA" w:rsidRPr="0013041D" w14:paraId="01A6B9AB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25BB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R-410A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44815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2,088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E1C9B" w14:textId="3BA89520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91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57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2B04" w14:textId="06FEF96F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96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20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27F3" w14:textId="51051CD4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107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35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538B" w14:textId="5FA5CF51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96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D329" w14:textId="1ED7DA10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115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94</w:t>
            </w:r>
          </w:p>
        </w:tc>
      </w:tr>
      <w:tr w:rsidR="00B800CA" w:rsidRPr="0013041D" w14:paraId="1C7CE862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D8C91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R-507A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68067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3,985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8B9D2" w14:textId="6B4AF2CA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78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D954B" w14:textId="01C756DA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48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12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51638" w14:textId="72AA0C3B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12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301F" w14:textId="34BA18D8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19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DD91" w14:textId="61D34D92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15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53</w:t>
            </w:r>
          </w:p>
        </w:tc>
      </w:tr>
      <w:tr w:rsidR="00B800CA" w:rsidRPr="0013041D" w14:paraId="0FC82304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BAFDF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R-508B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E7A9" w14:textId="77777777" w:rsidR="00601E95" w:rsidRPr="0013041D" w:rsidRDefault="00601E95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6,808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21CBB" w14:textId="629E1416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4FFB6" w14:textId="67133A6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00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B16C" w14:textId="0ECCF141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60F0" w14:textId="021B924F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B5D3" w14:textId="07201D14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64B77" w:rsidRPr="0013041D">
              <w:rPr>
                <w:sz w:val="20"/>
                <w:lang w:bidi="ar-LB"/>
              </w:rPr>
              <w:t>.</w:t>
            </w:r>
            <w:r w:rsidRPr="0013041D">
              <w:rPr>
                <w:sz w:val="20"/>
                <w:lang w:bidi="ar-LB"/>
              </w:rPr>
              <w:t>00</w:t>
            </w:r>
          </w:p>
        </w:tc>
      </w:tr>
      <w:tr w:rsidR="00B800CA" w:rsidRPr="0013041D" w14:paraId="54028BB3" w14:textId="77777777" w:rsidTr="00676EB4">
        <w:tc>
          <w:tcPr>
            <w:tcW w:w="1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40F3F" w14:textId="6A160C33" w:rsidR="00601E95" w:rsidRPr="0013041D" w:rsidRDefault="00E74A82" w:rsidP="00400FE2">
            <w:pPr>
              <w:keepNext/>
              <w:keepLines/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eastAsia="en-CA" w:bidi="ar-LB"/>
              </w:rPr>
              <w:t>المجموع</w:t>
            </w:r>
            <w:r w:rsidR="00474D47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eastAsia="en-CA" w:bidi="ar-LB"/>
              </w:rPr>
              <w:t>(طن</w:t>
            </w:r>
            <w:r w:rsidR="00474D47">
              <w:rPr>
                <w:b/>
                <w:bCs/>
                <w:sz w:val="20"/>
                <w:rtl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eastAsia="en-CA" w:bidi="ar-LB"/>
              </w:rPr>
              <w:t>متري)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9F9B" w14:textId="3589B274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510</w:t>
            </w:r>
            <w:r w:rsidR="00464B77" w:rsidRPr="0013041D">
              <w:rPr>
                <w:b/>
                <w:bCs/>
                <w:sz w:val="20"/>
                <w:lang w:bidi="ar-LB"/>
              </w:rPr>
              <w:t>.</w:t>
            </w:r>
            <w:r w:rsidRPr="0013041D">
              <w:rPr>
                <w:b/>
                <w:bCs/>
                <w:sz w:val="20"/>
                <w:lang w:bidi="ar-LB"/>
              </w:rPr>
              <w:t>77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CE3A" w14:textId="71542168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412</w:t>
            </w:r>
            <w:r w:rsidR="00464B77" w:rsidRPr="0013041D">
              <w:rPr>
                <w:b/>
                <w:bCs/>
                <w:sz w:val="20"/>
                <w:lang w:bidi="ar-LB"/>
              </w:rPr>
              <w:t>.</w:t>
            </w:r>
            <w:r w:rsidRPr="0013041D">
              <w:rPr>
                <w:b/>
                <w:bCs/>
                <w:sz w:val="20"/>
                <w:lang w:bidi="ar-LB"/>
              </w:rPr>
              <w:t>54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8DDF" w14:textId="64FBCEE2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334</w:t>
            </w:r>
            <w:r w:rsidR="00464B77" w:rsidRPr="0013041D">
              <w:rPr>
                <w:b/>
                <w:bCs/>
                <w:sz w:val="20"/>
                <w:lang w:bidi="ar-LB"/>
              </w:rPr>
              <w:t>.</w:t>
            </w:r>
            <w:r w:rsidRPr="0013041D">
              <w:rPr>
                <w:b/>
                <w:bCs/>
                <w:sz w:val="20"/>
                <w:lang w:bidi="ar-LB"/>
              </w:rPr>
              <w:t>53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4ECC" w14:textId="512619CB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354</w:t>
            </w:r>
            <w:r w:rsidR="00464B77" w:rsidRPr="0013041D">
              <w:rPr>
                <w:b/>
                <w:bCs/>
                <w:sz w:val="20"/>
                <w:lang w:bidi="ar-LB"/>
              </w:rPr>
              <w:t>.</w:t>
            </w:r>
            <w:r w:rsidRPr="0013041D">
              <w:rPr>
                <w:b/>
                <w:bCs/>
                <w:sz w:val="20"/>
                <w:lang w:bidi="ar-LB"/>
              </w:rPr>
              <w:t>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B715" w14:textId="66E7C219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378</w:t>
            </w:r>
            <w:r w:rsidR="00464B77" w:rsidRPr="0013041D">
              <w:rPr>
                <w:b/>
                <w:bCs/>
                <w:sz w:val="20"/>
                <w:lang w:bidi="ar-LB"/>
              </w:rPr>
              <w:t>.</w:t>
            </w:r>
            <w:r w:rsidRPr="0013041D">
              <w:rPr>
                <w:b/>
                <w:bCs/>
                <w:sz w:val="20"/>
                <w:lang w:bidi="ar-LB"/>
              </w:rPr>
              <w:t>40</w:t>
            </w:r>
          </w:p>
        </w:tc>
      </w:tr>
      <w:tr w:rsidR="00601E95" w:rsidRPr="0013041D" w14:paraId="6AFF4FD0" w14:textId="77777777" w:rsidTr="00601E9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419A" w14:textId="138C34C6" w:rsidR="00601E95" w:rsidRPr="0013041D" w:rsidRDefault="00E74A82" w:rsidP="00400FE2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أطنان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مكافئ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ثاني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أكسيد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الكربون</w:t>
            </w:r>
          </w:p>
        </w:tc>
      </w:tr>
      <w:tr w:rsidR="00400FE2" w:rsidRPr="0013041D" w14:paraId="0CB589E3" w14:textId="77777777" w:rsidTr="00676EB4">
        <w:trPr>
          <w:trHeight w:val="159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D878" w14:textId="389C9C35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-32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E6D59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675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F5E7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135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8173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230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ED25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1,472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F9283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15,127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7EE9" w14:textId="6DD6DEA3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21,290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400FE2" w:rsidRPr="0013041D" w14:paraId="7F444E06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89C1" w14:textId="7EBD1B8F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-125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C851C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3,500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4E66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86FC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1,995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228D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1,995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84D1E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6632" w14:textId="04F9DE9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400FE2" w:rsidRPr="0013041D" w14:paraId="7C3290B9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2F6B" w14:textId="5654DE4B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-134أ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03CD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1,430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808D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419,090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7A16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166,409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882A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174,818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49BEF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157,357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F039" w14:textId="39D27129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157,257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400FE2" w:rsidRPr="0013041D" w14:paraId="706F48EF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F721" w14:textId="62D25561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-</w:t>
            </w:r>
            <w:r w:rsidR="00254408" w:rsidRPr="0013041D">
              <w:rPr>
                <w:sz w:val="20"/>
                <w:lang w:bidi="ar-LB"/>
              </w:rPr>
              <w:t>227ea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7272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3,220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67DE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8,050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6B10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4697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741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FD969" w14:textId="77777777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65,205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60B8" w14:textId="5698DADA" w:rsidR="00400FE2" w:rsidRPr="0013041D" w:rsidRDefault="00400FE2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4,444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B800CA" w:rsidRPr="0013041D" w14:paraId="6CD6077F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EDB6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R-404A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46BE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3,922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C8F4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309,963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21FE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329,454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CF97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243,727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97DD0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230,943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89FA" w14:textId="3C2A84D6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311,885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B800CA" w:rsidRPr="0013041D" w14:paraId="00351414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7E82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R-407C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264E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1,774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5974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64,923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65D3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118,724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095A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57,969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06FED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48,781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B3B6" w14:textId="3F3B0AAF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43,477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B800CA" w:rsidRPr="0013041D" w14:paraId="3E7D78D1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745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R-410A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C7CC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2,088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81A8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191,152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DDEE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200,818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E5F4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224,093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08A1A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201,110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AD5B" w14:textId="77A0EC62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242,025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B800CA" w:rsidRPr="0013041D" w14:paraId="5D107530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AE08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R-507A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6D61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3,985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0178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31,003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53A0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191,758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04DA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28,373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B1655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77,269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8D5F" w14:textId="5DF7E488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61,887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B800CA" w:rsidRPr="0013041D" w14:paraId="4A6CC34C" w14:textId="77777777" w:rsidTr="00676EB4"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A00E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R-508B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2F52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6,808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4EC2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68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2698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5EF3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B5FED" w14:textId="77777777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E429" w14:textId="4F2DCF89" w:rsidR="00601E95" w:rsidRPr="0013041D" w:rsidRDefault="00601E95" w:rsidP="00400FE2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B800CA" w:rsidRPr="0013041D" w14:paraId="1D4854AC" w14:textId="77777777" w:rsidTr="00676EB4">
        <w:tc>
          <w:tcPr>
            <w:tcW w:w="1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229C" w14:textId="61F0A7BB" w:rsidR="00601E95" w:rsidRPr="0013041D" w:rsidRDefault="00E74A82" w:rsidP="00601E95">
            <w:pPr>
              <w:shd w:val="clear" w:color="auto" w:fill="FFFFFF" w:themeFill="background1"/>
              <w:suppressAutoHyphens/>
              <w:bidi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المجموع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(أطنان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مكافئ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ثاني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أكسيد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الكربون)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9902" w14:textId="08698602" w:rsidR="00601E95" w:rsidRPr="0013041D" w:rsidRDefault="00474D47" w:rsidP="00B800CA">
            <w:pPr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601E95" w:rsidRPr="0013041D">
              <w:rPr>
                <w:b/>
                <w:bCs/>
                <w:sz w:val="20"/>
                <w:lang w:bidi="ar-LB"/>
              </w:rPr>
              <w:t>1,024,385</w:t>
            </w:r>
            <w:r>
              <w:rPr>
                <w:b/>
                <w:bCs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F81" w14:textId="77777777" w:rsidR="00601E95" w:rsidRPr="0013041D" w:rsidRDefault="00601E95" w:rsidP="00B800CA">
            <w:pPr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1,009,387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B02C" w14:textId="77777777" w:rsidR="00601E95" w:rsidRPr="0013041D" w:rsidRDefault="00601E95" w:rsidP="00B800CA">
            <w:pPr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733,188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5B4653" w14:textId="77777777" w:rsidR="00601E95" w:rsidRPr="0013041D" w:rsidRDefault="00601E95" w:rsidP="00B800CA">
            <w:pPr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795,792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BCCA" w14:textId="77777777" w:rsidR="00601E95" w:rsidRPr="0013041D" w:rsidRDefault="00601E95" w:rsidP="00B800CA">
            <w:pPr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842,264</w:t>
            </w:r>
          </w:p>
        </w:tc>
      </w:tr>
    </w:tbl>
    <w:p w14:paraId="1E5ADEC6" w14:textId="32201135" w:rsidR="00741E2B" w:rsidRPr="0013041D" w:rsidRDefault="00400FE2" w:rsidP="00676EB4">
      <w:pPr>
        <w:pStyle w:val="ListParagraph"/>
        <w:bidi/>
        <w:spacing w:before="240" w:after="240" w:line="360" w:lineRule="exact"/>
        <w:ind w:left="4"/>
        <w:contextualSpacing w:val="0"/>
        <w:rPr>
          <w:i/>
          <w:iCs/>
          <w:sz w:val="26"/>
          <w:szCs w:val="26"/>
          <w:rtl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خط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الأساس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المحدد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للمواد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="00676EB4" w:rsidRPr="0013041D">
        <w:rPr>
          <w:i/>
          <w:iCs/>
          <w:sz w:val="26"/>
          <w:szCs w:val="26"/>
          <w:rtl/>
          <w:lang w:val="en-CA" w:bidi="ar-LB"/>
        </w:rPr>
        <w:t>ال</w:t>
      </w:r>
      <w:r w:rsidR="00254408" w:rsidRPr="0013041D">
        <w:rPr>
          <w:i/>
          <w:iCs/>
          <w:sz w:val="26"/>
          <w:szCs w:val="26"/>
          <w:rtl/>
          <w:lang w:val="en-CA" w:bidi="ar-LB"/>
        </w:rPr>
        <w:t>هيدروفلوروكربون</w:t>
      </w:r>
      <w:r w:rsidR="00676EB4" w:rsidRPr="0013041D">
        <w:rPr>
          <w:i/>
          <w:iCs/>
          <w:sz w:val="26"/>
          <w:szCs w:val="26"/>
          <w:rtl/>
          <w:lang w:val="en-CA" w:bidi="ar-LB"/>
        </w:rPr>
        <w:t>ية</w:t>
      </w:r>
    </w:p>
    <w:p w14:paraId="6F9632D3" w14:textId="57A344BA" w:rsidR="00601E95" w:rsidRPr="0013041D" w:rsidRDefault="00991169" w:rsidP="00991169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0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قدمت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بيانات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لعامي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و2022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تحديد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1B71" w:rsidRPr="0013041D">
        <w:rPr>
          <w:sz w:val="26"/>
          <w:szCs w:val="26"/>
          <w:rtl/>
          <w:lang w:val="en-CA" w:bidi="ar-LB"/>
        </w:rPr>
        <w:t>1,210,</w:t>
      </w:r>
      <w:r w:rsidR="00C95572" w:rsidRPr="0013041D">
        <w:rPr>
          <w:sz w:val="26"/>
          <w:szCs w:val="26"/>
          <w:rtl/>
          <w:lang w:val="en-CA" w:bidi="ar-LB"/>
        </w:rPr>
        <w:t>624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طن</w:t>
      </w:r>
      <w:r w:rsidR="00D63227"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مكافئ</w:t>
      </w:r>
      <w:r w:rsidR="00D63227"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طريق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إضافة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65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الخاص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با</w:t>
      </w:r>
      <w:r w:rsidRPr="0013041D">
        <w:rPr>
          <w:sz w:val="26"/>
          <w:szCs w:val="26"/>
          <w:rtl/>
          <w:lang w:val="en-CA" w:bidi="ar-LB"/>
        </w:rPr>
        <w:t>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(المعبر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متوسط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​​استهلاكها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الفترة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2020</w:t>
      </w:r>
      <w:r w:rsidR="00D63227" w:rsidRPr="0013041D">
        <w:rPr>
          <w:sz w:val="26"/>
          <w:szCs w:val="26"/>
          <w:rtl/>
          <w:lang w:val="en-CA" w:bidi="ar-LB"/>
        </w:rPr>
        <w:t>-</w:t>
      </w:r>
      <w:r w:rsidRPr="0013041D">
        <w:rPr>
          <w:sz w:val="26"/>
          <w:szCs w:val="26"/>
          <w:rtl/>
          <w:lang w:val="en-CA" w:bidi="ar-LB"/>
        </w:rPr>
        <w:t>2022،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موضح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4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63671CA7" w14:textId="43121088" w:rsidR="00601E95" w:rsidRPr="0013041D" w:rsidRDefault="008F1FAB" w:rsidP="008F1FAB">
      <w:pPr>
        <w:pStyle w:val="ListParagraph"/>
        <w:bidi/>
        <w:spacing w:line="360" w:lineRule="exact"/>
        <w:ind w:left="4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4-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حساب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b/>
          <w:bCs/>
          <w:sz w:val="26"/>
          <w:szCs w:val="26"/>
          <w:rtl/>
          <w:lang w:val="en-CA" w:bidi="ar-LB"/>
        </w:rPr>
        <w:t>خط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b/>
          <w:bCs/>
          <w:sz w:val="26"/>
          <w:szCs w:val="26"/>
          <w:rtl/>
          <w:lang w:val="en-CA" w:bidi="ar-LB"/>
        </w:rPr>
        <w:t>أساس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b/>
          <w:bCs/>
          <w:sz w:val="26"/>
          <w:szCs w:val="26"/>
          <w:rtl/>
          <w:lang w:val="en-CA" w:bidi="ar-LB"/>
        </w:rPr>
        <w:t>المواد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</w:t>
      </w:r>
      <w:r w:rsidR="00254408" w:rsidRPr="0013041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13041D">
        <w:rPr>
          <w:b/>
          <w:bCs/>
          <w:sz w:val="26"/>
          <w:szCs w:val="26"/>
          <w:rtl/>
          <w:lang w:val="en-CA" w:bidi="ar-LB"/>
        </w:rPr>
        <w:t>ية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914CB5" w:rsidRPr="0013041D">
        <w:rPr>
          <w:b/>
          <w:bCs/>
          <w:sz w:val="26"/>
          <w:szCs w:val="26"/>
          <w:rtl/>
          <w:lang w:val="en-CA" w:bidi="ar-LB"/>
        </w:rPr>
        <w:t>ل</w:t>
      </w:r>
      <w:r w:rsidR="00842C18" w:rsidRPr="0013041D">
        <w:rPr>
          <w:b/>
          <w:bCs/>
          <w:sz w:val="26"/>
          <w:szCs w:val="26"/>
          <w:rtl/>
          <w:lang w:val="en-CA" w:bidi="ar-LB"/>
        </w:rPr>
        <w:t>زمبابوي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(أطنان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مكافئ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ثاني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أكسيد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الكربون)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77"/>
        <w:gridCol w:w="1559"/>
        <w:gridCol w:w="1559"/>
        <w:gridCol w:w="1555"/>
      </w:tblGrid>
      <w:tr w:rsidR="008F1FAB" w:rsidRPr="0013041D" w14:paraId="7D7E215B" w14:textId="77777777" w:rsidTr="00D63227">
        <w:trPr>
          <w:trHeight w:val="255"/>
          <w:tblHeader/>
        </w:trPr>
        <w:tc>
          <w:tcPr>
            <w:tcW w:w="4677" w:type="dxa"/>
          </w:tcPr>
          <w:p w14:paraId="6543B3D6" w14:textId="322387C4" w:rsidR="008F1FAB" w:rsidRPr="0013041D" w:rsidRDefault="008F1FAB" w:rsidP="00914CB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rtl/>
                <w:lang w:bidi="ar-LB"/>
              </w:rPr>
              <w:t>مكونات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حساب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خط</w:t>
            </w:r>
            <w:r w:rsidR="00474D47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sz w:val="20"/>
                <w:rtl/>
                <w:lang w:bidi="ar-LB"/>
              </w:rPr>
              <w:t>الأساس</w:t>
            </w:r>
          </w:p>
        </w:tc>
        <w:tc>
          <w:tcPr>
            <w:tcW w:w="1559" w:type="dxa"/>
          </w:tcPr>
          <w:p w14:paraId="7156FEB8" w14:textId="77777777" w:rsidR="008F1FAB" w:rsidRPr="0013041D" w:rsidRDefault="008F1FAB" w:rsidP="008F1FAB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2020</w:t>
            </w:r>
          </w:p>
        </w:tc>
        <w:tc>
          <w:tcPr>
            <w:tcW w:w="1559" w:type="dxa"/>
          </w:tcPr>
          <w:p w14:paraId="3176BADA" w14:textId="77777777" w:rsidR="008F1FAB" w:rsidRPr="0013041D" w:rsidRDefault="008F1FAB" w:rsidP="008F1FAB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2021</w:t>
            </w:r>
          </w:p>
        </w:tc>
        <w:tc>
          <w:tcPr>
            <w:tcW w:w="1555" w:type="dxa"/>
          </w:tcPr>
          <w:p w14:paraId="32EB0727" w14:textId="77777777" w:rsidR="008F1FAB" w:rsidRPr="0013041D" w:rsidRDefault="008F1FAB" w:rsidP="008F1FAB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2022</w:t>
            </w:r>
          </w:p>
        </w:tc>
      </w:tr>
      <w:tr w:rsidR="008F1FAB" w:rsidRPr="0013041D" w14:paraId="4F903179" w14:textId="77777777" w:rsidTr="00D63227">
        <w:trPr>
          <w:trHeight w:val="255"/>
        </w:trPr>
        <w:tc>
          <w:tcPr>
            <w:tcW w:w="4677" w:type="dxa"/>
          </w:tcPr>
          <w:p w14:paraId="6AD2971E" w14:textId="4F3AB6F7" w:rsidR="008F1FAB" w:rsidRPr="0013041D" w:rsidRDefault="008F1FAB" w:rsidP="008F1FAB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rtl/>
                <w:lang w:bidi="ar-LB"/>
              </w:rPr>
              <w:t>الاستهلاك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السنوي</w:t>
            </w:r>
            <w:r w:rsidR="00474D47">
              <w:rPr>
                <w:rtl/>
                <w:lang w:bidi="ar-LB"/>
              </w:rPr>
              <w:t xml:space="preserve"> </w:t>
            </w:r>
            <w:r w:rsidR="00914CB5"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="00914CB5" w:rsidRPr="0013041D">
              <w:rPr>
                <w:rtl/>
                <w:lang w:bidi="ar-LB"/>
              </w:rPr>
              <w:t>ا</w:t>
            </w:r>
            <w:r w:rsidRPr="0013041D">
              <w:rPr>
                <w:rtl/>
                <w:lang w:bidi="ar-LB"/>
              </w:rPr>
              <w:t>لمواد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254408" w:rsidRPr="0013041D">
              <w:rPr>
                <w:rtl/>
                <w:lang w:bidi="ar-LB"/>
              </w:rPr>
              <w:t>هيدروفلوروكربون</w:t>
            </w:r>
            <w:r w:rsidRPr="0013041D">
              <w:rPr>
                <w:rtl/>
                <w:lang w:bidi="ar-LB"/>
              </w:rPr>
              <w:t>ية</w:t>
            </w:r>
          </w:p>
        </w:tc>
        <w:tc>
          <w:tcPr>
            <w:tcW w:w="1559" w:type="dxa"/>
          </w:tcPr>
          <w:p w14:paraId="2BFC4BDE" w14:textId="77777777" w:rsidR="008F1FAB" w:rsidRPr="0013041D" w:rsidRDefault="008F1FAB" w:rsidP="00914CB5">
            <w:pPr>
              <w:bidi/>
              <w:jc w:val="righ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1,009,387</w:t>
            </w:r>
          </w:p>
        </w:tc>
        <w:tc>
          <w:tcPr>
            <w:tcW w:w="1559" w:type="dxa"/>
          </w:tcPr>
          <w:p w14:paraId="08F741C5" w14:textId="77777777" w:rsidR="008F1FAB" w:rsidRPr="0013041D" w:rsidRDefault="008F1FAB" w:rsidP="00914CB5">
            <w:pPr>
              <w:bidi/>
              <w:jc w:val="righ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733,188</w:t>
            </w:r>
          </w:p>
        </w:tc>
        <w:tc>
          <w:tcPr>
            <w:tcW w:w="1555" w:type="dxa"/>
          </w:tcPr>
          <w:p w14:paraId="10A2C5F0" w14:textId="77777777" w:rsidR="008F1FAB" w:rsidRPr="0013041D" w:rsidRDefault="008F1FAB" w:rsidP="00914CB5">
            <w:pPr>
              <w:bidi/>
              <w:jc w:val="righ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795,792</w:t>
            </w:r>
          </w:p>
        </w:tc>
      </w:tr>
      <w:tr w:rsidR="008F1FAB" w:rsidRPr="0013041D" w14:paraId="772E9A57" w14:textId="77777777" w:rsidTr="00D63227">
        <w:trPr>
          <w:trHeight w:val="255"/>
        </w:trPr>
        <w:tc>
          <w:tcPr>
            <w:tcW w:w="4677" w:type="dxa"/>
          </w:tcPr>
          <w:p w14:paraId="69C6CC04" w14:textId="6957B8A9" w:rsidR="008F1FAB" w:rsidRPr="0013041D" w:rsidRDefault="008F1FAB" w:rsidP="008F1FAB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rtl/>
                <w:lang w:bidi="ar-LB"/>
              </w:rPr>
              <w:t>متوسط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​​استهلاك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المواد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254408" w:rsidRPr="0013041D">
              <w:rPr>
                <w:rtl/>
                <w:lang w:bidi="ar-LB"/>
              </w:rPr>
              <w:t>هيدروفلوروكربون</w:t>
            </w:r>
            <w:r w:rsidRPr="0013041D">
              <w:rPr>
                <w:rtl/>
                <w:lang w:bidi="ar-LB"/>
              </w:rPr>
              <w:t>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في</w:t>
            </w:r>
            <w:r w:rsidR="00474D47">
              <w:rPr>
                <w:rtl/>
                <w:lang w:bidi="ar-LB"/>
              </w:rPr>
              <w:t xml:space="preserve"> </w:t>
            </w:r>
            <w:r w:rsidR="00D63227" w:rsidRPr="0013041D">
              <w:rPr>
                <w:rtl/>
                <w:lang w:bidi="ar-LB"/>
              </w:rPr>
              <w:t>الفترة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2020</w:t>
            </w:r>
            <w:r w:rsidR="00D63227" w:rsidRPr="0013041D">
              <w:rPr>
                <w:rtl/>
                <w:lang w:bidi="ar-LB"/>
              </w:rPr>
              <w:t>-</w:t>
            </w:r>
            <w:r w:rsidRPr="0013041D">
              <w:rPr>
                <w:rtl/>
                <w:lang w:bidi="ar-LB"/>
              </w:rPr>
              <w:t>2022</w:t>
            </w:r>
          </w:p>
        </w:tc>
        <w:tc>
          <w:tcPr>
            <w:tcW w:w="4673" w:type="dxa"/>
            <w:gridSpan w:val="3"/>
          </w:tcPr>
          <w:p w14:paraId="0A8DA639" w14:textId="77777777" w:rsidR="008F1FAB" w:rsidRPr="0013041D" w:rsidRDefault="008F1FAB" w:rsidP="00914CB5">
            <w:pPr>
              <w:bidi/>
              <w:jc w:val="right"/>
              <w:rPr>
                <w:sz w:val="20"/>
                <w:lang w:bidi="ar-LB"/>
              </w:rPr>
            </w:pPr>
            <w:r w:rsidRPr="0013041D">
              <w:rPr>
                <w:color w:val="000000" w:themeColor="text1"/>
                <w:sz w:val="20"/>
                <w:lang w:bidi="ar-LB"/>
              </w:rPr>
              <w:t>846,122</w:t>
            </w:r>
          </w:p>
        </w:tc>
      </w:tr>
      <w:tr w:rsidR="008F1FAB" w:rsidRPr="0013041D" w14:paraId="35B1C6B6" w14:textId="77777777" w:rsidTr="00D63227">
        <w:trPr>
          <w:trHeight w:val="255"/>
        </w:trPr>
        <w:tc>
          <w:tcPr>
            <w:tcW w:w="4677" w:type="dxa"/>
          </w:tcPr>
          <w:p w14:paraId="51E4004D" w14:textId="01D495D0" w:rsidR="008F1FAB" w:rsidRPr="0013041D" w:rsidRDefault="00D63227" w:rsidP="008F1FAB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rtl/>
                <w:lang w:bidi="ar-LB"/>
              </w:rPr>
              <w:t>خط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أساس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المواد</w:t>
            </w:r>
            <w:r w:rsidR="00474D47">
              <w:rPr>
                <w:rtl/>
                <w:lang w:bidi="ar-LB"/>
              </w:rPr>
              <w:t xml:space="preserve"> </w:t>
            </w:r>
            <w:r w:rsidR="008F1FAB" w:rsidRPr="0013041D">
              <w:rPr>
                <w:rtl/>
                <w:lang w:bidi="ar-LB"/>
              </w:rPr>
              <w:t>ال</w:t>
            </w:r>
            <w:r w:rsidR="00400FE2" w:rsidRPr="0013041D">
              <w:rPr>
                <w:rtl/>
                <w:lang w:bidi="ar-LB"/>
              </w:rPr>
              <w:t>هيدرو</w:t>
            </w:r>
            <w:r w:rsidR="00914CB5" w:rsidRPr="0013041D">
              <w:rPr>
                <w:rtl/>
                <w:lang w:bidi="ar-LB"/>
              </w:rPr>
              <w:t>كلورو</w:t>
            </w:r>
            <w:r w:rsidR="00400FE2" w:rsidRPr="0013041D">
              <w:rPr>
                <w:rtl/>
                <w:lang w:bidi="ar-LB"/>
              </w:rPr>
              <w:t>فلوروكربون</w:t>
            </w:r>
            <w:r w:rsidR="008F1FAB" w:rsidRPr="0013041D">
              <w:rPr>
                <w:rtl/>
                <w:lang w:bidi="ar-LB"/>
              </w:rPr>
              <w:t>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(65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المائة)</w:t>
            </w:r>
          </w:p>
        </w:tc>
        <w:tc>
          <w:tcPr>
            <w:tcW w:w="4673" w:type="dxa"/>
            <w:gridSpan w:val="3"/>
          </w:tcPr>
          <w:p w14:paraId="32EC7E30" w14:textId="77777777" w:rsidR="008F1FAB" w:rsidRPr="0013041D" w:rsidRDefault="008F1FAB" w:rsidP="00914CB5">
            <w:pPr>
              <w:bidi/>
              <w:jc w:val="righ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364,502</w:t>
            </w:r>
          </w:p>
        </w:tc>
      </w:tr>
      <w:tr w:rsidR="008F1FAB" w:rsidRPr="0013041D" w14:paraId="4EA29D66" w14:textId="77777777" w:rsidTr="00D63227">
        <w:trPr>
          <w:trHeight w:val="255"/>
        </w:trPr>
        <w:tc>
          <w:tcPr>
            <w:tcW w:w="4677" w:type="dxa"/>
          </w:tcPr>
          <w:p w14:paraId="002114B4" w14:textId="4CA0A13A" w:rsidR="008F1FAB" w:rsidRPr="0013041D" w:rsidRDefault="00D63227" w:rsidP="008F1FAB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rtl/>
                <w:lang w:bidi="ar-LB"/>
              </w:rPr>
              <w:t>خط</w:t>
            </w:r>
            <w:r w:rsidR="00474D47">
              <w:rPr>
                <w:b/>
                <w:bCs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rtl/>
                <w:lang w:bidi="ar-LB"/>
              </w:rPr>
              <w:t>أساس</w:t>
            </w:r>
            <w:r w:rsidR="00474D47">
              <w:rPr>
                <w:b/>
                <w:bCs/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rtl/>
                <w:lang w:bidi="ar-LB"/>
              </w:rPr>
              <w:t>المواد</w:t>
            </w:r>
            <w:r w:rsidR="00474D47">
              <w:rPr>
                <w:b/>
                <w:bCs/>
                <w:rtl/>
                <w:lang w:bidi="ar-LB"/>
              </w:rPr>
              <w:t xml:space="preserve"> </w:t>
            </w:r>
            <w:r w:rsidR="008F1FAB" w:rsidRPr="0013041D">
              <w:rPr>
                <w:b/>
                <w:bCs/>
                <w:rtl/>
                <w:lang w:bidi="ar-LB"/>
              </w:rPr>
              <w:t>ال</w:t>
            </w:r>
            <w:r w:rsidR="00254408" w:rsidRPr="0013041D">
              <w:rPr>
                <w:b/>
                <w:bCs/>
                <w:rtl/>
                <w:lang w:bidi="ar-LB"/>
              </w:rPr>
              <w:t>هيدروفلوروكربون</w:t>
            </w:r>
            <w:r w:rsidR="008F1FAB" w:rsidRPr="0013041D">
              <w:rPr>
                <w:b/>
                <w:bCs/>
                <w:rtl/>
                <w:lang w:bidi="ar-LB"/>
              </w:rPr>
              <w:t>ية</w:t>
            </w:r>
          </w:p>
        </w:tc>
        <w:tc>
          <w:tcPr>
            <w:tcW w:w="4673" w:type="dxa"/>
            <w:gridSpan w:val="3"/>
          </w:tcPr>
          <w:p w14:paraId="1023F60A" w14:textId="77777777" w:rsidR="008F1FAB" w:rsidRPr="0013041D" w:rsidRDefault="008F1FAB" w:rsidP="00914CB5">
            <w:pPr>
              <w:bidi/>
              <w:jc w:val="right"/>
              <w:rPr>
                <w:b/>
                <w:bCs/>
                <w:sz w:val="20"/>
                <w:lang w:bidi="ar-LB"/>
              </w:rPr>
            </w:pPr>
            <w:r w:rsidRPr="0013041D">
              <w:rPr>
                <w:b/>
                <w:bCs/>
                <w:sz w:val="20"/>
                <w:lang w:bidi="ar-LB"/>
              </w:rPr>
              <w:t>1,210,624</w:t>
            </w:r>
          </w:p>
        </w:tc>
      </w:tr>
    </w:tbl>
    <w:p w14:paraId="64A521AC" w14:textId="23FFC3F3" w:rsidR="008F1FAB" w:rsidRPr="0013041D" w:rsidRDefault="00F8027A" w:rsidP="00D63227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i/>
          <w:iCs/>
          <w:sz w:val="26"/>
          <w:szCs w:val="26"/>
          <w:rtl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تقرير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تنفيذ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البرنامج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القطري</w:t>
      </w:r>
    </w:p>
    <w:p w14:paraId="122D21FA" w14:textId="66B2561E" w:rsidR="00F8027A" w:rsidRPr="0013041D" w:rsidRDefault="00D63227" w:rsidP="00F8027A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تتسق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بيانات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F8027A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القطاعية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قدمتها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تقريرها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برنامجها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القطري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لعام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2023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البيانات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الواردة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المادة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بروتوكول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027A" w:rsidRPr="0013041D">
        <w:rPr>
          <w:sz w:val="26"/>
          <w:szCs w:val="26"/>
          <w:rtl/>
          <w:lang w:val="en-CA" w:bidi="ar-LB"/>
        </w:rPr>
        <w:t>مونتريال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495ADF9E" w14:textId="11B8AFA6" w:rsidR="00F8027A" w:rsidRPr="0013041D" w:rsidRDefault="00F8027A" w:rsidP="00D63227">
      <w:pPr>
        <w:pStyle w:val="ListParagraph"/>
        <w:keepNext/>
        <w:keepLines/>
        <w:bidi/>
        <w:spacing w:after="240" w:line="360" w:lineRule="exact"/>
        <w:ind w:left="0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lastRenderedPageBreak/>
        <w:t>اتجاهات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استهلاك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المواد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254408" w:rsidRPr="0013041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13041D">
        <w:rPr>
          <w:sz w:val="26"/>
          <w:szCs w:val="26"/>
          <w:u w:val="single"/>
          <w:rtl/>
          <w:lang w:val="en-CA" w:bidi="ar-LB"/>
        </w:rPr>
        <w:t>ية</w:t>
      </w:r>
    </w:p>
    <w:p w14:paraId="03D3F23D" w14:textId="52557A66" w:rsidR="00F8027A" w:rsidRPr="0013041D" w:rsidRDefault="00506769" w:rsidP="00506769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انخفض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2019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2021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بسبب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جائحة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كوفيد-19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والتباطؤ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الاقتصادي،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فضلا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التخزين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المحتمل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2019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بسبب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الضوابط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المتوقعة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زاد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2022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و2023،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المتوقع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يستمر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الاتجاه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ظل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سيناريو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ك</w:t>
      </w:r>
      <w:r w:rsidRPr="0013041D">
        <w:rPr>
          <w:sz w:val="26"/>
          <w:szCs w:val="26"/>
          <w:rtl/>
          <w:lang w:val="en-CA" w:bidi="ar-LB"/>
        </w:rPr>
        <w:t>المعتاد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D408D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rtl/>
          <w:lang w:val="en-CA" w:bidi="ar-LB"/>
        </w:rPr>
        <w:t>التنمية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الاقتصادية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D408D" w:rsidRPr="0013041D">
        <w:rPr>
          <w:sz w:val="26"/>
          <w:szCs w:val="26"/>
          <w:rtl/>
          <w:lang w:val="en-CA" w:bidi="ar-LB"/>
        </w:rPr>
        <w:t>الجارية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557A6522" w14:textId="76FEB35D" w:rsidR="00506769" w:rsidRPr="0013041D" w:rsidRDefault="00506769" w:rsidP="00D63227">
      <w:pPr>
        <w:pStyle w:val="ListParagraph"/>
        <w:keepNext/>
        <w:keepLines/>
        <w:bidi/>
        <w:spacing w:after="240" w:line="360" w:lineRule="exact"/>
        <w:ind w:left="0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استهلاك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المواد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254408" w:rsidRPr="0013041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13041D">
        <w:rPr>
          <w:sz w:val="26"/>
          <w:szCs w:val="26"/>
          <w:u w:val="single"/>
          <w:rtl/>
          <w:lang w:val="en-CA" w:bidi="ar-LB"/>
        </w:rPr>
        <w:t>ية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حسب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القطاع</w:t>
      </w:r>
    </w:p>
    <w:p w14:paraId="470FF68E" w14:textId="49D5B014" w:rsidR="00506769" w:rsidRPr="0013041D" w:rsidRDefault="00506769" w:rsidP="00506769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تُستخدم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أساس</w:t>
      </w:r>
      <w:r w:rsidR="00D63227"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(95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الكميات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المتبقية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والتجارية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(4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Pr="0013041D">
        <w:rPr>
          <w:sz w:val="26"/>
          <w:szCs w:val="26"/>
          <w:rtl/>
          <w:lang w:val="en-CA" w:bidi="ar-LB"/>
        </w:rPr>
        <w:t>8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و4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Pr="0013041D">
        <w:rPr>
          <w:sz w:val="26"/>
          <w:szCs w:val="26"/>
          <w:rtl/>
          <w:lang w:val="en-CA" w:bidi="ar-LB"/>
        </w:rPr>
        <w:t>2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الحرائق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(أقل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المائة</w:t>
      </w:r>
      <w:r w:rsidRPr="0013041D">
        <w:rPr>
          <w:sz w:val="26"/>
          <w:szCs w:val="26"/>
          <w:rtl/>
          <w:lang w:val="en-CA" w:bidi="ar-LB"/>
        </w:rPr>
        <w:t>)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266ABBDA" w14:textId="25D6B465" w:rsidR="00506769" w:rsidRPr="0013041D" w:rsidRDefault="00D63227" w:rsidP="00506769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506769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تُستخدم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506769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التجاري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والصناعي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</w:t>
      </w:r>
      <w:r w:rsidR="00B6094B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وسائل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النقل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(37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506769" w:rsidRPr="0013041D">
        <w:rPr>
          <w:sz w:val="26"/>
          <w:szCs w:val="26"/>
          <w:rtl/>
          <w:lang w:val="en-CA" w:bidi="ar-LB"/>
        </w:rPr>
        <w:t>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بالطن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المتري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و51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506769" w:rsidRPr="0013041D">
        <w:rPr>
          <w:sz w:val="26"/>
          <w:szCs w:val="26"/>
          <w:rtl/>
          <w:lang w:val="en-CA" w:bidi="ar-LB"/>
        </w:rPr>
        <w:t>4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بأطنان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مكافئ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الكربون)،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و</w:t>
      </w:r>
      <w:r w:rsidR="00506769" w:rsidRPr="0013041D">
        <w:rPr>
          <w:sz w:val="26"/>
          <w:szCs w:val="26"/>
          <w:rtl/>
          <w:lang w:val="en-CA" w:bidi="ar-LB"/>
        </w:rPr>
        <w:t>يليها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</w:t>
      </w:r>
      <w:r w:rsidR="00B6094B"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المبا</w:t>
      </w:r>
      <w:r w:rsidR="000D408D" w:rsidRPr="0013041D">
        <w:rPr>
          <w:sz w:val="26"/>
          <w:szCs w:val="26"/>
          <w:rtl/>
          <w:lang w:val="en-CA" w:bidi="ar-LB"/>
        </w:rPr>
        <w:t>ن</w:t>
      </w:r>
      <w:r w:rsidR="00B6094B" w:rsidRPr="0013041D">
        <w:rPr>
          <w:sz w:val="26"/>
          <w:szCs w:val="26"/>
          <w:rtl/>
          <w:lang w:val="en-CA" w:bidi="ar-LB"/>
        </w:rPr>
        <w:t>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السكنية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والتجارية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(45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506769" w:rsidRPr="0013041D">
        <w:rPr>
          <w:sz w:val="26"/>
          <w:szCs w:val="26"/>
          <w:rtl/>
          <w:lang w:val="en-CA" w:bidi="ar-LB"/>
        </w:rPr>
        <w:t>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بالطن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المتري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و36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506769" w:rsidRPr="0013041D">
        <w:rPr>
          <w:sz w:val="26"/>
          <w:szCs w:val="26"/>
          <w:rtl/>
          <w:lang w:val="en-CA" w:bidi="ar-LB"/>
        </w:rPr>
        <w:t>4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بأطنان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مكافئ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الكربون)،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السكنية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(8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506769" w:rsidRPr="0013041D">
        <w:rPr>
          <w:sz w:val="26"/>
          <w:szCs w:val="26"/>
          <w:rtl/>
          <w:lang w:val="en-CA" w:bidi="ar-LB"/>
        </w:rPr>
        <w:t>6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بالطن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المتري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و5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506769" w:rsidRPr="0013041D">
        <w:rPr>
          <w:sz w:val="26"/>
          <w:szCs w:val="26"/>
          <w:rtl/>
          <w:lang w:val="en-CA" w:bidi="ar-LB"/>
        </w:rPr>
        <w:t>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بأطنان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مكافئ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الكربون)،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</w:t>
      </w:r>
      <w:r w:rsidR="00B6094B" w:rsidRPr="0013041D">
        <w:rPr>
          <w:sz w:val="26"/>
          <w:szCs w:val="26"/>
          <w:rtl/>
          <w:lang w:val="en-CA" w:bidi="ar-LB"/>
        </w:rPr>
        <w:t>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المتحرك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(2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506769" w:rsidRPr="0013041D">
        <w:rPr>
          <w:sz w:val="26"/>
          <w:szCs w:val="26"/>
          <w:rtl/>
          <w:lang w:val="en-CA" w:bidi="ar-LB"/>
        </w:rPr>
        <w:t>4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بالطن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المتري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و1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506769" w:rsidRPr="0013041D">
        <w:rPr>
          <w:sz w:val="26"/>
          <w:szCs w:val="26"/>
          <w:rtl/>
          <w:lang w:val="en-CA" w:bidi="ar-LB"/>
        </w:rPr>
        <w:t>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بأطنان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مكافئ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6094B"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الكربون)،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كما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هو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موضح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الجدولين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769" w:rsidRPr="0013041D">
        <w:rPr>
          <w:sz w:val="26"/>
          <w:szCs w:val="26"/>
          <w:rtl/>
          <w:lang w:val="en-CA" w:bidi="ar-LB"/>
        </w:rPr>
        <w:t>و6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66F4920A" w14:textId="6C0B78FD" w:rsidR="002B3482" w:rsidRPr="0013041D" w:rsidRDefault="002B3482" w:rsidP="00C95572">
      <w:pPr>
        <w:pStyle w:val="ListParagraph"/>
        <w:bidi/>
        <w:spacing w:line="360" w:lineRule="exact"/>
        <w:ind w:left="4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5-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استهلاك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المواد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</w:t>
      </w:r>
      <w:r w:rsidR="00254408" w:rsidRPr="0013041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13041D">
        <w:rPr>
          <w:b/>
          <w:bCs/>
          <w:sz w:val="26"/>
          <w:szCs w:val="26"/>
          <w:rtl/>
          <w:lang w:val="en-CA" w:bidi="ar-LB"/>
        </w:rPr>
        <w:t>ية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في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b/>
          <w:bCs/>
          <w:sz w:val="26"/>
          <w:szCs w:val="26"/>
          <w:rtl/>
          <w:lang w:val="en-CA" w:bidi="ar-LB"/>
        </w:rPr>
        <w:t>زمبابوي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حسب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القطاع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بالأطنان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المترية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(2023)</w:t>
      </w:r>
    </w:p>
    <w:tbl>
      <w:tblPr>
        <w:bidiVisual/>
        <w:tblW w:w="4962" w:type="pct"/>
        <w:tblLook w:val="04A0" w:firstRow="1" w:lastRow="0" w:firstColumn="1" w:lastColumn="0" w:noHBand="0" w:noVBand="1"/>
      </w:tblPr>
      <w:tblGrid>
        <w:gridCol w:w="776"/>
        <w:gridCol w:w="1275"/>
        <w:gridCol w:w="1329"/>
        <w:gridCol w:w="1181"/>
        <w:gridCol w:w="1181"/>
        <w:gridCol w:w="536"/>
        <w:gridCol w:w="564"/>
        <w:gridCol w:w="554"/>
        <w:gridCol w:w="474"/>
        <w:gridCol w:w="562"/>
        <w:gridCol w:w="847"/>
      </w:tblGrid>
      <w:tr w:rsidR="00C22934" w:rsidRPr="0013041D" w14:paraId="54615FCD" w14:textId="77777777" w:rsidTr="00C22934">
        <w:trPr>
          <w:trHeight w:val="29"/>
          <w:tblHeader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2C66AA" w14:textId="55BE92CC" w:rsidR="00C95572" w:rsidRPr="0013041D" w:rsidRDefault="00C95572" w:rsidP="00C9557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القطاع</w:t>
            </w:r>
            <w:r w:rsidR="00254408"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ات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6B8843" w14:textId="3728BD68" w:rsidR="00C95572" w:rsidRPr="0013041D" w:rsidRDefault="00BE255F" w:rsidP="00C9557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254408"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هيدروفلوروكربون</w:t>
            </w: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-134أ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573998" w14:textId="4FD61B0E" w:rsidR="00C95572" w:rsidRPr="0013041D" w:rsidRDefault="00BE255F" w:rsidP="00C9557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254408"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هيدروفلوروكربون</w:t>
            </w: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-32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497275" w14:textId="72E33873" w:rsidR="00C95572" w:rsidRPr="0013041D" w:rsidRDefault="00BE255F" w:rsidP="00C9557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254408"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هيدروفلوروكربون</w:t>
            </w: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-</w:t>
            </w:r>
            <w:r w:rsidR="00254408"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227ea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B8BE42" w14:textId="77777777" w:rsidR="00C95572" w:rsidRPr="0013041D" w:rsidRDefault="00C95572" w:rsidP="00C9557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R-404A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67B5F4" w14:textId="77777777" w:rsidR="00C95572" w:rsidRPr="0013041D" w:rsidRDefault="00C95572" w:rsidP="00C9557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R-407C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BC3285" w14:textId="77777777" w:rsidR="00C95572" w:rsidRPr="0013041D" w:rsidRDefault="00C95572" w:rsidP="00C9557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R-410A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EB1333" w14:textId="77777777" w:rsidR="00C95572" w:rsidRPr="0013041D" w:rsidRDefault="00C95572" w:rsidP="00C9557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R-507A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4C612B" w14:textId="49B40CF3" w:rsidR="00C95572" w:rsidRPr="0013041D" w:rsidRDefault="00C95572" w:rsidP="00C9557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المجموع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BCD8B8" w14:textId="5C870B14" w:rsidR="00BE255F" w:rsidRPr="0013041D" w:rsidRDefault="00BE255F" w:rsidP="00BE255F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النسبة</w:t>
            </w:r>
            <w:r w:rsidR="00474D47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من</w:t>
            </w:r>
          </w:p>
          <w:p w14:paraId="5FD2DF23" w14:textId="77777777" w:rsidR="00BE255F" w:rsidRPr="0013041D" w:rsidRDefault="00BE255F" w:rsidP="00BE255F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الإجمالي</w:t>
            </w:r>
          </w:p>
          <w:p w14:paraId="6138A010" w14:textId="37C728D1" w:rsidR="00C95572" w:rsidRPr="0013041D" w:rsidRDefault="00BE255F" w:rsidP="00BE255F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(%)</w:t>
            </w:r>
          </w:p>
        </w:tc>
      </w:tr>
      <w:tr w:rsidR="00C95572" w:rsidRPr="0013041D" w14:paraId="770CC5C6" w14:textId="77777777" w:rsidTr="00C22934">
        <w:trPr>
          <w:trHeight w:val="2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6A51B15" w14:textId="5A76DB3A" w:rsidR="00C95572" w:rsidRPr="0013041D" w:rsidRDefault="00C95572" w:rsidP="00C2293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>التصنيع</w:t>
            </w:r>
            <w:r w:rsidR="00474D47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ar-LB"/>
              </w:rPr>
              <w:t>والتجميع</w:t>
            </w:r>
          </w:p>
        </w:tc>
      </w:tr>
      <w:tr w:rsidR="00C22934" w:rsidRPr="0013041D" w14:paraId="64A4FA51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00C3245" w14:textId="518B254A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>التبريد</w:t>
            </w:r>
            <w:r w:rsidR="00474D47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>المنزلي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EF145ED" w14:textId="5181AFA2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9146C29" w14:textId="48667F1A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F8663A6" w14:textId="325395BA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1A98970" w14:textId="65CB592A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00A2EA8" w14:textId="3D201FE9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1ACB9E1" w14:textId="66850A8C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A639952" w14:textId="2C471A18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9FDBB8E" w14:textId="04C8C4C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610FC1E" w14:textId="73175D57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</w:t>
            </w:r>
          </w:p>
        </w:tc>
      </w:tr>
      <w:tr w:rsidR="00C22934" w:rsidRPr="0013041D" w14:paraId="5C126CD2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23D317" w14:textId="5C08E802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>التبريد</w:t>
            </w:r>
            <w:r w:rsidR="00474D47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>التجاري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65CEC9" w14:textId="4E2F410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BA95B0" w14:textId="37CCC940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0D6245" w14:textId="3AC52937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7FD480" w14:textId="5BA8949C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07E766" w14:textId="3317FBA6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451708" w14:textId="25052A77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918C16" w14:textId="3764F20F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B7FD55" w14:textId="41C86D73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7EA1CF" w14:textId="5DBBF86E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</w:t>
            </w:r>
          </w:p>
        </w:tc>
      </w:tr>
      <w:tr w:rsidR="00C22934" w:rsidRPr="0013041D" w14:paraId="31A301C7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E5A069" w14:textId="134C065F" w:rsidR="00C95572" w:rsidRPr="0013041D" w:rsidRDefault="00BE255F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المتحرك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47BA1C" w14:textId="3A9CEF6A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75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BB6F1C" w14:textId="6B39D9B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A23BB7" w14:textId="3980B271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D9E4AD" w14:textId="578E0D5A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268ACD" w14:textId="3182FF4F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A7BF06" w14:textId="7176C7E9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58403E" w14:textId="558D7976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A5560D" w14:textId="64AA0579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75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E30E28" w14:textId="5C3BD8FB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7</w:t>
            </w:r>
          </w:p>
        </w:tc>
      </w:tr>
      <w:tr w:rsidR="00C22934" w:rsidRPr="0013041D" w14:paraId="2456B975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8802B0" w14:textId="111167BD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المجموع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الفرعي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للتصنيع/التجميع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DBFA25" w14:textId="3FE2986A" w:rsidR="00C95572" w:rsidRPr="0013041D" w:rsidRDefault="00C95572" w:rsidP="00C95572">
            <w:pPr>
              <w:suppressAutoHyphen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17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25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183FF9" w14:textId="141DC5CD" w:rsidR="00C95572" w:rsidRPr="0013041D" w:rsidRDefault="00C95572" w:rsidP="00C95572">
            <w:pPr>
              <w:suppressAutoHyphen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5B07D3" w14:textId="2BB852D0" w:rsidR="00C95572" w:rsidRPr="0013041D" w:rsidRDefault="00C95572" w:rsidP="00C95572">
            <w:pPr>
              <w:suppressAutoHyphen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4817B8" w14:textId="192BB351" w:rsidR="00C95572" w:rsidRPr="0013041D" w:rsidRDefault="00C95572" w:rsidP="00C95572">
            <w:pPr>
              <w:suppressAutoHyphen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3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C2E786" w14:textId="3869A1D4" w:rsidR="00C95572" w:rsidRPr="0013041D" w:rsidRDefault="00C95572" w:rsidP="00C95572">
            <w:pPr>
              <w:suppressAutoHyphen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38FF49" w14:textId="001C2CCE" w:rsidR="00C95572" w:rsidRPr="0013041D" w:rsidRDefault="00C95572" w:rsidP="00C95572">
            <w:pPr>
              <w:suppressAutoHyphen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A653E3" w14:textId="25310766" w:rsidR="00C95572" w:rsidRPr="0013041D" w:rsidRDefault="00C95572" w:rsidP="00C95572">
            <w:pPr>
              <w:suppressAutoHyphen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ECE011" w14:textId="3B3D73FE" w:rsidR="00C95572" w:rsidRPr="0013041D" w:rsidRDefault="00C95572" w:rsidP="00C95572">
            <w:pPr>
              <w:suppressAutoHyphen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20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sz w:val="16"/>
                <w:szCs w:val="16"/>
                <w:lang w:bidi="ar-LB"/>
              </w:rPr>
              <w:t>90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5CB348" w14:textId="37339113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5</w:t>
            </w:r>
            <w:r w:rsidR="00464B77"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5</w:t>
            </w:r>
          </w:p>
        </w:tc>
      </w:tr>
      <w:tr w:rsidR="00C95572" w:rsidRPr="0013041D" w14:paraId="0C75E6FD" w14:textId="77777777" w:rsidTr="00C22934">
        <w:trPr>
          <w:trHeight w:val="2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15915A" w14:textId="4ADDFEC7" w:rsidR="00C95572" w:rsidRPr="0013041D" w:rsidRDefault="00C95572" w:rsidP="00C9557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D70E78"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تبريد</w:t>
            </w:r>
            <w:r w:rsidR="00474D47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="00D70E78"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وتكييف</w:t>
            </w:r>
            <w:r w:rsidR="00474D47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="00D70E78"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</w:p>
        </w:tc>
      </w:tr>
      <w:tr w:rsidR="00C22934" w:rsidRPr="0013041D" w14:paraId="51562A14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2B41B7" w14:textId="7D5D1A7C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التبريد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المنزلي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084E018" w14:textId="59CAB09D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32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495F806" w14:textId="51ADF390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858C908" w14:textId="704A8F29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125235C" w14:textId="2FA048D5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8CA1FD2" w14:textId="0CD485DA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D3372E3" w14:textId="6DB6C7B8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9CB4B43" w14:textId="0A7BE199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71334F1" w14:textId="4E55ED7E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32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6E2AEBB" w14:textId="732796D0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8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</w:t>
            </w:r>
          </w:p>
        </w:tc>
      </w:tr>
      <w:tr w:rsidR="00C22934" w:rsidRPr="0013041D" w14:paraId="04854E88" w14:textId="77777777" w:rsidTr="00C22934">
        <w:trPr>
          <w:trHeight w:val="82"/>
        </w:trPr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991B8D" w14:textId="3809DC34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التبريد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التجاري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C2EBB5" w14:textId="555EA95A" w:rsidR="00C95572" w:rsidRPr="0013041D" w:rsidRDefault="00254408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الوحدات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القائمة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بذاتها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5D93F6A" w14:textId="139ED63B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13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A62BC58" w14:textId="7AC57DB8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8E058F5" w14:textId="7124AA7D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1C17270" w14:textId="6870E516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5501ED0" w14:textId="10335662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DBAC93D" w14:textId="4D33B16E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1C6DB10" w14:textId="25108B85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4CECD9A" w14:textId="542BB60C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17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CB27027" w14:textId="40F4531F" w:rsidR="00C95572" w:rsidRPr="0013041D" w:rsidRDefault="00C95572" w:rsidP="00C95572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</w:t>
            </w:r>
          </w:p>
        </w:tc>
      </w:tr>
      <w:tr w:rsidR="00C22934" w:rsidRPr="0013041D" w14:paraId="7A6883D4" w14:textId="77777777" w:rsidTr="00C22934">
        <w:trPr>
          <w:trHeight w:val="29"/>
        </w:trPr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09225A07" w14:textId="77777777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5E46EE0" w14:textId="3BF9EEF0" w:rsidR="00FB691F" w:rsidRPr="0013041D" w:rsidRDefault="00254408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sz w:val="16"/>
                <w:szCs w:val="16"/>
                <w:rtl/>
                <w:lang w:bidi="ar-LB"/>
              </w:rPr>
              <w:t>وحدات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التكثيف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="00FD435D" w:rsidRPr="0013041D">
              <w:rPr>
                <w:color w:val="0D0D0D"/>
                <w:sz w:val="16"/>
                <w:szCs w:val="16"/>
                <w:rtl/>
                <w:lang w:eastAsia="zh-CN" w:bidi="ar-LB"/>
              </w:rPr>
              <w:t>(</w:t>
            </w:r>
            <w:r w:rsidR="00C22934" w:rsidRPr="0013041D">
              <w:rPr>
                <w:color w:val="0D0D0D"/>
                <w:sz w:val="16"/>
                <w:szCs w:val="16"/>
                <w:rtl/>
                <w:lang w:eastAsia="zh-CN" w:bidi="ar-LB"/>
              </w:rPr>
              <w:t>سمبلكس</w:t>
            </w:r>
            <w:r w:rsidR="00FD435D" w:rsidRPr="0013041D">
              <w:rPr>
                <w:color w:val="0D0D0D"/>
                <w:sz w:val="16"/>
                <w:szCs w:val="16"/>
                <w:rtl/>
                <w:lang w:eastAsia="zh-CN" w:bidi="ar-LB"/>
              </w:rPr>
              <w:t>)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77E40EC" w14:textId="59AF4A9B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28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18D6465" w14:textId="5C3AE38B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851352F" w14:textId="3B0DB719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E721247" w14:textId="6E3C8FAE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38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934358F" w14:textId="35D049D4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2F7B43F" w14:textId="1781B784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3CAB41F" w14:textId="0E559B24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8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26CDDEF" w14:textId="383877C9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75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80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58AD70A" w14:textId="78FDE2C1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</w:tr>
      <w:tr w:rsidR="00C22934" w:rsidRPr="0013041D" w14:paraId="76D0F841" w14:textId="77777777" w:rsidTr="00C22934">
        <w:trPr>
          <w:trHeight w:val="29"/>
        </w:trPr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6965D1F" w14:textId="77777777" w:rsidR="00FB691F" w:rsidRPr="0013041D" w:rsidRDefault="00FB691F" w:rsidP="00FB691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17F208A" w14:textId="6546914E" w:rsidR="00FB691F" w:rsidRPr="0013041D" w:rsidRDefault="00FB691F" w:rsidP="00FB691F">
            <w:pPr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sz w:val="16"/>
                <w:szCs w:val="16"/>
                <w:rtl/>
                <w:lang w:bidi="ar-LB"/>
              </w:rPr>
              <w:t>ال</w:t>
            </w:r>
            <w:r w:rsidR="00D63227" w:rsidRPr="0013041D">
              <w:rPr>
                <w:sz w:val="16"/>
                <w:szCs w:val="16"/>
                <w:rtl/>
                <w:lang w:bidi="ar-LB"/>
              </w:rPr>
              <w:t>نظم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المركزية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5102367" w14:textId="3CA3A498" w:rsidR="00FB691F" w:rsidRPr="0013041D" w:rsidRDefault="00FB691F" w:rsidP="00FB691F">
            <w:pPr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72AF504" w14:textId="085F7EAB" w:rsidR="00FB691F" w:rsidRPr="0013041D" w:rsidRDefault="00FB691F" w:rsidP="00FB691F">
            <w:pPr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606890C" w14:textId="3FBD7919" w:rsidR="00FB691F" w:rsidRPr="0013041D" w:rsidRDefault="00FB691F" w:rsidP="00FB691F">
            <w:pPr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3C46F19" w14:textId="18990E2C" w:rsidR="00FB691F" w:rsidRPr="0013041D" w:rsidRDefault="00FB691F" w:rsidP="00FB691F">
            <w:pPr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22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1E6CE7A" w14:textId="11CFE601" w:rsidR="00FB691F" w:rsidRPr="0013041D" w:rsidRDefault="00FB691F" w:rsidP="00FB691F">
            <w:pPr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E8BE13C" w14:textId="6C9B57CE" w:rsidR="00FB691F" w:rsidRPr="0013041D" w:rsidRDefault="00FB691F" w:rsidP="00FB691F">
            <w:pPr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74C7624" w14:textId="5AE32809" w:rsidR="00FB691F" w:rsidRPr="0013041D" w:rsidRDefault="00FB691F" w:rsidP="00FB691F">
            <w:pPr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B5D1785" w14:textId="73E49062" w:rsidR="00FB691F" w:rsidRPr="0013041D" w:rsidRDefault="00FB691F" w:rsidP="00FB691F">
            <w:pPr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27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D5C3E5B" w14:textId="3CABB700" w:rsidR="00FB691F" w:rsidRPr="0013041D" w:rsidRDefault="00FB691F" w:rsidP="00FB691F">
            <w:pPr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7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</w:t>
            </w:r>
          </w:p>
        </w:tc>
      </w:tr>
      <w:tr w:rsidR="00C22934" w:rsidRPr="0013041D" w14:paraId="7142D59B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9D0D597" w14:textId="6597F7E1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sz w:val="16"/>
                <w:szCs w:val="16"/>
                <w:rtl/>
                <w:lang w:bidi="ar-LB"/>
              </w:rPr>
              <w:t>التبريد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الصناعي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B9EE4FC" w14:textId="4857B526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9C37D4D" w14:textId="4AA6003E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BAAC039" w14:textId="650D7E61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09D2EF7" w14:textId="569FFB6D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91F6EB4" w14:textId="2E6BE28F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5E6D957" w14:textId="42A64057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42CB273" w14:textId="1E1F1128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1C6C970" w14:textId="7DA510D7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22A7121" w14:textId="259E40AC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</w:t>
            </w:r>
          </w:p>
        </w:tc>
      </w:tr>
      <w:tr w:rsidR="00C22934" w:rsidRPr="0013041D" w14:paraId="132AA0D8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C098B41" w14:textId="7AE08FB7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sz w:val="16"/>
                <w:szCs w:val="16"/>
                <w:rtl/>
                <w:lang w:bidi="ar-LB"/>
              </w:rPr>
              <w:t>التبريد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في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وسائل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النقل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52FFE7B" w14:textId="4D00BFC5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8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D425B33" w14:textId="49C06419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5B174F1" w14:textId="726265A8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3E00AFB" w14:textId="704982FE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11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5121952" w14:textId="79F447B9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2624C56" w14:textId="14023F96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0174827" w14:textId="0EA5EF01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837A988" w14:textId="27E97B60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A6F8413" w14:textId="79AB41EF" w:rsidR="00FB691F" w:rsidRPr="0013041D" w:rsidRDefault="00FB691F" w:rsidP="00FB691F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</w:t>
            </w:r>
          </w:p>
        </w:tc>
      </w:tr>
      <w:tr w:rsidR="00C22934" w:rsidRPr="0013041D" w14:paraId="2DBFDCE7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693ADC" w14:textId="7135C0B3" w:rsidR="00C95572" w:rsidRPr="0013041D" w:rsidRDefault="00C22934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FB691F"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هواء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FB691F"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سكني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103F333" w14:textId="300C36AC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F95A6DE" w14:textId="3B80E5E3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B2F8D76" w14:textId="28C2FE44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A52902E" w14:textId="52548771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C7203EA" w14:textId="253E0910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D0CDB43" w14:textId="7222065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28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84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144561B" w14:textId="7832521A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5A82F8F" w14:textId="26CEDF91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38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035746A" w14:textId="2B2EA658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</w:t>
            </w:r>
          </w:p>
        </w:tc>
      </w:tr>
      <w:tr w:rsidR="00C22934" w:rsidRPr="0013041D" w14:paraId="1FE92E9F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8A4DF4" w14:textId="0DAEBA62" w:rsidR="00C95572" w:rsidRPr="0013041D" w:rsidRDefault="00FB691F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وحدات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المجمعة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8DD60C8" w14:textId="01736567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FD6BC03" w14:textId="52D25C07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BF79363" w14:textId="773198FB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3DDFDB4" w14:textId="175D3219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65AB9D4" w14:textId="583FE78A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197F93E" w14:textId="413E4AD6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24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70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E41A9B1" w14:textId="1162247F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817FA44" w14:textId="206BDE97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24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70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AE8CC10" w14:textId="72DB340F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</w:t>
            </w:r>
          </w:p>
        </w:tc>
      </w:tr>
      <w:tr w:rsidR="00C22934" w:rsidRPr="0013041D" w14:paraId="689C40CB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AE5510" w14:textId="4CBF9C8F" w:rsidR="00C95572" w:rsidRPr="0013041D" w:rsidRDefault="00FB691F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وحدات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هواء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="00C22934"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المباني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E0235B4" w14:textId="02BD4D17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5D333FF" w14:textId="325E7368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27EB658" w14:textId="3EA69E98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2263FB7" w14:textId="53C3BA20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066F8C5" w14:textId="198067DB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15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9625444" w14:textId="66C9DF98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C47961D" w14:textId="64FA6C37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1568F1B" w14:textId="55C2011C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45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0BCDDF9" w14:textId="487AD9BA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11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</w:t>
            </w:r>
          </w:p>
        </w:tc>
      </w:tr>
      <w:tr w:rsidR="00C22934" w:rsidRPr="0013041D" w14:paraId="5550DE2E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6E9373" w14:textId="36908150" w:rsidR="00C95572" w:rsidRPr="0013041D" w:rsidRDefault="00C22934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FB691F"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تجاري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61B70B4" w14:textId="041E79CE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5BF7FA3" w14:textId="754AC92D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21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E904651" w14:textId="25FD7A32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FE64A73" w14:textId="6E36D7FB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0C2DA05" w14:textId="6B6344A4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E32CD28" w14:textId="6196B7AD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32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DF53B1D" w14:textId="281762D8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3E9C197" w14:textId="0808665D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63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9B4BA02" w14:textId="04D91DA3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16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7</w:t>
            </w:r>
          </w:p>
        </w:tc>
      </w:tr>
      <w:tr w:rsidR="00C22934" w:rsidRPr="0013041D" w14:paraId="76B0E8BA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68636E" w14:textId="5FE9CDB5" w:rsidR="00C95572" w:rsidRPr="0013041D" w:rsidRDefault="00BE255F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المتحرك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1BB28D6" w14:textId="33989BC1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41A6438" w14:textId="7C4D43CC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383A750" w14:textId="0EBCE1C1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CB6825A" w14:textId="08A51149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0B38BD0" w14:textId="48A4750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3079196" w14:textId="315BFB91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4691E54" w14:textId="0740AFDA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FBD5981" w14:textId="3C8C0E6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1F6D4C" w14:textId="7E7977A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</w:t>
            </w:r>
          </w:p>
        </w:tc>
      </w:tr>
      <w:tr w:rsidR="00C22934" w:rsidRPr="0013041D" w14:paraId="441C41F3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DD2BE4" w14:textId="2259B232" w:rsidR="00C95572" w:rsidRPr="0013041D" w:rsidRDefault="00FB691F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المجموع</w:t>
            </w:r>
            <w:r w:rsidR="00474D47">
              <w:rPr>
                <w:rFonts w:asciiTheme="majorBidi" w:hAnsi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الفرعي</w:t>
            </w:r>
            <w:r w:rsidR="00474D47">
              <w:rPr>
                <w:rFonts w:asciiTheme="majorBidi" w:hAnsi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للخدمة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EE9C1A3" w14:textId="519A00D9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92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72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8B67524" w14:textId="7A4360DE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31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54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AB8A159" w14:textId="3741E0B4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812A0D0" w14:textId="04716D3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75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DAFF7FF" w14:textId="1073B601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24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51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2C9C075" w14:textId="7A4E38E0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115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94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0E94C01" w14:textId="73F0DD87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15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53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11593CF" w14:textId="1F90C05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356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zh-CN" w:bidi="ar-LB"/>
              </w:rPr>
              <w:t>12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3D4570C" w14:textId="2452B736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94</w:t>
            </w:r>
            <w:r w:rsidR="00464B77"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1</w:t>
            </w:r>
          </w:p>
        </w:tc>
      </w:tr>
      <w:tr w:rsidR="00C22934" w:rsidRPr="0013041D" w14:paraId="6F86460C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1AD1E9" w14:textId="03500BF7" w:rsidR="00C95572" w:rsidRPr="0013041D" w:rsidRDefault="00FB691F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خدمة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مكافحة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الحرائق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EF387D3" w14:textId="27CF8CC1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FAE7B9F" w14:textId="19048C52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3C97806" w14:textId="1EC8FECE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30E625C" w14:textId="0641207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9E037A5" w14:textId="50CBB12E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9C36EB6" w14:textId="42C35360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97B17AD" w14:textId="09818D36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24846B4" w14:textId="5662E075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9CD2EBA" w14:textId="6EC20CD2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</w:t>
            </w:r>
          </w:p>
        </w:tc>
      </w:tr>
      <w:tr w:rsidR="00C22934" w:rsidRPr="0013041D" w14:paraId="7044B39D" w14:textId="77777777" w:rsidTr="00C22934">
        <w:trPr>
          <w:trHeight w:val="29"/>
        </w:trPr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D3A2835" w14:textId="74779217" w:rsidR="00C95572" w:rsidRPr="0013041D" w:rsidRDefault="00FB691F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المجموع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B2537D3" w14:textId="41E430CC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109</w:t>
            </w:r>
            <w:r w:rsidR="00464B77"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97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DDB4077" w14:textId="6D0E867E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31</w:t>
            </w:r>
            <w:r w:rsidR="00464B77"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54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F44F284" w14:textId="03C1A429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1</w:t>
            </w:r>
            <w:r w:rsidR="00464B77"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3189144" w14:textId="03325DE7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79</w:t>
            </w:r>
            <w:r w:rsidR="00464B77"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08992FB" w14:textId="144754B9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24</w:t>
            </w:r>
            <w:r w:rsidR="00464B77"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51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8D86048" w14:textId="3CD4595D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115</w:t>
            </w:r>
            <w:r w:rsidR="00464B77"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94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FF26D5E" w14:textId="5C3EBC24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15</w:t>
            </w:r>
            <w:r w:rsidR="00464B77"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53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25A91D4" w14:textId="2B6AC481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378</w:t>
            </w:r>
            <w:r w:rsidR="00464B77"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7995453" w14:textId="6211E69D" w:rsidR="00C95572" w:rsidRPr="0013041D" w:rsidRDefault="00C95572" w:rsidP="00C9557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100</w:t>
            </w:r>
            <w:r w:rsidR="00464B77"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</w:tr>
    </w:tbl>
    <w:p w14:paraId="3EA4842A" w14:textId="574BEABE" w:rsidR="00C95572" w:rsidRPr="0013041D" w:rsidRDefault="00FD435D" w:rsidP="00C22934">
      <w:pPr>
        <w:pStyle w:val="ListParagraph"/>
        <w:keepNext/>
        <w:keepLines/>
        <w:bidi/>
        <w:spacing w:line="360" w:lineRule="exact"/>
        <w:ind w:left="4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lastRenderedPageBreak/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6-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استهلاك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المواد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</w:t>
      </w:r>
      <w:r w:rsidR="00254408" w:rsidRPr="0013041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13041D">
        <w:rPr>
          <w:b/>
          <w:bCs/>
          <w:sz w:val="26"/>
          <w:szCs w:val="26"/>
          <w:rtl/>
          <w:lang w:val="en-CA" w:bidi="ar-LB"/>
        </w:rPr>
        <w:t>ية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في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b/>
          <w:bCs/>
          <w:sz w:val="26"/>
          <w:szCs w:val="26"/>
          <w:rtl/>
          <w:lang w:val="en-CA" w:bidi="ar-LB"/>
        </w:rPr>
        <w:t>زمبابوي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حسب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القطاع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بأطنان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مكافئ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ثاني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أكسيد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الكربون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(2023)</w:t>
      </w:r>
    </w:p>
    <w:tbl>
      <w:tblPr>
        <w:bidiVisual/>
        <w:tblW w:w="4945" w:type="pct"/>
        <w:tblLook w:val="04A0" w:firstRow="1" w:lastRow="0" w:firstColumn="1" w:lastColumn="0" w:noHBand="0" w:noVBand="1"/>
      </w:tblPr>
      <w:tblGrid>
        <w:gridCol w:w="540"/>
        <w:gridCol w:w="1402"/>
        <w:gridCol w:w="1181"/>
        <w:gridCol w:w="1181"/>
        <w:gridCol w:w="1181"/>
        <w:gridCol w:w="634"/>
        <w:gridCol w:w="554"/>
        <w:gridCol w:w="634"/>
        <w:gridCol w:w="554"/>
        <w:gridCol w:w="634"/>
        <w:gridCol w:w="752"/>
      </w:tblGrid>
      <w:tr w:rsidR="00C22934" w:rsidRPr="0013041D" w14:paraId="09CD6DF5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E25333" w14:textId="14282CB1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القطاعات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9EAE96" w14:textId="4F8A4F49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254408"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هيدروفلوروكربون</w:t>
            </w: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-134أ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9C6910" w14:textId="7CD6B662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val="en-US"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254408"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هيدروفلوروكربون</w:t>
            </w: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-32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7769F9" w14:textId="4BCFDCA2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254408"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هيدروفلوروكربون</w:t>
            </w: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-</w:t>
            </w:r>
            <w:r w:rsidR="00254408"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227ea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29434F" w14:textId="0A8626B8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R-404A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07FCFA" w14:textId="1A60C0E3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R-407C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80BD0A" w14:textId="4F043EF8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R-410A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E107A4" w14:textId="5A9A1CF2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R-507A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EF04B5" w14:textId="17B597DA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المجموع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8177B1" w14:textId="468301ED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النسبة</w:t>
            </w:r>
            <w:r w:rsidR="00474D47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من</w:t>
            </w:r>
          </w:p>
          <w:p w14:paraId="74D97AC5" w14:textId="77777777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الإجمالي</w:t>
            </w:r>
          </w:p>
          <w:p w14:paraId="4F945D55" w14:textId="5647BD9E" w:rsidR="00C22934" w:rsidRPr="0013041D" w:rsidRDefault="00C22934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(%)</w:t>
            </w:r>
          </w:p>
        </w:tc>
      </w:tr>
      <w:tr w:rsidR="00FD435D" w:rsidRPr="0013041D" w14:paraId="024A2393" w14:textId="77777777" w:rsidTr="00C22934">
        <w:trPr>
          <w:trHeight w:val="2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14:paraId="29000EF2" w14:textId="7ACDB604" w:rsidR="00FD435D" w:rsidRPr="0013041D" w:rsidRDefault="00203F7D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rtl/>
                <w:lang w:eastAsia="zh-CN" w:bidi="ar-LB"/>
              </w:rPr>
              <w:t>التصنيع</w:t>
            </w:r>
            <w:r w:rsidR="00474D47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rtl/>
                <w:lang w:eastAsia="zh-CN" w:bidi="ar-LB"/>
              </w:rPr>
              <w:t>والتجميع</w:t>
            </w:r>
          </w:p>
        </w:tc>
      </w:tr>
      <w:tr w:rsidR="00C22934" w:rsidRPr="0013041D" w14:paraId="74C2D8D9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14360B8" w14:textId="061397C9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>التبريد</w:t>
            </w:r>
            <w:r w:rsidR="00474D47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>المنزلي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0E25407" w14:textId="3A3DCCBB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12,870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5BE7193" w14:textId="17E5909D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617F6DC" w14:textId="084B000E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0662352" w14:textId="05CFA96B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965F2FA" w14:textId="2CD640F1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7275A21" w14:textId="5D61BE8A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BB980D4" w14:textId="3014BC9C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68FFA84" w14:textId="28E27951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12,870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C8A67F4" w14:textId="301906AF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1.5</w:t>
            </w:r>
          </w:p>
        </w:tc>
      </w:tr>
      <w:tr w:rsidR="00C22934" w:rsidRPr="0013041D" w14:paraId="1A6816C6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05FB88" w14:textId="3CB0EE72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>التبريد</w:t>
            </w:r>
            <w:r w:rsidR="00474D47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sz w:val="16"/>
                <w:szCs w:val="16"/>
                <w:rtl/>
                <w:lang w:bidi="ar-LB"/>
              </w:rPr>
              <w:t>التجاري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8F969A" w14:textId="3D6213AF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7,865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917813" w14:textId="0CBDFF75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B83A7B" w14:textId="7BB5F9F4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A868C3" w14:textId="173E987F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14,314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C7BFC7" w14:textId="0CB31E3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15254F" w14:textId="263CCA2F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4536D1" w14:textId="014C7A20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54D827" w14:textId="09698F60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22,179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F51D0C" w14:textId="7AAD62C4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2.6</w:t>
            </w:r>
          </w:p>
        </w:tc>
      </w:tr>
      <w:tr w:rsidR="00C22934" w:rsidRPr="0013041D" w14:paraId="6A663CCB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3E735C" w14:textId="4D9D74B8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val="en-US"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المتحرك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DC6A90" w14:textId="3381627D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3,933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F0DD7E" w14:textId="39A33BAA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6E1A0A" w14:textId="6FCCC841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E9E7B9" w14:textId="7EC33924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6B61DF" w14:textId="580A9164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9694A8" w14:textId="3557D73F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D1D969" w14:textId="653B4A63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8E4599" w14:textId="0BBBCB76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3,933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10B7C1" w14:textId="32C6B72C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0.5</w:t>
            </w:r>
          </w:p>
        </w:tc>
      </w:tr>
      <w:tr w:rsidR="00C22934" w:rsidRPr="0013041D" w14:paraId="154BC358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37197D" w14:textId="0A9E5D83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المجموع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الفرعي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للتصنيع/التجميع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D9BB8F" w14:textId="66E21E8B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24,668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FD2D32" w14:textId="1337D21F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BBC59B" w14:textId="7D054E1B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98C178" w14:textId="3E50D8A1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14,314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430398" w14:textId="39A9F148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EDA061" w14:textId="02B248AA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2E91FD" w14:textId="17B6511F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0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A36E35" w14:textId="2B305115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38,981</w:t>
            </w:r>
            <w:r w:rsidR="00474D47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C78BD2" w14:textId="6C1B3AC0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4.6</w:t>
            </w:r>
          </w:p>
        </w:tc>
      </w:tr>
      <w:tr w:rsidR="00FD435D" w:rsidRPr="0013041D" w14:paraId="71C400E6" w14:textId="77777777" w:rsidTr="00C22934">
        <w:trPr>
          <w:trHeight w:val="2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91C875" w14:textId="38AB080D" w:rsidR="00FD435D" w:rsidRPr="0013041D" w:rsidRDefault="00400FE2" w:rsidP="00C22934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خدمة</w:t>
            </w:r>
            <w:r w:rsidR="00474D47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="00203F7D"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</w:t>
            </w:r>
            <w:r w:rsidR="00D70E78"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تبريد</w:t>
            </w:r>
            <w:r w:rsidR="00474D47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="00D70E78"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وتكييف</w:t>
            </w:r>
            <w:r w:rsidR="00474D47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="00D70E78"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</w:p>
        </w:tc>
      </w:tr>
      <w:tr w:rsidR="00C22934" w:rsidRPr="0013041D" w14:paraId="5163B0AF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6373F0" w14:textId="594174EB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التبريد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المنزلي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D6385BF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46,332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E0EB5C5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560280C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4ED3A43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BE0F760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07F1251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5EE6B65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69ABD7C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46,332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9642171" w14:textId="6B3C3B13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</w:t>
            </w:r>
          </w:p>
        </w:tc>
      </w:tr>
      <w:tr w:rsidR="00C22934" w:rsidRPr="0013041D" w14:paraId="5BDF2AF6" w14:textId="77777777" w:rsidTr="00C22934">
        <w:trPr>
          <w:trHeight w:val="29"/>
        </w:trPr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7E1219" w14:textId="14D93F19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التبريد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التجاري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8931D6" w14:textId="5D48EA7D" w:rsidR="00FD435D" w:rsidRPr="0013041D" w:rsidRDefault="00254408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الوحدات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القائمة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بذاتها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5498FD3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19,091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21F4427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4867658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576D048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15,294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A212A7A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5677FBC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E9C1AFA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5C3ADD5" w14:textId="77777777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34,385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EF08305" w14:textId="789D08A8" w:rsidR="00FD435D" w:rsidRPr="0013041D" w:rsidRDefault="00FD435D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</w:t>
            </w:r>
            <w:r w:rsidR="00464B77"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.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</w:t>
            </w:r>
          </w:p>
        </w:tc>
      </w:tr>
      <w:tr w:rsidR="00C22934" w:rsidRPr="0013041D" w14:paraId="650AC7D1" w14:textId="77777777" w:rsidTr="00C22934">
        <w:trPr>
          <w:trHeight w:val="29"/>
        </w:trPr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B7FF889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76E5918" w14:textId="2126ACA5" w:rsidR="00C22934" w:rsidRPr="0013041D" w:rsidRDefault="00254408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sz w:val="16"/>
                <w:szCs w:val="16"/>
                <w:rtl/>
                <w:lang w:bidi="ar-LB"/>
              </w:rPr>
              <w:t>وحدات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التكثيف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="00C22934" w:rsidRPr="0013041D">
              <w:rPr>
                <w:color w:val="0D0D0D"/>
                <w:sz w:val="16"/>
                <w:szCs w:val="16"/>
                <w:rtl/>
                <w:lang w:eastAsia="zh-CN" w:bidi="ar-LB"/>
              </w:rPr>
              <w:t>(سمبلكس)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F5C9F78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41,399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F5EAFD0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E8B83BA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9491CC9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149,727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4E216ED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09635A7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D94F9F1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34,550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7458E30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225,675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26C6FD4" w14:textId="3B62ACB1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26.8</w:t>
            </w:r>
          </w:p>
        </w:tc>
      </w:tr>
      <w:tr w:rsidR="00C22934" w:rsidRPr="0013041D" w14:paraId="7091498D" w14:textId="77777777" w:rsidTr="00C22934">
        <w:trPr>
          <w:trHeight w:val="29"/>
        </w:trPr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9A098C8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1121429" w14:textId="71AC17F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sz w:val="16"/>
                <w:szCs w:val="16"/>
                <w:rtl/>
                <w:lang w:bidi="ar-LB"/>
              </w:rPr>
              <w:t>النظم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المركزية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D9C4B20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FFAE97C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7DC123D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0B47FFB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88,628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79EA783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C8D1292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B0E5DE7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21,240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135524A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109,868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5A2C5F7" w14:textId="1D09CEC8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13.0</w:t>
            </w:r>
          </w:p>
        </w:tc>
      </w:tr>
      <w:tr w:rsidR="00C22934" w:rsidRPr="0013041D" w14:paraId="52C119CC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0BFA89A" w14:textId="5F9340CF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sz w:val="16"/>
                <w:szCs w:val="16"/>
                <w:rtl/>
                <w:lang w:bidi="ar-LB"/>
              </w:rPr>
              <w:t>التبريد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الصناعي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3B3D185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479B049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B6CB99D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5196E63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BACA834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9BD9D5E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A4B0E1F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6,097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C696F1C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6,097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3D879AF" w14:textId="0AC38573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0.7</w:t>
            </w:r>
          </w:p>
        </w:tc>
      </w:tr>
      <w:tr w:rsidR="00C22934" w:rsidRPr="0013041D" w14:paraId="16C9424F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5077E40" w14:textId="50FDBAC2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sz w:val="16"/>
                <w:szCs w:val="16"/>
                <w:rtl/>
                <w:lang w:bidi="ar-LB"/>
              </w:rPr>
              <w:t>التبريد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في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وسائل</w:t>
            </w:r>
            <w:r w:rsidR="00474D47">
              <w:rPr>
                <w:sz w:val="16"/>
                <w:szCs w:val="16"/>
                <w:rtl/>
                <w:lang w:bidi="ar-LB"/>
              </w:rPr>
              <w:t xml:space="preserve"> </w:t>
            </w:r>
            <w:r w:rsidRPr="0013041D">
              <w:rPr>
                <w:sz w:val="16"/>
                <w:szCs w:val="16"/>
                <w:rtl/>
                <w:lang w:bidi="ar-LB"/>
              </w:rPr>
              <w:t>النقل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B83409C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12,727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5524E9B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19E510D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19810CE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43,922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1C96156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5A80A6A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AA47892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2B260BE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56,649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0361B7C" w14:textId="6F1EE408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6.7</w:t>
            </w:r>
          </w:p>
        </w:tc>
      </w:tr>
      <w:tr w:rsidR="00C22934" w:rsidRPr="0013041D" w14:paraId="63BDBFA8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019782" w14:textId="77D30633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السكني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21E22A7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92444FF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6,838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F77CCCB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1F85FA4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079CC87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BA8287D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60,204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D262E42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CC974B7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67,041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78F690C" w14:textId="32528683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8.0</w:t>
            </w:r>
          </w:p>
        </w:tc>
      </w:tr>
      <w:tr w:rsidR="00C22934" w:rsidRPr="0013041D" w14:paraId="5BFCAFCA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6E891F" w14:textId="31532A76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وحدات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المجمعة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88F0BC2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2C2CC5E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6273503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92983E4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8B58676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6F44565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51,561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416F614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FEB348E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51,561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D4C1CE1" w14:textId="2FDCEA0B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6.1</w:t>
            </w:r>
          </w:p>
        </w:tc>
      </w:tr>
      <w:tr w:rsidR="00C22934" w:rsidRPr="0013041D" w14:paraId="5D46CABE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F0C03D" w14:textId="772CB263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وحدات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هواء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المباني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A0B8E32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85AEA2E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2D6D4A3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6A8103D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883AF47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26,608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EE833B0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62,625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D13D00F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C21C9A8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89,233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74215B0" w14:textId="563C460C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10.6</w:t>
            </w:r>
          </w:p>
        </w:tc>
      </w:tr>
      <w:tr w:rsidR="00C22934" w:rsidRPr="0013041D" w14:paraId="2ECF12E3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DCB1A3" w14:textId="12EE771C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sz w:val="16"/>
                <w:szCs w:val="16"/>
                <w:lang w:bidi="ar-LB"/>
              </w:rPr>
            </w:pP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التجاري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097B984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7B4EE2B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14,452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321D312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3AB1F25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6D6C4D4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16,869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849D28E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67,635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31F6DBF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7C22243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98,956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DA93125" w14:textId="0C78C9C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11.7</w:t>
            </w:r>
          </w:p>
        </w:tc>
      </w:tr>
      <w:tr w:rsidR="00C22934" w:rsidRPr="0013041D" w14:paraId="11C52EA3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145C04" w14:textId="00E49FE6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sz w:val="16"/>
                <w:szCs w:val="16"/>
                <w:lang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تكييف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الهواء</w:t>
            </w:r>
            <w:r w:rsidR="00474D47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rtl/>
                <w:lang w:eastAsia="zh-CN" w:bidi="ar-LB"/>
              </w:rPr>
              <w:t>المتحرك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D1ADF37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13,042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AF2320D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876D3F3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1ADBFBB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1A15A74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617CEBB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A62DDCA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DE3399F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13,042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2634D1" w14:textId="39924259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1.5</w:t>
            </w:r>
          </w:p>
        </w:tc>
      </w:tr>
      <w:tr w:rsidR="00C22934" w:rsidRPr="0013041D" w14:paraId="63034564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9AEE97" w14:textId="7A44FBB3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المجموع</w:t>
            </w:r>
            <w:r w:rsidR="00474D47">
              <w:rPr>
                <w:rFonts w:asciiTheme="majorBidi" w:hAnsi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الفرعي</w:t>
            </w:r>
            <w:r w:rsidR="00474D47">
              <w:rPr>
                <w:rFonts w:asciiTheme="majorBidi" w:hAnsi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b/>
                <w:bCs/>
                <w:i/>
                <w:iCs/>
                <w:color w:val="0D0D0D"/>
                <w:sz w:val="16"/>
                <w:szCs w:val="16"/>
                <w:rtl/>
                <w:lang w:eastAsia="zh-CN" w:bidi="ar-LB"/>
              </w:rPr>
              <w:t>للخدمة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6C00CB7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132,590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0B4BDF8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21,290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0E8A5BD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82B2AEA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297,571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B1A1205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43,477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23240CE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242,025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CECE365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61,887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6DC7B40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798,839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3710CC2" w14:textId="43214D56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i/>
                <w:iCs/>
                <w:color w:val="0D0D0D"/>
                <w:sz w:val="16"/>
                <w:szCs w:val="16"/>
                <w:lang w:eastAsia="zh-CN" w:bidi="ar-LB"/>
              </w:rPr>
              <w:t>94.8</w:t>
            </w:r>
          </w:p>
        </w:tc>
      </w:tr>
      <w:tr w:rsidR="00C22934" w:rsidRPr="0013041D" w14:paraId="415E16AF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8A0225" w14:textId="52116AA2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خدمة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مكافحة</w:t>
            </w:r>
            <w:r w:rsidR="00474D47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 xml:space="preserve"> </w:t>
            </w:r>
            <w:r w:rsidRPr="0013041D">
              <w:rPr>
                <w:rFonts w:asciiTheme="majorBidi" w:hAnsiTheme="majorBidi"/>
                <w:color w:val="0D0D0D"/>
                <w:sz w:val="16"/>
                <w:szCs w:val="16"/>
                <w:rtl/>
                <w:lang w:eastAsia="zh-CN" w:bidi="ar-LB"/>
              </w:rPr>
              <w:t>الحرائق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C80FFBC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BDFB546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03A2070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4,444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0FB32A5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FD2A221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EA2C30D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5219540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46795AF" w14:textId="77777777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4,444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4E647D1" w14:textId="05AC5BD4" w:rsidR="00C22934" w:rsidRPr="0013041D" w:rsidRDefault="00C22934" w:rsidP="00C2293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color w:val="0D0D0D"/>
                <w:sz w:val="16"/>
                <w:szCs w:val="16"/>
                <w:lang w:eastAsia="zh-CN" w:bidi="ar-LB"/>
              </w:rPr>
              <w:t>0.5</w:t>
            </w:r>
          </w:p>
        </w:tc>
      </w:tr>
      <w:tr w:rsidR="00C22934" w:rsidRPr="0013041D" w14:paraId="43FF2694" w14:textId="77777777" w:rsidTr="00C22934">
        <w:trPr>
          <w:trHeight w:val="29"/>
        </w:trPr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19917DB" w14:textId="53272F7F" w:rsidR="00C22934" w:rsidRPr="0013041D" w:rsidRDefault="00C22934" w:rsidP="00C22934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rtl/>
                <w:lang w:eastAsia="zh-CN" w:bidi="ar-LB"/>
              </w:rPr>
              <w:t>المجموع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935160E" w14:textId="77777777" w:rsidR="00C22934" w:rsidRPr="0013041D" w:rsidRDefault="00C22934" w:rsidP="00C22934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157,257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49C0DB4" w14:textId="77777777" w:rsidR="00C22934" w:rsidRPr="0013041D" w:rsidRDefault="00C22934" w:rsidP="00C22934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21,290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1C6542E" w14:textId="77777777" w:rsidR="00C22934" w:rsidRPr="0013041D" w:rsidRDefault="00C22934" w:rsidP="00C22934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4,444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09865D7" w14:textId="77777777" w:rsidR="00C22934" w:rsidRPr="0013041D" w:rsidRDefault="00C22934" w:rsidP="00C22934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311,885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187D022" w14:textId="77777777" w:rsidR="00C22934" w:rsidRPr="0013041D" w:rsidRDefault="00C22934" w:rsidP="00C22934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43,477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24878D3" w14:textId="77777777" w:rsidR="00C22934" w:rsidRPr="0013041D" w:rsidRDefault="00C22934" w:rsidP="00C22934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242,025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15013A4" w14:textId="77777777" w:rsidR="00C22934" w:rsidRPr="0013041D" w:rsidRDefault="00C22934" w:rsidP="00C22934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eastAsia="zh-CN" w:bidi="ar-LB"/>
              </w:rPr>
              <w:t>61,887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80E3E03" w14:textId="77777777" w:rsidR="00C22934" w:rsidRPr="0013041D" w:rsidRDefault="00C22934" w:rsidP="00C22934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842,264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56DE536" w14:textId="2B9CC9D4" w:rsidR="00C22934" w:rsidRPr="0013041D" w:rsidRDefault="00C22934" w:rsidP="00C22934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</w:pPr>
            <w:r w:rsidRPr="0013041D">
              <w:rPr>
                <w:rFonts w:asciiTheme="majorBidi" w:hAnsiTheme="majorBidi" w:cstheme="majorBidi"/>
                <w:b/>
                <w:bCs/>
                <w:color w:val="0D0D0D"/>
                <w:sz w:val="16"/>
                <w:szCs w:val="16"/>
                <w:lang w:eastAsia="zh-CN" w:bidi="ar-LB"/>
              </w:rPr>
              <w:t>100.0</w:t>
            </w:r>
          </w:p>
        </w:tc>
      </w:tr>
    </w:tbl>
    <w:p w14:paraId="6867CE28" w14:textId="77777777" w:rsidR="00C95572" w:rsidRPr="0013041D" w:rsidRDefault="00C95572" w:rsidP="00C95572">
      <w:pPr>
        <w:pStyle w:val="ListParagraph"/>
        <w:bidi/>
        <w:spacing w:line="360" w:lineRule="exact"/>
        <w:ind w:left="4"/>
        <w:contextualSpacing w:val="0"/>
        <w:rPr>
          <w:b/>
          <w:bCs/>
          <w:sz w:val="26"/>
          <w:szCs w:val="26"/>
          <w:rtl/>
          <w:lang w:val="en-CA" w:bidi="ar-LB"/>
        </w:rPr>
      </w:pPr>
    </w:p>
    <w:p w14:paraId="112EE3E9" w14:textId="6112643E" w:rsidR="00C95572" w:rsidRPr="0013041D" w:rsidRDefault="00D22F38" w:rsidP="00C22934">
      <w:pPr>
        <w:pStyle w:val="ListParagraph"/>
        <w:keepNext/>
        <w:keepLines/>
        <w:bidi/>
        <w:spacing w:after="240" w:line="360" w:lineRule="exact"/>
        <w:ind w:left="6"/>
        <w:contextualSpacing w:val="0"/>
        <w:rPr>
          <w:i/>
          <w:iCs/>
          <w:sz w:val="26"/>
          <w:szCs w:val="26"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قطاعا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التصنيع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والتجميع</w:t>
      </w:r>
    </w:p>
    <w:p w14:paraId="0311DC6D" w14:textId="4D600A7A" w:rsidR="00F26F8E" w:rsidRPr="0013041D" w:rsidRDefault="00F26F8E" w:rsidP="00F26F8E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يتألف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الشركات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تصنع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والتجارية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وم</w:t>
      </w:r>
      <w:r w:rsidRPr="0013041D">
        <w:rPr>
          <w:sz w:val="26"/>
          <w:szCs w:val="26"/>
          <w:rtl/>
          <w:lang w:val="en-CA" w:bidi="ar-LB"/>
        </w:rPr>
        <w:t>عظم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شركات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31E83"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غير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الرسمي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واستهلاكها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rtl/>
          <w:lang w:val="en-CA" w:bidi="ar-LB"/>
        </w:rPr>
        <w:t>ا</w:t>
      </w:r>
      <w:r w:rsidRPr="0013041D">
        <w:rPr>
          <w:sz w:val="26"/>
          <w:szCs w:val="26"/>
          <w:rtl/>
          <w:lang w:val="en-CA" w:bidi="ar-LB"/>
        </w:rPr>
        <w:t>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rtl/>
          <w:lang w:val="en-CA" w:bidi="ar-LB"/>
        </w:rPr>
        <w:t>منخفض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يجعلها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غير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مؤهلة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بسبب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عتبة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9556F2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المبادئ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التوجيهية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lang w:val="en-CA" w:bidi="ar-LB"/>
        </w:rPr>
        <w:t>R-134a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rtl/>
          <w:lang w:val="en-CA" w:bidi="ar-LB"/>
        </w:rPr>
        <w:t>غاز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الرئيسي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BE0958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العمودية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الواحد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والبابين،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والمجمدات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العميقة،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وبر</w:t>
      </w:r>
      <w:r w:rsidR="009556F2" w:rsidRPr="0013041D">
        <w:rPr>
          <w:sz w:val="26"/>
          <w:szCs w:val="26"/>
          <w:rtl/>
          <w:lang w:val="en-CA" w:bidi="ar-LB"/>
        </w:rPr>
        <w:t>ا</w:t>
      </w:r>
      <w:r w:rsidRPr="0013041D">
        <w:rPr>
          <w:sz w:val="26"/>
          <w:szCs w:val="26"/>
          <w:rtl/>
          <w:lang w:val="en-CA" w:bidi="ar-LB"/>
        </w:rPr>
        <w:t>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المياه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وموزعاتها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وه</w:t>
      </w:r>
      <w:r w:rsidRPr="0013041D">
        <w:rPr>
          <w:sz w:val="26"/>
          <w:szCs w:val="26"/>
          <w:rtl/>
          <w:lang w:val="en-CA" w:bidi="ar-LB"/>
        </w:rPr>
        <w:t>ناك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شركتان،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rtl/>
          <w:lang w:val="en-CA" w:bidi="ar-LB"/>
        </w:rPr>
        <w:t>هما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lang w:val="en-CA" w:bidi="ar-LB"/>
        </w:rPr>
        <w:t>Capri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9556F2" w:rsidRPr="0013041D">
        <w:rPr>
          <w:sz w:val="26"/>
          <w:szCs w:val="26"/>
          <w:lang w:val="en-CA" w:bidi="ar-LB"/>
        </w:rPr>
        <w:t>Imperial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تصنعان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rtl/>
          <w:lang w:val="en-CA" w:bidi="ar-LB"/>
        </w:rPr>
        <w:t>ال</w:t>
      </w:r>
      <w:r w:rsidR="00BE0958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منزلية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وف</w:t>
      </w:r>
      <w:r w:rsidRPr="0013041D">
        <w:rPr>
          <w:sz w:val="26"/>
          <w:szCs w:val="26"/>
          <w:rtl/>
          <w:lang w:val="en-CA" w:bidi="ar-LB"/>
        </w:rPr>
        <w:t>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الاجتماع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والثمانين،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وافقت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rtl/>
          <w:lang w:val="en-CA" w:bidi="ar-LB"/>
        </w:rPr>
        <w:t>تدليلي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9556F2" w:rsidRPr="0013041D">
        <w:rPr>
          <w:sz w:val="26"/>
          <w:szCs w:val="26"/>
          <w:rtl/>
          <w:lang w:val="en-CA" w:bidi="ar-LB"/>
        </w:rPr>
        <w:t>شركة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556F2" w:rsidRPr="0013041D">
        <w:rPr>
          <w:sz w:val="26"/>
          <w:szCs w:val="26"/>
          <w:lang w:val="en-CA" w:bidi="ar-LB"/>
        </w:rPr>
        <w:t>Capri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لتحويل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واحد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</w:t>
      </w:r>
      <w:r w:rsidR="00BE0958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R-134a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R-600a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</w:t>
      </w:r>
      <w:r w:rsidR="00122BB1" w:rsidRPr="0013041D">
        <w:rPr>
          <w:sz w:val="26"/>
          <w:szCs w:val="26"/>
          <w:rtl/>
          <w:lang w:val="en-CA" w:bidi="ar-LB"/>
        </w:rPr>
        <w:t>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ت</w:t>
      </w:r>
      <w:r w:rsidRPr="0013041D">
        <w:rPr>
          <w:sz w:val="26"/>
          <w:szCs w:val="26"/>
          <w:rtl/>
          <w:lang w:val="en-CA" w:bidi="ar-LB"/>
        </w:rPr>
        <w:t>أخر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المتوقع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يكتمل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بحلول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يونيو/حزيران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2025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08AE701B" w14:textId="70FFBA54" w:rsidR="00C95572" w:rsidRPr="0013041D" w:rsidRDefault="009556F2" w:rsidP="00F26F8E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b/>
          <w:bCs/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F26F8E" w:rsidRPr="0013041D">
        <w:rPr>
          <w:sz w:val="26"/>
          <w:szCs w:val="26"/>
          <w:rtl/>
          <w:lang w:val="en-CA" w:bidi="ar-LB"/>
        </w:rPr>
        <w:t>يتألف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F26F8E"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الفرعي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F26F8E"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التجاري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العديد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الشركات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الصغيرة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المنتشرة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أنحاء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تستهلك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lang w:val="en-CA" w:bidi="ar-LB"/>
        </w:rPr>
        <w:t>R-134a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</w:t>
      </w:r>
      <w:r w:rsidR="00F26F8E" w:rsidRPr="0013041D">
        <w:rPr>
          <w:sz w:val="26"/>
          <w:szCs w:val="26"/>
          <w:lang w:val="en-CA" w:bidi="ar-LB"/>
        </w:rPr>
        <w:t>R-404A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</w:t>
      </w:r>
      <w:r w:rsidR="00F26F8E" w:rsidRPr="0013041D">
        <w:rPr>
          <w:sz w:val="26"/>
          <w:szCs w:val="26"/>
          <w:lang w:val="en-CA" w:bidi="ar-LB"/>
        </w:rPr>
        <w:t>R-507A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وي</w:t>
      </w:r>
      <w:r w:rsidRPr="0013041D">
        <w:rPr>
          <w:sz w:val="26"/>
          <w:szCs w:val="26"/>
          <w:rtl/>
          <w:lang w:val="en-CA" w:bidi="ar-LB"/>
        </w:rPr>
        <w:t>ُ</w:t>
      </w:r>
      <w:r w:rsidR="00F26F8E" w:rsidRPr="0013041D">
        <w:rPr>
          <w:sz w:val="26"/>
          <w:szCs w:val="26"/>
          <w:rtl/>
          <w:lang w:val="en-CA" w:bidi="ar-LB"/>
        </w:rPr>
        <w:t>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lang w:val="en-CA" w:bidi="ar-LB"/>
        </w:rPr>
        <w:t>R-134a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الصغيرة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والمتوسطة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الحجم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حيث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إدخال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lang w:val="en-CA" w:bidi="ar-LB"/>
        </w:rPr>
        <w:t>R-290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مؤخرا</w:t>
      </w:r>
      <w:r w:rsidR="00F26F8E"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و</w:t>
      </w:r>
      <w:r w:rsidR="00F26F8E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سبيل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المثال،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تقوم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شركة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lang w:val="en-CA" w:bidi="ar-LB"/>
        </w:rPr>
        <w:t>Imperial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بتجميع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الزجاجات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lang w:val="en-CA" w:bidi="ar-LB"/>
        </w:rPr>
        <w:t>R-290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وي</w:t>
      </w:r>
      <w:r w:rsidR="00E24471" w:rsidRPr="0013041D">
        <w:rPr>
          <w:sz w:val="26"/>
          <w:szCs w:val="26"/>
          <w:rtl/>
          <w:lang w:val="en-CA" w:bidi="ar-LB"/>
        </w:rPr>
        <w:t>ُ</w:t>
      </w:r>
      <w:r w:rsidR="00F26F8E" w:rsidRPr="0013041D">
        <w:rPr>
          <w:sz w:val="26"/>
          <w:szCs w:val="26"/>
          <w:rtl/>
          <w:lang w:val="en-CA" w:bidi="ar-LB"/>
        </w:rPr>
        <w:t>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lang w:val="en-CA" w:bidi="ar-LB"/>
        </w:rPr>
        <w:t>R-404A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بشكل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أساسي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المتوسطة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الكبيرة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الحجم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الغرف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الباردة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وال</w:t>
      </w:r>
      <w:r w:rsidR="00E24471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والمجمدات،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التطبيقات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درجات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الحرارة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المتوسطة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والمنخفضة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وب</w:t>
      </w:r>
      <w:r w:rsidR="00F26F8E" w:rsidRPr="0013041D">
        <w:rPr>
          <w:sz w:val="26"/>
          <w:szCs w:val="26"/>
          <w:rtl/>
          <w:lang w:val="en-CA" w:bidi="ar-LB"/>
        </w:rPr>
        <w:t>استثناء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شركة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lang w:val="en-CA" w:bidi="ar-LB"/>
        </w:rPr>
        <w:t>Capri</w:t>
      </w:r>
      <w:r w:rsidR="00F26F8E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تستخدم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الشركات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الأخرى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الصغير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أيضا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</w:t>
      </w:r>
      <w:r w:rsidR="00F26F8E" w:rsidRPr="0013041D">
        <w:rPr>
          <w:sz w:val="26"/>
          <w:szCs w:val="26"/>
          <w:rtl/>
          <w:lang w:val="en-CA" w:bidi="ar-LB"/>
        </w:rPr>
        <w:t>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F26F8E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لتصنيع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أو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تجميع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التجارية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و</w:t>
      </w:r>
      <w:r w:rsidR="00F26F8E"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E24471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المنخفض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للغاية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قبل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هذه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الشركات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يجعلها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غير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مؤهلة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للتمويل،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حيث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ستتجاوز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عتبة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فعالية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تكاليف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72722" w:rsidRPr="0013041D">
        <w:rPr>
          <w:sz w:val="26"/>
          <w:szCs w:val="26"/>
          <w:rtl/>
          <w:lang w:val="en-CA" w:bidi="ar-LB"/>
        </w:rPr>
        <w:t>و</w:t>
      </w:r>
      <w:r w:rsidR="00F26F8E" w:rsidRPr="0013041D">
        <w:rPr>
          <w:sz w:val="26"/>
          <w:szCs w:val="26"/>
          <w:rtl/>
          <w:lang w:val="en-CA" w:bidi="ar-LB"/>
        </w:rPr>
        <w:t>تشمل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146F5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146F5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البديلة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للقطاع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lang w:val="en-CA" w:bidi="ar-LB"/>
        </w:rPr>
        <w:t>R-600a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</w:t>
      </w:r>
      <w:r w:rsidR="00F26F8E" w:rsidRPr="0013041D">
        <w:rPr>
          <w:sz w:val="26"/>
          <w:szCs w:val="26"/>
          <w:lang w:val="en-CA" w:bidi="ar-LB"/>
        </w:rPr>
        <w:t>R-717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</w:t>
      </w:r>
      <w:r w:rsidR="00F26F8E" w:rsidRPr="0013041D">
        <w:rPr>
          <w:sz w:val="26"/>
          <w:szCs w:val="26"/>
          <w:lang w:val="en-CA" w:bidi="ar-LB"/>
        </w:rPr>
        <w:t>R-744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26F8E" w:rsidRPr="0013041D">
        <w:rPr>
          <w:sz w:val="26"/>
          <w:szCs w:val="26"/>
          <w:rtl/>
          <w:lang w:val="en-CA" w:bidi="ar-LB"/>
        </w:rPr>
        <w:t>و</w:t>
      </w:r>
      <w:r w:rsidR="00F26F8E" w:rsidRPr="0013041D">
        <w:rPr>
          <w:sz w:val="26"/>
          <w:szCs w:val="26"/>
          <w:lang w:val="en-CA" w:bidi="ar-LB"/>
        </w:rPr>
        <w:t>R-290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12D29B45" w14:textId="61D2347D" w:rsidR="00515914" w:rsidRPr="0013041D" w:rsidRDefault="00515914" w:rsidP="00E24471">
      <w:pPr>
        <w:pStyle w:val="ListParagraph"/>
        <w:keepNext/>
        <w:keepLines/>
        <w:bidi/>
        <w:spacing w:after="240" w:line="360" w:lineRule="exact"/>
        <w:ind w:left="6"/>
        <w:contextualSpacing w:val="0"/>
        <w:rPr>
          <w:i/>
          <w:iCs/>
          <w:sz w:val="26"/>
          <w:szCs w:val="26"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lastRenderedPageBreak/>
        <w:t>قطاع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i/>
          <w:iCs/>
          <w:sz w:val="26"/>
          <w:szCs w:val="26"/>
          <w:rtl/>
          <w:lang w:val="en-CA" w:bidi="ar-LB"/>
        </w:rPr>
        <w:t>خدمة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</w:t>
      </w:r>
      <w:r w:rsidR="00D70E78" w:rsidRPr="0013041D">
        <w:rPr>
          <w:i/>
          <w:iCs/>
          <w:sz w:val="26"/>
          <w:szCs w:val="26"/>
          <w:rtl/>
          <w:lang w:val="en-CA" w:bidi="ar-LB"/>
        </w:rPr>
        <w:t>تبريد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i/>
          <w:iCs/>
          <w:sz w:val="26"/>
          <w:szCs w:val="26"/>
          <w:rtl/>
          <w:lang w:val="en-CA" w:bidi="ar-LB"/>
        </w:rPr>
        <w:t>وتكييف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i/>
          <w:iCs/>
          <w:sz w:val="26"/>
          <w:szCs w:val="26"/>
          <w:rtl/>
          <w:lang w:val="en-CA" w:bidi="ar-LB"/>
        </w:rPr>
        <w:t>الهواء</w:t>
      </w:r>
    </w:p>
    <w:p w14:paraId="78240580" w14:textId="3C67B685" w:rsidR="00515914" w:rsidRPr="0013041D" w:rsidRDefault="00515914" w:rsidP="00515914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يوجد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نحو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0526" w:rsidRPr="0013041D">
        <w:rPr>
          <w:sz w:val="26"/>
          <w:szCs w:val="26"/>
          <w:rtl/>
          <w:lang w:val="en-CA" w:bidi="ar-LB"/>
        </w:rPr>
        <w:t>6,700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0526" w:rsidRPr="0013041D">
        <w:rPr>
          <w:sz w:val="26"/>
          <w:szCs w:val="26"/>
          <w:rtl/>
          <w:lang w:val="en-CA" w:bidi="ar-LB"/>
        </w:rPr>
        <w:t>1,785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امرأة)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A00526" w:rsidRPr="0013041D">
        <w:rPr>
          <w:sz w:val="26"/>
          <w:szCs w:val="26"/>
          <w:rtl/>
          <w:lang w:val="en-CA" w:bidi="ar-LB"/>
        </w:rPr>
        <w:t>1,950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ورشة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تستهلك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ويتكون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70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A00526" w:rsidRPr="0013041D">
        <w:rPr>
          <w:sz w:val="26"/>
          <w:szCs w:val="26"/>
          <w:rtl/>
          <w:lang w:val="en-CA" w:bidi="ar-LB"/>
        </w:rPr>
        <w:t>4,690</w:t>
      </w:r>
      <w:r w:rsidRPr="0013041D">
        <w:rPr>
          <w:sz w:val="26"/>
          <w:szCs w:val="26"/>
          <w:rtl/>
          <w:lang w:val="en-CA" w:bidi="ar-LB"/>
        </w:rPr>
        <w:t>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146F5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146F5" w:rsidRPr="0013041D">
        <w:rPr>
          <w:sz w:val="26"/>
          <w:szCs w:val="26"/>
          <w:rtl/>
          <w:lang w:val="en-CA" w:bidi="ar-LB"/>
        </w:rPr>
        <w:t>القطاع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146F5" w:rsidRPr="0013041D">
        <w:rPr>
          <w:sz w:val="26"/>
          <w:szCs w:val="26"/>
          <w:rtl/>
          <w:lang w:val="en-CA" w:bidi="ar-LB"/>
        </w:rPr>
        <w:t>الرسمي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146F5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="001146F5" w:rsidRPr="0013041D">
        <w:rPr>
          <w:sz w:val="26"/>
          <w:szCs w:val="26"/>
          <w:rtl/>
          <w:lang w:val="en-CA" w:bidi="ar-LB"/>
        </w:rPr>
        <w:t>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E24471" w:rsidRPr="0013041D">
        <w:rPr>
          <w:sz w:val="26"/>
          <w:szCs w:val="26"/>
          <w:rtl/>
          <w:lang w:val="en-CA" w:bidi="ar-LB"/>
        </w:rPr>
        <w:t>يشمل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ورش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تجهيزا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جيدا؛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و30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غير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الرسمي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الذي</w:t>
      </w:r>
      <w:r w:rsidR="001146F5" w:rsidRPr="0013041D">
        <w:rPr>
          <w:sz w:val="26"/>
          <w:szCs w:val="26"/>
          <w:rtl/>
          <w:lang w:val="en-CA" w:bidi="ar-LB"/>
        </w:rPr>
        <w:t>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يمتلك</w:t>
      </w:r>
      <w:r w:rsidR="00E24471" w:rsidRPr="0013041D">
        <w:rPr>
          <w:sz w:val="26"/>
          <w:szCs w:val="26"/>
          <w:rtl/>
          <w:lang w:val="en-CA" w:bidi="ar-LB"/>
        </w:rPr>
        <w:t>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ورش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محددة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وأدوات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مناسبة،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ويقوم</w:t>
      </w:r>
      <w:r w:rsidR="001146F5" w:rsidRPr="0013041D">
        <w:rPr>
          <w:sz w:val="26"/>
          <w:szCs w:val="26"/>
          <w:rtl/>
          <w:lang w:val="en-CA" w:bidi="ar-LB"/>
        </w:rPr>
        <w:t>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الصغيرة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BE0958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ومعظم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الرسمي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مدربون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رسميا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ويوجد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سبع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كليات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مملوكة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للحكومة،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واثنتان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مملوكتان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الخاص،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والعديد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الشركات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تدرب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إطار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إدارة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8455B" w:rsidRPr="0013041D">
        <w:rPr>
          <w:sz w:val="26"/>
          <w:szCs w:val="26"/>
          <w:rtl/>
          <w:lang w:val="en-CA" w:bidi="ar-LB"/>
        </w:rPr>
        <w:t>إزالة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8455B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8455B" w:rsidRPr="0013041D">
        <w:rPr>
          <w:sz w:val="26"/>
          <w:szCs w:val="26"/>
          <w:rtl/>
          <w:lang w:val="en-CA" w:bidi="ar-LB"/>
        </w:rPr>
        <w:t>الهيدروكلوروفلوروكربونية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توفير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E8455B" w:rsidRPr="0013041D">
        <w:rPr>
          <w:sz w:val="26"/>
          <w:szCs w:val="26"/>
          <w:rtl/>
          <w:lang w:val="en-CA" w:bidi="ar-LB"/>
        </w:rPr>
        <w:t>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8455B" w:rsidRPr="0013041D">
        <w:rPr>
          <w:sz w:val="26"/>
          <w:szCs w:val="26"/>
          <w:rtl/>
          <w:lang w:val="en-CA" w:bidi="ar-LB"/>
        </w:rPr>
        <w:t>مجموعه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0526" w:rsidRPr="0013041D">
        <w:rPr>
          <w:sz w:val="26"/>
          <w:szCs w:val="26"/>
          <w:rtl/>
          <w:lang w:val="en-CA" w:bidi="ar-LB"/>
        </w:rPr>
        <w:t>2,500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منهم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0526" w:rsidRPr="0013041D">
        <w:rPr>
          <w:sz w:val="26"/>
          <w:szCs w:val="26"/>
          <w:rtl/>
          <w:lang w:val="en-CA" w:bidi="ar-LB"/>
        </w:rPr>
        <w:t>1,700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تدريبهم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الهيدروكربونات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شهادة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إلزامية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8455B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اعتماد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مجموعه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286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ا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240653EE" w14:textId="65014878" w:rsidR="00515914" w:rsidRPr="0013041D" w:rsidRDefault="00400FE2" w:rsidP="00E8455B">
      <w:pPr>
        <w:pStyle w:val="ListParagraph"/>
        <w:keepNext/>
        <w:keepLines/>
        <w:bidi/>
        <w:spacing w:after="240" w:line="360" w:lineRule="exact"/>
        <w:ind w:left="0"/>
        <w:contextualSpacing w:val="0"/>
        <w:rPr>
          <w:i/>
          <w:iCs/>
          <w:sz w:val="26"/>
          <w:szCs w:val="26"/>
          <w:u w:val="single"/>
          <w:rtl/>
          <w:lang w:val="en-CA" w:bidi="ar-LB"/>
        </w:rPr>
      </w:pPr>
      <w:r w:rsidRPr="0013041D">
        <w:rPr>
          <w:i/>
          <w:iCs/>
          <w:sz w:val="26"/>
          <w:szCs w:val="26"/>
          <w:u w:val="single"/>
          <w:rtl/>
          <w:lang w:val="en-CA" w:bidi="ar-LB"/>
        </w:rPr>
        <w:t>خدمة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515914" w:rsidRPr="0013041D">
        <w:rPr>
          <w:i/>
          <w:iCs/>
          <w:sz w:val="26"/>
          <w:szCs w:val="26"/>
          <w:u w:val="single"/>
          <w:rtl/>
          <w:lang w:val="en-CA" w:bidi="ar-LB"/>
        </w:rPr>
        <w:t>التبريد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515914" w:rsidRPr="0013041D">
        <w:rPr>
          <w:i/>
          <w:iCs/>
          <w:sz w:val="26"/>
          <w:szCs w:val="26"/>
          <w:u w:val="single"/>
          <w:rtl/>
          <w:lang w:val="en-CA" w:bidi="ar-LB"/>
        </w:rPr>
        <w:t>المنزلي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515914" w:rsidRPr="0013041D">
        <w:rPr>
          <w:i/>
          <w:iCs/>
          <w:sz w:val="26"/>
          <w:szCs w:val="26"/>
          <w:u w:val="single"/>
          <w:rtl/>
          <w:lang w:val="en-CA" w:bidi="ar-LB"/>
        </w:rPr>
        <w:t>والتجاري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515914" w:rsidRPr="0013041D">
        <w:rPr>
          <w:i/>
          <w:iCs/>
          <w:sz w:val="26"/>
          <w:szCs w:val="26"/>
          <w:u w:val="single"/>
          <w:rtl/>
          <w:lang w:val="en-CA" w:bidi="ar-LB"/>
        </w:rPr>
        <w:t>والصناعي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E8455B" w:rsidRPr="0013041D">
        <w:rPr>
          <w:i/>
          <w:iCs/>
          <w:sz w:val="26"/>
          <w:szCs w:val="26"/>
          <w:u w:val="single"/>
          <w:rtl/>
          <w:lang w:val="en-CA" w:bidi="ar-LB"/>
        </w:rPr>
        <w:t>وتبريد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E8455B" w:rsidRPr="0013041D">
        <w:rPr>
          <w:i/>
          <w:iCs/>
          <w:sz w:val="26"/>
          <w:szCs w:val="26"/>
          <w:u w:val="single"/>
          <w:rtl/>
          <w:lang w:val="en-CA" w:bidi="ar-LB"/>
        </w:rPr>
        <w:t>وسائل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E8455B" w:rsidRPr="0013041D">
        <w:rPr>
          <w:i/>
          <w:iCs/>
          <w:sz w:val="26"/>
          <w:szCs w:val="26"/>
          <w:u w:val="single"/>
          <w:rtl/>
          <w:lang w:val="en-CA" w:bidi="ar-LB"/>
        </w:rPr>
        <w:t>النقل</w:t>
      </w:r>
    </w:p>
    <w:p w14:paraId="14FE880F" w14:textId="71C9A211" w:rsidR="00515914" w:rsidRPr="0013041D" w:rsidRDefault="00515914" w:rsidP="00515914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يمثل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8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Pr="0013041D">
        <w:rPr>
          <w:sz w:val="26"/>
          <w:szCs w:val="26"/>
          <w:rtl/>
          <w:lang w:val="en-CA" w:bidi="ar-LB"/>
        </w:rPr>
        <w:t>6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و4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Pr="0013041D">
        <w:rPr>
          <w:sz w:val="26"/>
          <w:szCs w:val="26"/>
          <w:rtl/>
          <w:lang w:val="en-CA" w:bidi="ar-LB"/>
        </w:rPr>
        <w:t>2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إجمالي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وي</w:t>
      </w:r>
      <w:r w:rsidRPr="0013041D">
        <w:rPr>
          <w:sz w:val="26"/>
          <w:szCs w:val="26"/>
          <w:rtl/>
          <w:lang w:val="en-CA" w:bidi="ar-LB"/>
        </w:rPr>
        <w:t>عتبر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R-134a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34907" w:rsidRPr="0013041D">
        <w:rPr>
          <w:sz w:val="26"/>
          <w:szCs w:val="26"/>
          <w:rtl/>
          <w:lang w:val="en-CA" w:bidi="ar-LB"/>
        </w:rPr>
        <w:t>غاز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34907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السائد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المختلفة،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BE0958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العمودية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الواحد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والبابين،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والمجمدات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العميقة،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E24471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E681C" w:rsidRPr="0013041D">
        <w:rPr>
          <w:sz w:val="26"/>
          <w:szCs w:val="26"/>
          <w:rtl/>
          <w:lang w:val="en-CA" w:bidi="ar-LB"/>
        </w:rPr>
        <w:t>المياه،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E681C" w:rsidRPr="0013041D">
        <w:rPr>
          <w:sz w:val="26"/>
          <w:szCs w:val="26"/>
          <w:rtl/>
          <w:lang w:val="en-CA" w:bidi="ar-LB"/>
        </w:rPr>
        <w:t>وموزعاتها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الرغم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عددا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كبيرا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تزال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مشحونة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-134</w:t>
      </w:r>
      <w:r w:rsidR="00A00526" w:rsidRPr="0013041D">
        <w:rPr>
          <w:sz w:val="26"/>
          <w:szCs w:val="26"/>
          <w:rtl/>
          <w:lang w:val="en-CA" w:bidi="ar-LB"/>
        </w:rPr>
        <w:t>أ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فإن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غالبية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الواردات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34907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34907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34907"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الهيدروكربون</w:t>
      </w:r>
      <w:r w:rsidR="00934907" w:rsidRPr="0013041D">
        <w:rPr>
          <w:sz w:val="26"/>
          <w:szCs w:val="26"/>
          <w:rtl/>
          <w:lang w:val="en-CA" w:bidi="ar-LB"/>
        </w:rPr>
        <w:t>ات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03B66C50" w14:textId="51D5EC1D" w:rsidR="00515914" w:rsidRPr="0013041D" w:rsidRDefault="00465F5A" w:rsidP="00515914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ويُسجل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D75EC" w:rsidRPr="0013041D">
        <w:rPr>
          <w:sz w:val="26"/>
          <w:szCs w:val="26"/>
          <w:rtl/>
          <w:lang w:val="en-CA" w:bidi="ar-LB"/>
        </w:rPr>
        <w:t>ال</w:t>
      </w:r>
      <w:r w:rsidR="00515914"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D75EC" w:rsidRPr="0013041D">
        <w:rPr>
          <w:sz w:val="26"/>
          <w:szCs w:val="26"/>
          <w:rtl/>
          <w:lang w:val="en-CA" w:bidi="ar-LB"/>
        </w:rPr>
        <w:t>الفرعي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D75EC" w:rsidRPr="0013041D">
        <w:rPr>
          <w:sz w:val="26"/>
          <w:szCs w:val="26"/>
          <w:rtl/>
          <w:lang w:val="en-CA" w:bidi="ar-LB"/>
        </w:rPr>
        <w:t>ل</w:t>
      </w:r>
      <w:r w:rsidR="00515914" w:rsidRPr="0013041D">
        <w:rPr>
          <w:sz w:val="26"/>
          <w:szCs w:val="26"/>
          <w:rtl/>
          <w:lang w:val="en-CA" w:bidi="ar-LB"/>
        </w:rPr>
        <w:t>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التجاري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أعلى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</w:t>
      </w:r>
      <w:r w:rsidR="004E681C" w:rsidRPr="0013041D">
        <w:rPr>
          <w:sz w:val="26"/>
          <w:szCs w:val="26"/>
          <w:rtl/>
          <w:lang w:val="en-CA" w:bidi="ar-LB"/>
        </w:rPr>
        <w:t>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E681C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4E681C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515914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حيث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يمثل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33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515914" w:rsidRPr="0013041D">
        <w:rPr>
          <w:sz w:val="26"/>
          <w:szCs w:val="26"/>
          <w:rtl/>
          <w:lang w:val="en-CA" w:bidi="ar-LB"/>
        </w:rPr>
        <w:t>2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بالأطنان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المترية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و36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515914" w:rsidRPr="0013041D">
        <w:rPr>
          <w:sz w:val="26"/>
          <w:szCs w:val="26"/>
          <w:rtl/>
          <w:lang w:val="en-CA" w:bidi="ar-LB"/>
        </w:rPr>
        <w:t>4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الكربون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إجمالي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E681C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E681C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4E681C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4E681C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E681C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4E681C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الرئيسية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المستخدمة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هي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E681C" w:rsidRPr="0013041D">
        <w:rPr>
          <w:sz w:val="26"/>
          <w:szCs w:val="26"/>
          <w:lang w:val="en-CA" w:bidi="ar-LB"/>
        </w:rPr>
        <w:t>R-404A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E681C" w:rsidRPr="0013041D">
        <w:rPr>
          <w:sz w:val="26"/>
          <w:szCs w:val="26"/>
          <w:rtl/>
          <w:lang w:val="en-CA" w:bidi="ar-LB"/>
        </w:rPr>
        <w:t>و</w:t>
      </w:r>
      <w:r w:rsidR="00400FE2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400FE2" w:rsidRPr="0013041D">
        <w:rPr>
          <w:sz w:val="26"/>
          <w:szCs w:val="26"/>
          <w:rtl/>
          <w:lang w:val="en-CA" w:bidi="ar-LB"/>
        </w:rPr>
        <w:t>-</w:t>
      </w:r>
      <w:r w:rsidR="004E681C" w:rsidRPr="0013041D">
        <w:rPr>
          <w:sz w:val="26"/>
          <w:szCs w:val="26"/>
          <w:rtl/>
          <w:lang w:val="en-CA" w:bidi="ar-LB"/>
        </w:rPr>
        <w:t>134</w:t>
      </w:r>
      <w:r w:rsidR="00A00526" w:rsidRPr="0013041D">
        <w:rPr>
          <w:sz w:val="26"/>
          <w:szCs w:val="26"/>
          <w:rtl/>
          <w:lang w:val="en-CA" w:bidi="ar-LB"/>
        </w:rPr>
        <w:t>أ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93EBB" w:rsidRPr="0013041D">
        <w:rPr>
          <w:sz w:val="26"/>
          <w:szCs w:val="26"/>
          <w:rtl/>
          <w:lang w:val="en-CA" w:bidi="ar-LB"/>
        </w:rPr>
        <w:t>و</w:t>
      </w:r>
      <w:r w:rsidR="00893EBB" w:rsidRPr="0013041D">
        <w:rPr>
          <w:sz w:val="26"/>
          <w:szCs w:val="26"/>
          <w:lang w:val="en-CA" w:bidi="ar-LB"/>
        </w:rPr>
        <w:t>R-507A</w:t>
      </w:r>
      <w:r w:rsidR="00A00526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المستقلة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التكثيف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وال</w:t>
      </w:r>
      <w:r w:rsidR="00D63227" w:rsidRPr="0013041D">
        <w:rPr>
          <w:sz w:val="26"/>
          <w:szCs w:val="26"/>
          <w:rtl/>
          <w:lang w:val="en-CA" w:bidi="ar-LB"/>
        </w:rPr>
        <w:t>نظم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المركزية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الكبيرة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وي</w:t>
      </w:r>
      <w:r w:rsidRPr="0013041D">
        <w:rPr>
          <w:sz w:val="26"/>
          <w:szCs w:val="26"/>
          <w:rtl/>
          <w:lang w:val="en-CA" w:bidi="ar-LB"/>
        </w:rPr>
        <w:t>ُ</w:t>
      </w:r>
      <w:r w:rsidR="00515914" w:rsidRPr="0013041D">
        <w:rPr>
          <w:sz w:val="26"/>
          <w:szCs w:val="26"/>
          <w:rtl/>
          <w:lang w:val="en-CA" w:bidi="ar-LB"/>
        </w:rPr>
        <w:t>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lang w:val="en-CA" w:bidi="ar-LB"/>
        </w:rPr>
        <w:t>R-134a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التجارية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الصغيرة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والمتوسطة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الحجم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</w:t>
      </w:r>
      <w:r w:rsidR="00515914" w:rsidRPr="0013041D">
        <w:rPr>
          <w:sz w:val="26"/>
          <w:szCs w:val="26"/>
          <w:lang w:val="en-CA" w:bidi="ar-LB"/>
        </w:rPr>
        <w:t>R-404A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المتوسطة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والكبيرة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الحجم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الغرف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الباردة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93EBB" w:rsidRPr="0013041D">
        <w:rPr>
          <w:sz w:val="26"/>
          <w:szCs w:val="26"/>
          <w:rtl/>
          <w:lang w:val="en-CA" w:bidi="ar-LB"/>
        </w:rPr>
        <w:t>وأجهزة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93EBB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93EBB" w:rsidRPr="0013041D">
        <w:rPr>
          <w:sz w:val="26"/>
          <w:szCs w:val="26"/>
          <w:rtl/>
          <w:lang w:val="en-CA" w:bidi="ar-LB"/>
        </w:rPr>
        <w:t>المباني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والمجمدات،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التطبيقات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درجات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الحرارة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المتوسطة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والمنخفضة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تزايد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lang w:val="en-CA" w:bidi="ar-LB"/>
        </w:rPr>
        <w:t>R-134a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</w:t>
      </w:r>
      <w:r w:rsidR="00515914" w:rsidRPr="0013041D">
        <w:rPr>
          <w:sz w:val="26"/>
          <w:szCs w:val="26"/>
          <w:lang w:val="en-CA" w:bidi="ar-LB"/>
        </w:rPr>
        <w:t>R-404A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42C11578" w14:textId="7D7168D3" w:rsidR="00515914" w:rsidRPr="0013041D" w:rsidRDefault="00465F5A" w:rsidP="00515914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515914" w:rsidRPr="0013041D">
        <w:rPr>
          <w:sz w:val="26"/>
          <w:szCs w:val="26"/>
          <w:rtl/>
          <w:lang w:val="en-CA" w:bidi="ar-LB"/>
        </w:rPr>
        <w:t>لا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يستهلك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E7A45" w:rsidRPr="0013041D">
        <w:rPr>
          <w:sz w:val="26"/>
          <w:szCs w:val="26"/>
          <w:rtl/>
          <w:lang w:val="en-CA" w:bidi="ar-LB"/>
        </w:rPr>
        <w:t>ال</w:t>
      </w:r>
      <w:r w:rsidR="00515914"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E7A45" w:rsidRPr="0013041D">
        <w:rPr>
          <w:sz w:val="26"/>
          <w:szCs w:val="26"/>
          <w:rtl/>
          <w:lang w:val="en-CA" w:bidi="ar-LB"/>
        </w:rPr>
        <w:t>الفرعي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E7A45" w:rsidRPr="0013041D">
        <w:rPr>
          <w:sz w:val="26"/>
          <w:szCs w:val="26"/>
          <w:rtl/>
          <w:lang w:val="en-CA" w:bidi="ar-LB"/>
        </w:rPr>
        <w:t>ل</w:t>
      </w:r>
      <w:r w:rsidR="00515914" w:rsidRPr="0013041D">
        <w:rPr>
          <w:sz w:val="26"/>
          <w:szCs w:val="26"/>
          <w:rtl/>
          <w:lang w:val="en-CA" w:bidi="ar-LB"/>
        </w:rPr>
        <w:t>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الصناعي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سوى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كمية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صغيرة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4144F" w:rsidRPr="0013041D">
        <w:rPr>
          <w:sz w:val="26"/>
          <w:szCs w:val="26"/>
          <w:lang w:val="en-CA" w:bidi="ar-LB"/>
        </w:rPr>
        <w:t>HFC-</w:t>
      </w:r>
      <w:r w:rsidR="00FE7A45" w:rsidRPr="0013041D">
        <w:rPr>
          <w:sz w:val="26"/>
          <w:szCs w:val="26"/>
          <w:lang w:val="en-CA" w:bidi="ar-LB"/>
        </w:rPr>
        <w:t>407C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مصانع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المعالجة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الصناعية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بدلا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الهيدرو</w:t>
      </w:r>
      <w:r w:rsidR="00FE7A45" w:rsidRPr="0013041D">
        <w:rPr>
          <w:sz w:val="26"/>
          <w:szCs w:val="26"/>
          <w:rtl/>
          <w:lang w:val="en-CA" w:bidi="ar-LB"/>
        </w:rPr>
        <w:t>كلورو</w:t>
      </w:r>
      <w:r w:rsidR="00400FE2" w:rsidRPr="0013041D">
        <w:rPr>
          <w:sz w:val="26"/>
          <w:szCs w:val="26"/>
          <w:rtl/>
          <w:lang w:val="en-CA" w:bidi="ar-LB"/>
        </w:rPr>
        <w:t>فلوروكربون-</w:t>
      </w:r>
      <w:r w:rsidR="004E681C" w:rsidRPr="0013041D">
        <w:rPr>
          <w:sz w:val="26"/>
          <w:szCs w:val="26"/>
          <w:rtl/>
          <w:lang w:val="en-CA" w:bidi="ar-LB"/>
        </w:rPr>
        <w:t>22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كما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ي</w:t>
      </w:r>
      <w:r w:rsidR="00FE7A45" w:rsidRPr="0013041D">
        <w:rPr>
          <w:sz w:val="26"/>
          <w:szCs w:val="26"/>
          <w:rtl/>
          <w:lang w:val="en-CA" w:bidi="ar-LB"/>
        </w:rPr>
        <w:t>ُ</w:t>
      </w:r>
      <w:r w:rsidR="00515914" w:rsidRPr="0013041D">
        <w:rPr>
          <w:sz w:val="26"/>
          <w:szCs w:val="26"/>
          <w:rtl/>
          <w:lang w:val="en-CA" w:bidi="ar-LB"/>
        </w:rPr>
        <w:t>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lang w:val="en-CA" w:bidi="ar-LB"/>
        </w:rPr>
        <w:t>R-717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الصناعية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صناعات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تخزين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وتجهيز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الأغذية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DF0" w:rsidRPr="0013041D">
        <w:rPr>
          <w:sz w:val="26"/>
          <w:szCs w:val="26"/>
          <w:rtl/>
          <w:lang w:val="en-CA" w:bidi="ar-LB"/>
        </w:rPr>
        <w:t>تجهيز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الألبان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والأسماك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واللحوم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وف</w:t>
      </w:r>
      <w:r w:rsidR="00515914" w:rsidRPr="0013041D">
        <w:rPr>
          <w:sz w:val="26"/>
          <w:szCs w:val="26"/>
          <w:rtl/>
          <w:lang w:val="en-CA" w:bidi="ar-LB"/>
        </w:rPr>
        <w:t>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DF0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4144F" w:rsidRPr="0013041D">
        <w:rPr>
          <w:sz w:val="26"/>
          <w:szCs w:val="26"/>
          <w:rtl/>
          <w:lang w:val="en-CA" w:bidi="ar-LB"/>
        </w:rPr>
        <w:t>وسائل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4144F" w:rsidRPr="0013041D">
        <w:rPr>
          <w:sz w:val="26"/>
          <w:szCs w:val="26"/>
          <w:rtl/>
          <w:lang w:val="en-CA" w:bidi="ar-LB"/>
        </w:rPr>
        <w:t>النقل</w:t>
      </w:r>
      <w:r w:rsidR="00515914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DF0" w:rsidRPr="0013041D">
        <w:rPr>
          <w:sz w:val="26"/>
          <w:szCs w:val="26"/>
          <w:rtl/>
          <w:lang w:val="en-CA" w:bidi="ar-LB"/>
        </w:rPr>
        <w:t>يُستخدم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lang w:val="en-CA" w:bidi="ar-LB"/>
        </w:rPr>
        <w:t>R-134a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ل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عربات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السكك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الحديدية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و</w:t>
      </w:r>
      <w:r w:rsidR="00BE0DF0" w:rsidRPr="0013041D">
        <w:rPr>
          <w:sz w:val="26"/>
          <w:szCs w:val="26"/>
          <w:rtl/>
          <w:lang w:val="en-CA" w:bidi="ar-LB"/>
        </w:rPr>
        <w:t>يُستخدم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lang w:val="en-CA" w:bidi="ar-LB"/>
        </w:rPr>
        <w:t>R-404A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ل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الشاحنات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DF0" w:rsidRPr="0013041D">
        <w:rPr>
          <w:sz w:val="26"/>
          <w:szCs w:val="26"/>
          <w:rtl/>
          <w:lang w:val="en-CA" w:bidi="ar-LB"/>
        </w:rPr>
        <w:t>المبردة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4144F" w:rsidRPr="0013041D">
        <w:rPr>
          <w:sz w:val="26"/>
          <w:szCs w:val="26"/>
          <w:rtl/>
          <w:lang w:val="en-CA" w:bidi="ar-LB"/>
        </w:rPr>
        <w:t>المستوردة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15914" w:rsidRPr="0013041D">
        <w:rPr>
          <w:sz w:val="26"/>
          <w:szCs w:val="26"/>
          <w:rtl/>
          <w:lang w:val="en-CA" w:bidi="ar-LB"/>
        </w:rPr>
        <w:t>جنوب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E0DF0" w:rsidRPr="0013041D">
        <w:rPr>
          <w:sz w:val="26"/>
          <w:szCs w:val="26"/>
          <w:rtl/>
          <w:lang w:val="en-CA" w:bidi="ar-LB"/>
        </w:rPr>
        <w:t>أ</w:t>
      </w:r>
      <w:r w:rsidR="00515914" w:rsidRPr="0013041D">
        <w:rPr>
          <w:sz w:val="26"/>
          <w:szCs w:val="26"/>
          <w:rtl/>
          <w:lang w:val="en-CA" w:bidi="ar-LB"/>
        </w:rPr>
        <w:t>فريقيا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313AD9FE" w14:textId="45A51D44" w:rsidR="006E39D3" w:rsidRPr="0013041D" w:rsidRDefault="00400FE2" w:rsidP="009E376A">
      <w:pPr>
        <w:pStyle w:val="ListParagraph"/>
        <w:keepNext/>
        <w:keepLines/>
        <w:bidi/>
        <w:spacing w:after="240" w:line="360" w:lineRule="exact"/>
        <w:ind w:left="6"/>
        <w:contextualSpacing w:val="0"/>
        <w:rPr>
          <w:i/>
          <w:iCs/>
          <w:sz w:val="26"/>
          <w:szCs w:val="26"/>
          <w:u w:val="single"/>
          <w:rtl/>
          <w:lang w:val="en-CA" w:bidi="ar-LB"/>
        </w:rPr>
      </w:pPr>
      <w:r w:rsidRPr="0013041D">
        <w:rPr>
          <w:i/>
          <w:iCs/>
          <w:sz w:val="26"/>
          <w:szCs w:val="26"/>
          <w:u w:val="single"/>
          <w:rtl/>
          <w:lang w:val="en-CA" w:bidi="ar-LB"/>
        </w:rPr>
        <w:t>خدمة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6E39D3" w:rsidRPr="0013041D">
        <w:rPr>
          <w:i/>
          <w:iCs/>
          <w:sz w:val="26"/>
          <w:szCs w:val="26"/>
          <w:u w:val="single"/>
          <w:rtl/>
          <w:lang w:val="en-CA" w:bidi="ar-LB"/>
        </w:rPr>
        <w:t>تكييف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6E39D3" w:rsidRPr="0013041D">
        <w:rPr>
          <w:i/>
          <w:iCs/>
          <w:sz w:val="26"/>
          <w:szCs w:val="26"/>
          <w:u w:val="single"/>
          <w:rtl/>
          <w:lang w:val="en-CA" w:bidi="ar-LB"/>
        </w:rPr>
        <w:t>الهواء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6E39D3" w:rsidRPr="0013041D">
        <w:rPr>
          <w:i/>
          <w:iCs/>
          <w:sz w:val="26"/>
          <w:szCs w:val="26"/>
          <w:u w:val="single"/>
          <w:rtl/>
          <w:lang w:val="en-CA" w:bidi="ar-LB"/>
        </w:rPr>
        <w:t>السكني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6E39D3" w:rsidRPr="0013041D">
        <w:rPr>
          <w:i/>
          <w:iCs/>
          <w:sz w:val="26"/>
          <w:szCs w:val="26"/>
          <w:u w:val="single"/>
          <w:rtl/>
          <w:lang w:val="en-CA" w:bidi="ar-LB"/>
        </w:rPr>
        <w:t>والتجاري</w:t>
      </w:r>
    </w:p>
    <w:p w14:paraId="751D6CE0" w14:textId="7327334F" w:rsidR="006E39D3" w:rsidRPr="0013041D" w:rsidRDefault="006E39D3" w:rsidP="006E39D3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يستهلك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الثابت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45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Pr="0013041D">
        <w:rPr>
          <w:sz w:val="26"/>
          <w:szCs w:val="26"/>
          <w:rtl/>
          <w:lang w:val="en-CA" w:bidi="ar-LB"/>
        </w:rPr>
        <w:t>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إجمالي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lang w:val="en-CA" w:bidi="ar-LB"/>
        </w:rPr>
        <w:t>R-410A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34907" w:rsidRPr="0013041D">
        <w:rPr>
          <w:sz w:val="26"/>
          <w:szCs w:val="26"/>
          <w:rtl/>
          <w:lang w:val="en-CA" w:bidi="ar-LB"/>
        </w:rPr>
        <w:t>غاز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34907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الأكثر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شيوعا،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حيث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67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الفرعي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بالطن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المتري،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يليه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708C1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BE0958" w:rsidRPr="0013041D">
        <w:rPr>
          <w:sz w:val="26"/>
          <w:szCs w:val="26"/>
          <w:rtl/>
          <w:lang w:val="en-CA" w:bidi="ar-LB"/>
        </w:rPr>
        <w:t>-</w:t>
      </w:r>
      <w:r w:rsidR="00442177" w:rsidRPr="0013041D">
        <w:rPr>
          <w:sz w:val="26"/>
          <w:szCs w:val="26"/>
          <w:rtl/>
          <w:lang w:val="en-CA" w:bidi="ar-LB"/>
        </w:rPr>
        <w:t>32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42177" w:rsidRPr="0013041D">
        <w:rPr>
          <w:sz w:val="26"/>
          <w:szCs w:val="26"/>
          <w:rtl/>
          <w:lang w:val="en-CA" w:bidi="ar-LB"/>
        </w:rPr>
        <w:t>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18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708C1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lang w:val="en-CA" w:bidi="ar-LB"/>
        </w:rPr>
        <w:t>R-407C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14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ويشمل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الفرعي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26BCB"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826BCB"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6520" w:rsidRPr="0013041D">
        <w:rPr>
          <w:sz w:val="26"/>
          <w:szCs w:val="26"/>
          <w:rtl/>
          <w:lang w:val="en-CA" w:bidi="ar-LB"/>
        </w:rPr>
        <w:t>المجمع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826BCB"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26BCB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التجاري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7A086C"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A086C" w:rsidRPr="0013041D">
        <w:rPr>
          <w:sz w:val="26"/>
          <w:szCs w:val="26"/>
          <w:rtl/>
          <w:lang w:val="en-CA" w:bidi="ar-LB"/>
        </w:rPr>
        <w:t>المباني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ويتزايد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الطلب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بسبب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ارتفاع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درجات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الحرارة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المحيطة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ومعظم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المستوردة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A086C" w:rsidRPr="0013041D">
        <w:rPr>
          <w:sz w:val="26"/>
          <w:szCs w:val="26"/>
          <w:rtl/>
          <w:lang w:val="en-CA" w:bidi="ar-LB"/>
        </w:rPr>
        <w:t>مشحونة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مسبقا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A086C" w:rsidRPr="0013041D">
        <w:rPr>
          <w:sz w:val="26"/>
          <w:szCs w:val="26"/>
          <w:rtl/>
          <w:lang w:val="en-CA" w:bidi="ar-LB"/>
        </w:rPr>
        <w:t>بغاز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7A086C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lastRenderedPageBreak/>
        <w:t>R-410A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بسعات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تتراوح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0526" w:rsidRPr="0013041D">
        <w:rPr>
          <w:sz w:val="26"/>
          <w:szCs w:val="26"/>
          <w:rtl/>
          <w:lang w:val="en-CA" w:bidi="ar-LB"/>
        </w:rPr>
        <w:t>9,000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6520" w:rsidRPr="0013041D">
        <w:rPr>
          <w:sz w:val="26"/>
          <w:szCs w:val="26"/>
          <w:rtl/>
          <w:lang w:val="en-CA" w:bidi="ar-LB"/>
        </w:rPr>
        <w:t>72,000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حرارية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بريطانية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R-32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آخذ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النمو،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فإن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ارتفاع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أسعارها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يظل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يشكل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عائقا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0BDB2A40" w14:textId="1CCC4E60" w:rsidR="00442177" w:rsidRPr="0013041D" w:rsidRDefault="00442177" w:rsidP="007A086C">
      <w:pPr>
        <w:pStyle w:val="ListParagraph"/>
        <w:keepNext/>
        <w:keepLines/>
        <w:bidi/>
        <w:spacing w:after="240" w:line="360" w:lineRule="exact"/>
        <w:ind w:left="6"/>
        <w:contextualSpacing w:val="0"/>
        <w:rPr>
          <w:i/>
          <w:iCs/>
          <w:sz w:val="26"/>
          <w:szCs w:val="26"/>
          <w:u w:val="single"/>
          <w:rtl/>
          <w:lang w:val="en-CA" w:bidi="ar-LB"/>
        </w:rPr>
      </w:pPr>
      <w:r w:rsidRPr="0013041D">
        <w:rPr>
          <w:i/>
          <w:iCs/>
          <w:sz w:val="26"/>
          <w:szCs w:val="26"/>
          <w:u w:val="single"/>
          <w:rtl/>
          <w:lang w:val="en-CA" w:bidi="ar-LB"/>
        </w:rPr>
        <w:t>خدمة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u w:val="single"/>
          <w:rtl/>
          <w:lang w:val="en-CA" w:bidi="ar-LB"/>
        </w:rPr>
        <w:t>تكييف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u w:val="single"/>
          <w:rtl/>
          <w:lang w:val="en-CA" w:bidi="ar-LB"/>
        </w:rPr>
        <w:t>ال</w:t>
      </w:r>
      <w:r w:rsidR="00B6094B" w:rsidRPr="0013041D">
        <w:rPr>
          <w:i/>
          <w:iCs/>
          <w:sz w:val="26"/>
          <w:szCs w:val="26"/>
          <w:u w:val="single"/>
          <w:rtl/>
          <w:lang w:val="en-CA" w:bidi="ar-LB"/>
        </w:rPr>
        <w:t>هواء</w:t>
      </w:r>
      <w:r w:rsidR="00474D47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B6094B" w:rsidRPr="0013041D">
        <w:rPr>
          <w:i/>
          <w:iCs/>
          <w:sz w:val="26"/>
          <w:szCs w:val="26"/>
          <w:u w:val="single"/>
          <w:rtl/>
          <w:lang w:val="en-CA" w:bidi="ar-LB"/>
        </w:rPr>
        <w:t>المتحرك</w:t>
      </w:r>
    </w:p>
    <w:p w14:paraId="37ED5A9F" w14:textId="242DC510" w:rsidR="00442177" w:rsidRPr="0013041D" w:rsidRDefault="00442177" w:rsidP="00442177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إن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400FE2" w:rsidRPr="0013041D">
        <w:rPr>
          <w:sz w:val="26"/>
          <w:szCs w:val="26"/>
          <w:rtl/>
          <w:lang w:val="en-CA" w:bidi="ar-LB"/>
        </w:rPr>
        <w:t>-</w:t>
      </w:r>
      <w:r w:rsidRPr="0013041D">
        <w:rPr>
          <w:sz w:val="26"/>
          <w:szCs w:val="26"/>
          <w:rtl/>
          <w:lang w:val="en-CA" w:bidi="ar-LB"/>
        </w:rPr>
        <w:t>134أ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34907" w:rsidRPr="0013041D">
        <w:rPr>
          <w:sz w:val="26"/>
          <w:szCs w:val="26"/>
          <w:rtl/>
          <w:lang w:val="en-CA" w:bidi="ar-LB"/>
        </w:rPr>
        <w:t>غاز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34907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D471C2" w:rsidRPr="0013041D">
        <w:rPr>
          <w:sz w:val="26"/>
          <w:szCs w:val="26"/>
          <w:rtl/>
          <w:lang w:val="en-CA" w:bidi="ar-LB"/>
        </w:rPr>
        <w:t>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471C2" w:rsidRPr="0013041D">
        <w:rPr>
          <w:sz w:val="26"/>
          <w:szCs w:val="26"/>
          <w:rtl/>
          <w:lang w:val="en-CA" w:bidi="ar-LB"/>
        </w:rPr>
        <w:t>المتحرك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471C2" w:rsidRPr="0013041D">
        <w:rPr>
          <w:sz w:val="26"/>
          <w:szCs w:val="26"/>
          <w:rtl/>
          <w:lang w:val="en-CA" w:bidi="ar-LB"/>
        </w:rPr>
        <w:t>وهناك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ضئيل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471C2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HFO-1234yf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أحدث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طرازات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المركبات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أكثر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مليون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مركبة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سنويا،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471C2" w:rsidRPr="0013041D">
        <w:rPr>
          <w:sz w:val="26"/>
          <w:szCs w:val="26"/>
          <w:rtl/>
          <w:lang w:val="en-CA" w:bidi="ar-LB"/>
        </w:rPr>
        <w:t>مشحونة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مسبقا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26BCB" w:rsidRPr="0013041D">
        <w:rPr>
          <w:sz w:val="26"/>
          <w:szCs w:val="26"/>
          <w:rtl/>
          <w:lang w:val="en-CA" w:bidi="ar-LB"/>
        </w:rPr>
        <w:t>ب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BE0958" w:rsidRPr="0013041D">
        <w:rPr>
          <w:sz w:val="26"/>
          <w:szCs w:val="26"/>
          <w:rtl/>
          <w:lang w:val="en-CA" w:bidi="ar-LB"/>
        </w:rPr>
        <w:t>-</w:t>
      </w:r>
      <w:r w:rsidRPr="0013041D">
        <w:rPr>
          <w:sz w:val="26"/>
          <w:szCs w:val="26"/>
          <w:rtl/>
          <w:lang w:val="en-CA" w:bidi="ar-LB"/>
        </w:rPr>
        <w:t>134أ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فرضت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قيودا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المركبات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عمرها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عشر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سنوات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أكثر؛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أدى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471C2" w:rsidRPr="0013041D">
        <w:rPr>
          <w:sz w:val="26"/>
          <w:szCs w:val="26"/>
          <w:rtl/>
          <w:lang w:val="en-CA" w:bidi="ar-LB"/>
        </w:rPr>
        <w:t>زيادة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المركبات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B01C7"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HFO-1234yf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فإن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الافتقار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B01C7" w:rsidRPr="0013041D">
        <w:rPr>
          <w:sz w:val="26"/>
          <w:szCs w:val="26"/>
          <w:rtl/>
          <w:lang w:val="en-CA" w:bidi="ar-LB"/>
        </w:rPr>
        <w:t>مناولة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HFO</w:t>
      </w:r>
      <w:r w:rsidR="00CB01C7" w:rsidRPr="0013041D">
        <w:rPr>
          <w:sz w:val="26"/>
          <w:szCs w:val="26"/>
          <w:lang w:val="en-CA" w:bidi="ar-LB"/>
        </w:rPr>
        <w:t>-</w:t>
      </w:r>
      <w:r w:rsidRPr="0013041D">
        <w:rPr>
          <w:sz w:val="26"/>
          <w:szCs w:val="26"/>
          <w:lang w:val="en-CA" w:bidi="ar-LB"/>
        </w:rPr>
        <w:t>1234yf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استخدامه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الخدمة،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أعاق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A1472" w:rsidRPr="0013041D">
        <w:rPr>
          <w:sz w:val="26"/>
          <w:szCs w:val="26"/>
          <w:rtl/>
          <w:lang w:val="en-CA" w:bidi="ar-LB"/>
        </w:rPr>
        <w:t>تبنيه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نطاق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واسع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D471C2" w:rsidRPr="0013041D">
        <w:rPr>
          <w:sz w:val="26"/>
          <w:szCs w:val="26"/>
          <w:rtl/>
          <w:lang w:val="en-CA" w:bidi="ar-LB"/>
        </w:rPr>
        <w:t>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471C2" w:rsidRPr="0013041D">
        <w:rPr>
          <w:sz w:val="26"/>
          <w:szCs w:val="26"/>
          <w:rtl/>
          <w:lang w:val="en-CA" w:bidi="ar-LB"/>
        </w:rPr>
        <w:t>المتحرك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وهناك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مصنعان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للتجميع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يستخدمان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400FE2" w:rsidRPr="0013041D">
        <w:rPr>
          <w:sz w:val="26"/>
          <w:szCs w:val="26"/>
          <w:rtl/>
          <w:lang w:val="en-CA" w:bidi="ar-LB"/>
        </w:rPr>
        <w:t>-</w:t>
      </w:r>
      <w:r w:rsidR="002C7DA7" w:rsidRPr="0013041D">
        <w:rPr>
          <w:sz w:val="26"/>
          <w:szCs w:val="26"/>
          <w:rtl/>
          <w:lang w:val="en-CA" w:bidi="ar-LB"/>
        </w:rPr>
        <w:t>134أ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المركبات،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ولا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منهما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حاليا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HFO-1234yf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7015027B" w14:textId="5CE0F113" w:rsidR="00A80283" w:rsidRPr="0013041D" w:rsidRDefault="00A80283" w:rsidP="00CB01C7">
      <w:pPr>
        <w:keepNext/>
        <w:keepLines/>
        <w:bidi/>
        <w:spacing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مكافحة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الحرائق</w:t>
      </w:r>
    </w:p>
    <w:p w14:paraId="19215FA4" w14:textId="708E02C4" w:rsidR="00A80283" w:rsidRPr="0013041D" w:rsidRDefault="00A80283" w:rsidP="00A80283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الحرائق،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يعد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HFC-</w:t>
      </w:r>
      <w:r w:rsidR="00254408" w:rsidRPr="0013041D">
        <w:rPr>
          <w:sz w:val="26"/>
          <w:szCs w:val="26"/>
          <w:lang w:val="en-CA" w:bidi="ar-LB"/>
        </w:rPr>
        <w:t>227ea</w:t>
      </w:r>
      <w:r w:rsidR="00474D47">
        <w:rPr>
          <w:sz w:val="26"/>
          <w:szCs w:val="26"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(FM-200)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304F72" w:rsidRPr="0013041D">
        <w:rPr>
          <w:sz w:val="26"/>
          <w:szCs w:val="26"/>
          <w:rtl/>
          <w:lang w:val="en-CA" w:bidi="ar-LB"/>
        </w:rPr>
        <w:t>الهيدروفلوروكربون-125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B01C7" w:rsidRPr="0013041D">
        <w:rPr>
          <w:sz w:val="26"/>
          <w:szCs w:val="26"/>
          <w:rtl/>
          <w:lang w:val="en-CA" w:bidi="ar-LB"/>
        </w:rPr>
        <w:t>هما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B01C7" w:rsidRPr="0013041D">
        <w:rPr>
          <w:sz w:val="26"/>
          <w:szCs w:val="26"/>
          <w:rtl/>
          <w:lang w:val="en-CA" w:bidi="ar-LB"/>
        </w:rPr>
        <w:t>أكثر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B01C7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B01C7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CB01C7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المستخدمة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لإخماد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الحرائق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نظم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B01C7" w:rsidRPr="0013041D">
        <w:rPr>
          <w:sz w:val="26"/>
          <w:szCs w:val="26"/>
          <w:rtl/>
          <w:lang w:val="en-CA" w:bidi="ar-LB"/>
        </w:rPr>
        <w:t>الغمر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الثابتة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للتطبيقات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واسعة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النطاق،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محطات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الحرارية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ومرافق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الاتصالات،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كبدائل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C94E39" w:rsidRPr="0013041D">
        <w:rPr>
          <w:sz w:val="26"/>
          <w:szCs w:val="26"/>
          <w:rtl/>
          <w:lang w:val="en-CA" w:bidi="ar-LB"/>
        </w:rPr>
        <w:t>لهالون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1301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وتشير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التقديرات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E5647" w:rsidRPr="0013041D">
        <w:rPr>
          <w:sz w:val="26"/>
          <w:szCs w:val="26"/>
          <w:rtl/>
          <w:lang w:val="en-CA" w:bidi="ar-LB"/>
        </w:rPr>
        <w:t>هناك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أكثر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أطنان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مترية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54408" w:rsidRPr="0013041D">
        <w:rPr>
          <w:sz w:val="26"/>
          <w:szCs w:val="26"/>
          <w:lang w:val="en-CA" w:bidi="ar-LB"/>
        </w:rPr>
        <w:t>HFC-227ea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مثبتة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نظم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إخماد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الحرائق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أنحاء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وي</w:t>
      </w:r>
      <w:r w:rsidR="00EE5647" w:rsidRPr="0013041D">
        <w:rPr>
          <w:sz w:val="26"/>
          <w:szCs w:val="26"/>
          <w:rtl/>
          <w:lang w:val="en-CA" w:bidi="ar-LB"/>
        </w:rPr>
        <w:t>ُ</w:t>
      </w:r>
      <w:r w:rsidRPr="0013041D">
        <w:rPr>
          <w:sz w:val="26"/>
          <w:szCs w:val="26"/>
          <w:rtl/>
          <w:lang w:val="en-CA" w:bidi="ar-LB"/>
        </w:rPr>
        <w:t>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54408" w:rsidRPr="0013041D">
        <w:rPr>
          <w:sz w:val="26"/>
          <w:szCs w:val="26"/>
          <w:lang w:val="en-CA" w:bidi="ar-LB"/>
        </w:rPr>
        <w:t>HFC-227ea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المستورد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E5647" w:rsidRPr="0013041D">
        <w:rPr>
          <w:sz w:val="26"/>
          <w:szCs w:val="26"/>
          <w:rtl/>
          <w:lang w:val="en-CA" w:bidi="ar-LB"/>
        </w:rPr>
        <w:t>اساسا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D63227" w:rsidRPr="0013041D">
        <w:rPr>
          <w:sz w:val="26"/>
          <w:szCs w:val="26"/>
          <w:rtl/>
          <w:lang w:val="en-CA" w:bidi="ar-LB"/>
        </w:rPr>
        <w:t>نظم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المثبتة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وب</w:t>
      </w:r>
      <w:r w:rsidRPr="0013041D">
        <w:rPr>
          <w:sz w:val="26"/>
          <w:szCs w:val="26"/>
          <w:rtl/>
          <w:lang w:val="en-CA" w:bidi="ar-LB"/>
        </w:rPr>
        <w:t>الإضافة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تستورد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شركات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معالجة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البترول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بعض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F64180" w:rsidRPr="0013041D">
        <w:rPr>
          <w:sz w:val="26"/>
          <w:szCs w:val="26"/>
          <w:rtl/>
          <w:lang w:val="en-CA" w:bidi="ar-LB"/>
        </w:rPr>
        <w:t>-125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لاستخدامه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كمادة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لإخماد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الحرائق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محطات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التزود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بالوقود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أنحاء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نظرا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لقدرة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304F72" w:rsidRPr="0013041D">
        <w:rPr>
          <w:sz w:val="26"/>
          <w:szCs w:val="26"/>
          <w:rtl/>
          <w:lang w:val="en-CA" w:bidi="ar-LB"/>
        </w:rPr>
        <w:t>ا</w:t>
      </w:r>
      <w:r w:rsidR="00C94E39" w:rsidRPr="0013041D">
        <w:rPr>
          <w:sz w:val="26"/>
          <w:szCs w:val="26"/>
          <w:rtl/>
          <w:lang w:val="en-CA" w:bidi="ar-LB"/>
        </w:rPr>
        <w:t>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BE0958" w:rsidRPr="0013041D">
        <w:rPr>
          <w:sz w:val="26"/>
          <w:szCs w:val="26"/>
          <w:rtl/>
          <w:lang w:val="en-CA" w:bidi="ar-LB"/>
        </w:rPr>
        <w:t>-</w:t>
      </w:r>
      <w:r w:rsidR="00C94E39" w:rsidRPr="0013041D">
        <w:rPr>
          <w:sz w:val="26"/>
          <w:szCs w:val="26"/>
          <w:rtl/>
          <w:lang w:val="en-CA" w:bidi="ar-LB"/>
        </w:rPr>
        <w:t>125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العالية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إحداث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الاحترار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العالمي</w:t>
      </w:r>
      <w:r w:rsidR="00C94E39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94E39" w:rsidRPr="0013041D">
        <w:rPr>
          <w:sz w:val="26"/>
          <w:szCs w:val="26"/>
          <w:rtl/>
          <w:lang w:val="en-CA" w:bidi="ar-LB"/>
        </w:rPr>
        <w:t>عدم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94E39" w:rsidRPr="0013041D">
        <w:rPr>
          <w:sz w:val="26"/>
          <w:szCs w:val="26"/>
          <w:rtl/>
          <w:lang w:val="en-CA" w:bidi="ar-LB"/>
        </w:rPr>
        <w:t>تشجيع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الشركات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304F72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</w:t>
      </w:r>
      <w:r w:rsidR="00F64180" w:rsidRPr="0013041D">
        <w:rPr>
          <w:sz w:val="26"/>
          <w:szCs w:val="26"/>
          <w:rtl/>
          <w:lang w:val="en-CA" w:bidi="ar-LB"/>
        </w:rPr>
        <w:t>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المادة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لإخماد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sz w:val="26"/>
          <w:szCs w:val="26"/>
          <w:rtl/>
          <w:lang w:val="en-CA" w:bidi="ar-LB"/>
        </w:rPr>
        <w:t>الحرائق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7260CA9D" w14:textId="1026D52C" w:rsidR="00545DE0" w:rsidRPr="0013041D" w:rsidRDefault="00545DE0" w:rsidP="0022551B">
      <w:pPr>
        <w:pStyle w:val="ListParagraph"/>
        <w:keepNext/>
        <w:widowControl w:val="0"/>
        <w:bidi/>
        <w:spacing w:after="240"/>
        <w:ind w:left="0"/>
        <w:contextualSpacing w:val="0"/>
        <w:outlineLvl w:val="1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رابعا-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المرحلة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الأولى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b/>
          <w:bCs/>
          <w:sz w:val="26"/>
          <w:szCs w:val="26"/>
          <w:rtl/>
          <w:lang w:val="en-CA" w:bidi="ar-LB"/>
        </w:rPr>
        <w:t>خطة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b/>
          <w:bCs/>
          <w:sz w:val="26"/>
          <w:szCs w:val="26"/>
          <w:rtl/>
          <w:lang w:val="en-CA" w:bidi="ar-LB"/>
        </w:rPr>
        <w:t>التنفيذ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b/>
          <w:bCs/>
          <w:sz w:val="26"/>
          <w:szCs w:val="26"/>
          <w:rtl/>
          <w:lang w:val="en-CA" w:bidi="ar-LB"/>
        </w:rPr>
        <w:t>المتعلقة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b/>
          <w:bCs/>
          <w:sz w:val="26"/>
          <w:szCs w:val="26"/>
          <w:rtl/>
          <w:lang w:val="en-CA" w:bidi="ar-LB"/>
        </w:rPr>
        <w:t>بالمواد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</w:t>
      </w:r>
      <w:r w:rsidR="00254408" w:rsidRPr="0013041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13041D">
        <w:rPr>
          <w:b/>
          <w:bCs/>
          <w:sz w:val="26"/>
          <w:szCs w:val="26"/>
          <w:rtl/>
          <w:lang w:val="en-CA" w:bidi="ar-LB"/>
        </w:rPr>
        <w:t>ية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64180" w:rsidRPr="0013041D">
        <w:rPr>
          <w:b/>
          <w:bCs/>
          <w:sz w:val="26"/>
          <w:szCs w:val="26"/>
          <w:rtl/>
          <w:lang w:val="en-CA" w:bidi="ar-LB"/>
        </w:rPr>
        <w:t>بموجب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b/>
          <w:bCs/>
          <w:sz w:val="26"/>
          <w:szCs w:val="26"/>
          <w:rtl/>
          <w:lang w:val="en-CA" w:bidi="ar-LB"/>
        </w:rPr>
        <w:t>تعديل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b/>
          <w:bCs/>
          <w:sz w:val="26"/>
          <w:szCs w:val="26"/>
          <w:rtl/>
          <w:lang w:val="en-CA" w:bidi="ar-LB"/>
        </w:rPr>
        <w:t>كيغالي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كما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تم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تقديمها</w:t>
      </w:r>
    </w:p>
    <w:p w14:paraId="159D5BA9" w14:textId="42772BEA" w:rsidR="00C95572" w:rsidRPr="0013041D" w:rsidRDefault="00A01055" w:rsidP="00C95572">
      <w:pPr>
        <w:pStyle w:val="ListParagraph"/>
        <w:bidi/>
        <w:spacing w:line="360" w:lineRule="exact"/>
        <w:ind w:left="4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الإطار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50065F" w:rsidRPr="0013041D">
        <w:rPr>
          <w:sz w:val="26"/>
          <w:szCs w:val="26"/>
          <w:u w:val="single"/>
          <w:rtl/>
          <w:lang w:val="en-CA" w:bidi="ar-LB"/>
        </w:rPr>
        <w:t>المؤسسي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50065F" w:rsidRPr="0013041D">
        <w:rPr>
          <w:sz w:val="26"/>
          <w:szCs w:val="26"/>
          <w:u w:val="single"/>
          <w:rtl/>
          <w:lang w:val="en-CA" w:bidi="ar-LB"/>
        </w:rPr>
        <w:t>والسياساتي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والتنظيمي</w:t>
      </w:r>
    </w:p>
    <w:p w14:paraId="65048643" w14:textId="47681444" w:rsidR="00C95572" w:rsidRPr="0013041D" w:rsidRDefault="00F64180" w:rsidP="00A01055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b/>
          <w:bCs/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إن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وزارة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البيئة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والمناخ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والحياة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البرية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هي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الهيئة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الوطنية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المسؤولة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الإشراف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بروتوكول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مونتريال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A01055" w:rsidRPr="0013041D">
        <w:rPr>
          <w:sz w:val="26"/>
          <w:szCs w:val="26"/>
          <w:rtl/>
          <w:lang w:val="en-CA" w:bidi="ar-LB"/>
        </w:rPr>
        <w:t>وحدة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الأوزون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الوطنية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داخل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الوزارة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A01055" w:rsidRPr="0013041D">
        <w:rPr>
          <w:sz w:val="26"/>
          <w:szCs w:val="26"/>
          <w:rtl/>
          <w:lang w:val="en-CA" w:bidi="ar-LB"/>
        </w:rPr>
        <w:t>مسؤولة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الجوانب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التشغيلية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البروتوكول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وق</w:t>
      </w:r>
      <w:r w:rsidR="00A01055" w:rsidRPr="0013041D">
        <w:rPr>
          <w:sz w:val="26"/>
          <w:szCs w:val="26"/>
          <w:rtl/>
          <w:lang w:val="en-CA" w:bidi="ar-LB"/>
        </w:rPr>
        <w:t>امت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ب</w:t>
      </w:r>
      <w:r w:rsidRPr="0013041D">
        <w:rPr>
          <w:sz w:val="26"/>
          <w:szCs w:val="26"/>
          <w:rtl/>
          <w:lang w:val="en-CA" w:bidi="ar-LB"/>
        </w:rPr>
        <w:t>تنقيح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لوائح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إدارة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البيئة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لعام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2023،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وتم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نشرها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الجريدة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الرسمية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بوصفه</w:t>
      </w:r>
      <w:r w:rsidR="00A01055"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الصك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القانوني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رقم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49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لعام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2023،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لل</w:t>
      </w:r>
      <w:r w:rsidRPr="0013041D">
        <w:rPr>
          <w:sz w:val="26"/>
          <w:szCs w:val="26"/>
          <w:rtl/>
          <w:lang w:val="en-CA" w:bidi="ar-LB"/>
        </w:rPr>
        <w:t>رقابة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المستنفدة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للأوزون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وغازات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الدفيئة</w:t>
      </w:r>
      <w:r w:rsidR="00A01055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A01055" w:rsidRPr="0013041D">
        <w:rPr>
          <w:sz w:val="26"/>
          <w:szCs w:val="26"/>
          <w:rtl/>
          <w:lang w:val="en-CA" w:bidi="ar-LB"/>
        </w:rPr>
        <w:t>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وت</w:t>
      </w:r>
      <w:r w:rsidR="00A01055" w:rsidRPr="0013041D">
        <w:rPr>
          <w:sz w:val="26"/>
          <w:szCs w:val="26"/>
          <w:rtl/>
          <w:lang w:val="en-CA" w:bidi="ar-LB"/>
        </w:rPr>
        <w:t>تضمن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هذه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اللوائح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المنقحة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نظام</w:t>
      </w:r>
      <w:r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إلزاميا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لإصدار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A01055" w:rsidRPr="0013041D">
        <w:rPr>
          <w:sz w:val="26"/>
          <w:szCs w:val="26"/>
          <w:rtl/>
          <w:lang w:val="en-CA" w:bidi="ar-LB"/>
        </w:rPr>
        <w:t>تر</w:t>
      </w:r>
      <w:r w:rsidRPr="0013041D">
        <w:rPr>
          <w:sz w:val="26"/>
          <w:szCs w:val="26"/>
          <w:rtl/>
          <w:lang w:val="en-CA" w:bidi="ar-LB"/>
        </w:rPr>
        <w:t>ا</w:t>
      </w:r>
      <w:r w:rsidR="00A01055" w:rsidRPr="0013041D">
        <w:rPr>
          <w:sz w:val="26"/>
          <w:szCs w:val="26"/>
          <w:rtl/>
          <w:lang w:val="en-CA" w:bidi="ar-LB"/>
        </w:rPr>
        <w:t>خيص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وحصص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لاستيراد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وتصدير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34F9A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B34F9A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والمعدات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A01055" w:rsidRPr="0013041D">
        <w:rPr>
          <w:sz w:val="26"/>
          <w:szCs w:val="26"/>
          <w:rtl/>
          <w:lang w:val="en-CA" w:bidi="ar-LB"/>
        </w:rPr>
        <w:t>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rtl/>
          <w:lang w:val="en-CA" w:bidi="ar-LB"/>
        </w:rPr>
        <w:t>ستتواءم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الحصص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الوطنية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34F9A" w:rsidRPr="0013041D">
        <w:rPr>
          <w:sz w:val="26"/>
          <w:szCs w:val="26"/>
          <w:rtl/>
          <w:lang w:val="en-CA" w:bidi="ar-LB"/>
        </w:rPr>
        <w:t>ل</w:t>
      </w:r>
      <w:r w:rsidR="00A01055" w:rsidRPr="0013041D">
        <w:rPr>
          <w:sz w:val="26"/>
          <w:szCs w:val="26"/>
          <w:rtl/>
          <w:lang w:val="en-CA" w:bidi="ar-LB"/>
        </w:rPr>
        <w:t>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A01055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التزامات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البلد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بالتخفيض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التدريجي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للمواد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A01055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بروتوكول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01055" w:rsidRPr="0013041D">
        <w:rPr>
          <w:sz w:val="26"/>
          <w:szCs w:val="26"/>
          <w:rtl/>
          <w:lang w:val="en-CA" w:bidi="ar-LB"/>
        </w:rPr>
        <w:t>مونتريال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0CF307AC" w14:textId="2B4E19DD" w:rsidR="000A33CB" w:rsidRPr="0013041D" w:rsidRDefault="00F64180" w:rsidP="000A33C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0A33CB" w:rsidRPr="0013041D">
        <w:rPr>
          <w:sz w:val="26"/>
          <w:szCs w:val="26"/>
          <w:rtl/>
          <w:lang w:val="en-CA" w:bidi="ar-LB"/>
        </w:rPr>
        <w:t>تتضمن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اللوائح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المنقحة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أحكاما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تتعلق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بإصدار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الشهادات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الإلزامية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="000A33CB" w:rsidRPr="0013041D">
        <w:rPr>
          <w:sz w:val="26"/>
          <w:szCs w:val="26"/>
          <w:rtl/>
          <w:lang w:val="en-CA" w:bidi="ar-LB"/>
        </w:rPr>
        <w:t>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ويُحظر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43AB9" w:rsidRPr="0013041D">
        <w:rPr>
          <w:sz w:val="26"/>
          <w:szCs w:val="26"/>
          <w:rtl/>
          <w:lang w:val="en-CA" w:bidi="ar-LB"/>
        </w:rPr>
        <w:t>العاملين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غير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الحاصلين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شهادات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43AB9"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43AB9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0A33CB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أو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إصلاح</w:t>
      </w:r>
      <w:r w:rsidR="00F43AB9" w:rsidRPr="0013041D">
        <w:rPr>
          <w:sz w:val="26"/>
          <w:szCs w:val="26"/>
          <w:rtl/>
          <w:lang w:val="en-CA" w:bidi="ar-LB"/>
        </w:rPr>
        <w:t>ها</w:t>
      </w:r>
      <w:r w:rsidR="000A33CB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أو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تركيب</w:t>
      </w:r>
      <w:r w:rsidR="00F43AB9" w:rsidRPr="0013041D">
        <w:rPr>
          <w:sz w:val="26"/>
          <w:szCs w:val="26"/>
          <w:rtl/>
          <w:lang w:val="en-CA" w:bidi="ar-LB"/>
        </w:rPr>
        <w:t>ها</w:t>
      </w:r>
      <w:r w:rsidR="000A33CB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أو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تشغيل</w:t>
      </w:r>
      <w:r w:rsidR="00F43AB9" w:rsidRPr="0013041D">
        <w:rPr>
          <w:sz w:val="26"/>
          <w:szCs w:val="26"/>
          <w:rtl/>
          <w:lang w:val="en-CA" w:bidi="ar-LB"/>
        </w:rPr>
        <w:t>ها</w:t>
      </w:r>
      <w:r w:rsidR="000A33CB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أو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إيقاف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تشغيل</w:t>
      </w:r>
      <w:r w:rsidR="00F43AB9" w:rsidRPr="0013041D">
        <w:rPr>
          <w:sz w:val="26"/>
          <w:szCs w:val="26"/>
          <w:rtl/>
          <w:lang w:val="en-CA" w:bidi="ar-LB"/>
        </w:rPr>
        <w:t>ها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ولمكافحة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التجارة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غير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المشروعة،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D568A" w:rsidRPr="0013041D">
        <w:rPr>
          <w:sz w:val="26"/>
          <w:szCs w:val="26"/>
          <w:rtl/>
          <w:lang w:val="en-CA" w:bidi="ar-LB"/>
        </w:rPr>
        <w:t>تُنظم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اللوائح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شحنات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الخاضعة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للرقابة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خلال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اشتراط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الحصول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تصاريح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عبور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وب</w:t>
      </w:r>
      <w:r w:rsidR="000A33CB" w:rsidRPr="0013041D">
        <w:rPr>
          <w:sz w:val="26"/>
          <w:szCs w:val="26"/>
          <w:rtl/>
          <w:lang w:val="en-CA" w:bidi="ar-LB"/>
        </w:rPr>
        <w:t>الإضافة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ذلك،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اعتمدت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اللوائح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رموز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النظام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المنسق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لمنظمة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الجمارك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العالمية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lastRenderedPageBreak/>
        <w:t>2022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D568A" w:rsidRPr="0013041D">
        <w:rPr>
          <w:sz w:val="26"/>
          <w:szCs w:val="26"/>
          <w:rtl/>
          <w:lang w:val="en-CA" w:bidi="ar-LB"/>
        </w:rPr>
        <w:t>بالنسبة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</w:t>
      </w:r>
      <w:r w:rsidR="000A7CA5" w:rsidRPr="0013041D">
        <w:rPr>
          <w:sz w:val="26"/>
          <w:szCs w:val="26"/>
          <w:rtl/>
          <w:lang w:val="en-CA" w:bidi="ar-LB"/>
        </w:rPr>
        <w:t>هيدروكلوروفلوروكربون</w:t>
      </w:r>
      <w:r w:rsidR="00037736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37736" w:rsidRPr="0013041D">
        <w:rPr>
          <w:sz w:val="26"/>
          <w:szCs w:val="26"/>
          <w:rtl/>
          <w:lang w:val="en-CA" w:bidi="ar-LB"/>
        </w:rPr>
        <w:t>والمواد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037736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للتمييز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بشكل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أفضل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بين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D568A" w:rsidRPr="0013041D">
        <w:rPr>
          <w:sz w:val="26"/>
          <w:szCs w:val="26"/>
          <w:rtl/>
          <w:lang w:val="en-CA" w:bidi="ar-LB"/>
        </w:rPr>
        <w:t>فرادى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37736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037736" w:rsidRPr="0013041D">
        <w:rPr>
          <w:sz w:val="26"/>
          <w:szCs w:val="26"/>
          <w:rtl/>
          <w:lang w:val="en-CA" w:bidi="ar-LB"/>
        </w:rPr>
        <w:t>ية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0D805533" w14:textId="108C7033" w:rsidR="000A33CB" w:rsidRPr="0013041D" w:rsidRDefault="00ED568A" w:rsidP="000A33C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0A33CB" w:rsidRPr="0013041D">
        <w:rPr>
          <w:sz w:val="26"/>
          <w:szCs w:val="26"/>
          <w:rtl/>
          <w:lang w:val="en-CA" w:bidi="ar-LB"/>
        </w:rPr>
        <w:t>نسقت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وزارة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وتنمية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وضع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السياسة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الوطنية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المتجددة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والسياسة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الوطنية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</w:t>
      </w:r>
      <w:r w:rsidR="006902B1" w:rsidRPr="0013041D">
        <w:rPr>
          <w:sz w:val="26"/>
          <w:szCs w:val="26"/>
          <w:rtl/>
          <w:lang w:val="en-CA" w:bidi="ar-LB"/>
        </w:rPr>
        <w:t>كفاءة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الطاقة</w:t>
      </w:r>
      <w:r w:rsidR="000A33CB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بمشاركة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وحدة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الأوزون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الوطنية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rtl/>
          <w:lang w:val="en-CA" w:bidi="ar-LB"/>
        </w:rPr>
        <w:t>و</w:t>
      </w:r>
      <w:r w:rsidR="000A33CB" w:rsidRPr="0013041D">
        <w:rPr>
          <w:sz w:val="26"/>
          <w:szCs w:val="26"/>
          <w:rtl/>
          <w:lang w:val="en-CA" w:bidi="ar-LB"/>
        </w:rPr>
        <w:t>اعتمدت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جمعية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rtl/>
          <w:lang w:val="en-CA" w:bidi="ar-LB"/>
        </w:rPr>
        <w:t>وضع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المعايير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ال</w:t>
      </w:r>
      <w:r w:rsidR="000A33CB" w:rsidRPr="0013041D">
        <w:rPr>
          <w:sz w:val="26"/>
          <w:szCs w:val="26"/>
          <w:rtl/>
          <w:lang w:val="en-CA" w:bidi="ar-LB"/>
        </w:rPr>
        <w:t>معايير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الدنيا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لأداء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63227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مارس</w:t>
      </w:r>
      <w:r w:rsidR="00E276DF" w:rsidRPr="0013041D">
        <w:rPr>
          <w:sz w:val="26"/>
          <w:szCs w:val="26"/>
          <w:rtl/>
          <w:lang w:val="en-CA" w:bidi="ar-LB"/>
        </w:rPr>
        <w:t>/آذار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2024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ومن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المقرر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إطلاق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السياسة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الوطنية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ل</w:t>
      </w:r>
      <w:r w:rsidR="006902B1" w:rsidRPr="0013041D">
        <w:rPr>
          <w:sz w:val="26"/>
          <w:szCs w:val="26"/>
          <w:rtl/>
          <w:lang w:val="en-CA" w:bidi="ar-LB"/>
        </w:rPr>
        <w:t>كفاءة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الطاقة</w:t>
      </w:r>
      <w:r w:rsidR="000A33CB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تهدف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تحسين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كفاءة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الطاقة</w:t>
      </w:r>
      <w:r w:rsidR="000A33CB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A33CB" w:rsidRPr="0013041D">
        <w:rPr>
          <w:sz w:val="26"/>
          <w:szCs w:val="26"/>
          <w:rtl/>
          <w:lang w:val="en-CA" w:bidi="ar-LB"/>
        </w:rPr>
        <w:t>2024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71EA9B99" w14:textId="4D416BCD" w:rsidR="004A4568" w:rsidRPr="0013041D" w:rsidRDefault="004A4568" w:rsidP="00E276DF">
      <w:pPr>
        <w:keepNext/>
        <w:keepLines/>
        <w:bidi/>
        <w:spacing w:after="240" w:line="360" w:lineRule="exact"/>
        <w:rPr>
          <w:sz w:val="26"/>
          <w:szCs w:val="26"/>
          <w:u w:val="single"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استراتيجية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التخفيض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التدريجي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للمرحلة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الأولى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من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خطة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u w:val="single"/>
          <w:rtl/>
          <w:lang w:val="en-CA" w:bidi="ar-LB"/>
        </w:rPr>
        <w:t>ال</w:t>
      </w:r>
      <w:r w:rsidRPr="0013041D">
        <w:rPr>
          <w:sz w:val="26"/>
          <w:szCs w:val="26"/>
          <w:u w:val="single"/>
          <w:rtl/>
          <w:lang w:val="en-CA" w:bidi="ar-LB"/>
        </w:rPr>
        <w:t>تنفيذ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u w:val="single"/>
          <w:rtl/>
          <w:lang w:val="en-CA" w:bidi="ar-LB"/>
        </w:rPr>
        <w:t>المتعلقة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u w:val="single"/>
          <w:rtl/>
          <w:lang w:val="en-CA" w:bidi="ar-LB"/>
        </w:rPr>
        <w:t>ب</w:t>
      </w:r>
      <w:r w:rsidRPr="0013041D">
        <w:rPr>
          <w:sz w:val="26"/>
          <w:szCs w:val="26"/>
          <w:u w:val="single"/>
          <w:rtl/>
          <w:lang w:val="en-CA" w:bidi="ar-LB"/>
        </w:rPr>
        <w:t>المواد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254408" w:rsidRPr="0013041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13041D">
        <w:rPr>
          <w:sz w:val="26"/>
          <w:szCs w:val="26"/>
          <w:u w:val="single"/>
          <w:rtl/>
          <w:lang w:val="en-CA" w:bidi="ar-LB"/>
        </w:rPr>
        <w:t>ية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u w:val="single"/>
          <w:rtl/>
          <w:lang w:val="en-CA" w:bidi="ar-LB"/>
        </w:rPr>
        <w:t>بموجب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u w:val="single"/>
          <w:rtl/>
          <w:lang w:val="en-CA" w:bidi="ar-LB"/>
        </w:rPr>
        <w:t>تعديل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u w:val="single"/>
          <w:rtl/>
          <w:lang w:val="en-CA" w:bidi="ar-LB"/>
        </w:rPr>
        <w:t>كيغالي</w:t>
      </w:r>
    </w:p>
    <w:p w14:paraId="0110E819" w14:textId="3B005B38" w:rsidR="004A4568" w:rsidRPr="0013041D" w:rsidRDefault="004A4568" w:rsidP="00E276DF">
      <w:pPr>
        <w:keepNext/>
        <w:keepLines/>
        <w:bidi/>
        <w:spacing w:after="240" w:line="360" w:lineRule="exact"/>
        <w:rPr>
          <w:i/>
          <w:iCs/>
          <w:sz w:val="26"/>
          <w:szCs w:val="26"/>
          <w:rtl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الاستراتيجية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الشاملة</w:t>
      </w:r>
    </w:p>
    <w:p w14:paraId="7DFC0F3C" w14:textId="107C475E" w:rsidR="00C95572" w:rsidRPr="0013041D" w:rsidRDefault="004A4568" w:rsidP="004A4568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b/>
          <w:bCs/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اقترحت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نهجا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ثلاث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مراحل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يتماشى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التخفيض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التدريجي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لبروتوكول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مونتريال</w:t>
      </w:r>
      <w:r w:rsidR="00C1262E" w:rsidRPr="0013041D">
        <w:rPr>
          <w:sz w:val="26"/>
          <w:szCs w:val="26"/>
          <w:rtl/>
          <w:lang w:val="en-CA" w:bidi="ar-LB"/>
        </w:rPr>
        <w:t>: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(2024-2029)،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(2030-2040)،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الثالثة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(2040-2045)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تهدف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تجميد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مستوى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بحلول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2024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وتحقيق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مستوى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rtl/>
          <w:lang w:val="en-CA" w:bidi="ar-LB"/>
        </w:rPr>
        <w:t>هذا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بحلول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2029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المتعلقة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بالمواد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C1262E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B3493" w:rsidRPr="0013041D">
        <w:rPr>
          <w:sz w:val="26"/>
          <w:szCs w:val="26"/>
          <w:rtl/>
          <w:lang w:val="en-CA" w:bidi="ar-LB"/>
        </w:rPr>
        <w:t>بطريقة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متكاملة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إدارة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إزالة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6DE0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0A7CA5" w:rsidRPr="0013041D">
        <w:rPr>
          <w:sz w:val="26"/>
          <w:szCs w:val="26"/>
          <w:rtl/>
          <w:lang w:val="en-CA" w:bidi="ar-LB"/>
        </w:rPr>
        <w:t>هيدروكلوروفلوروكربون</w:t>
      </w:r>
      <w:r w:rsidR="0050065F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rtl/>
          <w:lang w:val="en-CA" w:bidi="ar-LB"/>
        </w:rPr>
        <w:t>لتحقيق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rtl/>
          <w:lang w:val="en-CA" w:bidi="ar-LB"/>
        </w:rPr>
        <w:t>أقصى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sz w:val="26"/>
          <w:szCs w:val="26"/>
          <w:rtl/>
          <w:lang w:val="en-CA" w:bidi="ar-LB"/>
        </w:rPr>
        <w:t>أثر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43A4E8AD" w14:textId="1B1034A4" w:rsidR="0028029A" w:rsidRPr="0013041D" w:rsidRDefault="0028029A" w:rsidP="00E276DF">
      <w:pPr>
        <w:keepNext/>
        <w:keepLines/>
        <w:bidi/>
        <w:spacing w:after="240" w:line="360" w:lineRule="exact"/>
        <w:rPr>
          <w:i/>
          <w:iCs/>
          <w:sz w:val="26"/>
          <w:szCs w:val="26"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التخفيضات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المقترحة</w:t>
      </w:r>
    </w:p>
    <w:p w14:paraId="3B2B25D5" w14:textId="00C867CA" w:rsidR="004A4568" w:rsidRPr="0013041D" w:rsidRDefault="0028029A" w:rsidP="00E276DF">
      <w:pPr>
        <w:pStyle w:val="ListParagraph"/>
        <w:keepNext/>
        <w:keepLines/>
        <w:bidi/>
        <w:spacing w:line="360" w:lineRule="exact"/>
        <w:ind w:left="4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7-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b/>
          <w:bCs/>
          <w:sz w:val="26"/>
          <w:szCs w:val="26"/>
          <w:rtl/>
          <w:lang w:val="en-CA" w:bidi="ar-LB"/>
        </w:rPr>
        <w:t>التوقعات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b/>
          <w:bCs/>
          <w:sz w:val="26"/>
          <w:szCs w:val="26"/>
          <w:rtl/>
          <w:lang w:val="en-CA" w:bidi="ar-LB"/>
        </w:rPr>
        <w:t>بشأن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b/>
          <w:bCs/>
          <w:sz w:val="26"/>
          <w:szCs w:val="26"/>
          <w:rtl/>
          <w:lang w:val="en-CA" w:bidi="ar-LB"/>
        </w:rPr>
        <w:t>استهلاك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b/>
          <w:bCs/>
          <w:sz w:val="26"/>
          <w:szCs w:val="26"/>
          <w:rtl/>
          <w:lang w:val="en-CA" w:bidi="ar-LB"/>
        </w:rPr>
        <w:t>المواد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</w:t>
      </w:r>
      <w:r w:rsidR="00254408" w:rsidRPr="0013041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13041D">
        <w:rPr>
          <w:b/>
          <w:bCs/>
          <w:sz w:val="26"/>
          <w:szCs w:val="26"/>
          <w:rtl/>
          <w:lang w:val="en-CA" w:bidi="ar-LB"/>
        </w:rPr>
        <w:t>ية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في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ظل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السيناريو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غير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المقيد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وحدود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بروتوكول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مونتريال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والتخفيضات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المقترحة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4A3C9C">
        <w:rPr>
          <w:b/>
          <w:bCs/>
          <w:sz w:val="26"/>
          <w:szCs w:val="26"/>
          <w:rtl/>
          <w:lang w:val="en-CA" w:bidi="ar-LB"/>
        </w:rPr>
        <w:t>ل</w:t>
      </w:r>
      <w:r w:rsidRPr="0013041D">
        <w:rPr>
          <w:b/>
          <w:bCs/>
          <w:sz w:val="26"/>
          <w:szCs w:val="26"/>
          <w:rtl/>
          <w:lang w:val="en-CA" w:bidi="ar-LB"/>
        </w:rPr>
        <w:t>لمواد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4A3C9C">
        <w:rPr>
          <w:b/>
          <w:bCs/>
          <w:sz w:val="26"/>
          <w:szCs w:val="26"/>
          <w:rtl/>
          <w:lang w:val="en-CA" w:bidi="ar-LB"/>
        </w:rPr>
        <w:t>ا</w:t>
      </w:r>
      <w:r w:rsidRPr="0013041D">
        <w:rPr>
          <w:b/>
          <w:bCs/>
          <w:sz w:val="26"/>
          <w:szCs w:val="26"/>
          <w:rtl/>
          <w:lang w:val="en-CA" w:bidi="ar-LB"/>
        </w:rPr>
        <w:t>ل</w:t>
      </w:r>
      <w:r w:rsidR="00254408" w:rsidRPr="0013041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13041D">
        <w:rPr>
          <w:b/>
          <w:bCs/>
          <w:sz w:val="26"/>
          <w:szCs w:val="26"/>
          <w:rtl/>
          <w:lang w:val="en-CA" w:bidi="ar-LB"/>
        </w:rPr>
        <w:t>ية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b/>
          <w:bCs/>
          <w:sz w:val="26"/>
          <w:szCs w:val="26"/>
          <w:rtl/>
          <w:lang w:val="en-CA" w:bidi="ar-LB"/>
        </w:rPr>
        <w:t>بموجب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E276DF" w:rsidRPr="0013041D">
        <w:rPr>
          <w:b/>
          <w:bCs/>
          <w:sz w:val="26"/>
          <w:szCs w:val="26"/>
          <w:rtl/>
          <w:lang w:val="en-CA" w:bidi="ar-LB"/>
        </w:rPr>
        <w:t>المرحلة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الأولى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(أطنان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مكافئ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ثاني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أكسيد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الكربون)</w:t>
      </w:r>
    </w:p>
    <w:tbl>
      <w:tblPr>
        <w:bidiVisual/>
        <w:tblW w:w="4994" w:type="pct"/>
        <w:tblLook w:val="04A0" w:firstRow="1" w:lastRow="0" w:firstColumn="1" w:lastColumn="0" w:noHBand="0" w:noVBand="1"/>
      </w:tblPr>
      <w:tblGrid>
        <w:gridCol w:w="2493"/>
        <w:gridCol w:w="978"/>
        <w:gridCol w:w="979"/>
        <w:gridCol w:w="979"/>
        <w:gridCol w:w="979"/>
        <w:gridCol w:w="979"/>
        <w:gridCol w:w="979"/>
        <w:gridCol w:w="973"/>
      </w:tblGrid>
      <w:tr w:rsidR="0028029A" w:rsidRPr="0013041D" w14:paraId="7F578F83" w14:textId="77777777" w:rsidTr="0080351B">
        <w:trPr>
          <w:trHeight w:val="295"/>
          <w:tblHeader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7ABE635" w14:textId="77777777" w:rsidR="0028029A" w:rsidRPr="0013041D" w:rsidRDefault="0028029A" w:rsidP="00E276DF">
            <w:pPr>
              <w:keepNext/>
              <w:keepLines/>
              <w:bidi/>
              <w:jc w:val="left"/>
              <w:rPr>
                <w:color w:val="000000"/>
                <w:sz w:val="20"/>
                <w:lang w:eastAsia="zh-CN" w:bidi="ar-LB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8AB3CC6" w14:textId="1AAAC5D5" w:rsidR="0028029A" w:rsidRPr="0013041D" w:rsidRDefault="0028029A" w:rsidP="00E276D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sz w:val="20"/>
                <w:lang w:eastAsia="zh-CN" w:bidi="ar-LB"/>
              </w:rPr>
              <w:t>2023</w:t>
            </w:r>
            <w:r w:rsidR="00E276DF" w:rsidRPr="0013041D">
              <w:rPr>
                <w:b/>
                <w:bCs/>
                <w:sz w:val="20"/>
                <w:rtl/>
                <w:lang w:eastAsia="zh-CN" w:bidi="ar-LB"/>
              </w:rPr>
              <w:t>*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C473047" w14:textId="77777777" w:rsidR="0028029A" w:rsidRPr="0013041D" w:rsidRDefault="0028029A" w:rsidP="00E276D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sz w:val="20"/>
                <w:lang w:eastAsia="zh-CN" w:bidi="ar-LB"/>
              </w:rPr>
              <w:t>2024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213DE0C" w14:textId="77777777" w:rsidR="0028029A" w:rsidRPr="0013041D" w:rsidRDefault="0028029A" w:rsidP="00E276D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sz w:val="20"/>
                <w:lang w:eastAsia="zh-CN" w:bidi="ar-LB"/>
              </w:rPr>
              <w:t>2025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F3A4C6D" w14:textId="77777777" w:rsidR="0028029A" w:rsidRPr="0013041D" w:rsidRDefault="0028029A" w:rsidP="00E276D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sz w:val="20"/>
                <w:lang w:eastAsia="zh-CN" w:bidi="ar-LB"/>
              </w:rPr>
              <w:t>2026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A92B1D0" w14:textId="77777777" w:rsidR="0028029A" w:rsidRPr="0013041D" w:rsidRDefault="0028029A" w:rsidP="00E276D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sz w:val="20"/>
                <w:lang w:eastAsia="zh-CN" w:bidi="ar-LB"/>
              </w:rPr>
              <w:t>2027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8BC4596" w14:textId="77777777" w:rsidR="0028029A" w:rsidRPr="0013041D" w:rsidRDefault="0028029A" w:rsidP="00E276D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sz w:val="20"/>
                <w:lang w:eastAsia="zh-CN" w:bidi="ar-LB"/>
              </w:rPr>
              <w:t>2028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9C68134" w14:textId="77777777" w:rsidR="0028029A" w:rsidRPr="0013041D" w:rsidRDefault="0028029A" w:rsidP="00E276D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sz w:val="20"/>
                <w:lang w:eastAsia="zh-CN" w:bidi="ar-LB"/>
              </w:rPr>
              <w:t>2029</w:t>
            </w:r>
          </w:p>
        </w:tc>
      </w:tr>
      <w:tr w:rsidR="0028029A" w:rsidRPr="0013041D" w14:paraId="2F43064F" w14:textId="77777777" w:rsidTr="0080351B">
        <w:trPr>
          <w:trHeight w:val="123"/>
        </w:trPr>
        <w:tc>
          <w:tcPr>
            <w:tcW w:w="1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D299CCF" w14:textId="6034BFBF" w:rsidR="0028029A" w:rsidRPr="0013041D" w:rsidRDefault="0028029A" w:rsidP="00E276DF">
            <w:pPr>
              <w:keepNext/>
              <w:keepLines/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توقعات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استهلاك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(معدل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نمو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سنوي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B4645" w:rsidRPr="0013041D">
              <w:rPr>
                <w:sz w:val="20"/>
                <w:rtl/>
                <w:lang w:bidi="ar-LB"/>
              </w:rPr>
              <w:t>قدره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6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المائة**)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07193BB" w14:textId="77777777" w:rsidR="0028029A" w:rsidRPr="0013041D" w:rsidRDefault="0028029A" w:rsidP="00E276DF">
            <w:pPr>
              <w:keepNext/>
              <w:keepLines/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842,264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03D414E" w14:textId="77777777" w:rsidR="0028029A" w:rsidRPr="0013041D" w:rsidRDefault="0028029A" w:rsidP="00E276DF">
            <w:pPr>
              <w:keepNext/>
              <w:keepLines/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892,463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8FF150C" w14:textId="77777777" w:rsidR="0028029A" w:rsidRPr="0013041D" w:rsidRDefault="0028029A" w:rsidP="00E276DF">
            <w:pPr>
              <w:keepNext/>
              <w:keepLines/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945,654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CD71A51" w14:textId="77777777" w:rsidR="0028029A" w:rsidRPr="0013041D" w:rsidRDefault="0028029A" w:rsidP="00E276DF">
            <w:pPr>
              <w:keepNext/>
              <w:keepLines/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1,002,015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3196EAB" w14:textId="77777777" w:rsidR="0028029A" w:rsidRPr="0013041D" w:rsidRDefault="0028029A" w:rsidP="00E276DF">
            <w:pPr>
              <w:keepNext/>
              <w:keepLines/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1,061,735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1B75669" w14:textId="77777777" w:rsidR="0028029A" w:rsidRPr="0013041D" w:rsidRDefault="0028029A" w:rsidP="00E276DF">
            <w:pPr>
              <w:keepNext/>
              <w:keepLines/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1,125,014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17ACE24" w14:textId="77777777" w:rsidR="0028029A" w:rsidRPr="0013041D" w:rsidRDefault="0028029A" w:rsidP="00E276DF">
            <w:pPr>
              <w:keepNext/>
              <w:keepLines/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1,192,065</w:t>
            </w:r>
          </w:p>
        </w:tc>
      </w:tr>
      <w:tr w:rsidR="0028029A" w:rsidRPr="0013041D" w14:paraId="2F3752B8" w14:textId="77777777" w:rsidTr="0080351B">
        <w:trPr>
          <w:trHeight w:val="191"/>
        </w:trPr>
        <w:tc>
          <w:tcPr>
            <w:tcW w:w="1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955C643" w14:textId="782A2105" w:rsidR="0028029A" w:rsidRPr="0013041D" w:rsidRDefault="0028029A" w:rsidP="0028029A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حدود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استهلاك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B3493" w:rsidRPr="0013041D">
              <w:rPr>
                <w:sz w:val="20"/>
                <w:rtl/>
                <w:lang w:bidi="ar-LB"/>
              </w:rPr>
              <w:t>بموجب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بروتوكول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مونتريال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AA3CFB5" w14:textId="77777777" w:rsidR="0028029A" w:rsidRPr="0013041D" w:rsidRDefault="0028029A" w:rsidP="0028029A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lang w:val="en-ZW" w:bidi="ar-LB"/>
              </w:rPr>
              <w:t>842,264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96424A6" w14:textId="77777777" w:rsidR="0028029A" w:rsidRPr="0013041D" w:rsidRDefault="0028029A" w:rsidP="0028029A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lang w:val="en-ZW" w:bidi="ar-LB"/>
              </w:rPr>
              <w:t>1,210,624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1DEE299" w14:textId="77777777" w:rsidR="0028029A" w:rsidRPr="0013041D" w:rsidRDefault="0028029A" w:rsidP="0028029A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lang w:val="en-ZW" w:bidi="ar-LB"/>
              </w:rPr>
              <w:t>1,210,624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EA7EFCF" w14:textId="77777777" w:rsidR="0028029A" w:rsidRPr="0013041D" w:rsidRDefault="0028029A" w:rsidP="0028029A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lang w:val="en-ZW" w:bidi="ar-LB"/>
              </w:rPr>
              <w:t>1,210,624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BA7A514" w14:textId="77777777" w:rsidR="0028029A" w:rsidRPr="0013041D" w:rsidRDefault="0028029A" w:rsidP="0028029A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lang w:val="en-ZW" w:bidi="ar-LB"/>
              </w:rPr>
              <w:t>1,210,624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974B1AD" w14:textId="77777777" w:rsidR="0028029A" w:rsidRPr="0013041D" w:rsidRDefault="0028029A" w:rsidP="0028029A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lang w:val="en-ZW" w:bidi="ar-LB"/>
              </w:rPr>
              <w:t>1,210,624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CD129A3" w14:textId="77777777" w:rsidR="0028029A" w:rsidRPr="0013041D" w:rsidRDefault="0028029A" w:rsidP="0028029A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lang w:val="en-ZW" w:bidi="ar-LB"/>
              </w:rPr>
              <w:t>1,089,562</w:t>
            </w:r>
          </w:p>
        </w:tc>
      </w:tr>
      <w:tr w:rsidR="0028029A" w:rsidRPr="0013041D" w14:paraId="60DFB2EE" w14:textId="77777777" w:rsidTr="0080351B">
        <w:trPr>
          <w:trHeight w:val="336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86D2419" w14:textId="02B02F67" w:rsidR="0028029A" w:rsidRPr="0013041D" w:rsidRDefault="0028029A" w:rsidP="0028029A">
            <w:pPr>
              <w:bidi/>
              <w:jc w:val="left"/>
              <w:rPr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ا</w:t>
            </w:r>
            <w:r w:rsidR="008B3493" w:rsidRPr="0013041D">
              <w:rPr>
                <w:sz w:val="20"/>
                <w:rtl/>
                <w:lang w:bidi="ar-LB"/>
              </w:rPr>
              <w:t>لا</w:t>
            </w:r>
            <w:r w:rsidRPr="0013041D">
              <w:rPr>
                <w:sz w:val="20"/>
                <w:rtl/>
                <w:lang w:bidi="ar-LB"/>
              </w:rPr>
              <w:t>ستهلاك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B3493" w:rsidRPr="0013041D">
              <w:rPr>
                <w:sz w:val="20"/>
                <w:rtl/>
                <w:lang w:bidi="ar-LB"/>
              </w:rPr>
              <w:t>المقترح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B3493" w:rsidRPr="0013041D">
              <w:rPr>
                <w:sz w:val="20"/>
                <w:rtl/>
                <w:lang w:bidi="ar-LB"/>
              </w:rPr>
              <w:t>للمواد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B3493"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B3493" w:rsidRPr="0013041D">
              <w:rPr>
                <w:sz w:val="20"/>
                <w:rtl/>
                <w:lang w:bidi="ar-LB"/>
              </w:rPr>
              <w:t>إطار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D7699" w:rsidRPr="0013041D">
              <w:rPr>
                <w:sz w:val="20"/>
                <w:rtl/>
                <w:lang w:bidi="ar-LB"/>
              </w:rPr>
              <w:t>خطة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D7699" w:rsidRPr="0013041D">
              <w:rPr>
                <w:sz w:val="20"/>
                <w:rtl/>
                <w:lang w:bidi="ar-LB"/>
              </w:rPr>
              <w:t>التنفيذ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D7699" w:rsidRPr="0013041D">
              <w:rPr>
                <w:sz w:val="20"/>
                <w:rtl/>
                <w:lang w:bidi="ar-LB"/>
              </w:rPr>
              <w:t>بموجب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D7699" w:rsidRPr="0013041D">
              <w:rPr>
                <w:sz w:val="20"/>
                <w:rtl/>
                <w:lang w:bidi="ar-LB"/>
              </w:rPr>
              <w:t>تعديل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D7699" w:rsidRPr="0013041D">
              <w:rPr>
                <w:sz w:val="20"/>
                <w:rtl/>
                <w:lang w:bidi="ar-LB"/>
              </w:rPr>
              <w:t>كيغالي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E0EC952" w14:textId="77777777" w:rsidR="0028029A" w:rsidRPr="0013041D" w:rsidRDefault="0028029A" w:rsidP="0028029A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-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84E1A8A" w14:textId="77777777" w:rsidR="0028029A" w:rsidRPr="0013041D" w:rsidRDefault="0028029A" w:rsidP="0028029A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color w:val="000000"/>
                <w:sz w:val="20"/>
                <w:lang w:bidi="ar-LB"/>
              </w:rPr>
              <w:t>1,210,624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75D127A" w14:textId="77777777" w:rsidR="0028029A" w:rsidRPr="0013041D" w:rsidRDefault="0028029A" w:rsidP="0028029A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1,210,624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89A8CD6" w14:textId="77777777" w:rsidR="0028029A" w:rsidRPr="0013041D" w:rsidRDefault="0028029A" w:rsidP="0028029A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1,210,624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C19E8A1" w14:textId="77777777" w:rsidR="0028029A" w:rsidRPr="0013041D" w:rsidRDefault="0028029A" w:rsidP="0028029A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1,210,624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8FE17C4" w14:textId="77777777" w:rsidR="0028029A" w:rsidRPr="0013041D" w:rsidRDefault="0028029A" w:rsidP="0028029A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1,210,624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6E2ABA5" w14:textId="77777777" w:rsidR="0028029A" w:rsidRPr="0013041D" w:rsidRDefault="0028029A" w:rsidP="0028029A">
            <w:pPr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color w:val="000000"/>
                <w:sz w:val="20"/>
                <w:lang w:val="en-ZW" w:bidi="ar-LB"/>
              </w:rPr>
              <w:t>1,089,562</w:t>
            </w:r>
          </w:p>
        </w:tc>
      </w:tr>
      <w:tr w:rsidR="0028029A" w:rsidRPr="0013041D" w14:paraId="4E70831B" w14:textId="77777777" w:rsidTr="0080351B">
        <w:trPr>
          <w:trHeight w:val="88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0E03413" w14:textId="482972F8" w:rsidR="0028029A" w:rsidRPr="0013041D" w:rsidRDefault="0028029A" w:rsidP="0028029A">
            <w:pPr>
              <w:keepNext/>
              <w:bidi/>
              <w:jc w:val="left"/>
              <w:rPr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التخفيض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المقترح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استهلاك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خط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الأساس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lang w:bidi="ar-LB"/>
              </w:rPr>
              <w:t>(%)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43A67B0" w14:textId="77777777" w:rsidR="0028029A" w:rsidRPr="0013041D" w:rsidRDefault="0028029A" w:rsidP="0028029A">
            <w:pPr>
              <w:keepNext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bidi="ar-LB"/>
              </w:rPr>
              <w:t>-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FA899EA" w14:textId="77777777" w:rsidR="0028029A" w:rsidRPr="0013041D" w:rsidRDefault="0028029A" w:rsidP="0028029A">
            <w:pPr>
              <w:keepNext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val="en-ZW" w:bidi="ar-LB"/>
              </w:rPr>
              <w:t>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2257638" w14:textId="77777777" w:rsidR="0028029A" w:rsidRPr="0013041D" w:rsidRDefault="0028029A" w:rsidP="0028029A">
            <w:pPr>
              <w:keepNext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val="en-ZW" w:bidi="ar-LB"/>
              </w:rPr>
              <w:t>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2351A29" w14:textId="77777777" w:rsidR="0028029A" w:rsidRPr="0013041D" w:rsidRDefault="0028029A" w:rsidP="0028029A">
            <w:pPr>
              <w:keepNext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val="en-ZW" w:bidi="ar-LB"/>
              </w:rPr>
              <w:t>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A396C3D" w14:textId="77777777" w:rsidR="0028029A" w:rsidRPr="0013041D" w:rsidRDefault="0028029A" w:rsidP="0028029A">
            <w:pPr>
              <w:keepNext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val="en-ZW" w:bidi="ar-LB"/>
              </w:rPr>
              <w:t>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7FA35BA" w14:textId="77777777" w:rsidR="0028029A" w:rsidRPr="0013041D" w:rsidRDefault="0028029A" w:rsidP="0028029A">
            <w:pPr>
              <w:keepNext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val="en-ZW" w:bidi="ar-LB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4EC0B0B" w14:textId="77777777" w:rsidR="0028029A" w:rsidRPr="0013041D" w:rsidRDefault="0028029A" w:rsidP="0028029A">
            <w:pPr>
              <w:keepNext/>
              <w:bidi/>
              <w:jc w:val="left"/>
              <w:rPr>
                <w:sz w:val="20"/>
                <w:lang w:bidi="ar-LB"/>
              </w:rPr>
            </w:pPr>
            <w:r w:rsidRPr="0013041D">
              <w:rPr>
                <w:sz w:val="20"/>
                <w:lang w:val="en-ZW" w:bidi="ar-LB"/>
              </w:rPr>
              <w:t>10</w:t>
            </w:r>
          </w:p>
        </w:tc>
      </w:tr>
    </w:tbl>
    <w:p w14:paraId="34F10ED9" w14:textId="55FBE7E8" w:rsidR="003D09CF" w:rsidRPr="0013041D" w:rsidRDefault="0080351B" w:rsidP="00E276DF">
      <w:pPr>
        <w:pStyle w:val="ListParagraph"/>
        <w:suppressAutoHyphens/>
        <w:bidi/>
        <w:ind w:left="0"/>
        <w:contextualSpacing w:val="0"/>
        <w:rPr>
          <w:sz w:val="20"/>
          <w:rtl/>
          <w:lang w:val="en-CA" w:bidi="ar-LB"/>
        </w:rPr>
      </w:pPr>
      <w:r w:rsidRPr="0013041D">
        <w:rPr>
          <w:sz w:val="20"/>
          <w:rtl/>
          <w:lang w:val="en-CA" w:bidi="ar-LB"/>
        </w:rPr>
        <w:t>*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وفقا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لبيانات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المادة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7</w:t>
      </w:r>
      <w:r w:rsidR="00464B77" w:rsidRPr="0013041D">
        <w:rPr>
          <w:sz w:val="20"/>
          <w:rtl/>
          <w:lang w:val="en-CA" w:bidi="ar-LB"/>
        </w:rPr>
        <w:t>.</w:t>
      </w:r>
    </w:p>
    <w:p w14:paraId="74B4EEFD" w14:textId="61CBBB5B" w:rsidR="0028029A" w:rsidRPr="0013041D" w:rsidRDefault="0080351B" w:rsidP="00E276DF">
      <w:pPr>
        <w:pStyle w:val="ListParagraph"/>
        <w:suppressAutoHyphens/>
        <w:bidi/>
        <w:spacing w:after="240"/>
        <w:ind w:left="0"/>
        <w:contextualSpacing w:val="0"/>
        <w:rPr>
          <w:sz w:val="20"/>
          <w:rtl/>
          <w:lang w:val="en-CA" w:bidi="ar-LB"/>
        </w:rPr>
      </w:pPr>
      <w:r w:rsidRPr="0013041D">
        <w:rPr>
          <w:sz w:val="20"/>
          <w:rtl/>
          <w:lang w:val="en-CA" w:bidi="ar-LB"/>
        </w:rPr>
        <w:t>**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تم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حساب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النمو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بناء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على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متوسط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​​معدل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النمو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للأعوام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2020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و2022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و2023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لأن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بيانات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عام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2021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ليست</w:t>
      </w:r>
      <w:r w:rsidR="00474D47">
        <w:rPr>
          <w:sz w:val="20"/>
          <w:rtl/>
          <w:lang w:val="en-CA" w:bidi="ar-LB"/>
        </w:rPr>
        <w:t xml:space="preserve"> </w:t>
      </w:r>
      <w:r w:rsidRPr="0013041D">
        <w:rPr>
          <w:sz w:val="20"/>
          <w:rtl/>
          <w:lang w:val="en-CA" w:bidi="ar-LB"/>
        </w:rPr>
        <w:t>تمثيلية</w:t>
      </w:r>
      <w:r w:rsidR="00464B77" w:rsidRPr="0013041D">
        <w:rPr>
          <w:sz w:val="20"/>
          <w:rtl/>
          <w:lang w:val="en-CA" w:bidi="ar-LB"/>
        </w:rPr>
        <w:t>.</w:t>
      </w:r>
    </w:p>
    <w:p w14:paraId="69B5D35D" w14:textId="1DB614A1" w:rsidR="00C95572" w:rsidRPr="0013041D" w:rsidRDefault="002C1DD9" w:rsidP="00E276DF">
      <w:pPr>
        <w:pStyle w:val="ListParagraph"/>
        <w:keepNext/>
        <w:keepLines/>
        <w:bidi/>
        <w:spacing w:line="360" w:lineRule="exact"/>
        <w:ind w:left="6"/>
        <w:contextualSpacing w:val="0"/>
        <w:rPr>
          <w:i/>
          <w:iCs/>
          <w:sz w:val="26"/>
          <w:szCs w:val="26"/>
          <w:rtl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الأنشطة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المقترحة</w:t>
      </w:r>
    </w:p>
    <w:p w14:paraId="1B5E6C56" w14:textId="25A4F90C" w:rsidR="00C95572" w:rsidRPr="0013041D" w:rsidRDefault="002C1DD9" w:rsidP="002C1DD9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المقرر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التالية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C1262E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F828FB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F828FB" w:rsidRPr="0013041D">
        <w:rPr>
          <w:sz w:val="26"/>
          <w:szCs w:val="26"/>
          <w:rtl/>
          <w:lang w:bidi="ar-LB"/>
        </w:rPr>
        <w:t>كيغالي</w:t>
      </w:r>
      <w:r w:rsidR="00C1262E" w:rsidRPr="0013041D">
        <w:rPr>
          <w:sz w:val="26"/>
          <w:szCs w:val="26"/>
          <w:rtl/>
          <w:lang w:val="en-CA" w:bidi="ar-LB"/>
        </w:rPr>
        <w:t>:</w:t>
      </w:r>
    </w:p>
    <w:p w14:paraId="4A417374" w14:textId="3D0EF826" w:rsidR="002C1DD9" w:rsidRPr="0013041D" w:rsidRDefault="002C1DD9" w:rsidP="00A00526">
      <w:pPr>
        <w:pStyle w:val="ListParagraph"/>
        <w:numPr>
          <w:ilvl w:val="0"/>
          <w:numId w:val="47"/>
        </w:numPr>
        <w:bidi/>
        <w:spacing w:after="240"/>
        <w:contextualSpacing w:val="0"/>
        <w:outlineLvl w:val="1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lastRenderedPageBreak/>
        <w:t>السياسات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والإطار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التنظيمي</w:t>
      </w:r>
      <w:r w:rsidR="00C1262E" w:rsidRPr="0013041D">
        <w:rPr>
          <w:sz w:val="26"/>
          <w:szCs w:val="26"/>
          <w:rtl/>
          <w:lang w:val="en-CA" w:bidi="ar-LB"/>
        </w:rPr>
        <w:t>: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التوعية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0B181F" w:rsidRPr="0013041D">
        <w:rPr>
          <w:sz w:val="26"/>
          <w:szCs w:val="26"/>
          <w:rtl/>
          <w:lang w:val="en-CA" w:bidi="ar-LB"/>
        </w:rPr>
        <w:t>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B181F" w:rsidRPr="0013041D">
        <w:rPr>
          <w:sz w:val="26"/>
          <w:szCs w:val="26"/>
          <w:rtl/>
          <w:lang w:val="en-CA" w:bidi="ar-LB"/>
        </w:rPr>
        <w:t>مجموعه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150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B181F" w:rsidRPr="0013041D">
        <w:rPr>
          <w:sz w:val="26"/>
          <w:szCs w:val="26"/>
          <w:rtl/>
          <w:lang w:val="en-CA" w:bidi="ar-LB"/>
        </w:rPr>
        <w:t>موظفي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الإنفاذ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بشأن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اللوائح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المحدثة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المستنفدة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للأوزون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B181F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rtl/>
          <w:lang w:val="en-CA" w:bidi="ar-LB"/>
        </w:rPr>
        <w:t>حملات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التوعية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للمستوردين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والمستخدمين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النهائيين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بشأن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اللوائح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المحدثة؛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9303D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rtl/>
          <w:lang w:val="en-CA" w:bidi="ar-LB"/>
        </w:rPr>
        <w:t>دمج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نظام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إصدار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تراخيص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وحصص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برمجية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نظام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النافذة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الواحدة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</w:t>
      </w:r>
      <w:r w:rsidRPr="0013041D">
        <w:rPr>
          <w:sz w:val="26"/>
          <w:szCs w:val="26"/>
          <w:rtl/>
          <w:lang w:val="en-CA" w:bidi="ar-LB"/>
        </w:rPr>
        <w:t>لجمرك</w:t>
      </w:r>
      <w:r w:rsidR="000211E7" w:rsidRPr="0013041D">
        <w:rPr>
          <w:sz w:val="26"/>
          <w:szCs w:val="26"/>
          <w:rtl/>
          <w:lang w:val="en-CA" w:bidi="ar-LB"/>
        </w:rPr>
        <w:t>ية</w:t>
      </w:r>
      <w:r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ووضع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متطلبات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التوسيم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لتشمل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القيود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المفروضة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قيمة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065F" w:rsidRPr="0013041D">
        <w:rPr>
          <w:sz w:val="26"/>
          <w:szCs w:val="26"/>
          <w:rtl/>
          <w:lang w:val="en-CA" w:bidi="ar-LB"/>
        </w:rPr>
        <w:t>القدرة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065F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065F" w:rsidRPr="0013041D">
        <w:rPr>
          <w:sz w:val="26"/>
          <w:szCs w:val="26"/>
          <w:rtl/>
          <w:lang w:val="en-CA" w:bidi="ar-LB"/>
        </w:rPr>
        <w:t>إحداث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065F" w:rsidRPr="0013041D">
        <w:rPr>
          <w:sz w:val="26"/>
          <w:szCs w:val="26"/>
          <w:rtl/>
          <w:lang w:val="en-CA" w:bidi="ar-LB"/>
        </w:rPr>
        <w:t>الاحترار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0065F" w:rsidRPr="0013041D">
        <w:rPr>
          <w:sz w:val="26"/>
          <w:szCs w:val="26"/>
          <w:rtl/>
          <w:lang w:val="en-CA" w:bidi="ar-LB"/>
        </w:rPr>
        <w:t>العالمي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0211E7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وإجراءات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إنفاذ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معايير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الدنيا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أداء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0211E7" w:rsidRPr="0013041D">
        <w:rPr>
          <w:sz w:val="26"/>
          <w:szCs w:val="26"/>
          <w:rtl/>
          <w:lang w:val="en-CA" w:bidi="ar-LB"/>
        </w:rPr>
        <w:t>وضع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معايير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دنيا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لأداء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للقطاعات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المحتملة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الأخرى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0211E7" w:rsidRPr="0013041D">
        <w:rPr>
          <w:sz w:val="26"/>
          <w:szCs w:val="26"/>
          <w:rtl/>
          <w:lang w:val="en-CA" w:bidi="ar-LB"/>
        </w:rPr>
        <w:t>متحرك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التجارية)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التقييم؛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rtl/>
          <w:lang w:val="en-CA" w:bidi="ar-LB"/>
        </w:rPr>
        <w:t>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500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موظفي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الجمارك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والإنفاذ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مراقبة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(250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امرأة)؛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rtl/>
          <w:lang w:val="en-CA" w:bidi="ar-LB"/>
        </w:rPr>
        <w:t>تعزيز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حفظ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السجلات؛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ورصد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السوق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والمسح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لمنع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التجارة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غير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C1262E" w:rsidRPr="0013041D">
        <w:rPr>
          <w:sz w:val="26"/>
          <w:szCs w:val="26"/>
          <w:rtl/>
          <w:lang w:val="en-CA" w:bidi="ar-LB"/>
        </w:rPr>
        <w:t>اليونيب</w:t>
      </w:r>
      <w:r w:rsidRPr="0013041D">
        <w:rPr>
          <w:sz w:val="26"/>
          <w:szCs w:val="26"/>
          <w:rtl/>
          <w:lang w:val="en-CA" w:bidi="ar-LB"/>
        </w:rPr>
        <w:t>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A00526" w:rsidRPr="0013041D">
        <w:rPr>
          <w:sz w:val="26"/>
          <w:szCs w:val="26"/>
          <w:rtl/>
          <w:lang w:val="en-CA" w:bidi="ar-LB"/>
        </w:rPr>
        <w:t>115,000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أمريكي)؛</w:t>
      </w:r>
    </w:p>
    <w:p w14:paraId="50AA7247" w14:textId="5DD5F79B" w:rsidR="00A00526" w:rsidRPr="0013041D" w:rsidRDefault="00A00526" w:rsidP="00A00526">
      <w:pPr>
        <w:pStyle w:val="ListParagraph"/>
        <w:numPr>
          <w:ilvl w:val="0"/>
          <w:numId w:val="47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تعزيز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تقديم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لجمعية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صناعة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وتحديث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مدونة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الممارسات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ومنهج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و10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دورات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تدريبية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0211E7" w:rsidRPr="0013041D">
        <w:rPr>
          <w:sz w:val="26"/>
          <w:szCs w:val="26"/>
          <w:rtl/>
          <w:lang w:val="en-CA" w:bidi="ar-LB"/>
        </w:rPr>
        <w:t>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مجموعه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250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(80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امرأة)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بشأن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ممارسات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الجيدة،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واسترداد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وإعادة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تدويرها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0211E7" w:rsidRPr="0013041D">
        <w:rPr>
          <w:sz w:val="26"/>
          <w:szCs w:val="26"/>
          <w:rtl/>
          <w:lang w:val="en-CA" w:bidi="ar-LB"/>
        </w:rPr>
        <w:t>تكنولوجيات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البديلة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التجاري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والصناعي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وسائل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النقل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فضلا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القطاعات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الفرعية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0211E7"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المتحرك</w:t>
      </w:r>
      <w:r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وخمس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حلقات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لتوعية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نهائي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التجاري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والصناعي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الكبيرة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بشأن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فوائد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0211E7" w:rsidRPr="0013041D">
        <w:rPr>
          <w:sz w:val="26"/>
          <w:szCs w:val="26"/>
          <w:rtl/>
          <w:lang w:val="en-CA" w:bidi="ar-LB"/>
        </w:rPr>
        <w:t>تكنولوجيات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القدرة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المنخفضة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إح</w:t>
      </w:r>
      <w:r w:rsidR="002B4735" w:rsidRPr="0013041D">
        <w:rPr>
          <w:sz w:val="26"/>
          <w:szCs w:val="26"/>
          <w:rtl/>
          <w:lang w:val="en-CA" w:bidi="ar-LB"/>
        </w:rPr>
        <w:t>داث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الاحترار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العالمي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والتي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تحقق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الكفاءة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C1262E" w:rsidRPr="0013041D">
        <w:rPr>
          <w:sz w:val="26"/>
          <w:szCs w:val="26"/>
          <w:rtl/>
          <w:lang w:val="en-CA" w:bidi="ar-LB"/>
        </w:rPr>
        <w:t>اليونيب</w:t>
      </w:r>
      <w:r w:rsidRPr="0013041D">
        <w:rPr>
          <w:sz w:val="26"/>
          <w:szCs w:val="26"/>
          <w:rtl/>
          <w:lang w:val="en-CA" w:bidi="ar-LB"/>
        </w:rPr>
        <w:t>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(105,000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أمريكي)؛</w:t>
      </w:r>
    </w:p>
    <w:p w14:paraId="1703B431" w14:textId="6F3EB40D" w:rsidR="009953D0" w:rsidRPr="0013041D" w:rsidRDefault="009953D0" w:rsidP="009953D0">
      <w:pPr>
        <w:pStyle w:val="ListParagraph"/>
        <w:numPr>
          <w:ilvl w:val="0"/>
          <w:numId w:val="47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تقديم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المساعدة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وعقد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خمس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حلقات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توعية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96603" w:rsidRPr="0013041D">
        <w:rPr>
          <w:sz w:val="26"/>
          <w:szCs w:val="26"/>
          <w:rtl/>
          <w:lang w:val="en-CA" w:bidi="ar-LB"/>
        </w:rPr>
        <w:t>لما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96603" w:rsidRPr="0013041D">
        <w:rPr>
          <w:sz w:val="26"/>
          <w:szCs w:val="26"/>
          <w:rtl/>
          <w:lang w:val="en-CA" w:bidi="ar-LB"/>
        </w:rPr>
        <w:t>مجموعه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75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مستخدما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نهائيا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وشركات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التجميع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الصغيرة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والمتوسطة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الحجم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بشأن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إجراءات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والتركيب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الجيدة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وكذلك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جوانب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السلامة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خيارات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التكنولوجيا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القدرة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المنخفضة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إح</w:t>
      </w:r>
      <w:r w:rsidR="002B4735" w:rsidRPr="0013041D">
        <w:rPr>
          <w:sz w:val="26"/>
          <w:szCs w:val="26"/>
          <w:rtl/>
          <w:lang w:val="en-CA" w:bidi="ar-LB"/>
        </w:rPr>
        <w:t>داث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الاحترار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العالمي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والتي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تحقق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الكفاءة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B4735"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العالية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C530A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قطاعات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C530A" w:rsidRPr="0013041D">
        <w:rPr>
          <w:sz w:val="26"/>
          <w:szCs w:val="26"/>
          <w:rtl/>
          <w:lang w:val="en-CA" w:bidi="ar-LB"/>
        </w:rPr>
        <w:t>الفرعية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C530A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التجاري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والصناعي،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وتحليل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التكاليف،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والنهج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الاقتصادي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الطويل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الأجل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لاختيار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التكنولوجيا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اتخاذ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تبني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التكنولوجيات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القدرة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المنخفضة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إحداث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الاحترار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العالمي</w:t>
      </w:r>
      <w:r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وتوفير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الأدوات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والمعدات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D70E78" w:rsidRPr="0013041D">
        <w:rPr>
          <w:sz w:val="26"/>
          <w:szCs w:val="26"/>
          <w:rtl/>
          <w:lang w:val="en-CA" w:bidi="ar-LB"/>
        </w:rPr>
        <w:t>جهاز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كشف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تسرب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والأمونيا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وغاز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R-290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قياس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الاختبار،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ومضخات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التفريغ،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lang w:val="en-CA" w:bidi="ar-LB"/>
        </w:rPr>
        <w:t>Lokring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وقاطع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الأنابيب،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ومقياس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مشعب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لتحسين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ممارسات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التركيب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التكنولوجيات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القدرة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المنخفضة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إحداث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الاحترار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العالمي</w:t>
      </w:r>
      <w:r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C530A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C530A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الأدوات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C1262E" w:rsidRPr="0013041D">
        <w:rPr>
          <w:sz w:val="26"/>
          <w:szCs w:val="26"/>
          <w:rtl/>
          <w:lang w:val="en-CA" w:bidi="ar-LB"/>
        </w:rPr>
        <w:t>اليوئنديبي</w:t>
      </w:r>
      <w:r w:rsidRPr="0013041D">
        <w:rPr>
          <w:sz w:val="26"/>
          <w:szCs w:val="26"/>
          <w:rtl/>
          <w:lang w:val="en-CA" w:bidi="ar-LB"/>
        </w:rPr>
        <w:t>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(55,000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أمريكي)؛</w:t>
      </w:r>
    </w:p>
    <w:p w14:paraId="2891A0E0" w14:textId="083DF9AB" w:rsidR="009953D0" w:rsidRPr="0013041D" w:rsidRDefault="009953D0" w:rsidP="009953D0">
      <w:pPr>
        <w:pStyle w:val="ListParagraph"/>
        <w:numPr>
          <w:ilvl w:val="0"/>
          <w:numId w:val="47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عرض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تكنولوجيا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المستقلة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R-290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شراء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350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مستقلة</w:t>
      </w:r>
      <w:r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وتركيبها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المؤسسات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الحكومية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مقاطعات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لإثبات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التزام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بتكنولوجيا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R-290</w:t>
      </w:r>
      <w:r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التركيب؛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E41B5F" w:rsidRPr="0013041D">
        <w:rPr>
          <w:sz w:val="26"/>
          <w:szCs w:val="26"/>
          <w:rtl/>
          <w:lang w:val="en-CA" w:bidi="ar-LB"/>
        </w:rPr>
        <w:t>رصد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أداء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حيث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كفاءة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الطاقة</w:t>
      </w:r>
      <w:r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وتنسيق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استرداد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والتخلص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المفككة؛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وتنسيق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غاز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R-290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أجل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</w:t>
      </w:r>
      <w:r w:rsidRPr="0013041D">
        <w:rPr>
          <w:sz w:val="26"/>
          <w:szCs w:val="26"/>
          <w:rtl/>
          <w:lang w:val="en-CA" w:bidi="ar-LB"/>
        </w:rPr>
        <w:t>ل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Pr="0013041D">
        <w:rPr>
          <w:sz w:val="26"/>
          <w:szCs w:val="26"/>
          <w:rtl/>
          <w:lang w:val="en-CA" w:bidi="ar-LB"/>
        </w:rPr>
        <w:t>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وإجراء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خمس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دورات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توعية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96603" w:rsidRPr="0013041D">
        <w:rPr>
          <w:sz w:val="26"/>
          <w:szCs w:val="26"/>
          <w:rtl/>
          <w:lang w:val="en-CA" w:bidi="ar-LB"/>
        </w:rPr>
        <w:t>لما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96603" w:rsidRPr="0013041D">
        <w:rPr>
          <w:sz w:val="26"/>
          <w:szCs w:val="26"/>
          <w:rtl/>
          <w:lang w:val="en-CA" w:bidi="ar-LB"/>
        </w:rPr>
        <w:t>مجموعه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مستخدم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نهائي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لنشر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المعلومات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المتعلقة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بال</w:t>
      </w:r>
      <w:r w:rsidRPr="0013041D">
        <w:rPr>
          <w:sz w:val="26"/>
          <w:szCs w:val="26"/>
          <w:rtl/>
          <w:lang w:val="en-CA" w:bidi="ar-LB"/>
        </w:rPr>
        <w:t>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التدليلي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C1262E" w:rsidRPr="0013041D">
        <w:rPr>
          <w:sz w:val="26"/>
          <w:szCs w:val="26"/>
          <w:rtl/>
          <w:lang w:val="en-CA" w:bidi="ar-LB"/>
        </w:rPr>
        <w:t>اليوئنديبي</w:t>
      </w:r>
      <w:r w:rsidRPr="0013041D">
        <w:rPr>
          <w:sz w:val="26"/>
          <w:szCs w:val="26"/>
          <w:rtl/>
          <w:lang w:val="en-CA" w:bidi="ar-LB"/>
        </w:rPr>
        <w:t>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307164" w:rsidRPr="0013041D">
        <w:rPr>
          <w:sz w:val="26"/>
          <w:szCs w:val="26"/>
          <w:rtl/>
          <w:lang w:val="en-CA" w:bidi="ar-LB"/>
        </w:rPr>
        <w:t>45,000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أمريكي)؛</w:t>
      </w:r>
    </w:p>
    <w:p w14:paraId="745FD749" w14:textId="06CBEDA6" w:rsidR="00FD3E37" w:rsidRPr="0013041D" w:rsidRDefault="00FD3E37" w:rsidP="00FD3E37">
      <w:pPr>
        <w:pStyle w:val="ListParagraph"/>
        <w:bidi/>
        <w:spacing w:after="240"/>
        <w:ind w:left="1440" w:hanging="720"/>
        <w:contextualSpacing w:val="0"/>
        <w:outlineLvl w:val="1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(هـ)</w:t>
      </w:r>
      <w:r w:rsidR="00C17AD1">
        <w:rPr>
          <w:sz w:val="26"/>
          <w:szCs w:val="26"/>
          <w:rtl/>
          <w:lang w:val="en-CA" w:bidi="ar-LB"/>
        </w:rPr>
        <w:tab/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استرداد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وإعادة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تدويرها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المتحرك</w:t>
      </w:r>
      <w:r w:rsidR="00C1262E" w:rsidRPr="0013041D">
        <w:rPr>
          <w:sz w:val="26"/>
          <w:szCs w:val="26"/>
          <w:rtl/>
          <w:lang w:val="en-CA" w:bidi="ar-LB"/>
        </w:rPr>
        <w:t>: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دورات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تدريبية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27949" w:rsidRPr="0013041D">
        <w:rPr>
          <w:sz w:val="26"/>
          <w:szCs w:val="26"/>
          <w:rtl/>
          <w:lang w:val="en-CA" w:bidi="ar-LB"/>
        </w:rPr>
        <w:t>لما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27949" w:rsidRPr="0013041D">
        <w:rPr>
          <w:sz w:val="26"/>
          <w:szCs w:val="26"/>
          <w:rtl/>
          <w:lang w:val="en-CA" w:bidi="ar-LB"/>
        </w:rPr>
        <w:t>مجموعه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227949" w:rsidRPr="0013041D">
        <w:rPr>
          <w:sz w:val="26"/>
          <w:szCs w:val="26"/>
          <w:rtl/>
          <w:lang w:val="en-CA" w:bidi="ar-LB"/>
        </w:rPr>
        <w:t>60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بشأن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استرداد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وإعادة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تدويرها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المتحرك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الأدوات؛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وتعيين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منسقين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ورشة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E41B5F" w:rsidRPr="0013041D">
        <w:rPr>
          <w:sz w:val="26"/>
          <w:szCs w:val="26"/>
          <w:rtl/>
          <w:lang w:val="en-CA" w:bidi="ar-LB"/>
        </w:rPr>
        <w:t>استرداد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غير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المرغوب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فيها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وإعادة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تدويرها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ونقل</w:t>
      </w:r>
      <w:r w:rsidR="00E41B5F" w:rsidRPr="0013041D">
        <w:rPr>
          <w:sz w:val="26"/>
          <w:szCs w:val="26"/>
          <w:rtl/>
          <w:lang w:val="en-CA" w:bidi="ar-LB"/>
        </w:rPr>
        <w:t>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منشأة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التدمير؛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وشراء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خمس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آلات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وأسطوانات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E41B5F" w:rsidRPr="0013041D">
        <w:rPr>
          <w:sz w:val="26"/>
          <w:szCs w:val="26"/>
          <w:rtl/>
          <w:lang w:val="en-CA" w:bidi="ar-LB"/>
        </w:rPr>
        <w:t>استرداد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وإعادة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تدويرها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C1262E" w:rsidRPr="0013041D">
        <w:rPr>
          <w:sz w:val="26"/>
          <w:szCs w:val="26"/>
          <w:rtl/>
          <w:lang w:val="en-CA" w:bidi="ar-LB"/>
        </w:rPr>
        <w:t>اليوئنديبي</w:t>
      </w:r>
      <w:r w:rsidRPr="0013041D">
        <w:rPr>
          <w:sz w:val="26"/>
          <w:szCs w:val="26"/>
          <w:rtl/>
          <w:lang w:val="en-CA" w:bidi="ar-LB"/>
        </w:rPr>
        <w:t>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(2</w:t>
      </w:r>
      <w:r w:rsidR="0050065F" w:rsidRPr="0013041D">
        <w:rPr>
          <w:sz w:val="26"/>
          <w:szCs w:val="26"/>
          <w:rtl/>
          <w:lang w:val="en-CA" w:bidi="ar-LB"/>
        </w:rPr>
        <w:t>0,000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)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64BF016C" w14:textId="7C51B0F5" w:rsidR="00FD3E37" w:rsidRPr="0013041D" w:rsidRDefault="00FD3E37" w:rsidP="00227949">
      <w:pPr>
        <w:pStyle w:val="ListParagraph"/>
        <w:keepNext/>
        <w:keepLines/>
        <w:bidi/>
        <w:spacing w:after="240"/>
        <w:ind w:left="811" w:hanging="720"/>
        <w:contextualSpacing w:val="0"/>
        <w:outlineLvl w:val="1"/>
        <w:rPr>
          <w:i/>
          <w:iCs/>
          <w:sz w:val="26"/>
          <w:szCs w:val="26"/>
          <w:rtl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lastRenderedPageBreak/>
        <w:t>تنفيذ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المشروع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وتنسيقه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و</w:t>
      </w:r>
      <w:r w:rsidR="00E41B5F" w:rsidRPr="0013041D">
        <w:rPr>
          <w:i/>
          <w:iCs/>
          <w:sz w:val="26"/>
          <w:szCs w:val="26"/>
          <w:rtl/>
          <w:lang w:val="en-CA" w:bidi="ar-LB"/>
        </w:rPr>
        <w:t>رصده</w:t>
      </w:r>
    </w:p>
    <w:p w14:paraId="447F87B1" w14:textId="6A56BA15" w:rsidR="00FD3E37" w:rsidRPr="0013041D" w:rsidRDefault="00FD3E37" w:rsidP="00FD3E37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تنسيق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41B5F" w:rsidRPr="0013041D">
        <w:rPr>
          <w:sz w:val="26"/>
          <w:szCs w:val="26"/>
          <w:rtl/>
          <w:lang w:val="en-CA" w:bidi="ar-LB"/>
        </w:rPr>
        <w:t>ورصده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قبل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الأوزون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الوطنية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الوطنية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للأوزون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وجمعيات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E0EF3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إجمالي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قدره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لليونيب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E0EF3" w:rsidRPr="0013041D">
        <w:rPr>
          <w:sz w:val="26"/>
          <w:szCs w:val="26"/>
          <w:rtl/>
          <w:lang w:val="en-CA" w:bidi="ar-LB"/>
        </w:rPr>
        <w:t>بالتوزيع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التالي</w:t>
      </w:r>
      <w:r w:rsidR="00C1262E" w:rsidRPr="0013041D">
        <w:rPr>
          <w:sz w:val="26"/>
          <w:szCs w:val="26"/>
          <w:rtl/>
          <w:lang w:val="en-CA" w:bidi="ar-LB"/>
        </w:rPr>
        <w:t>: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الموظفون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</w:t>
      </w:r>
      <w:r w:rsidR="00AE0EF3" w:rsidRPr="0013041D">
        <w:rPr>
          <w:sz w:val="26"/>
          <w:szCs w:val="26"/>
          <w:rtl/>
          <w:lang w:val="en-CA" w:bidi="ar-LB"/>
        </w:rPr>
        <w:t>استشاريون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(13,000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أمريكي)؛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وسفريات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الرصد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AE0EF3" w:rsidRPr="0013041D">
        <w:rPr>
          <w:sz w:val="26"/>
          <w:szCs w:val="26"/>
          <w:rtl/>
          <w:lang w:val="en-CA" w:bidi="ar-LB"/>
        </w:rPr>
        <w:t>4,000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أمريكي)؛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AE0EF3" w:rsidRPr="0013041D">
        <w:rPr>
          <w:sz w:val="26"/>
          <w:szCs w:val="26"/>
          <w:rtl/>
          <w:lang w:val="en-CA" w:bidi="ar-LB"/>
        </w:rPr>
        <w:t>حلقات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والاجتماعات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(3,000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أمريكي)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134ABA2B" w14:textId="72FABA26" w:rsidR="00FD3E37" w:rsidRPr="0013041D" w:rsidRDefault="00FD3E37" w:rsidP="00FD3E37">
      <w:pPr>
        <w:pStyle w:val="ListParagraph"/>
        <w:bidi/>
        <w:spacing w:after="240" w:line="360" w:lineRule="exact"/>
        <w:ind w:left="4"/>
        <w:contextualSpacing w:val="0"/>
        <w:rPr>
          <w:i/>
          <w:iCs/>
          <w:sz w:val="26"/>
          <w:szCs w:val="26"/>
          <w:rtl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تنفيذ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سياسة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="00AE0EF3" w:rsidRPr="0013041D">
        <w:rPr>
          <w:i/>
          <w:iCs/>
          <w:sz w:val="26"/>
          <w:szCs w:val="26"/>
          <w:rtl/>
          <w:lang w:val="en-CA" w:bidi="ar-LB"/>
        </w:rPr>
        <w:t>المساواة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="00AE0EF3" w:rsidRPr="0013041D">
        <w:rPr>
          <w:i/>
          <w:iCs/>
          <w:sz w:val="26"/>
          <w:szCs w:val="26"/>
          <w:rtl/>
          <w:lang w:val="en-CA" w:bidi="ar-LB"/>
        </w:rPr>
        <w:t>بين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="00AE0EF3" w:rsidRPr="0013041D">
        <w:rPr>
          <w:i/>
          <w:iCs/>
          <w:sz w:val="26"/>
          <w:szCs w:val="26"/>
          <w:rtl/>
          <w:lang w:val="en-CA" w:bidi="ar-LB"/>
        </w:rPr>
        <w:t>الجنسين</w:t>
      </w:r>
    </w:p>
    <w:p w14:paraId="16CC61FA" w14:textId="20CDE324" w:rsidR="00FD3E37" w:rsidRPr="0013041D" w:rsidRDefault="00FD3E37" w:rsidP="00FD3E37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تمشيا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سياسات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E0EF3" w:rsidRPr="0013041D">
        <w:rPr>
          <w:sz w:val="26"/>
          <w:szCs w:val="26"/>
          <w:rtl/>
          <w:lang w:val="en-CA" w:bidi="ar-LB"/>
        </w:rPr>
        <w:t>تعميم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E0EF3" w:rsidRPr="0013041D">
        <w:rPr>
          <w:sz w:val="26"/>
          <w:szCs w:val="26"/>
          <w:rtl/>
          <w:lang w:val="en-CA" w:bidi="ar-LB"/>
        </w:rPr>
        <w:t>المنظور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E0EF3" w:rsidRPr="0013041D">
        <w:rPr>
          <w:sz w:val="26"/>
          <w:szCs w:val="26"/>
          <w:rtl/>
          <w:lang w:val="en-CA" w:bidi="ar-LB"/>
        </w:rPr>
        <w:t>الجنساني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الصندوق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المتعدد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الأطراف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</w:t>
      </w:r>
      <w:r w:rsidR="00AE0EF3" w:rsidRPr="0013041D">
        <w:rPr>
          <w:sz w:val="26"/>
          <w:szCs w:val="26"/>
          <w:rtl/>
          <w:lang w:val="en-CA" w:bidi="ar-LB"/>
        </w:rPr>
        <w:t>مقرر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92/40(ب)،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7374" w:rsidRPr="0013041D">
        <w:rPr>
          <w:sz w:val="26"/>
          <w:szCs w:val="26"/>
          <w:rtl/>
          <w:lang w:val="en-CA" w:bidi="ar-LB"/>
        </w:rPr>
        <w:t>تعميم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7374" w:rsidRPr="0013041D">
        <w:rPr>
          <w:sz w:val="26"/>
          <w:szCs w:val="26"/>
          <w:rtl/>
          <w:lang w:val="en-CA" w:bidi="ar-LB"/>
        </w:rPr>
        <w:t>المنظور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7374" w:rsidRPr="0013041D">
        <w:rPr>
          <w:sz w:val="26"/>
          <w:szCs w:val="26"/>
          <w:rtl/>
          <w:lang w:val="en-CA" w:bidi="ar-LB"/>
        </w:rPr>
        <w:t>الجنساني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خطوات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وضعت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العديد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السياسات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والاستراتيجيات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تمكين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المرأة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B1AF1" w:rsidRPr="0013041D">
        <w:rPr>
          <w:sz w:val="26"/>
          <w:szCs w:val="26"/>
          <w:rtl/>
          <w:lang w:val="en-CA" w:bidi="ar-LB"/>
        </w:rPr>
        <w:t>والنهوض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B1AF1" w:rsidRPr="0013041D">
        <w:rPr>
          <w:sz w:val="26"/>
          <w:szCs w:val="26"/>
          <w:rtl/>
          <w:lang w:val="en-CA" w:bidi="ar-LB"/>
        </w:rPr>
        <w:t>ب</w:t>
      </w:r>
      <w:r w:rsidRPr="0013041D">
        <w:rPr>
          <w:sz w:val="26"/>
          <w:szCs w:val="26"/>
          <w:rtl/>
          <w:lang w:val="en-CA" w:bidi="ar-LB"/>
        </w:rPr>
        <w:t>المساواة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الجنسين،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إنشاء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آلية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تنفيذها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وتدرك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أهمية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المساواة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الجنسين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ومشاركة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المرأة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الناجح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وخلال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إعداد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A24C2" w:rsidRPr="0013041D">
        <w:rPr>
          <w:sz w:val="26"/>
          <w:szCs w:val="26"/>
          <w:rtl/>
          <w:lang w:val="en-CA" w:bidi="ar-LB"/>
        </w:rPr>
        <w:t>أُجري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تقييم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A24C2" w:rsidRPr="0013041D">
        <w:rPr>
          <w:sz w:val="26"/>
          <w:szCs w:val="26"/>
          <w:rtl/>
          <w:lang w:val="en-CA" w:bidi="ar-LB"/>
        </w:rPr>
        <w:t>للمنظور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A24C2" w:rsidRPr="0013041D">
        <w:rPr>
          <w:sz w:val="26"/>
          <w:szCs w:val="26"/>
          <w:rtl/>
          <w:lang w:val="en-CA" w:bidi="ar-LB"/>
        </w:rPr>
        <w:t>الجنساني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تحديد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8A7374" w:rsidRPr="0013041D">
        <w:rPr>
          <w:sz w:val="26"/>
          <w:szCs w:val="26"/>
          <w:rtl/>
          <w:lang w:val="en-CA" w:bidi="ar-LB"/>
        </w:rPr>
        <w:t>تعميم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7374" w:rsidRPr="0013041D">
        <w:rPr>
          <w:sz w:val="26"/>
          <w:szCs w:val="26"/>
          <w:rtl/>
          <w:lang w:val="en-CA" w:bidi="ar-LB"/>
        </w:rPr>
        <w:t>المنظور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7374" w:rsidRPr="0013041D">
        <w:rPr>
          <w:sz w:val="26"/>
          <w:szCs w:val="26"/>
          <w:rtl/>
          <w:lang w:val="en-CA" w:bidi="ar-LB"/>
        </w:rPr>
        <w:t>الجنساني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وتهدف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تعزيز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المساواة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الجنسين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ومشاركة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المرأة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جميع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مستويات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والتوعية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تعيين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خبير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معني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بالمنظور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الجنساني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لضمان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توعية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موظفي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وأصحاب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المصلحة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بالقضايا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الجنسانية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وامتلاكهم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لمعرفة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المتعلقة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ب</w:t>
      </w:r>
      <w:r w:rsidR="008A7374" w:rsidRPr="0013041D">
        <w:rPr>
          <w:sz w:val="26"/>
          <w:szCs w:val="26"/>
          <w:rtl/>
          <w:lang w:val="en-CA" w:bidi="ar-LB"/>
        </w:rPr>
        <w:t>تعميم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7374" w:rsidRPr="0013041D">
        <w:rPr>
          <w:sz w:val="26"/>
          <w:szCs w:val="26"/>
          <w:rtl/>
          <w:lang w:val="en-CA" w:bidi="ar-LB"/>
        </w:rPr>
        <w:t>المنظور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7374" w:rsidRPr="0013041D">
        <w:rPr>
          <w:sz w:val="26"/>
          <w:szCs w:val="26"/>
          <w:rtl/>
          <w:lang w:val="en-CA" w:bidi="ar-LB"/>
        </w:rPr>
        <w:t>الجنساني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تضمن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هدفا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واضحا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يتمثل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تكون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55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الذين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تدريبهم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النساء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بيانات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مفصلة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حسب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C66ED" w:rsidRPr="0013041D">
        <w:rPr>
          <w:sz w:val="26"/>
          <w:szCs w:val="26"/>
          <w:rtl/>
          <w:lang w:val="en-CA" w:bidi="ar-LB"/>
        </w:rPr>
        <w:t>الجنس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44CEC660" w14:textId="526752DE" w:rsidR="00FD3E37" w:rsidRPr="0013041D" w:rsidRDefault="00FD3E37" w:rsidP="002F2F98">
      <w:pPr>
        <w:pStyle w:val="ListParagraph"/>
        <w:keepNext/>
        <w:keepLines/>
        <w:bidi/>
        <w:spacing w:after="240" w:line="360" w:lineRule="exact"/>
        <w:ind w:left="6"/>
        <w:contextualSpacing w:val="0"/>
        <w:rPr>
          <w:i/>
          <w:iCs/>
          <w:sz w:val="26"/>
          <w:szCs w:val="26"/>
          <w:rtl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تنسيق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الأنشطة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في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قطاع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الخدمة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في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إطار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="002F2F98" w:rsidRPr="0013041D">
        <w:rPr>
          <w:i/>
          <w:iCs/>
          <w:sz w:val="26"/>
          <w:szCs w:val="26"/>
          <w:rtl/>
          <w:lang w:val="en-CA" w:bidi="ar-LB"/>
        </w:rPr>
        <w:t>خطة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إزالة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المواد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</w:t>
      </w:r>
      <w:r w:rsidR="000A7CA5" w:rsidRPr="0013041D">
        <w:rPr>
          <w:i/>
          <w:iCs/>
          <w:sz w:val="26"/>
          <w:szCs w:val="26"/>
          <w:rtl/>
          <w:lang w:val="en-CA" w:bidi="ar-LB"/>
        </w:rPr>
        <w:t>هيدروكلوروفلوروكربون</w:t>
      </w:r>
      <w:r w:rsidRPr="0013041D">
        <w:rPr>
          <w:i/>
          <w:iCs/>
          <w:sz w:val="26"/>
          <w:szCs w:val="26"/>
          <w:rtl/>
          <w:lang w:val="en-CA" w:bidi="ar-LB"/>
        </w:rPr>
        <w:t>ية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و</w:t>
      </w:r>
      <w:r w:rsidR="00353169" w:rsidRPr="0013041D">
        <w:rPr>
          <w:i/>
          <w:iCs/>
          <w:sz w:val="26"/>
          <w:szCs w:val="26"/>
          <w:rtl/>
          <w:lang w:val="en-CA" w:bidi="ar-LB"/>
        </w:rPr>
        <w:t>خطة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التخفيض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التدريجي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للمواد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</w:t>
      </w:r>
      <w:r w:rsidR="00254408" w:rsidRPr="0013041D">
        <w:rPr>
          <w:i/>
          <w:iCs/>
          <w:sz w:val="26"/>
          <w:szCs w:val="26"/>
          <w:rtl/>
          <w:lang w:val="en-CA" w:bidi="ar-LB"/>
        </w:rPr>
        <w:t>هيدروفلوروكربون</w:t>
      </w:r>
      <w:r w:rsidRPr="0013041D">
        <w:rPr>
          <w:i/>
          <w:iCs/>
          <w:sz w:val="26"/>
          <w:szCs w:val="26"/>
          <w:rtl/>
          <w:lang w:val="en-CA" w:bidi="ar-LB"/>
        </w:rPr>
        <w:t>ية</w:t>
      </w:r>
    </w:p>
    <w:p w14:paraId="56D52C53" w14:textId="5CC70F12" w:rsidR="00D71E04" w:rsidRPr="0013041D" w:rsidRDefault="00D71E04" w:rsidP="00D71E04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بالتزامن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إدارة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إزالة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0A7CA5" w:rsidRPr="0013041D">
        <w:rPr>
          <w:sz w:val="26"/>
          <w:szCs w:val="26"/>
          <w:rtl/>
          <w:lang w:val="en-CA" w:bidi="ar-LB"/>
        </w:rPr>
        <w:t>هيدروكلوروفلوروكربون</w:t>
      </w:r>
      <w:r w:rsidR="0050065F" w:rsidRPr="0013041D">
        <w:rPr>
          <w:sz w:val="26"/>
          <w:szCs w:val="26"/>
          <w:rtl/>
          <w:lang w:val="en-CA" w:bidi="ar-LB"/>
        </w:rPr>
        <w:t>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وستكون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المقررة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إطار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مكملة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لتلك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الواردة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إدارة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إزالة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0A7CA5" w:rsidRPr="0013041D">
        <w:rPr>
          <w:sz w:val="26"/>
          <w:szCs w:val="26"/>
          <w:rtl/>
          <w:lang w:val="en-CA" w:bidi="ar-LB"/>
        </w:rPr>
        <w:t>هيدروكلوروفلوروكربون</w:t>
      </w:r>
      <w:r w:rsidR="0050065F" w:rsidRPr="0013041D">
        <w:rPr>
          <w:sz w:val="26"/>
          <w:szCs w:val="26"/>
          <w:rtl/>
          <w:lang w:val="en-CA" w:bidi="ar-LB"/>
        </w:rPr>
        <w:t>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تحسين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الاتفاقين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D71A9" w:rsidRPr="0013041D">
        <w:rPr>
          <w:rFonts w:hint="cs"/>
          <w:sz w:val="26"/>
          <w:szCs w:val="26"/>
          <w:rtl/>
          <w:lang w:val="en-CA" w:bidi="ar-LB"/>
        </w:rPr>
        <w:t>المتعددي</w:t>
      </w:r>
      <w:r w:rsidR="000D71A9" w:rsidRPr="0013041D">
        <w:rPr>
          <w:rFonts w:hint="eastAsia"/>
          <w:sz w:val="26"/>
          <w:szCs w:val="26"/>
          <w:rtl/>
          <w:lang w:val="en-CA" w:bidi="ar-LB"/>
        </w:rPr>
        <w:t>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السنوات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لتعظيم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الأثر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كما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موضح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F51690" w:rsidRPr="0013041D">
        <w:rPr>
          <w:sz w:val="26"/>
          <w:szCs w:val="26"/>
          <w:rtl/>
          <w:lang w:val="en-CA" w:bidi="ar-LB"/>
        </w:rPr>
        <w:t>مرفق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353169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هذه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الوثيقة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4A26B349" w14:textId="08D60985" w:rsidR="00804957" w:rsidRPr="0013041D" w:rsidRDefault="00804957" w:rsidP="00F51690">
      <w:pPr>
        <w:keepNext/>
        <w:keepLines/>
        <w:bidi/>
        <w:spacing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9556F2" w:rsidRPr="0013041D">
        <w:rPr>
          <w:sz w:val="26"/>
          <w:szCs w:val="26"/>
          <w:u w:val="single"/>
          <w:rtl/>
          <w:lang w:val="en-CA" w:bidi="ar-LB"/>
        </w:rPr>
        <w:t>تكاليف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الإجمالية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للمرحلة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الأولى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من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خطة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u w:val="single"/>
          <w:rtl/>
          <w:lang w:val="en-CA" w:bidi="ar-LB"/>
        </w:rPr>
        <w:t>ال</w:t>
      </w:r>
      <w:r w:rsidRPr="0013041D">
        <w:rPr>
          <w:sz w:val="26"/>
          <w:szCs w:val="26"/>
          <w:u w:val="single"/>
          <w:rtl/>
          <w:lang w:val="en-CA" w:bidi="ar-LB"/>
        </w:rPr>
        <w:t>تنفيذ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u w:val="single"/>
          <w:rtl/>
          <w:lang w:val="en-CA" w:bidi="ar-LB"/>
        </w:rPr>
        <w:t>المتعلقة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u w:val="single"/>
          <w:rtl/>
          <w:lang w:val="en-CA" w:bidi="ar-LB"/>
        </w:rPr>
        <w:t>ب</w:t>
      </w:r>
      <w:r w:rsidRPr="0013041D">
        <w:rPr>
          <w:sz w:val="26"/>
          <w:szCs w:val="26"/>
          <w:u w:val="single"/>
          <w:rtl/>
          <w:lang w:val="en-CA" w:bidi="ar-LB"/>
        </w:rPr>
        <w:t>المواد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254408" w:rsidRPr="0013041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13041D">
        <w:rPr>
          <w:sz w:val="26"/>
          <w:szCs w:val="26"/>
          <w:u w:val="single"/>
          <w:rtl/>
          <w:lang w:val="en-CA" w:bidi="ar-LB"/>
        </w:rPr>
        <w:t>ية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u w:val="single"/>
          <w:rtl/>
          <w:lang w:val="en-CA" w:bidi="ar-LB"/>
        </w:rPr>
        <w:t>بموجب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u w:val="single"/>
          <w:rtl/>
          <w:lang w:val="en-CA" w:bidi="ar-LB"/>
        </w:rPr>
        <w:t>تعديل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u w:val="single"/>
          <w:rtl/>
          <w:lang w:val="en-CA" w:bidi="ar-LB"/>
        </w:rPr>
        <w:t>كيغالي</w:t>
      </w:r>
    </w:p>
    <w:p w14:paraId="53289548" w14:textId="241F87E1" w:rsidR="00804957" w:rsidRPr="0013041D" w:rsidRDefault="00804957" w:rsidP="00D71E04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متوسط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​​استهلاك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367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Pr="0013041D">
        <w:rPr>
          <w:sz w:val="26"/>
          <w:szCs w:val="26"/>
          <w:rtl/>
          <w:lang w:val="en-CA" w:bidi="ar-LB"/>
        </w:rPr>
        <w:t>3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طن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متري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خلال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سنوات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الأساس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والخدم</w:t>
      </w:r>
      <w:r w:rsidR="00F51690" w:rsidRPr="0013041D">
        <w:rPr>
          <w:sz w:val="26"/>
          <w:szCs w:val="26"/>
          <w:rtl/>
          <w:lang w:val="en-CA" w:bidi="ar-LB"/>
        </w:rPr>
        <w:t>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اقتراح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ميزانية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360,000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(باستثناء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يتماشى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المقرر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92/37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ولم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طلب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لمعالجة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التصنيع/التجميع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19549FEB" w14:textId="70D10336" w:rsidR="00804957" w:rsidRPr="0013041D" w:rsidRDefault="00E0362B" w:rsidP="00804957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804957" w:rsidRPr="0013041D">
        <w:rPr>
          <w:sz w:val="26"/>
          <w:szCs w:val="26"/>
          <w:rtl/>
          <w:lang w:val="en-CA" w:bidi="ar-LB"/>
        </w:rPr>
        <w:t>يلخص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04957" w:rsidRPr="0013041D">
        <w:rPr>
          <w:sz w:val="26"/>
          <w:szCs w:val="26"/>
          <w:rtl/>
          <w:lang w:val="en-CA" w:bidi="ar-LB"/>
        </w:rPr>
        <w:t>الجدول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04957" w:rsidRPr="0013041D">
        <w:rPr>
          <w:sz w:val="26"/>
          <w:szCs w:val="26"/>
          <w:rtl/>
          <w:lang w:val="en-CA" w:bidi="ar-LB"/>
        </w:rPr>
        <w:t>8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04957" w:rsidRPr="0013041D">
        <w:rPr>
          <w:sz w:val="26"/>
          <w:szCs w:val="26"/>
          <w:rtl/>
          <w:lang w:val="en-CA" w:bidi="ar-LB"/>
        </w:rPr>
        <w:t>الأنشطة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04957" w:rsidRPr="0013041D">
        <w:rPr>
          <w:sz w:val="26"/>
          <w:szCs w:val="26"/>
          <w:rtl/>
          <w:lang w:val="en-CA" w:bidi="ar-LB"/>
        </w:rPr>
        <w:t>والتكاليف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04957" w:rsidRPr="0013041D">
        <w:rPr>
          <w:sz w:val="26"/>
          <w:szCs w:val="26"/>
          <w:rtl/>
          <w:lang w:val="en-CA" w:bidi="ar-LB"/>
        </w:rPr>
        <w:t>المقترحة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04957" w:rsidRPr="0013041D">
        <w:rPr>
          <w:sz w:val="26"/>
          <w:szCs w:val="26"/>
          <w:rtl/>
          <w:lang w:val="en-CA" w:bidi="ar-LB"/>
        </w:rPr>
        <w:t>للمرحلة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04957"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04957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04957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rtl/>
          <w:lang w:val="en-CA" w:bidi="ar-LB"/>
        </w:rPr>
        <w:t>كيغالي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5A131425" w14:textId="37383AB1" w:rsidR="00F20F3A" w:rsidRPr="0013041D" w:rsidRDefault="00804957" w:rsidP="008651D7">
      <w:pPr>
        <w:pStyle w:val="ListParagraph"/>
        <w:keepNext/>
        <w:keepLines/>
        <w:bidi/>
        <w:spacing w:after="240" w:line="360" w:lineRule="exact"/>
        <w:ind w:left="6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lastRenderedPageBreak/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8-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20F3A" w:rsidRPr="0013041D">
        <w:rPr>
          <w:b/>
          <w:bCs/>
          <w:sz w:val="26"/>
          <w:szCs w:val="26"/>
          <w:rtl/>
          <w:lang w:val="en-CA" w:bidi="ar-LB"/>
        </w:rPr>
        <w:t>ال</w:t>
      </w:r>
      <w:r w:rsidR="009556F2" w:rsidRPr="0013041D">
        <w:rPr>
          <w:b/>
          <w:bCs/>
          <w:sz w:val="26"/>
          <w:szCs w:val="26"/>
          <w:rtl/>
          <w:lang w:val="en-CA" w:bidi="ar-LB"/>
        </w:rPr>
        <w:t>تكاليف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20F3A" w:rsidRPr="0013041D">
        <w:rPr>
          <w:b/>
          <w:bCs/>
          <w:sz w:val="26"/>
          <w:szCs w:val="26"/>
          <w:rtl/>
          <w:lang w:val="en-CA" w:bidi="ar-LB"/>
        </w:rPr>
        <w:t>المقترحة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20F3A" w:rsidRPr="0013041D">
        <w:rPr>
          <w:b/>
          <w:bCs/>
          <w:sz w:val="26"/>
          <w:szCs w:val="26"/>
          <w:rtl/>
          <w:lang w:val="en-CA" w:bidi="ar-LB"/>
        </w:rPr>
        <w:t>للأنشطة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82992" w:rsidRPr="0013041D">
        <w:rPr>
          <w:b/>
          <w:bCs/>
          <w:sz w:val="26"/>
          <w:szCs w:val="26"/>
          <w:rtl/>
          <w:lang w:val="en-CA" w:bidi="ar-LB"/>
        </w:rPr>
        <w:t>المقرر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20F3A" w:rsidRPr="0013041D">
        <w:rPr>
          <w:b/>
          <w:bCs/>
          <w:sz w:val="26"/>
          <w:szCs w:val="26"/>
          <w:rtl/>
          <w:lang w:val="en-CA" w:bidi="ar-LB"/>
        </w:rPr>
        <w:t>تنفيذها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20F3A" w:rsidRPr="0013041D">
        <w:rPr>
          <w:b/>
          <w:bCs/>
          <w:sz w:val="26"/>
          <w:szCs w:val="26"/>
          <w:rtl/>
          <w:lang w:val="en-CA" w:bidi="ar-LB"/>
        </w:rPr>
        <w:t>في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20F3A" w:rsidRPr="0013041D">
        <w:rPr>
          <w:b/>
          <w:bCs/>
          <w:sz w:val="26"/>
          <w:szCs w:val="26"/>
          <w:rtl/>
          <w:lang w:val="en-CA" w:bidi="ar-LB"/>
        </w:rPr>
        <w:t>المرحلة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20F3A" w:rsidRPr="0013041D">
        <w:rPr>
          <w:b/>
          <w:bCs/>
          <w:sz w:val="26"/>
          <w:szCs w:val="26"/>
          <w:rtl/>
          <w:lang w:val="en-CA" w:bidi="ar-LB"/>
        </w:rPr>
        <w:t>الأولى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20F3A" w:rsidRPr="0013041D">
        <w:rPr>
          <w:b/>
          <w:bCs/>
          <w:sz w:val="26"/>
          <w:szCs w:val="26"/>
          <w:rtl/>
          <w:lang w:val="en-CA" w:bidi="ar-LB"/>
        </w:rPr>
        <w:t>من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خطة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التنفيذ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بموجب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تعديل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كيغالي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82992" w:rsidRPr="0013041D">
        <w:rPr>
          <w:b/>
          <w:bCs/>
          <w:sz w:val="26"/>
          <w:szCs w:val="26"/>
          <w:rtl/>
          <w:lang w:val="en-CA" w:bidi="ar-LB"/>
        </w:rPr>
        <w:t>ل</w:t>
      </w:r>
      <w:r w:rsidR="00842C18" w:rsidRPr="0013041D">
        <w:rPr>
          <w:b/>
          <w:bCs/>
          <w:sz w:val="26"/>
          <w:szCs w:val="26"/>
          <w:rtl/>
          <w:lang w:val="en-CA" w:bidi="ar-LB"/>
        </w:rPr>
        <w:t>زمبابوي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</w:p>
    <w:tbl>
      <w:tblPr>
        <w:bidiVisual/>
        <w:tblW w:w="4986" w:type="pct"/>
        <w:tblLook w:val="04A0" w:firstRow="1" w:lastRow="0" w:firstColumn="1" w:lastColumn="0" w:noHBand="0" w:noVBand="1"/>
      </w:tblPr>
      <w:tblGrid>
        <w:gridCol w:w="7251"/>
        <w:gridCol w:w="826"/>
        <w:gridCol w:w="1247"/>
      </w:tblGrid>
      <w:tr w:rsidR="00F20F3A" w:rsidRPr="0013041D" w14:paraId="31CF0797" w14:textId="77777777" w:rsidTr="00461F4D">
        <w:trPr>
          <w:trHeight w:val="29"/>
          <w:tblHeader/>
        </w:trPr>
        <w:tc>
          <w:tcPr>
            <w:tcW w:w="3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5DFB" w14:textId="28C1360C" w:rsidR="00F20F3A" w:rsidRPr="0013041D" w:rsidRDefault="00F20F3A" w:rsidP="00F20F3A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النشاط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5048" w14:textId="5F71D57D" w:rsidR="00F20F3A" w:rsidRPr="0013041D" w:rsidRDefault="00582992" w:rsidP="00F20F3A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الوكالة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96D52" w14:textId="689C589D" w:rsidR="00F20F3A" w:rsidRPr="0013041D" w:rsidRDefault="00F20F3A" w:rsidP="00F20F3A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</w:t>
            </w:r>
            <w:r w:rsidR="009556F2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تكاليف</w:t>
            </w:r>
          </w:p>
          <w:p w14:paraId="18D801F0" w14:textId="22DD982F" w:rsidR="00F20F3A" w:rsidRPr="0013041D" w:rsidRDefault="00F20F3A" w:rsidP="00F20F3A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(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F20F3A" w:rsidRPr="0013041D" w14:paraId="6599A975" w14:textId="77777777" w:rsidTr="00461F4D">
        <w:trPr>
          <w:trHeight w:val="29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2F68E" w14:textId="3E0FC91F" w:rsidR="00F20F3A" w:rsidRPr="0013041D" w:rsidRDefault="00814E9C" w:rsidP="00F20F3A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الإطار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التنظيمي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وآليات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الرقابة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(115,000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814E9C" w:rsidRPr="0013041D" w14:paraId="378227B2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6E1B8" w14:textId="28441E34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أنشطة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التوعية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والتدريب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لما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مجموعه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150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موظفي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الإنفاذ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بشأن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اللوائح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المحدثة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المستنفدة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للأوزون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E1F1E" w14:textId="5BAB990F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CA27C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20,000</w:t>
            </w:r>
          </w:p>
        </w:tc>
      </w:tr>
      <w:tr w:rsidR="00814E9C" w:rsidRPr="0013041D" w14:paraId="3A90748F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9976E" w14:textId="7A883815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حملات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التوعية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بشأن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اللوائح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المحدثة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للمستوردين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والمستخدمين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النهائيين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3208B" w14:textId="4FF092F7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43636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10,000</w:t>
            </w:r>
          </w:p>
        </w:tc>
      </w:tr>
      <w:tr w:rsidR="00814E9C" w:rsidRPr="0013041D" w14:paraId="6FA37ABF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45B9A" w14:textId="50152D2F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دمج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0211E7" w:rsidRPr="0013041D">
              <w:rPr>
                <w:sz w:val="20"/>
                <w:rtl/>
                <w:lang w:bidi="ar-LB"/>
              </w:rPr>
              <w:t>نظام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0211E7" w:rsidRPr="0013041D">
              <w:rPr>
                <w:sz w:val="20"/>
                <w:rtl/>
                <w:lang w:bidi="ar-LB"/>
              </w:rPr>
              <w:t>إصدار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0211E7" w:rsidRPr="0013041D">
              <w:rPr>
                <w:sz w:val="20"/>
                <w:rtl/>
                <w:lang w:bidi="ar-LB"/>
              </w:rPr>
              <w:t>تراخيص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وحصص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برمجية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نظام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النافذة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الواحدة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الجمركية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B11FD" w14:textId="342FF5E1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DF819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5,000</w:t>
            </w:r>
          </w:p>
        </w:tc>
      </w:tr>
      <w:tr w:rsidR="00814E9C" w:rsidRPr="0013041D" w14:paraId="0AAFBD5A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8DCE8" w14:textId="573DE779" w:rsidR="00814E9C" w:rsidRPr="0013041D" w:rsidRDefault="00DF3078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وضع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وتنقيح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وتبني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معايير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وتوسيم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غازات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التبريد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FA34D" w14:textId="108C4FE8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86D8D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30,000</w:t>
            </w:r>
          </w:p>
        </w:tc>
      </w:tr>
      <w:tr w:rsidR="00814E9C" w:rsidRPr="0013041D" w14:paraId="443EAA9B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FEB4F" w14:textId="4B2DB089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تدريب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500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موظفي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الجمارك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والإنفاذ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مراقبة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استيراد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Pr="0013041D">
              <w:rPr>
                <w:sz w:val="20"/>
                <w:rtl/>
                <w:lang w:bidi="ar-LB"/>
              </w:rPr>
              <w:t>ية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2DF5B" w14:textId="0EA00E5B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FA5F6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30,000</w:t>
            </w:r>
          </w:p>
        </w:tc>
      </w:tr>
      <w:tr w:rsidR="00814E9C" w:rsidRPr="0013041D" w14:paraId="7A63E0C6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3C6CA" w14:textId="5D3ECBEB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تعزيز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حفظ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السجلات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قبل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هيئة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الجمارك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والإبلاغ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قبل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الشركات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DFBFC" w14:textId="75C50670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8F320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10,000</w:t>
            </w:r>
          </w:p>
        </w:tc>
      </w:tr>
      <w:tr w:rsidR="00814E9C" w:rsidRPr="0013041D" w14:paraId="04F5D312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2F713" w14:textId="21A72EB8" w:rsidR="00814E9C" w:rsidRPr="0013041D" w:rsidRDefault="00582992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الرصد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المستمر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للسوق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والمسوح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لمنع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التجارة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غير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المشروعة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D8A84" w14:textId="4518B9DF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7B209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10,000</w:t>
            </w:r>
          </w:p>
        </w:tc>
      </w:tr>
      <w:tr w:rsidR="00F20F3A" w:rsidRPr="0013041D" w14:paraId="0A256683" w14:textId="77777777" w:rsidTr="00461F4D">
        <w:trPr>
          <w:trHeight w:val="2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AF1E2C" w14:textId="4C117A71" w:rsidR="00F20F3A" w:rsidRPr="0013041D" w:rsidRDefault="00814E9C" w:rsidP="00F20F3A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تدريب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</w:t>
            </w:r>
            <w:r w:rsidR="00E24471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تقني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ين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ودعم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الجمعية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الصناعية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(105,000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814E9C" w:rsidRPr="0013041D" w14:paraId="2E2BCB49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A71FA" w14:textId="2053E571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دعم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جمعية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صناعة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ال</w:t>
            </w:r>
            <w:r w:rsidR="00D70E78" w:rsidRPr="0013041D">
              <w:rPr>
                <w:sz w:val="20"/>
                <w:rtl/>
                <w:lang w:bidi="ar-LB"/>
              </w:rPr>
              <w:t>تبريد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D70E78" w:rsidRPr="0013041D">
              <w:rPr>
                <w:sz w:val="20"/>
                <w:rtl/>
                <w:lang w:bidi="ar-LB"/>
              </w:rPr>
              <w:t>وتكييف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D70E78" w:rsidRPr="0013041D">
              <w:rPr>
                <w:sz w:val="20"/>
                <w:rtl/>
                <w:lang w:bidi="ar-LB"/>
              </w:rPr>
              <w:t>الهواء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لإضفاء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الطابع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الرسمي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القطاع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35B1C" w14:textId="628329B1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B3278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15,000</w:t>
            </w:r>
          </w:p>
        </w:tc>
      </w:tr>
      <w:tr w:rsidR="00814E9C" w:rsidRPr="0013041D" w14:paraId="4C8CF4EF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27102" w14:textId="05CA66A3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تحديث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مدونة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قواعد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الممارسة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ومنهج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تدريب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E24471" w:rsidRPr="0013041D">
              <w:rPr>
                <w:sz w:val="20"/>
                <w:rtl/>
                <w:lang w:bidi="ar-LB"/>
              </w:rPr>
              <w:t>تقني</w:t>
            </w:r>
            <w:r w:rsidRPr="0013041D">
              <w:rPr>
                <w:sz w:val="20"/>
                <w:rtl/>
                <w:lang w:bidi="ar-LB"/>
              </w:rPr>
              <w:t>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ال</w:t>
            </w:r>
            <w:r w:rsidR="00D70E78" w:rsidRPr="0013041D">
              <w:rPr>
                <w:sz w:val="20"/>
                <w:rtl/>
                <w:lang w:bidi="ar-LB"/>
              </w:rPr>
              <w:t>تبريد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D70E78" w:rsidRPr="0013041D">
              <w:rPr>
                <w:sz w:val="20"/>
                <w:rtl/>
                <w:lang w:bidi="ar-LB"/>
              </w:rPr>
              <w:t>وتكييف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D70E78" w:rsidRPr="0013041D">
              <w:rPr>
                <w:sz w:val="20"/>
                <w:rtl/>
                <w:lang w:bidi="ar-LB"/>
              </w:rPr>
              <w:t>الهواء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64122" w14:textId="1A24969C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D5BF0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20,000</w:t>
            </w:r>
          </w:p>
        </w:tc>
      </w:tr>
      <w:tr w:rsidR="00814E9C" w:rsidRPr="0013041D" w14:paraId="2BC0AC63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D4599" w14:textId="0EF4BB5B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تدريب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250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E24471" w:rsidRPr="0013041D">
              <w:rPr>
                <w:sz w:val="20"/>
                <w:rtl/>
                <w:lang w:bidi="ar-LB"/>
              </w:rPr>
              <w:t>تقني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تبريد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ممارسات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الخدمة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الجيدة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3D113" w14:textId="4694C25B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8C594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50,000</w:t>
            </w:r>
          </w:p>
        </w:tc>
      </w:tr>
      <w:tr w:rsidR="00814E9C" w:rsidRPr="0013041D" w14:paraId="14B55BA9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221D7" w14:textId="26F2E777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حملات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توعية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لما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مجموعه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100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مستخدم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نهائي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582992" w:rsidRPr="0013041D">
              <w:rPr>
                <w:sz w:val="20"/>
                <w:rtl/>
                <w:lang w:bidi="ar-LB"/>
              </w:rPr>
              <w:t>بشأن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فوائد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استخدام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ال</w:t>
            </w:r>
            <w:r w:rsidR="000211E7" w:rsidRPr="0013041D">
              <w:rPr>
                <w:sz w:val="20"/>
                <w:rtl/>
                <w:lang w:bidi="ar-LB"/>
              </w:rPr>
              <w:t>تكنولوجيات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ذات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القدرة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المنخفضة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إح</w:t>
            </w:r>
            <w:r w:rsidR="002B4735" w:rsidRPr="0013041D">
              <w:rPr>
                <w:sz w:val="20"/>
                <w:rtl/>
                <w:lang w:bidi="ar-LB"/>
              </w:rPr>
              <w:t>داث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الاحترار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العالمي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والتي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تحقق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الكفاءة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استخدام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الطاقة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900B4" w14:textId="5CCCB7C7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D0429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20,000</w:t>
            </w:r>
          </w:p>
        </w:tc>
      </w:tr>
      <w:tr w:rsidR="00F20F3A" w:rsidRPr="0013041D" w14:paraId="278D0829" w14:textId="77777777" w:rsidTr="00461F4D">
        <w:trPr>
          <w:trHeight w:val="29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A0FCE" w14:textId="23098AD4" w:rsidR="00F20F3A" w:rsidRPr="0013041D" w:rsidRDefault="00814E9C" w:rsidP="00F20F3A">
            <w:pPr>
              <w:keepNext/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القطاعات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الفرعية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للتبريد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التجاري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والصناعي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(55,000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814E9C" w:rsidRPr="0013041D" w14:paraId="7578CD07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EDAD1" w14:textId="380D706D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المساعدة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E24471" w:rsidRPr="0013041D">
              <w:rPr>
                <w:sz w:val="20"/>
                <w:rtl/>
                <w:lang w:bidi="ar-LB"/>
              </w:rPr>
              <w:t>تقني</w:t>
            </w:r>
            <w:r w:rsidRPr="0013041D">
              <w:rPr>
                <w:sz w:val="20"/>
                <w:rtl/>
                <w:lang w:bidi="ar-LB"/>
              </w:rPr>
              <w:t>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وحملة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توعية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لما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مجموعه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75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مستخدما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نهائيا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</w:t>
            </w:r>
            <w:r w:rsidR="008651D7" w:rsidRPr="0013041D">
              <w:rPr>
                <w:sz w:val="20"/>
                <w:rtl/>
                <w:lang w:bidi="ar-LB"/>
              </w:rPr>
              <w:t>شركة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صغيرة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ومتوسطة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الحجم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D8088" w14:textId="1A8A9F2A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8BDDE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15,000</w:t>
            </w:r>
          </w:p>
        </w:tc>
      </w:tr>
      <w:tr w:rsidR="00814E9C" w:rsidRPr="0013041D" w14:paraId="70D0B80D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E8E83" w14:textId="6752FE6A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توفير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الأدوات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والمعدات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للتدريب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استخدام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الأدوات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اللازمة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للتركيب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باستخدام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0211E7" w:rsidRPr="0013041D">
              <w:rPr>
                <w:sz w:val="20"/>
                <w:rtl/>
                <w:lang w:bidi="ar-LB"/>
              </w:rPr>
              <w:t>تكنولوجيات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ذات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قدرة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منخفضة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إحداث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الاحترار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العالمي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(ثاني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أكسيد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الكربون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والأمونيا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B3F87" w:rsidRPr="0013041D">
              <w:rPr>
                <w:sz w:val="20"/>
                <w:rtl/>
                <w:lang w:bidi="ar-LB"/>
              </w:rPr>
              <w:t>و</w:t>
            </w:r>
            <w:r w:rsidRPr="0013041D">
              <w:rPr>
                <w:sz w:val="20"/>
                <w:lang w:bidi="ar-LB"/>
              </w:rPr>
              <w:t>R-290</w:t>
            </w:r>
            <w:r w:rsidRPr="0013041D">
              <w:rPr>
                <w:sz w:val="20"/>
                <w:rtl/>
                <w:lang w:bidi="ar-LB"/>
              </w:rPr>
              <w:t>)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E12ED" w14:textId="14C32965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8F80C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40,000</w:t>
            </w:r>
          </w:p>
        </w:tc>
      </w:tr>
      <w:tr w:rsidR="00F20F3A" w:rsidRPr="0013041D" w14:paraId="1AA49EE3" w14:textId="77777777" w:rsidTr="00461F4D">
        <w:trPr>
          <w:trHeight w:val="29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1C6CF" w14:textId="3940D011" w:rsidR="00F20F3A" w:rsidRPr="0013041D" w:rsidRDefault="00814E9C" w:rsidP="00F20F3A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قطاع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تكييف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الهواء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(45,000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814E9C" w:rsidRPr="0013041D" w14:paraId="52987E8F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019F8" w14:textId="27A65509" w:rsidR="00814E9C" w:rsidRPr="0013041D" w:rsidRDefault="001B3F87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مشروع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تدليلي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79215F" w:rsidRPr="0013041D">
              <w:rPr>
                <w:sz w:val="20"/>
                <w:rtl/>
                <w:lang w:bidi="ar-LB"/>
              </w:rPr>
              <w:t>لتكنولوجيا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79215F" w:rsidRPr="0013041D">
              <w:rPr>
                <w:sz w:val="20"/>
                <w:lang w:bidi="ar-LB"/>
              </w:rPr>
              <w:t>R</w:t>
            </w:r>
            <w:r w:rsidR="00814E9C" w:rsidRPr="0013041D">
              <w:rPr>
                <w:sz w:val="20"/>
                <w:lang w:bidi="ar-LB"/>
              </w:rPr>
              <w:t>-290</w:t>
            </w:r>
            <w:r w:rsidR="00814E9C" w:rsidRPr="0013041D">
              <w:rPr>
                <w:sz w:val="20"/>
                <w:rtl/>
                <w:lang w:bidi="ar-LB"/>
              </w:rPr>
              <w:t>،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وتزويد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350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وحدة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للمستخدمين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814E9C" w:rsidRPr="0013041D">
              <w:rPr>
                <w:sz w:val="20"/>
                <w:rtl/>
                <w:lang w:bidi="ar-LB"/>
              </w:rPr>
              <w:t>النهائيين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11F14" w14:textId="00F5F777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20FE5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40,000</w:t>
            </w:r>
          </w:p>
        </w:tc>
      </w:tr>
      <w:tr w:rsidR="00814E9C" w:rsidRPr="0013041D" w14:paraId="1BA13441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C20E5" w14:textId="6B0FB9AD" w:rsidR="00814E9C" w:rsidRPr="0013041D" w:rsidRDefault="00814E9C" w:rsidP="00814E9C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نشر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معلومات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F828FB" w:rsidRPr="0013041D">
              <w:rPr>
                <w:sz w:val="20"/>
                <w:rtl/>
                <w:lang w:bidi="ar-LB"/>
              </w:rPr>
              <w:t>عن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F828FB" w:rsidRPr="0013041D">
              <w:rPr>
                <w:sz w:val="20"/>
                <w:rtl/>
                <w:lang w:bidi="ar-LB"/>
              </w:rPr>
              <w:t>ال</w:t>
            </w:r>
            <w:r w:rsidRPr="0013041D">
              <w:rPr>
                <w:sz w:val="20"/>
                <w:rtl/>
                <w:lang w:bidi="ar-LB"/>
              </w:rPr>
              <w:t>مشروع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F828FB" w:rsidRPr="0013041D">
              <w:rPr>
                <w:sz w:val="20"/>
                <w:rtl/>
                <w:lang w:bidi="ar-LB"/>
              </w:rPr>
              <w:t>التدليلي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F828FB" w:rsidRPr="0013041D">
              <w:rPr>
                <w:sz w:val="20"/>
                <w:rtl/>
                <w:lang w:bidi="ar-LB"/>
              </w:rPr>
              <w:t>لما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F828FB" w:rsidRPr="0013041D">
              <w:rPr>
                <w:sz w:val="20"/>
                <w:rtl/>
                <w:lang w:bidi="ar-LB"/>
              </w:rPr>
              <w:t>مجموعه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100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مستخدم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نهائي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6CF15" w14:textId="206A7719" w:rsidR="00814E9C" w:rsidRPr="0013041D" w:rsidRDefault="00814E9C" w:rsidP="00814E9C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2FC98" w14:textId="77777777" w:rsidR="00814E9C" w:rsidRPr="0013041D" w:rsidRDefault="00814E9C" w:rsidP="00814E9C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5,000</w:t>
            </w:r>
          </w:p>
        </w:tc>
      </w:tr>
      <w:tr w:rsidR="00F20F3A" w:rsidRPr="0013041D" w14:paraId="4AF5825E" w14:textId="77777777" w:rsidTr="00461F4D">
        <w:trPr>
          <w:trHeight w:val="29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E692C" w14:textId="1BE2A818" w:rsidR="00F20F3A" w:rsidRPr="0013041D" w:rsidRDefault="00F828FB" w:rsidP="00F20F3A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</w:t>
            </w:r>
            <w:r w:rsidR="00814E9C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قطاع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</w:t>
            </w:r>
            <w:r w:rsidR="00814E9C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فرعي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ل</w:t>
            </w:r>
            <w:r w:rsidR="00BE255F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تكييف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BE255F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الهواء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BE255F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الم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تحرك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14E9C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20,000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="00814E9C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14E9C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F20F3A" w:rsidRPr="0013041D" w14:paraId="1CDDAA3A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731A1" w14:textId="14BE4341" w:rsidR="00F20F3A" w:rsidRPr="0013041D" w:rsidRDefault="0079215F" w:rsidP="00F20F3A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تدريب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60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E24471" w:rsidRPr="0013041D">
              <w:rPr>
                <w:color w:val="000000"/>
                <w:sz w:val="20"/>
                <w:rtl/>
                <w:lang w:eastAsia="zh-CN" w:bidi="ar-LB"/>
              </w:rPr>
              <w:t>تقني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ا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F828FB" w:rsidRPr="0013041D">
              <w:rPr>
                <w:color w:val="000000"/>
                <w:sz w:val="20"/>
                <w:rtl/>
                <w:lang w:eastAsia="zh-CN" w:bidi="ar-LB"/>
              </w:rPr>
              <w:t>معنيا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F828FB" w:rsidRPr="0013041D">
              <w:rPr>
                <w:color w:val="000000"/>
                <w:sz w:val="20"/>
                <w:rtl/>
                <w:lang w:eastAsia="zh-CN" w:bidi="ar-LB"/>
              </w:rPr>
              <w:t>بتكييف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F828FB" w:rsidRPr="0013041D">
              <w:rPr>
                <w:color w:val="000000"/>
                <w:sz w:val="20"/>
                <w:rtl/>
                <w:lang w:eastAsia="zh-CN" w:bidi="ar-LB"/>
              </w:rPr>
              <w:t>الهواء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F828FB" w:rsidRPr="0013041D">
              <w:rPr>
                <w:color w:val="000000"/>
                <w:sz w:val="20"/>
                <w:rtl/>
                <w:lang w:eastAsia="zh-CN" w:bidi="ar-LB"/>
              </w:rPr>
              <w:t>المتحرك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029C0" w:rsidRPr="0013041D">
              <w:rPr>
                <w:color w:val="000000"/>
                <w:sz w:val="20"/>
                <w:rtl/>
                <w:lang w:eastAsia="zh-CN" w:bidi="ar-LB"/>
              </w:rPr>
              <w:t>على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F828FB" w:rsidRPr="0013041D">
              <w:rPr>
                <w:color w:val="000000"/>
                <w:sz w:val="20"/>
                <w:rtl/>
                <w:lang w:eastAsia="zh-CN" w:bidi="ar-LB"/>
              </w:rPr>
              <w:t>مناولة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lang w:eastAsia="zh-CN" w:bidi="ar-LB"/>
              </w:rPr>
              <w:t>HFO-1234yf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و</w:t>
            </w:r>
            <w:r w:rsidR="00400FE2" w:rsidRPr="0013041D">
              <w:rPr>
                <w:color w:val="000000"/>
                <w:sz w:val="20"/>
                <w:rtl/>
                <w:lang w:eastAsia="zh-CN" w:bidi="ar-LB"/>
              </w:rPr>
              <w:t>ال</w:t>
            </w:r>
            <w:r w:rsidR="00254408" w:rsidRPr="0013041D">
              <w:rPr>
                <w:color w:val="000000"/>
                <w:sz w:val="20"/>
                <w:rtl/>
                <w:lang w:eastAsia="zh-CN" w:bidi="ar-LB"/>
              </w:rPr>
              <w:t>هيدروفلوروكربون</w:t>
            </w:r>
            <w:r w:rsidR="00400FE2" w:rsidRPr="0013041D">
              <w:rPr>
                <w:color w:val="000000"/>
                <w:sz w:val="20"/>
                <w:rtl/>
                <w:lang w:eastAsia="zh-CN" w:bidi="ar-LB"/>
              </w:rPr>
              <w:t>-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134أ</w:t>
            </w:r>
            <w:r w:rsidR="00464B77" w:rsidRPr="0013041D">
              <w:rPr>
                <w:color w:val="000000"/>
                <w:sz w:val="20"/>
                <w:rtl/>
                <w:lang w:eastAsia="zh-CN" w:bidi="ar-LB"/>
              </w:rPr>
              <w:t>؛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وتوفير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5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آلات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وأسطوانات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ل</w:t>
            </w:r>
            <w:r w:rsidR="00E41B5F" w:rsidRPr="0013041D">
              <w:rPr>
                <w:color w:val="000000"/>
                <w:sz w:val="20"/>
                <w:rtl/>
                <w:lang w:eastAsia="zh-CN" w:bidi="ar-LB"/>
              </w:rPr>
              <w:t>استرداد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E41B5F" w:rsidRPr="0013041D">
              <w:rPr>
                <w:color w:val="000000"/>
                <w:sz w:val="20"/>
                <w:rtl/>
                <w:lang w:eastAsia="zh-CN" w:bidi="ar-LB"/>
              </w:rPr>
              <w:t>غازات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E41B5F" w:rsidRPr="0013041D">
              <w:rPr>
                <w:color w:val="000000"/>
                <w:sz w:val="20"/>
                <w:rtl/>
                <w:lang w:eastAsia="zh-CN" w:bidi="ar-LB"/>
              </w:rPr>
              <w:t>التبريد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7D365" w14:textId="3C9E9D64" w:rsidR="00F20F3A" w:rsidRPr="0013041D" w:rsidRDefault="00F20F3A" w:rsidP="00F20F3A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57E5D" w14:textId="77777777" w:rsidR="00F20F3A" w:rsidRPr="0013041D" w:rsidRDefault="00F20F3A" w:rsidP="00F20F3A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20,000</w:t>
            </w:r>
          </w:p>
        </w:tc>
      </w:tr>
      <w:tr w:rsidR="00F20F3A" w:rsidRPr="0013041D" w14:paraId="46D848AF" w14:textId="77777777" w:rsidTr="00461F4D">
        <w:trPr>
          <w:trHeight w:val="107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830E2" w14:textId="01D54435" w:rsidR="00F20F3A" w:rsidRPr="0013041D" w:rsidRDefault="0079215F" w:rsidP="00F20F3A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تنسيق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المشروع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وتنفيذه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F828FB"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والإبلاغ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عنه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(20,000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أمريكي)</w:t>
            </w:r>
          </w:p>
        </w:tc>
      </w:tr>
      <w:tr w:rsidR="00F20F3A" w:rsidRPr="0013041D" w14:paraId="4E144572" w14:textId="77777777" w:rsidTr="00461F4D">
        <w:trPr>
          <w:trHeight w:val="29"/>
        </w:trPr>
        <w:tc>
          <w:tcPr>
            <w:tcW w:w="3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941B4" w14:textId="4FE50AF0" w:rsidR="00F20F3A" w:rsidRPr="0013041D" w:rsidRDefault="0079215F" w:rsidP="00F20F3A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تنسيق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F828FB" w:rsidRPr="0013041D">
              <w:rPr>
                <w:color w:val="000000"/>
                <w:sz w:val="20"/>
                <w:rtl/>
                <w:lang w:eastAsia="zh-CN" w:bidi="ar-LB"/>
              </w:rPr>
              <w:t>وإدارة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651D7" w:rsidRPr="0013041D">
              <w:rPr>
                <w:color w:val="000000"/>
                <w:sz w:val="20"/>
                <w:rtl/>
                <w:lang w:eastAsia="zh-CN" w:bidi="ar-LB"/>
              </w:rPr>
              <w:t>تنفيذ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خطة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التنفيذ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بموجب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تعديل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كيغالي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A9851" w14:textId="6A2FD442" w:rsidR="00F20F3A" w:rsidRPr="0013041D" w:rsidRDefault="00F20F3A" w:rsidP="00F20F3A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23410" w14:textId="77777777" w:rsidR="00F20F3A" w:rsidRPr="0013041D" w:rsidRDefault="00F20F3A" w:rsidP="00F20F3A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20,000</w:t>
            </w:r>
          </w:p>
        </w:tc>
      </w:tr>
      <w:tr w:rsidR="00F20F3A" w:rsidRPr="0013041D" w14:paraId="7B0F853D" w14:textId="77777777" w:rsidTr="00461F4D">
        <w:trPr>
          <w:trHeight w:val="29"/>
        </w:trPr>
        <w:tc>
          <w:tcPr>
            <w:tcW w:w="435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8F529" w14:textId="1986837D" w:rsidR="00F20F3A" w:rsidRPr="0013041D" w:rsidRDefault="00F20F3A" w:rsidP="00F20F3A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المجموع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2226D" w14:textId="77777777" w:rsidR="00F20F3A" w:rsidRPr="0013041D" w:rsidRDefault="00F20F3A" w:rsidP="00F20F3A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eastAsia="zh-CN" w:bidi="ar-LB"/>
              </w:rPr>
              <w:t>360,000</w:t>
            </w:r>
          </w:p>
        </w:tc>
      </w:tr>
    </w:tbl>
    <w:p w14:paraId="3845249F" w14:textId="2A106CD3" w:rsidR="00461F4D" w:rsidRPr="0013041D" w:rsidRDefault="00461F4D" w:rsidP="00F828FB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تنفيذ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الشريحة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الأولى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من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المرحلة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الأولى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من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خطة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u w:val="single"/>
          <w:rtl/>
          <w:lang w:val="en-CA" w:bidi="ar-LB"/>
        </w:rPr>
        <w:t>ال</w:t>
      </w:r>
      <w:r w:rsidRPr="0013041D">
        <w:rPr>
          <w:sz w:val="26"/>
          <w:szCs w:val="26"/>
          <w:u w:val="single"/>
          <w:rtl/>
          <w:lang w:val="en-CA" w:bidi="ar-LB"/>
        </w:rPr>
        <w:t>تنفيذ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u w:val="single"/>
          <w:rtl/>
          <w:lang w:val="en-CA" w:bidi="ar-LB"/>
        </w:rPr>
        <w:t>المتعلقة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u w:val="single"/>
          <w:rtl/>
          <w:lang w:val="en-CA" w:bidi="ar-LB"/>
        </w:rPr>
        <w:t>ب</w:t>
      </w:r>
      <w:r w:rsidRPr="0013041D">
        <w:rPr>
          <w:sz w:val="26"/>
          <w:szCs w:val="26"/>
          <w:u w:val="single"/>
          <w:rtl/>
          <w:lang w:val="en-CA" w:bidi="ar-LB"/>
        </w:rPr>
        <w:t>المواد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254408" w:rsidRPr="0013041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13041D">
        <w:rPr>
          <w:sz w:val="26"/>
          <w:szCs w:val="26"/>
          <w:u w:val="single"/>
          <w:rtl/>
          <w:lang w:val="en-CA" w:bidi="ar-LB"/>
        </w:rPr>
        <w:t>ية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u w:val="single"/>
          <w:rtl/>
          <w:lang w:val="en-CA" w:bidi="ar-LB"/>
        </w:rPr>
        <w:t>بموجب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u w:val="single"/>
          <w:rtl/>
          <w:lang w:val="en-CA" w:bidi="ar-LB"/>
        </w:rPr>
        <w:t>تعديل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F828FB" w:rsidRPr="0013041D">
        <w:rPr>
          <w:sz w:val="26"/>
          <w:szCs w:val="26"/>
          <w:u w:val="single"/>
          <w:rtl/>
          <w:lang w:val="en-CA" w:bidi="ar-LB"/>
        </w:rPr>
        <w:t>كيغالي</w:t>
      </w:r>
    </w:p>
    <w:p w14:paraId="6F3F8F05" w14:textId="5B1B5D76" w:rsidR="0022551B" w:rsidRPr="0013041D" w:rsidRDefault="0022551B" w:rsidP="0022551B">
      <w:pPr>
        <w:pStyle w:val="ListParagraph"/>
        <w:numPr>
          <w:ilvl w:val="0"/>
          <w:numId w:val="24"/>
        </w:numPr>
        <w:bidi/>
        <w:spacing w:after="240" w:line="360" w:lineRule="exact"/>
        <w:ind w:left="4" w:firstLine="0"/>
        <w:contextualSpacing w:val="0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الشريحة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إجمالي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قدره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1501B" w:rsidRPr="0013041D">
        <w:rPr>
          <w:sz w:val="26"/>
          <w:szCs w:val="26"/>
          <w:rtl/>
          <w:lang w:val="en-CA" w:bidi="ar-LB"/>
        </w:rPr>
        <w:t>211,0</w:t>
      </w:r>
      <w:r w:rsidR="00DF3078" w:rsidRPr="0013041D">
        <w:rPr>
          <w:sz w:val="26"/>
          <w:szCs w:val="26"/>
          <w:rtl/>
          <w:lang w:val="en-CA" w:bidi="ar-LB"/>
        </w:rPr>
        <w:t>0</w:t>
      </w:r>
      <w:r w:rsidR="0081501B" w:rsidRPr="0013041D">
        <w:rPr>
          <w:sz w:val="26"/>
          <w:szCs w:val="26"/>
          <w:rtl/>
          <w:lang w:val="en-CA" w:bidi="ar-LB"/>
        </w:rPr>
        <w:t>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الفترة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يناير/كانون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وديسمبر/كانون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2027،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وستغطي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المدرجة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9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56DCDAF4" w14:textId="70B2C973" w:rsidR="00461F4D" w:rsidRPr="0013041D" w:rsidRDefault="00461F4D" w:rsidP="00461F4D">
      <w:pPr>
        <w:bidi/>
        <w:spacing w:after="10"/>
        <w:ind w:left="171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9</w:t>
      </w:r>
      <w:r w:rsidR="0050065F" w:rsidRPr="0013041D">
        <w:rPr>
          <w:b/>
          <w:bCs/>
          <w:sz w:val="26"/>
          <w:szCs w:val="26"/>
          <w:rtl/>
          <w:lang w:val="en-CA" w:bidi="ar-LB"/>
        </w:rPr>
        <w:t>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الأنشطة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81501B" w:rsidRPr="0013041D">
        <w:rPr>
          <w:b/>
          <w:bCs/>
          <w:sz w:val="26"/>
          <w:szCs w:val="26"/>
          <w:rtl/>
          <w:lang w:val="en-CA" w:bidi="ar-LB"/>
        </w:rPr>
        <w:t>المقررة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في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المرحلة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الأولى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b/>
          <w:bCs/>
          <w:sz w:val="26"/>
          <w:szCs w:val="26"/>
          <w:rtl/>
          <w:lang w:val="en-CA" w:bidi="ar-LB"/>
        </w:rPr>
        <w:t>خطة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b/>
          <w:bCs/>
          <w:sz w:val="26"/>
          <w:szCs w:val="26"/>
          <w:rtl/>
          <w:lang w:val="en-CA" w:bidi="ar-LB"/>
        </w:rPr>
        <w:t>التنفيذ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بموجب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b/>
          <w:bCs/>
          <w:sz w:val="26"/>
          <w:szCs w:val="26"/>
          <w:rtl/>
          <w:lang w:val="en-CA" w:bidi="ar-LB"/>
        </w:rPr>
        <w:t>تعديل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F828FB" w:rsidRPr="0013041D">
        <w:rPr>
          <w:b/>
          <w:bCs/>
          <w:sz w:val="26"/>
          <w:szCs w:val="26"/>
          <w:rtl/>
          <w:lang w:val="en-CA" w:bidi="ar-LB"/>
        </w:rPr>
        <w:t>كيغالي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DF3078" w:rsidRPr="0013041D">
        <w:rPr>
          <w:b/>
          <w:bCs/>
          <w:sz w:val="26"/>
          <w:szCs w:val="26"/>
          <w:rtl/>
          <w:lang w:val="en-CA" w:bidi="ar-LB"/>
        </w:rPr>
        <w:t>ل</w:t>
      </w:r>
      <w:r w:rsidR="00842C18" w:rsidRPr="0013041D">
        <w:rPr>
          <w:b/>
          <w:bCs/>
          <w:sz w:val="26"/>
          <w:szCs w:val="26"/>
          <w:rtl/>
          <w:lang w:val="en-CA" w:bidi="ar-LB"/>
        </w:rPr>
        <w:t>زمبابوي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7405"/>
        <w:gridCol w:w="675"/>
        <w:gridCol w:w="1271"/>
      </w:tblGrid>
      <w:tr w:rsidR="00461F4D" w:rsidRPr="0013041D" w14:paraId="2D69EF38" w14:textId="77777777" w:rsidTr="0081501B">
        <w:trPr>
          <w:trHeight w:val="29"/>
          <w:tblHeader/>
        </w:trPr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B175" w14:textId="3238CABA" w:rsidR="00461F4D" w:rsidRPr="0013041D" w:rsidRDefault="00314178" w:rsidP="00461F4D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النشاط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C825" w14:textId="33FCD5F3" w:rsidR="00461F4D" w:rsidRPr="0013041D" w:rsidRDefault="00314178" w:rsidP="00461F4D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الوكالة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CE30" w14:textId="1A0FE4FE" w:rsidR="00314178" w:rsidRPr="0013041D" w:rsidRDefault="00314178" w:rsidP="00314178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</w:t>
            </w:r>
            <w:r w:rsidR="009556F2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تكاليف</w:t>
            </w:r>
          </w:p>
          <w:p w14:paraId="2236DA85" w14:textId="7B2E7079" w:rsidR="00461F4D" w:rsidRPr="0013041D" w:rsidRDefault="00314178" w:rsidP="00314178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(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461F4D" w:rsidRPr="0013041D" w14:paraId="43691A3E" w14:textId="77777777" w:rsidTr="00461F4D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AF515" w14:textId="14F4C72E" w:rsidR="00461F4D" w:rsidRPr="0013041D" w:rsidRDefault="00314178" w:rsidP="00461F4D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الإطار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التنظيمي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وآليات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الرقابة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(64,000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81501B" w:rsidRPr="0013041D" w14:paraId="5B5F5F9A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0A0C7" w14:textId="0D91CB4C" w:rsidR="0081501B" w:rsidRPr="0013041D" w:rsidRDefault="0081501B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أنشطة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التوعية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والتدريب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لما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مجموعه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150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موظفي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الإنفاذ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بشأن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اللوائح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المحدثة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للمواد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المستنفدة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للأوزون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والمواد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254408" w:rsidRPr="0013041D">
              <w:rPr>
                <w:rtl/>
                <w:lang w:bidi="ar-LB"/>
              </w:rPr>
              <w:t>هيدروفلوروكربون</w:t>
            </w:r>
            <w:r w:rsidRPr="0013041D">
              <w:rPr>
                <w:rtl/>
                <w:lang w:bidi="ar-LB"/>
              </w:rPr>
              <w:t>ية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4CD7C" w14:textId="5970C7D1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BC3B3" w14:textId="77777777" w:rsidR="0081501B" w:rsidRPr="0013041D" w:rsidRDefault="0081501B" w:rsidP="0081501B">
            <w:pPr>
              <w:bidi/>
              <w:spacing w:after="10"/>
              <w:jc w:val="righ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20,000</w:t>
            </w:r>
          </w:p>
        </w:tc>
      </w:tr>
      <w:tr w:rsidR="0081501B" w:rsidRPr="0013041D" w14:paraId="5A08FA37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36BE9" w14:textId="568B0C3B" w:rsidR="0081501B" w:rsidRPr="0013041D" w:rsidRDefault="0081501B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حملات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التوعية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بشأن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اللوائح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المحدثة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</w:t>
            </w:r>
            <w:r w:rsidR="00DF3078" w:rsidRPr="0013041D">
              <w:rPr>
                <w:rtl/>
                <w:lang w:bidi="ar-LB"/>
              </w:rPr>
              <w:t>ما</w:t>
            </w:r>
            <w:r w:rsidR="00474D47">
              <w:rPr>
                <w:rtl/>
                <w:lang w:bidi="ar-LB"/>
              </w:rPr>
              <w:t xml:space="preserve"> </w:t>
            </w:r>
            <w:r w:rsidR="00DF3078" w:rsidRPr="0013041D">
              <w:rPr>
                <w:rtl/>
                <w:lang w:bidi="ar-LB"/>
              </w:rPr>
              <w:t>مجموعه</w:t>
            </w:r>
            <w:r w:rsidR="00474D47">
              <w:rPr>
                <w:rtl/>
                <w:lang w:bidi="ar-LB"/>
              </w:rPr>
              <w:t xml:space="preserve"> </w:t>
            </w:r>
            <w:r w:rsidR="00DF3078" w:rsidRPr="0013041D">
              <w:rPr>
                <w:rtl/>
                <w:lang w:bidi="ar-LB"/>
              </w:rPr>
              <w:t>50</w:t>
            </w:r>
            <w:r w:rsidR="00474D47">
              <w:rPr>
                <w:rtl/>
                <w:lang w:bidi="ar-LB"/>
              </w:rPr>
              <w:t xml:space="preserve"> </w:t>
            </w:r>
            <w:r w:rsidR="00DF3078"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="00DF3078" w:rsidRPr="0013041D">
              <w:rPr>
                <w:rtl/>
                <w:lang w:bidi="ar-LB"/>
              </w:rPr>
              <w:t>ا</w:t>
            </w:r>
            <w:r w:rsidRPr="0013041D">
              <w:rPr>
                <w:rtl/>
                <w:lang w:bidi="ar-LB"/>
              </w:rPr>
              <w:t>لمستوردين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والمستخدمين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النهائيين</w:t>
            </w:r>
            <w:r w:rsidR="00474D47">
              <w:rPr>
                <w:rtl/>
                <w:lang w:bidi="ar-LB"/>
              </w:rPr>
              <w:t xml:space="preserve"> </w:t>
            </w:r>
            <w:r w:rsidR="00DF3078" w:rsidRPr="0013041D">
              <w:rPr>
                <w:rtl/>
                <w:lang w:bidi="ar-LB"/>
              </w:rPr>
              <w:t>الرئيسيين</w:t>
            </w:r>
            <w:r w:rsidR="00474D47">
              <w:rPr>
                <w:rtl/>
                <w:lang w:bidi="ar-LB"/>
              </w:rPr>
              <w:t xml:space="preserve"> </w:t>
            </w:r>
            <w:r w:rsidR="00005C1C" w:rsidRPr="0013041D">
              <w:rPr>
                <w:rtl/>
                <w:lang w:bidi="ar-LB"/>
              </w:rPr>
              <w:t>الآخرين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FC919" w14:textId="55BA83B1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29CE0" w14:textId="77777777" w:rsidR="0081501B" w:rsidRPr="0013041D" w:rsidRDefault="0081501B" w:rsidP="0081501B">
            <w:pPr>
              <w:bidi/>
              <w:spacing w:after="10"/>
              <w:jc w:val="righ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5,000</w:t>
            </w:r>
          </w:p>
        </w:tc>
      </w:tr>
      <w:tr w:rsidR="0081501B" w:rsidRPr="0013041D" w14:paraId="6F51CFDF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3FCB4" w14:textId="1B1F5501" w:rsidR="0081501B" w:rsidRPr="0013041D" w:rsidRDefault="0081501B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دمج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نظام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إصدار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تراخيص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وحصص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المواد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254408" w:rsidRPr="0013041D">
              <w:rPr>
                <w:rtl/>
                <w:lang w:bidi="ar-LB"/>
              </w:rPr>
              <w:t>هيدروفلوروكربون</w:t>
            </w:r>
            <w:r w:rsidRPr="0013041D">
              <w:rPr>
                <w:rtl/>
                <w:lang w:bidi="ar-LB"/>
              </w:rPr>
              <w:t>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في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برمجية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نظام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النافذة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الواحدة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الجمركية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24E5E" w14:textId="1218171D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56934" w14:textId="77777777" w:rsidR="0081501B" w:rsidRPr="0013041D" w:rsidRDefault="0081501B" w:rsidP="0081501B">
            <w:pPr>
              <w:bidi/>
              <w:spacing w:after="10"/>
              <w:jc w:val="righ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5,000</w:t>
            </w:r>
          </w:p>
        </w:tc>
      </w:tr>
      <w:tr w:rsidR="0081501B" w:rsidRPr="0013041D" w14:paraId="183BF3B8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09214" w14:textId="3652AA5E" w:rsidR="0081501B" w:rsidRPr="0013041D" w:rsidRDefault="00DF3078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وضع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وتنقيح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وتبني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معايير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وتوسيم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غازات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التبريد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0CAAE" w14:textId="1E1CB913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C3EA3" w14:textId="77777777" w:rsidR="0081501B" w:rsidRPr="0013041D" w:rsidRDefault="0081501B" w:rsidP="0081501B">
            <w:pPr>
              <w:bidi/>
              <w:spacing w:after="10"/>
              <w:jc w:val="righ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15,000</w:t>
            </w:r>
          </w:p>
        </w:tc>
      </w:tr>
      <w:tr w:rsidR="0081501B" w:rsidRPr="0013041D" w14:paraId="50E5C3BB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1A11A" w14:textId="6D1C8CDD" w:rsidR="0081501B" w:rsidRPr="0013041D" w:rsidRDefault="0081501B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تدريب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200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موظفي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الجمارك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والإنفاذ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مراقبة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استيراد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المواد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254408" w:rsidRPr="0013041D">
              <w:rPr>
                <w:rtl/>
                <w:lang w:bidi="ar-LB"/>
              </w:rPr>
              <w:t>هيدروفلوروكربون</w:t>
            </w:r>
            <w:r w:rsidRPr="0013041D">
              <w:rPr>
                <w:rtl/>
                <w:lang w:bidi="ar-LB"/>
              </w:rPr>
              <w:t>ية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E3253" w14:textId="22D30810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D3F64" w14:textId="77777777" w:rsidR="0081501B" w:rsidRPr="0013041D" w:rsidRDefault="0081501B" w:rsidP="0081501B">
            <w:pPr>
              <w:bidi/>
              <w:spacing w:after="10"/>
              <w:jc w:val="righ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12,500</w:t>
            </w:r>
          </w:p>
        </w:tc>
      </w:tr>
      <w:tr w:rsidR="0081501B" w:rsidRPr="0013041D" w14:paraId="02D766D6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2C610" w14:textId="6F13EE28" w:rsidR="0081501B" w:rsidRPr="0013041D" w:rsidRDefault="0081501B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تعزيز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حفظ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السجلات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قبل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هيئة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الجمارك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والإبلاغ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قبل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الشركات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50138" w14:textId="4B47B585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C9E07" w14:textId="77777777" w:rsidR="0081501B" w:rsidRPr="0013041D" w:rsidRDefault="0081501B" w:rsidP="0081501B">
            <w:pPr>
              <w:bidi/>
              <w:spacing w:after="10"/>
              <w:jc w:val="righ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3,500</w:t>
            </w:r>
          </w:p>
        </w:tc>
      </w:tr>
      <w:tr w:rsidR="0081501B" w:rsidRPr="0013041D" w14:paraId="26508A43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0CFA0" w14:textId="094BA8BF" w:rsidR="0081501B" w:rsidRPr="0013041D" w:rsidRDefault="00DF3078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lastRenderedPageBreak/>
              <w:t>تحسين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الرصد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المستمر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للسوق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والمسوح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لمنع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التجارة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غير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المشروعة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9E339" w14:textId="68B0EB30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EF818" w14:textId="77777777" w:rsidR="0081501B" w:rsidRPr="0013041D" w:rsidRDefault="0081501B" w:rsidP="0081501B">
            <w:pPr>
              <w:bidi/>
              <w:spacing w:after="10"/>
              <w:jc w:val="righ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3,000</w:t>
            </w:r>
          </w:p>
        </w:tc>
      </w:tr>
      <w:tr w:rsidR="00461F4D" w:rsidRPr="0013041D" w14:paraId="53F44296" w14:textId="77777777" w:rsidTr="00461F4D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4E223" w14:textId="769F20F3" w:rsidR="00461F4D" w:rsidRPr="0013041D" w:rsidRDefault="00314178" w:rsidP="00461F4D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تدريب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</w:t>
            </w:r>
            <w:r w:rsidR="00E24471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تقني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ين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ودعم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الجمعية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الصناعية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(50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.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81501B" w:rsidRPr="0013041D" w14:paraId="61890FCB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B67A8" w14:textId="0DD32349" w:rsidR="0081501B" w:rsidRPr="0013041D" w:rsidRDefault="0081501B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دعم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جمعية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الصناعة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لإضفاء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الطابع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الرسمي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القطاع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478D7" w14:textId="20F117C2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C9DA8" w14:textId="77777777" w:rsidR="0081501B" w:rsidRPr="0013041D" w:rsidRDefault="0081501B" w:rsidP="0081501B">
            <w:pPr>
              <w:bidi/>
              <w:spacing w:after="10"/>
              <w:jc w:val="righ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5,000</w:t>
            </w:r>
          </w:p>
        </w:tc>
      </w:tr>
      <w:tr w:rsidR="0081501B" w:rsidRPr="0013041D" w14:paraId="335C2563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FCFD0" w14:textId="6B82646F" w:rsidR="0081501B" w:rsidRPr="0013041D" w:rsidRDefault="0081501B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تحديث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مدونة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قواعد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الممارسة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ومنهج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تدريب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تقنيي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D70E78" w:rsidRPr="0013041D">
              <w:rPr>
                <w:rtl/>
                <w:lang w:bidi="ar-LB"/>
              </w:rPr>
              <w:t>تبريد</w:t>
            </w:r>
            <w:r w:rsidR="00474D47">
              <w:rPr>
                <w:rtl/>
                <w:lang w:bidi="ar-LB"/>
              </w:rPr>
              <w:t xml:space="preserve"> </w:t>
            </w:r>
            <w:r w:rsidR="00D70E78" w:rsidRPr="0013041D">
              <w:rPr>
                <w:rtl/>
                <w:lang w:bidi="ar-LB"/>
              </w:rPr>
              <w:t>وتكييف</w:t>
            </w:r>
            <w:r w:rsidR="00474D47">
              <w:rPr>
                <w:rtl/>
                <w:lang w:bidi="ar-LB"/>
              </w:rPr>
              <w:t xml:space="preserve"> </w:t>
            </w:r>
            <w:r w:rsidR="00D70E78" w:rsidRPr="0013041D">
              <w:rPr>
                <w:rtl/>
                <w:lang w:bidi="ar-LB"/>
              </w:rPr>
              <w:t>الهواء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43C12" w14:textId="2BDEC8CB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172C0" w14:textId="77777777" w:rsidR="0081501B" w:rsidRPr="0013041D" w:rsidRDefault="0081501B" w:rsidP="0081501B">
            <w:pPr>
              <w:bidi/>
              <w:spacing w:after="10"/>
              <w:jc w:val="righ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20,000</w:t>
            </w:r>
          </w:p>
        </w:tc>
      </w:tr>
      <w:tr w:rsidR="0081501B" w:rsidRPr="0013041D" w14:paraId="57CC01DF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3278B" w14:textId="6A762559" w:rsidR="0081501B" w:rsidRPr="0013041D" w:rsidRDefault="00DF3078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عقد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أربع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حلقات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عمل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</w:t>
            </w:r>
            <w:r w:rsidR="0081501B" w:rsidRPr="0013041D">
              <w:rPr>
                <w:rtl/>
                <w:lang w:bidi="ar-LB"/>
              </w:rPr>
              <w:t>تدريب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100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تقني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تبريد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ممارسات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الخدمة</w:t>
            </w:r>
            <w:r w:rsidR="00474D47">
              <w:rPr>
                <w:rtl/>
                <w:lang w:bidi="ar-LB"/>
              </w:rPr>
              <w:t xml:space="preserve"> </w:t>
            </w:r>
            <w:r w:rsidR="0081501B" w:rsidRPr="0013041D">
              <w:rPr>
                <w:rtl/>
                <w:lang w:bidi="ar-LB"/>
              </w:rPr>
              <w:t>الجيدة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104DF" w14:textId="05B892B1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49EC8" w14:textId="77777777" w:rsidR="0081501B" w:rsidRPr="0013041D" w:rsidRDefault="0081501B" w:rsidP="0081501B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17,500</w:t>
            </w:r>
          </w:p>
        </w:tc>
      </w:tr>
      <w:tr w:rsidR="0081501B" w:rsidRPr="0013041D" w14:paraId="383984A8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0B017" w14:textId="3E3480B9" w:rsidR="0081501B" w:rsidRPr="0013041D" w:rsidRDefault="0081501B" w:rsidP="0081501B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حملات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توعية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للمستخدمين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النهائيين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بشأن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فوائد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استخدام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التكنولوجيات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ذات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القدرة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المنخفضة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إح</w:t>
            </w:r>
            <w:r w:rsidR="002B4735" w:rsidRPr="0013041D">
              <w:rPr>
                <w:rtl/>
                <w:lang w:bidi="ar-LB"/>
              </w:rPr>
              <w:t>داث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الاحترار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العالمي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والتي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تحقق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الكفاءة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في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استخدام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الطاقة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02CC3" w14:textId="796FC827" w:rsidR="0081501B" w:rsidRPr="0013041D" w:rsidRDefault="0081501B" w:rsidP="0081501B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1F67A" w14:textId="77777777" w:rsidR="0081501B" w:rsidRPr="0013041D" w:rsidRDefault="0081501B" w:rsidP="0081501B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7,500</w:t>
            </w:r>
          </w:p>
        </w:tc>
      </w:tr>
      <w:tr w:rsidR="00461F4D" w:rsidRPr="0013041D" w14:paraId="32B04382" w14:textId="77777777" w:rsidTr="00461F4D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2EECF" w14:textId="43CDFD9B" w:rsidR="00461F4D" w:rsidRPr="0013041D" w:rsidRDefault="00461F4D" w:rsidP="00461F4D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القطاعات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الفرعية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للتبريد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التجاري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والصناعي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(37,500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603E46" w:rsidRPr="0013041D" w14:paraId="7BBBE583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A9091" w14:textId="05BBD86A" w:rsidR="00603E46" w:rsidRPr="0013041D" w:rsidRDefault="00603E46" w:rsidP="00603E46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val="en-US" w:eastAsia="zh-CN" w:bidi="ar-LB"/>
              </w:rPr>
            </w:pPr>
            <w:r w:rsidRPr="0013041D">
              <w:rPr>
                <w:rtl/>
                <w:lang w:bidi="ar-LB"/>
              </w:rPr>
              <w:t>حملة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توعية</w:t>
            </w:r>
            <w:r w:rsidR="00474D47">
              <w:rPr>
                <w:rtl/>
                <w:lang w:bidi="ar-LB"/>
              </w:rPr>
              <w:t xml:space="preserve"> </w:t>
            </w:r>
            <w:r w:rsidR="001A6AE1" w:rsidRPr="0013041D">
              <w:rPr>
                <w:rtl/>
                <w:lang w:bidi="ar-LB"/>
              </w:rPr>
              <w:t>لما</w:t>
            </w:r>
            <w:r w:rsidR="00474D47">
              <w:rPr>
                <w:rtl/>
                <w:lang w:bidi="ar-LB"/>
              </w:rPr>
              <w:t xml:space="preserve"> </w:t>
            </w:r>
            <w:r w:rsidR="001A6AE1" w:rsidRPr="0013041D">
              <w:rPr>
                <w:rtl/>
                <w:lang w:bidi="ar-LB"/>
              </w:rPr>
              <w:t>مجموعه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50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مستخدما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نهائيا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</w:t>
            </w:r>
            <w:r w:rsidR="001A6AE1" w:rsidRPr="0013041D">
              <w:rPr>
                <w:rtl/>
                <w:lang w:bidi="ar-LB"/>
              </w:rPr>
              <w:t>شركة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صغيرة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ومتوسطة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الحجم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8E950" w14:textId="7689A294" w:rsidR="00603E46" w:rsidRPr="0013041D" w:rsidRDefault="00603E46" w:rsidP="00603E46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B655A" w14:textId="77777777" w:rsidR="00603E46" w:rsidRPr="0013041D" w:rsidRDefault="00603E46" w:rsidP="00603E46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7,500</w:t>
            </w:r>
          </w:p>
        </w:tc>
      </w:tr>
      <w:tr w:rsidR="00603E46" w:rsidRPr="0013041D" w14:paraId="184382E5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0DF27" w14:textId="626881B9" w:rsidR="00603E46" w:rsidRPr="0013041D" w:rsidRDefault="00603E46" w:rsidP="00603E46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توفير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الأدوات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والمعدات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للتدريب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التبريد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DD215" w14:textId="3D629AA1" w:rsidR="00603E46" w:rsidRPr="0013041D" w:rsidRDefault="00603E46" w:rsidP="00603E46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12D4B" w14:textId="77777777" w:rsidR="00603E46" w:rsidRPr="0013041D" w:rsidRDefault="00603E46" w:rsidP="00603E46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30,000</w:t>
            </w:r>
          </w:p>
        </w:tc>
      </w:tr>
      <w:tr w:rsidR="00461F4D" w:rsidRPr="0013041D" w14:paraId="5A015E72" w14:textId="77777777" w:rsidTr="00461F4D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14D5A" w14:textId="401ADC24" w:rsidR="00461F4D" w:rsidRPr="0013041D" w:rsidRDefault="00314178" w:rsidP="00461F4D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قطاع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تكييف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الهواء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(42,500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1A6AE1" w:rsidRPr="0013041D" w14:paraId="5DA672D8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112DC" w14:textId="7F4CF3AC" w:rsidR="001A6AE1" w:rsidRPr="0013041D" w:rsidRDefault="00DF3078" w:rsidP="001A6AE1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مشروع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تدليلي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لتكنولوجيا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lang w:bidi="ar-LB"/>
              </w:rPr>
              <w:t>R-290</w:t>
            </w:r>
            <w:r w:rsidRPr="0013041D">
              <w:rPr>
                <w:sz w:val="20"/>
                <w:rtl/>
                <w:lang w:bidi="ar-LB"/>
              </w:rPr>
              <w:t>،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A6AE1" w:rsidRPr="0013041D">
              <w:rPr>
                <w:sz w:val="20"/>
                <w:rtl/>
                <w:lang w:bidi="ar-LB"/>
              </w:rPr>
              <w:t>وتزويد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A6AE1" w:rsidRPr="0013041D">
              <w:rPr>
                <w:sz w:val="20"/>
                <w:rtl/>
                <w:lang w:bidi="ar-LB"/>
              </w:rPr>
              <w:t>350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A6AE1" w:rsidRPr="0013041D">
              <w:rPr>
                <w:sz w:val="20"/>
                <w:rtl/>
                <w:lang w:bidi="ar-LB"/>
              </w:rPr>
              <w:t>وحدة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A6AE1" w:rsidRPr="0013041D">
              <w:rPr>
                <w:sz w:val="20"/>
                <w:rtl/>
                <w:lang w:bidi="ar-LB"/>
              </w:rPr>
              <w:t>للمستخدمين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1A6AE1" w:rsidRPr="0013041D">
              <w:rPr>
                <w:sz w:val="20"/>
                <w:rtl/>
                <w:lang w:bidi="ar-LB"/>
              </w:rPr>
              <w:t>النهائيين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D346D" w14:textId="338F98C0" w:rsidR="001A6AE1" w:rsidRPr="0013041D" w:rsidRDefault="001A6AE1" w:rsidP="001A6AE1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0FD6A" w14:textId="77777777" w:rsidR="001A6AE1" w:rsidRPr="0013041D" w:rsidRDefault="001A6AE1" w:rsidP="001A6AE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40,000</w:t>
            </w:r>
          </w:p>
        </w:tc>
      </w:tr>
      <w:tr w:rsidR="001A6AE1" w:rsidRPr="0013041D" w14:paraId="5E1114A7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0B02B" w14:textId="4D9D230D" w:rsidR="001A6AE1" w:rsidRPr="0013041D" w:rsidRDefault="001A6AE1" w:rsidP="001A6AE1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نشر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معلومات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المشروع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التدليلي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لما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مجموعه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100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مستخدم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نهائي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34A73" w14:textId="0BE9E384" w:rsidR="001A6AE1" w:rsidRPr="0013041D" w:rsidRDefault="001A6AE1" w:rsidP="001A6AE1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BD5AD" w14:textId="77777777" w:rsidR="001A6AE1" w:rsidRPr="0013041D" w:rsidRDefault="001A6AE1" w:rsidP="001A6AE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2,500</w:t>
            </w:r>
          </w:p>
        </w:tc>
      </w:tr>
      <w:tr w:rsidR="00461F4D" w:rsidRPr="0013041D" w14:paraId="7E0C95D4" w14:textId="77777777" w:rsidTr="00461F4D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3D75" w14:textId="0E0496D0" w:rsidR="00461F4D" w:rsidRPr="0013041D" w:rsidRDefault="00DF3078" w:rsidP="00461F4D">
            <w:pPr>
              <w:keepNext/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</w:t>
            </w:r>
            <w:r w:rsidR="00314178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قطاع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</w:t>
            </w:r>
            <w:r w:rsidR="00314178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فرعي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314178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ل</w:t>
            </w:r>
            <w:r w:rsidR="00BE255F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تكييف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BE255F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الهواء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BE255F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الم</w:t>
            </w:r>
            <w:r w:rsidR="00F828FB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تحرك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314178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(10,000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="00314178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314178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461F4D" w:rsidRPr="0013041D" w14:paraId="682514FB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CEE89" w14:textId="28F66DFD" w:rsidR="00461F4D" w:rsidRPr="0013041D" w:rsidRDefault="00603E46" w:rsidP="00461F4D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توريد</w:t>
            </w:r>
            <w:r w:rsidR="00474D47">
              <w:rPr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خمس</w:t>
            </w:r>
            <w:r w:rsidR="00474D47">
              <w:rPr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وحدات</w:t>
            </w:r>
            <w:r w:rsidR="00474D47">
              <w:rPr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1A6AE1" w:rsidRPr="0013041D">
              <w:rPr>
                <w:color w:val="000000"/>
                <w:sz w:val="20"/>
                <w:rtl/>
                <w:lang w:val="en-US" w:eastAsia="zh-CN" w:bidi="ar-LB"/>
              </w:rPr>
              <w:t>استرداد</w:t>
            </w:r>
            <w:r w:rsidR="00474D47">
              <w:rPr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1A6AE1" w:rsidRPr="0013041D">
              <w:rPr>
                <w:color w:val="000000"/>
                <w:sz w:val="20"/>
                <w:rtl/>
                <w:lang w:val="en-US" w:eastAsia="zh-CN" w:bidi="ar-LB"/>
              </w:rPr>
              <w:t>لورش</w:t>
            </w:r>
            <w:r w:rsidR="00474D47">
              <w:rPr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1A6AE1" w:rsidRPr="0013041D">
              <w:rPr>
                <w:color w:val="000000"/>
                <w:sz w:val="20"/>
                <w:rtl/>
                <w:lang w:val="en-US" w:eastAsia="zh-CN" w:bidi="ar-LB"/>
              </w:rPr>
              <w:t>العمل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D5D0" w14:textId="2DD62715" w:rsidR="00461F4D" w:rsidRPr="0013041D" w:rsidRDefault="00461F4D" w:rsidP="00461F4D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25072" w14:textId="77777777" w:rsidR="00461F4D" w:rsidRPr="0013041D" w:rsidRDefault="00461F4D" w:rsidP="00461F4D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10,000</w:t>
            </w:r>
          </w:p>
        </w:tc>
      </w:tr>
      <w:tr w:rsidR="00461F4D" w:rsidRPr="0013041D" w14:paraId="0D96E834" w14:textId="77777777" w:rsidTr="00461F4D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2CCC7" w14:textId="77D9087C" w:rsidR="00461F4D" w:rsidRPr="0013041D" w:rsidRDefault="00603E46" w:rsidP="00461F4D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تنسيق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المشروع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وتنفيذه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1A6AE1"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والإبلاغ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عنه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(7,000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أمريكي)</w:t>
            </w:r>
          </w:p>
        </w:tc>
      </w:tr>
      <w:tr w:rsidR="00461F4D" w:rsidRPr="0013041D" w14:paraId="406D8255" w14:textId="77777777" w:rsidTr="0081501B">
        <w:trPr>
          <w:trHeight w:val="29"/>
        </w:trPr>
        <w:tc>
          <w:tcPr>
            <w:tcW w:w="7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DABF" w14:textId="64E642E2" w:rsidR="00461F4D" w:rsidRPr="0013041D" w:rsidRDefault="00603E46" w:rsidP="00461F4D">
            <w:pPr>
              <w:bidi/>
              <w:spacing w:after="10"/>
              <w:ind w:left="171"/>
              <w:jc w:val="left"/>
              <w:rPr>
                <w:i/>
                <w:iCs/>
                <w:color w:val="000000"/>
                <w:sz w:val="20"/>
                <w:lang w:val="en-US"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تنسيق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A6AE1" w:rsidRPr="0013041D">
              <w:rPr>
                <w:color w:val="000000"/>
                <w:sz w:val="20"/>
                <w:rtl/>
                <w:lang w:eastAsia="zh-CN" w:bidi="ar-LB"/>
              </w:rPr>
              <w:t>وإدارة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DF3078" w:rsidRPr="0013041D">
              <w:rPr>
                <w:color w:val="000000"/>
                <w:sz w:val="20"/>
                <w:rtl/>
                <w:lang w:eastAsia="zh-CN" w:bidi="ar-LB"/>
              </w:rPr>
              <w:t>تنفيذ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خطة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التنفيذ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بموجب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تعديل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كيغالي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2B2A5" w14:textId="7C5701B3" w:rsidR="00461F4D" w:rsidRPr="0013041D" w:rsidRDefault="00461F4D" w:rsidP="00461F4D">
            <w:pPr>
              <w:bidi/>
              <w:spacing w:after="10"/>
              <w:jc w:val="center"/>
              <w:rPr>
                <w:color w:val="000000"/>
                <w:sz w:val="20"/>
                <w:lang w:val="en-US" w:eastAsia="zh-CN" w:bidi="ar-LB"/>
              </w:rPr>
            </w:pPr>
            <w:r w:rsidRPr="0013041D">
              <w:rPr>
                <w:color w:val="000000"/>
                <w:sz w:val="20"/>
                <w:rtl/>
                <w:lang w:val="en-US"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C3516" w14:textId="77777777" w:rsidR="00461F4D" w:rsidRPr="0013041D" w:rsidRDefault="00461F4D" w:rsidP="00461F4D">
            <w:pPr>
              <w:bidi/>
              <w:spacing w:after="10"/>
              <w:jc w:val="left"/>
              <w:rPr>
                <w:color w:val="000000"/>
                <w:sz w:val="20"/>
                <w:lang w:val="en-US"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7,000</w:t>
            </w:r>
          </w:p>
        </w:tc>
      </w:tr>
      <w:tr w:rsidR="00461F4D" w:rsidRPr="0013041D" w14:paraId="089CA02E" w14:textId="77777777" w:rsidTr="0081501B">
        <w:trPr>
          <w:trHeight w:val="29"/>
        </w:trPr>
        <w:tc>
          <w:tcPr>
            <w:tcW w:w="8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DBB97" w14:textId="541D3EC0" w:rsidR="00461F4D" w:rsidRPr="0013041D" w:rsidRDefault="00461F4D" w:rsidP="00461F4D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المجموع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258FD" w14:textId="77777777" w:rsidR="00461F4D" w:rsidRPr="0013041D" w:rsidRDefault="00461F4D" w:rsidP="00461F4D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val="en-US" w:eastAsia="zh-CN" w:bidi="ar-LB"/>
              </w:rPr>
              <w:t>211,000</w:t>
            </w:r>
          </w:p>
        </w:tc>
      </w:tr>
    </w:tbl>
    <w:p w14:paraId="1A7276D0" w14:textId="0B45EE9E" w:rsidR="00C360BD" w:rsidRPr="0013041D" w:rsidRDefault="00C360BD" w:rsidP="00C360BD">
      <w:pPr>
        <w:bidi/>
        <w:spacing w:before="240" w:after="10"/>
        <w:ind w:left="171"/>
        <w:jc w:val="left"/>
        <w:rPr>
          <w:i/>
          <w:iCs/>
          <w:sz w:val="26"/>
          <w:szCs w:val="26"/>
          <w:rtl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تنفيذ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المشروع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وتنسيقه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i/>
          <w:iCs/>
          <w:sz w:val="26"/>
          <w:szCs w:val="26"/>
          <w:rtl/>
          <w:lang w:val="en-CA" w:bidi="ar-LB"/>
        </w:rPr>
        <w:t>ورصده</w:t>
      </w:r>
    </w:p>
    <w:p w14:paraId="630193F0" w14:textId="3A98AAE8" w:rsidR="00C360BD" w:rsidRPr="0013041D" w:rsidRDefault="00C360BD" w:rsidP="0022551B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تنسيق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ورصده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قبل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الأوزون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الوطنية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الوطنية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للأوزون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وجمعيات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E0EF3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إجمالي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قدره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7,000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التوزيع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التالي</w:t>
      </w:r>
      <w:r w:rsidR="00C1262E" w:rsidRPr="0013041D">
        <w:rPr>
          <w:sz w:val="26"/>
          <w:szCs w:val="26"/>
          <w:rtl/>
          <w:lang w:val="en-CA" w:bidi="ar-LB"/>
        </w:rPr>
        <w:t>: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الموظفون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</w:t>
      </w:r>
      <w:r w:rsidR="00AE0EF3" w:rsidRPr="0013041D">
        <w:rPr>
          <w:sz w:val="26"/>
          <w:szCs w:val="26"/>
          <w:rtl/>
          <w:lang w:val="en-CA" w:bidi="ar-LB"/>
        </w:rPr>
        <w:t>استشاريون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(4,500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أمريكي)؛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والسفريات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للرصد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(1,500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أمريكي)؛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1A6AE1" w:rsidRPr="0013041D">
        <w:rPr>
          <w:sz w:val="26"/>
          <w:szCs w:val="26"/>
          <w:rtl/>
          <w:lang w:val="en-CA" w:bidi="ar-LB"/>
        </w:rPr>
        <w:t>حلقات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والاجتماعات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(1,000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أمريكي)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6943DFD6" w14:textId="1A94592B" w:rsidR="0022551B" w:rsidRPr="0013041D" w:rsidRDefault="0022551B" w:rsidP="0022551B">
      <w:pPr>
        <w:pStyle w:val="ListParagraph"/>
        <w:bidi/>
        <w:spacing w:after="240" w:line="360" w:lineRule="exact"/>
        <w:ind w:left="4"/>
        <w:contextualSpacing w:val="0"/>
        <w:jc w:val="center"/>
        <w:rPr>
          <w:b/>
          <w:bCs/>
          <w:sz w:val="28"/>
          <w:szCs w:val="28"/>
          <w:rtl/>
          <w:lang w:val="en-CA" w:bidi="ar-LB"/>
        </w:rPr>
      </w:pPr>
      <w:r w:rsidRPr="0013041D">
        <w:rPr>
          <w:b/>
          <w:bCs/>
          <w:sz w:val="28"/>
          <w:szCs w:val="28"/>
          <w:rtl/>
          <w:lang w:val="en-CA" w:bidi="ar-LB"/>
        </w:rPr>
        <w:t>تعليقات</w:t>
      </w:r>
      <w:r w:rsidR="00474D47">
        <w:rPr>
          <w:b/>
          <w:bCs/>
          <w:sz w:val="28"/>
          <w:szCs w:val="28"/>
          <w:rtl/>
          <w:lang w:val="en-CA" w:bidi="ar-LB"/>
        </w:rPr>
        <w:t xml:space="preserve"> </w:t>
      </w:r>
      <w:r w:rsidR="001A6AE1" w:rsidRPr="0013041D">
        <w:rPr>
          <w:b/>
          <w:bCs/>
          <w:sz w:val="28"/>
          <w:szCs w:val="28"/>
          <w:rtl/>
          <w:lang w:val="en-CA" w:bidi="ar-LB"/>
        </w:rPr>
        <w:t>الأمانة</w:t>
      </w:r>
      <w:r w:rsidR="00474D47">
        <w:rPr>
          <w:b/>
          <w:bCs/>
          <w:sz w:val="28"/>
          <w:szCs w:val="28"/>
          <w:rtl/>
          <w:lang w:val="en-CA" w:bidi="ar-LB"/>
        </w:rPr>
        <w:t xml:space="preserve"> </w:t>
      </w:r>
      <w:r w:rsidRPr="0013041D">
        <w:rPr>
          <w:b/>
          <w:bCs/>
          <w:sz w:val="28"/>
          <w:szCs w:val="28"/>
          <w:rtl/>
          <w:lang w:val="en-CA" w:bidi="ar-LB"/>
        </w:rPr>
        <w:t>وتوصي</w:t>
      </w:r>
      <w:r w:rsidR="001A6AE1" w:rsidRPr="0013041D">
        <w:rPr>
          <w:b/>
          <w:bCs/>
          <w:sz w:val="28"/>
          <w:szCs w:val="28"/>
          <w:rtl/>
          <w:lang w:val="en-CA" w:bidi="ar-LB"/>
        </w:rPr>
        <w:t>تها</w:t>
      </w:r>
      <w:r w:rsidR="00474D47">
        <w:rPr>
          <w:b/>
          <w:bCs/>
          <w:sz w:val="28"/>
          <w:szCs w:val="28"/>
          <w:rtl/>
          <w:lang w:val="en-CA" w:bidi="ar-LB"/>
        </w:rPr>
        <w:t xml:space="preserve"> </w:t>
      </w:r>
    </w:p>
    <w:p w14:paraId="2AE7DE92" w14:textId="13DA20F2" w:rsidR="0022551B" w:rsidRPr="0013041D" w:rsidRDefault="0022551B" w:rsidP="005C5977">
      <w:pPr>
        <w:pStyle w:val="ListParagraph"/>
        <w:keepNext/>
        <w:widowControl w:val="0"/>
        <w:bidi/>
        <w:spacing w:after="240"/>
        <w:ind w:left="0"/>
        <w:contextualSpacing w:val="0"/>
        <w:outlineLvl w:val="1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خامسا-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التعليقات</w:t>
      </w:r>
    </w:p>
    <w:p w14:paraId="60C183AB" w14:textId="76B45D61" w:rsidR="005C5977" w:rsidRPr="0013041D" w:rsidRDefault="005C5977" w:rsidP="005C5977">
      <w:pPr>
        <w:bidi/>
        <w:spacing w:before="240" w:after="10"/>
        <w:jc w:val="left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الإطار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50065F" w:rsidRPr="0013041D">
        <w:rPr>
          <w:sz w:val="26"/>
          <w:szCs w:val="26"/>
          <w:u w:val="single"/>
          <w:rtl/>
          <w:lang w:val="en-CA" w:bidi="ar-LB"/>
        </w:rPr>
        <w:t>المؤسسي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50065F" w:rsidRPr="0013041D">
        <w:rPr>
          <w:sz w:val="26"/>
          <w:szCs w:val="26"/>
          <w:u w:val="single"/>
          <w:rtl/>
          <w:lang w:val="en-CA" w:bidi="ar-LB"/>
        </w:rPr>
        <w:t>والسياساتي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والتنظيمي</w:t>
      </w:r>
    </w:p>
    <w:p w14:paraId="3D092297" w14:textId="78FC472E" w:rsidR="005C5977" w:rsidRPr="0013041D" w:rsidRDefault="005C5977" w:rsidP="005C5977">
      <w:pPr>
        <w:bidi/>
        <w:spacing w:before="240" w:after="10"/>
        <w:jc w:val="left"/>
        <w:rPr>
          <w:i/>
          <w:iCs/>
          <w:sz w:val="26"/>
          <w:szCs w:val="26"/>
          <w:rtl/>
          <w:lang w:val="en-CA" w:bidi="ar-LB"/>
        </w:rPr>
      </w:pPr>
      <w:r w:rsidRPr="0013041D">
        <w:rPr>
          <w:i/>
          <w:iCs/>
          <w:sz w:val="26"/>
          <w:szCs w:val="26"/>
          <w:rtl/>
          <w:lang w:val="en-CA" w:bidi="ar-LB"/>
        </w:rPr>
        <w:t>نظام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i/>
          <w:iCs/>
          <w:sz w:val="26"/>
          <w:szCs w:val="26"/>
          <w:rtl/>
          <w:lang w:val="en-CA" w:bidi="ar-LB"/>
        </w:rPr>
        <w:t>إصدار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التراخيص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والحصص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للمواد</w:t>
      </w:r>
      <w:r w:rsidR="00474D47">
        <w:rPr>
          <w:i/>
          <w:iCs/>
          <w:sz w:val="26"/>
          <w:szCs w:val="26"/>
          <w:rtl/>
          <w:lang w:val="en-CA" w:bidi="ar-LB"/>
        </w:rPr>
        <w:t xml:space="preserve"> </w:t>
      </w:r>
      <w:r w:rsidRPr="0013041D">
        <w:rPr>
          <w:i/>
          <w:iCs/>
          <w:sz w:val="26"/>
          <w:szCs w:val="26"/>
          <w:rtl/>
          <w:lang w:val="en-CA" w:bidi="ar-LB"/>
        </w:rPr>
        <w:t>ال</w:t>
      </w:r>
      <w:r w:rsidR="00254408" w:rsidRPr="0013041D">
        <w:rPr>
          <w:i/>
          <w:iCs/>
          <w:sz w:val="26"/>
          <w:szCs w:val="26"/>
          <w:rtl/>
          <w:lang w:val="en-CA" w:bidi="ar-LB"/>
        </w:rPr>
        <w:t>هيدروفلوروكربون</w:t>
      </w:r>
      <w:r w:rsidRPr="0013041D">
        <w:rPr>
          <w:i/>
          <w:iCs/>
          <w:sz w:val="26"/>
          <w:szCs w:val="26"/>
          <w:rtl/>
          <w:lang w:val="en-CA" w:bidi="ar-LB"/>
        </w:rPr>
        <w:t>ية</w:t>
      </w:r>
    </w:p>
    <w:p w14:paraId="28DEC584" w14:textId="5E53C40E" w:rsidR="00D51E4A" w:rsidRPr="0013041D" w:rsidRDefault="00D51E4A" w:rsidP="00D51E4A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تماشيا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المقرر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87/50(ز)،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اليونيب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لديها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نظام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راسخ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وقابل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1A6AE1" w:rsidRPr="0013041D">
        <w:rPr>
          <w:sz w:val="26"/>
          <w:szCs w:val="26"/>
          <w:rtl/>
          <w:lang w:val="en-CA" w:bidi="ar-LB"/>
        </w:rPr>
        <w:t>إصدار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ا</w:t>
      </w:r>
      <w:r w:rsidRPr="0013041D">
        <w:rPr>
          <w:sz w:val="26"/>
          <w:szCs w:val="26"/>
          <w:rtl/>
          <w:lang w:val="en-CA" w:bidi="ar-LB"/>
        </w:rPr>
        <w:t>لتر</w:t>
      </w:r>
      <w:r w:rsidR="001A6AE1" w:rsidRPr="0013041D">
        <w:rPr>
          <w:sz w:val="26"/>
          <w:szCs w:val="26"/>
          <w:rtl/>
          <w:lang w:val="en-CA" w:bidi="ar-LB"/>
        </w:rPr>
        <w:t>ا</w:t>
      </w:r>
      <w:r w:rsidRPr="0013041D">
        <w:rPr>
          <w:sz w:val="26"/>
          <w:szCs w:val="26"/>
          <w:rtl/>
          <w:lang w:val="en-CA" w:bidi="ar-LB"/>
        </w:rPr>
        <w:t>خيص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والحصص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لرصد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واردات/صادرات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ويعمل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منذ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يناير/كانون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2023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وقد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أصدرت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حصص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2024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1A6AE1" w:rsidRPr="0013041D">
        <w:rPr>
          <w:sz w:val="26"/>
          <w:szCs w:val="26"/>
          <w:rtl/>
          <w:lang w:val="en-CA" w:bidi="ar-LB"/>
        </w:rPr>
        <w:t>تشير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التقديرات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قيمة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الحصص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تبلغ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985,532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طن</w:t>
      </w:r>
      <w:r w:rsidR="001A6AE1"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مكافئ</w:t>
      </w:r>
      <w:r w:rsidR="001A6AE1"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1A6AE1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وهو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أقل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المحدد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45BC1581" w14:textId="4D502F72" w:rsidR="00D51E4A" w:rsidRPr="0013041D" w:rsidRDefault="001A6AE1" w:rsidP="00D51E4A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D51E4A" w:rsidRPr="0013041D">
        <w:rPr>
          <w:sz w:val="26"/>
          <w:szCs w:val="26"/>
          <w:rtl/>
          <w:lang w:val="en-CA" w:bidi="ar-LB"/>
        </w:rPr>
        <w:t>ناقشت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الأمانة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التدابير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التنظيمية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لتعزيز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A1472" w:rsidRPr="0013041D">
        <w:rPr>
          <w:sz w:val="26"/>
          <w:szCs w:val="26"/>
          <w:rtl/>
          <w:lang w:val="en-CA" w:bidi="ar-LB"/>
        </w:rPr>
        <w:t>تبني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lang w:val="en-CA" w:bidi="ar-LB"/>
        </w:rPr>
        <w:t>R-600a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قبل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الشركات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الأخرى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خلال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التدليلي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Capri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ودعم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9A1472" w:rsidRPr="0013041D">
        <w:rPr>
          <w:sz w:val="26"/>
          <w:szCs w:val="26"/>
          <w:rtl/>
          <w:lang w:val="en-CA" w:bidi="ar-LB"/>
        </w:rPr>
        <w:t>استدامة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إزالة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400FE2" w:rsidRPr="0013041D">
        <w:rPr>
          <w:sz w:val="26"/>
          <w:szCs w:val="26"/>
          <w:rtl/>
          <w:lang w:val="en-CA" w:bidi="ar-LB"/>
        </w:rPr>
        <w:t>-</w:t>
      </w:r>
      <w:r w:rsidR="00D51E4A" w:rsidRPr="0013041D">
        <w:rPr>
          <w:sz w:val="26"/>
          <w:szCs w:val="26"/>
          <w:rtl/>
          <w:lang w:val="en-CA" w:bidi="ar-LB"/>
        </w:rPr>
        <w:t>134أ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المنزلية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D51E4A" w:rsidRPr="0013041D">
        <w:rPr>
          <w:sz w:val="26"/>
          <w:szCs w:val="26"/>
          <w:rtl/>
          <w:lang w:val="en-CA" w:bidi="ar-LB"/>
        </w:rPr>
        <w:t>وافقت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حظر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</w:t>
      </w:r>
      <w:r w:rsidR="00BE0958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400FE2" w:rsidRPr="0013041D">
        <w:rPr>
          <w:sz w:val="26"/>
          <w:szCs w:val="26"/>
          <w:rtl/>
          <w:lang w:val="en-CA" w:bidi="ar-LB"/>
        </w:rPr>
        <w:t>-</w:t>
      </w:r>
      <w:r w:rsidR="00D51E4A" w:rsidRPr="0013041D">
        <w:rPr>
          <w:sz w:val="26"/>
          <w:szCs w:val="26"/>
          <w:rtl/>
          <w:lang w:val="en-CA" w:bidi="ar-LB"/>
        </w:rPr>
        <w:t>134أ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بحلول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يناير/كانون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2026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وب</w:t>
      </w:r>
      <w:r w:rsidR="00D51E4A" w:rsidRPr="0013041D">
        <w:rPr>
          <w:sz w:val="26"/>
          <w:szCs w:val="26"/>
          <w:rtl/>
          <w:lang w:val="en-CA" w:bidi="ar-LB"/>
        </w:rPr>
        <w:t>الإضافة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ذلك،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فإن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إنفاذ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D51E4A" w:rsidRPr="0013041D">
        <w:rPr>
          <w:sz w:val="26"/>
          <w:szCs w:val="26"/>
          <w:rtl/>
          <w:lang w:val="en-CA" w:bidi="ar-LB"/>
        </w:rPr>
        <w:t>معايير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الدنيا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D51E4A" w:rsidRPr="0013041D">
        <w:rPr>
          <w:sz w:val="26"/>
          <w:szCs w:val="26"/>
          <w:rtl/>
          <w:lang w:val="en-CA" w:bidi="ar-LB"/>
        </w:rPr>
        <w:t>أداء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ومتطلبات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التوسيم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</w:t>
      </w:r>
      <w:r w:rsidR="00D51E4A" w:rsidRPr="0013041D">
        <w:rPr>
          <w:sz w:val="26"/>
          <w:szCs w:val="26"/>
          <w:rtl/>
          <w:lang w:val="en-CA" w:bidi="ar-LB"/>
        </w:rPr>
        <w:t>يدعم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المنتجات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51E4A"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القدرة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المنخفضة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إحداث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الاحترار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العالمي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441D4155" w14:textId="3D61BC72" w:rsidR="00D51E4A" w:rsidRPr="0013041D" w:rsidRDefault="00D51E4A" w:rsidP="009A1472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lastRenderedPageBreak/>
        <w:t>القضايا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E24471" w:rsidRPr="0013041D">
        <w:rPr>
          <w:sz w:val="26"/>
          <w:szCs w:val="26"/>
          <w:u w:val="single"/>
          <w:rtl/>
          <w:lang w:val="en-CA" w:bidi="ar-LB"/>
        </w:rPr>
        <w:t>تقني</w:t>
      </w:r>
      <w:r w:rsidRPr="0013041D">
        <w:rPr>
          <w:sz w:val="26"/>
          <w:szCs w:val="26"/>
          <w:u w:val="single"/>
          <w:rtl/>
          <w:lang w:val="en-CA" w:bidi="ar-LB"/>
        </w:rPr>
        <w:t>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و</w:t>
      </w:r>
      <w:r w:rsidR="001A6AE1" w:rsidRPr="0013041D">
        <w:rPr>
          <w:sz w:val="26"/>
          <w:szCs w:val="26"/>
          <w:u w:val="single"/>
          <w:rtl/>
          <w:lang w:val="en-CA" w:bidi="ar-LB"/>
        </w:rPr>
        <w:t>القضايا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المتعلقة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بال</w:t>
      </w:r>
      <w:r w:rsidR="009556F2" w:rsidRPr="0013041D">
        <w:rPr>
          <w:sz w:val="26"/>
          <w:szCs w:val="26"/>
          <w:u w:val="single"/>
          <w:rtl/>
          <w:lang w:val="en-CA" w:bidi="ar-LB"/>
        </w:rPr>
        <w:t>تكاليف</w:t>
      </w:r>
    </w:p>
    <w:p w14:paraId="18FBE4B2" w14:textId="17B7E9DB" w:rsidR="0000501A" w:rsidRPr="0013041D" w:rsidRDefault="0000501A" w:rsidP="0000501A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تقترح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بحلول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2029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يتماشى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التخفيض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التدريجي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لبروتوكول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مونتريال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ولاحظت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الأمانة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2023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أقل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وشجعت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وضع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أهداف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طموحة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E551BF" w:rsidRPr="0013041D">
        <w:rPr>
          <w:sz w:val="26"/>
          <w:szCs w:val="26"/>
          <w:rtl/>
          <w:lang w:val="en-CA" w:bidi="ar-LB"/>
        </w:rPr>
        <w:t>لكن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قابلة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للتحقيق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لتعظيم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الفوائد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البيئية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E551BF" w:rsidRPr="0013041D">
        <w:rPr>
          <w:sz w:val="26"/>
          <w:szCs w:val="26"/>
          <w:rtl/>
          <w:lang w:val="en-CA" w:bidi="ar-LB"/>
        </w:rPr>
        <w:t>عقب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المناقشة،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وافقت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الالتزام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551BF" w:rsidRPr="0013041D">
        <w:rPr>
          <w:sz w:val="26"/>
          <w:szCs w:val="26"/>
          <w:rtl/>
          <w:lang w:val="en-CA" w:bidi="ar-LB"/>
        </w:rPr>
        <w:t>متوسط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​​بنسبة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سنوات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وهو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يعادل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أهداف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551BF" w:rsidRPr="0013041D">
        <w:rPr>
          <w:sz w:val="26"/>
          <w:szCs w:val="26"/>
          <w:rtl/>
          <w:lang w:val="en-CA" w:bidi="ar-LB"/>
        </w:rPr>
        <w:t>الرقابة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التفصيلية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أدناه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وستصدر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الحصص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مراعاة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الأهداف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القصوى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المسموح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المتفق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عليها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العام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2B45B867" w14:textId="1928279B" w:rsidR="0000501A" w:rsidRPr="0013041D" w:rsidRDefault="0000501A" w:rsidP="0000501A">
      <w:pPr>
        <w:pStyle w:val="ListParagraph"/>
        <w:bidi/>
        <w:spacing w:line="360" w:lineRule="exact"/>
        <w:ind w:left="4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10</w:t>
      </w:r>
      <w:r w:rsidR="00E551BF" w:rsidRPr="0013041D">
        <w:rPr>
          <w:b/>
          <w:bCs/>
          <w:sz w:val="26"/>
          <w:szCs w:val="26"/>
          <w:rtl/>
          <w:lang w:val="en-CA" w:bidi="ar-LB"/>
        </w:rPr>
        <w:t>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أهداف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E551BF" w:rsidRPr="0013041D">
        <w:rPr>
          <w:b/>
          <w:bCs/>
          <w:sz w:val="26"/>
          <w:szCs w:val="26"/>
          <w:rtl/>
          <w:lang w:val="en-CA" w:bidi="ar-LB"/>
        </w:rPr>
        <w:t>الرقابة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المنقحة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للمرحلة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الأولى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خطة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التنفيذ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بموجب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تعديل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كيغالي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(أطنان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مكافئ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ثاني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أكسيد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الكربون)</w:t>
      </w:r>
    </w:p>
    <w:tbl>
      <w:tblPr>
        <w:bidiVisual/>
        <w:tblW w:w="4994" w:type="pct"/>
        <w:tblLook w:val="04A0" w:firstRow="1" w:lastRow="0" w:firstColumn="1" w:lastColumn="0" w:noHBand="0" w:noVBand="1"/>
      </w:tblPr>
      <w:tblGrid>
        <w:gridCol w:w="3238"/>
        <w:gridCol w:w="1017"/>
        <w:gridCol w:w="1017"/>
        <w:gridCol w:w="1017"/>
        <w:gridCol w:w="1017"/>
        <w:gridCol w:w="1017"/>
        <w:gridCol w:w="1016"/>
      </w:tblGrid>
      <w:tr w:rsidR="0000501A" w:rsidRPr="0013041D" w14:paraId="69105C60" w14:textId="77777777" w:rsidTr="00DF2272">
        <w:trPr>
          <w:trHeight w:val="25"/>
          <w:tblHeader/>
        </w:trPr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CDEF" w14:textId="71A682A1" w:rsidR="0000501A" w:rsidRPr="0013041D" w:rsidRDefault="00E551BF" w:rsidP="0000501A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الوصف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B3F16" w14:textId="77777777" w:rsidR="0000501A" w:rsidRPr="0013041D" w:rsidRDefault="0000501A" w:rsidP="0000501A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bidi="ar-LB"/>
              </w:rPr>
              <w:t>2024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0131A" w14:textId="77777777" w:rsidR="0000501A" w:rsidRPr="0013041D" w:rsidRDefault="0000501A" w:rsidP="0000501A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bidi="ar-LB"/>
              </w:rPr>
              <w:t>2025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97356" w14:textId="77777777" w:rsidR="0000501A" w:rsidRPr="0013041D" w:rsidRDefault="0000501A" w:rsidP="0000501A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bidi="ar-LB"/>
              </w:rPr>
              <w:t>2026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A6822" w14:textId="77777777" w:rsidR="0000501A" w:rsidRPr="0013041D" w:rsidRDefault="0000501A" w:rsidP="0000501A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bidi="ar-LB"/>
              </w:rPr>
              <w:t>2027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9BB8B" w14:textId="77777777" w:rsidR="0000501A" w:rsidRPr="0013041D" w:rsidRDefault="0000501A" w:rsidP="0000501A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bidi="ar-LB"/>
              </w:rPr>
              <w:t>2028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C7925" w14:textId="77777777" w:rsidR="0000501A" w:rsidRPr="0013041D" w:rsidRDefault="0000501A" w:rsidP="0000501A">
            <w:pPr>
              <w:bidi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bidi="ar-LB"/>
              </w:rPr>
              <w:t>2029</w:t>
            </w:r>
          </w:p>
        </w:tc>
      </w:tr>
      <w:tr w:rsidR="0000501A" w:rsidRPr="0013041D" w14:paraId="12B16E0C" w14:textId="77777777" w:rsidTr="00DF2272">
        <w:trPr>
          <w:trHeight w:val="25"/>
        </w:trPr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4CA35" w14:textId="7D901381" w:rsidR="0000501A" w:rsidRPr="0013041D" w:rsidRDefault="0000501A" w:rsidP="0000501A">
            <w:pPr>
              <w:bidi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جدول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خفض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E551BF"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E551BF" w:rsidRPr="0013041D">
              <w:rPr>
                <w:sz w:val="20"/>
                <w:rtl/>
                <w:lang w:bidi="ar-LB"/>
              </w:rPr>
              <w:t>المدرجة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E551BF"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E551BF" w:rsidRPr="0013041D">
              <w:rPr>
                <w:sz w:val="20"/>
                <w:rtl/>
                <w:lang w:bidi="ar-LB"/>
              </w:rPr>
              <w:t>المرفق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E551BF" w:rsidRPr="0013041D">
              <w:rPr>
                <w:sz w:val="20"/>
                <w:rtl/>
                <w:lang w:bidi="ar-LB"/>
              </w:rPr>
              <w:t>واو،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E551BF" w:rsidRPr="0013041D">
              <w:rPr>
                <w:sz w:val="20"/>
                <w:rtl/>
                <w:lang w:bidi="ar-LB"/>
              </w:rPr>
              <w:t>المجموعة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E551BF" w:rsidRPr="0013041D">
              <w:rPr>
                <w:sz w:val="20"/>
                <w:rtl/>
                <w:lang w:bidi="ar-LB"/>
              </w:rPr>
              <w:t>الأولى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E551BF" w:rsidRPr="0013041D">
              <w:rPr>
                <w:sz w:val="20"/>
                <w:rtl/>
                <w:lang w:bidi="ar-LB"/>
              </w:rPr>
              <w:t>ل</w:t>
            </w:r>
            <w:r w:rsidRPr="0013041D">
              <w:rPr>
                <w:sz w:val="20"/>
                <w:rtl/>
                <w:lang w:bidi="ar-LB"/>
              </w:rPr>
              <w:t>بروتوكول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مونتريال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E2C58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1,210,624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804AF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1,210,624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889CF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1,210,624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BBB0B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1,210,624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35D99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1,210,624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AB728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1,089,562</w:t>
            </w:r>
          </w:p>
        </w:tc>
      </w:tr>
      <w:tr w:rsidR="0000501A" w:rsidRPr="0013041D" w14:paraId="1DB1A54B" w14:textId="77777777" w:rsidTr="00DF2272">
        <w:trPr>
          <w:trHeight w:val="25"/>
        </w:trPr>
        <w:tc>
          <w:tcPr>
            <w:tcW w:w="1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78725" w14:textId="15735B5C" w:rsidR="0000501A" w:rsidRPr="0013041D" w:rsidRDefault="0000501A" w:rsidP="0000501A">
            <w:pPr>
              <w:bidi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الحد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الأقصى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المسموح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به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لإجمالي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استهلاك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المدرجة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المرفق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</w:t>
            </w:r>
            <w:r w:rsidR="00BC03B9" w:rsidRPr="0013041D">
              <w:rPr>
                <w:sz w:val="20"/>
                <w:rtl/>
                <w:lang w:bidi="ar-LB"/>
              </w:rPr>
              <w:t>او</w:t>
            </w:r>
            <w:r w:rsidRPr="0013041D">
              <w:rPr>
                <w:sz w:val="20"/>
                <w:rtl/>
                <w:lang w:bidi="ar-LB"/>
              </w:rPr>
              <w:t>،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المجموعة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الأولى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8668A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945,654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29CA3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945,654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0179E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945,654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6F2B8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945,654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A7375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892,463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C1796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761,510</w:t>
            </w:r>
          </w:p>
        </w:tc>
      </w:tr>
      <w:tr w:rsidR="0000501A" w:rsidRPr="0013041D" w14:paraId="5C022B22" w14:textId="77777777" w:rsidTr="00DF2272">
        <w:trPr>
          <w:trHeight w:val="25"/>
        </w:trPr>
        <w:tc>
          <w:tcPr>
            <w:tcW w:w="1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EF2E1" w14:textId="6C59368D" w:rsidR="0000501A" w:rsidRPr="0013041D" w:rsidRDefault="0000501A" w:rsidP="0000501A">
            <w:pPr>
              <w:bidi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النسبة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المئوية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BC03B9" w:rsidRPr="0013041D">
              <w:rPr>
                <w:sz w:val="20"/>
                <w:rtl/>
                <w:lang w:bidi="ar-LB"/>
              </w:rPr>
              <w:t>للخفض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استهلاك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BC03B9" w:rsidRPr="0013041D">
              <w:rPr>
                <w:sz w:val="20"/>
                <w:rtl/>
                <w:lang w:bidi="ar-LB"/>
              </w:rPr>
              <w:t>المواد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254408" w:rsidRPr="0013041D">
              <w:rPr>
                <w:sz w:val="20"/>
                <w:rtl/>
                <w:lang w:bidi="ar-LB"/>
              </w:rPr>
              <w:t>هيدروفلوروكربون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خط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الأساس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lang w:bidi="ar-LB"/>
              </w:rPr>
              <w:t>(%)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88A44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D1518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EEAA5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CAD3C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EAE63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4F2C5" w14:textId="77777777" w:rsidR="0000501A" w:rsidRPr="0013041D" w:rsidRDefault="0000501A" w:rsidP="0058070E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D0D0D"/>
                <w:sz w:val="20"/>
                <w:lang w:eastAsia="zh-CN" w:bidi="ar-LB"/>
              </w:rPr>
              <w:t>37</w:t>
            </w:r>
          </w:p>
        </w:tc>
      </w:tr>
    </w:tbl>
    <w:p w14:paraId="7FD3A790" w14:textId="54126F8C" w:rsidR="00DF2272" w:rsidRPr="0013041D" w:rsidRDefault="00BC03B9" w:rsidP="00DF2272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DF2272" w:rsidRPr="0013041D">
        <w:rPr>
          <w:sz w:val="26"/>
          <w:szCs w:val="26"/>
          <w:rtl/>
          <w:lang w:val="en-CA" w:bidi="ar-LB"/>
        </w:rPr>
        <w:t>تمشيا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المقرر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92/37(ب)(</w:t>
      </w:r>
      <w:r w:rsidR="00375209" w:rsidRPr="0013041D">
        <w:rPr>
          <w:sz w:val="26"/>
          <w:szCs w:val="26"/>
          <w:rtl/>
          <w:lang w:val="en-CA" w:bidi="ar-LB"/>
        </w:rPr>
        <w:t>2</w:t>
      </w:r>
      <w:r w:rsidR="00DF2272" w:rsidRPr="0013041D">
        <w:rPr>
          <w:sz w:val="26"/>
          <w:szCs w:val="26"/>
          <w:rtl/>
          <w:lang w:val="en-CA" w:bidi="ar-LB"/>
        </w:rPr>
        <w:t>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فإن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المؤهل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ل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لتحقيق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37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قدره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432,000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="00DF2272"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أمريكي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الوكالة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75D02B95" w14:textId="45FA99BE" w:rsidR="00DF2272" w:rsidRPr="0013041D" w:rsidRDefault="00BC03B9" w:rsidP="00DF2272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DF2272" w:rsidRPr="0013041D">
        <w:rPr>
          <w:sz w:val="26"/>
          <w:szCs w:val="26"/>
          <w:rtl/>
          <w:lang w:val="en-CA" w:bidi="ar-LB"/>
        </w:rPr>
        <w:t>لاحظت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الأمانة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التأخير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التحويل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Capri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وأن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مرحلته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النهائية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الإنجاز</w:t>
      </w:r>
      <w:r w:rsidR="00DF2272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وبالتالي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توصي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التنفيذية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بتمديد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تاريخ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الإنجاز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يونيو/حزيران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2025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للسماح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بتنفيذ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المتبقية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6F021A38" w14:textId="49AC2328" w:rsidR="00DF2272" w:rsidRPr="0013041D" w:rsidRDefault="00BC03B9" w:rsidP="00DF2272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DF2272" w:rsidRPr="0013041D">
        <w:rPr>
          <w:sz w:val="26"/>
          <w:szCs w:val="26"/>
          <w:rtl/>
          <w:lang w:val="en-CA" w:bidi="ar-LB"/>
        </w:rPr>
        <w:t>فيما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يتعلق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ب</w:t>
      </w:r>
      <w:r w:rsidRPr="0013041D">
        <w:rPr>
          <w:sz w:val="26"/>
          <w:szCs w:val="26"/>
          <w:rtl/>
          <w:lang w:val="en-CA" w:bidi="ar-LB"/>
        </w:rPr>
        <w:t>ال</w:t>
      </w:r>
      <w:r w:rsidR="00DF2272" w:rsidRPr="0013041D">
        <w:rPr>
          <w:sz w:val="26"/>
          <w:szCs w:val="26"/>
          <w:rtl/>
          <w:lang w:val="en-CA" w:bidi="ar-LB"/>
        </w:rPr>
        <w:t>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التدليلي</w:t>
      </w:r>
      <w:r w:rsidR="00DF2272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لاحظت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الأمانة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الغرض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منه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هو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تقييم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القضايا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المتعلقة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بالسلامة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وقابلية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أجهزة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26BCB" w:rsidRPr="0013041D">
        <w:rPr>
          <w:sz w:val="26"/>
          <w:szCs w:val="26"/>
          <w:rtl/>
          <w:lang w:val="en-CA" w:bidi="ar-LB"/>
        </w:rPr>
        <w:t>ت</w:t>
      </w:r>
      <w:r w:rsidRPr="0013041D">
        <w:rPr>
          <w:sz w:val="26"/>
          <w:szCs w:val="26"/>
          <w:rtl/>
          <w:lang w:val="en-CA" w:bidi="ar-LB"/>
        </w:rPr>
        <w:t>ك</w:t>
      </w:r>
      <w:r w:rsidR="00826BCB" w:rsidRPr="0013041D">
        <w:rPr>
          <w:sz w:val="26"/>
          <w:szCs w:val="26"/>
          <w:rtl/>
          <w:lang w:val="en-CA" w:bidi="ar-LB"/>
        </w:rPr>
        <w:t>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26BCB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lang w:val="en-CA" w:bidi="ar-LB"/>
        </w:rPr>
        <w:t>R-290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ول</w:t>
      </w:r>
      <w:r w:rsidR="00DF2272" w:rsidRPr="0013041D">
        <w:rPr>
          <w:sz w:val="26"/>
          <w:szCs w:val="26"/>
          <w:rtl/>
          <w:lang w:val="en-CA" w:bidi="ar-LB"/>
        </w:rPr>
        <w:t>ذلك،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الاتفاق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التركيز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التدليل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التكنولوجيا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وت</w:t>
      </w:r>
      <w:r w:rsidR="00DF2272" w:rsidRPr="0013041D">
        <w:rPr>
          <w:sz w:val="26"/>
          <w:szCs w:val="26"/>
          <w:rtl/>
          <w:lang w:val="en-CA" w:bidi="ar-LB"/>
        </w:rPr>
        <w:t>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تخفيض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العدد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الإجمالي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للوحدات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350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50،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وسيتم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إدراج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رصد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كفاءة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الطاقة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وس</w:t>
      </w:r>
      <w:r w:rsidR="00DF2272" w:rsidRPr="0013041D">
        <w:rPr>
          <w:sz w:val="26"/>
          <w:szCs w:val="26"/>
          <w:rtl/>
          <w:lang w:val="en-CA" w:bidi="ar-LB"/>
        </w:rPr>
        <w:t>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توفير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المشترك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لتركيب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المعدات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و</w:t>
      </w:r>
      <w:r w:rsidRPr="0013041D">
        <w:rPr>
          <w:sz w:val="26"/>
          <w:szCs w:val="26"/>
          <w:rtl/>
          <w:lang w:val="en-CA" w:bidi="ar-LB"/>
        </w:rPr>
        <w:t>س</w:t>
      </w:r>
      <w:r w:rsidR="00DF2272" w:rsidRPr="0013041D">
        <w:rPr>
          <w:sz w:val="26"/>
          <w:szCs w:val="26"/>
          <w:rtl/>
          <w:lang w:val="en-CA" w:bidi="ar-LB"/>
        </w:rPr>
        <w:t>يقدم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اليوئنديبي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تقريرا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نهائيا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هذا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المشروع،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إزالة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DF2272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ومكاسب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كفاءة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تحققت،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بمجرد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اكتمال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المشروع،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يتماشى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المقرر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F2272" w:rsidRPr="0013041D">
        <w:rPr>
          <w:sz w:val="26"/>
          <w:szCs w:val="26"/>
          <w:rtl/>
          <w:lang w:val="en-CA" w:bidi="ar-LB"/>
        </w:rPr>
        <w:t>92/36(ز)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2B7D813D" w14:textId="12357F9C" w:rsidR="00375209" w:rsidRPr="0013041D" w:rsidRDefault="00375209" w:rsidP="00BC03B9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9556F2" w:rsidRPr="0013041D">
        <w:rPr>
          <w:sz w:val="26"/>
          <w:szCs w:val="26"/>
          <w:u w:val="single"/>
          <w:rtl/>
          <w:lang w:val="en-CA" w:bidi="ar-LB"/>
        </w:rPr>
        <w:t>تكاليف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الاجمالية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للمشروع</w:t>
      </w:r>
    </w:p>
    <w:p w14:paraId="1A8B3DD6" w14:textId="5749D142" w:rsidR="00375209" w:rsidRPr="0013041D" w:rsidRDefault="00375209" w:rsidP="00E726D0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بفضل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الإضافي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C03B9" w:rsidRPr="0013041D">
        <w:rPr>
          <w:sz w:val="26"/>
          <w:szCs w:val="26"/>
          <w:rtl/>
          <w:lang w:val="en-CA" w:bidi="ar-LB"/>
        </w:rPr>
        <w:t>تنقيح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النحو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الملخص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11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="00D07513" w:rsidRPr="0013041D">
        <w:rPr>
          <w:sz w:val="26"/>
          <w:szCs w:val="26"/>
          <w:rtl/>
          <w:lang w:val="en-CA" w:bidi="ar-LB"/>
        </w:rPr>
        <w:t>ترد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التغييرات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7513" w:rsidRPr="0013041D">
        <w:rPr>
          <w:sz w:val="26"/>
          <w:szCs w:val="26"/>
          <w:rtl/>
          <w:lang w:val="en-CA" w:bidi="ar-LB"/>
        </w:rPr>
        <w:t>بال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07513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عريض)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3CC61B07" w14:textId="13505D91" w:rsidR="00E726D0" w:rsidRPr="0013041D" w:rsidRDefault="00E726D0" w:rsidP="00D07513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b/>
          <w:bCs/>
          <w:sz w:val="26"/>
          <w:szCs w:val="26"/>
          <w:rtl/>
          <w:lang w:bidi="ar-LB"/>
        </w:rPr>
      </w:pPr>
      <w:r w:rsidRPr="0013041D"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Pr="0013041D">
        <w:rPr>
          <w:b/>
          <w:bCs/>
          <w:sz w:val="26"/>
          <w:szCs w:val="26"/>
          <w:rtl/>
          <w:lang w:bidi="ar-LB"/>
        </w:rPr>
        <w:t>11-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Pr="0013041D">
        <w:rPr>
          <w:b/>
          <w:bCs/>
          <w:sz w:val="26"/>
          <w:szCs w:val="26"/>
          <w:rtl/>
          <w:lang w:bidi="ar-LB"/>
        </w:rPr>
        <w:t>ال</w:t>
      </w:r>
      <w:r w:rsidR="009556F2" w:rsidRPr="0013041D">
        <w:rPr>
          <w:b/>
          <w:bCs/>
          <w:sz w:val="26"/>
          <w:szCs w:val="26"/>
          <w:rtl/>
          <w:lang w:bidi="ar-LB"/>
        </w:rPr>
        <w:t>تكاليف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="00D07513" w:rsidRPr="0013041D">
        <w:rPr>
          <w:b/>
          <w:bCs/>
          <w:sz w:val="26"/>
          <w:szCs w:val="26"/>
          <w:rtl/>
          <w:lang w:bidi="ar-LB"/>
        </w:rPr>
        <w:t>المنقحة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Pr="0013041D">
        <w:rPr>
          <w:b/>
          <w:bCs/>
          <w:sz w:val="26"/>
          <w:szCs w:val="26"/>
          <w:rtl/>
          <w:lang w:bidi="ar-LB"/>
        </w:rPr>
        <w:t>للأنشطة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="00D07513" w:rsidRPr="0013041D">
        <w:rPr>
          <w:b/>
          <w:bCs/>
          <w:sz w:val="26"/>
          <w:szCs w:val="26"/>
          <w:rtl/>
          <w:lang w:bidi="ar-LB"/>
        </w:rPr>
        <w:t>المقرر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Pr="0013041D">
        <w:rPr>
          <w:b/>
          <w:bCs/>
          <w:sz w:val="26"/>
          <w:szCs w:val="26"/>
          <w:rtl/>
          <w:lang w:bidi="ar-LB"/>
        </w:rPr>
        <w:t>تنفيذها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Pr="0013041D">
        <w:rPr>
          <w:b/>
          <w:bCs/>
          <w:sz w:val="26"/>
          <w:szCs w:val="26"/>
          <w:rtl/>
          <w:lang w:bidi="ar-LB"/>
        </w:rPr>
        <w:t>في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Pr="0013041D">
        <w:rPr>
          <w:b/>
          <w:bCs/>
          <w:sz w:val="26"/>
          <w:szCs w:val="26"/>
          <w:rtl/>
          <w:lang w:bidi="ar-LB"/>
        </w:rPr>
        <w:t>المرحلة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Pr="0013041D">
        <w:rPr>
          <w:b/>
          <w:bCs/>
          <w:sz w:val="26"/>
          <w:szCs w:val="26"/>
          <w:rtl/>
          <w:lang w:bidi="ar-LB"/>
        </w:rPr>
        <w:t>الأولى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خطة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التنفيذ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بموجب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تعديل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كيغالي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940B6E" w:rsidRPr="0013041D">
        <w:rPr>
          <w:b/>
          <w:bCs/>
          <w:sz w:val="26"/>
          <w:szCs w:val="26"/>
          <w:rtl/>
          <w:lang w:bidi="ar-LB"/>
        </w:rPr>
        <w:t>ل</w:t>
      </w:r>
      <w:r w:rsidR="00842C18" w:rsidRPr="0013041D">
        <w:rPr>
          <w:b/>
          <w:bCs/>
          <w:sz w:val="26"/>
          <w:szCs w:val="26"/>
          <w:rtl/>
          <w:lang w:bidi="ar-LB"/>
        </w:rPr>
        <w:t>زمبابوي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Pr="0013041D">
        <w:rPr>
          <w:b/>
          <w:bCs/>
          <w:sz w:val="26"/>
          <w:szCs w:val="26"/>
          <w:rtl/>
          <w:lang w:bidi="ar-LB"/>
        </w:rPr>
        <w:t>(بال</w:t>
      </w:r>
      <w:r w:rsidR="00464B77" w:rsidRPr="0013041D">
        <w:rPr>
          <w:b/>
          <w:bCs/>
          <w:sz w:val="26"/>
          <w:szCs w:val="26"/>
          <w:rtl/>
          <w:lang w:bidi="ar-LB"/>
        </w:rPr>
        <w:t>دولا</w:t>
      </w:r>
      <w:r w:rsidRPr="0013041D">
        <w:rPr>
          <w:b/>
          <w:bCs/>
          <w:sz w:val="26"/>
          <w:szCs w:val="26"/>
          <w:rtl/>
          <w:lang w:bidi="ar-LB"/>
        </w:rPr>
        <w:t>ر</w:t>
      </w:r>
      <w:r w:rsidR="00474D47">
        <w:rPr>
          <w:b/>
          <w:bCs/>
          <w:sz w:val="26"/>
          <w:szCs w:val="26"/>
          <w:rtl/>
          <w:lang w:bidi="ar-LB"/>
        </w:rPr>
        <w:t xml:space="preserve"> </w:t>
      </w:r>
      <w:r w:rsidRPr="0013041D">
        <w:rPr>
          <w:b/>
          <w:bCs/>
          <w:sz w:val="26"/>
          <w:szCs w:val="26"/>
          <w:rtl/>
          <w:lang w:bidi="ar-LB"/>
        </w:rPr>
        <w:t>الأمريكي)</w:t>
      </w:r>
    </w:p>
    <w:tbl>
      <w:tblPr>
        <w:bidiVisual/>
        <w:tblW w:w="4956" w:type="pct"/>
        <w:tblLook w:val="04A0" w:firstRow="1" w:lastRow="0" w:firstColumn="1" w:lastColumn="0" w:noHBand="0" w:noVBand="1"/>
      </w:tblPr>
      <w:tblGrid>
        <w:gridCol w:w="7248"/>
        <w:gridCol w:w="773"/>
        <w:gridCol w:w="1247"/>
      </w:tblGrid>
      <w:tr w:rsidR="00CE6C54" w:rsidRPr="0013041D" w14:paraId="6837FE33" w14:textId="77777777" w:rsidTr="008029C0">
        <w:trPr>
          <w:trHeight w:val="29"/>
          <w:tblHeader/>
        </w:trPr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9214" w14:textId="41EB7FDB" w:rsidR="00CE6C54" w:rsidRPr="0013041D" w:rsidRDefault="00CE6C54" w:rsidP="00CE6C54">
            <w:pPr>
              <w:keepNext/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النشاط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C79B" w14:textId="477011AC" w:rsidR="00CE6C54" w:rsidRPr="0013041D" w:rsidRDefault="00CE6C54" w:rsidP="00CE6C54">
            <w:pPr>
              <w:keepNext/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الوكالة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88EB6" w14:textId="77777777" w:rsidR="00CE6C54" w:rsidRPr="0013041D" w:rsidRDefault="00CE6C54" w:rsidP="00CE6C54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التكاليف</w:t>
            </w:r>
          </w:p>
          <w:p w14:paraId="51E563F1" w14:textId="40D038E9" w:rsidR="00CE6C54" w:rsidRPr="0013041D" w:rsidRDefault="00CE6C54" w:rsidP="00CE6C54">
            <w:pPr>
              <w:keepNext/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(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دولار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E726D0" w:rsidRPr="0013041D" w14:paraId="2963D452" w14:textId="77777777" w:rsidTr="008029C0">
        <w:trPr>
          <w:trHeight w:val="29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FC8B6" w14:textId="7374F606" w:rsidR="00E726D0" w:rsidRPr="0013041D" w:rsidRDefault="005577F8" w:rsidP="00E726D0">
            <w:pPr>
              <w:keepNext/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الإطار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التنظيمي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وآليات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الرقابة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(165,000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E726D0" w:rsidRPr="0013041D" w14:paraId="470EB058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51E56" w14:textId="7C0F880A" w:rsidR="00E726D0" w:rsidRPr="0013041D" w:rsidRDefault="008F754E" w:rsidP="00E726D0">
            <w:pPr>
              <w:bidi/>
              <w:spacing w:after="10"/>
              <w:ind w:left="171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وضع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وتنفيذ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لوائح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المواد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المستنفدة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للأوزون/المواد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</w:t>
            </w:r>
            <w:r w:rsidR="00254408"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هيدروفلوروكربون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ية،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بما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في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ذلك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حظر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استيراد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</w:t>
            </w:r>
            <w:r w:rsidR="00BE0958"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برادات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المنزلية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التي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تستخدم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400FE2"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</w:t>
            </w:r>
            <w:r w:rsidR="00254408"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هيدروفلوروكربون</w:t>
            </w:r>
            <w:r w:rsidR="00400FE2"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-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134أ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9AD33" w14:textId="46B279C8" w:rsidR="00E726D0" w:rsidRPr="0013041D" w:rsidRDefault="00E726D0" w:rsidP="00E726D0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63CFF" w14:textId="77777777" w:rsidR="00E726D0" w:rsidRPr="0013041D" w:rsidRDefault="00E726D0" w:rsidP="00F007D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20,000</w:t>
            </w:r>
          </w:p>
        </w:tc>
      </w:tr>
      <w:tr w:rsidR="008E768E" w:rsidRPr="0013041D" w14:paraId="1A5BDFF7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FF22B" w14:textId="54610E91" w:rsidR="008E768E" w:rsidRPr="0013041D" w:rsidRDefault="008E768E" w:rsidP="008E768E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حملات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توعية</w:t>
            </w:r>
            <w:r w:rsidR="00474D47">
              <w:rPr>
                <w:rtl/>
                <w:lang w:bidi="ar-LB"/>
              </w:rPr>
              <w:t xml:space="preserve"> </w:t>
            </w:r>
            <w:r w:rsidR="00D07513" w:rsidRPr="0013041D">
              <w:rPr>
                <w:rtl/>
                <w:lang w:bidi="ar-LB"/>
              </w:rPr>
              <w:t>بشأن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اللوائح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المحدثة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للمستوردين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والمستخدمين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النهائيين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A1910" w14:textId="50048968" w:rsidR="008E768E" w:rsidRPr="0013041D" w:rsidRDefault="008E768E" w:rsidP="008E768E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0528E" w14:textId="77777777" w:rsidR="008E768E" w:rsidRPr="0013041D" w:rsidRDefault="008E768E" w:rsidP="00F007D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10,000</w:t>
            </w:r>
          </w:p>
        </w:tc>
      </w:tr>
      <w:tr w:rsidR="008E768E" w:rsidRPr="0013041D" w14:paraId="0717A63C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BA0E" w14:textId="7FEEC88F" w:rsidR="008E768E" w:rsidRPr="0013041D" w:rsidRDefault="008E768E" w:rsidP="008E768E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دمج</w:t>
            </w:r>
            <w:r w:rsidR="00474D47">
              <w:rPr>
                <w:rtl/>
                <w:lang w:bidi="ar-LB"/>
              </w:rPr>
              <w:t xml:space="preserve"> </w:t>
            </w:r>
            <w:r w:rsidR="000211E7" w:rsidRPr="0013041D">
              <w:rPr>
                <w:rtl/>
                <w:lang w:bidi="ar-LB"/>
              </w:rPr>
              <w:t>نظام</w:t>
            </w:r>
            <w:r w:rsidR="00474D47">
              <w:rPr>
                <w:rtl/>
                <w:lang w:bidi="ar-LB"/>
              </w:rPr>
              <w:t xml:space="preserve"> </w:t>
            </w:r>
            <w:r w:rsidR="000211E7" w:rsidRPr="0013041D">
              <w:rPr>
                <w:rtl/>
                <w:lang w:bidi="ar-LB"/>
              </w:rPr>
              <w:t>إصدار</w:t>
            </w:r>
            <w:r w:rsidR="00474D47">
              <w:rPr>
                <w:rtl/>
                <w:lang w:bidi="ar-LB"/>
              </w:rPr>
              <w:t xml:space="preserve"> </w:t>
            </w:r>
            <w:r w:rsidR="000211E7" w:rsidRPr="0013041D">
              <w:rPr>
                <w:rtl/>
                <w:lang w:bidi="ar-LB"/>
              </w:rPr>
              <w:t>تراخيص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وحصص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المواد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254408" w:rsidRPr="0013041D">
              <w:rPr>
                <w:rtl/>
                <w:lang w:bidi="ar-LB"/>
              </w:rPr>
              <w:t>هيدروفلوروكربون</w:t>
            </w:r>
            <w:r w:rsidRPr="0013041D">
              <w:rPr>
                <w:rtl/>
                <w:lang w:bidi="ar-LB"/>
              </w:rPr>
              <w:t>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في</w:t>
            </w:r>
            <w:r w:rsidR="00474D47">
              <w:rPr>
                <w:rtl/>
                <w:lang w:bidi="ar-LB"/>
              </w:rPr>
              <w:t xml:space="preserve"> </w:t>
            </w:r>
            <w:r w:rsidR="00D07513" w:rsidRPr="0013041D">
              <w:rPr>
                <w:rtl/>
                <w:lang w:bidi="ar-LB"/>
              </w:rPr>
              <w:t>برمجية</w:t>
            </w:r>
            <w:r w:rsidR="00474D47">
              <w:rPr>
                <w:rtl/>
                <w:lang w:bidi="ar-LB"/>
              </w:rPr>
              <w:t xml:space="preserve"> </w:t>
            </w:r>
            <w:r w:rsidR="00D07513" w:rsidRPr="0013041D">
              <w:rPr>
                <w:rtl/>
                <w:lang w:bidi="ar-LB"/>
              </w:rPr>
              <w:t>نظام</w:t>
            </w:r>
            <w:r w:rsidR="00474D47">
              <w:rPr>
                <w:rtl/>
                <w:lang w:bidi="ar-LB"/>
              </w:rPr>
              <w:t xml:space="preserve"> </w:t>
            </w:r>
            <w:r w:rsidR="00D07513" w:rsidRPr="0013041D">
              <w:rPr>
                <w:rtl/>
                <w:lang w:bidi="ar-LB"/>
              </w:rPr>
              <w:t>النافذة</w:t>
            </w:r>
            <w:r w:rsidR="00474D47">
              <w:rPr>
                <w:rtl/>
                <w:lang w:bidi="ar-LB"/>
              </w:rPr>
              <w:t xml:space="preserve"> </w:t>
            </w:r>
            <w:r w:rsidR="00D07513" w:rsidRPr="0013041D">
              <w:rPr>
                <w:rtl/>
                <w:lang w:bidi="ar-LB"/>
              </w:rPr>
              <w:t>الواحدة</w:t>
            </w:r>
            <w:r w:rsidR="00474D47">
              <w:rPr>
                <w:rtl/>
                <w:lang w:bidi="ar-LB"/>
              </w:rPr>
              <w:t xml:space="preserve"> </w:t>
            </w:r>
            <w:r w:rsidR="00D07513" w:rsidRPr="0013041D">
              <w:rPr>
                <w:rtl/>
                <w:lang w:bidi="ar-LB"/>
              </w:rPr>
              <w:t>الجمركية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D952F" w14:textId="0F2C1A82" w:rsidR="008E768E" w:rsidRPr="0013041D" w:rsidRDefault="008E768E" w:rsidP="008E768E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10DB4" w14:textId="77777777" w:rsidR="008E768E" w:rsidRPr="0013041D" w:rsidRDefault="008E768E" w:rsidP="00F007D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5,000</w:t>
            </w:r>
          </w:p>
        </w:tc>
      </w:tr>
      <w:tr w:rsidR="00D07513" w:rsidRPr="0013041D" w14:paraId="0CDD74E9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0F83B" w14:textId="1C32A8C4" w:rsidR="00D07513" w:rsidRPr="0013041D" w:rsidRDefault="00DF3078" w:rsidP="00D07513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وضع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وتنقيح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وتبني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معايير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وتوسيم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غازات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التبريد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FBE43" w14:textId="1C761FF1" w:rsidR="00D07513" w:rsidRPr="0013041D" w:rsidRDefault="00D07513" w:rsidP="00D07513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42C71D" w14:textId="77777777" w:rsidR="00D07513" w:rsidRPr="0013041D" w:rsidRDefault="00D07513" w:rsidP="00D07513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eastAsia="zh-CN" w:bidi="ar-LB"/>
              </w:rPr>
              <w:t>45,000</w:t>
            </w:r>
          </w:p>
        </w:tc>
      </w:tr>
      <w:tr w:rsidR="00D07513" w:rsidRPr="0013041D" w14:paraId="2D9A3961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ACC2A" w14:textId="1E2F399C" w:rsidR="00D07513" w:rsidRPr="0013041D" w:rsidRDefault="00D07513" w:rsidP="00D07513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تدريب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rtl/>
                <w:lang w:bidi="ar-LB"/>
              </w:rPr>
              <w:t>750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موظفي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الجمارك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والإنفاذ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مراقبة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استيراد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المواد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254408" w:rsidRPr="0013041D">
              <w:rPr>
                <w:rtl/>
                <w:lang w:bidi="ar-LB"/>
              </w:rPr>
              <w:t>هيدروفلوروكربون</w:t>
            </w:r>
            <w:r w:rsidRPr="0013041D">
              <w:rPr>
                <w:rtl/>
                <w:lang w:bidi="ar-LB"/>
              </w:rPr>
              <w:t>ية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71F9B" w14:textId="6DC0F08D" w:rsidR="00D07513" w:rsidRPr="0013041D" w:rsidRDefault="00D07513" w:rsidP="00D07513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44791" w14:textId="77777777" w:rsidR="00D07513" w:rsidRPr="0013041D" w:rsidRDefault="00D07513" w:rsidP="00D07513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eastAsia="zh-CN" w:bidi="ar-LB"/>
              </w:rPr>
              <w:t>45,000</w:t>
            </w:r>
          </w:p>
        </w:tc>
      </w:tr>
      <w:tr w:rsidR="00D07513" w:rsidRPr="0013041D" w14:paraId="1AEF2B15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7FE75" w14:textId="6873BACA" w:rsidR="00D07513" w:rsidRPr="0013041D" w:rsidRDefault="00D07513" w:rsidP="00D07513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تعزيز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حفظ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السجلات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قبل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هيئة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الجمارك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والإبلاغ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قبل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الشركات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98C2C" w14:textId="339A256B" w:rsidR="00D07513" w:rsidRPr="0013041D" w:rsidRDefault="00D07513" w:rsidP="00D07513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33A45" w14:textId="77777777" w:rsidR="00D07513" w:rsidRPr="0013041D" w:rsidRDefault="00D07513" w:rsidP="00D07513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eastAsia="zh-CN" w:bidi="ar-LB"/>
              </w:rPr>
              <w:t>20,000</w:t>
            </w:r>
          </w:p>
        </w:tc>
      </w:tr>
      <w:tr w:rsidR="00D07513" w:rsidRPr="0013041D" w14:paraId="36C9BEC4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47914" w14:textId="2B53CEE3" w:rsidR="00D07513" w:rsidRPr="0013041D" w:rsidRDefault="00D07513" w:rsidP="00D07513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الرصد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المستمر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للسوق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والمسوح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لمنع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التجارة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غير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المشروعة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5D3CD" w14:textId="26CD09DB" w:rsidR="00D07513" w:rsidRPr="0013041D" w:rsidRDefault="00D07513" w:rsidP="00D07513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B29A7" w14:textId="77777777" w:rsidR="00D07513" w:rsidRPr="0013041D" w:rsidRDefault="00D07513" w:rsidP="00D07513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eastAsia="zh-CN" w:bidi="ar-LB"/>
              </w:rPr>
              <w:t>20,000</w:t>
            </w:r>
          </w:p>
        </w:tc>
      </w:tr>
      <w:tr w:rsidR="00E726D0" w:rsidRPr="0013041D" w14:paraId="724E5FC8" w14:textId="77777777" w:rsidTr="008029C0">
        <w:trPr>
          <w:trHeight w:val="2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A82989" w14:textId="58C88AC8" w:rsidR="00E726D0" w:rsidRPr="0013041D" w:rsidRDefault="008F754E" w:rsidP="00E726D0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تدريب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</w:t>
            </w:r>
            <w:r w:rsidR="00E24471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تقني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ين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ودعم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الجمعية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الصناعية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(107,000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D07513" w:rsidRPr="0013041D" w14:paraId="56D21E22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D74F7" w14:textId="3CDE4648" w:rsidR="00D07513" w:rsidRPr="0013041D" w:rsidRDefault="00D07513" w:rsidP="00D07513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دعم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جمعية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صناعة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D70E78" w:rsidRPr="0013041D">
              <w:rPr>
                <w:sz w:val="20"/>
                <w:rtl/>
                <w:lang w:bidi="ar-LB"/>
              </w:rPr>
              <w:t>تبريد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D70E78" w:rsidRPr="0013041D">
              <w:rPr>
                <w:sz w:val="20"/>
                <w:rtl/>
                <w:lang w:bidi="ar-LB"/>
              </w:rPr>
              <w:t>وتكييف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D70E78" w:rsidRPr="0013041D">
              <w:rPr>
                <w:sz w:val="20"/>
                <w:rtl/>
                <w:lang w:bidi="ar-LB"/>
              </w:rPr>
              <w:t>الهواء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لإضفاء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الطابع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الرسمي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القطاع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D0491" w14:textId="3D25410A" w:rsidR="00D07513" w:rsidRPr="0013041D" w:rsidRDefault="00D07513" w:rsidP="00D07513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50A89" w14:textId="77777777" w:rsidR="00D07513" w:rsidRPr="0013041D" w:rsidRDefault="00D07513" w:rsidP="00D07513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15,000</w:t>
            </w:r>
          </w:p>
        </w:tc>
      </w:tr>
      <w:tr w:rsidR="00D07513" w:rsidRPr="0013041D" w14:paraId="107325E3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ADBA3" w14:textId="63539A2E" w:rsidR="00D07513" w:rsidRPr="0013041D" w:rsidRDefault="00D07513" w:rsidP="00D07513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تحديث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مدونة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قواعد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الممارسة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ومنهج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تدريب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تقنيي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</w:t>
            </w:r>
            <w:r w:rsidR="00D70E78" w:rsidRPr="0013041D">
              <w:rPr>
                <w:sz w:val="20"/>
                <w:rtl/>
                <w:lang w:bidi="ar-LB"/>
              </w:rPr>
              <w:t>تبريد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D70E78" w:rsidRPr="0013041D">
              <w:rPr>
                <w:sz w:val="20"/>
                <w:rtl/>
                <w:lang w:bidi="ar-LB"/>
              </w:rPr>
              <w:t>وتكييف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D70E78" w:rsidRPr="0013041D">
              <w:rPr>
                <w:sz w:val="20"/>
                <w:rtl/>
                <w:lang w:bidi="ar-LB"/>
              </w:rPr>
              <w:t>الهواء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8DB86" w14:textId="14DC19B5" w:rsidR="00D07513" w:rsidRPr="0013041D" w:rsidRDefault="00D07513" w:rsidP="00D07513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A7F51" w14:textId="77777777" w:rsidR="00D07513" w:rsidRPr="0013041D" w:rsidRDefault="00D07513" w:rsidP="00D07513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eastAsia="zh-CN" w:bidi="ar-LB"/>
              </w:rPr>
              <w:t>22,000</w:t>
            </w:r>
          </w:p>
        </w:tc>
      </w:tr>
      <w:tr w:rsidR="00D07513" w:rsidRPr="0013041D" w14:paraId="5BEC1AF6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38AD" w14:textId="00942ACC" w:rsidR="00D07513" w:rsidRPr="0013041D" w:rsidRDefault="00D07513" w:rsidP="00D07513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تدريب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250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تقني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تبريد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ممارسات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الخدمة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الجيدة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81C10" w14:textId="68CD8979" w:rsidR="00D07513" w:rsidRPr="0013041D" w:rsidRDefault="00D07513" w:rsidP="00D07513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97C22" w14:textId="77777777" w:rsidR="00D07513" w:rsidRPr="0013041D" w:rsidRDefault="00D07513" w:rsidP="00D07513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50,000</w:t>
            </w:r>
          </w:p>
        </w:tc>
      </w:tr>
      <w:tr w:rsidR="00D07513" w:rsidRPr="0013041D" w14:paraId="07279966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33DD1" w14:textId="56713BD1" w:rsidR="00D07513" w:rsidRPr="0013041D" w:rsidRDefault="00D07513" w:rsidP="00D07513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حملات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توعية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لما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مجموعه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100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مستخدم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نهائي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بشأن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فوائد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استخدام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التكنولوجيات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ذات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القدرة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المنخفضة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إح</w:t>
            </w:r>
            <w:r w:rsidR="002B4735" w:rsidRPr="0013041D">
              <w:rPr>
                <w:sz w:val="20"/>
                <w:rtl/>
                <w:lang w:bidi="ar-LB"/>
              </w:rPr>
              <w:t>داث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الاحترار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العالمي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والتي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تحقق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الكفاءة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في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استخدام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="002B4735" w:rsidRPr="0013041D">
              <w:rPr>
                <w:sz w:val="20"/>
                <w:rtl/>
                <w:lang w:bidi="ar-LB"/>
              </w:rPr>
              <w:t>الطاقة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7245D" w14:textId="50F158B7" w:rsidR="00D07513" w:rsidRPr="0013041D" w:rsidRDefault="00D07513" w:rsidP="00D07513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AC86B" w14:textId="77777777" w:rsidR="00D07513" w:rsidRPr="0013041D" w:rsidRDefault="00D07513" w:rsidP="00D07513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20,000</w:t>
            </w:r>
          </w:p>
        </w:tc>
      </w:tr>
      <w:tr w:rsidR="00E726D0" w:rsidRPr="0013041D" w14:paraId="1EFBE658" w14:textId="77777777" w:rsidTr="008029C0">
        <w:trPr>
          <w:trHeight w:val="29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4A072" w14:textId="6C95E21C" w:rsidR="00E726D0" w:rsidRPr="0013041D" w:rsidRDefault="008F754E" w:rsidP="00E726D0">
            <w:pPr>
              <w:keepNext/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القطاعات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الفرعية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للتبريد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التجاري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والصناعي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(55,000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173CB7" w:rsidRPr="0013041D" w14:paraId="53D4924B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088E6" w14:textId="272DB43B" w:rsidR="00173CB7" w:rsidRPr="0013041D" w:rsidRDefault="00173CB7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حملة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توعية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لما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مجموعه</w:t>
            </w:r>
            <w:r w:rsidR="00474D47">
              <w:rPr>
                <w:rtl/>
                <w:lang w:bidi="ar-LB"/>
              </w:rPr>
              <w:t xml:space="preserve"> </w:t>
            </w:r>
            <w:r w:rsidR="008029C0" w:rsidRPr="0013041D">
              <w:rPr>
                <w:rtl/>
                <w:lang w:bidi="ar-LB"/>
              </w:rPr>
              <w:t>75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مستخدما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نهائيا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وشركة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صغيرة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ومتوسطة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الحجم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0AB9C" w14:textId="0758CF92" w:rsidR="00173CB7" w:rsidRPr="0013041D" w:rsidRDefault="00173CB7" w:rsidP="00173CB7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44128" w14:textId="77777777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15,000</w:t>
            </w:r>
          </w:p>
        </w:tc>
      </w:tr>
      <w:tr w:rsidR="008029C0" w:rsidRPr="0013041D" w14:paraId="513266E4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D1D57" w14:textId="7533CBCB" w:rsidR="008029C0" w:rsidRPr="0013041D" w:rsidRDefault="008029C0" w:rsidP="008029C0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توفير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الأدوات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والمعدات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للتدريب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استخدام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الأدوات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اللازمة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للتركيب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باستخدام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تكنولوجيات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ذات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قدرة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منخفضة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على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إحداث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الاحترار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العالمي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(ثاني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أكسيد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الكربون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والأمونيا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و</w:t>
            </w:r>
            <w:r w:rsidRPr="0013041D">
              <w:rPr>
                <w:sz w:val="20"/>
                <w:lang w:bidi="ar-LB"/>
              </w:rPr>
              <w:t>R-290</w:t>
            </w:r>
            <w:r w:rsidRPr="0013041D">
              <w:rPr>
                <w:sz w:val="20"/>
                <w:rtl/>
                <w:lang w:bidi="ar-LB"/>
              </w:rPr>
              <w:t>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B6122" w14:textId="5CF6FE7D" w:rsidR="008029C0" w:rsidRPr="0013041D" w:rsidRDefault="008029C0" w:rsidP="008029C0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A169E" w14:textId="77777777" w:rsidR="008029C0" w:rsidRPr="0013041D" w:rsidRDefault="008029C0" w:rsidP="008029C0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40,000</w:t>
            </w:r>
          </w:p>
        </w:tc>
      </w:tr>
      <w:tr w:rsidR="00E726D0" w:rsidRPr="0013041D" w14:paraId="06FAAD0E" w14:textId="77777777" w:rsidTr="008029C0">
        <w:trPr>
          <w:trHeight w:val="29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21B36" w14:textId="191B42B9" w:rsidR="00E726D0" w:rsidRPr="0013041D" w:rsidRDefault="008F754E" w:rsidP="00E726D0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قطاع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تكييف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الهواء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(45,000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8F754E" w:rsidRPr="0013041D" w14:paraId="42E09CA6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D9BAB" w14:textId="32D5702A" w:rsidR="008F754E" w:rsidRPr="0013041D" w:rsidRDefault="00DF3078" w:rsidP="008F754E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مشروع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تدليلي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لتكنولوجيا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lang w:eastAsia="zh-CN" w:bidi="ar-LB"/>
              </w:rPr>
              <w:t>R-290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،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E768E" w:rsidRPr="0013041D">
              <w:rPr>
                <w:color w:val="000000"/>
                <w:sz w:val="20"/>
                <w:rtl/>
                <w:lang w:eastAsia="zh-CN" w:bidi="ar-LB"/>
              </w:rPr>
              <w:t>بما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E768E" w:rsidRPr="0013041D">
              <w:rPr>
                <w:color w:val="000000"/>
                <w:sz w:val="20"/>
                <w:rtl/>
                <w:lang w:eastAsia="zh-CN" w:bidi="ar-LB"/>
              </w:rPr>
              <w:t>في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E768E" w:rsidRPr="0013041D">
              <w:rPr>
                <w:color w:val="000000"/>
                <w:sz w:val="20"/>
                <w:rtl/>
                <w:lang w:eastAsia="zh-CN" w:bidi="ar-LB"/>
              </w:rPr>
              <w:t>ذلك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E768E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توفير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E768E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50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E768E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​​وحدة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E768E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للمستخدمين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E768E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النهائيين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90BD0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ورصد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6902B1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كفاءة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6902B1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استخدام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6902B1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الطاقة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9E80E" w14:textId="5C1871C8" w:rsidR="008F754E" w:rsidRPr="0013041D" w:rsidRDefault="008F754E" w:rsidP="008F754E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8415F" w14:textId="77777777" w:rsidR="008F754E" w:rsidRPr="0013041D" w:rsidRDefault="008F754E" w:rsidP="00F007D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40,000</w:t>
            </w:r>
          </w:p>
        </w:tc>
      </w:tr>
      <w:tr w:rsidR="00490BD0" w:rsidRPr="0013041D" w14:paraId="51D1085E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65C8E" w14:textId="16EC5830" w:rsidR="00490BD0" w:rsidRPr="0013041D" w:rsidRDefault="00490BD0" w:rsidP="00490BD0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نشر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معلومات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المشروع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التدليلي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لما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مجموعه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100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مستخدم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نهائي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97BAB" w14:textId="01B9774F" w:rsidR="00490BD0" w:rsidRPr="0013041D" w:rsidRDefault="00490BD0" w:rsidP="00490BD0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A1EEB" w14:textId="77777777" w:rsidR="00490BD0" w:rsidRPr="0013041D" w:rsidRDefault="00490BD0" w:rsidP="00490BD0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5,000</w:t>
            </w:r>
          </w:p>
        </w:tc>
      </w:tr>
      <w:tr w:rsidR="00E726D0" w:rsidRPr="0013041D" w14:paraId="7DB03D3B" w14:textId="77777777" w:rsidTr="008029C0">
        <w:trPr>
          <w:trHeight w:val="29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AE6AC" w14:textId="3C0E5A9D" w:rsidR="00E726D0" w:rsidRPr="0013041D" w:rsidRDefault="00DF3078" w:rsidP="00E726D0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</w:t>
            </w:r>
            <w:r w:rsidR="008F754E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قطاع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</w:t>
            </w:r>
            <w:r w:rsidR="008F754E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فرعي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ل</w:t>
            </w:r>
            <w:r w:rsidR="00BE255F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تكييف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BE255F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الهواء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BE255F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الم</w:t>
            </w:r>
            <w:r w:rsidR="00F828FB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تحرك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F754E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(20,000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="008F754E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F754E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490BD0" w:rsidRPr="0013041D" w14:paraId="70FE39B9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9FE16" w14:textId="6435E71B" w:rsidR="00490BD0" w:rsidRPr="0013041D" w:rsidRDefault="00490BD0" w:rsidP="00490BD0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تدريب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60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تقنيا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معنيا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بتكييف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الهواء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المتحرك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8029C0" w:rsidRPr="0013041D">
              <w:rPr>
                <w:color w:val="000000"/>
                <w:sz w:val="20"/>
                <w:rtl/>
                <w:lang w:eastAsia="zh-CN" w:bidi="ar-LB"/>
              </w:rPr>
              <w:t>على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مناولة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lang w:eastAsia="zh-CN" w:bidi="ar-LB"/>
              </w:rPr>
              <w:t>HFO-1234yf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وال</w:t>
            </w:r>
            <w:r w:rsidR="00254408" w:rsidRPr="0013041D">
              <w:rPr>
                <w:color w:val="000000"/>
                <w:sz w:val="20"/>
                <w:rtl/>
                <w:lang w:eastAsia="zh-CN" w:bidi="ar-LB"/>
              </w:rPr>
              <w:t>هيدروفلوروكربون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-134أ؛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وتوفير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5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آلات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وأسطوانات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لاسترداد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غازات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التبريد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5835B" w14:textId="2701ABE3" w:rsidR="00490BD0" w:rsidRPr="0013041D" w:rsidRDefault="00490BD0" w:rsidP="00490BD0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D3385" w14:textId="77777777" w:rsidR="00490BD0" w:rsidRPr="0013041D" w:rsidRDefault="00490BD0" w:rsidP="00490BD0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eastAsia="zh-CN" w:bidi="ar-LB"/>
              </w:rPr>
              <w:t>20,000</w:t>
            </w:r>
          </w:p>
        </w:tc>
      </w:tr>
      <w:tr w:rsidR="00E726D0" w:rsidRPr="0013041D" w14:paraId="721EEE8C" w14:textId="77777777" w:rsidTr="008029C0">
        <w:trPr>
          <w:trHeight w:val="29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96830" w14:textId="554D2022" w:rsidR="00E726D0" w:rsidRPr="0013041D" w:rsidRDefault="008F754E" w:rsidP="00E726D0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تنسيق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المشروع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وتنفيذه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8029C0"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والإبلاغ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عنه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>(40</w:t>
            </w:r>
            <w:r w:rsidR="008029C0" w:rsidRPr="0013041D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>,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>000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464B77" w:rsidRPr="0013041D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>دولا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>ر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>أمريكي)</w:t>
            </w:r>
          </w:p>
        </w:tc>
      </w:tr>
      <w:tr w:rsidR="00E726D0" w:rsidRPr="0013041D" w14:paraId="301F6AC3" w14:textId="77777777" w:rsidTr="008029C0">
        <w:trPr>
          <w:trHeight w:val="29"/>
        </w:trPr>
        <w:tc>
          <w:tcPr>
            <w:tcW w:w="39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6D64" w14:textId="0AC3220A" w:rsidR="00E726D0" w:rsidRPr="0013041D" w:rsidRDefault="008E768E" w:rsidP="00E726D0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تنسيق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وإدارة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DF3078" w:rsidRPr="0013041D">
              <w:rPr>
                <w:color w:val="000000"/>
                <w:sz w:val="20"/>
                <w:rtl/>
                <w:lang w:eastAsia="zh-CN" w:bidi="ar-LB"/>
              </w:rPr>
              <w:t>تنفي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C1262E" w:rsidRPr="0013041D">
              <w:rPr>
                <w:color w:val="000000"/>
                <w:sz w:val="20"/>
                <w:rtl/>
                <w:lang w:eastAsia="zh-CN" w:bidi="ar-LB"/>
              </w:rPr>
              <w:t>خطة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C1262E" w:rsidRPr="0013041D">
              <w:rPr>
                <w:color w:val="000000"/>
                <w:sz w:val="20"/>
                <w:rtl/>
                <w:lang w:eastAsia="zh-CN" w:bidi="ar-LB"/>
              </w:rPr>
              <w:t>التنفيذ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بموجب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F828FB" w:rsidRPr="0013041D">
              <w:rPr>
                <w:color w:val="000000"/>
                <w:sz w:val="20"/>
                <w:rtl/>
                <w:lang w:eastAsia="zh-CN" w:bidi="ar-LB"/>
              </w:rPr>
              <w:t>تعديل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F828FB" w:rsidRPr="0013041D">
              <w:rPr>
                <w:color w:val="000000"/>
                <w:sz w:val="20"/>
                <w:rtl/>
                <w:lang w:eastAsia="zh-CN" w:bidi="ar-LB"/>
              </w:rPr>
              <w:t>كيغالي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B6AFA" w14:textId="5E6564BE" w:rsidR="00E726D0" w:rsidRPr="0013041D" w:rsidRDefault="008F754E" w:rsidP="00E726D0">
            <w:pPr>
              <w:bidi/>
              <w:spacing w:after="10"/>
              <w:jc w:val="center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39D89" w14:textId="77777777" w:rsidR="00E726D0" w:rsidRPr="0013041D" w:rsidRDefault="00E726D0" w:rsidP="00F007D1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eastAsia="zh-CN" w:bidi="ar-LB"/>
              </w:rPr>
              <w:t>40,000</w:t>
            </w:r>
          </w:p>
        </w:tc>
      </w:tr>
      <w:tr w:rsidR="00E726D0" w:rsidRPr="0013041D" w14:paraId="45B1CD7C" w14:textId="77777777" w:rsidTr="008029C0">
        <w:trPr>
          <w:trHeight w:val="29"/>
        </w:trPr>
        <w:tc>
          <w:tcPr>
            <w:tcW w:w="432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F8B17" w14:textId="7363A40F" w:rsidR="00E726D0" w:rsidRPr="0013041D" w:rsidRDefault="008F754E" w:rsidP="00E726D0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المجموع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97B970" w14:textId="77777777" w:rsidR="00E726D0" w:rsidRPr="0013041D" w:rsidRDefault="00E726D0" w:rsidP="00F007D1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eastAsia="zh-CN" w:bidi="ar-LB"/>
              </w:rPr>
              <w:t>432,000</w:t>
            </w:r>
          </w:p>
        </w:tc>
      </w:tr>
    </w:tbl>
    <w:p w14:paraId="1CD0E6B4" w14:textId="09B65AB0" w:rsidR="00E726D0" w:rsidRPr="0013041D" w:rsidRDefault="00490BD0" w:rsidP="00147308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bidi="ar-LB"/>
        </w:rPr>
      </w:pPr>
      <w:r w:rsidRPr="0013041D">
        <w:rPr>
          <w:sz w:val="26"/>
          <w:szCs w:val="26"/>
          <w:rtl/>
          <w:lang w:bidi="ar-LB"/>
        </w:rPr>
        <w:t>و</w:t>
      </w:r>
      <w:r w:rsidR="00147308" w:rsidRPr="0013041D">
        <w:rPr>
          <w:sz w:val="26"/>
          <w:szCs w:val="26"/>
          <w:rtl/>
          <w:lang w:bidi="ar-LB"/>
        </w:rPr>
        <w:t>سيتم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المرحلة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الأولى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من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على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ثلاث</w:t>
      </w:r>
      <w:r w:rsidR="00474D47">
        <w:rPr>
          <w:sz w:val="26"/>
          <w:szCs w:val="26"/>
          <w:rtl/>
          <w:lang w:bidi="ar-LB"/>
        </w:rPr>
        <w:t xml:space="preserve"> </w:t>
      </w:r>
      <w:r w:rsidR="00CE6C54" w:rsidRPr="0013041D">
        <w:rPr>
          <w:sz w:val="26"/>
          <w:szCs w:val="26"/>
          <w:rtl/>
          <w:lang w:bidi="ar-LB"/>
        </w:rPr>
        <w:t>شرائح</w:t>
      </w:r>
      <w:r w:rsidR="00464B77" w:rsidRPr="0013041D">
        <w:rPr>
          <w:sz w:val="26"/>
          <w:szCs w:val="26"/>
          <w:rtl/>
          <w:lang w:bidi="ar-LB"/>
        </w:rPr>
        <w:t>.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ويرد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جدول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التخفيض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التدريجي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للمواد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</w:t>
      </w:r>
      <w:r w:rsidR="00254408" w:rsidRPr="0013041D">
        <w:rPr>
          <w:sz w:val="26"/>
          <w:szCs w:val="26"/>
          <w:rtl/>
          <w:lang w:bidi="ar-LB"/>
        </w:rPr>
        <w:t>هيدروفلوروكربون</w:t>
      </w:r>
      <w:r w:rsidR="00147308" w:rsidRPr="0013041D">
        <w:rPr>
          <w:sz w:val="26"/>
          <w:szCs w:val="26"/>
          <w:rtl/>
          <w:lang w:bidi="ar-LB"/>
        </w:rPr>
        <w:t>ية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وإزالة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المواد</w:t>
      </w:r>
      <w:r w:rsidR="00474D47">
        <w:rPr>
          <w:sz w:val="26"/>
          <w:szCs w:val="26"/>
          <w:rtl/>
          <w:lang w:bidi="ar-LB"/>
        </w:rPr>
        <w:t xml:space="preserve"> </w:t>
      </w:r>
      <w:r w:rsidR="00CE6C54" w:rsidRPr="0013041D">
        <w:rPr>
          <w:sz w:val="26"/>
          <w:szCs w:val="26"/>
          <w:rtl/>
          <w:lang w:bidi="ar-LB"/>
        </w:rPr>
        <w:t>الهيدروكلوروفلوروكربونية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وشرائح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وخطة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إدارة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إزالة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المواد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</w:t>
      </w:r>
      <w:r w:rsidR="000A7CA5" w:rsidRPr="0013041D">
        <w:rPr>
          <w:sz w:val="26"/>
          <w:szCs w:val="26"/>
          <w:rtl/>
          <w:lang w:bidi="ar-LB"/>
        </w:rPr>
        <w:t>هيدروكلوروفلوروكربون</w:t>
      </w:r>
      <w:r w:rsidR="00147308" w:rsidRPr="0013041D">
        <w:rPr>
          <w:sz w:val="26"/>
          <w:szCs w:val="26"/>
          <w:rtl/>
          <w:lang w:bidi="ar-LB"/>
        </w:rPr>
        <w:t>ية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في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</w:t>
      </w:r>
      <w:r w:rsidR="00F51690" w:rsidRPr="0013041D">
        <w:rPr>
          <w:sz w:val="26"/>
          <w:szCs w:val="26"/>
          <w:rtl/>
          <w:lang w:bidi="ar-LB"/>
        </w:rPr>
        <w:t>مرفق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الأول</w:t>
      </w:r>
      <w:r w:rsidR="00474D47">
        <w:rPr>
          <w:sz w:val="26"/>
          <w:szCs w:val="26"/>
          <w:rtl/>
          <w:lang w:bidi="ar-LB"/>
        </w:rPr>
        <w:t xml:space="preserve"> </w:t>
      </w:r>
      <w:r w:rsidR="00CE6C54" w:rsidRPr="0013041D">
        <w:rPr>
          <w:sz w:val="26"/>
          <w:szCs w:val="26"/>
          <w:rtl/>
          <w:lang w:bidi="ar-LB"/>
        </w:rPr>
        <w:t>ل</w:t>
      </w:r>
      <w:r w:rsidR="00147308" w:rsidRPr="0013041D">
        <w:rPr>
          <w:sz w:val="26"/>
          <w:szCs w:val="26"/>
          <w:rtl/>
          <w:lang w:bidi="ar-LB"/>
        </w:rPr>
        <w:t>هذه</w:t>
      </w:r>
      <w:r w:rsidR="00474D47">
        <w:rPr>
          <w:sz w:val="26"/>
          <w:szCs w:val="26"/>
          <w:rtl/>
          <w:lang w:bidi="ar-LB"/>
        </w:rPr>
        <w:t xml:space="preserve"> </w:t>
      </w:r>
      <w:r w:rsidR="00147308" w:rsidRPr="0013041D">
        <w:rPr>
          <w:sz w:val="26"/>
          <w:szCs w:val="26"/>
          <w:rtl/>
          <w:lang w:bidi="ar-LB"/>
        </w:rPr>
        <w:t>الوثيقة</w:t>
      </w:r>
      <w:r w:rsidR="00464B77" w:rsidRPr="0013041D">
        <w:rPr>
          <w:sz w:val="26"/>
          <w:szCs w:val="26"/>
          <w:rtl/>
          <w:lang w:bidi="ar-LB"/>
        </w:rPr>
        <w:t>.</w:t>
      </w:r>
    </w:p>
    <w:p w14:paraId="19C9B97B" w14:textId="40200152" w:rsidR="00DD1614" w:rsidRPr="0013041D" w:rsidRDefault="00DD1614" w:rsidP="00DD1614">
      <w:pPr>
        <w:pStyle w:val="ListParagraph"/>
        <w:bidi/>
        <w:spacing w:before="240" w:after="240" w:line="360" w:lineRule="exact"/>
        <w:ind w:left="4"/>
        <w:contextualSpacing w:val="0"/>
        <w:rPr>
          <w:sz w:val="26"/>
          <w:szCs w:val="26"/>
          <w:u w:val="single"/>
          <w:rtl/>
          <w:lang w:bidi="ar-LB"/>
        </w:rPr>
      </w:pPr>
      <w:r w:rsidRPr="0013041D">
        <w:rPr>
          <w:sz w:val="26"/>
          <w:szCs w:val="26"/>
          <w:u w:val="single"/>
          <w:rtl/>
          <w:lang w:bidi="ar-LB"/>
        </w:rPr>
        <w:t>خطة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Pr="0013041D">
        <w:rPr>
          <w:sz w:val="26"/>
          <w:szCs w:val="26"/>
          <w:u w:val="single"/>
          <w:rtl/>
          <w:lang w:bidi="ar-LB"/>
        </w:rPr>
        <w:t>تنفيذ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Pr="0013041D">
        <w:rPr>
          <w:sz w:val="26"/>
          <w:szCs w:val="26"/>
          <w:u w:val="single"/>
          <w:rtl/>
          <w:lang w:bidi="ar-LB"/>
        </w:rPr>
        <w:t>الشريحة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Pr="0013041D">
        <w:rPr>
          <w:sz w:val="26"/>
          <w:szCs w:val="26"/>
          <w:u w:val="single"/>
          <w:rtl/>
          <w:lang w:bidi="ar-LB"/>
        </w:rPr>
        <w:t>الأولى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Pr="0013041D">
        <w:rPr>
          <w:sz w:val="26"/>
          <w:szCs w:val="26"/>
          <w:u w:val="single"/>
          <w:rtl/>
          <w:lang w:bidi="ar-LB"/>
        </w:rPr>
        <w:t>من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="00F64180" w:rsidRPr="0013041D">
        <w:rPr>
          <w:sz w:val="26"/>
          <w:szCs w:val="26"/>
          <w:u w:val="single"/>
          <w:rtl/>
          <w:lang w:bidi="ar-LB"/>
        </w:rPr>
        <w:t>خطة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="00F64180" w:rsidRPr="0013041D">
        <w:rPr>
          <w:sz w:val="26"/>
          <w:szCs w:val="26"/>
          <w:u w:val="single"/>
          <w:rtl/>
          <w:lang w:bidi="ar-LB"/>
        </w:rPr>
        <w:t>التنفيذ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="00F64180" w:rsidRPr="0013041D">
        <w:rPr>
          <w:sz w:val="26"/>
          <w:szCs w:val="26"/>
          <w:u w:val="single"/>
          <w:rtl/>
          <w:lang w:bidi="ar-LB"/>
        </w:rPr>
        <w:t>المتعلقة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="00F64180" w:rsidRPr="0013041D">
        <w:rPr>
          <w:sz w:val="26"/>
          <w:szCs w:val="26"/>
          <w:u w:val="single"/>
          <w:rtl/>
          <w:lang w:bidi="ar-LB"/>
        </w:rPr>
        <w:t>بالمواد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Pr="0013041D">
        <w:rPr>
          <w:sz w:val="26"/>
          <w:szCs w:val="26"/>
          <w:u w:val="single"/>
          <w:rtl/>
          <w:lang w:bidi="ar-LB"/>
        </w:rPr>
        <w:t>ال</w:t>
      </w:r>
      <w:r w:rsidR="00254408" w:rsidRPr="0013041D">
        <w:rPr>
          <w:sz w:val="26"/>
          <w:szCs w:val="26"/>
          <w:u w:val="single"/>
          <w:rtl/>
          <w:lang w:bidi="ar-LB"/>
        </w:rPr>
        <w:t>هيدروفلوروكربون</w:t>
      </w:r>
      <w:r w:rsidRPr="0013041D">
        <w:rPr>
          <w:sz w:val="26"/>
          <w:szCs w:val="26"/>
          <w:u w:val="single"/>
          <w:rtl/>
          <w:lang w:bidi="ar-LB"/>
        </w:rPr>
        <w:t>ية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="00CE6C54" w:rsidRPr="0013041D">
        <w:rPr>
          <w:sz w:val="26"/>
          <w:szCs w:val="26"/>
          <w:u w:val="single"/>
          <w:rtl/>
          <w:lang w:bidi="ar-LB"/>
        </w:rPr>
        <w:t>بموجب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="00CE6C54" w:rsidRPr="0013041D">
        <w:rPr>
          <w:sz w:val="26"/>
          <w:szCs w:val="26"/>
          <w:u w:val="single"/>
          <w:rtl/>
          <w:lang w:bidi="ar-LB"/>
        </w:rPr>
        <w:t>تعديل</w:t>
      </w:r>
      <w:r w:rsidR="00474D47">
        <w:rPr>
          <w:sz w:val="26"/>
          <w:szCs w:val="26"/>
          <w:u w:val="single"/>
          <w:rtl/>
          <w:lang w:bidi="ar-LB"/>
        </w:rPr>
        <w:t xml:space="preserve"> </w:t>
      </w:r>
      <w:r w:rsidR="00CE6C54" w:rsidRPr="0013041D">
        <w:rPr>
          <w:sz w:val="26"/>
          <w:szCs w:val="26"/>
          <w:u w:val="single"/>
          <w:rtl/>
          <w:lang w:bidi="ar-LB"/>
        </w:rPr>
        <w:t>كيغالي</w:t>
      </w:r>
    </w:p>
    <w:p w14:paraId="1B05C036" w14:textId="483B014A" w:rsidR="00F007D1" w:rsidRPr="0013041D" w:rsidRDefault="00CE6C54" w:rsidP="00F007D1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b/>
          <w:bCs/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bidi="ar-LB"/>
        </w:rPr>
        <w:t>في</w:t>
      </w:r>
      <w:r w:rsidR="00474D47">
        <w:rPr>
          <w:sz w:val="26"/>
          <w:szCs w:val="26"/>
          <w:rtl/>
          <w:lang w:bidi="ar-LB"/>
        </w:rPr>
        <w:t xml:space="preserve"> </w:t>
      </w:r>
      <w:r w:rsidRPr="0013041D">
        <w:rPr>
          <w:sz w:val="26"/>
          <w:szCs w:val="26"/>
          <w:rtl/>
          <w:lang w:bidi="ar-LB"/>
        </w:rPr>
        <w:t>ضوء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التمويل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الإضافي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وخطة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المنقحة،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تم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الشريحة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الأولى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على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النحو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المبين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في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الجدول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12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(</w:t>
      </w:r>
      <w:r w:rsidRPr="0013041D">
        <w:rPr>
          <w:sz w:val="26"/>
          <w:szCs w:val="26"/>
          <w:rtl/>
          <w:lang w:bidi="ar-LB"/>
        </w:rPr>
        <w:t>ترد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التغييرات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في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التمويل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والنشاط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بالخط</w:t>
      </w:r>
      <w:r w:rsidR="00474D47">
        <w:rPr>
          <w:sz w:val="26"/>
          <w:szCs w:val="26"/>
          <w:rtl/>
          <w:lang w:bidi="ar-LB"/>
        </w:rPr>
        <w:t xml:space="preserve"> </w:t>
      </w:r>
      <w:r w:rsidR="00F007D1" w:rsidRPr="0013041D">
        <w:rPr>
          <w:sz w:val="26"/>
          <w:szCs w:val="26"/>
          <w:rtl/>
          <w:lang w:bidi="ar-LB"/>
        </w:rPr>
        <w:t>العريض)</w:t>
      </w:r>
      <w:r w:rsidR="00464B77" w:rsidRPr="0013041D">
        <w:rPr>
          <w:sz w:val="26"/>
          <w:szCs w:val="26"/>
          <w:rtl/>
          <w:lang w:bidi="ar-LB"/>
        </w:rPr>
        <w:t>.</w:t>
      </w:r>
    </w:p>
    <w:p w14:paraId="0FB95F44" w14:textId="77777777" w:rsidR="002C2EB1" w:rsidRPr="0013041D" w:rsidRDefault="002C2EB1" w:rsidP="002C2EB1">
      <w:pPr>
        <w:bidi/>
        <w:spacing w:before="240" w:after="240" w:line="360" w:lineRule="exact"/>
        <w:rPr>
          <w:b/>
          <w:bCs/>
          <w:sz w:val="26"/>
          <w:szCs w:val="26"/>
          <w:rtl/>
          <w:lang w:val="en-CA" w:bidi="ar-LB"/>
        </w:rPr>
      </w:pPr>
    </w:p>
    <w:p w14:paraId="3A2B713F" w14:textId="77777777" w:rsidR="002C2EB1" w:rsidRPr="0013041D" w:rsidRDefault="002C2EB1" w:rsidP="002C2EB1">
      <w:pPr>
        <w:bidi/>
        <w:spacing w:before="240" w:after="240" w:line="360" w:lineRule="exact"/>
        <w:rPr>
          <w:b/>
          <w:bCs/>
          <w:sz w:val="26"/>
          <w:szCs w:val="26"/>
          <w:rtl/>
          <w:lang w:val="en-CA" w:bidi="ar-LB"/>
        </w:rPr>
      </w:pPr>
    </w:p>
    <w:p w14:paraId="4FE2DF70" w14:textId="77777777" w:rsidR="002C2EB1" w:rsidRPr="0013041D" w:rsidRDefault="002C2EB1" w:rsidP="002C2EB1">
      <w:pPr>
        <w:bidi/>
        <w:spacing w:before="240" w:after="240" w:line="360" w:lineRule="exact"/>
        <w:rPr>
          <w:b/>
          <w:bCs/>
          <w:sz w:val="26"/>
          <w:szCs w:val="26"/>
          <w:lang w:val="en-CA" w:bidi="ar-LB"/>
        </w:rPr>
      </w:pPr>
    </w:p>
    <w:p w14:paraId="42BAEB35" w14:textId="37D65B98" w:rsidR="002C2EB1" w:rsidRPr="0013041D" w:rsidRDefault="002C2EB1" w:rsidP="00CE6C54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lastRenderedPageBreak/>
        <w:t>الجدول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12</w:t>
      </w:r>
      <w:r w:rsidR="00CE6C54" w:rsidRPr="0013041D">
        <w:rPr>
          <w:b/>
          <w:bCs/>
          <w:sz w:val="26"/>
          <w:szCs w:val="26"/>
          <w:rtl/>
          <w:lang w:val="en-CA" w:bidi="ar-LB"/>
        </w:rPr>
        <w:t>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الأنشطة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المنقحة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للشريحة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الأولى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المرحلة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الأولى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من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خطة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التنفيذ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بموجب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تعديل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b/>
          <w:bCs/>
          <w:sz w:val="26"/>
          <w:szCs w:val="26"/>
          <w:rtl/>
          <w:lang w:val="en-CA" w:bidi="ar-LB"/>
        </w:rPr>
        <w:t>كيغالي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="008029C0" w:rsidRPr="0013041D">
        <w:rPr>
          <w:b/>
          <w:bCs/>
          <w:sz w:val="26"/>
          <w:szCs w:val="26"/>
          <w:rtl/>
          <w:lang w:val="en-CA" w:bidi="ar-LB"/>
        </w:rPr>
        <w:t>ل</w:t>
      </w:r>
      <w:r w:rsidR="00842C18" w:rsidRPr="0013041D">
        <w:rPr>
          <w:b/>
          <w:bCs/>
          <w:sz w:val="26"/>
          <w:szCs w:val="26"/>
          <w:rtl/>
          <w:lang w:val="en-CA" w:bidi="ar-LB"/>
        </w:rPr>
        <w:t>زمبابوي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7371"/>
        <w:gridCol w:w="709"/>
        <w:gridCol w:w="1271"/>
      </w:tblGrid>
      <w:tr w:rsidR="00CE6C54" w:rsidRPr="0013041D" w14:paraId="202A3C14" w14:textId="77777777" w:rsidTr="00173CB7">
        <w:trPr>
          <w:trHeight w:val="29"/>
          <w:tblHeader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9222" w14:textId="652D9953" w:rsidR="00CE6C54" w:rsidRPr="0013041D" w:rsidRDefault="00CE6C54" w:rsidP="00CE6C54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النشاط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021D" w14:textId="134A4866" w:rsidR="00CE6C54" w:rsidRPr="0013041D" w:rsidRDefault="00CE6C54" w:rsidP="00CE6C54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الوكالة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2E1F" w14:textId="77777777" w:rsidR="00CE6C54" w:rsidRPr="0013041D" w:rsidRDefault="00CE6C54" w:rsidP="00CE6C54">
            <w:pPr>
              <w:bidi/>
              <w:spacing w:after="10"/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التكاليف</w:t>
            </w:r>
          </w:p>
          <w:p w14:paraId="29FE69B6" w14:textId="11129F0C" w:rsidR="00CE6C54" w:rsidRPr="0013041D" w:rsidRDefault="00CE6C54" w:rsidP="00CE6C54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(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دولار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2C2EB1" w:rsidRPr="0013041D" w14:paraId="7C208E31" w14:textId="77777777" w:rsidTr="002C2EB1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F9C01" w14:textId="24CFC82A" w:rsidR="002C2EB1" w:rsidRPr="0013041D" w:rsidRDefault="002C2EB1" w:rsidP="002C2EB1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الإطار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التنظيمي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وآليات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الرقابة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(83,000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173CB7" w:rsidRPr="0013041D" w14:paraId="754C16D0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BDC5C" w14:textId="7125801D" w:rsidR="00173CB7" w:rsidRPr="0013041D" w:rsidRDefault="00173CB7" w:rsidP="00173CB7">
            <w:pPr>
              <w:bidi/>
              <w:spacing w:after="10"/>
              <w:ind w:left="171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وضع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وتنفيذ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لوائح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المواد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المستنفدة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للأوزون/المواد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</w:t>
            </w:r>
            <w:r w:rsidR="00254408"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هيدروفلوروكربون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ية،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بما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في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ذلك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حظر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استيراد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البرادات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المنزلية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التي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تستخدم</w:t>
            </w:r>
            <w:r w:rsidR="00474D47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</w:t>
            </w:r>
            <w:r w:rsidR="00254408"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هيدروفلوروكربون</w:t>
            </w: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-134أ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17C87" w14:textId="6C867E7A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32F58" w14:textId="77777777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20,000</w:t>
            </w:r>
          </w:p>
        </w:tc>
      </w:tr>
      <w:tr w:rsidR="00173CB7" w:rsidRPr="0013041D" w14:paraId="36B8B9F6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40D39" w14:textId="70073E9A" w:rsidR="00173CB7" w:rsidRPr="0013041D" w:rsidRDefault="00173CB7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حملات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توعية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بشأن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اللوائح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المحدثة</w:t>
            </w:r>
            <w:r w:rsidR="00474D47">
              <w:rPr>
                <w:rtl/>
                <w:lang w:bidi="ar-LB"/>
              </w:rPr>
              <w:t xml:space="preserve"> </w:t>
            </w:r>
            <w:r w:rsidR="00005C1C" w:rsidRPr="0013041D">
              <w:rPr>
                <w:rtl/>
                <w:lang w:bidi="ar-LB"/>
              </w:rPr>
              <w:t>بمشاركة</w:t>
            </w:r>
            <w:r w:rsidR="00474D47">
              <w:rPr>
                <w:rtl/>
                <w:lang w:bidi="ar-LB"/>
              </w:rPr>
              <w:t xml:space="preserve"> </w:t>
            </w:r>
            <w:r w:rsidR="00005C1C" w:rsidRPr="0013041D">
              <w:rPr>
                <w:rtl/>
                <w:lang w:bidi="ar-LB"/>
              </w:rPr>
              <w:t>50</w:t>
            </w:r>
            <w:r w:rsidR="00474D47">
              <w:rPr>
                <w:rtl/>
                <w:lang w:bidi="ar-LB"/>
              </w:rPr>
              <w:t xml:space="preserve"> </w:t>
            </w:r>
            <w:r w:rsidR="00005C1C"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="00005C1C" w:rsidRPr="0013041D">
              <w:rPr>
                <w:rtl/>
                <w:lang w:bidi="ar-LB"/>
              </w:rPr>
              <w:t>ا</w:t>
            </w:r>
            <w:r w:rsidRPr="0013041D">
              <w:rPr>
                <w:rtl/>
                <w:lang w:bidi="ar-LB"/>
              </w:rPr>
              <w:t>لمستوردين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والمستخدمين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النهائيين</w:t>
            </w:r>
            <w:r w:rsidR="00474D47">
              <w:rPr>
                <w:rtl/>
                <w:lang w:bidi="ar-LB"/>
              </w:rPr>
              <w:t xml:space="preserve"> </w:t>
            </w:r>
            <w:r w:rsidR="00005C1C" w:rsidRPr="0013041D">
              <w:rPr>
                <w:rtl/>
                <w:lang w:bidi="ar-LB"/>
              </w:rPr>
              <w:t>الرئيسيين</w:t>
            </w:r>
            <w:r w:rsidR="00474D47">
              <w:rPr>
                <w:rtl/>
                <w:lang w:bidi="ar-LB"/>
              </w:rPr>
              <w:t xml:space="preserve"> </w:t>
            </w:r>
            <w:r w:rsidR="00005C1C" w:rsidRPr="0013041D">
              <w:rPr>
                <w:rtl/>
                <w:lang w:bidi="ar-LB"/>
              </w:rPr>
              <w:t>الآخرين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BE74D" w14:textId="1AB0ABAC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5332B" w14:textId="77777777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5,000</w:t>
            </w:r>
          </w:p>
        </w:tc>
      </w:tr>
      <w:tr w:rsidR="00173CB7" w:rsidRPr="0013041D" w14:paraId="0AA37DCF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2D4D4" w14:textId="07469290" w:rsidR="00173CB7" w:rsidRPr="0013041D" w:rsidRDefault="00173CB7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دمج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نظام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إصدار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تراخيص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وحصص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المواد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254408" w:rsidRPr="0013041D">
              <w:rPr>
                <w:rtl/>
                <w:lang w:bidi="ar-LB"/>
              </w:rPr>
              <w:t>هيدروفلوروكربون</w:t>
            </w:r>
            <w:r w:rsidRPr="0013041D">
              <w:rPr>
                <w:rtl/>
                <w:lang w:bidi="ar-LB"/>
              </w:rPr>
              <w:t>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في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برمجية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نظام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النافذة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الواحدة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الجمركية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BBE47" w14:textId="4922AFB0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F8DE6" w14:textId="77777777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5,000</w:t>
            </w:r>
          </w:p>
        </w:tc>
      </w:tr>
      <w:tr w:rsidR="00173CB7" w:rsidRPr="0013041D" w14:paraId="3A19982A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E2C17" w14:textId="0DC035AE" w:rsidR="00173CB7" w:rsidRPr="0013041D" w:rsidRDefault="00DF3078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وضع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وتنقيح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وتبني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معايير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وتوسيم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غازات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التبريد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E498B" w14:textId="65B5E449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83581" w14:textId="77777777" w:rsidR="00173CB7" w:rsidRPr="0013041D" w:rsidRDefault="00173CB7" w:rsidP="00173CB7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val="en-US" w:eastAsia="zh-CN" w:bidi="ar-LB"/>
              </w:rPr>
              <w:t>22,500</w:t>
            </w:r>
          </w:p>
        </w:tc>
      </w:tr>
      <w:tr w:rsidR="00173CB7" w:rsidRPr="0013041D" w14:paraId="7A1C9F1C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F584E" w14:textId="65F76321" w:rsidR="00173CB7" w:rsidRPr="0013041D" w:rsidRDefault="00173CB7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تدريب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b/>
                <w:bCs/>
                <w:rtl/>
                <w:lang w:bidi="ar-LB"/>
              </w:rPr>
              <w:t>250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موظفي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الجمارك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والإنفاذ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مراقبة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استيراد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المواد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</w:t>
            </w:r>
            <w:r w:rsidR="00254408" w:rsidRPr="0013041D">
              <w:rPr>
                <w:rtl/>
                <w:lang w:bidi="ar-LB"/>
              </w:rPr>
              <w:t>هيدروفلوروكربون</w:t>
            </w:r>
            <w:r w:rsidRPr="0013041D">
              <w:rPr>
                <w:rtl/>
                <w:lang w:bidi="ar-LB"/>
              </w:rPr>
              <w:t>ية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B6208" w14:textId="419EBEE1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CA181" w14:textId="77777777" w:rsidR="00173CB7" w:rsidRPr="0013041D" w:rsidRDefault="00173CB7" w:rsidP="00173CB7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val="en-US" w:eastAsia="zh-CN" w:bidi="ar-LB"/>
              </w:rPr>
              <w:t>17,500</w:t>
            </w:r>
          </w:p>
        </w:tc>
      </w:tr>
      <w:tr w:rsidR="00173CB7" w:rsidRPr="0013041D" w14:paraId="0E516672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0FFCA" w14:textId="54B4FA4C" w:rsidR="00173CB7" w:rsidRPr="0013041D" w:rsidRDefault="00173CB7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تعزيز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حفظ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السجلات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قبل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هيئة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الجمارك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والإبلاغ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من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قبل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الشركات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1C3B9" w14:textId="5E6B9B36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E53CA" w14:textId="77777777" w:rsidR="00173CB7" w:rsidRPr="0013041D" w:rsidRDefault="00173CB7" w:rsidP="00173CB7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val="en-US" w:eastAsia="zh-CN" w:bidi="ar-LB"/>
              </w:rPr>
              <w:t>7,000</w:t>
            </w:r>
          </w:p>
        </w:tc>
      </w:tr>
      <w:tr w:rsidR="00173CB7" w:rsidRPr="0013041D" w14:paraId="61B952E6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3D2C4" w14:textId="3EC11369" w:rsidR="00173CB7" w:rsidRPr="0013041D" w:rsidRDefault="00F32CD2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تحسين</w:t>
            </w:r>
            <w:r w:rsidR="00474D47">
              <w:rPr>
                <w:rtl/>
                <w:lang w:bidi="ar-LB"/>
              </w:rPr>
              <w:t xml:space="preserve"> </w:t>
            </w:r>
            <w:r w:rsidR="00173CB7" w:rsidRPr="0013041D">
              <w:rPr>
                <w:rtl/>
                <w:lang w:bidi="ar-LB"/>
              </w:rPr>
              <w:t>الرصد</w:t>
            </w:r>
            <w:r w:rsidR="00474D47">
              <w:rPr>
                <w:rtl/>
                <w:lang w:bidi="ar-LB"/>
              </w:rPr>
              <w:t xml:space="preserve"> </w:t>
            </w:r>
            <w:r w:rsidR="00173CB7" w:rsidRPr="0013041D">
              <w:rPr>
                <w:rtl/>
                <w:lang w:bidi="ar-LB"/>
              </w:rPr>
              <w:t>المستمر</w:t>
            </w:r>
            <w:r w:rsidR="00474D47">
              <w:rPr>
                <w:rtl/>
                <w:lang w:bidi="ar-LB"/>
              </w:rPr>
              <w:t xml:space="preserve"> </w:t>
            </w:r>
            <w:r w:rsidR="00173CB7" w:rsidRPr="0013041D">
              <w:rPr>
                <w:rtl/>
                <w:lang w:bidi="ar-LB"/>
              </w:rPr>
              <w:t>للسوق</w:t>
            </w:r>
            <w:r w:rsidR="00474D47">
              <w:rPr>
                <w:rtl/>
                <w:lang w:bidi="ar-LB"/>
              </w:rPr>
              <w:t xml:space="preserve"> </w:t>
            </w:r>
            <w:r w:rsidR="00173CB7" w:rsidRPr="0013041D">
              <w:rPr>
                <w:rtl/>
                <w:lang w:bidi="ar-LB"/>
              </w:rPr>
              <w:t>والمسوح</w:t>
            </w:r>
            <w:r w:rsidR="00474D47">
              <w:rPr>
                <w:rtl/>
                <w:lang w:bidi="ar-LB"/>
              </w:rPr>
              <w:t xml:space="preserve"> </w:t>
            </w:r>
            <w:r w:rsidR="00173CB7" w:rsidRPr="0013041D">
              <w:rPr>
                <w:rtl/>
                <w:lang w:bidi="ar-LB"/>
              </w:rPr>
              <w:t>لمنع</w:t>
            </w:r>
            <w:r w:rsidR="00474D47">
              <w:rPr>
                <w:rtl/>
                <w:lang w:bidi="ar-LB"/>
              </w:rPr>
              <w:t xml:space="preserve"> </w:t>
            </w:r>
            <w:r w:rsidR="00173CB7" w:rsidRPr="0013041D">
              <w:rPr>
                <w:rtl/>
                <w:lang w:bidi="ar-LB"/>
              </w:rPr>
              <w:t>التجارة</w:t>
            </w:r>
            <w:r w:rsidR="00474D47">
              <w:rPr>
                <w:rtl/>
                <w:lang w:bidi="ar-LB"/>
              </w:rPr>
              <w:t xml:space="preserve"> </w:t>
            </w:r>
            <w:r w:rsidR="00173CB7" w:rsidRPr="0013041D">
              <w:rPr>
                <w:rtl/>
                <w:lang w:bidi="ar-LB"/>
              </w:rPr>
              <w:t>غير</w:t>
            </w:r>
            <w:r w:rsidR="00474D47">
              <w:rPr>
                <w:rtl/>
                <w:lang w:bidi="ar-LB"/>
              </w:rPr>
              <w:t xml:space="preserve"> </w:t>
            </w:r>
            <w:r w:rsidR="00173CB7" w:rsidRPr="0013041D">
              <w:rPr>
                <w:rtl/>
                <w:lang w:bidi="ar-LB"/>
              </w:rPr>
              <w:t>المشروعة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9A19D" w14:textId="4A0F0747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9D9E7" w14:textId="77777777" w:rsidR="00173CB7" w:rsidRPr="0013041D" w:rsidRDefault="00173CB7" w:rsidP="00173CB7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val="en-US" w:eastAsia="zh-CN" w:bidi="ar-LB"/>
              </w:rPr>
              <w:t>6,000</w:t>
            </w:r>
          </w:p>
        </w:tc>
      </w:tr>
      <w:tr w:rsidR="002C2EB1" w:rsidRPr="0013041D" w14:paraId="3F48F63B" w14:textId="77777777" w:rsidTr="002C2EB1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E358C" w14:textId="15C6AE46" w:rsidR="002C2EB1" w:rsidRPr="0013041D" w:rsidRDefault="002C2EB1" w:rsidP="002C2EB1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تدريب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</w:t>
            </w:r>
            <w:r w:rsidR="00E24471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تقني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ين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ودعم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الجمعية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الصناعية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(54,500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2C2EB1" w:rsidRPr="0013041D" w14:paraId="2ABB93BB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AFC03" w14:textId="36C96554" w:rsidR="002C2EB1" w:rsidRPr="0013041D" w:rsidRDefault="002C2EB1" w:rsidP="002C2EB1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دعم</w:t>
            </w:r>
            <w:r w:rsidR="00474D47">
              <w:rPr>
                <w:rtl/>
                <w:lang w:bidi="ar-LB"/>
              </w:rPr>
              <w:t xml:space="preserve"> </w:t>
            </w:r>
            <w:r w:rsidR="00CB2A0C" w:rsidRPr="0013041D">
              <w:rPr>
                <w:rtl/>
                <w:lang w:bidi="ar-LB"/>
              </w:rPr>
              <w:t>جمعية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الصناعة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لإضفاء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الطابع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الرسمي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القطاع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30357" w14:textId="5D3BB8B3" w:rsidR="002C2EB1" w:rsidRPr="0013041D" w:rsidRDefault="002C2EB1" w:rsidP="002C2EB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3EB03" w14:textId="77777777" w:rsidR="002C2EB1" w:rsidRPr="0013041D" w:rsidRDefault="002C2EB1" w:rsidP="002C2EB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5,000</w:t>
            </w:r>
          </w:p>
        </w:tc>
      </w:tr>
      <w:tr w:rsidR="002C2EB1" w:rsidRPr="0013041D" w14:paraId="6D8E718E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F24E7" w14:textId="20935BB7" w:rsidR="002C2EB1" w:rsidRPr="0013041D" w:rsidRDefault="002C2EB1" w:rsidP="002C2EB1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تحديث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مدونة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الممارسات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ومنهج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تدريب</w:t>
            </w:r>
            <w:r w:rsidR="00474D47">
              <w:rPr>
                <w:rtl/>
                <w:lang w:bidi="ar-LB"/>
              </w:rPr>
              <w:t xml:space="preserve"> </w:t>
            </w:r>
            <w:r w:rsidR="00E24471" w:rsidRPr="0013041D">
              <w:rPr>
                <w:rtl/>
                <w:lang w:bidi="ar-LB"/>
              </w:rPr>
              <w:t>تقني</w:t>
            </w:r>
            <w:r w:rsidRPr="0013041D">
              <w:rPr>
                <w:rtl/>
                <w:lang w:bidi="ar-LB"/>
              </w:rPr>
              <w:t>ي</w:t>
            </w:r>
            <w:r w:rsidR="00474D47">
              <w:rPr>
                <w:rtl/>
                <w:lang w:bidi="ar-LB"/>
              </w:rPr>
              <w:t xml:space="preserve"> </w:t>
            </w:r>
            <w:r w:rsidR="000211E7" w:rsidRPr="0013041D">
              <w:rPr>
                <w:rtl/>
                <w:lang w:bidi="ar-LB"/>
              </w:rPr>
              <w:t>ال</w:t>
            </w:r>
            <w:r w:rsidR="00D70E78" w:rsidRPr="0013041D">
              <w:rPr>
                <w:rtl/>
                <w:lang w:bidi="ar-LB"/>
              </w:rPr>
              <w:t>تبريد</w:t>
            </w:r>
            <w:r w:rsidR="00474D47">
              <w:rPr>
                <w:rtl/>
                <w:lang w:bidi="ar-LB"/>
              </w:rPr>
              <w:t xml:space="preserve"> </w:t>
            </w:r>
            <w:r w:rsidR="00D70E78" w:rsidRPr="0013041D">
              <w:rPr>
                <w:rtl/>
                <w:lang w:bidi="ar-LB"/>
              </w:rPr>
              <w:t>وتكييف</w:t>
            </w:r>
            <w:r w:rsidR="00474D47">
              <w:rPr>
                <w:rtl/>
                <w:lang w:bidi="ar-LB"/>
              </w:rPr>
              <w:t xml:space="preserve"> </w:t>
            </w:r>
            <w:r w:rsidR="00D70E78" w:rsidRPr="0013041D">
              <w:rPr>
                <w:rtl/>
                <w:lang w:bidi="ar-LB"/>
              </w:rPr>
              <w:t>الهواء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7A60F" w14:textId="6E4E30A8" w:rsidR="002C2EB1" w:rsidRPr="0013041D" w:rsidRDefault="002C2EB1" w:rsidP="002C2EB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A55E7" w14:textId="77777777" w:rsidR="002C2EB1" w:rsidRPr="0013041D" w:rsidRDefault="002C2EB1" w:rsidP="002C2EB1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val="en-US" w:eastAsia="zh-CN" w:bidi="ar-LB"/>
              </w:rPr>
              <w:t>22,000</w:t>
            </w:r>
          </w:p>
        </w:tc>
      </w:tr>
      <w:tr w:rsidR="002C2EB1" w:rsidRPr="0013041D" w14:paraId="07565485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7517F" w14:textId="174B8AC8" w:rsidR="002C2EB1" w:rsidRPr="0013041D" w:rsidRDefault="00CB2A0C" w:rsidP="002C2EB1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عقد</w:t>
            </w:r>
            <w:r w:rsidR="00474D47">
              <w:rPr>
                <w:rtl/>
                <w:lang w:bidi="ar-LB"/>
              </w:rPr>
              <w:t xml:space="preserve"> </w:t>
            </w:r>
            <w:r w:rsidR="002C2EB1" w:rsidRPr="0013041D">
              <w:rPr>
                <w:rtl/>
                <w:lang w:bidi="ar-LB"/>
              </w:rPr>
              <w:t>أربع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حلقات</w:t>
            </w:r>
            <w:r w:rsidR="00474D47">
              <w:rPr>
                <w:rtl/>
                <w:lang w:bidi="ar-LB"/>
              </w:rPr>
              <w:t xml:space="preserve"> </w:t>
            </w:r>
            <w:r w:rsidR="002C2EB1" w:rsidRPr="0013041D">
              <w:rPr>
                <w:rtl/>
                <w:lang w:bidi="ar-LB"/>
              </w:rPr>
              <w:t>عمل</w:t>
            </w:r>
            <w:r w:rsidR="00474D47">
              <w:rPr>
                <w:rtl/>
                <w:lang w:bidi="ar-LB"/>
              </w:rPr>
              <w:t xml:space="preserve"> </w:t>
            </w:r>
            <w:r w:rsidR="002C2EB1" w:rsidRPr="0013041D">
              <w:rPr>
                <w:rtl/>
                <w:lang w:bidi="ar-LB"/>
              </w:rPr>
              <w:t>لتدريب</w:t>
            </w:r>
            <w:r w:rsidR="00474D47">
              <w:rPr>
                <w:rtl/>
                <w:lang w:bidi="ar-LB"/>
              </w:rPr>
              <w:t xml:space="preserve"> </w:t>
            </w:r>
            <w:r w:rsidR="002C2EB1" w:rsidRPr="0013041D">
              <w:rPr>
                <w:rtl/>
                <w:lang w:bidi="ar-LB"/>
              </w:rPr>
              <w:t>100</w:t>
            </w:r>
            <w:r w:rsidR="00474D47">
              <w:rPr>
                <w:rtl/>
                <w:lang w:bidi="ar-LB"/>
              </w:rPr>
              <w:t xml:space="preserve"> </w:t>
            </w:r>
            <w:r w:rsidR="00E24471" w:rsidRPr="0013041D">
              <w:rPr>
                <w:rtl/>
                <w:lang w:bidi="ar-LB"/>
              </w:rPr>
              <w:t>تقني</w:t>
            </w:r>
            <w:r w:rsidR="00474D47">
              <w:rPr>
                <w:rtl/>
                <w:lang w:bidi="ar-LB"/>
              </w:rPr>
              <w:t xml:space="preserve"> </w:t>
            </w:r>
            <w:r w:rsidR="002C2EB1" w:rsidRPr="0013041D">
              <w:rPr>
                <w:rtl/>
                <w:lang w:bidi="ar-LB"/>
              </w:rPr>
              <w:t>تبريد</w:t>
            </w:r>
            <w:r w:rsidR="00474D47">
              <w:rPr>
                <w:rtl/>
                <w:lang w:bidi="ar-LB"/>
              </w:rPr>
              <w:t xml:space="preserve"> </w:t>
            </w:r>
            <w:r w:rsidR="002C2EB1"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="002C2EB1" w:rsidRPr="0013041D">
              <w:rPr>
                <w:rtl/>
                <w:lang w:bidi="ar-LB"/>
              </w:rPr>
              <w:t>ممارسات</w:t>
            </w:r>
            <w:r w:rsidR="00474D47">
              <w:rPr>
                <w:rtl/>
                <w:lang w:bidi="ar-LB"/>
              </w:rPr>
              <w:t xml:space="preserve"> </w:t>
            </w:r>
            <w:r w:rsidR="002C2EB1" w:rsidRPr="0013041D">
              <w:rPr>
                <w:rtl/>
                <w:lang w:bidi="ar-LB"/>
              </w:rPr>
              <w:t>الخدمة</w:t>
            </w:r>
            <w:r w:rsidR="00474D47">
              <w:rPr>
                <w:rtl/>
                <w:lang w:bidi="ar-LB"/>
              </w:rPr>
              <w:t xml:space="preserve"> </w:t>
            </w:r>
            <w:r w:rsidR="002C2EB1" w:rsidRPr="0013041D">
              <w:rPr>
                <w:rtl/>
                <w:lang w:bidi="ar-LB"/>
              </w:rPr>
              <w:t>الجيدة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E20D3" w14:textId="4328EA00" w:rsidR="002C2EB1" w:rsidRPr="0013041D" w:rsidRDefault="002C2EB1" w:rsidP="002C2EB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DEE29" w14:textId="77777777" w:rsidR="002C2EB1" w:rsidRPr="0013041D" w:rsidRDefault="002C2EB1" w:rsidP="002C2EB1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val="en-US" w:eastAsia="zh-CN" w:bidi="ar-LB"/>
              </w:rPr>
              <w:t>20,000</w:t>
            </w:r>
          </w:p>
        </w:tc>
      </w:tr>
      <w:tr w:rsidR="002C2EB1" w:rsidRPr="0013041D" w14:paraId="5A377FAA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51995" w14:textId="316B73B7" w:rsidR="002C2EB1" w:rsidRPr="0013041D" w:rsidRDefault="002C2EB1" w:rsidP="002C2EB1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حملات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توعية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للمستخدمين</w:t>
            </w:r>
            <w:r w:rsidR="00474D47">
              <w:rPr>
                <w:rtl/>
                <w:lang w:bidi="ar-LB"/>
              </w:rPr>
              <w:t xml:space="preserve"> </w:t>
            </w:r>
            <w:r w:rsidR="00CB2A0C" w:rsidRPr="0013041D">
              <w:rPr>
                <w:rtl/>
                <w:lang w:bidi="ar-LB"/>
              </w:rPr>
              <w:t>النهائيين</w:t>
            </w:r>
            <w:r w:rsidR="00474D47">
              <w:rPr>
                <w:rtl/>
                <w:lang w:bidi="ar-LB"/>
              </w:rPr>
              <w:t xml:space="preserve"> </w:t>
            </w:r>
            <w:r w:rsidR="00CB2A0C" w:rsidRPr="0013041D">
              <w:rPr>
                <w:rtl/>
                <w:lang w:bidi="ar-LB"/>
              </w:rPr>
              <w:t>بشأن</w:t>
            </w:r>
            <w:r w:rsidR="00474D47">
              <w:rPr>
                <w:rtl/>
                <w:lang w:bidi="ar-LB"/>
              </w:rPr>
              <w:t xml:space="preserve"> </w:t>
            </w:r>
            <w:r w:rsidR="00CB2A0C" w:rsidRPr="0013041D">
              <w:rPr>
                <w:rtl/>
                <w:lang w:bidi="ar-LB"/>
              </w:rPr>
              <w:t>فوائد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استخدام</w:t>
            </w:r>
            <w:r w:rsidR="00474D47">
              <w:rPr>
                <w:rtl/>
                <w:lang w:bidi="ar-LB"/>
              </w:rPr>
              <w:t xml:space="preserve"> </w:t>
            </w:r>
            <w:r w:rsidR="000211E7" w:rsidRPr="0013041D">
              <w:rPr>
                <w:rtl/>
                <w:lang w:bidi="ar-LB"/>
              </w:rPr>
              <w:t>تكنولوجيات</w:t>
            </w:r>
            <w:r w:rsidR="00474D47">
              <w:rPr>
                <w:rtl/>
                <w:lang w:bidi="ar-LB"/>
              </w:rPr>
              <w:t xml:space="preserve"> </w:t>
            </w:r>
            <w:r w:rsidR="001B3F87" w:rsidRPr="0013041D">
              <w:rPr>
                <w:rtl/>
                <w:lang w:bidi="ar-LB"/>
              </w:rPr>
              <w:t>ذات</w:t>
            </w:r>
            <w:r w:rsidR="00474D47">
              <w:rPr>
                <w:rtl/>
                <w:lang w:bidi="ar-LB"/>
              </w:rPr>
              <w:t xml:space="preserve"> </w:t>
            </w:r>
            <w:r w:rsidR="001B3F87" w:rsidRPr="0013041D">
              <w:rPr>
                <w:rtl/>
                <w:lang w:bidi="ar-LB"/>
              </w:rPr>
              <w:t>القدرة</w:t>
            </w:r>
            <w:r w:rsidR="00474D47">
              <w:rPr>
                <w:rtl/>
                <w:lang w:bidi="ar-LB"/>
              </w:rPr>
              <w:t xml:space="preserve"> </w:t>
            </w:r>
            <w:r w:rsidR="001B3F87" w:rsidRPr="0013041D">
              <w:rPr>
                <w:rtl/>
                <w:lang w:bidi="ar-LB"/>
              </w:rPr>
              <w:t>المنخفضة</w:t>
            </w:r>
            <w:r w:rsidR="00474D47">
              <w:rPr>
                <w:rtl/>
                <w:lang w:bidi="ar-LB"/>
              </w:rPr>
              <w:t xml:space="preserve"> </w:t>
            </w:r>
            <w:r w:rsidR="001B3F87"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="001B3F87" w:rsidRPr="0013041D">
              <w:rPr>
                <w:rtl/>
                <w:lang w:bidi="ar-LB"/>
              </w:rPr>
              <w:t>إح</w:t>
            </w:r>
            <w:r w:rsidR="002B4735" w:rsidRPr="0013041D">
              <w:rPr>
                <w:rtl/>
                <w:lang w:bidi="ar-LB"/>
              </w:rPr>
              <w:t>داث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الاحترار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العالمي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والتي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تحقق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الكفاءة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في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استخدام</w:t>
            </w:r>
            <w:r w:rsidR="00474D47">
              <w:rPr>
                <w:rtl/>
                <w:lang w:bidi="ar-LB"/>
              </w:rPr>
              <w:t xml:space="preserve"> </w:t>
            </w:r>
            <w:r w:rsidR="002B4735" w:rsidRPr="0013041D">
              <w:rPr>
                <w:rtl/>
                <w:lang w:bidi="ar-LB"/>
              </w:rPr>
              <w:t>الطاقة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3237F" w14:textId="5DB0301C" w:rsidR="002C2EB1" w:rsidRPr="0013041D" w:rsidRDefault="002C2EB1" w:rsidP="002C2EB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5AC16" w14:textId="77777777" w:rsidR="002C2EB1" w:rsidRPr="0013041D" w:rsidRDefault="002C2EB1" w:rsidP="002C2EB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7,500</w:t>
            </w:r>
          </w:p>
        </w:tc>
      </w:tr>
      <w:tr w:rsidR="002C2EB1" w:rsidRPr="0013041D" w14:paraId="377B56F9" w14:textId="77777777" w:rsidTr="002C2EB1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97507" w14:textId="77A59E67" w:rsidR="002C2EB1" w:rsidRPr="0013041D" w:rsidRDefault="002C2EB1" w:rsidP="002C2EB1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القطاعات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الفرعية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للتبريد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التجاري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والصناعي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(37,500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173CB7" w:rsidRPr="0013041D" w14:paraId="3453E5E6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46899" w14:textId="010FC9D4" w:rsidR="00173CB7" w:rsidRPr="0013041D" w:rsidRDefault="00173CB7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حملة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توعية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لما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مجموعه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50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مستخدما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نهائيا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وشركة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صغيرة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ومتوسطة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الحجم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D7CC4" w14:textId="31ADE5FE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8341C" w14:textId="77777777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7,500</w:t>
            </w:r>
          </w:p>
        </w:tc>
      </w:tr>
      <w:tr w:rsidR="00173CB7" w:rsidRPr="0013041D" w14:paraId="697AE355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76639" w14:textId="36DAA137" w:rsidR="00173CB7" w:rsidRPr="0013041D" w:rsidRDefault="00173CB7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rtl/>
                <w:lang w:bidi="ar-LB"/>
              </w:rPr>
              <w:t>توفير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الأدوات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والمعدات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للتدريب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على</w:t>
            </w:r>
            <w:r w:rsidR="00474D47">
              <w:rPr>
                <w:rtl/>
                <w:lang w:bidi="ar-LB"/>
              </w:rPr>
              <w:t xml:space="preserve"> </w:t>
            </w:r>
            <w:r w:rsidRPr="0013041D">
              <w:rPr>
                <w:rtl/>
                <w:lang w:bidi="ar-LB"/>
              </w:rPr>
              <w:t>التبريد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95EFD" w14:textId="48A6E790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DF849" w14:textId="77777777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30,000</w:t>
            </w:r>
          </w:p>
        </w:tc>
      </w:tr>
      <w:tr w:rsidR="002C2EB1" w:rsidRPr="0013041D" w14:paraId="28A593B0" w14:textId="77777777" w:rsidTr="002C2EB1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0136A" w14:textId="6AE252CF" w:rsidR="002C2EB1" w:rsidRPr="0013041D" w:rsidRDefault="00CF46E1" w:rsidP="002C2EB1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قطاع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تكييف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الهواء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(42,500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173CB7" w:rsidRPr="0013041D" w14:paraId="7A97A53C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F9A08" w14:textId="75D2FD77" w:rsidR="00173CB7" w:rsidRPr="0013041D" w:rsidRDefault="00DF3078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مشروع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تدليلي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لتكنولوجيا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lang w:eastAsia="zh-CN" w:bidi="ar-LB"/>
              </w:rPr>
              <w:t>R-290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،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color w:val="000000"/>
                <w:sz w:val="20"/>
                <w:rtl/>
                <w:lang w:eastAsia="zh-CN" w:bidi="ar-LB"/>
              </w:rPr>
              <w:t>بما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color w:val="000000"/>
                <w:sz w:val="20"/>
                <w:rtl/>
                <w:lang w:eastAsia="zh-CN" w:bidi="ar-LB"/>
              </w:rPr>
              <w:t>في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color w:val="000000"/>
                <w:sz w:val="20"/>
                <w:rtl/>
                <w:lang w:eastAsia="zh-CN" w:bidi="ar-LB"/>
              </w:rPr>
              <w:t>ذلك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توفير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50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​​وحدة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للمستخدمين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النهائيين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ورصد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كفاءة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استخدام</w:t>
            </w:r>
            <w:r w:rsidR="00474D47">
              <w:rPr>
                <w:b/>
                <w:b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173CB7" w:rsidRPr="0013041D"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الطاقة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50F9B" w14:textId="00CD2B4C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479F6" w14:textId="77777777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40,000</w:t>
            </w:r>
          </w:p>
        </w:tc>
      </w:tr>
      <w:tr w:rsidR="00173CB7" w:rsidRPr="0013041D" w14:paraId="5B69658A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AEAF4" w14:textId="155F022D" w:rsidR="00173CB7" w:rsidRPr="0013041D" w:rsidRDefault="00173CB7" w:rsidP="00173CB7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sz w:val="20"/>
                <w:rtl/>
                <w:lang w:bidi="ar-LB"/>
              </w:rPr>
              <w:t>نشر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معلومات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عن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المشروع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التدليلي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لما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مجموعه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100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مستخدم</w:t>
            </w:r>
            <w:r w:rsidR="00474D47">
              <w:rPr>
                <w:sz w:val="20"/>
                <w:rtl/>
                <w:lang w:bidi="ar-LB"/>
              </w:rPr>
              <w:t xml:space="preserve"> </w:t>
            </w:r>
            <w:r w:rsidRPr="0013041D">
              <w:rPr>
                <w:sz w:val="20"/>
                <w:rtl/>
                <w:lang w:bidi="ar-LB"/>
              </w:rPr>
              <w:t>نهائي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46BBC" w14:textId="3407C790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5BDA5" w14:textId="77777777" w:rsidR="00173CB7" w:rsidRPr="0013041D" w:rsidRDefault="00173CB7" w:rsidP="00173CB7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2,500</w:t>
            </w:r>
          </w:p>
        </w:tc>
      </w:tr>
      <w:tr w:rsidR="002C2EB1" w:rsidRPr="0013041D" w14:paraId="6430D24B" w14:textId="77777777" w:rsidTr="002C2EB1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500C" w14:textId="131E2477" w:rsidR="002C2EB1" w:rsidRPr="0013041D" w:rsidRDefault="00CF46E1" w:rsidP="002C2EB1">
            <w:pPr>
              <w:bidi/>
              <w:spacing w:after="10"/>
              <w:jc w:val="left"/>
              <w:rPr>
                <w:i/>
                <w:i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قطاع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فرعي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lang w:eastAsia="zh-CN" w:bidi="ar-LB"/>
              </w:rPr>
              <w:t>MAC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(10,000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464B77"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دولا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ر</w:t>
            </w:r>
            <w:r w:rsidR="00474D47">
              <w:rPr>
                <w:i/>
                <w:iCs/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eastAsia="zh-CN" w:bidi="ar-LB"/>
              </w:rPr>
              <w:t>أمريكي)</w:t>
            </w:r>
          </w:p>
        </w:tc>
      </w:tr>
      <w:tr w:rsidR="002C2EB1" w:rsidRPr="0013041D" w14:paraId="697BAF30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083DA" w14:textId="024F0687" w:rsidR="002C2EB1" w:rsidRPr="0013041D" w:rsidRDefault="00CF46E1" w:rsidP="002C2EB1">
            <w:pPr>
              <w:bidi/>
              <w:spacing w:after="10"/>
              <w:ind w:left="171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توفير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خمس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آلات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وأسطوانات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ل</w:t>
            </w:r>
            <w:r w:rsidR="00E41B5F" w:rsidRPr="0013041D">
              <w:rPr>
                <w:color w:val="000000"/>
                <w:sz w:val="20"/>
                <w:rtl/>
                <w:lang w:eastAsia="zh-CN" w:bidi="ar-LB"/>
              </w:rPr>
              <w:t>استرداد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E41B5F" w:rsidRPr="0013041D">
              <w:rPr>
                <w:color w:val="000000"/>
                <w:sz w:val="20"/>
                <w:rtl/>
                <w:lang w:eastAsia="zh-CN" w:bidi="ar-LB"/>
              </w:rPr>
              <w:t>غازات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E41B5F" w:rsidRPr="0013041D">
              <w:rPr>
                <w:color w:val="000000"/>
                <w:sz w:val="20"/>
                <w:rtl/>
                <w:lang w:eastAsia="zh-CN" w:bidi="ar-LB"/>
              </w:rPr>
              <w:t>التبريد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للورش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1EA7" w14:textId="24E8F397" w:rsidR="002C2EB1" w:rsidRPr="0013041D" w:rsidRDefault="002C2EB1" w:rsidP="002C2EB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7F26B" w14:textId="77777777" w:rsidR="002C2EB1" w:rsidRPr="0013041D" w:rsidRDefault="002C2EB1" w:rsidP="002C2EB1">
            <w:pPr>
              <w:bidi/>
              <w:spacing w:after="10"/>
              <w:jc w:val="left"/>
              <w:rPr>
                <w:color w:val="000000"/>
                <w:sz w:val="20"/>
                <w:lang w:eastAsia="zh-CN" w:bidi="ar-LB"/>
              </w:rPr>
            </w:pPr>
            <w:r w:rsidRPr="0013041D">
              <w:rPr>
                <w:color w:val="000000"/>
                <w:sz w:val="20"/>
                <w:lang w:val="en-US" w:eastAsia="zh-CN" w:bidi="ar-LB"/>
              </w:rPr>
              <w:t>10,000</w:t>
            </w:r>
          </w:p>
        </w:tc>
      </w:tr>
      <w:tr w:rsidR="002C2EB1" w:rsidRPr="0013041D" w14:paraId="1F95ACDA" w14:textId="77777777" w:rsidTr="002C2EB1">
        <w:trPr>
          <w:trHeight w:val="29"/>
        </w:trPr>
        <w:tc>
          <w:tcPr>
            <w:tcW w:w="93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CA6BE" w14:textId="1D40259F" w:rsidR="002C2EB1" w:rsidRPr="0013041D" w:rsidRDefault="00CF46E1" w:rsidP="002C2EB1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تنسيق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المشروع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وتنفيذه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8029C0"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والإبلاغ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>عنه</w:t>
            </w:r>
            <w:r w:rsidR="00474D47">
              <w:rPr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>(14,000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="00464B77" w:rsidRPr="0013041D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>دولا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>ر</w:t>
            </w:r>
            <w:r w:rsidR="00474D47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 xml:space="preserve"> </w:t>
            </w:r>
            <w:r w:rsidRPr="0013041D">
              <w:rPr>
                <w:b/>
                <w:bCs/>
                <w:i/>
                <w:iCs/>
                <w:color w:val="000000"/>
                <w:sz w:val="20"/>
                <w:rtl/>
                <w:lang w:val="en-US" w:eastAsia="zh-CN" w:bidi="ar-LB"/>
              </w:rPr>
              <w:t>أمريكي)</w:t>
            </w:r>
          </w:p>
        </w:tc>
      </w:tr>
      <w:tr w:rsidR="002C2EB1" w:rsidRPr="0013041D" w14:paraId="03DC292B" w14:textId="77777777" w:rsidTr="00173CB7">
        <w:trPr>
          <w:trHeight w:val="29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4FB44" w14:textId="2C26FB82" w:rsidR="002C2EB1" w:rsidRPr="0013041D" w:rsidRDefault="00CF46E1" w:rsidP="002C2EB1">
            <w:pPr>
              <w:bidi/>
              <w:spacing w:after="10"/>
              <w:ind w:left="171"/>
              <w:jc w:val="left"/>
              <w:rPr>
                <w:i/>
                <w:iCs/>
                <w:color w:val="000000"/>
                <w:sz w:val="20"/>
                <w:lang w:val="en-US"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تنسيق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وإدارة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20"/>
                <w:rtl/>
                <w:lang w:eastAsia="zh-CN" w:bidi="ar-LB"/>
              </w:rPr>
              <w:t>تنفيذ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خطة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التنفيذ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بموجب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تعديل</w:t>
            </w:r>
            <w:r w:rsidR="00474D47">
              <w:rPr>
                <w:color w:val="000000"/>
                <w:sz w:val="20"/>
                <w:rtl/>
                <w:lang w:eastAsia="zh-CN" w:bidi="ar-LB"/>
              </w:rPr>
              <w:t xml:space="preserve"> </w:t>
            </w:r>
            <w:r w:rsidR="005D7699" w:rsidRPr="0013041D">
              <w:rPr>
                <w:color w:val="000000"/>
                <w:sz w:val="20"/>
                <w:rtl/>
                <w:lang w:eastAsia="zh-CN" w:bidi="ar-LB"/>
              </w:rPr>
              <w:t>كيغالي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831E6" w14:textId="7C669300" w:rsidR="002C2EB1" w:rsidRPr="0013041D" w:rsidRDefault="002C2EB1" w:rsidP="002C2EB1">
            <w:pPr>
              <w:bidi/>
              <w:spacing w:after="10"/>
              <w:jc w:val="left"/>
              <w:rPr>
                <w:color w:val="000000"/>
                <w:sz w:val="20"/>
                <w:lang w:val="en-US" w:eastAsia="zh-CN" w:bidi="ar-LB"/>
              </w:rPr>
            </w:pPr>
            <w:r w:rsidRPr="0013041D">
              <w:rPr>
                <w:color w:val="000000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F285C" w14:textId="77777777" w:rsidR="002C2EB1" w:rsidRPr="0013041D" w:rsidRDefault="002C2EB1" w:rsidP="002C2EB1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val="en-US" w:eastAsia="zh-CN" w:bidi="ar-LB"/>
              </w:rPr>
              <w:t>14,000</w:t>
            </w:r>
          </w:p>
        </w:tc>
      </w:tr>
      <w:tr w:rsidR="002C2EB1" w:rsidRPr="0013041D" w14:paraId="5B26A63B" w14:textId="77777777" w:rsidTr="00CE6C54">
        <w:trPr>
          <w:trHeight w:val="29"/>
        </w:trPr>
        <w:tc>
          <w:tcPr>
            <w:tcW w:w="8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3FEA2" w14:textId="6962BCE6" w:rsidR="002C2EB1" w:rsidRPr="0013041D" w:rsidRDefault="00CF46E1" w:rsidP="002C2EB1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rtl/>
                <w:lang w:val="en-US" w:eastAsia="zh-CN" w:bidi="ar-LB"/>
              </w:rPr>
              <w:t>المجموع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C668A" w14:textId="77777777" w:rsidR="002C2EB1" w:rsidRPr="0013041D" w:rsidRDefault="002C2EB1" w:rsidP="002C2EB1">
            <w:pPr>
              <w:bidi/>
              <w:spacing w:after="10"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 w:rsidRPr="0013041D">
              <w:rPr>
                <w:b/>
                <w:bCs/>
                <w:color w:val="000000"/>
                <w:sz w:val="20"/>
                <w:lang w:val="en-US" w:eastAsia="zh-CN" w:bidi="ar-LB"/>
              </w:rPr>
              <w:t>241,500</w:t>
            </w:r>
          </w:p>
        </w:tc>
      </w:tr>
    </w:tbl>
    <w:p w14:paraId="75BD464E" w14:textId="75AA5C22" w:rsidR="002C2EB1" w:rsidRPr="0013041D" w:rsidRDefault="00CF402C" w:rsidP="00173CB7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التمويل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المشترك</w:t>
      </w:r>
    </w:p>
    <w:p w14:paraId="59B8D65B" w14:textId="0FD1B3FB" w:rsidR="00CF402C" w:rsidRPr="0013041D" w:rsidRDefault="00CF402C" w:rsidP="00F007D1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b/>
          <w:bCs/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تشمل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bidi="ar-LB"/>
        </w:rPr>
        <w:t>من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="00A35B2E" w:rsidRPr="0013041D">
        <w:rPr>
          <w:sz w:val="26"/>
          <w:szCs w:val="26"/>
          <w:rtl/>
          <w:lang w:val="en-CA" w:bidi="ar-LB"/>
        </w:rPr>
        <w:t>التدليل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35B2E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35B2E"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35B2E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R-290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وستشارك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التركيب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320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لكل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A35B2E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35B2E" w:rsidRPr="0013041D">
        <w:rPr>
          <w:sz w:val="26"/>
          <w:szCs w:val="26"/>
          <w:rtl/>
          <w:lang w:val="en-CA" w:bidi="ar-LB"/>
        </w:rPr>
        <w:t>التدليلي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وستواصل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استكشاف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فرص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المشترك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أثناء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كيغالي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6D1352E7" w14:textId="435528CA" w:rsidR="00CF402C" w:rsidRPr="0013041D" w:rsidRDefault="00CF402C" w:rsidP="00173CB7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خطة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EA70FE" w:rsidRPr="0013041D">
        <w:rPr>
          <w:sz w:val="26"/>
          <w:szCs w:val="26"/>
          <w:u w:val="single"/>
          <w:rtl/>
          <w:lang w:val="en-CA" w:bidi="ar-LB"/>
        </w:rPr>
        <w:t>أعمال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الصندوق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المتعدد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الأطراف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A35B2E" w:rsidRPr="0013041D">
        <w:rPr>
          <w:sz w:val="26"/>
          <w:szCs w:val="26"/>
          <w:u w:val="single"/>
          <w:rtl/>
          <w:lang w:val="en-CA" w:bidi="ar-LB"/>
        </w:rPr>
        <w:t>للفترة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2024-2026</w:t>
      </w:r>
    </w:p>
    <w:p w14:paraId="70117408" w14:textId="6EE1F2ED" w:rsidR="00590FC5" w:rsidRPr="0013041D" w:rsidRDefault="00806BE1" w:rsidP="00CF402C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b/>
          <w:bCs/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يطلب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اليونيب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C1262E" w:rsidRPr="0013041D">
        <w:rPr>
          <w:sz w:val="26"/>
          <w:szCs w:val="26"/>
          <w:rtl/>
          <w:lang w:val="en-CA" w:bidi="ar-LB"/>
        </w:rPr>
        <w:t>اليوئنديبي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432,000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bidi="ar-LB"/>
        </w:rPr>
        <w:t>من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="00A35B2E" w:rsidRPr="0013041D">
        <w:rPr>
          <w:sz w:val="26"/>
          <w:szCs w:val="26"/>
          <w:rtl/>
          <w:lang w:val="en-CA" w:bidi="ar-LB"/>
        </w:rPr>
        <w:t>ل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القيمة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الإجمالية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المطلوبة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للفترة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2024-2026،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35B2E" w:rsidRPr="0013041D">
        <w:rPr>
          <w:sz w:val="26"/>
          <w:szCs w:val="26"/>
          <w:rtl/>
          <w:lang w:val="en-CA" w:bidi="ar-LB"/>
        </w:rPr>
        <w:t>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35B2E" w:rsidRPr="0013041D">
        <w:rPr>
          <w:sz w:val="26"/>
          <w:szCs w:val="26"/>
          <w:rtl/>
          <w:lang w:val="en-CA" w:bidi="ar-LB"/>
        </w:rPr>
        <w:t>قدره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272,895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114,800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الوارد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35B2E" w:rsidRPr="0013041D">
        <w:rPr>
          <w:sz w:val="26"/>
          <w:szCs w:val="26"/>
          <w:rtl/>
          <w:lang w:val="en-CA" w:bidi="ar-LB"/>
        </w:rPr>
        <w:t>الأعمال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0A7C5F0A" w14:textId="1C70A649" w:rsidR="00590FC5" w:rsidRPr="0013041D" w:rsidRDefault="00590FC5" w:rsidP="00173CB7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lastRenderedPageBreak/>
        <w:t>استدامة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التخفيض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التدريجي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للمواد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</w:t>
      </w:r>
      <w:r w:rsidR="00254408" w:rsidRPr="0013041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13041D">
        <w:rPr>
          <w:sz w:val="26"/>
          <w:szCs w:val="26"/>
          <w:u w:val="single"/>
          <w:rtl/>
          <w:lang w:val="en-CA" w:bidi="ar-LB"/>
        </w:rPr>
        <w:t>ية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وتقييم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Pr="0013041D">
        <w:rPr>
          <w:sz w:val="26"/>
          <w:szCs w:val="26"/>
          <w:u w:val="single"/>
          <w:rtl/>
          <w:lang w:val="en-CA" w:bidi="ar-LB"/>
        </w:rPr>
        <w:t>المخاطر</w:t>
      </w:r>
    </w:p>
    <w:p w14:paraId="66CCF66E" w14:textId="603713F6" w:rsidR="00590FC5" w:rsidRPr="0013041D" w:rsidRDefault="00590FC5" w:rsidP="00590FC5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​​أدرجت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bidi="ar-LB"/>
        </w:rPr>
        <w:t>في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وضع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إطار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تنظيمي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لضمان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استدامة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حظر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BE0958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BE0958" w:rsidRPr="0013041D">
        <w:rPr>
          <w:sz w:val="26"/>
          <w:szCs w:val="26"/>
          <w:rtl/>
          <w:lang w:val="en-CA" w:bidi="ar-LB"/>
        </w:rPr>
        <w:t>-</w:t>
      </w:r>
      <w:r w:rsidRPr="0013041D">
        <w:rPr>
          <w:sz w:val="26"/>
          <w:szCs w:val="26"/>
          <w:rtl/>
          <w:lang w:val="en-CA" w:bidi="ar-LB"/>
        </w:rPr>
        <w:t>134أ،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وإنفاذ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معايير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الدنيا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أداء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الطاقة،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ومتطلبات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التوسيم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تتضمن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قدرة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إحداث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الاحترار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العالمي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BC03B9" w:rsidRPr="0013041D">
        <w:rPr>
          <w:sz w:val="26"/>
          <w:szCs w:val="26"/>
          <w:rtl/>
          <w:lang w:val="en-CA" w:bidi="ar-LB"/>
        </w:rPr>
        <w:t>س</w:t>
      </w:r>
      <w:r w:rsidRPr="0013041D">
        <w:rPr>
          <w:sz w:val="26"/>
          <w:szCs w:val="26"/>
          <w:rtl/>
          <w:lang w:val="en-CA" w:bidi="ar-LB"/>
        </w:rPr>
        <w:t>يعمل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المتكرر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لموظفي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الجمارك،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مؤسسات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التدريب،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التوعية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المقررة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إطار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تعزيز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الرقابة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الواردات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وتنمية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القدرات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التبريد،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يؤدي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D3140" w:rsidRPr="0013041D">
        <w:rPr>
          <w:sz w:val="26"/>
          <w:szCs w:val="26"/>
          <w:rtl/>
          <w:lang w:val="en-CA" w:bidi="ar-LB"/>
        </w:rPr>
        <w:t>التخفيض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D3140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مستدام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F60507" w:rsidRPr="0013041D">
        <w:rPr>
          <w:sz w:val="26"/>
          <w:szCs w:val="26"/>
          <w:rtl/>
          <w:lang w:val="en-CA" w:bidi="ar-LB"/>
        </w:rPr>
        <w:t>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6FB0B5C2" w14:textId="1DE43658" w:rsidR="004E45EA" w:rsidRPr="0013041D" w:rsidRDefault="00590FC5" w:rsidP="00590FC5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وتتضمن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تحليلا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للمخاطر،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وت</w:t>
      </w:r>
      <w:r w:rsidRPr="0013041D">
        <w:rPr>
          <w:sz w:val="26"/>
          <w:szCs w:val="26"/>
          <w:rtl/>
          <w:lang w:val="en-CA" w:bidi="ar-LB"/>
        </w:rPr>
        <w:t>سلط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الضوء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المخاطر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تواجه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الاستدامة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الناجح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ترتبط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أساس</w:t>
      </w:r>
      <w:r w:rsidR="00F60507"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بتوافر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0211E7" w:rsidRPr="0013041D">
        <w:rPr>
          <w:sz w:val="26"/>
          <w:szCs w:val="26"/>
          <w:rtl/>
          <w:lang w:val="en-CA" w:bidi="ar-LB"/>
        </w:rPr>
        <w:t>تكنولوجيات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البديلة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القدرة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المنخفضة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إحداث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الاحترار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العالمي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وإمكانية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الحصول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عليها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السعر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والخبرة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والمهارات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اللازمة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للتبني)،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فضلا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التجارة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غير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التبريد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وتعتبر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المخاطر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مرتفعة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وتمت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معالجتها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خلال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إنفاذ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اللوائح،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تدليلي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للتكنولوجيا،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التوعية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وتعتبر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المخاطر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الأخرى،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مثل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الامتثال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لأهداف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الرقابة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لموجب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الوقت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60507" w:rsidRPr="0013041D">
        <w:rPr>
          <w:sz w:val="26"/>
          <w:szCs w:val="26"/>
          <w:rtl/>
          <w:lang w:val="en-CA" w:bidi="ar-LB"/>
        </w:rPr>
        <w:t>المناسب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والطلب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المتزايد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بسبب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ارتفاع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معدلات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التسرب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444D9" w:rsidRPr="0013041D">
        <w:rPr>
          <w:sz w:val="26"/>
          <w:szCs w:val="26"/>
          <w:rtl/>
          <w:lang w:val="en-CA" w:bidi="ar-LB"/>
        </w:rPr>
        <w:t>الهواء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مخاطر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متوسطة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المستوى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تخفيف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المخاطر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خلال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الصارم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لنظام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444D9" w:rsidRPr="0013041D">
        <w:rPr>
          <w:sz w:val="26"/>
          <w:szCs w:val="26"/>
          <w:rtl/>
          <w:lang w:val="en-CA" w:bidi="ar-LB"/>
        </w:rPr>
        <w:t>إصدار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تر</w:t>
      </w:r>
      <w:r w:rsidR="00C444D9" w:rsidRPr="0013041D">
        <w:rPr>
          <w:sz w:val="26"/>
          <w:szCs w:val="26"/>
          <w:rtl/>
          <w:lang w:val="en-CA" w:bidi="ar-LB"/>
        </w:rPr>
        <w:t>ا</w:t>
      </w:r>
      <w:r w:rsidRPr="0013041D">
        <w:rPr>
          <w:sz w:val="26"/>
          <w:szCs w:val="26"/>
          <w:rtl/>
          <w:lang w:val="en-CA" w:bidi="ar-LB"/>
        </w:rPr>
        <w:t>خيص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وحصص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والتعاون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المستمر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أصحاب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المصلحة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الرئيسيين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صناعة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444D9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وتشكيل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فريق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لإدارة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444D9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وسيتولى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فريق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إدارة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تنسيق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C444D9" w:rsidRPr="0013041D">
        <w:rPr>
          <w:sz w:val="26"/>
          <w:szCs w:val="26"/>
          <w:rtl/>
          <w:lang w:val="en-CA" w:bidi="ar-LB"/>
        </w:rPr>
        <w:t>رصد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الأنشطة،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C444D9" w:rsidRPr="0013041D">
        <w:rPr>
          <w:sz w:val="26"/>
          <w:szCs w:val="26"/>
          <w:rtl/>
          <w:lang w:val="en-CA" w:bidi="ar-LB"/>
        </w:rPr>
        <w:t>الإبلاغ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التقدم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183E7BC9" w14:textId="26F80E0E" w:rsidR="00691E9D" w:rsidRPr="0013041D" w:rsidRDefault="0050065F" w:rsidP="00C444D9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الأثر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691E9D" w:rsidRPr="0013041D">
        <w:rPr>
          <w:sz w:val="26"/>
          <w:szCs w:val="26"/>
          <w:u w:val="single"/>
          <w:rtl/>
          <w:lang w:val="en-CA" w:bidi="ar-LB"/>
        </w:rPr>
        <w:t>على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691E9D" w:rsidRPr="0013041D">
        <w:rPr>
          <w:sz w:val="26"/>
          <w:szCs w:val="26"/>
          <w:u w:val="single"/>
          <w:rtl/>
          <w:lang w:val="en-CA" w:bidi="ar-LB"/>
        </w:rPr>
        <w:t>المناخ</w:t>
      </w:r>
    </w:p>
    <w:p w14:paraId="789AE3DE" w14:textId="1A8BBE1E" w:rsidR="00BA58AC" w:rsidRPr="0013041D" w:rsidRDefault="00691E9D" w:rsidP="004E45EA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تشير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المقترحة،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الرقابة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التنظيمية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444D9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C444D9" w:rsidRPr="0013041D">
        <w:rPr>
          <w:sz w:val="26"/>
          <w:szCs w:val="26"/>
          <w:rtl/>
          <w:lang w:val="en-CA" w:bidi="ar-LB"/>
        </w:rPr>
        <w:t>ية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قطاع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</w:t>
      </w:r>
      <w:r w:rsidR="00D70E78" w:rsidRPr="0013041D">
        <w:rPr>
          <w:sz w:val="26"/>
          <w:szCs w:val="26"/>
          <w:rtl/>
          <w:lang w:val="en-CA" w:bidi="ar-LB"/>
        </w:rPr>
        <w:t>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وتكييف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D70E78" w:rsidRPr="0013041D">
        <w:rPr>
          <w:sz w:val="26"/>
          <w:szCs w:val="26"/>
          <w:rtl/>
          <w:lang w:val="en-CA" w:bidi="ar-LB"/>
        </w:rPr>
        <w:t>الهواء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وتدريب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E24471" w:rsidRPr="0013041D">
        <w:rPr>
          <w:sz w:val="26"/>
          <w:szCs w:val="26"/>
          <w:rtl/>
          <w:lang w:val="en-CA" w:bidi="ar-LB"/>
        </w:rPr>
        <w:t>تقني</w:t>
      </w:r>
      <w:r w:rsidRPr="0013041D">
        <w:rPr>
          <w:sz w:val="26"/>
          <w:szCs w:val="26"/>
          <w:rtl/>
          <w:lang w:val="en-CA" w:bidi="ar-LB"/>
        </w:rPr>
        <w:t>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ممارسات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خدمة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الجيدة،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والجهود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الرامية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تعزيز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البدائل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القدرة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المنخفضة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إحداث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الاحترار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0211E7" w:rsidRPr="0013041D">
        <w:rPr>
          <w:sz w:val="26"/>
          <w:szCs w:val="26"/>
          <w:rtl/>
          <w:lang w:val="en-CA" w:bidi="ar-LB"/>
        </w:rPr>
        <w:t>العالمي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خلال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التدليل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lang w:val="en-CA" w:bidi="ar-LB"/>
        </w:rPr>
        <w:t>R-290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شأنه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يقلل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انبعاثات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غازات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التبريد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الغلاف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الجوي،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يؤدي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منافع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مناخية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ويشير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حساب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الأثر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المناخ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لأنشطة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خطة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التنفيذ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5D7699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ستكون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خفضت</w:t>
      </w:r>
      <w:r w:rsidR="005D7699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بحلول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2029،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انبعاثاتها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بنحو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835,548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طن</w:t>
      </w:r>
      <w:r w:rsidR="005D7699"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مكافئ</w:t>
      </w:r>
      <w:r w:rsidR="005D7699"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محسوبة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أنها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الفرق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سيناريو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العمل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</w:t>
      </w:r>
      <w:r w:rsidRPr="0013041D">
        <w:rPr>
          <w:sz w:val="26"/>
          <w:szCs w:val="26"/>
          <w:rtl/>
          <w:lang w:val="en-CA" w:bidi="ar-LB"/>
        </w:rPr>
        <w:t>المعتاد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وسيناريو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57B7" w:rsidRPr="0013041D">
        <w:rPr>
          <w:sz w:val="26"/>
          <w:szCs w:val="26"/>
          <w:rtl/>
          <w:lang w:val="en-CA" w:bidi="ar-LB"/>
        </w:rPr>
        <w:t>تخفيض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3B7AAA16" w14:textId="466222E7" w:rsidR="00BA58AC" w:rsidRPr="0013041D" w:rsidRDefault="005D7699" w:rsidP="005D7699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sz w:val="26"/>
          <w:szCs w:val="26"/>
          <w:u w:val="single"/>
          <w:rtl/>
          <w:lang w:val="en-CA" w:bidi="ar-LB"/>
        </w:rPr>
      </w:pPr>
      <w:r w:rsidRPr="0013041D">
        <w:rPr>
          <w:sz w:val="26"/>
          <w:szCs w:val="26"/>
          <w:u w:val="single"/>
          <w:rtl/>
          <w:lang w:val="en-CA" w:bidi="ar-LB"/>
        </w:rPr>
        <w:t>مشروع</w:t>
      </w:r>
      <w:r w:rsidR="00474D47">
        <w:rPr>
          <w:sz w:val="26"/>
          <w:szCs w:val="26"/>
          <w:u w:val="single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u w:val="single"/>
          <w:rtl/>
          <w:lang w:val="en-CA" w:bidi="ar-LB"/>
        </w:rPr>
        <w:t>الاتفاق</w:t>
      </w:r>
    </w:p>
    <w:p w14:paraId="693A8499" w14:textId="031C37BD" w:rsidR="00BA58AC" w:rsidRPr="0013041D" w:rsidRDefault="00BA58AC" w:rsidP="00BA58AC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لم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إعداد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اتفاق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="00464B77" w:rsidRPr="0013041D">
        <w:rPr>
          <w:sz w:val="26"/>
          <w:szCs w:val="26"/>
          <w:rtl/>
          <w:lang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حيث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يزال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نموذج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الاتفاق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النظر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جانب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التنفيذية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6A88DFB9" w14:textId="15024D43" w:rsidR="00FD575A" w:rsidRPr="0013041D" w:rsidRDefault="005D7699" w:rsidP="00BA58AC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و</w:t>
      </w:r>
      <w:r w:rsidR="00BA58AC" w:rsidRPr="0013041D">
        <w:rPr>
          <w:sz w:val="26"/>
          <w:szCs w:val="26"/>
          <w:rtl/>
          <w:lang w:val="en-CA" w:bidi="ar-LB"/>
        </w:rPr>
        <w:t>إذا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رغبت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التنفيذية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ذلك،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يمكن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الموافقة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حيث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المبدأ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الأموال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اللازمة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للمرحلة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E75A2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F828FB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F828FB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ل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BA58AC"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ويمكن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الموافقة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الأموال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اللازمة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للشريحة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أن</w:t>
      </w:r>
      <w:r w:rsidRPr="0013041D">
        <w:rPr>
          <w:sz w:val="26"/>
          <w:szCs w:val="26"/>
          <w:rtl/>
          <w:lang w:val="en-CA" w:bidi="ar-LB"/>
        </w:rPr>
        <w:t>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إعداد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الاتفاق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وتقديمه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اجتماع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مستقبلي،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قبل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57B7" w:rsidRPr="0013041D">
        <w:rPr>
          <w:sz w:val="26"/>
          <w:szCs w:val="26"/>
          <w:rtl/>
          <w:lang w:val="en-CA" w:bidi="ar-LB"/>
        </w:rPr>
        <w:t>طلب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الشريحة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الثانية،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وبمجرد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الموافقة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نموذج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A58AC" w:rsidRPr="0013041D">
        <w:rPr>
          <w:sz w:val="26"/>
          <w:szCs w:val="26"/>
          <w:rtl/>
          <w:lang w:val="en-CA" w:bidi="ar-LB"/>
        </w:rPr>
        <w:t>الاتفاق</w:t>
      </w:r>
      <w:r w:rsidR="00464B77" w:rsidRPr="0013041D">
        <w:rPr>
          <w:sz w:val="26"/>
          <w:szCs w:val="26"/>
          <w:rtl/>
          <w:lang w:val="en-CA" w:bidi="ar-LB"/>
        </w:rPr>
        <w:t>.</w:t>
      </w:r>
    </w:p>
    <w:p w14:paraId="1AA6137C" w14:textId="7829D5D3" w:rsidR="00FD575A" w:rsidRPr="0013041D" w:rsidRDefault="00FD575A" w:rsidP="008A57B7">
      <w:pPr>
        <w:pStyle w:val="ListParagraph"/>
        <w:keepNext/>
        <w:keepLines/>
        <w:bidi/>
        <w:spacing w:before="240" w:after="240" w:line="360" w:lineRule="exact"/>
        <w:ind w:left="6"/>
        <w:contextualSpacing w:val="0"/>
        <w:rPr>
          <w:b/>
          <w:bCs/>
          <w:sz w:val="26"/>
          <w:szCs w:val="26"/>
          <w:rtl/>
          <w:lang w:val="en-CA" w:bidi="ar-LB"/>
        </w:rPr>
      </w:pPr>
      <w:r w:rsidRPr="0013041D">
        <w:rPr>
          <w:b/>
          <w:bCs/>
          <w:sz w:val="26"/>
          <w:szCs w:val="26"/>
          <w:rtl/>
          <w:lang w:val="en-CA" w:bidi="ar-LB"/>
        </w:rPr>
        <w:lastRenderedPageBreak/>
        <w:t>سادسا-</w:t>
      </w:r>
      <w:r w:rsidR="00474D47">
        <w:rPr>
          <w:b/>
          <w:bCs/>
          <w:sz w:val="26"/>
          <w:szCs w:val="26"/>
          <w:rtl/>
          <w:lang w:val="en-CA" w:bidi="ar-LB"/>
        </w:rPr>
        <w:t xml:space="preserve"> </w:t>
      </w:r>
      <w:r w:rsidRPr="0013041D">
        <w:rPr>
          <w:b/>
          <w:bCs/>
          <w:sz w:val="26"/>
          <w:szCs w:val="26"/>
          <w:rtl/>
          <w:lang w:val="en-CA" w:bidi="ar-LB"/>
        </w:rPr>
        <w:t>التوصية</w:t>
      </w:r>
    </w:p>
    <w:p w14:paraId="6071D8DB" w14:textId="54E0D612" w:rsidR="00FD575A" w:rsidRPr="0013041D" w:rsidRDefault="00FD575A" w:rsidP="00FD575A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4" w:firstLine="0"/>
        <w:contextualSpacing w:val="0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قد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ترغب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النظر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يلي</w:t>
      </w:r>
      <w:r w:rsidR="00C1262E" w:rsidRPr="0013041D">
        <w:rPr>
          <w:sz w:val="26"/>
          <w:szCs w:val="26"/>
          <w:rtl/>
          <w:lang w:val="en-CA" w:bidi="ar-LB"/>
        </w:rPr>
        <w:t>:</w:t>
      </w:r>
    </w:p>
    <w:p w14:paraId="37C7AE43" w14:textId="1C06546B" w:rsidR="00FD575A" w:rsidRPr="0013041D" w:rsidRDefault="00FD575A" w:rsidP="00FD575A">
      <w:pPr>
        <w:pStyle w:val="ListParagraph"/>
        <w:numPr>
          <w:ilvl w:val="0"/>
          <w:numId w:val="48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الموافقة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حيث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المبدأ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المتعلقة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بالمواد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C1262E"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57B7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57B7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A57B7" w:rsidRPr="0013041D">
        <w:rPr>
          <w:sz w:val="26"/>
          <w:szCs w:val="26"/>
          <w:rtl/>
          <w:lang w:val="en-CA" w:bidi="ar-LB"/>
        </w:rPr>
        <w:t>كيغالي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للفترة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2024-2029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بنسبة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متوسط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​​استهلاك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سنوات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خطط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الأساس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(أو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المائة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خط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الأساس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Pr="0013041D">
        <w:rPr>
          <w:sz w:val="26"/>
          <w:szCs w:val="26"/>
          <w:rtl/>
          <w:lang w:val="en-CA" w:bidi="ar-LB"/>
        </w:rPr>
        <w:t>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بحلول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2029،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488,160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يتألف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312,000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البالغة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40</w:t>
      </w:r>
      <w:r w:rsidR="005D7699" w:rsidRPr="0013041D">
        <w:rPr>
          <w:sz w:val="26"/>
          <w:szCs w:val="26"/>
          <w:rtl/>
          <w:lang w:val="en-CA" w:bidi="ar-LB"/>
        </w:rPr>
        <w:t>,</w:t>
      </w:r>
      <w:r w:rsidRPr="0013041D">
        <w:rPr>
          <w:sz w:val="26"/>
          <w:szCs w:val="26"/>
          <w:rtl/>
          <w:lang w:val="en-CA" w:bidi="ar-LB"/>
        </w:rPr>
        <w:t>560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لليونيب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و120</w:t>
      </w:r>
      <w:r w:rsidR="005D7699" w:rsidRPr="0013041D">
        <w:rPr>
          <w:sz w:val="26"/>
          <w:szCs w:val="26"/>
          <w:rtl/>
          <w:lang w:val="en-CA" w:bidi="ar-LB"/>
        </w:rPr>
        <w:t>,</w:t>
      </w:r>
      <w:r w:rsidRPr="0013041D">
        <w:rPr>
          <w:sz w:val="26"/>
          <w:szCs w:val="26"/>
          <w:rtl/>
          <w:lang w:val="en-CA" w:bidi="ar-LB"/>
        </w:rPr>
        <w:t>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البالغة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15</w:t>
      </w:r>
      <w:r w:rsidR="005D7699" w:rsidRPr="0013041D">
        <w:rPr>
          <w:sz w:val="26"/>
          <w:szCs w:val="26"/>
          <w:rtl/>
          <w:lang w:val="en-CA" w:bidi="ar-LB"/>
        </w:rPr>
        <w:t>,</w:t>
      </w:r>
      <w:r w:rsidRPr="0013041D">
        <w:rPr>
          <w:sz w:val="26"/>
          <w:szCs w:val="26"/>
          <w:rtl/>
          <w:lang w:val="en-CA" w:bidi="ar-LB"/>
        </w:rPr>
        <w:t>600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لليوئنديبي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النحو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المبين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الجدول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الوارد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المرفق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لهذه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الوثيقة؛</w:t>
      </w:r>
    </w:p>
    <w:p w14:paraId="6BEBD2D5" w14:textId="31FFC04A" w:rsidR="00FD575A" w:rsidRPr="0013041D" w:rsidRDefault="005D7699" w:rsidP="00FD575A">
      <w:pPr>
        <w:pStyle w:val="ListParagraph"/>
        <w:numPr>
          <w:ilvl w:val="0"/>
          <w:numId w:val="48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الإحاطة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يلي</w:t>
      </w:r>
      <w:r w:rsidR="00C1262E" w:rsidRPr="0013041D">
        <w:rPr>
          <w:sz w:val="26"/>
          <w:szCs w:val="26"/>
          <w:rtl/>
          <w:lang w:val="en-CA" w:bidi="ar-LB"/>
        </w:rPr>
        <w:t>:</w:t>
      </w:r>
    </w:p>
    <w:p w14:paraId="295B2A61" w14:textId="10E73036" w:rsidR="00FD575A" w:rsidRPr="0013041D" w:rsidRDefault="00FD575A" w:rsidP="00BB1828">
      <w:pPr>
        <w:pStyle w:val="ListParagraph"/>
        <w:numPr>
          <w:ilvl w:val="0"/>
          <w:numId w:val="49"/>
        </w:numPr>
        <w:bidi/>
        <w:spacing w:after="240"/>
        <w:contextualSpacing w:val="0"/>
        <w:outlineLvl w:val="1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أنه،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وفقا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</w:t>
      </w:r>
      <w:r w:rsidR="005D7699" w:rsidRPr="0013041D">
        <w:rPr>
          <w:sz w:val="26"/>
          <w:szCs w:val="26"/>
          <w:rtl/>
          <w:lang w:val="en-CA" w:bidi="ar-LB"/>
        </w:rPr>
        <w:t>مقرر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82/81(ب)،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تضمنت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B1828"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F828FB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F828FB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مبلغا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إضافيا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قدره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B1828" w:rsidRPr="0013041D">
        <w:rPr>
          <w:sz w:val="26"/>
          <w:szCs w:val="26"/>
          <w:rtl/>
          <w:lang w:val="en-CA" w:bidi="ar-LB"/>
        </w:rPr>
        <w:t>462,841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يتألف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B1828" w:rsidRPr="0013041D">
        <w:rPr>
          <w:sz w:val="26"/>
          <w:szCs w:val="26"/>
          <w:rtl/>
          <w:lang w:val="en-CA" w:bidi="ar-LB"/>
        </w:rPr>
        <w:t>326,954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البالغة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22,887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لليوئنديبي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و100,000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البالغة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13,000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فرنسا،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يتعلق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الذي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الموافقة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عليه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الاجتماع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والثمانين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لإزالة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14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Pr="0013041D">
        <w:rPr>
          <w:sz w:val="26"/>
          <w:szCs w:val="26"/>
          <w:rtl/>
          <w:lang w:val="en-CA" w:bidi="ar-LB"/>
        </w:rPr>
        <w:t>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طن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متري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(20,735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طنا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مكافئا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أكسيد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الكربون)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التحول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400FE2" w:rsidRPr="0013041D">
        <w:rPr>
          <w:sz w:val="26"/>
          <w:szCs w:val="26"/>
          <w:rtl/>
          <w:lang w:val="en-CA" w:bidi="ar-LB"/>
        </w:rPr>
        <w:t>-</w:t>
      </w:r>
      <w:r w:rsidR="00BB1828" w:rsidRPr="0013041D">
        <w:rPr>
          <w:sz w:val="26"/>
          <w:szCs w:val="26"/>
          <w:rtl/>
          <w:lang w:val="en-CA" w:bidi="ar-LB"/>
        </w:rPr>
        <w:t>134أ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</w:t>
      </w:r>
      <w:r w:rsidR="00BE0958" w:rsidRPr="0013041D">
        <w:rPr>
          <w:sz w:val="26"/>
          <w:szCs w:val="26"/>
          <w:rtl/>
          <w:lang w:val="en-CA" w:bidi="ar-LB"/>
        </w:rPr>
        <w:t>يزوبوتان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</w:t>
      </w:r>
      <w:r w:rsidRPr="0013041D">
        <w:rPr>
          <w:sz w:val="26"/>
          <w:szCs w:val="26"/>
          <w:lang w:val="en-CA" w:bidi="ar-LB"/>
        </w:rPr>
        <w:t>R-600a</w:t>
      </w:r>
      <w:r w:rsidRPr="0013041D">
        <w:rPr>
          <w:sz w:val="26"/>
          <w:szCs w:val="26"/>
          <w:rtl/>
          <w:lang w:val="en-CA" w:bidi="ar-LB"/>
        </w:rPr>
        <w:t>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تصنيع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BE0958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شركة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lang w:val="en-CA" w:bidi="ar-LB"/>
        </w:rPr>
        <w:t>Capri</w:t>
      </w:r>
      <w:r w:rsidRPr="0013041D">
        <w:rPr>
          <w:sz w:val="26"/>
          <w:szCs w:val="26"/>
          <w:rtl/>
          <w:lang w:val="en-CA" w:bidi="ar-LB"/>
        </w:rPr>
        <w:t>؛</w:t>
      </w:r>
    </w:p>
    <w:p w14:paraId="7F09D605" w14:textId="3B684208" w:rsidR="00BB1828" w:rsidRPr="0013041D" w:rsidRDefault="00BB1828" w:rsidP="00BB1828">
      <w:pPr>
        <w:pStyle w:val="ListParagraph"/>
        <w:numPr>
          <w:ilvl w:val="0"/>
          <w:numId w:val="49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ستحدد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نقطة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انطلاقها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A807BA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تخفيضات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إجمالية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ال</w:t>
      </w:r>
      <w:r w:rsidRPr="0013041D">
        <w:rPr>
          <w:sz w:val="26"/>
          <w:szCs w:val="26"/>
          <w:rtl/>
          <w:lang w:val="en-CA" w:bidi="ar-LB"/>
        </w:rPr>
        <w:t>مستدامة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444D9"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بناء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الإرشادات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المقدمة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التنفيذية؛</w:t>
      </w:r>
    </w:p>
    <w:p w14:paraId="3764843D" w14:textId="1EF6FFBE" w:rsidR="00BB1828" w:rsidRPr="0013041D" w:rsidRDefault="00BB1828" w:rsidP="00BB1828">
      <w:pPr>
        <w:pStyle w:val="ListParagraph"/>
        <w:numPr>
          <w:ilvl w:val="0"/>
          <w:numId w:val="49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بمجرد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موافقة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D30D6" w:rsidRPr="0013041D">
        <w:rPr>
          <w:sz w:val="26"/>
          <w:szCs w:val="26"/>
          <w:rtl/>
          <w:lang w:val="en-CA" w:bidi="ar-LB"/>
        </w:rPr>
        <w:t>المبادئ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D30D6" w:rsidRPr="0013041D">
        <w:rPr>
          <w:sz w:val="26"/>
          <w:szCs w:val="26"/>
          <w:rtl/>
          <w:lang w:val="en-CA" w:bidi="ar-LB"/>
        </w:rPr>
        <w:t>التوجيهية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BD30D6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ل</w:t>
      </w:r>
      <w:r w:rsidR="009556F2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الخاصة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بالتخفيض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التدريجي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ل</w:t>
      </w:r>
      <w:r w:rsidRPr="0013041D">
        <w:rPr>
          <w:sz w:val="26"/>
          <w:szCs w:val="26"/>
          <w:rtl/>
          <w:lang w:val="en-CA" w:bidi="ar-LB"/>
        </w:rPr>
        <w:t>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تحديد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التخفيضات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المتبقي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المؤهل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يتماشى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المبادئ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التوجيهية</w:t>
      </w:r>
      <w:r w:rsidRPr="0013041D">
        <w:rPr>
          <w:sz w:val="26"/>
          <w:szCs w:val="26"/>
          <w:rtl/>
          <w:lang w:val="en-CA" w:bidi="ar-LB"/>
        </w:rPr>
        <w:t>؛</w:t>
      </w:r>
    </w:p>
    <w:p w14:paraId="2631ECE8" w14:textId="31638CF4" w:rsidR="00BB1828" w:rsidRPr="0013041D" w:rsidRDefault="00BB1828" w:rsidP="00BB1828">
      <w:pPr>
        <w:pStyle w:val="ListParagraph"/>
        <w:numPr>
          <w:ilvl w:val="0"/>
          <w:numId w:val="49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أن</w:t>
      </w:r>
      <w:r w:rsidR="00A807BA" w:rsidRPr="0013041D">
        <w:rPr>
          <w:sz w:val="26"/>
          <w:szCs w:val="26"/>
          <w:rtl/>
          <w:lang w:val="en-CA" w:bidi="ar-LB"/>
        </w:rPr>
        <w:t>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سيتم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خصم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التخفيضات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400FE2" w:rsidRPr="0013041D">
        <w:rPr>
          <w:sz w:val="26"/>
          <w:szCs w:val="26"/>
          <w:rtl/>
          <w:lang w:val="en-CA" w:bidi="ar-LB"/>
        </w:rPr>
        <w:t>بلد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المتبقي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المؤهل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للتمويل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إليه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الفقرة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الفرعية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(ب)(3)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أعلاه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نقطة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البداية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إليها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الفقرة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الفرعية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(ب)(2)؛</w:t>
      </w:r>
    </w:p>
    <w:p w14:paraId="645A4477" w14:textId="2C9DEFCE" w:rsidR="00BB1828" w:rsidRPr="0013041D" w:rsidRDefault="00BB1828" w:rsidP="00BB1828">
      <w:pPr>
        <w:pStyle w:val="ListParagraph"/>
        <w:numPr>
          <w:ilvl w:val="0"/>
          <w:numId w:val="49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ستفرض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حظرا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استيراد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BE0958" w:rsidRPr="0013041D">
        <w:rPr>
          <w:sz w:val="26"/>
          <w:szCs w:val="26"/>
          <w:rtl/>
          <w:lang w:val="en-CA" w:bidi="ar-LB"/>
        </w:rPr>
        <w:t>برادات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المنزلية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القائمة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00FE2"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="00400FE2" w:rsidRPr="0013041D">
        <w:rPr>
          <w:sz w:val="26"/>
          <w:szCs w:val="26"/>
          <w:rtl/>
          <w:lang w:val="en-CA" w:bidi="ar-LB"/>
        </w:rPr>
        <w:t>-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134أ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بحلول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1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يناير/كانون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الثاني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2026؛</w:t>
      </w:r>
    </w:p>
    <w:p w14:paraId="63C39119" w14:textId="4793BE0F" w:rsidR="00BB1828" w:rsidRPr="0013041D" w:rsidRDefault="00BB1828" w:rsidP="00BB1828">
      <w:pPr>
        <w:pStyle w:val="ListParagraph"/>
        <w:numPr>
          <w:ilvl w:val="0"/>
          <w:numId w:val="49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أنه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الانتهاء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المستخدم</w:t>
      </w:r>
      <w:r w:rsidR="00A807BA" w:rsidRPr="0013041D">
        <w:rPr>
          <w:sz w:val="26"/>
          <w:szCs w:val="26"/>
          <w:rtl/>
          <w:lang w:val="en-CA" w:bidi="ar-LB"/>
        </w:rPr>
        <w:t>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النهائي</w:t>
      </w:r>
      <w:r w:rsidR="00A807BA" w:rsidRPr="0013041D">
        <w:rPr>
          <w:sz w:val="26"/>
          <w:szCs w:val="26"/>
          <w:rtl/>
          <w:lang w:val="en-CA" w:bidi="ar-LB"/>
        </w:rPr>
        <w:t>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المدرج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F828FB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F828FB" w:rsidRPr="0013041D">
        <w:rPr>
          <w:sz w:val="26"/>
          <w:szCs w:val="26"/>
          <w:rtl/>
          <w:lang w:bidi="ar-LB"/>
        </w:rPr>
        <w:t>كيغالي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سيقدم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اليوئنديبي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تقريرا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نهائيا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هذا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إزالة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ومكاسب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كفاءة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استخدام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902B1" w:rsidRPr="0013041D">
        <w:rPr>
          <w:sz w:val="26"/>
          <w:szCs w:val="26"/>
          <w:rtl/>
          <w:lang w:val="en-CA" w:bidi="ar-LB"/>
        </w:rPr>
        <w:t>الطاقة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المحققة،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يتماشى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A807BA" w:rsidRPr="0013041D">
        <w:rPr>
          <w:sz w:val="26"/>
          <w:szCs w:val="26"/>
          <w:rtl/>
          <w:lang w:val="en-CA" w:bidi="ar-LB"/>
        </w:rPr>
        <w:t>مقرر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92/36(ز)؛</w:t>
      </w:r>
    </w:p>
    <w:p w14:paraId="270A16D8" w14:textId="67FF7768" w:rsidR="00BB1828" w:rsidRPr="0013041D" w:rsidRDefault="0080676F" w:rsidP="0080676F">
      <w:pPr>
        <w:pStyle w:val="ListParagraph"/>
        <w:numPr>
          <w:ilvl w:val="0"/>
          <w:numId w:val="48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الموافقة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الشريحة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المرحلة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الأولى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bidi="ar-LB"/>
        </w:rPr>
        <w:t>بموجب</w:t>
      </w:r>
      <w:r w:rsidR="00474D47">
        <w:rPr>
          <w:sz w:val="26"/>
          <w:szCs w:val="26"/>
          <w:rtl/>
          <w:lang w:bidi="ar-LB"/>
        </w:rPr>
        <w:t xml:space="preserve"> </w:t>
      </w:r>
      <w:r w:rsidR="00F828FB" w:rsidRPr="0013041D">
        <w:rPr>
          <w:sz w:val="26"/>
          <w:szCs w:val="26"/>
          <w:rtl/>
          <w:lang w:bidi="ar-LB"/>
        </w:rPr>
        <w:t>تعديل</w:t>
      </w:r>
      <w:r w:rsidR="00474D47">
        <w:rPr>
          <w:sz w:val="26"/>
          <w:szCs w:val="26"/>
          <w:rtl/>
          <w:lang w:bidi="ar-LB"/>
        </w:rPr>
        <w:t xml:space="preserve"> </w:t>
      </w:r>
      <w:r w:rsidR="00F828FB" w:rsidRPr="0013041D">
        <w:rPr>
          <w:sz w:val="26"/>
          <w:szCs w:val="26"/>
          <w:rtl/>
          <w:lang w:bidi="ar-LB"/>
        </w:rPr>
        <w:t>كيغالي</w:t>
      </w:r>
      <w:r w:rsidR="00474D47">
        <w:rPr>
          <w:sz w:val="26"/>
          <w:szCs w:val="26"/>
          <w:rtl/>
          <w:lang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ل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الشريحة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المقابلة،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بمبلغ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272,895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تتألف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151,500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البالغة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19,695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ا،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لليونيب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و90,000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زائد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تكاليف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دعم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الوكالة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البالغة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11,700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464B77" w:rsidRPr="0013041D">
        <w:rPr>
          <w:sz w:val="26"/>
          <w:szCs w:val="26"/>
          <w:rtl/>
          <w:lang w:val="en-CA" w:bidi="ar-LB"/>
        </w:rPr>
        <w:t>دولا</w:t>
      </w:r>
      <w:r w:rsidRPr="0013041D">
        <w:rPr>
          <w:sz w:val="26"/>
          <w:szCs w:val="26"/>
          <w:rtl/>
          <w:lang w:val="en-CA" w:bidi="ar-LB"/>
        </w:rPr>
        <w:t>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F51690" w:rsidRPr="0013041D">
        <w:rPr>
          <w:sz w:val="26"/>
          <w:szCs w:val="26"/>
          <w:rtl/>
          <w:lang w:val="en-CA" w:bidi="ar-LB"/>
        </w:rPr>
        <w:t>أمريكي</w:t>
      </w:r>
      <w:r w:rsidRPr="0013041D">
        <w:rPr>
          <w:sz w:val="26"/>
          <w:szCs w:val="26"/>
          <w:rtl/>
          <w:lang w:val="en-CA" w:bidi="ar-LB"/>
        </w:rPr>
        <w:t>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لليوئنديبي</w:t>
      </w:r>
      <w:r w:rsidRPr="0013041D">
        <w:rPr>
          <w:sz w:val="26"/>
          <w:szCs w:val="26"/>
          <w:rtl/>
          <w:lang w:val="en-CA" w:bidi="ar-LB"/>
        </w:rPr>
        <w:t>؛</w:t>
      </w:r>
    </w:p>
    <w:p w14:paraId="6627DD62" w14:textId="619AAB2D" w:rsidR="0080676F" w:rsidRPr="0013041D" w:rsidRDefault="0080676F" w:rsidP="0080676F">
      <w:pPr>
        <w:pStyle w:val="ListParagraph"/>
        <w:numPr>
          <w:ilvl w:val="0"/>
          <w:numId w:val="48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lastRenderedPageBreak/>
        <w:t>طلب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C1262E" w:rsidRPr="0013041D">
        <w:rPr>
          <w:sz w:val="26"/>
          <w:szCs w:val="26"/>
          <w:rtl/>
          <w:lang w:val="en-CA" w:bidi="ar-LB"/>
        </w:rPr>
        <w:t>اليونيب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C1262E" w:rsidRPr="0013041D">
        <w:rPr>
          <w:sz w:val="26"/>
          <w:szCs w:val="26"/>
          <w:rtl/>
          <w:lang w:val="en-CA" w:bidi="ar-LB"/>
        </w:rPr>
        <w:t>اليوئنديبي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</w:t>
      </w:r>
      <w:r w:rsidR="00464B77" w:rsidRPr="0013041D">
        <w:rPr>
          <w:sz w:val="26"/>
          <w:szCs w:val="26"/>
          <w:rtl/>
          <w:lang w:val="en-CA" w:bidi="ar-LB"/>
        </w:rPr>
        <w:t>الأمانة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الانتهاء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صياغة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A807BA" w:rsidRPr="0013041D">
        <w:rPr>
          <w:sz w:val="26"/>
          <w:szCs w:val="26"/>
          <w:rtl/>
          <w:lang w:val="en-CA" w:bidi="ar-LB"/>
        </w:rPr>
        <w:t>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الاتفاق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بين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حكومة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842C18" w:rsidRPr="0013041D">
        <w:rPr>
          <w:sz w:val="26"/>
          <w:szCs w:val="26"/>
          <w:rtl/>
          <w:lang w:val="en-CA" w:bidi="ar-LB"/>
        </w:rPr>
        <w:t>زمبابوي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بشأن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خفض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استهلاك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254408" w:rsidRPr="0013041D">
        <w:rPr>
          <w:sz w:val="26"/>
          <w:szCs w:val="26"/>
          <w:rtl/>
          <w:lang w:val="en-CA" w:bidi="ar-LB"/>
        </w:rPr>
        <w:t>هيدروفلوروكربون</w:t>
      </w:r>
      <w:r w:rsidRPr="0013041D">
        <w:rPr>
          <w:sz w:val="26"/>
          <w:szCs w:val="26"/>
          <w:rtl/>
          <w:lang w:val="en-CA" w:bidi="ar-LB"/>
        </w:rPr>
        <w:t>ية،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ذلك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المعلومات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الواردة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</w:t>
      </w:r>
      <w:r w:rsidR="00F51690" w:rsidRPr="0013041D">
        <w:rPr>
          <w:sz w:val="26"/>
          <w:szCs w:val="26"/>
          <w:rtl/>
          <w:lang w:val="en-CA" w:bidi="ar-LB"/>
        </w:rPr>
        <w:t>مرفق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إليه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الفقرة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الفرعية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(أ)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أعلاه،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وتقديمها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اجتماع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مستقبلي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بمجرد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موافقة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اللجنة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التنفيذية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نموذج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اتفاق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خطة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التنفيذ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بموجب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تعديل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5D7699" w:rsidRPr="0013041D">
        <w:rPr>
          <w:sz w:val="26"/>
          <w:szCs w:val="26"/>
          <w:rtl/>
          <w:lang w:val="en-CA" w:bidi="ar-LB"/>
        </w:rPr>
        <w:t>كيغالي</w:t>
      </w:r>
      <w:r w:rsidRPr="0013041D">
        <w:rPr>
          <w:sz w:val="26"/>
          <w:szCs w:val="26"/>
          <w:rtl/>
          <w:lang w:val="en-CA" w:bidi="ar-LB"/>
        </w:rPr>
        <w:t>؛</w:t>
      </w:r>
    </w:p>
    <w:p w14:paraId="1613D6C4" w14:textId="24BED08E" w:rsidR="00FF395B" w:rsidRPr="0013041D" w:rsidRDefault="00FF395B" w:rsidP="00FF395B">
      <w:pPr>
        <w:pStyle w:val="ListParagraph"/>
        <w:bidi/>
        <w:spacing w:after="240"/>
        <w:ind w:left="1440" w:hanging="720"/>
        <w:contextualSpacing w:val="0"/>
        <w:outlineLvl w:val="1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t>(هـ)</w:t>
      </w:r>
      <w:r w:rsidR="00662070">
        <w:rPr>
          <w:sz w:val="26"/>
          <w:szCs w:val="26"/>
          <w:rtl/>
          <w:lang w:val="en-CA" w:bidi="ar-LB"/>
        </w:rPr>
        <w:tab/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الموافقة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على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تمديد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المشار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إليه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في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الفقرة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الفرعية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(ب)(</w:t>
      </w:r>
      <w:r w:rsidR="00BD30D6" w:rsidRPr="0013041D">
        <w:rPr>
          <w:sz w:val="26"/>
          <w:szCs w:val="26"/>
          <w:rtl/>
          <w:lang w:val="en-CA" w:bidi="ar-LB"/>
        </w:rPr>
        <w:t>1</w:t>
      </w:r>
      <w:r w:rsidRPr="0013041D">
        <w:rPr>
          <w:sz w:val="26"/>
          <w:szCs w:val="26"/>
          <w:rtl/>
          <w:lang w:val="en-CA" w:bidi="ar-LB"/>
        </w:rPr>
        <w:t>)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أعلاه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حتى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30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يونيو/حزيران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2025،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وطلب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من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C1262E" w:rsidRPr="0013041D">
        <w:rPr>
          <w:sz w:val="26"/>
          <w:szCs w:val="26"/>
          <w:rtl/>
          <w:lang w:val="en-CA" w:bidi="ar-LB"/>
        </w:rPr>
        <w:t>اليوئنديبي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تقديم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تقرير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إنجاز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="00687CAB" w:rsidRPr="0013041D">
        <w:rPr>
          <w:sz w:val="26"/>
          <w:szCs w:val="26"/>
          <w:rtl/>
          <w:lang w:val="en-CA" w:bidi="ar-LB"/>
        </w:rPr>
        <w:t>عن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المشروع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المذكور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إلى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الاجتماع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السابع</w:t>
      </w:r>
      <w:r w:rsidR="00474D47">
        <w:rPr>
          <w:sz w:val="26"/>
          <w:szCs w:val="26"/>
          <w:rtl/>
          <w:lang w:val="en-CA" w:bidi="ar-LB"/>
        </w:rPr>
        <w:t xml:space="preserve"> </w:t>
      </w:r>
      <w:r w:rsidRPr="0013041D">
        <w:rPr>
          <w:sz w:val="26"/>
          <w:szCs w:val="26"/>
          <w:rtl/>
          <w:lang w:val="en-CA" w:bidi="ar-LB"/>
        </w:rPr>
        <w:t>والتسعين</w:t>
      </w:r>
      <w:r w:rsidR="00464B77" w:rsidRPr="0013041D">
        <w:rPr>
          <w:sz w:val="26"/>
          <w:szCs w:val="26"/>
          <w:rtl/>
          <w:lang w:val="en-CA" w:bidi="ar-LB"/>
        </w:rPr>
        <w:t>.</w:t>
      </w:r>
      <w:r w:rsidR="00474D47">
        <w:rPr>
          <w:sz w:val="26"/>
          <w:szCs w:val="26"/>
          <w:rtl/>
          <w:lang w:val="en-CA" w:bidi="ar-LB"/>
        </w:rPr>
        <w:t xml:space="preserve"> </w:t>
      </w:r>
    </w:p>
    <w:p w14:paraId="4EF7EB5B" w14:textId="30188589" w:rsidR="00FD3E37" w:rsidRPr="0013041D" w:rsidRDefault="00FD3E37" w:rsidP="00FD575A">
      <w:pPr>
        <w:pStyle w:val="ListParagraph"/>
        <w:numPr>
          <w:ilvl w:val="0"/>
          <w:numId w:val="48"/>
        </w:numPr>
        <w:bidi/>
        <w:spacing w:after="240"/>
        <w:contextualSpacing w:val="0"/>
        <w:outlineLvl w:val="1"/>
        <w:rPr>
          <w:sz w:val="26"/>
          <w:szCs w:val="26"/>
          <w:rtl/>
          <w:lang w:val="en-CA" w:bidi="ar-LB"/>
        </w:rPr>
      </w:pPr>
      <w:r w:rsidRPr="0013041D">
        <w:rPr>
          <w:sz w:val="26"/>
          <w:szCs w:val="26"/>
          <w:rtl/>
          <w:lang w:val="en-CA" w:bidi="ar-LB"/>
        </w:rPr>
        <w:br w:type="page"/>
      </w:r>
    </w:p>
    <w:p w14:paraId="7AC58B92" w14:textId="77777777" w:rsidR="009F15D5" w:rsidRPr="0013041D" w:rsidRDefault="009F15D5" w:rsidP="00F20F3A">
      <w:pPr>
        <w:pStyle w:val="ListParagraph"/>
        <w:bidi/>
        <w:spacing w:after="240" w:line="360" w:lineRule="exact"/>
        <w:ind w:left="4"/>
        <w:contextualSpacing w:val="0"/>
        <w:rPr>
          <w:sz w:val="26"/>
          <w:szCs w:val="26"/>
          <w:rtl/>
          <w:lang w:val="en-CA" w:bidi="ar-LB"/>
        </w:rPr>
        <w:sectPr w:rsidR="009F15D5" w:rsidRPr="0013041D" w:rsidSect="00064AE2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2" w:left="1440" w:header="720" w:footer="476" w:gutter="0"/>
          <w:cols w:space="720"/>
          <w:titlePg/>
        </w:sectPr>
      </w:pPr>
    </w:p>
    <w:p w14:paraId="7498C9E4" w14:textId="316198F0" w:rsidR="00423C62" w:rsidRPr="00DA4970" w:rsidRDefault="00423C62" w:rsidP="00423C62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fr-CA"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lastRenderedPageBreak/>
        <w:t>المرفق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الأول</w:t>
      </w:r>
    </w:p>
    <w:p w14:paraId="248629AA" w14:textId="3A7B287D" w:rsidR="00423C62" w:rsidRDefault="00423C62" w:rsidP="00423C62">
      <w:pPr>
        <w:tabs>
          <w:tab w:val="left" w:pos="4095"/>
          <w:tab w:val="center" w:pos="4680"/>
        </w:tabs>
        <w:bidi/>
        <w:spacing w:before="240" w:after="120"/>
        <w:jc w:val="center"/>
        <w:rPr>
          <w:rFonts w:cs="Arabic Transparent"/>
          <w:b/>
          <w:bCs/>
          <w:sz w:val="26"/>
          <w:szCs w:val="26"/>
          <w:rtl/>
          <w:lang w:bidi="ar-LB"/>
        </w:rPr>
      </w:pP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جدول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الالتزامات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المتعلقة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بالتخفيض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التدريجي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للمواد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الهيدروفلوروكربونية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وبالإزالة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التدريجية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للمواد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الهيدروكلوروفلوروكربونية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والشرائح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الخاصة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بكل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من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خطة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التنفيذ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المتعلقة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بالمواد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الهيدروفلور</w:t>
      </w:r>
      <w:r>
        <w:rPr>
          <w:rFonts w:cs="Arabic Transparent"/>
          <w:b/>
          <w:bCs/>
          <w:sz w:val="26"/>
          <w:szCs w:val="26"/>
          <w:rtl/>
          <w:lang w:bidi="ar-LB"/>
        </w:rPr>
        <w:t>وكربون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ية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بموجب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تعديل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كيغالي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وخطة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إدارة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إزالة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المواد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الهيدروكلوروفلوروكربونية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في</w:t>
      </w:r>
      <w:r w:rsidR="00474D47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="0044603A" w:rsidRPr="0044603A">
        <w:rPr>
          <w:rFonts w:cs="Arabic Transparent"/>
          <w:b/>
          <w:bCs/>
          <w:sz w:val="26"/>
          <w:szCs w:val="26"/>
          <w:rtl/>
          <w:lang w:bidi="ar-LB"/>
        </w:rPr>
        <w:t>زمبابوي</w:t>
      </w:r>
    </w:p>
    <w:p w14:paraId="49F91FB8" w14:textId="5E1E0C97" w:rsidR="00423C62" w:rsidRPr="00323978" w:rsidRDefault="00423C62" w:rsidP="00423C62">
      <w:pPr>
        <w:suppressAutoHyphens/>
        <w:bidi/>
        <w:spacing w:before="240"/>
        <w:jc w:val="left"/>
        <w:rPr>
          <w:b/>
          <w:bCs/>
          <w:sz w:val="22"/>
          <w:szCs w:val="22"/>
          <w:lang w:bidi="ar-LB"/>
        </w:rPr>
      </w:pP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خطة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التنفيذ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المتعلقة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بالمواد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الهيدروفلوروكربونية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بموجب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تعديل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كيغالي</w:t>
      </w:r>
      <w:r w:rsidR="00474D47">
        <w:rPr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b/>
          <w:bCs/>
          <w:sz w:val="22"/>
          <w:szCs w:val="22"/>
          <w:rtl/>
          <w:lang w:bidi="ar-LB"/>
        </w:rPr>
        <w:t>(المرحلة</w:t>
      </w:r>
      <w:r w:rsidR="00474D47">
        <w:rPr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b/>
          <w:bCs/>
          <w:sz w:val="22"/>
          <w:szCs w:val="22"/>
          <w:rtl/>
          <w:lang w:bidi="ar-LB"/>
        </w:rPr>
        <w:t>الأولى)</w:t>
      </w:r>
    </w:p>
    <w:tbl>
      <w:tblPr>
        <w:bidiVisual/>
        <w:tblW w:w="5176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35"/>
        <w:gridCol w:w="6114"/>
        <w:gridCol w:w="991"/>
        <w:gridCol w:w="1082"/>
        <w:gridCol w:w="1082"/>
        <w:gridCol w:w="985"/>
        <w:gridCol w:w="1159"/>
        <w:gridCol w:w="897"/>
        <w:gridCol w:w="970"/>
        <w:gridCol w:w="932"/>
      </w:tblGrid>
      <w:tr w:rsidR="00240E07" w:rsidRPr="007559ED" w14:paraId="15903CEE" w14:textId="77777777" w:rsidTr="00240E07">
        <w:trPr>
          <w:trHeight w:val="111"/>
          <w:jc w:val="center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542C230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الصف</w:t>
            </w:r>
          </w:p>
        </w:tc>
        <w:tc>
          <w:tcPr>
            <w:tcW w:w="20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9E4E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DB59" w14:textId="40EDD8A5" w:rsidR="00423C62" w:rsidRPr="007559ED" w:rsidRDefault="00A8183D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lang w:eastAsia="en-CA" w:bidi="ar-LB"/>
              </w:rPr>
              <w:t>2018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A3F8" w14:textId="2CFA5CE9" w:rsidR="00423C62" w:rsidRPr="007559ED" w:rsidRDefault="00A8183D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lang w:eastAsia="en-CA" w:bidi="ar-LB"/>
              </w:rPr>
              <w:t>2024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B5B9A" w14:textId="11C8EBD6" w:rsidR="00423C62" w:rsidRPr="007559ED" w:rsidRDefault="00A8183D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lang w:eastAsia="en-CA" w:bidi="ar-LB"/>
              </w:rPr>
              <w:t>2025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FC1D" w14:textId="7BA517F6" w:rsidR="00423C62" w:rsidRPr="007559ED" w:rsidRDefault="00A8183D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lang w:eastAsia="en-CA" w:bidi="ar-LB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9DDB" w14:textId="3BAEB4B6" w:rsidR="00423C62" w:rsidRPr="007559ED" w:rsidRDefault="00A8183D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lang w:eastAsia="en-CA" w:bidi="ar-LB"/>
              </w:rPr>
              <w:t>2027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B2AD" w14:textId="1908541F" w:rsidR="00423C62" w:rsidRPr="007559ED" w:rsidRDefault="00A8183D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lang w:eastAsia="en-CA" w:bidi="ar-LB"/>
              </w:rPr>
              <w:t>2028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461B4" w14:textId="7F217E76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lang w:val="en-US"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lang w:val="en-US" w:eastAsia="en-CA" w:bidi="ar-LB"/>
              </w:rPr>
              <w:t>20</w:t>
            </w:r>
            <w:r w:rsidR="00A8183D" w:rsidRPr="007559ED">
              <w:rPr>
                <w:rFonts w:asciiTheme="majorBidi" w:hAnsiTheme="majorBidi"/>
                <w:b/>
                <w:bCs/>
                <w:sz w:val="20"/>
                <w:lang w:val="en-US" w:eastAsia="en-CA" w:bidi="ar-LB"/>
              </w:rPr>
              <w:t>29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FB7A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240E07" w:rsidRPr="007559ED" w14:paraId="211CC59E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E467C" w14:textId="77777777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1-1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2DC96" w14:textId="7D94853B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تخفيض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طن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</w:t>
            </w:r>
            <w:r w:rsidR="00474D47">
              <w:rPr>
                <w:rFonts w:asciiTheme="majorBidi" w:hAnsiTheme="majorBidi"/>
                <w:sz w:val="20"/>
                <w:vertAlign w:val="subscript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542A7" w14:textId="2CE82EA6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لا</w:t>
            </w:r>
            <w:r w:rsidR="00474D4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يوجد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AEA8A" w14:textId="0FFE8118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1,210,624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4A33A" w14:textId="0EAB9117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1,210,624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69B8D" w14:textId="328F2F75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1,210,624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A1B89" w14:textId="70A36494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1,210,624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F09CC" w14:textId="186D7837" w:rsidR="00323978" w:rsidRPr="007559ED" w:rsidRDefault="00735D12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lang w:eastAsia="en-CA" w:bidi="ar-LB"/>
              </w:rPr>
              <w:t xml:space="preserve"> </w:t>
            </w:r>
            <w:r w:rsidR="00323978"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1,210,624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7A556" w14:textId="48401FA8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1,089,561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9FFE" w14:textId="0F7FAECC" w:rsidR="00323978" w:rsidRPr="007559ED" w:rsidRDefault="00FA0BB4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لا</w:t>
            </w:r>
            <w:r w:rsidR="00474D4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يوجد</w:t>
            </w:r>
          </w:p>
        </w:tc>
      </w:tr>
      <w:tr w:rsidR="00240E07" w:rsidRPr="007559ED" w14:paraId="1B688863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7D5F8EA" w14:textId="77777777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1-2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B23E5" w14:textId="572F3D5B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للاستهلاك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واو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مكافئ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ثاني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أكسيد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الكربون)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CB779" w14:textId="3C10BACD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لا</w:t>
            </w:r>
            <w:r w:rsidR="00474D4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يوجد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7680A" w14:textId="21E618E9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945,654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EFB43" w14:textId="71EAD82A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945,654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9F295" w14:textId="473E4D23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945,654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C35A3" w14:textId="019DEB0C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945,654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2A3A1" w14:textId="4690EBDF" w:rsidR="00FA0BB4" w:rsidRPr="007559ED" w:rsidRDefault="00FA0BB4" w:rsidP="00FA0BB4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892,463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C233D" w14:textId="15400E0B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761,510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CD81" w14:textId="39634A5E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لا</w:t>
            </w:r>
            <w:r w:rsidR="00474D4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يوجد</w:t>
            </w:r>
          </w:p>
        </w:tc>
      </w:tr>
      <w:tr w:rsidR="00240E07" w:rsidRPr="007559ED" w14:paraId="678B8627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44EC20" w14:textId="77777777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2-1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336E8" w14:textId="3F73FAB8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(برنامج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الأمم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المتحدة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للبيئة)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E2D5B" w14:textId="06035BF4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EFC68" w14:textId="65F71F84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151,500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627C2" w14:textId="6FE190E6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FE842" w14:textId="53F28C73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E2151" w14:textId="5D8E4E74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106,500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0E549" w14:textId="2A7D221F" w:rsidR="00323978" w:rsidRPr="007559ED" w:rsidRDefault="00323978" w:rsidP="00323978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8F896" w14:textId="236385DB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54,000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6EE2" w14:textId="3BC370C2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312,000</w:t>
            </w:r>
          </w:p>
        </w:tc>
      </w:tr>
      <w:tr w:rsidR="00240E07" w:rsidRPr="007559ED" w14:paraId="42E73A22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EA66CE4" w14:textId="77777777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2-2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C6829" w14:textId="44E1C928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الوكالة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48DCA" w14:textId="77EC07B1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04E42" w14:textId="75CB96FD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19,695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71C94" w14:textId="3E08A7B2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05B77" w14:textId="07E60E7F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1CE2E" w14:textId="283F12E6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13,845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F8E8F" w14:textId="18D106FD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CC13D" w14:textId="4752A6E5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7,020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3153" w14:textId="5B2FEC20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40,560</w:t>
            </w:r>
          </w:p>
        </w:tc>
      </w:tr>
      <w:tr w:rsidR="00240E07" w:rsidRPr="007559ED" w14:paraId="32AD59DD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AE034B" w14:textId="77777777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2-3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11F07" w14:textId="50DED934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(منظمة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الأمم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المتحدة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للتنمية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الصناعية)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00DA9" w14:textId="21936DD9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326,954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8D621" w14:textId="388E0FAE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90,000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B5946" w14:textId="3A7ED311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CAF7D" w14:textId="32CE3F07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53F2D" w14:textId="24E77281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58959" w14:textId="21FC952C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2F9AC" w14:textId="22BCFABB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30,000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E2E6" w14:textId="5818ECBE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b/>
                <w:bCs/>
                <w:color w:val="000000"/>
                <w:sz w:val="20"/>
                <w:lang w:bidi="ar-LB"/>
              </w:rPr>
              <w:t>446,954</w:t>
            </w:r>
          </w:p>
        </w:tc>
      </w:tr>
      <w:tr w:rsidR="00240E07" w:rsidRPr="007559ED" w14:paraId="78A5CD4B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5D31A0" w14:textId="77777777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2-4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5A5C2" w14:textId="2DC6F28B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الوكالة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4ED21" w14:textId="4329AEF0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22,887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9C2F6" w14:textId="0D3BF203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11,700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92525" w14:textId="17F788F4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2C4C0" w14:textId="5418D4D9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2B817" w14:textId="3DCEFB36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D28FD" w14:textId="267D9AC5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A5B8F" w14:textId="178152CA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3,900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5B48" w14:textId="7B1410E5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b/>
                <w:bCs/>
                <w:color w:val="000000"/>
                <w:sz w:val="20"/>
                <w:lang w:bidi="ar-LB"/>
              </w:rPr>
              <w:t>38,487</w:t>
            </w:r>
          </w:p>
        </w:tc>
      </w:tr>
      <w:tr w:rsidR="00240E07" w:rsidRPr="007559ED" w14:paraId="6E1B9169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C1A4EB" w14:textId="0A1E200F" w:rsidR="00323978" w:rsidRPr="007559ED" w:rsidRDefault="00FA0BB4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2-5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089CA" w14:textId="5BAFC1FA" w:rsidR="00323978" w:rsidRPr="007559ED" w:rsidRDefault="00340DAC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340DAC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340DAC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340DAC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="00F5565B">
              <w:rPr>
                <w:rFonts w:asciiTheme="majorBidi" w:hAnsiTheme="majorBidi"/>
                <w:sz w:val="20"/>
                <w:rtl/>
                <w:lang w:eastAsia="en-CA" w:bidi="ar-LB"/>
              </w:rPr>
              <w:t>لل</w:t>
            </w:r>
            <w:r w:rsidRPr="00340DAC">
              <w:rPr>
                <w:rFonts w:asciiTheme="majorBidi" w:hAnsiTheme="majorBidi"/>
                <w:sz w:val="20"/>
                <w:rtl/>
                <w:lang w:eastAsia="en-CA" w:bidi="ar-LB"/>
              </w:rPr>
              <w:t>وكا</w:t>
            </w:r>
            <w:r w:rsidR="00582AB6">
              <w:rPr>
                <w:rFonts w:asciiTheme="majorBidi" w:hAnsiTheme="majorBidi"/>
                <w:sz w:val="20"/>
                <w:rtl/>
                <w:lang w:eastAsia="en-CA" w:bidi="ar-LB"/>
              </w:rPr>
              <w:t>لة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340DAC">
              <w:rPr>
                <w:rFonts w:asciiTheme="majorBidi" w:hAnsiTheme="majorBidi"/>
                <w:sz w:val="20"/>
                <w:rtl/>
                <w:lang w:eastAsia="en-CA" w:bidi="ar-LB"/>
              </w:rPr>
              <w:t>المتعاونة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340DAC">
              <w:rPr>
                <w:rFonts w:asciiTheme="majorBidi" w:hAnsiTheme="majorBidi"/>
                <w:sz w:val="20"/>
                <w:rtl/>
                <w:lang w:eastAsia="en-CA" w:bidi="ar-LB"/>
              </w:rPr>
              <w:t>(فرنسا)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340DAC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</w:t>
            </w:r>
            <w:r w:rsidRPr="00340DAC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2C9A0" w14:textId="6330B974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100,000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DBE4B" w14:textId="578BC7E4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9FB71" w14:textId="5F68AEAD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0000BC" w14:textId="40D6F49D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28E850" w14:textId="042FFB52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6531DC" w14:textId="2104FD49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694E0" w14:textId="577D5877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0196" w14:textId="69DB6951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b/>
                <w:bCs/>
                <w:color w:val="000000"/>
                <w:sz w:val="20"/>
                <w:lang w:bidi="ar-LB"/>
              </w:rPr>
              <w:t>100,000</w:t>
            </w:r>
          </w:p>
        </w:tc>
      </w:tr>
      <w:tr w:rsidR="00240E07" w:rsidRPr="007559ED" w14:paraId="659402A0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A652A5" w14:textId="210E8F52" w:rsidR="00323978" w:rsidRPr="00340DAC" w:rsidRDefault="00FA0BB4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val="fr-CA"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>2-6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D5431" w14:textId="50F16037" w:rsidR="00323978" w:rsidRPr="007559ED" w:rsidRDefault="00321DB2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321DB2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321DB2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321DB2">
              <w:rPr>
                <w:rFonts w:asciiTheme="majorBidi" w:hAnsiTheme="majorBidi"/>
                <w:sz w:val="20"/>
                <w:rtl/>
                <w:lang w:eastAsia="en-CA" w:bidi="ar-LB"/>
              </w:rPr>
              <w:t>الوك</w:t>
            </w:r>
            <w:r w:rsidR="00F5565B">
              <w:rPr>
                <w:rFonts w:asciiTheme="majorBidi" w:hAnsiTheme="majorBidi"/>
                <w:sz w:val="20"/>
                <w:rtl/>
                <w:lang w:eastAsia="en-CA" w:bidi="ar-LB"/>
              </w:rPr>
              <w:t>الة</w:t>
            </w:r>
            <w:r w:rsidR="00474D47">
              <w:rPr>
                <w:rFonts w:asciiTheme="majorBidi" w:hAnsiTheme="majorBidi"/>
                <w:sz w:val="20"/>
                <w:rtl/>
                <w:lang w:val="en-CA" w:eastAsia="en-CA" w:bidi="ar-LB"/>
              </w:rPr>
              <w:t xml:space="preserve"> المتعاونة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321DB2">
              <w:rPr>
                <w:rFonts w:asciiTheme="majorBidi" w:hAnsiTheme="majorBidi"/>
                <w:sz w:val="20"/>
                <w:rtl/>
                <w:lang w:eastAsia="en-CA" w:bidi="ar-LB"/>
              </w:rPr>
              <w:t>(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</w:t>
            </w:r>
            <w:r w:rsidRPr="00321DB2">
              <w:rPr>
                <w:rFonts w:asciiTheme="majorBidi" w:hAnsiTheme="majorBidi"/>
                <w:sz w:val="20"/>
                <w:rtl/>
                <w:lang w:eastAsia="en-CA" w:bidi="ar-LB"/>
              </w:rPr>
              <w:t>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3A3E2" w14:textId="1C7A3A3C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13,000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2E4E6" w14:textId="0CA5BC76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4368D" w14:textId="07E69D43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DA7BF" w14:textId="6BE44CAE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93323" w14:textId="3AF24D76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B9D27" w14:textId="1D66D8D5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8E065" w14:textId="45595DDE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6D03" w14:textId="2446EB27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b/>
                <w:bCs/>
                <w:color w:val="000000"/>
                <w:sz w:val="20"/>
                <w:lang w:bidi="ar-LB"/>
              </w:rPr>
              <w:t>13,000</w:t>
            </w:r>
          </w:p>
        </w:tc>
      </w:tr>
      <w:tr w:rsidR="00240E07" w:rsidRPr="007559ED" w14:paraId="5D59231B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A359BBF" w14:textId="77777777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3-1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4F69A" w14:textId="58FE5C01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مجموع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57AD7" w14:textId="5F1BBD51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426,954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65E8E" w14:textId="55A4325F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241,500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615E5" w14:textId="3E6C49F8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72E7C2" w14:textId="56A67440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31B0CE" w14:textId="42438325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106,500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89291" w14:textId="4697322D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BCCAB" w14:textId="31FB58C9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84,000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7B00A" w14:textId="50C77B25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b/>
                <w:bCs/>
                <w:color w:val="000000"/>
                <w:sz w:val="20"/>
                <w:lang w:bidi="ar-LB"/>
              </w:rPr>
              <w:t>858,954</w:t>
            </w:r>
          </w:p>
        </w:tc>
      </w:tr>
      <w:tr w:rsidR="00240E07" w:rsidRPr="007559ED" w14:paraId="1A43FA24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FA4BAD8" w14:textId="77777777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3-2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0C9DC" w14:textId="62BE8F37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مجموع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CCB27" w14:textId="24CB0D77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35,887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A3C8F" w14:textId="00AE5DCE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31,395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205ED" w14:textId="15D8B861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A35FB" w14:textId="7059C69A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15B2B5" w14:textId="0A6E5684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13,845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757908" w14:textId="1AD80547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11959" w14:textId="3740E8C7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10,920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4579" w14:textId="332D9B79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b/>
                <w:bCs/>
                <w:color w:val="000000"/>
                <w:sz w:val="20"/>
                <w:lang w:bidi="ar-LB"/>
              </w:rPr>
              <w:t>92,047</w:t>
            </w:r>
          </w:p>
        </w:tc>
      </w:tr>
      <w:tr w:rsidR="00240E07" w:rsidRPr="007559ED" w14:paraId="3CDC65C2" w14:textId="77777777" w:rsidTr="00240E07">
        <w:trPr>
          <w:trHeight w:val="231"/>
          <w:jc w:val="center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CDFFFFC" w14:textId="77777777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3-3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C3644" w14:textId="0BE1F8BF" w:rsidR="00323978" w:rsidRPr="007559ED" w:rsidRDefault="00323978" w:rsidP="00323978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مجموع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عليها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AD918" w14:textId="0ED7FB2E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462,841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75A71" w14:textId="3BADC236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272,895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56A08" w14:textId="6FC27231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18B98" w14:textId="4DAAA7E9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54C7E" w14:textId="2307E329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120,345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4446E" w14:textId="72916A38" w:rsidR="00323978" w:rsidRPr="007559ED" w:rsidRDefault="00323978" w:rsidP="00323978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214D0" w14:textId="0059322D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94,920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5C23" w14:textId="3F9BFA5B" w:rsidR="00323978" w:rsidRPr="007559ED" w:rsidRDefault="00323978" w:rsidP="00323978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b/>
                <w:bCs/>
                <w:color w:val="000000"/>
                <w:sz w:val="20"/>
                <w:lang w:bidi="ar-LB"/>
              </w:rPr>
              <w:t>951,001</w:t>
            </w:r>
          </w:p>
        </w:tc>
      </w:tr>
    </w:tbl>
    <w:p w14:paraId="7EF1696B" w14:textId="72799902" w:rsidR="00C86DA6" w:rsidRDefault="00C86DA6" w:rsidP="00C86DA6">
      <w:pPr>
        <w:shd w:val="clear" w:color="auto" w:fill="FFFFFF" w:themeFill="background1"/>
        <w:bidi/>
        <w:rPr>
          <w:sz w:val="18"/>
          <w:szCs w:val="18"/>
          <w:lang w:eastAsia="en-CA" w:bidi="ar-LB"/>
        </w:rPr>
      </w:pPr>
      <w:r w:rsidRPr="0077612F">
        <w:rPr>
          <w:sz w:val="18"/>
          <w:szCs w:val="18"/>
          <w:rtl/>
          <w:lang w:eastAsia="en-CA" w:bidi="ar-LB"/>
        </w:rPr>
        <w:t>*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تمت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الموافقة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في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الاجتماع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الثاني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والثمانين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على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>
        <w:rPr>
          <w:sz w:val="18"/>
          <w:szCs w:val="18"/>
          <w:rtl/>
          <w:lang w:eastAsia="en-CA" w:bidi="ar-LB"/>
        </w:rPr>
        <w:t>إزالة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14.5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طن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متري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(</w:t>
      </w:r>
      <w:r>
        <w:rPr>
          <w:sz w:val="18"/>
          <w:szCs w:val="18"/>
          <w:rtl/>
          <w:lang w:eastAsia="en-CA" w:bidi="ar-LB"/>
        </w:rPr>
        <w:t>20,375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طن</w:t>
      </w:r>
      <w:r>
        <w:rPr>
          <w:sz w:val="18"/>
          <w:szCs w:val="18"/>
          <w:rtl/>
          <w:lang w:eastAsia="en-CA" w:bidi="ar-LB"/>
        </w:rPr>
        <w:t>ا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مكافئ</w:t>
      </w:r>
      <w:r>
        <w:rPr>
          <w:sz w:val="18"/>
          <w:szCs w:val="18"/>
          <w:rtl/>
          <w:lang w:eastAsia="en-CA" w:bidi="ar-LB"/>
        </w:rPr>
        <w:t>ا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>
        <w:rPr>
          <w:sz w:val="18"/>
          <w:szCs w:val="18"/>
          <w:rtl/>
          <w:lang w:eastAsia="en-CA" w:bidi="ar-LB"/>
        </w:rPr>
        <w:t>ل</w:t>
      </w:r>
      <w:r w:rsidRPr="0077612F">
        <w:rPr>
          <w:sz w:val="18"/>
          <w:szCs w:val="18"/>
          <w:rtl/>
          <w:lang w:eastAsia="en-CA" w:bidi="ar-LB"/>
        </w:rPr>
        <w:t>ثاني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أكسيد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الكربون)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من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>
        <w:rPr>
          <w:sz w:val="18"/>
          <w:szCs w:val="18"/>
          <w:rtl/>
          <w:lang w:eastAsia="en-CA" w:bidi="ar-LB"/>
        </w:rPr>
        <w:t>الهيدروفلوروكربون-134أ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>
        <w:rPr>
          <w:sz w:val="18"/>
          <w:szCs w:val="18"/>
          <w:rtl/>
          <w:lang w:eastAsia="en-CA" w:bidi="ar-LB"/>
        </w:rPr>
        <w:t>للتحويل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في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تصنيع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>
        <w:rPr>
          <w:sz w:val="18"/>
          <w:szCs w:val="18"/>
          <w:rtl/>
          <w:lang w:eastAsia="en-CA" w:bidi="ar-LB"/>
        </w:rPr>
        <w:t>البرادات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المنزلية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في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>
        <w:rPr>
          <w:sz w:val="18"/>
          <w:szCs w:val="18"/>
          <w:rtl/>
          <w:lang w:eastAsia="en-CA" w:bidi="ar-LB"/>
        </w:rPr>
        <w:t>شركة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>
        <w:rPr>
          <w:sz w:val="18"/>
          <w:szCs w:val="18"/>
          <w:lang w:val="en-CA" w:eastAsia="en-CA" w:bidi="ar-LB"/>
        </w:rPr>
        <w:t>Capri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(ال</w:t>
      </w:r>
      <w:r>
        <w:rPr>
          <w:sz w:val="18"/>
          <w:szCs w:val="18"/>
          <w:rtl/>
          <w:lang w:eastAsia="en-CA" w:bidi="ar-LB"/>
        </w:rPr>
        <w:t>مقرر</w:t>
      </w:r>
      <w:r w:rsidR="00474D47">
        <w:rPr>
          <w:sz w:val="18"/>
          <w:szCs w:val="18"/>
          <w:rtl/>
          <w:lang w:eastAsia="en-CA" w:bidi="ar-LB"/>
        </w:rPr>
        <w:t xml:space="preserve"> </w:t>
      </w:r>
      <w:r w:rsidRPr="0077612F">
        <w:rPr>
          <w:sz w:val="18"/>
          <w:szCs w:val="18"/>
          <w:rtl/>
          <w:lang w:eastAsia="en-CA" w:bidi="ar-LB"/>
        </w:rPr>
        <w:t>82/81).</w:t>
      </w:r>
    </w:p>
    <w:p w14:paraId="6E38A269" w14:textId="5095E04B" w:rsidR="00423C62" w:rsidRPr="00323978" w:rsidRDefault="00423C62" w:rsidP="00C86DA6">
      <w:pPr>
        <w:suppressAutoHyphens/>
        <w:bidi/>
        <w:spacing w:before="240"/>
        <w:jc w:val="left"/>
        <w:rPr>
          <w:b/>
          <w:bCs/>
          <w:sz w:val="22"/>
          <w:szCs w:val="22"/>
          <w:lang w:bidi="ar-LB"/>
        </w:rPr>
      </w:pP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خطة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إدارة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إزالة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المواد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rFonts w:cs="Arabic Transparent"/>
          <w:b/>
          <w:bCs/>
          <w:sz w:val="22"/>
          <w:szCs w:val="22"/>
          <w:rtl/>
          <w:lang w:bidi="ar-LB"/>
        </w:rPr>
        <w:t>الهيدروكلوروفلوروكربونية</w:t>
      </w:r>
      <w:r w:rsidR="00474D47">
        <w:rPr>
          <w:rFonts w:cs="Arabic Transparent"/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b/>
          <w:bCs/>
          <w:sz w:val="22"/>
          <w:szCs w:val="22"/>
          <w:rtl/>
          <w:lang w:bidi="ar-LB"/>
        </w:rPr>
        <w:t>(المرحلة</w:t>
      </w:r>
      <w:r w:rsidR="00474D47">
        <w:rPr>
          <w:b/>
          <w:bCs/>
          <w:sz w:val="22"/>
          <w:szCs w:val="22"/>
          <w:rtl/>
          <w:lang w:bidi="ar-LB"/>
        </w:rPr>
        <w:t xml:space="preserve"> </w:t>
      </w:r>
      <w:r w:rsidRPr="00323978">
        <w:rPr>
          <w:b/>
          <w:bCs/>
          <w:sz w:val="22"/>
          <w:szCs w:val="22"/>
          <w:rtl/>
          <w:lang w:bidi="ar-LB"/>
        </w:rPr>
        <w:t>الثانية)</w:t>
      </w:r>
    </w:p>
    <w:tbl>
      <w:tblPr>
        <w:bidiVisual/>
        <w:tblW w:w="517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23"/>
        <w:gridCol w:w="7121"/>
        <w:gridCol w:w="811"/>
        <w:gridCol w:w="719"/>
        <w:gridCol w:w="810"/>
        <w:gridCol w:w="987"/>
        <w:gridCol w:w="719"/>
        <w:gridCol w:w="851"/>
        <w:gridCol w:w="1108"/>
        <w:gridCol w:w="981"/>
      </w:tblGrid>
      <w:tr w:rsidR="00735D12" w:rsidRPr="007559ED" w14:paraId="21EA2BE2" w14:textId="77777777" w:rsidTr="00240E07">
        <w:trPr>
          <w:trHeight w:val="111"/>
          <w:tblHeader/>
          <w:jc w:val="center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BB8C4F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الصف</w:t>
            </w:r>
          </w:p>
        </w:tc>
        <w:tc>
          <w:tcPr>
            <w:tcW w:w="2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27768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التفاصيل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C046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220E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2025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711E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5375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2027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74E3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2028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09F2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lang w:val="en-US"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lang w:val="en-US" w:eastAsia="en-CA" w:bidi="ar-LB"/>
              </w:rPr>
              <w:t>2029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6ED0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lang w:val="en-US"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lang w:val="en-US" w:eastAsia="en-CA" w:bidi="ar-LB"/>
              </w:rPr>
              <w:t>2030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22F7" w14:textId="77777777" w:rsidR="00423C62" w:rsidRPr="007559ED" w:rsidRDefault="00423C62" w:rsidP="00A72D4A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b/>
                <w:bCs/>
                <w:sz w:val="20"/>
                <w:rtl/>
                <w:lang w:eastAsia="en-CA" w:bidi="ar-LB"/>
              </w:rPr>
              <w:t>المجموع</w:t>
            </w:r>
          </w:p>
        </w:tc>
      </w:tr>
      <w:tr w:rsidR="00735D12" w:rsidRPr="007559ED" w14:paraId="7834B16A" w14:textId="77777777" w:rsidTr="00240E07">
        <w:trPr>
          <w:trHeight w:val="231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FA241E3" w14:textId="77777777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1-1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6718F" w14:textId="3B9002CA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جدول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تخفيض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المجموعة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الأولى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جيم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بروتوكول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مونتريال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قدرات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استنفاد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81D3" w14:textId="7B2544EE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11.57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2D54" w14:textId="227E28FD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5.78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BD9C3" w14:textId="14F40401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5.78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DFD8E" w14:textId="6F22D10F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5.78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52A32" w14:textId="147F8487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5.78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9282" w14:textId="12BE7154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5.78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76F7" w14:textId="52FB6DA7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0.00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DD799" w14:textId="73A8D418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لا</w:t>
            </w:r>
            <w:r w:rsidR="00474D4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يوجد</w:t>
            </w:r>
          </w:p>
        </w:tc>
      </w:tr>
      <w:tr w:rsidR="00735D12" w:rsidRPr="007559ED" w14:paraId="36D59378" w14:textId="77777777" w:rsidTr="00240E07">
        <w:trPr>
          <w:trHeight w:val="231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872F7D" w14:textId="77777777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1-2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58B2E" w14:textId="4EC94CA7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الحد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الأقصى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للاستهلاك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المسموح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به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المواد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المدرجة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في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المجموعة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الأولى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المرفق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جيم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(طن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من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قدرات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استنفاد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231A" w14:textId="19D15213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11.57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698C" w14:textId="3B781865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5.78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1F62D" w14:textId="5C2CF44E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5.78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DFFC8" w14:textId="3470346F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5.78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A508E" w14:textId="201BE60F" w:rsidR="00FA0BB4" w:rsidRPr="007559ED" w:rsidRDefault="00FA0BB4" w:rsidP="00FA0BB4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5.78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3A91" w14:textId="111A4BF2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5.78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A47E" w14:textId="0B90B7A5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0.00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4B1E" w14:textId="458A6A8B" w:rsidR="00FA0BB4" w:rsidRPr="007559ED" w:rsidRDefault="00FA0BB4" w:rsidP="00FA0BB4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لا</w:t>
            </w:r>
            <w:r w:rsidR="00474D47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يوجد</w:t>
            </w:r>
          </w:p>
        </w:tc>
      </w:tr>
      <w:tr w:rsidR="00735D12" w:rsidRPr="007559ED" w14:paraId="629BB966" w14:textId="77777777" w:rsidTr="00240E07">
        <w:trPr>
          <w:trHeight w:val="231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A8726B4" w14:textId="77777777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2-1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4A580" w14:textId="433933B1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للوكالة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(برنامج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الأمم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المتحدة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للبيئة)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EBB" w14:textId="14E43A15" w:rsidR="003D34ED" w:rsidRPr="007559ED" w:rsidRDefault="003D34ED" w:rsidP="003D34ED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470A" w14:textId="75E11E6B" w:rsidR="003D34ED" w:rsidRPr="007559ED" w:rsidRDefault="003D34ED" w:rsidP="003D34ED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C3541" w14:textId="648B383C" w:rsidR="003D34ED" w:rsidRPr="007559ED" w:rsidRDefault="003D34ED" w:rsidP="003D34ED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3EAAA" w14:textId="33CA5930" w:rsidR="003D34ED" w:rsidRPr="007559ED" w:rsidRDefault="003D34ED" w:rsidP="003D34ED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192,500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DE2C8A" w14:textId="5C8B5883" w:rsidR="003D34ED" w:rsidRPr="007559ED" w:rsidRDefault="003D34ED" w:rsidP="003D34ED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671F" w14:textId="7A218DE8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0AEB" w14:textId="6B92B75D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105,000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C079" w14:textId="44017AD0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297,500</w:t>
            </w:r>
          </w:p>
        </w:tc>
      </w:tr>
      <w:tr w:rsidR="00735D12" w:rsidRPr="007559ED" w14:paraId="6422B77E" w14:textId="77777777" w:rsidTr="00240E07">
        <w:trPr>
          <w:trHeight w:val="231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2456EC" w14:textId="77777777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2-2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75F8C" w14:textId="4C2E0AC0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دعم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الوكالة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المنفذة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الرئيسية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4018" w14:textId="03F928C5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C86F" w14:textId="243AB4BE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243DB" w14:textId="2E35E688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21A61" w14:textId="0E94EF65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23,591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AAB58" w14:textId="4EC3E361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19F9" w14:textId="578F2026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387B" w14:textId="7AFD10B0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12,868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840D" w14:textId="26584472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36,459</w:t>
            </w:r>
          </w:p>
        </w:tc>
      </w:tr>
      <w:tr w:rsidR="00735D12" w:rsidRPr="007559ED" w14:paraId="1F2182A3" w14:textId="77777777" w:rsidTr="00240E07">
        <w:trPr>
          <w:trHeight w:val="231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061FD1" w14:textId="1F5A0C94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2-3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F3B37" w14:textId="0E6CE3BC" w:rsidR="003D34ED" w:rsidRPr="007559ED" w:rsidRDefault="0080116B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الوكالة المتعاونة (اليوئنديبي)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7FDB" w14:textId="234688CE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BAFE" w14:textId="63FB13EF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A723A" w14:textId="3238B482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CC748" w14:textId="44719C4B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150,000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5CF14" w14:textId="5585C482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F566" w14:textId="07D09236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40AA" w14:textId="6785D311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A848" w14:textId="13FF2EE3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150,000</w:t>
            </w:r>
          </w:p>
        </w:tc>
      </w:tr>
      <w:tr w:rsidR="00735D12" w:rsidRPr="007559ED" w14:paraId="66CD4D4C" w14:textId="77777777" w:rsidTr="00240E07">
        <w:trPr>
          <w:trHeight w:val="231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FF6BFD" w14:textId="0B0B858E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2-4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E99C1" w14:textId="1C38D25E" w:rsidR="003D34ED" w:rsidRPr="007559ED" w:rsidRDefault="0080116B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تكاليف الدعم للوكالة المتعاونة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80F1" w14:textId="3FB669AC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2E5" w14:textId="5400AF98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2C90C2" w14:textId="395D3854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A4CF3" w14:textId="4846CDC0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10,500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26E463" w14:textId="5F50136B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8932" w14:textId="1E05D374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3E31" w14:textId="608DCBFA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E7BE" w14:textId="3AD7108F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10,500</w:t>
            </w:r>
          </w:p>
        </w:tc>
      </w:tr>
      <w:tr w:rsidR="00735D12" w:rsidRPr="007559ED" w14:paraId="0B3855B3" w14:textId="77777777" w:rsidTr="00240E07">
        <w:trPr>
          <w:trHeight w:val="231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2E655A3" w14:textId="77777777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3-1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0012A" w14:textId="3B0CC445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مجموع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التمويل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عليه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95E0" w14:textId="76A39440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A8B1" w14:textId="225F2F1A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F3A82" w14:textId="3B55C179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46D83" w14:textId="74EA4B7C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342,500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9FDBA" w14:textId="5CDC9135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98D2" w14:textId="786811F7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785F" w14:textId="724D1DD1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105,000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A450" w14:textId="5E26F47D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447,500</w:t>
            </w:r>
          </w:p>
        </w:tc>
      </w:tr>
      <w:tr w:rsidR="00735D12" w:rsidRPr="007559ED" w14:paraId="0AD305B1" w14:textId="77777777" w:rsidTr="00240E07">
        <w:trPr>
          <w:trHeight w:val="231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3C7631" w14:textId="77777777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3-2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EF830" w14:textId="648F7D50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مجموع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تكاليف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الدعم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20BA" w14:textId="64B40C63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70DD" w14:textId="074A5783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E9A56" w14:textId="49C00E6C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43BD18" w14:textId="67695534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34,091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A1245" w14:textId="64553302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9EA8" w14:textId="1D61421E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78B6" w14:textId="1C9ABC81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12,868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A440" w14:textId="2F27A8E8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bidi="ar-LB"/>
              </w:rPr>
            </w:pPr>
            <w:r w:rsidRPr="007559ED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46,959</w:t>
            </w:r>
          </w:p>
        </w:tc>
      </w:tr>
      <w:tr w:rsidR="00735D12" w:rsidRPr="007559ED" w14:paraId="470A341C" w14:textId="77777777" w:rsidTr="00240E07">
        <w:trPr>
          <w:trHeight w:val="231"/>
          <w:jc w:val="center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C8E13FE" w14:textId="77777777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3-3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1D60F" w14:textId="3B4BAB47" w:rsidR="003D34ED" w:rsidRPr="007559ED" w:rsidRDefault="003D34ED" w:rsidP="003D34ED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مجموع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التكاليف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المتفق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عليها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(دولار</w:t>
            </w:r>
            <w:r w:rsidR="00474D47">
              <w:rPr>
                <w:rFonts w:asciiTheme="majorBidi" w:hAnsiTheme="majorBidi"/>
                <w:sz w:val="20"/>
                <w:rtl/>
                <w:lang w:eastAsia="en-CA" w:bidi="ar-LB"/>
              </w:rPr>
              <w:t xml:space="preserve"> </w:t>
            </w:r>
            <w:r w:rsidRPr="007559ED">
              <w:rPr>
                <w:rFonts w:asciiTheme="majorBidi" w:hAnsiTheme="majorBidi"/>
                <w:sz w:val="20"/>
                <w:rtl/>
                <w:lang w:eastAsia="en-CA" w:bidi="ar-LB"/>
              </w:rPr>
              <w:t>أمريكي)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CEAC" w14:textId="2E92EC40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726D" w14:textId="62897490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8A68C" w14:textId="7A921025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A38BB" w14:textId="30370667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376,591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F18AD" w14:textId="18D5732E" w:rsidR="003D34ED" w:rsidRPr="007559ED" w:rsidRDefault="003D34ED" w:rsidP="003D34ED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8E47" w14:textId="401A79C0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0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EB2D" w14:textId="4ECC0D16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rtl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sz w:val="20"/>
                <w:lang w:eastAsia="en-CA" w:bidi="ar-LB"/>
              </w:rPr>
              <w:t>117,868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55C" w14:textId="0D2EF95B" w:rsidR="003D34ED" w:rsidRPr="007559ED" w:rsidRDefault="003D34ED" w:rsidP="003D34ED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 w:bidi="ar-LB"/>
              </w:rPr>
            </w:pPr>
            <w:r w:rsidRPr="007559ED">
              <w:rPr>
                <w:rFonts w:asciiTheme="majorBidi" w:hAnsiTheme="majorBidi" w:cstheme="majorBidi"/>
                <w:b/>
                <w:bCs/>
                <w:sz w:val="20"/>
                <w:lang w:eastAsia="en-CA" w:bidi="ar-LB"/>
              </w:rPr>
              <w:t>494,459</w:t>
            </w:r>
          </w:p>
        </w:tc>
      </w:tr>
    </w:tbl>
    <w:p w14:paraId="5DE83608" w14:textId="77777777" w:rsidR="00347ACC" w:rsidRPr="0013041D" w:rsidRDefault="00347ACC" w:rsidP="00423C62">
      <w:pPr>
        <w:suppressAutoHyphens/>
        <w:rPr>
          <w:b/>
          <w:bCs/>
          <w:lang w:bidi="ar-LB"/>
        </w:rPr>
        <w:sectPr w:rsidR="00347ACC" w:rsidRPr="0013041D" w:rsidSect="00347ACC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footnotePr>
            <w:numRestart w:val="eachSect"/>
          </w:footnotePr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299"/>
        </w:sectPr>
      </w:pPr>
    </w:p>
    <w:p w14:paraId="306DBCBB" w14:textId="78258E76" w:rsidR="00347ACC" w:rsidRPr="00ED0819" w:rsidRDefault="00ED0819" w:rsidP="00347ACC">
      <w:pPr>
        <w:suppressAutoHyphens/>
        <w:spacing w:after="240"/>
        <w:jc w:val="center"/>
        <w:rPr>
          <w:b/>
          <w:bCs/>
          <w:sz w:val="26"/>
          <w:szCs w:val="26"/>
          <w:lang w:val="en-US" w:bidi="ar-LB"/>
        </w:rPr>
      </w:pPr>
      <w:r>
        <w:rPr>
          <w:b/>
          <w:bCs/>
          <w:sz w:val="26"/>
          <w:szCs w:val="26"/>
          <w:lang w:val="en-US" w:bidi="ar-LB"/>
        </w:rPr>
        <w:lastRenderedPageBreak/>
        <w:t>Annex II</w:t>
      </w:r>
    </w:p>
    <w:p w14:paraId="7CEE1404" w14:textId="7F57004B" w:rsidR="00347ACC" w:rsidRPr="0013041D" w:rsidRDefault="00347ACC" w:rsidP="00347ACC">
      <w:pPr>
        <w:suppressAutoHyphens/>
        <w:jc w:val="center"/>
        <w:rPr>
          <w:b/>
          <w:bCs/>
          <w:lang w:bidi="ar-LB"/>
        </w:rPr>
      </w:pPr>
      <w:r w:rsidRPr="0013041D">
        <w:rPr>
          <w:b/>
          <w:bCs/>
          <w:lang w:bidi="ar-LB"/>
        </w:rPr>
        <w:t>SIMULTANEOUS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IMPLEMENTATION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OF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THE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HCFC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PHASE-OUT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MANAGEMENT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PLAN</w:t>
      </w:r>
    </w:p>
    <w:p w14:paraId="5482E599" w14:textId="533B3016" w:rsidR="00347ACC" w:rsidRPr="0013041D" w:rsidRDefault="00347ACC" w:rsidP="00347ACC">
      <w:pPr>
        <w:suppressAutoHyphens/>
        <w:spacing w:after="240"/>
        <w:jc w:val="center"/>
        <w:rPr>
          <w:b/>
          <w:bCs/>
          <w:lang w:bidi="ar-LB"/>
        </w:rPr>
      </w:pPr>
      <w:r w:rsidRPr="0013041D">
        <w:rPr>
          <w:b/>
          <w:bCs/>
          <w:lang w:bidi="ar-LB"/>
        </w:rPr>
        <w:t>AND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THE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KIGALI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HFC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IMPLEMENTATION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PLAN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IN</w:t>
      </w:r>
      <w:r w:rsidR="00474D47">
        <w:rPr>
          <w:b/>
          <w:bCs/>
          <w:lang w:bidi="ar-LB"/>
        </w:rPr>
        <w:t xml:space="preserve"> </w:t>
      </w:r>
      <w:r w:rsidRPr="0013041D">
        <w:rPr>
          <w:b/>
          <w:bCs/>
          <w:lang w:bidi="ar-LB"/>
        </w:rPr>
        <w:t>ZIMBABWE</w:t>
      </w:r>
    </w:p>
    <w:tbl>
      <w:tblPr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220"/>
        <w:gridCol w:w="2863"/>
        <w:gridCol w:w="834"/>
        <w:gridCol w:w="2706"/>
        <w:gridCol w:w="699"/>
        <w:gridCol w:w="1028"/>
      </w:tblGrid>
      <w:tr w:rsidR="00347ACC" w:rsidRPr="0013041D" w14:paraId="067314FE" w14:textId="77777777" w:rsidTr="0010646B">
        <w:trPr>
          <w:trHeight w:val="253"/>
          <w:tblHeader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AEFA12" w14:textId="77777777" w:rsidR="00347ACC" w:rsidRPr="0013041D" w:rsidRDefault="00347ACC" w:rsidP="0010646B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1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BC5610" w14:textId="37D0F13D" w:rsidR="00347ACC" w:rsidRPr="0013041D" w:rsidRDefault="00347ACC" w:rsidP="0010646B">
            <w:pPr>
              <w:suppressAutoHyphens/>
              <w:ind w:left="-246" w:right="-247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HPMP</w:t>
            </w:r>
            <w:r w:rsidR="00474D47"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bidi="ar-LB"/>
              </w:rPr>
              <w:t>–</w:t>
            </w:r>
            <w:r w:rsidR="00474D47">
              <w:rPr>
                <w:sz w:val="18"/>
                <w:szCs w:val="18"/>
                <w:lang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stage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II</w:t>
            </w:r>
          </w:p>
        </w:tc>
        <w:tc>
          <w:tcPr>
            <w:tcW w:w="1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3E6F45" w14:textId="10BB0FF4" w:rsidR="00347ACC" w:rsidRPr="0013041D" w:rsidRDefault="00347ACC" w:rsidP="0010646B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KIP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–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stage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I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3F5A2B" w14:textId="4EAF9FEC" w:rsidR="00347ACC" w:rsidRPr="0013041D" w:rsidRDefault="00347ACC" w:rsidP="0010646B">
            <w:pPr>
              <w:suppressAutoHyphens/>
              <w:ind w:left="-49" w:right="-29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HPMP+KIP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combined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br/>
            </w:r>
            <w:r w:rsidRPr="0013041D">
              <w:rPr>
                <w:b/>
                <w:bCs/>
                <w:sz w:val="18"/>
                <w:szCs w:val="18"/>
                <w:lang w:bidi="ar-LB"/>
              </w:rPr>
              <w:t>(US</w:t>
            </w:r>
            <w:r w:rsidR="00474D47">
              <w:rPr>
                <w:b/>
                <w:bCs/>
                <w:sz w:val="18"/>
                <w:szCs w:val="18"/>
                <w:lang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bidi="ar-LB"/>
              </w:rPr>
              <w:t>$)</w:t>
            </w:r>
          </w:p>
        </w:tc>
      </w:tr>
      <w:tr w:rsidR="00347ACC" w:rsidRPr="0013041D" w14:paraId="16691C59" w14:textId="77777777" w:rsidTr="0010646B">
        <w:trPr>
          <w:trHeight w:val="284"/>
          <w:tblHeader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F900EF" w14:textId="2974823E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Category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activity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A58E30" w14:textId="77777777" w:rsidR="00347ACC" w:rsidRPr="0013041D" w:rsidRDefault="00347ACC" w:rsidP="0010646B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Activity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4CBE93" w14:textId="22C33EA0" w:rsidR="00347ACC" w:rsidRPr="0013041D" w:rsidRDefault="00347ACC" w:rsidP="0010646B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Cost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(US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$)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37E00C" w14:textId="77777777" w:rsidR="00347ACC" w:rsidRPr="0013041D" w:rsidRDefault="00347ACC" w:rsidP="0010646B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Activity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9B139C" w14:textId="1F0D8064" w:rsidR="00347ACC" w:rsidRPr="0013041D" w:rsidRDefault="00347ACC" w:rsidP="0010646B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Cost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br/>
              <w:t>(US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$)</w:t>
            </w:r>
          </w:p>
        </w:tc>
        <w:tc>
          <w:tcPr>
            <w:tcW w:w="5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4C2D0D" w14:textId="77777777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</w:tr>
      <w:tr w:rsidR="00347ACC" w:rsidRPr="0013041D" w14:paraId="6A9F9CAD" w14:textId="77777777" w:rsidTr="0010646B">
        <w:trPr>
          <w:trHeight w:val="227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7146E4" w14:textId="7C883493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Support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for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associations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B97A62" w14:textId="5D5B0200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Support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RAC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Association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mobilise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coordinate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technicians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for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training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98EE7A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30,000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016EE1" w14:textId="685A226E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Supporting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the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RAC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industry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association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to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formalize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the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sector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0755D4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15,000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74604F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45,000</w:t>
            </w:r>
          </w:p>
        </w:tc>
      </w:tr>
      <w:tr w:rsidR="00347ACC" w:rsidRPr="0013041D" w14:paraId="30A1CC6D" w14:textId="77777777" w:rsidTr="0010646B">
        <w:trPr>
          <w:trHeight w:val="227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4A7AEF" w14:textId="796B5C5F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Provision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tools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C5ACD63" w14:textId="68CD32BD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Identifying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needs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providing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equipment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tools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strengthen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seven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training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institutions;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providing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equipment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tools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RAC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Association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facilitate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its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role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certification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technicians;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establishing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six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refrigerant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recovery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recycling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centres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reduce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HCFC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consumption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commercial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industrial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refrigeration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subsectors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2860909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400,000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156F57" w14:textId="4CA486F2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Provision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tools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equipment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for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training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use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tools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for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installation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with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low-GWP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technologies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(CO</w:t>
            </w:r>
            <w:r w:rsidRPr="0013041D">
              <w:rPr>
                <w:color w:val="000000"/>
                <w:sz w:val="18"/>
                <w:szCs w:val="18"/>
                <w:vertAlign w:val="subscript"/>
                <w:lang w:eastAsia="zh-CN" w:bidi="ar-LB"/>
              </w:rPr>
              <w:t>2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,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NH</w:t>
            </w:r>
            <w:r w:rsidRPr="0013041D">
              <w:rPr>
                <w:color w:val="000000"/>
                <w:sz w:val="18"/>
                <w:szCs w:val="18"/>
                <w:vertAlign w:val="subscript"/>
                <w:lang w:eastAsia="zh-CN" w:bidi="ar-LB"/>
              </w:rPr>
              <w:t>3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noBreakHyphen/>
              <w:t>290)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5D4AF9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40,000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1221A6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440,000</w:t>
            </w:r>
          </w:p>
        </w:tc>
      </w:tr>
      <w:tr w:rsidR="00347ACC" w:rsidRPr="0013041D" w14:paraId="7EB134C1" w14:textId="77777777" w:rsidTr="0010646B">
        <w:trPr>
          <w:trHeight w:val="227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2C3376" w14:textId="0E60D291" w:rsidR="00347ACC" w:rsidRPr="0013041D" w:rsidRDefault="00347ACC" w:rsidP="0010646B">
            <w:pPr>
              <w:suppressAutoHyphens/>
              <w:ind w:right="-248"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Training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refrigeration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technicians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CBF02BF" w14:textId="56BEED77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Training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25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trainers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1,000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refrigeration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technicians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good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servicing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practices,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brazing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competence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safe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handling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flammable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toxic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refrigerants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6D91ACC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150,000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E5F3E7" w14:textId="76E58808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Training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250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refrigeration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technicians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good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servicing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practices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CABF0E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50,000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1069A2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200,000</w:t>
            </w:r>
          </w:p>
        </w:tc>
      </w:tr>
      <w:tr w:rsidR="00347ACC" w:rsidRPr="0013041D" w14:paraId="6746B2AC" w14:textId="77777777" w:rsidTr="0010646B">
        <w:trPr>
          <w:trHeight w:val="227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41C633" w14:textId="1501104E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Training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MAC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technicians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95D768E" w14:textId="77777777" w:rsidR="00347ACC" w:rsidRPr="0013041D" w:rsidRDefault="00347ACC" w:rsidP="0010646B">
            <w:pPr>
              <w:suppressAutoHyphens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219A124F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BD29AE" w14:textId="6FB0B3DC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Training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60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MAC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technicians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handling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HFO-1234yf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HFC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noBreakHyphen/>
              <w:t>134a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refrigerants;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provision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5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refrigerant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recovery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machines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cylinders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F4CEE8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20,000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B253D4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20,000</w:t>
            </w:r>
          </w:p>
        </w:tc>
      </w:tr>
      <w:tr w:rsidR="00347ACC" w:rsidRPr="0013041D" w14:paraId="73A1DF0C" w14:textId="77777777" w:rsidTr="0010646B">
        <w:trPr>
          <w:trHeight w:val="227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415557" w14:textId="20D5CDB1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Development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codes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practice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73B0D0" w14:textId="48338959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Revising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training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curriculum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</w:p>
          <w:p w14:paraId="3052FCF8" w14:textId="77777777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</w:p>
          <w:p w14:paraId="7ABF9506" w14:textId="77777777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C50CB4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10,000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85233D" w14:textId="359D5FD3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Updating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the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code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practice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training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curriculum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RAC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technicians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A5D0CD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22,000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4802D7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32,000</w:t>
            </w:r>
          </w:p>
        </w:tc>
      </w:tr>
      <w:tr w:rsidR="00347ACC" w:rsidRPr="0013041D" w14:paraId="0C2918A2" w14:textId="77777777" w:rsidTr="0010646B">
        <w:trPr>
          <w:trHeight w:val="227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F6D39C" w14:textId="3AD2D914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Technology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demonstration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F20D213" w14:textId="77777777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9280AE7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371E41" w14:textId="42DCD603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Demonstration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R-290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technology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supplying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350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units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to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users;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disseminating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information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the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demo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project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to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100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users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907163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45,000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5AD1A2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45,000</w:t>
            </w:r>
          </w:p>
        </w:tc>
      </w:tr>
      <w:tr w:rsidR="00347ACC" w:rsidRPr="0013041D" w14:paraId="04F8962B" w14:textId="77777777" w:rsidTr="0010646B">
        <w:trPr>
          <w:trHeight w:val="227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A2BE18" w14:textId="3EE1AE61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Strengthening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licensing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1635DE2" w14:textId="77777777" w:rsidR="00347ACC" w:rsidRPr="0013041D" w:rsidRDefault="00347ACC" w:rsidP="0010646B">
            <w:pPr>
              <w:suppressAutoHyphens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C1585AA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B58714" w14:textId="51050316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Integrating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HFC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licensing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quota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system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into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customs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single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window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system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software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0BC635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5,000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BFC516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5,000</w:t>
            </w:r>
          </w:p>
        </w:tc>
      </w:tr>
      <w:tr w:rsidR="00347ACC" w:rsidRPr="0013041D" w14:paraId="33906568" w14:textId="77777777" w:rsidTr="0010646B">
        <w:trPr>
          <w:trHeight w:val="227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A59370" w14:textId="1A3AA9A7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Training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customs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officers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E1602C9" w14:textId="146BAD9E" w:rsidR="00347ACC" w:rsidRPr="0013041D" w:rsidRDefault="00347ACC" w:rsidP="0010646B">
            <w:pPr>
              <w:suppressAutoHyphens/>
              <w:jc w:val="left"/>
              <w:rPr>
                <w:color w:val="000000"/>
                <w:sz w:val="18"/>
                <w:szCs w:val="18"/>
                <w:lang w:eastAsia="zh-CN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Training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25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trainers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1,000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customs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enforcement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officers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(including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staff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tax,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customs,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revenue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collection,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law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enforcement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department)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monitoring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controlling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imports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HCFCs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identifying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illegal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trade;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conducting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ongoing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reviews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updates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the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customs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training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curriculum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to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incorporate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new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issues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into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the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customs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training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D759D5B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130,000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42278B6" w14:textId="4B8323B6" w:rsidR="00347ACC" w:rsidRPr="0013041D" w:rsidRDefault="00347ACC" w:rsidP="0010646B">
            <w:pPr>
              <w:suppressAutoHyphens/>
              <w:jc w:val="left"/>
              <w:rPr>
                <w:color w:val="000000"/>
                <w:sz w:val="18"/>
                <w:szCs w:val="18"/>
                <w:lang w:eastAsia="zh-CN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Training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500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customs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enforcement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officers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HFC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import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control;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ban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HFC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noBreakHyphen/>
              <w:t>134a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noBreakHyphen/>
              <w:t>based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refrigerators;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awareness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noBreakHyphen/>
              <w:t>raising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training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activities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for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150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enforcement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officers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updated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ODS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HFC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regulations;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awareness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noBreakHyphen/>
              <w:t>raising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campaigns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updated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regulations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for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importers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users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7DB0FD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75,000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FBAFB4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205,000</w:t>
            </w:r>
          </w:p>
        </w:tc>
      </w:tr>
      <w:tr w:rsidR="00347ACC" w:rsidRPr="0013041D" w14:paraId="7B2B3709" w14:textId="77777777" w:rsidTr="0010646B">
        <w:trPr>
          <w:trHeight w:val="227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8F1887" w14:textId="68004228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Strengthening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customs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records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DACD367" w14:textId="77777777" w:rsidR="00347ACC" w:rsidRPr="0013041D" w:rsidRDefault="00347ACC" w:rsidP="0010646B">
            <w:pPr>
              <w:suppressAutoHyphens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A36E087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65040CE" w14:textId="4A854276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Strengthening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record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keeping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by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customs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reporting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by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enterprises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through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the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</w:t>
            </w:r>
            <w:r w:rsidRPr="0013041D">
              <w:rPr>
                <w:sz w:val="18"/>
                <w:szCs w:val="18"/>
                <w:lang w:eastAsia="en-CA" w:bidi="ar-LB"/>
              </w:rPr>
              <w:t>raining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150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enforcement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officers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registration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HFC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imports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assessment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monitoring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D30DA7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20,000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BFB262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20,000</w:t>
            </w:r>
          </w:p>
        </w:tc>
      </w:tr>
      <w:tr w:rsidR="00347ACC" w:rsidRPr="0013041D" w14:paraId="3E9836CC" w14:textId="77777777" w:rsidTr="0010646B">
        <w:trPr>
          <w:trHeight w:val="227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EB4184" w14:textId="03977F7B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lastRenderedPageBreak/>
              <w:t>Improving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monitoring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33D3880" w14:textId="77777777" w:rsidR="00347ACC" w:rsidRPr="0013041D" w:rsidRDefault="00347ACC" w:rsidP="0010646B">
            <w:pPr>
              <w:suppressAutoHyphens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EAD4E48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69A0FA71" w14:textId="4F47D998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Continuous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market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monitoring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surveys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to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prevent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illegal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trade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B4BC88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20,000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B1946F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20,000</w:t>
            </w:r>
          </w:p>
        </w:tc>
      </w:tr>
      <w:tr w:rsidR="00347ACC" w:rsidRPr="0013041D" w14:paraId="2092F777" w14:textId="77777777" w:rsidTr="0010646B">
        <w:trPr>
          <w:trHeight w:val="227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7B0D18" w14:textId="009272A3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Certification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technicians</w:t>
            </w:r>
          </w:p>
        </w:tc>
        <w:tc>
          <w:tcPr>
            <w:tcW w:w="1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BB23B85" w14:textId="620FF097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Developing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standards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procedures,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continue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implementing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certification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technicians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RAC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sector;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stakeholder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consultations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training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certification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process;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conducting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10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awareness</w:t>
            </w:r>
            <w:r w:rsidRPr="0013041D">
              <w:rPr>
                <w:sz w:val="18"/>
                <w:szCs w:val="18"/>
                <w:lang w:eastAsia="en-CA" w:bidi="ar-LB"/>
              </w:rPr>
              <w:noBreakHyphen/>
              <w:t>raising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campaigns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distributing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certification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procedures;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certifying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1,000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technicians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3FA22313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120,000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A286DDD" w14:textId="77777777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0C0B8896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83990B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120,000</w:t>
            </w:r>
          </w:p>
        </w:tc>
      </w:tr>
      <w:tr w:rsidR="00347ACC" w:rsidRPr="0013041D" w14:paraId="2A6E231B" w14:textId="77777777" w:rsidTr="0010646B">
        <w:trPr>
          <w:trHeight w:val="227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2C5A1C" w14:textId="1D4D61ED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Standards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labelling</w:t>
            </w:r>
          </w:p>
        </w:tc>
        <w:tc>
          <w:tcPr>
            <w:tcW w:w="1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D89C1C1" w14:textId="158D9E64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Developing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technical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standards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for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safe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handling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flammable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toxic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refrigerants,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well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standard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for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minimum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energy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efficiency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RAC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equipment;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stakeholder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consultation,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training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awareness</w:t>
            </w:r>
            <w:r w:rsidRPr="0013041D">
              <w:rPr>
                <w:sz w:val="18"/>
                <w:szCs w:val="18"/>
                <w:lang w:eastAsia="en-CA" w:bidi="ar-LB"/>
              </w:rPr>
              <w:noBreakHyphen/>
              <w:t>raising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safety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energy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efficiency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standards;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monitoring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compliance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implementation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safety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energy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efficiency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standards;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supporting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policy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development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green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procurement;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providing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training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for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procurement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officers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low</w:t>
            </w:r>
            <w:r w:rsidRPr="0013041D">
              <w:rPr>
                <w:sz w:val="18"/>
                <w:szCs w:val="18"/>
                <w:lang w:eastAsia="en-CA" w:bidi="ar-LB"/>
              </w:rPr>
              <w:noBreakHyphen/>
              <w:t>GWP,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energy</w:t>
            </w:r>
            <w:r w:rsidRPr="0013041D">
              <w:rPr>
                <w:sz w:val="18"/>
                <w:szCs w:val="18"/>
                <w:lang w:eastAsia="en-CA" w:bidi="ar-LB"/>
              </w:rPr>
              <w:noBreakHyphen/>
              <w:t>efficient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RAC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equipment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8DB044D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110,000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540A2C3" w14:textId="3415A94F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Implementing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MEPS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labelling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system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to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include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control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GWP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refrigerants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B0F3CC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45,000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85B499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155,000</w:t>
            </w:r>
          </w:p>
        </w:tc>
      </w:tr>
      <w:tr w:rsidR="00347ACC" w:rsidRPr="0013041D" w14:paraId="4A96F6AC" w14:textId="77777777" w:rsidTr="0010646B">
        <w:trPr>
          <w:trHeight w:val="227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458E43" w14:textId="77777777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Awareness</w:t>
            </w:r>
          </w:p>
        </w:tc>
        <w:tc>
          <w:tcPr>
            <w:tcW w:w="1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D6F76CF" w14:textId="60A9C059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Targeted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awareness-raising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activities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for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importers,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distributors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end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users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the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need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to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move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away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from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HCFCs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introduce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alternative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technologies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82DAE34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30,000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7B80D3E8" w14:textId="1D6EB4DA" w:rsidR="00347ACC" w:rsidRPr="0013041D" w:rsidRDefault="00347ACC" w:rsidP="0010646B">
            <w:pPr>
              <w:suppressAutoHyphens/>
              <w:jc w:val="left"/>
              <w:rPr>
                <w:color w:val="000000"/>
                <w:sz w:val="18"/>
                <w:szCs w:val="18"/>
                <w:lang w:eastAsia="zh-CN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Awareness-raising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campaigns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for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100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users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the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benefits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of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using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low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noBreakHyphen/>
              <w:t>GWP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energy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noBreakHyphen/>
              <w:t>efficiency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technologies;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technical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assistance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awareness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noBreakHyphen/>
              <w:t>raising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campaign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for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75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end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users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and</w:t>
            </w:r>
            <w:r w:rsidR="00474D47">
              <w:rPr>
                <w:color w:val="000000"/>
                <w:sz w:val="18"/>
                <w:szCs w:val="18"/>
                <w:lang w:eastAsia="zh-CN" w:bidi="ar-LB"/>
              </w:rPr>
              <w:t xml:space="preserve"> </w:t>
            </w: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SMEs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4E7560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35,000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F9B4BA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65,000</w:t>
            </w:r>
          </w:p>
        </w:tc>
      </w:tr>
      <w:tr w:rsidR="00347ACC" w:rsidRPr="0013041D" w14:paraId="0940C4C7" w14:textId="77777777" w:rsidTr="0010646B">
        <w:trPr>
          <w:trHeight w:val="227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81F9AE" w14:textId="32BDF38F" w:rsidR="00347ACC" w:rsidRPr="0013041D" w:rsidRDefault="00347ACC" w:rsidP="0010646B">
            <w:pPr>
              <w:suppressAutoHyphens/>
              <w:jc w:val="lef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Coordination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monitoring</w:t>
            </w:r>
          </w:p>
        </w:tc>
        <w:tc>
          <w:tcPr>
            <w:tcW w:w="1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41544FD8" w14:textId="20D50BB5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Project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coordination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monitoring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A87DDD2" w14:textId="77777777" w:rsidR="00347ACC" w:rsidRPr="0013041D" w:rsidRDefault="00347ACC" w:rsidP="0010646B">
            <w:pPr>
              <w:suppressAutoHyphens/>
              <w:jc w:val="right"/>
              <w:rPr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60,000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29559EA7" w14:textId="4E0162E1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eastAsia="en-CA" w:bidi="ar-LB"/>
              </w:rPr>
              <w:t>Project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coordination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and</w:t>
            </w:r>
            <w:r w:rsidR="00474D47">
              <w:rPr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sz w:val="18"/>
                <w:szCs w:val="18"/>
                <w:lang w:eastAsia="en-CA" w:bidi="ar-LB"/>
              </w:rPr>
              <w:t>monitoring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B42C95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color w:val="000000"/>
                <w:sz w:val="18"/>
                <w:szCs w:val="18"/>
                <w:lang w:eastAsia="zh-CN" w:bidi="ar-LB"/>
              </w:rPr>
              <w:t>40,000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1F27A6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sz w:val="18"/>
                <w:szCs w:val="18"/>
                <w:lang w:bidi="ar-LB"/>
              </w:rPr>
              <w:t>100,000</w:t>
            </w:r>
          </w:p>
        </w:tc>
      </w:tr>
      <w:tr w:rsidR="00347ACC" w:rsidRPr="0013041D" w14:paraId="228C3623" w14:textId="77777777" w:rsidTr="0010646B">
        <w:trPr>
          <w:trHeight w:val="227"/>
        </w:trPr>
        <w:tc>
          <w:tcPr>
            <w:tcW w:w="2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C9C5FC" w14:textId="77777777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BD1729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1,040,000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2E45BA" w14:textId="77777777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35D580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432,000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4C5CAE" w14:textId="77777777" w:rsidR="00347ACC" w:rsidRPr="0013041D" w:rsidRDefault="00347ACC" w:rsidP="0010646B">
            <w:pPr>
              <w:suppressAutoHyphens/>
              <w:jc w:val="righ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bidi="ar-LB"/>
              </w:rPr>
              <w:t>1,472,000</w:t>
            </w:r>
          </w:p>
        </w:tc>
      </w:tr>
      <w:tr w:rsidR="00347ACC" w:rsidRPr="00701AEB" w14:paraId="2B29D2BE" w14:textId="77777777" w:rsidTr="0010646B">
        <w:trPr>
          <w:trHeight w:val="50"/>
        </w:trPr>
        <w:tc>
          <w:tcPr>
            <w:tcW w:w="2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0595A8" w14:textId="00A89400" w:rsidR="00347ACC" w:rsidRPr="0013041D" w:rsidRDefault="00347ACC" w:rsidP="0010646B">
            <w:pPr>
              <w:suppressAutoHyphens/>
              <w:jc w:val="left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Percentage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of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total</w:t>
            </w:r>
            <w:r w:rsidR="00474D47">
              <w:rPr>
                <w:b/>
                <w:bCs/>
                <w:sz w:val="18"/>
                <w:szCs w:val="18"/>
                <w:lang w:eastAsia="en-CA" w:bidi="ar-LB"/>
              </w:rPr>
              <w:t xml:space="preserve"> </w:t>
            </w: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(%)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4B5009" w14:textId="77777777" w:rsidR="00347ACC" w:rsidRPr="0013041D" w:rsidRDefault="00347ACC" w:rsidP="0010646B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71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4A2271" w14:textId="77777777" w:rsidR="00347ACC" w:rsidRPr="0013041D" w:rsidRDefault="00347ACC" w:rsidP="0010646B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18133B" w14:textId="77777777" w:rsidR="00347ACC" w:rsidRPr="0013041D" w:rsidRDefault="00347ACC" w:rsidP="0010646B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29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A69187" w14:textId="77777777" w:rsidR="00347ACC" w:rsidRPr="00701AEB" w:rsidRDefault="00347ACC" w:rsidP="0010646B">
            <w:pPr>
              <w:suppressAutoHyphens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13041D">
              <w:rPr>
                <w:b/>
                <w:bCs/>
                <w:sz w:val="18"/>
                <w:szCs w:val="18"/>
                <w:lang w:eastAsia="en-CA" w:bidi="ar-LB"/>
              </w:rPr>
              <w:t>100</w:t>
            </w:r>
          </w:p>
        </w:tc>
      </w:tr>
    </w:tbl>
    <w:p w14:paraId="7E868FAC" w14:textId="77777777" w:rsidR="00347ACC" w:rsidRDefault="00347ACC" w:rsidP="00347ACC">
      <w:pPr>
        <w:rPr>
          <w:lang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10CFD" w:rsidRPr="009B0D30" w14:paraId="6B4C83D0" w14:textId="77777777" w:rsidTr="00FB0FC9">
        <w:tc>
          <w:tcPr>
            <w:tcW w:w="1871" w:type="dxa"/>
          </w:tcPr>
          <w:p w14:paraId="6DDD1893" w14:textId="77777777" w:rsidR="00010CFD" w:rsidRPr="009B0D30" w:rsidRDefault="00010CFD" w:rsidP="002E5157">
            <w:pPr>
              <w:bidi/>
              <w:rPr>
                <w:lang w:bidi="ar-LB"/>
              </w:rPr>
            </w:pPr>
          </w:p>
        </w:tc>
        <w:tc>
          <w:tcPr>
            <w:tcW w:w="1872" w:type="dxa"/>
          </w:tcPr>
          <w:p w14:paraId="5604AC59" w14:textId="77777777" w:rsidR="00010CFD" w:rsidRPr="009B0D30" w:rsidRDefault="00010CFD" w:rsidP="002E5157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C54B05F" w14:textId="77777777" w:rsidR="00010CFD" w:rsidRPr="009B0D30" w:rsidRDefault="00010CFD" w:rsidP="002E5157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27FEDE6A" w14:textId="77777777" w:rsidR="00010CFD" w:rsidRPr="009B0D30" w:rsidRDefault="00010CFD" w:rsidP="002E5157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77A7614B" w14:textId="77777777" w:rsidR="00010CFD" w:rsidRPr="009B0D30" w:rsidRDefault="00010CFD" w:rsidP="002E5157">
            <w:pPr>
              <w:rPr>
                <w:lang w:bidi="ar-LB"/>
              </w:rPr>
            </w:pPr>
          </w:p>
        </w:tc>
      </w:tr>
    </w:tbl>
    <w:p w14:paraId="7169AF48" w14:textId="77777777" w:rsidR="00010CFD" w:rsidRPr="009B0D30" w:rsidRDefault="00010CFD" w:rsidP="007559ED">
      <w:pPr>
        <w:jc w:val="left"/>
        <w:rPr>
          <w:lang w:bidi="ar-LB"/>
        </w:rPr>
      </w:pPr>
    </w:p>
    <w:sectPr w:rsidR="00010CFD" w:rsidRPr="009B0D30" w:rsidSect="00423C62">
      <w:headerReference w:type="even" r:id="rId24"/>
      <w:headerReference w:type="default" r:id="rId25"/>
      <w:headerReference w:type="first" r:id="rId26"/>
      <w:footerReference w:type="first" r:id="rId27"/>
      <w:pgSz w:w="12240" w:h="15840" w:code="1"/>
      <w:pgMar w:top="862" w:right="1440" w:bottom="720" w:left="1440" w:header="720" w:footer="4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9D971" w14:textId="77777777" w:rsidR="002C0D02" w:rsidRDefault="002C0D02">
      <w:r>
        <w:separator/>
      </w:r>
    </w:p>
  </w:endnote>
  <w:endnote w:type="continuationSeparator" w:id="0">
    <w:p w14:paraId="7D1208CF" w14:textId="77777777" w:rsidR="002C0D02" w:rsidRDefault="002C0D02">
      <w:r>
        <w:continuationSeparator/>
      </w:r>
    </w:p>
  </w:endnote>
  <w:endnote w:type="continuationNotice" w:id="1">
    <w:p w14:paraId="7A702233" w14:textId="77777777" w:rsidR="002C0D02" w:rsidRDefault="002C0D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90A99" w14:textId="4E428FB2" w:rsidR="00064AE2" w:rsidRPr="007256DB" w:rsidRDefault="00064AE2" w:rsidP="00064AE2">
    <w:pPr>
      <w:jc w:val="center"/>
    </w:pPr>
    <w:r w:rsidRPr="007256DB">
      <w:fldChar w:fldCharType="begin"/>
    </w:r>
    <w:r w:rsidRPr="007256DB">
      <w:instrText xml:space="preserve"> PAGE </w:instrText>
    </w:r>
    <w:r w:rsidRPr="007256DB">
      <w:fldChar w:fldCharType="separate"/>
    </w:r>
    <w:r w:rsidRPr="007256DB">
      <w:t>5</w:t>
    </w:r>
    <w:r w:rsidRPr="007256D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A1223" w14:textId="1DE4F914" w:rsidR="00064AE2" w:rsidRDefault="00064AE2" w:rsidP="00064AE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034FF6" w14:textId="402436E8" w:rsidR="00021FC2" w:rsidRDefault="00021FC2" w:rsidP="00021FC2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وثائق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ما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قبل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دورات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اللجنة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التنفيذية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للصندوق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المتعدد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الأطراف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لتنفيذ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بروتوكول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مونتريال</w:t>
        </w:r>
        <w:r w:rsidR="00474D47">
          <w:rPr>
            <w:rFonts w:cs="Arabic Transparent"/>
            <w:rtl/>
          </w:rPr>
          <w:t xml:space="preserve"> </w:t>
        </w:r>
      </w:p>
      <w:p w14:paraId="381F6CC1" w14:textId="2AF33A7D" w:rsidR="00021FC2" w:rsidRPr="00B34B69" w:rsidRDefault="00021FC2" w:rsidP="00021FC2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تصدر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دون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إخلال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بأي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قرار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تتخذه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اللجنة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التنفيذية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بعد</w:t>
        </w:r>
        <w:r w:rsidR="00474D47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صدورها.</w:t>
        </w:r>
        <w:r w:rsidR="00474D47">
          <w:rPr>
            <w:rFonts w:cs="Arabic Transparent"/>
            <w:rtl/>
          </w:rPr>
          <w:t xml:space="preserve"> 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C67CE" w14:textId="77777777" w:rsidR="00347ACC" w:rsidRPr="0033525D" w:rsidRDefault="00347AC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62909" w14:textId="77777777" w:rsidR="00347ACC" w:rsidRPr="0033525D" w:rsidRDefault="00347AC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63172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B9706E" w14:textId="77777777" w:rsidR="00347ACC" w:rsidRDefault="00347A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269212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64C777" w14:textId="77777777" w:rsidR="00423C62" w:rsidRDefault="00423C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FF749B" w14:textId="77777777" w:rsidR="002C0D02" w:rsidRDefault="002C0D02" w:rsidP="00E324A0">
      <w:pPr>
        <w:bidi/>
      </w:pPr>
      <w:r>
        <w:separator/>
      </w:r>
    </w:p>
  </w:footnote>
  <w:footnote w:type="continuationSeparator" w:id="0">
    <w:p w14:paraId="7DF46021" w14:textId="77777777" w:rsidR="002C0D02" w:rsidRDefault="002C0D02">
      <w:r>
        <w:continuationSeparator/>
      </w:r>
    </w:p>
  </w:footnote>
  <w:footnote w:type="continuationNotice" w:id="1">
    <w:p w14:paraId="096FBD1F" w14:textId="77777777" w:rsidR="002C0D02" w:rsidRDefault="002C0D02"/>
  </w:footnote>
  <w:footnote w:id="2">
    <w:p w14:paraId="4E0704AB" w14:textId="260EE9E8" w:rsidR="00477BFC" w:rsidRPr="005F0FED" w:rsidRDefault="00477BFC" w:rsidP="00477BFC">
      <w:pPr>
        <w:pStyle w:val="FootnoteText"/>
        <w:bidi/>
        <w:rPr>
          <w:szCs w:val="22"/>
          <w:rtl/>
          <w:lang w:bidi="ar-SY"/>
        </w:rPr>
      </w:pPr>
      <w:r w:rsidRPr="005F0FED">
        <w:rPr>
          <w:rStyle w:val="FootnoteReference"/>
          <w:szCs w:val="22"/>
        </w:rPr>
        <w:footnoteRef/>
      </w:r>
      <w:r w:rsidR="00474D47">
        <w:rPr>
          <w:rFonts w:hint="cs"/>
          <w:szCs w:val="22"/>
        </w:rPr>
        <w:t xml:space="preserve"> </w:t>
      </w:r>
      <w:r w:rsidRPr="005F0FED">
        <w:rPr>
          <w:szCs w:val="22"/>
          <w:lang w:val="en-CA"/>
        </w:rPr>
        <w:t>UNEP/OzL.Pro/ExCom/95/1</w:t>
      </w:r>
      <w:r w:rsidRPr="005F0FED">
        <w:rPr>
          <w:szCs w:val="22"/>
          <w:rtl/>
          <w:lang w:val="en-CA"/>
        </w:rPr>
        <w:t>.</w:t>
      </w:r>
    </w:p>
  </w:footnote>
  <w:footnote w:id="3">
    <w:p w14:paraId="592F20E5" w14:textId="7BA837AD" w:rsidR="00DB7AA6" w:rsidRPr="00DB7AA6" w:rsidRDefault="00DB7AA6" w:rsidP="00DB7AA6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474D47">
        <w:rPr>
          <w:rtl/>
        </w:rPr>
        <w:t xml:space="preserve"> </w:t>
      </w:r>
      <w:r w:rsidRPr="00DB7AA6">
        <w:rPr>
          <w:rtl/>
        </w:rPr>
        <w:t>وفقا</w:t>
      </w:r>
      <w:r w:rsidR="00474D47">
        <w:rPr>
          <w:rtl/>
        </w:rPr>
        <w:t xml:space="preserve"> </w:t>
      </w:r>
      <w:r w:rsidRPr="00DB7AA6">
        <w:rPr>
          <w:rtl/>
        </w:rPr>
        <w:t>للرسالة</w:t>
      </w:r>
      <w:r w:rsidR="00474D47">
        <w:rPr>
          <w:rtl/>
        </w:rPr>
        <w:t xml:space="preserve"> </w:t>
      </w:r>
      <w:r w:rsidRPr="00DB7AA6">
        <w:rPr>
          <w:rtl/>
        </w:rPr>
        <w:t>المؤرخة</w:t>
      </w:r>
      <w:r w:rsidR="00474D47">
        <w:rPr>
          <w:rtl/>
        </w:rPr>
        <w:t xml:space="preserve"> </w:t>
      </w:r>
      <w:r w:rsidRPr="00DB7AA6">
        <w:rPr>
          <w:rtl/>
        </w:rPr>
        <w:t>14</w:t>
      </w:r>
      <w:r w:rsidR="00474D47">
        <w:rPr>
          <w:rtl/>
        </w:rPr>
        <w:t xml:space="preserve"> </w:t>
      </w:r>
      <w:r w:rsidRPr="00DB7AA6">
        <w:rPr>
          <w:rtl/>
        </w:rPr>
        <w:t>أغسطس</w:t>
      </w:r>
      <w:r>
        <w:rPr>
          <w:rFonts w:hint="cs"/>
          <w:rtl/>
        </w:rPr>
        <w:t>/آب</w:t>
      </w:r>
      <w:r w:rsidR="00474D47">
        <w:rPr>
          <w:rtl/>
        </w:rPr>
        <w:t xml:space="preserve"> </w:t>
      </w:r>
      <w:r w:rsidRPr="00DB7AA6">
        <w:rPr>
          <w:rtl/>
        </w:rPr>
        <w:t>2024</w:t>
      </w:r>
      <w:r w:rsidR="00474D47">
        <w:rPr>
          <w:rtl/>
        </w:rPr>
        <w:t xml:space="preserve"> </w:t>
      </w:r>
      <w:r w:rsidRPr="00DB7AA6">
        <w:rPr>
          <w:rtl/>
        </w:rPr>
        <w:t>من</w:t>
      </w:r>
      <w:r w:rsidR="00474D47">
        <w:rPr>
          <w:rtl/>
        </w:rPr>
        <w:t xml:space="preserve"> </w:t>
      </w:r>
      <w:r w:rsidRPr="00DB7AA6">
        <w:rPr>
          <w:rtl/>
        </w:rPr>
        <w:t>وزارة</w:t>
      </w:r>
      <w:r w:rsidR="00474D47">
        <w:rPr>
          <w:rtl/>
        </w:rPr>
        <w:t xml:space="preserve"> </w:t>
      </w:r>
      <w:r w:rsidRPr="00DB7AA6">
        <w:rPr>
          <w:rtl/>
        </w:rPr>
        <w:t>البيئة</w:t>
      </w:r>
      <w:r w:rsidR="00474D47">
        <w:rPr>
          <w:rtl/>
        </w:rPr>
        <w:t xml:space="preserve"> </w:t>
      </w:r>
      <w:r w:rsidRPr="00DB7AA6">
        <w:rPr>
          <w:rtl/>
        </w:rPr>
        <w:t>والمناخ</w:t>
      </w:r>
      <w:r w:rsidR="00474D47">
        <w:rPr>
          <w:rtl/>
        </w:rPr>
        <w:t xml:space="preserve"> </w:t>
      </w:r>
      <w:r w:rsidRPr="00DB7AA6">
        <w:rPr>
          <w:rtl/>
        </w:rPr>
        <w:t>والحياة</w:t>
      </w:r>
      <w:r w:rsidR="00474D47">
        <w:rPr>
          <w:rtl/>
        </w:rPr>
        <w:t xml:space="preserve"> </w:t>
      </w:r>
      <w:r w:rsidRPr="00DB7AA6">
        <w:rPr>
          <w:rtl/>
        </w:rPr>
        <w:t>البرية</w:t>
      </w:r>
      <w:r w:rsidR="00474D47">
        <w:rPr>
          <w:rtl/>
        </w:rPr>
        <w:t xml:space="preserve"> </w:t>
      </w:r>
      <w:r w:rsidRPr="00DB7AA6">
        <w:rPr>
          <w:rtl/>
        </w:rPr>
        <w:t>في</w:t>
      </w:r>
      <w:r w:rsidR="00474D47">
        <w:rPr>
          <w:rtl/>
        </w:rPr>
        <w:t xml:space="preserve"> </w:t>
      </w:r>
      <w:r w:rsidR="00790C7F">
        <w:rPr>
          <w:rtl/>
        </w:rPr>
        <w:t>زمبابوي</w:t>
      </w:r>
      <w:r w:rsidR="00474D47">
        <w:rPr>
          <w:rtl/>
        </w:rPr>
        <w:t xml:space="preserve"> </w:t>
      </w:r>
      <w:r w:rsidRPr="00DB7AA6">
        <w:rPr>
          <w:rtl/>
        </w:rPr>
        <w:t>إلى</w:t>
      </w:r>
      <w:r w:rsidR="00474D47">
        <w:rPr>
          <w:rtl/>
        </w:rPr>
        <w:t xml:space="preserve"> </w:t>
      </w:r>
      <w:r w:rsidR="00464B77">
        <w:rPr>
          <w:rtl/>
        </w:rPr>
        <w:t>الأمانة</w:t>
      </w:r>
      <w:r w:rsidRPr="00DB7AA6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C994F" w14:textId="3818263C" w:rsidR="007256DB" w:rsidRPr="004E181B" w:rsidRDefault="007256DB" w:rsidP="007256DB">
    <w:pPr>
      <w:jc w:val="right"/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 w:rsidR="000D71A9">
      <w:rPr>
        <w:rFonts w:asciiTheme="majorBidi" w:hAnsiTheme="majorBidi" w:cstheme="majorBidi"/>
        <w:szCs w:val="24"/>
      </w:rPr>
      <w:t>UNEP/</w:t>
    </w:r>
    <w:proofErr w:type="spellStart"/>
    <w:r w:rsidR="000D71A9">
      <w:rPr>
        <w:rFonts w:asciiTheme="majorBidi" w:hAnsiTheme="majorBidi" w:cstheme="majorBidi"/>
        <w:szCs w:val="24"/>
      </w:rPr>
      <w:t>OzL.Pro</w:t>
    </w:r>
    <w:proofErr w:type="spellEnd"/>
    <w:r w:rsidR="000D71A9">
      <w:rPr>
        <w:rFonts w:asciiTheme="majorBidi" w:hAnsiTheme="majorBidi" w:cstheme="majorBidi"/>
        <w:szCs w:val="24"/>
      </w:rPr>
      <w:t>/ExCom/95/82</w:t>
    </w:r>
    <w:r w:rsidRPr="004E181B">
      <w:rPr>
        <w:rFonts w:asciiTheme="majorBidi" w:hAnsiTheme="majorBidi" w:cstheme="majorBidi"/>
        <w:szCs w:val="24"/>
      </w:rPr>
      <w:fldChar w:fldCharType="end"/>
    </w:r>
  </w:p>
  <w:p w14:paraId="2A4E5EB3" w14:textId="77777777" w:rsidR="00064AE2" w:rsidRDefault="00064AE2" w:rsidP="00064AE2">
    <w:pPr>
      <w:pStyle w:val="Header"/>
      <w:rPr>
        <w:rtl/>
      </w:rPr>
    </w:pPr>
  </w:p>
  <w:p w14:paraId="3F91AE51" w14:textId="77777777" w:rsidR="007256DB" w:rsidRPr="00064AE2" w:rsidRDefault="007256DB" w:rsidP="00064A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92B06" w14:textId="6FAC7832" w:rsidR="007256DB" w:rsidRPr="004E181B" w:rsidRDefault="007256DB" w:rsidP="007256DB">
    <w:pPr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>
      <w:rPr>
        <w:rFonts w:asciiTheme="majorBidi" w:hAnsiTheme="majorBidi" w:cstheme="majorBidi"/>
        <w:szCs w:val="24"/>
      </w:rPr>
      <w:t>UNEP/</w:t>
    </w:r>
    <w:proofErr w:type="spellStart"/>
    <w:r>
      <w:rPr>
        <w:rFonts w:asciiTheme="majorBidi" w:hAnsiTheme="majorBidi" w:cstheme="majorBidi"/>
        <w:szCs w:val="24"/>
      </w:rPr>
      <w:t>OzL.Pro</w:t>
    </w:r>
    <w:proofErr w:type="spellEnd"/>
    <w:r>
      <w:rPr>
        <w:rFonts w:asciiTheme="majorBidi" w:hAnsiTheme="majorBidi" w:cstheme="majorBidi"/>
        <w:szCs w:val="24"/>
      </w:rPr>
      <w:t>/ExCom/95/</w:t>
    </w:r>
    <w:r w:rsidR="00C360BD">
      <w:rPr>
        <w:rFonts w:asciiTheme="majorBidi" w:hAnsiTheme="majorBidi" w:cstheme="majorBidi"/>
        <w:szCs w:val="24"/>
      </w:rPr>
      <w:t>82</w:t>
    </w:r>
    <w:r w:rsidRPr="004E181B">
      <w:rPr>
        <w:rFonts w:asciiTheme="majorBidi" w:hAnsiTheme="majorBidi" w:cstheme="majorBidi"/>
        <w:szCs w:val="24"/>
      </w:rPr>
      <w:fldChar w:fldCharType="end"/>
    </w:r>
  </w:p>
  <w:p w14:paraId="62DD5048" w14:textId="77777777" w:rsidR="00064AE2" w:rsidRDefault="00064AE2">
    <w:pPr>
      <w:pStyle w:val="Header"/>
      <w:rPr>
        <w:rtl/>
      </w:rPr>
    </w:pPr>
  </w:p>
  <w:p w14:paraId="73046A4E" w14:textId="77777777" w:rsidR="007256DB" w:rsidRDefault="007256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B66AA" w14:textId="77777777" w:rsidR="00347ACC" w:rsidRPr="009B0D30" w:rsidRDefault="00347ACC" w:rsidP="007559ED">
    <w:pPr>
      <w:jc w:val="left"/>
    </w:pPr>
    <w:fldSimple w:instr=" DOCPROPERTY &quot;Document number&quot;  \* MERGEFORMAT ">
      <w:r>
        <w:t>UNEP/OzL.Pro/ExCom/95/82</w:t>
      </w:r>
    </w:fldSimple>
  </w:p>
  <w:p w14:paraId="25700CF7" w14:textId="35390247" w:rsidR="00347ACC" w:rsidRPr="0033525D" w:rsidRDefault="00347ACC" w:rsidP="007559ED">
    <w:pPr>
      <w:jc w:val="left"/>
    </w:pPr>
    <w:r>
      <w:t>Annex</w:t>
    </w:r>
    <w:r w:rsidR="00474D47">
      <w:t xml:space="preserve"> </w:t>
    </w:r>
    <w:r>
      <w:t>I</w:t>
    </w:r>
  </w:p>
  <w:p w14:paraId="56AE1A79" w14:textId="77777777" w:rsidR="00347ACC" w:rsidRDefault="00347ACC" w:rsidP="007559ED">
    <w:pPr>
      <w:jc w:val="left"/>
      <w:rPr>
        <w:rtl/>
      </w:rPr>
    </w:pPr>
  </w:p>
  <w:p w14:paraId="65CCE1AD" w14:textId="77777777" w:rsidR="007559ED" w:rsidRPr="0033525D" w:rsidRDefault="007559ED" w:rsidP="007559ED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8E1E3" w14:textId="77777777" w:rsidR="00347ACC" w:rsidRPr="0033525D" w:rsidRDefault="00347ACC">
    <w:pPr>
      <w:jc w:val="right"/>
    </w:pPr>
    <w:fldSimple w:instr=" DOCPROPERTY &quot;Document number&quot;  \* MERGEFORMAT ">
      <w:r>
        <w:t>UNEP/OzL.Pro/ExCom/95/1</w:t>
      </w:r>
    </w:fldSimple>
  </w:p>
  <w:p w14:paraId="172E6775" w14:textId="77777777" w:rsidR="00347ACC" w:rsidRPr="0033525D" w:rsidRDefault="00347ACC"/>
  <w:p w14:paraId="6A43AA80" w14:textId="77777777" w:rsidR="00347ACC" w:rsidRPr="0033525D" w:rsidRDefault="00347AC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6F7E8" w14:textId="77777777" w:rsidR="00347ACC" w:rsidRPr="009B0D30" w:rsidRDefault="00347ACC" w:rsidP="007559ED">
    <w:pPr>
      <w:jc w:val="right"/>
    </w:pPr>
    <w:fldSimple w:instr=" DOCPROPERTY &quot;Document number&quot;  \* MERGEFORMAT ">
      <w:r>
        <w:t>UNEP/OzL.Pro/ExCom/95/82</w:t>
      </w:r>
    </w:fldSimple>
  </w:p>
  <w:p w14:paraId="496F7804" w14:textId="49CE5B56" w:rsidR="00347ACC" w:rsidRDefault="00347ACC" w:rsidP="009774CB">
    <w:pPr>
      <w:pStyle w:val="Header"/>
      <w:jc w:val="right"/>
    </w:pPr>
    <w:r>
      <w:t>Annex</w:t>
    </w:r>
    <w:r w:rsidR="00474D47">
      <w:t xml:space="preserve"> </w:t>
    </w:r>
    <w:r>
      <w:t>I</w:t>
    </w:r>
  </w:p>
  <w:p w14:paraId="1B85851D" w14:textId="77777777" w:rsidR="00A8183D" w:rsidRDefault="00A8183D" w:rsidP="009774CB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AD7A9" w14:textId="77777777" w:rsidR="00423C62" w:rsidRPr="009B0D30" w:rsidRDefault="00423C62" w:rsidP="00961638">
    <w:pPr>
      <w:jc w:val="left"/>
    </w:pPr>
    <w:fldSimple w:instr=" DOCPROPERTY &quot;Document number&quot;  \* MERGEFORMAT ">
      <w:r>
        <w:t>UNEP/OzL.Pro/ExCom/95/82</w:t>
      </w:r>
    </w:fldSimple>
  </w:p>
  <w:p w14:paraId="66604935" w14:textId="6B3DC8A3" w:rsidR="00423C62" w:rsidRPr="0033525D" w:rsidRDefault="00423C62" w:rsidP="00961638">
    <w:pPr>
      <w:jc w:val="left"/>
    </w:pPr>
    <w:r>
      <w:t>Annex</w:t>
    </w:r>
    <w:r w:rsidR="00474D47">
      <w:t xml:space="preserve"> </w:t>
    </w:r>
    <w:r>
      <w:t>II</w:t>
    </w:r>
  </w:p>
  <w:p w14:paraId="16E555CA" w14:textId="77777777" w:rsidR="00423C62" w:rsidRDefault="00423C62" w:rsidP="00961638">
    <w:pPr>
      <w:jc w:val="left"/>
    </w:pPr>
  </w:p>
  <w:p w14:paraId="025D1159" w14:textId="77777777" w:rsidR="00961638" w:rsidRPr="0033525D" w:rsidRDefault="00961638" w:rsidP="00961638">
    <w:pPr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8D742" w14:textId="77777777" w:rsidR="00347ACC" w:rsidRPr="009B0D30" w:rsidRDefault="00347ACC" w:rsidP="00347ACC">
    <w:pPr>
      <w:jc w:val="left"/>
    </w:pPr>
    <w:fldSimple w:instr=" DOCPROPERTY &quot;Document number&quot;  \* MERGEFORMAT ">
      <w:r>
        <w:t>UNEP/OzL.Pro/ExCom/95/82</w:t>
      </w:r>
    </w:fldSimple>
  </w:p>
  <w:p w14:paraId="5480D42D" w14:textId="0CB1AB58" w:rsidR="00347ACC" w:rsidRPr="0033525D" w:rsidRDefault="00347ACC" w:rsidP="00347ACC">
    <w:r>
      <w:t>Annex</w:t>
    </w:r>
    <w:r w:rsidR="00474D47">
      <w:t xml:space="preserve"> </w:t>
    </w:r>
    <w:r>
      <w:t>II</w:t>
    </w:r>
  </w:p>
  <w:p w14:paraId="6D58A94C" w14:textId="77777777" w:rsidR="00347ACC" w:rsidRDefault="00347ACC">
    <w:pPr>
      <w:pStyle w:val="Header"/>
    </w:pPr>
  </w:p>
  <w:p w14:paraId="5BE4B2F0" w14:textId="77777777" w:rsidR="00423C62" w:rsidRPr="0033525D" w:rsidRDefault="00423C62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4F7FF" w14:textId="77777777" w:rsidR="00347ACC" w:rsidRPr="009B0D30" w:rsidRDefault="00347ACC" w:rsidP="00DF18F4">
    <w:pPr>
      <w:jc w:val="right"/>
    </w:pPr>
    <w:fldSimple w:instr=" DOCPROPERTY &quot;Document number&quot;  \* MERGEFORMAT ">
      <w:r>
        <w:t>UNEP/OzL.Pro/ExCom/95/82</w:t>
      </w:r>
    </w:fldSimple>
  </w:p>
  <w:p w14:paraId="79F99372" w14:textId="49EF1484" w:rsidR="00347ACC" w:rsidRDefault="00347ACC" w:rsidP="009774CB">
    <w:pPr>
      <w:pStyle w:val="Header"/>
      <w:jc w:val="right"/>
    </w:pPr>
    <w:r>
      <w:t>Annex</w:t>
    </w:r>
    <w:r w:rsidR="00474D47">
      <w:t xml:space="preserve"> </w:t>
    </w:r>
    <w:r>
      <w:t>II</w:t>
    </w:r>
  </w:p>
  <w:p w14:paraId="4DD3D139" w14:textId="77777777" w:rsidR="00423C62" w:rsidRDefault="00423C62" w:rsidP="009774C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3156ED"/>
    <w:multiLevelType w:val="hybridMultilevel"/>
    <w:tmpl w:val="D7D2321C"/>
    <w:lvl w:ilvl="0" w:tplc="6BAE84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095D0C"/>
    <w:multiLevelType w:val="hybridMultilevel"/>
    <w:tmpl w:val="BAE8E34E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6D689B"/>
    <w:multiLevelType w:val="multilevel"/>
    <w:tmpl w:val="A9A238A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4719AE"/>
    <w:multiLevelType w:val="hybridMultilevel"/>
    <w:tmpl w:val="62E68F8A"/>
    <w:lvl w:ilvl="0" w:tplc="D58AA7D6">
      <w:start w:val="1"/>
      <w:numFmt w:val="arabicAbjad"/>
      <w:lvlText w:val="(%1)"/>
      <w:lvlJc w:val="left"/>
      <w:pPr>
        <w:ind w:left="724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 w15:restartNumberingAfterBreak="0">
    <w:nsid w:val="14104C8E"/>
    <w:multiLevelType w:val="hybridMultilevel"/>
    <w:tmpl w:val="660A1B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E10AA7"/>
    <w:multiLevelType w:val="hybridMultilevel"/>
    <w:tmpl w:val="F4F63B1C"/>
    <w:lvl w:ilvl="0" w:tplc="DEEC970E">
      <w:start w:val="1"/>
      <w:numFmt w:val="arabicAbja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52A780F"/>
    <w:multiLevelType w:val="multilevel"/>
    <w:tmpl w:val="95F2F71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501823"/>
    <w:multiLevelType w:val="hybridMultilevel"/>
    <w:tmpl w:val="5CE8862A"/>
    <w:lvl w:ilvl="0" w:tplc="A76AFCA8">
      <w:start w:val="480"/>
      <w:numFmt w:val="bullet"/>
      <w:lvlText w:val="•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3" w15:restartNumberingAfterBreak="0">
    <w:nsid w:val="3BA73891"/>
    <w:multiLevelType w:val="hybridMultilevel"/>
    <w:tmpl w:val="CCB00DC8"/>
    <w:lvl w:ilvl="0" w:tplc="40D22C1E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114629D"/>
    <w:multiLevelType w:val="hybridMultilevel"/>
    <w:tmpl w:val="FDC4F53E"/>
    <w:lvl w:ilvl="0" w:tplc="D58AA7D6">
      <w:start w:val="1"/>
      <w:numFmt w:val="arabicAbjad"/>
      <w:lvlText w:val="(%1)"/>
      <w:lvlJc w:val="left"/>
      <w:pPr>
        <w:ind w:left="1426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5" w15:restartNumberingAfterBreak="0">
    <w:nsid w:val="4C8432FD"/>
    <w:multiLevelType w:val="hybridMultilevel"/>
    <w:tmpl w:val="20C478EA"/>
    <w:lvl w:ilvl="0" w:tplc="454AA82C">
      <w:start w:val="1"/>
      <w:numFmt w:val="arabicAlpha"/>
      <w:lvlText w:val="(%1)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6" w15:restartNumberingAfterBreak="0">
    <w:nsid w:val="4CDE32C3"/>
    <w:multiLevelType w:val="multilevel"/>
    <w:tmpl w:val="46A2351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4DB00D66"/>
    <w:multiLevelType w:val="hybridMultilevel"/>
    <w:tmpl w:val="31944C74"/>
    <w:lvl w:ilvl="0" w:tplc="08981AEE">
      <w:start w:val="1"/>
      <w:numFmt w:val="decimal"/>
      <w:lvlText w:val="(%1)"/>
      <w:lvlJc w:val="left"/>
      <w:pPr>
        <w:ind w:left="724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53786F9D"/>
    <w:multiLevelType w:val="hybridMultilevel"/>
    <w:tmpl w:val="3CDAF5DA"/>
    <w:lvl w:ilvl="0" w:tplc="53AC5ED4">
      <w:start w:val="1"/>
      <w:numFmt w:val="arabicAbjad"/>
      <w:lvlText w:val="(%1)"/>
      <w:lvlJc w:val="left"/>
      <w:pPr>
        <w:ind w:left="7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1" w15:restartNumberingAfterBreak="0">
    <w:nsid w:val="563578C2"/>
    <w:multiLevelType w:val="hybridMultilevel"/>
    <w:tmpl w:val="0B840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3E2800"/>
    <w:multiLevelType w:val="hybridMultilevel"/>
    <w:tmpl w:val="F8F45D3A"/>
    <w:lvl w:ilvl="0" w:tplc="0CE402FC">
      <w:start w:val="1"/>
      <w:numFmt w:val="arabicAbjad"/>
      <w:lvlText w:val="(%1)"/>
      <w:lvlJc w:val="left"/>
      <w:pPr>
        <w:ind w:left="1440" w:hanging="360"/>
      </w:pPr>
      <w:rPr>
        <w:rFonts w:ascii="Simplified Arabic" w:hAnsi="Simplified Arabic" w:cs="Simplified Arabic" w:hint="default"/>
        <w:i w:val="0"/>
        <w:iCs w:val="0"/>
        <w:sz w:val="24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BC4311B"/>
    <w:multiLevelType w:val="multilevel"/>
    <w:tmpl w:val="373090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5D3D329A"/>
    <w:multiLevelType w:val="hybridMultilevel"/>
    <w:tmpl w:val="D37CB3FC"/>
    <w:lvl w:ilvl="0" w:tplc="53AC5ED4">
      <w:start w:val="1"/>
      <w:numFmt w:val="arabicAbjad"/>
      <w:lvlText w:val="(%1)"/>
      <w:lvlJc w:val="left"/>
      <w:pPr>
        <w:ind w:left="7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5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E64812"/>
    <w:multiLevelType w:val="hybridMultilevel"/>
    <w:tmpl w:val="4036DF88"/>
    <w:lvl w:ilvl="0" w:tplc="A76AFCA8">
      <w:start w:val="48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230065"/>
    <w:multiLevelType w:val="hybridMultilevel"/>
    <w:tmpl w:val="31944C74"/>
    <w:lvl w:ilvl="0" w:tplc="FFFFFFFF">
      <w:start w:val="1"/>
      <w:numFmt w:val="decimal"/>
      <w:lvlText w:val="(%1)"/>
      <w:lvlJc w:val="left"/>
      <w:pPr>
        <w:ind w:left="724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8" w15:restartNumberingAfterBreak="0">
    <w:nsid w:val="66581430"/>
    <w:multiLevelType w:val="hybridMultilevel"/>
    <w:tmpl w:val="E6BC7560"/>
    <w:lvl w:ilvl="0" w:tplc="BC2421BE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890265F"/>
    <w:multiLevelType w:val="hybridMultilevel"/>
    <w:tmpl w:val="AD3675A2"/>
    <w:lvl w:ilvl="0" w:tplc="218A05E8">
      <w:start w:val="1"/>
      <w:numFmt w:val="decimal"/>
      <w:lvlText w:val="(%1)"/>
      <w:lvlJc w:val="left"/>
      <w:pPr>
        <w:ind w:left="214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62" w:hanging="360"/>
      </w:pPr>
    </w:lvl>
    <w:lvl w:ilvl="2" w:tplc="0809001B" w:tentative="1">
      <w:start w:val="1"/>
      <w:numFmt w:val="lowerRoman"/>
      <w:lvlText w:val="%3."/>
      <w:lvlJc w:val="right"/>
      <w:pPr>
        <w:ind w:left="3582" w:hanging="180"/>
      </w:pPr>
    </w:lvl>
    <w:lvl w:ilvl="3" w:tplc="0809000F" w:tentative="1">
      <w:start w:val="1"/>
      <w:numFmt w:val="decimal"/>
      <w:lvlText w:val="%4."/>
      <w:lvlJc w:val="left"/>
      <w:pPr>
        <w:ind w:left="4302" w:hanging="360"/>
      </w:pPr>
    </w:lvl>
    <w:lvl w:ilvl="4" w:tplc="08090019" w:tentative="1">
      <w:start w:val="1"/>
      <w:numFmt w:val="lowerLetter"/>
      <w:lvlText w:val="%5."/>
      <w:lvlJc w:val="left"/>
      <w:pPr>
        <w:ind w:left="5022" w:hanging="360"/>
      </w:pPr>
    </w:lvl>
    <w:lvl w:ilvl="5" w:tplc="0809001B" w:tentative="1">
      <w:start w:val="1"/>
      <w:numFmt w:val="lowerRoman"/>
      <w:lvlText w:val="%6."/>
      <w:lvlJc w:val="right"/>
      <w:pPr>
        <w:ind w:left="5742" w:hanging="180"/>
      </w:pPr>
    </w:lvl>
    <w:lvl w:ilvl="6" w:tplc="0809000F" w:tentative="1">
      <w:start w:val="1"/>
      <w:numFmt w:val="decimal"/>
      <w:lvlText w:val="%7."/>
      <w:lvlJc w:val="left"/>
      <w:pPr>
        <w:ind w:left="6462" w:hanging="360"/>
      </w:pPr>
    </w:lvl>
    <w:lvl w:ilvl="7" w:tplc="08090019" w:tentative="1">
      <w:start w:val="1"/>
      <w:numFmt w:val="lowerLetter"/>
      <w:lvlText w:val="%8."/>
      <w:lvlJc w:val="left"/>
      <w:pPr>
        <w:ind w:left="7182" w:hanging="360"/>
      </w:pPr>
    </w:lvl>
    <w:lvl w:ilvl="8" w:tplc="0809001B" w:tentative="1">
      <w:start w:val="1"/>
      <w:numFmt w:val="lowerRoman"/>
      <w:lvlText w:val="%9."/>
      <w:lvlJc w:val="right"/>
      <w:pPr>
        <w:ind w:left="7902" w:hanging="180"/>
      </w:pPr>
    </w:lvl>
  </w:abstractNum>
  <w:abstractNum w:abstractNumId="40" w15:restartNumberingAfterBreak="0">
    <w:nsid w:val="6C246C9C"/>
    <w:multiLevelType w:val="hybridMultilevel"/>
    <w:tmpl w:val="8460FA52"/>
    <w:lvl w:ilvl="0" w:tplc="19C26C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F45707"/>
    <w:multiLevelType w:val="hybridMultilevel"/>
    <w:tmpl w:val="A38251F0"/>
    <w:lvl w:ilvl="0" w:tplc="BF40725E">
      <w:start w:val="1"/>
      <w:numFmt w:val="arabicAbja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BB0F5D"/>
    <w:multiLevelType w:val="hybridMultilevel"/>
    <w:tmpl w:val="E6C6F3A6"/>
    <w:lvl w:ilvl="0" w:tplc="AB961390">
      <w:start w:val="1"/>
      <w:numFmt w:val="decimal"/>
      <w:lvlText w:val="%1-"/>
      <w:lvlJc w:val="left"/>
      <w:pPr>
        <w:ind w:left="724" w:hanging="360"/>
      </w:pPr>
      <w:rPr>
        <w:rFonts w:hint="default"/>
        <w:b w:val="0"/>
        <w:bCs w:val="0"/>
        <w:i w:val="0"/>
        <w:iCs w:val="0"/>
        <w:sz w:val="26"/>
        <w:szCs w:val="26"/>
      </w:rPr>
    </w:lvl>
    <w:lvl w:ilvl="1" w:tplc="08090019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43" w15:restartNumberingAfterBreak="0">
    <w:nsid w:val="7D9939FC"/>
    <w:multiLevelType w:val="hybridMultilevel"/>
    <w:tmpl w:val="6A5CB886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45" w15:restartNumberingAfterBreak="0">
    <w:nsid w:val="7F8A1AC4"/>
    <w:multiLevelType w:val="hybridMultilevel"/>
    <w:tmpl w:val="1F4E59D8"/>
    <w:lvl w:ilvl="0" w:tplc="FFFFFFFF">
      <w:start w:val="1"/>
      <w:numFmt w:val="decimal"/>
      <w:lvlText w:val="%1-"/>
      <w:lvlJc w:val="left"/>
      <w:pPr>
        <w:ind w:left="724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9"/>
  </w:num>
  <w:num w:numId="17" w16cid:durableId="1667854031">
    <w:abstractNumId w:val="28"/>
  </w:num>
  <w:num w:numId="18" w16cid:durableId="1318270324">
    <w:abstractNumId w:val="29"/>
  </w:num>
  <w:num w:numId="19" w16cid:durableId="2133593865">
    <w:abstractNumId w:val="44"/>
  </w:num>
  <w:num w:numId="20" w16cid:durableId="1935045211">
    <w:abstractNumId w:val="22"/>
  </w:num>
  <w:num w:numId="21" w16cid:durableId="1318917148">
    <w:abstractNumId w:val="14"/>
  </w:num>
  <w:num w:numId="22" w16cid:durableId="1824200708">
    <w:abstractNumId w:val="20"/>
  </w:num>
  <w:num w:numId="23" w16cid:durableId="1051735893">
    <w:abstractNumId w:val="35"/>
  </w:num>
  <w:num w:numId="24" w16cid:durableId="2119831705">
    <w:abstractNumId w:val="42"/>
  </w:num>
  <w:num w:numId="25" w16cid:durableId="256523321">
    <w:abstractNumId w:val="12"/>
  </w:num>
  <w:num w:numId="26" w16cid:durableId="1836335320">
    <w:abstractNumId w:val="30"/>
  </w:num>
  <w:num w:numId="27" w16cid:durableId="1488328577">
    <w:abstractNumId w:val="34"/>
  </w:num>
  <w:num w:numId="28" w16cid:durableId="1066301477">
    <w:abstractNumId w:val="39"/>
  </w:num>
  <w:num w:numId="29" w16cid:durableId="1933855533">
    <w:abstractNumId w:val="26"/>
  </w:num>
  <w:num w:numId="30" w16cid:durableId="1215971379">
    <w:abstractNumId w:val="13"/>
  </w:num>
  <w:num w:numId="31" w16cid:durableId="638993724">
    <w:abstractNumId w:val="18"/>
  </w:num>
  <w:num w:numId="32" w16cid:durableId="1057164919">
    <w:abstractNumId w:val="33"/>
  </w:num>
  <w:num w:numId="33" w16cid:durableId="1502232898">
    <w:abstractNumId w:val="15"/>
  </w:num>
  <w:num w:numId="34" w16cid:durableId="859244314">
    <w:abstractNumId w:val="27"/>
  </w:num>
  <w:num w:numId="35" w16cid:durableId="1170604251">
    <w:abstractNumId w:val="37"/>
  </w:num>
  <w:num w:numId="36" w16cid:durableId="15081447">
    <w:abstractNumId w:val="40"/>
  </w:num>
  <w:num w:numId="37" w16cid:durableId="909389344">
    <w:abstractNumId w:val="11"/>
  </w:num>
  <w:num w:numId="38" w16cid:durableId="988483958">
    <w:abstractNumId w:val="16"/>
  </w:num>
  <w:num w:numId="39" w16cid:durableId="2075160942">
    <w:abstractNumId w:val="36"/>
  </w:num>
  <w:num w:numId="40" w16cid:durableId="299698897">
    <w:abstractNumId w:val="21"/>
  </w:num>
  <w:num w:numId="41" w16cid:durableId="37122482">
    <w:abstractNumId w:val="45"/>
  </w:num>
  <w:num w:numId="42" w16cid:durableId="1832990648">
    <w:abstractNumId w:val="32"/>
  </w:num>
  <w:num w:numId="43" w16cid:durableId="1807818421">
    <w:abstractNumId w:val="24"/>
  </w:num>
  <w:num w:numId="44" w16cid:durableId="986664898">
    <w:abstractNumId w:val="43"/>
  </w:num>
  <w:num w:numId="45" w16cid:durableId="1926987186">
    <w:abstractNumId w:val="38"/>
  </w:num>
  <w:num w:numId="46" w16cid:durableId="1877113761">
    <w:abstractNumId w:val="25"/>
  </w:num>
  <w:num w:numId="47" w16cid:durableId="1678312264">
    <w:abstractNumId w:val="17"/>
  </w:num>
  <w:num w:numId="48" w16cid:durableId="1785536459">
    <w:abstractNumId w:val="41"/>
  </w:num>
  <w:num w:numId="49" w16cid:durableId="142475384">
    <w:abstractNumId w:val="23"/>
  </w:num>
  <w:num w:numId="50" w16cid:durableId="573121840">
    <w:abstractNumId w:val="3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D9"/>
    <w:rsid w:val="000035A9"/>
    <w:rsid w:val="0000501A"/>
    <w:rsid w:val="00005C1C"/>
    <w:rsid w:val="00005F5F"/>
    <w:rsid w:val="00010CFD"/>
    <w:rsid w:val="000124D9"/>
    <w:rsid w:val="00013011"/>
    <w:rsid w:val="00013372"/>
    <w:rsid w:val="00014250"/>
    <w:rsid w:val="000147A9"/>
    <w:rsid w:val="00014A07"/>
    <w:rsid w:val="00016740"/>
    <w:rsid w:val="00016CE3"/>
    <w:rsid w:val="00017133"/>
    <w:rsid w:val="000176DB"/>
    <w:rsid w:val="000211E7"/>
    <w:rsid w:val="00021FC2"/>
    <w:rsid w:val="0002424C"/>
    <w:rsid w:val="00033DAB"/>
    <w:rsid w:val="00035516"/>
    <w:rsid w:val="00037736"/>
    <w:rsid w:val="00040073"/>
    <w:rsid w:val="00041069"/>
    <w:rsid w:val="00041D3F"/>
    <w:rsid w:val="0004254A"/>
    <w:rsid w:val="00043A73"/>
    <w:rsid w:val="00045ECC"/>
    <w:rsid w:val="0005471B"/>
    <w:rsid w:val="00054F85"/>
    <w:rsid w:val="000564B2"/>
    <w:rsid w:val="0005773A"/>
    <w:rsid w:val="0006027C"/>
    <w:rsid w:val="00061D55"/>
    <w:rsid w:val="00064AE2"/>
    <w:rsid w:val="00071C0A"/>
    <w:rsid w:val="00081079"/>
    <w:rsid w:val="000861FE"/>
    <w:rsid w:val="00086957"/>
    <w:rsid w:val="0009789E"/>
    <w:rsid w:val="000A117A"/>
    <w:rsid w:val="000A3051"/>
    <w:rsid w:val="000A30E7"/>
    <w:rsid w:val="000A33CB"/>
    <w:rsid w:val="000A5038"/>
    <w:rsid w:val="000A78FD"/>
    <w:rsid w:val="000A7CA5"/>
    <w:rsid w:val="000B181F"/>
    <w:rsid w:val="000B66FC"/>
    <w:rsid w:val="000C0F22"/>
    <w:rsid w:val="000C2FE8"/>
    <w:rsid w:val="000C3A63"/>
    <w:rsid w:val="000C7A9E"/>
    <w:rsid w:val="000D05FE"/>
    <w:rsid w:val="000D21D1"/>
    <w:rsid w:val="000D2DDB"/>
    <w:rsid w:val="000D408D"/>
    <w:rsid w:val="000D71A9"/>
    <w:rsid w:val="000E5162"/>
    <w:rsid w:val="000F7BAB"/>
    <w:rsid w:val="00100A54"/>
    <w:rsid w:val="00105E74"/>
    <w:rsid w:val="00110710"/>
    <w:rsid w:val="00110BCC"/>
    <w:rsid w:val="00113224"/>
    <w:rsid w:val="0011352E"/>
    <w:rsid w:val="001146F5"/>
    <w:rsid w:val="001178C7"/>
    <w:rsid w:val="0012169F"/>
    <w:rsid w:val="00121ACA"/>
    <w:rsid w:val="00122BB1"/>
    <w:rsid w:val="00125D17"/>
    <w:rsid w:val="00126349"/>
    <w:rsid w:val="0013041D"/>
    <w:rsid w:val="001356CB"/>
    <w:rsid w:val="0014403E"/>
    <w:rsid w:val="0014629D"/>
    <w:rsid w:val="00147308"/>
    <w:rsid w:val="001474EF"/>
    <w:rsid w:val="001635A4"/>
    <w:rsid w:val="00163D9F"/>
    <w:rsid w:val="00166240"/>
    <w:rsid w:val="001670D0"/>
    <w:rsid w:val="0017014C"/>
    <w:rsid w:val="00171A33"/>
    <w:rsid w:val="00173CB7"/>
    <w:rsid w:val="0018166A"/>
    <w:rsid w:val="0018484C"/>
    <w:rsid w:val="0019265C"/>
    <w:rsid w:val="00195048"/>
    <w:rsid w:val="00196603"/>
    <w:rsid w:val="001A1B71"/>
    <w:rsid w:val="001A584B"/>
    <w:rsid w:val="001A6020"/>
    <w:rsid w:val="001A6AE1"/>
    <w:rsid w:val="001A7A91"/>
    <w:rsid w:val="001B3F87"/>
    <w:rsid w:val="001B439E"/>
    <w:rsid w:val="001B6D98"/>
    <w:rsid w:val="001C1F43"/>
    <w:rsid w:val="001C2777"/>
    <w:rsid w:val="001C39E9"/>
    <w:rsid w:val="001C7155"/>
    <w:rsid w:val="001D134E"/>
    <w:rsid w:val="001D2B45"/>
    <w:rsid w:val="001E1E2B"/>
    <w:rsid w:val="001F08F1"/>
    <w:rsid w:val="001F32BA"/>
    <w:rsid w:val="002012CC"/>
    <w:rsid w:val="00203F7D"/>
    <w:rsid w:val="002060FC"/>
    <w:rsid w:val="0020657D"/>
    <w:rsid w:val="00211CF7"/>
    <w:rsid w:val="00213353"/>
    <w:rsid w:val="00220C89"/>
    <w:rsid w:val="002246BD"/>
    <w:rsid w:val="0022551B"/>
    <w:rsid w:val="00227949"/>
    <w:rsid w:val="00233490"/>
    <w:rsid w:val="00233561"/>
    <w:rsid w:val="00240E07"/>
    <w:rsid w:val="00242C0F"/>
    <w:rsid w:val="002445E7"/>
    <w:rsid w:val="00245DA8"/>
    <w:rsid w:val="0024671C"/>
    <w:rsid w:val="00254408"/>
    <w:rsid w:val="00260936"/>
    <w:rsid w:val="0028029A"/>
    <w:rsid w:val="00283001"/>
    <w:rsid w:val="00284381"/>
    <w:rsid w:val="002859FD"/>
    <w:rsid w:val="00290D95"/>
    <w:rsid w:val="002957F2"/>
    <w:rsid w:val="002A1F0B"/>
    <w:rsid w:val="002A1F58"/>
    <w:rsid w:val="002A2681"/>
    <w:rsid w:val="002A6065"/>
    <w:rsid w:val="002A6EB1"/>
    <w:rsid w:val="002A7034"/>
    <w:rsid w:val="002B1089"/>
    <w:rsid w:val="002B1DA8"/>
    <w:rsid w:val="002B3482"/>
    <w:rsid w:val="002B3A49"/>
    <w:rsid w:val="002B3D37"/>
    <w:rsid w:val="002B4735"/>
    <w:rsid w:val="002B4A7A"/>
    <w:rsid w:val="002B535E"/>
    <w:rsid w:val="002B695E"/>
    <w:rsid w:val="002C0D02"/>
    <w:rsid w:val="002C1DD9"/>
    <w:rsid w:val="002C26DF"/>
    <w:rsid w:val="002C2EB1"/>
    <w:rsid w:val="002C7DA7"/>
    <w:rsid w:val="002E070E"/>
    <w:rsid w:val="002E424C"/>
    <w:rsid w:val="002E5157"/>
    <w:rsid w:val="002E6A6F"/>
    <w:rsid w:val="002E7EF7"/>
    <w:rsid w:val="002F2F98"/>
    <w:rsid w:val="002F468D"/>
    <w:rsid w:val="002F505F"/>
    <w:rsid w:val="00301BBD"/>
    <w:rsid w:val="00304F72"/>
    <w:rsid w:val="00307164"/>
    <w:rsid w:val="00310C72"/>
    <w:rsid w:val="00314178"/>
    <w:rsid w:val="00316F6B"/>
    <w:rsid w:val="00317369"/>
    <w:rsid w:val="00321DB2"/>
    <w:rsid w:val="00323978"/>
    <w:rsid w:val="00323D45"/>
    <w:rsid w:val="00324820"/>
    <w:rsid w:val="00324DB2"/>
    <w:rsid w:val="00333ACB"/>
    <w:rsid w:val="00340DAC"/>
    <w:rsid w:val="00347ACC"/>
    <w:rsid w:val="00347F41"/>
    <w:rsid w:val="00347FE7"/>
    <w:rsid w:val="0035158B"/>
    <w:rsid w:val="00353169"/>
    <w:rsid w:val="0035441C"/>
    <w:rsid w:val="003555FE"/>
    <w:rsid w:val="003559D6"/>
    <w:rsid w:val="003578A0"/>
    <w:rsid w:val="00357E7B"/>
    <w:rsid w:val="00366D58"/>
    <w:rsid w:val="00371BBC"/>
    <w:rsid w:val="00373CD5"/>
    <w:rsid w:val="003744A0"/>
    <w:rsid w:val="00375209"/>
    <w:rsid w:val="00376F0F"/>
    <w:rsid w:val="00377624"/>
    <w:rsid w:val="00386543"/>
    <w:rsid w:val="003A0079"/>
    <w:rsid w:val="003B6790"/>
    <w:rsid w:val="003C2739"/>
    <w:rsid w:val="003C7EAB"/>
    <w:rsid w:val="003D09CF"/>
    <w:rsid w:val="003D34ED"/>
    <w:rsid w:val="003D68B2"/>
    <w:rsid w:val="003D7778"/>
    <w:rsid w:val="003F2852"/>
    <w:rsid w:val="003F388A"/>
    <w:rsid w:val="003F451E"/>
    <w:rsid w:val="003F53C9"/>
    <w:rsid w:val="003F652B"/>
    <w:rsid w:val="00400058"/>
    <w:rsid w:val="00400FE2"/>
    <w:rsid w:val="00403F12"/>
    <w:rsid w:val="00406520"/>
    <w:rsid w:val="00407924"/>
    <w:rsid w:val="0041175A"/>
    <w:rsid w:val="00413BF4"/>
    <w:rsid w:val="00413EBF"/>
    <w:rsid w:val="00416089"/>
    <w:rsid w:val="00416AD7"/>
    <w:rsid w:val="00423C62"/>
    <w:rsid w:val="00426082"/>
    <w:rsid w:val="00432532"/>
    <w:rsid w:val="004339E1"/>
    <w:rsid w:val="0044153F"/>
    <w:rsid w:val="00442177"/>
    <w:rsid w:val="00444D94"/>
    <w:rsid w:val="0044603A"/>
    <w:rsid w:val="00447760"/>
    <w:rsid w:val="00453225"/>
    <w:rsid w:val="00456EA8"/>
    <w:rsid w:val="00461033"/>
    <w:rsid w:val="00461F4D"/>
    <w:rsid w:val="00464B77"/>
    <w:rsid w:val="00465A01"/>
    <w:rsid w:val="00465F5A"/>
    <w:rsid w:val="004725BC"/>
    <w:rsid w:val="0047330A"/>
    <w:rsid w:val="00473C55"/>
    <w:rsid w:val="00474960"/>
    <w:rsid w:val="00474D47"/>
    <w:rsid w:val="004769D2"/>
    <w:rsid w:val="00477BFC"/>
    <w:rsid w:val="00481F4D"/>
    <w:rsid w:val="00482432"/>
    <w:rsid w:val="004833FB"/>
    <w:rsid w:val="00486F3C"/>
    <w:rsid w:val="00490BD0"/>
    <w:rsid w:val="004933B5"/>
    <w:rsid w:val="004A3C9C"/>
    <w:rsid w:val="004A4568"/>
    <w:rsid w:val="004B0A90"/>
    <w:rsid w:val="004B1789"/>
    <w:rsid w:val="004B41A3"/>
    <w:rsid w:val="004B4CD9"/>
    <w:rsid w:val="004B6BE6"/>
    <w:rsid w:val="004C2399"/>
    <w:rsid w:val="004C4062"/>
    <w:rsid w:val="004C5B74"/>
    <w:rsid w:val="004D09C4"/>
    <w:rsid w:val="004D58A5"/>
    <w:rsid w:val="004D6DEA"/>
    <w:rsid w:val="004D73A5"/>
    <w:rsid w:val="004E45EA"/>
    <w:rsid w:val="004E61D4"/>
    <w:rsid w:val="004E681C"/>
    <w:rsid w:val="0050065F"/>
    <w:rsid w:val="00501BD2"/>
    <w:rsid w:val="005053F0"/>
    <w:rsid w:val="00506769"/>
    <w:rsid w:val="00506DE0"/>
    <w:rsid w:val="00507457"/>
    <w:rsid w:val="0051012D"/>
    <w:rsid w:val="0051194C"/>
    <w:rsid w:val="00513335"/>
    <w:rsid w:val="00514530"/>
    <w:rsid w:val="00515914"/>
    <w:rsid w:val="0053096E"/>
    <w:rsid w:val="0053735E"/>
    <w:rsid w:val="00545DE0"/>
    <w:rsid w:val="005548DB"/>
    <w:rsid w:val="005577F8"/>
    <w:rsid w:val="00560399"/>
    <w:rsid w:val="005604B5"/>
    <w:rsid w:val="005614AB"/>
    <w:rsid w:val="005623EA"/>
    <w:rsid w:val="005652C6"/>
    <w:rsid w:val="00566B3E"/>
    <w:rsid w:val="00570F18"/>
    <w:rsid w:val="00571E99"/>
    <w:rsid w:val="005722B8"/>
    <w:rsid w:val="0058070E"/>
    <w:rsid w:val="00582992"/>
    <w:rsid w:val="00582AB6"/>
    <w:rsid w:val="0058789E"/>
    <w:rsid w:val="00590FC5"/>
    <w:rsid w:val="0059303D"/>
    <w:rsid w:val="0059630F"/>
    <w:rsid w:val="00596650"/>
    <w:rsid w:val="005A4980"/>
    <w:rsid w:val="005A5F04"/>
    <w:rsid w:val="005B36F0"/>
    <w:rsid w:val="005B65DF"/>
    <w:rsid w:val="005C0E7C"/>
    <w:rsid w:val="005C2D28"/>
    <w:rsid w:val="005C5977"/>
    <w:rsid w:val="005C66ED"/>
    <w:rsid w:val="005C6D6B"/>
    <w:rsid w:val="005C7D4A"/>
    <w:rsid w:val="005D07F8"/>
    <w:rsid w:val="005D2C7C"/>
    <w:rsid w:val="005D39A6"/>
    <w:rsid w:val="005D4FD2"/>
    <w:rsid w:val="005D7699"/>
    <w:rsid w:val="005E0F48"/>
    <w:rsid w:val="005E5495"/>
    <w:rsid w:val="005F3EF7"/>
    <w:rsid w:val="005F40B9"/>
    <w:rsid w:val="00601E95"/>
    <w:rsid w:val="00602451"/>
    <w:rsid w:val="00603E46"/>
    <w:rsid w:val="006161A0"/>
    <w:rsid w:val="00624AEF"/>
    <w:rsid w:val="00631E83"/>
    <w:rsid w:val="006360F9"/>
    <w:rsid w:val="006409D8"/>
    <w:rsid w:val="00640F44"/>
    <w:rsid w:val="0064144F"/>
    <w:rsid w:val="00643C86"/>
    <w:rsid w:val="00645FA4"/>
    <w:rsid w:val="00662070"/>
    <w:rsid w:val="006626EC"/>
    <w:rsid w:val="00662A73"/>
    <w:rsid w:val="00663F19"/>
    <w:rsid w:val="006648D2"/>
    <w:rsid w:val="0067034D"/>
    <w:rsid w:val="0067139D"/>
    <w:rsid w:val="00676EB4"/>
    <w:rsid w:val="00682906"/>
    <w:rsid w:val="006855C3"/>
    <w:rsid w:val="00687CAB"/>
    <w:rsid w:val="006902B1"/>
    <w:rsid w:val="00691E9D"/>
    <w:rsid w:val="00697F8C"/>
    <w:rsid w:val="006B12F5"/>
    <w:rsid w:val="006B24FC"/>
    <w:rsid w:val="006B6080"/>
    <w:rsid w:val="006C70A1"/>
    <w:rsid w:val="006D2022"/>
    <w:rsid w:val="006D247F"/>
    <w:rsid w:val="006E14F0"/>
    <w:rsid w:val="006E15CF"/>
    <w:rsid w:val="006E3940"/>
    <w:rsid w:val="006E39D3"/>
    <w:rsid w:val="006F2A2C"/>
    <w:rsid w:val="00702662"/>
    <w:rsid w:val="00711B94"/>
    <w:rsid w:val="007150B6"/>
    <w:rsid w:val="007256DB"/>
    <w:rsid w:val="007319A3"/>
    <w:rsid w:val="007346B4"/>
    <w:rsid w:val="00735957"/>
    <w:rsid w:val="00735D12"/>
    <w:rsid w:val="00737748"/>
    <w:rsid w:val="00737759"/>
    <w:rsid w:val="00737AE9"/>
    <w:rsid w:val="00737DB9"/>
    <w:rsid w:val="00741E2B"/>
    <w:rsid w:val="0074748F"/>
    <w:rsid w:val="00752CB0"/>
    <w:rsid w:val="0075592E"/>
    <w:rsid w:val="007559ED"/>
    <w:rsid w:val="00756659"/>
    <w:rsid w:val="00757AEF"/>
    <w:rsid w:val="007646D4"/>
    <w:rsid w:val="00774F4B"/>
    <w:rsid w:val="007753CD"/>
    <w:rsid w:val="0077612F"/>
    <w:rsid w:val="007820FF"/>
    <w:rsid w:val="00786303"/>
    <w:rsid w:val="00786775"/>
    <w:rsid w:val="00787187"/>
    <w:rsid w:val="00790C7F"/>
    <w:rsid w:val="00791A1A"/>
    <w:rsid w:val="0079215F"/>
    <w:rsid w:val="0079275E"/>
    <w:rsid w:val="007974BE"/>
    <w:rsid w:val="007A086C"/>
    <w:rsid w:val="007A1FFA"/>
    <w:rsid w:val="007B0A34"/>
    <w:rsid w:val="007B0A68"/>
    <w:rsid w:val="007B421F"/>
    <w:rsid w:val="007C13BC"/>
    <w:rsid w:val="007C16D9"/>
    <w:rsid w:val="007C6EF9"/>
    <w:rsid w:val="007D141D"/>
    <w:rsid w:val="007D4178"/>
    <w:rsid w:val="007D42E7"/>
    <w:rsid w:val="007D567C"/>
    <w:rsid w:val="007E26F8"/>
    <w:rsid w:val="007E591F"/>
    <w:rsid w:val="007E5D09"/>
    <w:rsid w:val="007E79BE"/>
    <w:rsid w:val="007F1041"/>
    <w:rsid w:val="007F37C7"/>
    <w:rsid w:val="007F4065"/>
    <w:rsid w:val="007F7D4F"/>
    <w:rsid w:val="008000E0"/>
    <w:rsid w:val="00800651"/>
    <w:rsid w:val="0080116B"/>
    <w:rsid w:val="008029C0"/>
    <w:rsid w:val="0080351B"/>
    <w:rsid w:val="00803975"/>
    <w:rsid w:val="00804957"/>
    <w:rsid w:val="0080568E"/>
    <w:rsid w:val="0080676F"/>
    <w:rsid w:val="00806BE1"/>
    <w:rsid w:val="00807ECF"/>
    <w:rsid w:val="00814E9C"/>
    <w:rsid w:val="0081501B"/>
    <w:rsid w:val="00821AEE"/>
    <w:rsid w:val="00826BCB"/>
    <w:rsid w:val="0083438E"/>
    <w:rsid w:val="008413AB"/>
    <w:rsid w:val="00841E75"/>
    <w:rsid w:val="00842C18"/>
    <w:rsid w:val="00847DAC"/>
    <w:rsid w:val="008510F6"/>
    <w:rsid w:val="00854A36"/>
    <w:rsid w:val="008641F8"/>
    <w:rsid w:val="008651D7"/>
    <w:rsid w:val="00871BD3"/>
    <w:rsid w:val="00872722"/>
    <w:rsid w:val="00872F83"/>
    <w:rsid w:val="008748E7"/>
    <w:rsid w:val="00876A2C"/>
    <w:rsid w:val="00885865"/>
    <w:rsid w:val="008860FF"/>
    <w:rsid w:val="00893EBB"/>
    <w:rsid w:val="008957FC"/>
    <w:rsid w:val="008A1ED5"/>
    <w:rsid w:val="008A54D4"/>
    <w:rsid w:val="008A57B7"/>
    <w:rsid w:val="008A7374"/>
    <w:rsid w:val="008A74C6"/>
    <w:rsid w:val="008B3493"/>
    <w:rsid w:val="008B4645"/>
    <w:rsid w:val="008C797B"/>
    <w:rsid w:val="008E0B56"/>
    <w:rsid w:val="008E0BF8"/>
    <w:rsid w:val="008E1119"/>
    <w:rsid w:val="008E2901"/>
    <w:rsid w:val="008E2DA4"/>
    <w:rsid w:val="008E3649"/>
    <w:rsid w:val="008E376C"/>
    <w:rsid w:val="008E3DF3"/>
    <w:rsid w:val="008E3F78"/>
    <w:rsid w:val="008E768E"/>
    <w:rsid w:val="008E7A0C"/>
    <w:rsid w:val="008F1FAB"/>
    <w:rsid w:val="008F2549"/>
    <w:rsid w:val="008F7145"/>
    <w:rsid w:val="008F754E"/>
    <w:rsid w:val="0090319B"/>
    <w:rsid w:val="009037FF"/>
    <w:rsid w:val="0091083E"/>
    <w:rsid w:val="00913B08"/>
    <w:rsid w:val="00914C27"/>
    <w:rsid w:val="00914CB5"/>
    <w:rsid w:val="00926A21"/>
    <w:rsid w:val="0093161F"/>
    <w:rsid w:val="00934907"/>
    <w:rsid w:val="00940B6E"/>
    <w:rsid w:val="00943A1C"/>
    <w:rsid w:val="009470A9"/>
    <w:rsid w:val="00951028"/>
    <w:rsid w:val="00951210"/>
    <w:rsid w:val="0095278D"/>
    <w:rsid w:val="009556F2"/>
    <w:rsid w:val="00956181"/>
    <w:rsid w:val="00961638"/>
    <w:rsid w:val="00963846"/>
    <w:rsid w:val="00967E26"/>
    <w:rsid w:val="00971010"/>
    <w:rsid w:val="00973FB4"/>
    <w:rsid w:val="00976E8A"/>
    <w:rsid w:val="00983FD1"/>
    <w:rsid w:val="00991169"/>
    <w:rsid w:val="00992514"/>
    <w:rsid w:val="009953D0"/>
    <w:rsid w:val="0099756E"/>
    <w:rsid w:val="009A0F84"/>
    <w:rsid w:val="009A1472"/>
    <w:rsid w:val="009A3259"/>
    <w:rsid w:val="009A53EF"/>
    <w:rsid w:val="009B04E2"/>
    <w:rsid w:val="009B6A0E"/>
    <w:rsid w:val="009C072A"/>
    <w:rsid w:val="009C46B2"/>
    <w:rsid w:val="009C78CC"/>
    <w:rsid w:val="009D0774"/>
    <w:rsid w:val="009D0F40"/>
    <w:rsid w:val="009D596F"/>
    <w:rsid w:val="009D6034"/>
    <w:rsid w:val="009E376A"/>
    <w:rsid w:val="009E4971"/>
    <w:rsid w:val="009E5139"/>
    <w:rsid w:val="009F15D5"/>
    <w:rsid w:val="009F7C1D"/>
    <w:rsid w:val="00A00526"/>
    <w:rsid w:val="00A01055"/>
    <w:rsid w:val="00A02574"/>
    <w:rsid w:val="00A02AD0"/>
    <w:rsid w:val="00A02C1A"/>
    <w:rsid w:val="00A03620"/>
    <w:rsid w:val="00A052E0"/>
    <w:rsid w:val="00A167BE"/>
    <w:rsid w:val="00A203AD"/>
    <w:rsid w:val="00A204E7"/>
    <w:rsid w:val="00A2054A"/>
    <w:rsid w:val="00A244F8"/>
    <w:rsid w:val="00A310B6"/>
    <w:rsid w:val="00A35B2E"/>
    <w:rsid w:val="00A40C1A"/>
    <w:rsid w:val="00A43DE8"/>
    <w:rsid w:val="00A44778"/>
    <w:rsid w:val="00A511C0"/>
    <w:rsid w:val="00A54BCA"/>
    <w:rsid w:val="00A5757F"/>
    <w:rsid w:val="00A64BF9"/>
    <w:rsid w:val="00A67485"/>
    <w:rsid w:val="00A71CE8"/>
    <w:rsid w:val="00A72EBB"/>
    <w:rsid w:val="00A755B6"/>
    <w:rsid w:val="00A76C1D"/>
    <w:rsid w:val="00A80283"/>
    <w:rsid w:val="00A807BA"/>
    <w:rsid w:val="00A8183D"/>
    <w:rsid w:val="00A94668"/>
    <w:rsid w:val="00A9798D"/>
    <w:rsid w:val="00AA1611"/>
    <w:rsid w:val="00AA583B"/>
    <w:rsid w:val="00AA74B4"/>
    <w:rsid w:val="00AB1011"/>
    <w:rsid w:val="00AB4886"/>
    <w:rsid w:val="00AB5954"/>
    <w:rsid w:val="00AC54AC"/>
    <w:rsid w:val="00AC56FC"/>
    <w:rsid w:val="00AC72CC"/>
    <w:rsid w:val="00AE0EF3"/>
    <w:rsid w:val="00AE3EDA"/>
    <w:rsid w:val="00AE6394"/>
    <w:rsid w:val="00AE75A2"/>
    <w:rsid w:val="00AF6FAE"/>
    <w:rsid w:val="00AF7005"/>
    <w:rsid w:val="00B02D76"/>
    <w:rsid w:val="00B05871"/>
    <w:rsid w:val="00B06B1C"/>
    <w:rsid w:val="00B10471"/>
    <w:rsid w:val="00B10496"/>
    <w:rsid w:val="00B10663"/>
    <w:rsid w:val="00B11DB6"/>
    <w:rsid w:val="00B1731E"/>
    <w:rsid w:val="00B34B69"/>
    <w:rsid w:val="00B34F9A"/>
    <w:rsid w:val="00B355B2"/>
    <w:rsid w:val="00B36BFA"/>
    <w:rsid w:val="00B40E87"/>
    <w:rsid w:val="00B42342"/>
    <w:rsid w:val="00B46EE7"/>
    <w:rsid w:val="00B6094B"/>
    <w:rsid w:val="00B61192"/>
    <w:rsid w:val="00B65107"/>
    <w:rsid w:val="00B67FDC"/>
    <w:rsid w:val="00B708C1"/>
    <w:rsid w:val="00B72BD5"/>
    <w:rsid w:val="00B7317C"/>
    <w:rsid w:val="00B7731B"/>
    <w:rsid w:val="00B800CA"/>
    <w:rsid w:val="00B81E83"/>
    <w:rsid w:val="00B820F6"/>
    <w:rsid w:val="00B86ACE"/>
    <w:rsid w:val="00B92C00"/>
    <w:rsid w:val="00B96E8A"/>
    <w:rsid w:val="00B975EE"/>
    <w:rsid w:val="00BA2762"/>
    <w:rsid w:val="00BA58AC"/>
    <w:rsid w:val="00BA7869"/>
    <w:rsid w:val="00BB1828"/>
    <w:rsid w:val="00BB2660"/>
    <w:rsid w:val="00BC03B9"/>
    <w:rsid w:val="00BD082B"/>
    <w:rsid w:val="00BD30D6"/>
    <w:rsid w:val="00BD4574"/>
    <w:rsid w:val="00BE0958"/>
    <w:rsid w:val="00BE0DF0"/>
    <w:rsid w:val="00BE255F"/>
    <w:rsid w:val="00BE2B96"/>
    <w:rsid w:val="00BE3CF6"/>
    <w:rsid w:val="00BE4CD8"/>
    <w:rsid w:val="00BE6485"/>
    <w:rsid w:val="00BF16AB"/>
    <w:rsid w:val="00BF7334"/>
    <w:rsid w:val="00C02247"/>
    <w:rsid w:val="00C0337B"/>
    <w:rsid w:val="00C12130"/>
    <w:rsid w:val="00C1262E"/>
    <w:rsid w:val="00C17AD1"/>
    <w:rsid w:val="00C22934"/>
    <w:rsid w:val="00C25165"/>
    <w:rsid w:val="00C26EE6"/>
    <w:rsid w:val="00C2785C"/>
    <w:rsid w:val="00C27B58"/>
    <w:rsid w:val="00C33327"/>
    <w:rsid w:val="00C33BE3"/>
    <w:rsid w:val="00C3549A"/>
    <w:rsid w:val="00C360BD"/>
    <w:rsid w:val="00C3713D"/>
    <w:rsid w:val="00C372EF"/>
    <w:rsid w:val="00C444D9"/>
    <w:rsid w:val="00C51AED"/>
    <w:rsid w:val="00C55EF2"/>
    <w:rsid w:val="00C6146E"/>
    <w:rsid w:val="00C668F4"/>
    <w:rsid w:val="00C7160A"/>
    <w:rsid w:val="00C73904"/>
    <w:rsid w:val="00C74F5D"/>
    <w:rsid w:val="00C84B35"/>
    <w:rsid w:val="00C86DA6"/>
    <w:rsid w:val="00C87F9A"/>
    <w:rsid w:val="00C94E39"/>
    <w:rsid w:val="00C95572"/>
    <w:rsid w:val="00CA24C2"/>
    <w:rsid w:val="00CB01C7"/>
    <w:rsid w:val="00CB0C51"/>
    <w:rsid w:val="00CB2A0C"/>
    <w:rsid w:val="00CB493A"/>
    <w:rsid w:val="00CB66FA"/>
    <w:rsid w:val="00CC5D90"/>
    <w:rsid w:val="00CC65EC"/>
    <w:rsid w:val="00CC694E"/>
    <w:rsid w:val="00CD0047"/>
    <w:rsid w:val="00CD4454"/>
    <w:rsid w:val="00CD71F4"/>
    <w:rsid w:val="00CE5F71"/>
    <w:rsid w:val="00CE6C54"/>
    <w:rsid w:val="00CF1475"/>
    <w:rsid w:val="00CF24D1"/>
    <w:rsid w:val="00CF402C"/>
    <w:rsid w:val="00CF46E1"/>
    <w:rsid w:val="00D006A9"/>
    <w:rsid w:val="00D054BF"/>
    <w:rsid w:val="00D06429"/>
    <w:rsid w:val="00D06771"/>
    <w:rsid w:val="00D07513"/>
    <w:rsid w:val="00D13F41"/>
    <w:rsid w:val="00D14BE5"/>
    <w:rsid w:val="00D16903"/>
    <w:rsid w:val="00D225F6"/>
    <w:rsid w:val="00D22F38"/>
    <w:rsid w:val="00D24F61"/>
    <w:rsid w:val="00D25B30"/>
    <w:rsid w:val="00D25D0C"/>
    <w:rsid w:val="00D30E52"/>
    <w:rsid w:val="00D335DB"/>
    <w:rsid w:val="00D33A61"/>
    <w:rsid w:val="00D34F4B"/>
    <w:rsid w:val="00D45C4D"/>
    <w:rsid w:val="00D471C2"/>
    <w:rsid w:val="00D51E4A"/>
    <w:rsid w:val="00D521FA"/>
    <w:rsid w:val="00D57F45"/>
    <w:rsid w:val="00D61608"/>
    <w:rsid w:val="00D63227"/>
    <w:rsid w:val="00D66A5C"/>
    <w:rsid w:val="00D70E78"/>
    <w:rsid w:val="00D71E04"/>
    <w:rsid w:val="00D73028"/>
    <w:rsid w:val="00D80C86"/>
    <w:rsid w:val="00D81EEA"/>
    <w:rsid w:val="00D82832"/>
    <w:rsid w:val="00D92082"/>
    <w:rsid w:val="00DA1161"/>
    <w:rsid w:val="00DA1204"/>
    <w:rsid w:val="00DA275E"/>
    <w:rsid w:val="00DA3BE1"/>
    <w:rsid w:val="00DA443E"/>
    <w:rsid w:val="00DA4868"/>
    <w:rsid w:val="00DA7402"/>
    <w:rsid w:val="00DB09DC"/>
    <w:rsid w:val="00DB1CCA"/>
    <w:rsid w:val="00DB24B7"/>
    <w:rsid w:val="00DB3D92"/>
    <w:rsid w:val="00DB7AA6"/>
    <w:rsid w:val="00DC359A"/>
    <w:rsid w:val="00DC4E76"/>
    <w:rsid w:val="00DD013B"/>
    <w:rsid w:val="00DD1614"/>
    <w:rsid w:val="00DE2AB9"/>
    <w:rsid w:val="00DF2272"/>
    <w:rsid w:val="00DF3078"/>
    <w:rsid w:val="00DF6981"/>
    <w:rsid w:val="00E0362B"/>
    <w:rsid w:val="00E04CF7"/>
    <w:rsid w:val="00E07E9A"/>
    <w:rsid w:val="00E1360E"/>
    <w:rsid w:val="00E157F3"/>
    <w:rsid w:val="00E15A9E"/>
    <w:rsid w:val="00E22A4E"/>
    <w:rsid w:val="00E238E9"/>
    <w:rsid w:val="00E24471"/>
    <w:rsid w:val="00E276DF"/>
    <w:rsid w:val="00E324A0"/>
    <w:rsid w:val="00E41B5F"/>
    <w:rsid w:val="00E46E81"/>
    <w:rsid w:val="00E543A2"/>
    <w:rsid w:val="00E551BF"/>
    <w:rsid w:val="00E64144"/>
    <w:rsid w:val="00E672A1"/>
    <w:rsid w:val="00E7174A"/>
    <w:rsid w:val="00E726D0"/>
    <w:rsid w:val="00E74A82"/>
    <w:rsid w:val="00E74C77"/>
    <w:rsid w:val="00E76FA1"/>
    <w:rsid w:val="00E8455B"/>
    <w:rsid w:val="00E86EBE"/>
    <w:rsid w:val="00E90DDC"/>
    <w:rsid w:val="00E92DC2"/>
    <w:rsid w:val="00EA507E"/>
    <w:rsid w:val="00EA70FE"/>
    <w:rsid w:val="00EB1AF1"/>
    <w:rsid w:val="00EB375F"/>
    <w:rsid w:val="00EB54CD"/>
    <w:rsid w:val="00EC095C"/>
    <w:rsid w:val="00EC108E"/>
    <w:rsid w:val="00EC530A"/>
    <w:rsid w:val="00EC537D"/>
    <w:rsid w:val="00ED0819"/>
    <w:rsid w:val="00ED568A"/>
    <w:rsid w:val="00ED75EC"/>
    <w:rsid w:val="00ED7BA8"/>
    <w:rsid w:val="00EE1398"/>
    <w:rsid w:val="00EE3E82"/>
    <w:rsid w:val="00EE5647"/>
    <w:rsid w:val="00EF566C"/>
    <w:rsid w:val="00F007D1"/>
    <w:rsid w:val="00F03690"/>
    <w:rsid w:val="00F079CA"/>
    <w:rsid w:val="00F20F3A"/>
    <w:rsid w:val="00F24DC2"/>
    <w:rsid w:val="00F2535A"/>
    <w:rsid w:val="00F26F8E"/>
    <w:rsid w:val="00F31E5A"/>
    <w:rsid w:val="00F32CD2"/>
    <w:rsid w:val="00F43AB9"/>
    <w:rsid w:val="00F47EE6"/>
    <w:rsid w:val="00F50EFA"/>
    <w:rsid w:val="00F5150A"/>
    <w:rsid w:val="00F51690"/>
    <w:rsid w:val="00F5565B"/>
    <w:rsid w:val="00F60507"/>
    <w:rsid w:val="00F61CB2"/>
    <w:rsid w:val="00F633EB"/>
    <w:rsid w:val="00F64180"/>
    <w:rsid w:val="00F67F6F"/>
    <w:rsid w:val="00F70830"/>
    <w:rsid w:val="00F74E1F"/>
    <w:rsid w:val="00F771C3"/>
    <w:rsid w:val="00F8027A"/>
    <w:rsid w:val="00F80E03"/>
    <w:rsid w:val="00F821E3"/>
    <w:rsid w:val="00F828FB"/>
    <w:rsid w:val="00F86372"/>
    <w:rsid w:val="00F908C0"/>
    <w:rsid w:val="00FA0BB4"/>
    <w:rsid w:val="00FA29DA"/>
    <w:rsid w:val="00FA7937"/>
    <w:rsid w:val="00FB1317"/>
    <w:rsid w:val="00FB3901"/>
    <w:rsid w:val="00FB691F"/>
    <w:rsid w:val="00FC3C5B"/>
    <w:rsid w:val="00FD3140"/>
    <w:rsid w:val="00FD3E37"/>
    <w:rsid w:val="00FD435D"/>
    <w:rsid w:val="00FD575A"/>
    <w:rsid w:val="00FD7141"/>
    <w:rsid w:val="00FE3C7F"/>
    <w:rsid w:val="00FE6839"/>
    <w:rsid w:val="00FE7A45"/>
    <w:rsid w:val="00FF395B"/>
    <w:rsid w:val="00FF7C62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8267B"/>
  <w15:docId w15:val="{C5157A47-268D-4103-906B-97EFCFF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F4065"/>
    <w:pPr>
      <w:ind w:left="720"/>
      <w:contextualSpacing/>
    </w:p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8E3649"/>
    <w:rPr>
      <w:sz w:val="24"/>
      <w:lang w:val="en-GB" w:bidi="ar-DZ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E3649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1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oter" Target="foot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DBCA4A-1A2F-4861-A4BE-4F12893DB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998</TotalTime>
  <Pages>24</Pages>
  <Words>8316</Words>
  <Characters>48281</Characters>
  <Application>Microsoft Office Word</Application>
  <DocSecurity>0</DocSecurity>
  <Lines>402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منغوليا                                                                                  .</vt:lpstr>
    </vt:vector>
  </TitlesOfParts>
  <Company>UNMFS</Company>
  <LinksUpToDate>false</LinksUpToDate>
  <CharactersWithSpaces>56485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زمبابوي</dc:title>
  <dc:creator>Sanaa Al SIOUFI</dc:creator>
  <cp:lastModifiedBy>Angela Xue He Yan</cp:lastModifiedBy>
  <cp:revision>123</cp:revision>
  <cp:lastPrinted>2024-04-30T16:50:00Z</cp:lastPrinted>
  <dcterms:created xsi:type="dcterms:W3CDTF">2024-11-22T22:22:00Z</dcterms:created>
  <dcterms:modified xsi:type="dcterms:W3CDTF">2024-11-25T14:38:00Z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UNEP/OzL.Pro/ExCom/95/82</vt:lpwstr>
  </property>
  <property fmtid="{D5CDD505-2E9C-101B-9397-08002B2CF9AE}" pid="3" name="Revision date">
    <vt:lpwstr>19 November 2024</vt:lpwstr>
  </property>
  <property fmtid="{D5CDD505-2E9C-101B-9397-08002B2CF9AE}" pid="4" name="Order">
    <vt:r8>147400</vt:r8>
  </property>
  <property fmtid="{D5CDD505-2E9C-101B-9397-08002B2CF9AE}" pid="5" name="lcf76f155ced4ddcb4097134ff3c332f">
    <vt:lpwstr/>
  </property>
  <property fmtid="{D5CDD505-2E9C-101B-9397-08002B2CF9AE}" pid="6" name="ContentTypeId">
    <vt:lpwstr>0x010100C5F60F8E60516143877F7AC30EFBB2F3</vt:lpwstr>
  </property>
  <property fmtid="{D5CDD505-2E9C-101B-9397-08002B2CF9AE}" pid="7" name="MediaServiceImageTags">
    <vt:lpwstr/>
  </property>
</Properties>
</file>