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DA75F8" w:rsidRPr="00135404" w14:paraId="01460F1F" w14:textId="77777777" w:rsidTr="008A0ADD">
        <w:trPr>
          <w:trHeight w:val="720"/>
        </w:trPr>
        <w:tc>
          <w:tcPr>
            <w:tcW w:w="5490" w:type="dxa"/>
            <w:gridSpan w:val="2"/>
            <w:tcBorders>
              <w:bottom w:val="single" w:sz="18" w:space="0" w:color="auto"/>
            </w:tcBorders>
          </w:tcPr>
          <w:p w14:paraId="581126B2" w14:textId="77777777" w:rsidR="00DA75F8" w:rsidRPr="00135404" w:rsidRDefault="00DA75F8" w:rsidP="002C13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35404">
              <w:rPr>
                <w:rFonts w:ascii="Univers" w:hAnsi="Univers"/>
                <w:b/>
                <w:sz w:val="28"/>
                <w:szCs w:val="28"/>
              </w:rPr>
              <w:t>NATIONS</w:t>
            </w:r>
            <w:r w:rsidRPr="00135404">
              <w:rPr>
                <w:rFonts w:ascii="Univers" w:hAnsi="Univers"/>
                <w:b/>
                <w:sz w:val="28"/>
                <w:szCs w:val="28"/>
              </w:rPr>
              <w:br/>
              <w:t>UNIES</w:t>
            </w:r>
          </w:p>
        </w:tc>
        <w:tc>
          <w:tcPr>
            <w:tcW w:w="4590" w:type="dxa"/>
            <w:tcBorders>
              <w:bottom w:val="single" w:sz="18" w:space="0" w:color="auto"/>
            </w:tcBorders>
          </w:tcPr>
          <w:p w14:paraId="25066464" w14:textId="77777777" w:rsidR="00DA75F8" w:rsidRPr="00135404" w:rsidRDefault="00DA75F8" w:rsidP="002C13FD">
            <w:pPr>
              <w:jc w:val="right"/>
              <w:rPr>
                <w:sz w:val="52"/>
                <w:szCs w:val="52"/>
              </w:rPr>
            </w:pPr>
            <w:r w:rsidRPr="00135404">
              <w:rPr>
                <w:rFonts w:ascii="Univers Bold" w:hAnsi="Univers Bold"/>
                <w:b/>
                <w:sz w:val="72"/>
              </w:rPr>
              <w:t>EP</w:t>
            </w:r>
          </w:p>
        </w:tc>
      </w:tr>
      <w:tr w:rsidR="00DA75F8" w:rsidRPr="00135404" w14:paraId="2FECD300" w14:textId="77777777" w:rsidTr="00D26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2070" w:type="dxa"/>
            <w:tcBorders>
              <w:top w:val="nil"/>
              <w:left w:val="nil"/>
              <w:bottom w:val="single" w:sz="36" w:space="0" w:color="auto"/>
              <w:right w:val="nil"/>
            </w:tcBorders>
          </w:tcPr>
          <w:p w14:paraId="77BED3FA" w14:textId="77777777" w:rsidR="00DA75F8" w:rsidRPr="00135404" w:rsidRDefault="00DA75F8" w:rsidP="002C13FD">
            <w:pPr>
              <w:spacing w:before="120"/>
            </w:pPr>
            <w:r w:rsidRPr="00135404">
              <w:rPr>
                <w:noProof/>
                <w:lang w:eastAsia="zh-CN"/>
              </w:rPr>
              <mc:AlternateContent>
                <mc:Choice Requires="wpg">
                  <w:drawing>
                    <wp:anchor distT="0" distB="0" distL="114300" distR="114300" simplePos="0" relativeHeight="251658240" behindDoc="0" locked="0" layoutInCell="1" allowOverlap="1" wp14:anchorId="7F67534C" wp14:editId="02E129A5">
                      <wp:simplePos x="0" y="0"/>
                      <wp:positionH relativeFrom="column">
                        <wp:posOffset>3721</wp:posOffset>
                      </wp:positionH>
                      <wp:positionV relativeFrom="paragraph">
                        <wp:posOffset>32326</wp:posOffset>
                      </wp:positionV>
                      <wp:extent cx="822325" cy="1516218"/>
                      <wp:effectExtent l="0" t="0" r="0" b="8255"/>
                      <wp:wrapNone/>
                      <wp:docPr id="1" name="Group 1"/>
                      <wp:cNvGraphicFramePr/>
                      <a:graphic xmlns:a="http://schemas.openxmlformats.org/drawingml/2006/main">
                        <a:graphicData uri="http://schemas.microsoft.com/office/word/2010/wordprocessingGroup">
                          <wpg:wgp>
                            <wpg:cNvGrpSpPr/>
                            <wpg:grpSpPr>
                              <a:xfrm>
                                <a:off x="0" y="0"/>
                                <a:ext cx="822325" cy="1516218"/>
                                <a:chOff x="0" y="0"/>
                                <a:chExt cx="822325" cy="1516218"/>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0296" y="741518"/>
                                  <a:ext cx="791396" cy="77470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57BFFF3" id="Group 1" o:spid="_x0000_s1026" style="position:absolute;margin-left:.3pt;margin-top:2.55pt;width:64.75pt;height:119.4pt;z-index:251658240;mso-width-relative:margin;mso-height-relative:margin" coordsize="8223,15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gSfGnjgIAALAHAAAOAAAAAAAAAAAAAAAAADoCAABkcnMvZTJvRG9jLnhtbFBLAQItAAoA&#10;AAAAAAAAIQB+Fay/EgYAABIGAAAUAAAAAAAAAAAAAAAAAPQEAABkcnMvbWVkaWEvaW1hZ2UxLnBu&#10;Z1BLAQItAAoAAAAAAAAAIQDgid0cbQkAAG0JAAAUAAAAAAAAAAAAAAAAADgLAABkcnMvbWVkaWEv&#10;aW1hZ2UyLnBuZ1BLAQItABQABgAIAAAAIQAyJ1Nk3AAAAAYBAAAPAAAAAAAAAAAAAAAAANc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02;top:7415;width:7914;height:7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CF9EFD6" w14:textId="77777777" w:rsidR="00E73BDA" w:rsidRPr="00CE7F06" w:rsidRDefault="00E73BDA" w:rsidP="002C13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lang w:val="fr-CH"/>
              </w:rPr>
            </w:pPr>
          </w:p>
          <w:p w14:paraId="6ED7151B" w14:textId="495AD714" w:rsidR="00DA75F8" w:rsidRPr="00CE7F06" w:rsidRDefault="00DA75F8" w:rsidP="002C13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lang w:val="fr-CH"/>
              </w:rPr>
            </w:pPr>
            <w:r w:rsidRPr="00CE7F06">
              <w:rPr>
                <w:rFonts w:ascii="Univers" w:hAnsi="Univers"/>
                <w:b/>
                <w:sz w:val="32"/>
                <w:lang w:val="fr-CH"/>
              </w:rPr>
              <w:t>Programme des</w:t>
            </w:r>
          </w:p>
          <w:p w14:paraId="4C5198C8" w14:textId="77777777" w:rsidR="00DA75F8" w:rsidRPr="00CE7F06" w:rsidRDefault="00DA75F8" w:rsidP="002C13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lang w:val="fr-CH"/>
              </w:rPr>
            </w:pPr>
            <w:r w:rsidRPr="00CE7F06">
              <w:rPr>
                <w:rFonts w:ascii="Univers" w:hAnsi="Univers"/>
                <w:b/>
                <w:sz w:val="32"/>
                <w:szCs w:val="32"/>
                <w:lang w:val="fr-CH"/>
              </w:rPr>
              <w:t>Nations Unies pour</w:t>
            </w:r>
          </w:p>
          <w:p w14:paraId="64ACCC9E" w14:textId="4F20B478" w:rsidR="00DA75F8" w:rsidRPr="00CE7F06" w:rsidRDefault="00DA75F8" w:rsidP="00E73B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H"/>
              </w:rPr>
            </w:pPr>
            <w:r w:rsidRPr="00CE7F06">
              <w:rPr>
                <w:rFonts w:ascii="Univers" w:hAnsi="Univers"/>
                <w:b/>
                <w:sz w:val="32"/>
                <w:lang w:val="fr-CH"/>
              </w:rPr>
              <w:t>l’environnement</w:t>
            </w:r>
          </w:p>
        </w:tc>
        <w:tc>
          <w:tcPr>
            <w:tcW w:w="4590" w:type="dxa"/>
            <w:tcBorders>
              <w:top w:val="nil"/>
              <w:left w:val="nil"/>
              <w:bottom w:val="single" w:sz="36" w:space="0" w:color="auto"/>
              <w:right w:val="nil"/>
            </w:tcBorders>
          </w:tcPr>
          <w:p w14:paraId="5432C7CD" w14:textId="5CEC5AC4" w:rsidR="00DA75F8" w:rsidRPr="009F0270" w:rsidRDefault="00DA75F8" w:rsidP="00D26287">
            <w:pPr>
              <w:spacing w:before="240"/>
              <w:rPr>
                <w:lang w:val="pt-BR"/>
              </w:rPr>
            </w:pPr>
            <w:r w:rsidRPr="009F0270">
              <w:rPr>
                <w:lang w:val="pt-BR"/>
              </w:rPr>
              <w:t>Distr.</w:t>
            </w:r>
          </w:p>
          <w:p w14:paraId="3B27EDB9" w14:textId="77777777" w:rsidR="00DA75F8" w:rsidRPr="009F0270" w:rsidRDefault="00DA75F8" w:rsidP="002C13FD">
            <w:pPr>
              <w:rPr>
                <w:lang w:val="pt-BR"/>
              </w:rPr>
            </w:pPr>
            <w:r w:rsidRPr="009F0270">
              <w:rPr>
                <w:lang w:val="pt-BR"/>
              </w:rPr>
              <w:t>GÉNÉRALE</w:t>
            </w:r>
          </w:p>
          <w:p w14:paraId="3B71F6BE" w14:textId="77777777" w:rsidR="00DA75F8" w:rsidRPr="009F0270" w:rsidRDefault="00DA75F8" w:rsidP="002C13FD">
            <w:pPr>
              <w:rPr>
                <w:lang w:val="pt-BR"/>
              </w:rPr>
            </w:pPr>
          </w:p>
          <w:p w14:paraId="1E13AA92" w14:textId="4C6B5F2E" w:rsidR="00DA75F8" w:rsidRPr="009F0270" w:rsidRDefault="004F3A16" w:rsidP="002C13FD">
            <w:pPr>
              <w:rPr>
                <w:lang w:val="pt-BR"/>
              </w:rPr>
            </w:pPr>
            <w:r w:rsidRPr="009F0270">
              <w:fldChar w:fldCharType="begin"/>
            </w:r>
            <w:r w:rsidRPr="009F0270">
              <w:rPr>
                <w:lang w:val="pt-BR"/>
              </w:rPr>
              <w:instrText xml:space="preserve"> DOCPROPERTY "Document number"  \* MERGEFORMAT </w:instrText>
            </w:r>
            <w:r w:rsidRPr="009F0270">
              <w:fldChar w:fldCharType="separate"/>
            </w:r>
            <w:r w:rsidRPr="009F0270">
              <w:rPr>
                <w:lang w:val="pt-BR"/>
              </w:rPr>
              <w:t>UNEP/OzL.Pro/ExCom/97/36/Corr.1</w:t>
            </w:r>
            <w:r w:rsidRPr="009F0270">
              <w:fldChar w:fldCharType="end"/>
            </w:r>
          </w:p>
          <w:p w14:paraId="73836AD1" w14:textId="1AF827E1" w:rsidR="00DA75F8" w:rsidRPr="009F0270" w:rsidRDefault="00DA75F8" w:rsidP="002C13FD">
            <w:r w:rsidRPr="009F0270">
              <w:fldChar w:fldCharType="begin"/>
            </w:r>
            <w:r w:rsidRPr="009F0270">
              <w:instrText xml:space="preserve"> DOCPROPERTY "Revision date" \@ "d MMMM YYYY"  \* MERGEFORMAT </w:instrText>
            </w:r>
            <w:r w:rsidRPr="009F0270">
              <w:fldChar w:fldCharType="separate"/>
            </w:r>
            <w:r w:rsidR="00F84585" w:rsidRPr="009F0270">
              <w:t>1</w:t>
            </w:r>
            <w:r w:rsidR="00CE7F06" w:rsidRPr="00CE7F06">
              <w:rPr>
                <w:vertAlign w:val="superscript"/>
              </w:rPr>
              <w:t>er</w:t>
            </w:r>
            <w:r w:rsidR="00CE7F06">
              <w:t xml:space="preserve"> </w:t>
            </w:r>
            <w:proofErr w:type="spellStart"/>
            <w:r w:rsidR="00CE7F06">
              <w:t>décembre</w:t>
            </w:r>
            <w:proofErr w:type="spellEnd"/>
            <w:r w:rsidR="00F84585" w:rsidRPr="009F0270">
              <w:t xml:space="preserve"> 2025</w:t>
            </w:r>
            <w:r w:rsidRPr="009F0270">
              <w:fldChar w:fldCharType="end"/>
            </w:r>
          </w:p>
          <w:p w14:paraId="13A5D495" w14:textId="77777777" w:rsidR="00DA75F8" w:rsidRDefault="00DA75F8" w:rsidP="002C13FD">
            <w:pPr>
              <w:rPr>
                <w:caps/>
              </w:rPr>
            </w:pPr>
          </w:p>
          <w:p w14:paraId="765C6EE2" w14:textId="2E433602" w:rsidR="00B25301" w:rsidRPr="00B25301" w:rsidRDefault="00B25301" w:rsidP="002C13FD">
            <w:pPr>
              <w:rPr>
                <w:caps/>
                <w:lang w:val="fr-FR"/>
              </w:rPr>
            </w:pPr>
            <w:r w:rsidRPr="00D26287">
              <w:rPr>
                <w:caps/>
              </w:rPr>
              <w:t>FRANÇAIS</w:t>
            </w:r>
          </w:p>
          <w:p w14:paraId="5BD906F5" w14:textId="364FD537" w:rsidR="00DA75F8" w:rsidRPr="009F0270" w:rsidRDefault="00DA75F8" w:rsidP="002C13FD">
            <w:r w:rsidRPr="009F0270">
              <w:t>ORIGINAL</w:t>
            </w:r>
            <w:r w:rsidR="001D22E7">
              <w:t xml:space="preserve"> </w:t>
            </w:r>
            <w:r w:rsidRPr="009F0270">
              <w:t>: ANGLAIS</w:t>
            </w:r>
          </w:p>
        </w:tc>
      </w:tr>
    </w:tbl>
    <w:p w14:paraId="2B67735A" w14:textId="77777777" w:rsidR="00DA75F8" w:rsidRPr="00CE7F06" w:rsidRDefault="00DA75F8" w:rsidP="008E5EF2">
      <w:pPr>
        <w:spacing w:before="60"/>
        <w:jc w:val="left"/>
        <w:rPr>
          <w:lang w:val="fr-CH"/>
        </w:rPr>
      </w:pPr>
      <w:r w:rsidRPr="00CE7F06">
        <w:rPr>
          <w:lang w:val="fr-CH"/>
        </w:rPr>
        <w:t>COMITÉ EXÉCUTIF</w:t>
      </w:r>
      <w:r w:rsidRPr="00CE7F06">
        <w:rPr>
          <w:lang w:val="fr-CH"/>
        </w:rPr>
        <w:br/>
        <w:t xml:space="preserve">  DU FONDS MULTILATÉRAL AUX FINS</w:t>
      </w:r>
      <w:r w:rsidRPr="00CE7F06">
        <w:rPr>
          <w:lang w:val="fr-CH"/>
        </w:rPr>
        <w:br/>
        <w:t xml:space="preserve">  D’APPLICATION DU PROTOCOLE DE MONTRÉAL</w:t>
      </w:r>
      <w:r w:rsidRPr="00CE7F06">
        <w:rPr>
          <w:lang w:val="fr-CH"/>
        </w:rPr>
        <w:br/>
        <w:t>Quatre-vingt-dix-septième réunion</w:t>
      </w:r>
    </w:p>
    <w:p w14:paraId="3AC1210E" w14:textId="70147CDD" w:rsidR="00DA75F8" w:rsidRPr="00CE7F06" w:rsidRDefault="00DA75F8" w:rsidP="002C13FD">
      <w:pPr>
        <w:jc w:val="left"/>
        <w:rPr>
          <w:lang w:val="fr-CH"/>
        </w:rPr>
      </w:pPr>
      <w:r w:rsidRPr="00CE7F06">
        <w:rPr>
          <w:lang w:val="fr-CH"/>
        </w:rPr>
        <w:t>Montréal, 1–5 décembre 2025</w:t>
      </w:r>
    </w:p>
    <w:p w14:paraId="1E1DFC5E" w14:textId="212BF983" w:rsidR="00DA75F8" w:rsidRPr="00CE7F06" w:rsidRDefault="00DA75F8" w:rsidP="002C13FD">
      <w:pPr>
        <w:jc w:val="left"/>
        <w:rPr>
          <w:lang w:val="fr-CH"/>
        </w:rPr>
      </w:pPr>
      <w:r w:rsidRPr="00CE7F06">
        <w:rPr>
          <w:lang w:val="fr-CH"/>
        </w:rPr>
        <w:t>Point 9 d) de l'ordre du jour provisoire</w:t>
      </w:r>
      <w:r w:rsidRPr="00135404">
        <w:rPr>
          <w:rStyle w:val="FootnoteReference"/>
        </w:rPr>
        <w:footnoteReference w:id="2"/>
      </w:r>
    </w:p>
    <w:p w14:paraId="34104D60" w14:textId="77777777" w:rsidR="004E7F9C" w:rsidRPr="00CE7F06" w:rsidRDefault="004E7F9C" w:rsidP="002C13FD">
      <w:pPr>
        <w:pStyle w:val="Title1"/>
        <w:jc w:val="left"/>
        <w:rPr>
          <w:b w:val="0"/>
          <w:lang w:val="fr-CH"/>
        </w:rPr>
      </w:pPr>
    </w:p>
    <w:p w14:paraId="445F7ABE" w14:textId="77777777" w:rsidR="00142967" w:rsidRPr="00CE7F06" w:rsidRDefault="00142967" w:rsidP="002C13FD">
      <w:pPr>
        <w:pStyle w:val="Title1"/>
        <w:jc w:val="left"/>
        <w:rPr>
          <w:b w:val="0"/>
          <w:lang w:val="fr-CH"/>
        </w:rPr>
      </w:pPr>
    </w:p>
    <w:p w14:paraId="61A7C3E2" w14:textId="7EF727B0" w:rsidR="00EE24C6" w:rsidRPr="00CE7F06" w:rsidRDefault="00EE24C6" w:rsidP="00AD73A1">
      <w:pPr>
        <w:spacing w:after="240"/>
        <w:jc w:val="center"/>
        <w:rPr>
          <w:b/>
          <w:lang w:val="fr-CH"/>
        </w:rPr>
      </w:pPr>
      <w:r w:rsidRPr="00CE7F06">
        <w:rPr>
          <w:b/>
          <w:lang w:val="fr-CH"/>
        </w:rPr>
        <w:t>Rectificatif</w:t>
      </w:r>
    </w:p>
    <w:p w14:paraId="59D2A3E4" w14:textId="13C95031" w:rsidR="00EA598B" w:rsidRPr="00CE7F06" w:rsidRDefault="00EA598B" w:rsidP="00AD73A1">
      <w:pPr>
        <w:spacing w:after="240"/>
        <w:jc w:val="center"/>
        <w:rPr>
          <w:b/>
          <w:lang w:val="fr-CH"/>
        </w:rPr>
      </w:pPr>
      <w:r w:rsidRPr="00CE7F06">
        <w:rPr>
          <w:b/>
          <w:lang w:val="fr-CH"/>
        </w:rPr>
        <w:t>PROPOSITION DE PROJET</w:t>
      </w:r>
      <w:r w:rsidR="00320B21">
        <w:rPr>
          <w:b/>
          <w:lang w:val="fr-CH"/>
        </w:rPr>
        <w:t xml:space="preserve"> </w:t>
      </w:r>
      <w:r w:rsidRPr="00CE7F06">
        <w:rPr>
          <w:b/>
          <w:lang w:val="fr-CH"/>
        </w:rPr>
        <w:t>: ARGENTINE</w:t>
      </w:r>
    </w:p>
    <w:p w14:paraId="0767B2A0" w14:textId="186B928C" w:rsidR="00954B8C" w:rsidRPr="00CE7F06" w:rsidRDefault="00954B8C" w:rsidP="00DF5015">
      <w:pPr>
        <w:pStyle w:val="ListParagraph"/>
        <w:spacing w:after="240"/>
        <w:rPr>
          <w:bCs/>
          <w:lang w:val="fr-CH"/>
        </w:rPr>
      </w:pPr>
      <w:r w:rsidRPr="00CE7F06">
        <w:rPr>
          <w:bCs/>
          <w:lang w:val="fr-CH"/>
        </w:rPr>
        <w:t xml:space="preserve">Contrôle des émissions de HFC-23 générées lors de la production de HCFC-22 chez </w:t>
      </w:r>
      <w:proofErr w:type="spellStart"/>
      <w:r w:rsidRPr="00CE7F06">
        <w:rPr>
          <w:bCs/>
          <w:lang w:val="fr-CH"/>
        </w:rPr>
        <w:t>Frío</w:t>
      </w:r>
      <w:proofErr w:type="spellEnd"/>
      <w:r w:rsidRPr="00CE7F06">
        <w:rPr>
          <w:bCs/>
          <w:lang w:val="fr-CH"/>
        </w:rPr>
        <w:t xml:space="preserve"> </w:t>
      </w:r>
      <w:proofErr w:type="spellStart"/>
      <w:r w:rsidRPr="00CE7F06">
        <w:rPr>
          <w:bCs/>
          <w:lang w:val="fr-CH"/>
        </w:rPr>
        <w:t>Industrias</w:t>
      </w:r>
      <w:proofErr w:type="spellEnd"/>
      <w:r w:rsidRPr="00CE7F06">
        <w:rPr>
          <w:bCs/>
          <w:lang w:val="fr-CH"/>
        </w:rPr>
        <w:t xml:space="preserve"> </w:t>
      </w:r>
      <w:proofErr w:type="spellStart"/>
      <w:r w:rsidRPr="00CE7F06">
        <w:rPr>
          <w:bCs/>
          <w:lang w:val="fr-CH"/>
        </w:rPr>
        <w:t>Argentinas</w:t>
      </w:r>
      <w:proofErr w:type="spellEnd"/>
      <w:r w:rsidRPr="00CE7F06">
        <w:rPr>
          <w:bCs/>
          <w:lang w:val="fr-CH"/>
        </w:rPr>
        <w:t xml:space="preserve"> (deuxième et troisième tranches)</w:t>
      </w:r>
    </w:p>
    <w:p w14:paraId="601C8807" w14:textId="564FCE9D" w:rsidR="00EA598B" w:rsidRPr="00CE7F06" w:rsidRDefault="00EA598B" w:rsidP="00DF5015">
      <w:pPr>
        <w:spacing w:after="240"/>
        <w:rPr>
          <w:lang w:val="fr-CH"/>
        </w:rPr>
      </w:pPr>
      <w:r w:rsidRPr="00CE7F06">
        <w:rPr>
          <w:lang w:val="fr-CH"/>
        </w:rPr>
        <w:t>Le présent document est émis afin de :</w:t>
      </w:r>
    </w:p>
    <w:p w14:paraId="16863CFC" w14:textId="520C095F" w:rsidR="00A54CCC" w:rsidRPr="00CE7F06" w:rsidRDefault="00531F0E" w:rsidP="00AD73A1">
      <w:pPr>
        <w:pStyle w:val="ListParagraph"/>
        <w:numPr>
          <w:ilvl w:val="0"/>
          <w:numId w:val="29"/>
        </w:numPr>
        <w:spacing w:after="240"/>
        <w:contextualSpacing w:val="0"/>
        <w:rPr>
          <w:lang w:val="fr-CH"/>
        </w:rPr>
      </w:pPr>
      <w:r w:rsidRPr="00B25301">
        <w:rPr>
          <w:b/>
          <w:bCs/>
          <w:lang w:val="fr-CH"/>
        </w:rPr>
        <w:t>Remplacer</w:t>
      </w:r>
      <w:r w:rsidRPr="00CE7F06">
        <w:rPr>
          <w:lang w:val="fr-CH"/>
        </w:rPr>
        <w:t>, dans le tableau V</w:t>
      </w:r>
      <w:r w:rsidR="00195846">
        <w:rPr>
          <w:lang w:val="fr-CH"/>
        </w:rPr>
        <w:t>I</w:t>
      </w:r>
      <w:r w:rsidRPr="00CE7F06">
        <w:rPr>
          <w:lang w:val="fr-CH"/>
        </w:rPr>
        <w:t>) de la fiche d’évaluation du projet à la page 1</w:t>
      </w:r>
      <w:r w:rsidR="002104E5">
        <w:rPr>
          <w:lang w:val="fr-CH"/>
        </w:rPr>
        <w:t>5</w:t>
      </w:r>
      <w:r w:rsidRPr="00CE7F06">
        <w:rPr>
          <w:lang w:val="fr-CH"/>
        </w:rPr>
        <w:t>, à la ligne intitulée Total des fonds recommandés pour approbation lors de cette réunion ($US</w:t>
      </w:r>
      <w:r w:rsidR="005E0CDB" w:rsidRPr="00CE7F06">
        <w:rPr>
          <w:lang w:val="fr-CH"/>
        </w:rPr>
        <w:t>), les</w:t>
      </w:r>
      <w:r w:rsidRPr="00CE7F06">
        <w:rPr>
          <w:lang w:val="fr-CH"/>
        </w:rPr>
        <w:t xml:space="preserve"> deux occurrences de « 125 514 » </w:t>
      </w:r>
      <w:r w:rsidR="00685291" w:rsidRPr="00CE7F06">
        <w:rPr>
          <w:b/>
          <w:bCs/>
          <w:lang w:val="fr-CH"/>
        </w:rPr>
        <w:t>par</w:t>
      </w:r>
      <w:r w:rsidRPr="00CE7F06">
        <w:rPr>
          <w:lang w:val="fr-CH"/>
        </w:rPr>
        <w:t xml:space="preserve"> « 96 775 » </w:t>
      </w:r>
      <w:r w:rsidR="00F177C4" w:rsidRPr="00CE7F06">
        <w:rPr>
          <w:b/>
          <w:bCs/>
          <w:lang w:val="fr-CH"/>
        </w:rPr>
        <w:t>et</w:t>
      </w:r>
      <w:r w:rsidRPr="00CE7F06">
        <w:rPr>
          <w:lang w:val="fr-CH"/>
        </w:rPr>
        <w:t xml:space="preserve"> « 8 786 » </w:t>
      </w:r>
      <w:r w:rsidR="00685291" w:rsidRPr="00CE7F06">
        <w:rPr>
          <w:b/>
          <w:bCs/>
          <w:lang w:val="fr-CH"/>
        </w:rPr>
        <w:t>par</w:t>
      </w:r>
      <w:r w:rsidRPr="00CE7F06">
        <w:rPr>
          <w:lang w:val="fr-CH"/>
        </w:rPr>
        <w:t xml:space="preserve"> « 6 774 »</w:t>
      </w:r>
    </w:p>
    <w:p w14:paraId="334509EC" w14:textId="37008A6D" w:rsidR="00AE5B46" w:rsidRPr="00CE7F06" w:rsidRDefault="00AE5B46" w:rsidP="00AD73A1">
      <w:pPr>
        <w:pStyle w:val="ListParagraph"/>
        <w:numPr>
          <w:ilvl w:val="0"/>
          <w:numId w:val="29"/>
        </w:numPr>
        <w:spacing w:after="240"/>
        <w:contextualSpacing w:val="0"/>
        <w:rPr>
          <w:lang w:val="fr-CH"/>
        </w:rPr>
      </w:pPr>
      <w:r w:rsidRPr="00CE7F06">
        <w:rPr>
          <w:b/>
          <w:bCs/>
          <w:lang w:val="fr-CH"/>
        </w:rPr>
        <w:t>Remplacer</w:t>
      </w:r>
      <w:r w:rsidR="003872AE" w:rsidRPr="00CE7F06">
        <w:rPr>
          <w:lang w:val="fr-CH"/>
        </w:rPr>
        <w:t xml:space="preserve">, à la dernière phrase de l'alinéa 67, « 41 809 $US » </w:t>
      </w:r>
      <w:r w:rsidR="00DD522E" w:rsidRPr="00CE7F06">
        <w:rPr>
          <w:b/>
          <w:bCs/>
          <w:lang w:val="fr-CH"/>
        </w:rPr>
        <w:t>par</w:t>
      </w:r>
      <w:r w:rsidR="003872AE" w:rsidRPr="00CE7F06">
        <w:rPr>
          <w:lang w:val="fr-CH"/>
        </w:rPr>
        <w:t xml:space="preserve"> « 90 897 $US »</w:t>
      </w:r>
    </w:p>
    <w:p w14:paraId="483C4567" w14:textId="22FE61DC" w:rsidR="009F1491" w:rsidRPr="00CE7F06" w:rsidRDefault="00C212A6" w:rsidP="00AD73A1">
      <w:pPr>
        <w:pStyle w:val="ListParagraph"/>
        <w:numPr>
          <w:ilvl w:val="0"/>
          <w:numId w:val="29"/>
        </w:numPr>
        <w:spacing w:after="240"/>
        <w:contextualSpacing w:val="0"/>
        <w:rPr>
          <w:lang w:val="fr-CH"/>
        </w:rPr>
      </w:pPr>
      <w:r w:rsidRPr="00CE7F06">
        <w:rPr>
          <w:b/>
          <w:bCs/>
          <w:lang w:val="fr-CH"/>
        </w:rPr>
        <w:t>Remplacer</w:t>
      </w:r>
      <w:r w:rsidRPr="00CE7F06">
        <w:rPr>
          <w:lang w:val="fr-CH"/>
        </w:rPr>
        <w:t xml:space="preserve"> la dernière phrase de l'alinéa 68</w:t>
      </w:r>
      <w:r w:rsidR="00CE7F06">
        <w:rPr>
          <w:lang w:val="fr-CH"/>
        </w:rPr>
        <w:t xml:space="preserve"> </w:t>
      </w:r>
      <w:r w:rsidRPr="00CE7F06">
        <w:rPr>
          <w:b/>
          <w:bCs/>
          <w:lang w:val="fr-CH"/>
        </w:rPr>
        <w:t>par</w:t>
      </w:r>
      <w:r w:rsidRPr="00CE7F06">
        <w:rPr>
          <w:lang w:val="fr-CH"/>
        </w:rPr>
        <w:t xml:space="preserve"> : « En conséquence, et en fonction de la production vérifiée de HCFC</w:t>
      </w:r>
      <w:r w:rsidR="005013CF" w:rsidRPr="00CE7F06">
        <w:rPr>
          <w:lang w:val="fr-CH"/>
        </w:rPr>
        <w:noBreakHyphen/>
      </w:r>
      <w:r w:rsidRPr="00CE7F06">
        <w:rPr>
          <w:lang w:val="fr-CH"/>
        </w:rPr>
        <w:t xml:space="preserve">22 en 2022, 2023 et 2024 et du taux historique de production de sous-produits de 3,24 %, et en tenant compte des 17,31 tonnes métriques de HFC-23 en tant que sous-produit qui n'avaient pas été détruites mais qui avaient été rejetées dans l'atmosphère en 2022 et des 10,01 </w:t>
      </w:r>
      <w:proofErr w:type="spellStart"/>
      <w:r w:rsidRPr="00CE7F06">
        <w:rPr>
          <w:lang w:val="fr-CH"/>
        </w:rPr>
        <w:t>tm</w:t>
      </w:r>
      <w:proofErr w:type="spellEnd"/>
      <w:r w:rsidRPr="00CE7F06">
        <w:rPr>
          <w:lang w:val="fr-CH"/>
        </w:rPr>
        <w:t xml:space="preserve"> de HFC-23 produites en 2024 et stockées dans le réservoir cryogénique en vue de leur destruction ultérieure, le financement admissible pour les deuxième et troisième tranches combinées s'élève à 96 775 $US, plus les frais d'appui d'agence d'un montant de 6 774 $US pour l'ONUDI »</w:t>
      </w:r>
    </w:p>
    <w:p w14:paraId="37890369" w14:textId="0394481E" w:rsidR="00EA598B" w:rsidRPr="00CE7F06" w:rsidRDefault="003F521A" w:rsidP="002C13FD">
      <w:pPr>
        <w:pStyle w:val="ListParagraph"/>
        <w:numPr>
          <w:ilvl w:val="0"/>
          <w:numId w:val="29"/>
        </w:numPr>
        <w:spacing w:after="240"/>
        <w:contextualSpacing w:val="0"/>
        <w:rPr>
          <w:lang w:val="fr-CH"/>
        </w:rPr>
      </w:pPr>
      <w:r w:rsidRPr="00CE7F06">
        <w:rPr>
          <w:b/>
          <w:bCs/>
          <w:lang w:val="fr-CH"/>
        </w:rPr>
        <w:t>Remplacer,</w:t>
      </w:r>
      <w:r w:rsidRPr="00CE7F06">
        <w:rPr>
          <w:lang w:val="fr-CH"/>
        </w:rPr>
        <w:t xml:space="preserve"> à l'alinéa 74 b), « d’un montant de 125 514 $US, plus les frais d'appui d’agence de 8 786 $US pour l’ONUDI » </w:t>
      </w:r>
      <w:r w:rsidRPr="00CE7F06">
        <w:rPr>
          <w:b/>
          <w:bCs/>
          <w:lang w:val="fr-CH"/>
        </w:rPr>
        <w:t>par</w:t>
      </w:r>
      <w:r w:rsidRPr="00CE7F06">
        <w:rPr>
          <w:lang w:val="fr-CH"/>
        </w:rPr>
        <w:t xml:space="preserve"> « d’un montant de 96 775 $US, plus les frais d'appui d’agence de 6 774 $ US pour l’ONUDI »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B25301" w14:paraId="70275945" w14:textId="77777777" w:rsidTr="000128C2">
        <w:tc>
          <w:tcPr>
            <w:tcW w:w="1871" w:type="dxa"/>
          </w:tcPr>
          <w:p w14:paraId="1E54A0FF" w14:textId="77777777" w:rsidR="00EA598B" w:rsidRPr="00CE7F06" w:rsidRDefault="00EA598B" w:rsidP="002C13FD">
            <w:pPr>
              <w:rPr>
                <w:lang w:val="fr-CH"/>
              </w:rPr>
            </w:pPr>
          </w:p>
        </w:tc>
        <w:tc>
          <w:tcPr>
            <w:tcW w:w="1872" w:type="dxa"/>
          </w:tcPr>
          <w:p w14:paraId="2FB125EA" w14:textId="77777777" w:rsidR="00EA598B" w:rsidRPr="00CE7F06" w:rsidRDefault="00EA598B" w:rsidP="002C13FD">
            <w:pPr>
              <w:rPr>
                <w:lang w:val="fr-CH"/>
              </w:rPr>
            </w:pPr>
          </w:p>
        </w:tc>
        <w:tc>
          <w:tcPr>
            <w:tcW w:w="1872" w:type="dxa"/>
            <w:tcBorders>
              <w:bottom w:val="single" w:sz="4" w:space="0" w:color="auto"/>
            </w:tcBorders>
          </w:tcPr>
          <w:p w14:paraId="3A083C3A" w14:textId="77777777" w:rsidR="00EA598B" w:rsidRPr="00CE7F06" w:rsidRDefault="00EA598B" w:rsidP="002C13FD">
            <w:pPr>
              <w:rPr>
                <w:lang w:val="fr-CH"/>
              </w:rPr>
            </w:pPr>
          </w:p>
        </w:tc>
        <w:tc>
          <w:tcPr>
            <w:tcW w:w="1872" w:type="dxa"/>
          </w:tcPr>
          <w:p w14:paraId="68FB5C14" w14:textId="77777777" w:rsidR="00EA598B" w:rsidRPr="00CE7F06" w:rsidRDefault="00EA598B" w:rsidP="002C13FD">
            <w:pPr>
              <w:rPr>
                <w:lang w:val="fr-CH"/>
              </w:rPr>
            </w:pPr>
          </w:p>
        </w:tc>
        <w:tc>
          <w:tcPr>
            <w:tcW w:w="1873" w:type="dxa"/>
          </w:tcPr>
          <w:p w14:paraId="0E085165" w14:textId="77777777" w:rsidR="00EA598B" w:rsidRPr="00CE7F06" w:rsidRDefault="00EA598B" w:rsidP="002C13FD">
            <w:pPr>
              <w:rPr>
                <w:lang w:val="fr-CH"/>
              </w:rPr>
            </w:pPr>
          </w:p>
        </w:tc>
      </w:tr>
    </w:tbl>
    <w:p w14:paraId="30989425" w14:textId="77777777" w:rsidR="00EA598B" w:rsidRPr="00CE7F06" w:rsidRDefault="00EA598B" w:rsidP="002C13FD">
      <w:pPr>
        <w:jc w:val="left"/>
        <w:rPr>
          <w:lang w:val="fr-CH"/>
        </w:rPr>
      </w:pPr>
    </w:p>
    <w:sectPr w:rsidR="00EA598B" w:rsidRPr="00CE7F06" w:rsidSect="00AD0DE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18E8D" w14:textId="77777777" w:rsidR="00654CA9" w:rsidRDefault="00654CA9" w:rsidP="004A504B">
      <w:r>
        <w:separator/>
      </w:r>
    </w:p>
  </w:endnote>
  <w:endnote w:type="continuationSeparator" w:id="0">
    <w:p w14:paraId="5554E9A8" w14:textId="77777777" w:rsidR="00654CA9" w:rsidRDefault="00654CA9" w:rsidP="004A504B">
      <w:r>
        <w:continuationSeparator/>
      </w:r>
    </w:p>
  </w:endnote>
  <w:endnote w:type="continuationNotice" w:id="1">
    <w:p w14:paraId="253608CE" w14:textId="77777777" w:rsidR="00654CA9" w:rsidRDefault="00654C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A733B" w14:textId="4DAD6343" w:rsidR="004E7F9C" w:rsidRPr="00CE7F06"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CE7F06">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43F52" w14:textId="77777777" w:rsidR="00654CA9" w:rsidRDefault="00654CA9" w:rsidP="004A504B">
      <w:r>
        <w:separator/>
      </w:r>
    </w:p>
  </w:footnote>
  <w:footnote w:type="continuationSeparator" w:id="0">
    <w:p w14:paraId="4CE115C2" w14:textId="77777777" w:rsidR="00654CA9" w:rsidRDefault="00654CA9" w:rsidP="004A504B">
      <w:r>
        <w:continuationSeparator/>
      </w:r>
    </w:p>
  </w:footnote>
  <w:footnote w:type="continuationNotice" w:id="1">
    <w:p w14:paraId="662BD2E1" w14:textId="77777777" w:rsidR="00654CA9" w:rsidRDefault="00654CA9"/>
  </w:footnote>
  <w:footnote w:id="2">
    <w:p w14:paraId="500714F6" w14:textId="77777777" w:rsidR="00DA75F8" w:rsidRPr="001E1147" w:rsidRDefault="00DA75F8" w:rsidP="00DA75F8">
      <w:pPr>
        <w:pStyle w:val="FootnoteText"/>
        <w:spacing w:after="120"/>
        <w:rPr>
          <w:lang w:val="en-US"/>
        </w:rPr>
      </w:pPr>
      <w:r w:rsidRPr="001A24C6">
        <w:rPr>
          <w:rStyle w:val="FootnoteReference"/>
        </w:rPr>
        <w:footnoteRef/>
      </w:r>
      <w:r w:rsidRPr="001A24C6">
        <w:t xml:space="preserve">  UNEP/</w:t>
      </w:r>
      <w:proofErr w:type="spellStart"/>
      <w:r w:rsidRPr="001A24C6">
        <w:t>OzL.Pro</w:t>
      </w:r>
      <w:proofErr w:type="spellEnd"/>
      <w:r w:rsidRPr="001A24C6">
        <w:t>/ExCom/97/1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DD779" w14:textId="53290A55" w:rsidR="00DC6A10" w:rsidRPr="0033525D" w:rsidRDefault="004E7362">
    <w:r>
      <w:fldChar w:fldCharType="begin"/>
    </w:r>
    <w:r>
      <w:instrText xml:space="preserve"> DOCPROPERTY "Document number"  \* MERGEFORMAT </w:instrText>
    </w:r>
    <w:r>
      <w:fldChar w:fldCharType="separate"/>
    </w:r>
    <w:r>
      <w:t>UNEP/</w:t>
    </w:r>
    <w:proofErr w:type="spellStart"/>
    <w:r>
      <w:t>OzL.Pro</w:t>
    </w:r>
    <w:proofErr w:type="spellEnd"/>
    <w:r>
      <w:t>/ExCom/97/36</w:t>
    </w:r>
    <w:r>
      <w:fldChar w:fldCharType="end"/>
    </w:r>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DDD4" w14:textId="4BE1A36B" w:rsidR="00DC6A10" w:rsidRPr="0033525D" w:rsidRDefault="004E7362">
    <w:pPr>
      <w:jc w:val="right"/>
    </w:pPr>
    <w:r>
      <w:fldChar w:fldCharType="begin"/>
    </w:r>
    <w:r>
      <w:instrText xml:space="preserve"> DOCPROPERTY "Document number"  \* MERGEFORMAT </w:instrText>
    </w:r>
    <w:r>
      <w:fldChar w:fldCharType="separate"/>
    </w:r>
    <w:r>
      <w:t>UNEP/</w:t>
    </w:r>
    <w:proofErr w:type="spellStart"/>
    <w:r>
      <w:t>OzL.Pro</w:t>
    </w:r>
    <w:proofErr w:type="spellEnd"/>
    <w:r>
      <w:t>/ExCom/97/36</w:t>
    </w:r>
    <w:r>
      <w:fldChar w:fldCharType="end"/>
    </w:r>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754B1C"/>
    <w:multiLevelType w:val="hybridMultilevel"/>
    <w:tmpl w:val="9216D9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B930D5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0387688"/>
    <w:multiLevelType w:val="hybridMultilevel"/>
    <w:tmpl w:val="245654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60941886">
    <w:abstractNumId w:val="10"/>
  </w:num>
  <w:num w:numId="2" w16cid:durableId="2136555496">
    <w:abstractNumId w:val="10"/>
  </w:num>
  <w:num w:numId="3" w16cid:durableId="1628509155">
    <w:abstractNumId w:val="10"/>
  </w:num>
  <w:num w:numId="4" w16cid:durableId="1185630963">
    <w:abstractNumId w:val="10"/>
  </w:num>
  <w:num w:numId="5" w16cid:durableId="837888264">
    <w:abstractNumId w:val="10"/>
  </w:num>
  <w:num w:numId="6" w16cid:durableId="291596781">
    <w:abstractNumId w:val="9"/>
  </w:num>
  <w:num w:numId="7" w16cid:durableId="1101873006">
    <w:abstractNumId w:val="7"/>
  </w:num>
  <w:num w:numId="8" w16cid:durableId="1184511582">
    <w:abstractNumId w:val="6"/>
  </w:num>
  <w:num w:numId="9" w16cid:durableId="1999460927">
    <w:abstractNumId w:val="5"/>
  </w:num>
  <w:num w:numId="10" w16cid:durableId="144322622">
    <w:abstractNumId w:val="4"/>
  </w:num>
  <w:num w:numId="11" w16cid:durableId="718939301">
    <w:abstractNumId w:val="8"/>
  </w:num>
  <w:num w:numId="12" w16cid:durableId="296569938">
    <w:abstractNumId w:val="3"/>
  </w:num>
  <w:num w:numId="13" w16cid:durableId="436410827">
    <w:abstractNumId w:val="2"/>
  </w:num>
  <w:num w:numId="14" w16cid:durableId="1730221984">
    <w:abstractNumId w:val="1"/>
  </w:num>
  <w:num w:numId="15" w16cid:durableId="763569966">
    <w:abstractNumId w:val="0"/>
  </w:num>
  <w:num w:numId="16" w16cid:durableId="210268576">
    <w:abstractNumId w:val="12"/>
  </w:num>
  <w:num w:numId="17" w16cid:durableId="12846639">
    <w:abstractNumId w:val="16"/>
  </w:num>
  <w:num w:numId="18" w16cid:durableId="30228577">
    <w:abstractNumId w:val="17"/>
  </w:num>
  <w:num w:numId="19" w16cid:durableId="1221207753">
    <w:abstractNumId w:val="20"/>
  </w:num>
  <w:num w:numId="20" w16cid:durableId="1051802369">
    <w:abstractNumId w:val="13"/>
  </w:num>
  <w:num w:numId="21" w16cid:durableId="825979479">
    <w:abstractNumId w:val="15"/>
  </w:num>
  <w:num w:numId="22" w16cid:durableId="575018885">
    <w:abstractNumId w:val="18"/>
  </w:num>
  <w:num w:numId="23" w16cid:durableId="167214936">
    <w:abstractNumId w:val="14"/>
  </w:num>
  <w:num w:numId="24" w16cid:durableId="2003003343">
    <w:abstractNumId w:val="10"/>
  </w:num>
  <w:num w:numId="25" w16cid:durableId="1208252281">
    <w:abstractNumId w:val="10"/>
  </w:num>
  <w:num w:numId="26" w16cid:durableId="1280722641">
    <w:abstractNumId w:val="10"/>
  </w:num>
  <w:num w:numId="27" w16cid:durableId="378894505">
    <w:abstractNumId w:val="10"/>
  </w:num>
  <w:num w:numId="28" w16cid:durableId="968314459">
    <w:abstractNumId w:val="10"/>
  </w:num>
  <w:num w:numId="29" w16cid:durableId="1353458730">
    <w:abstractNumId w:val="11"/>
  </w:num>
  <w:num w:numId="30" w16cid:durableId="563567587">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FED"/>
    <w:rsid w:val="00001BF4"/>
    <w:rsid w:val="000035CD"/>
    <w:rsid w:val="00004309"/>
    <w:rsid w:val="0000434E"/>
    <w:rsid w:val="00005117"/>
    <w:rsid w:val="000064A8"/>
    <w:rsid w:val="00006993"/>
    <w:rsid w:val="0001062E"/>
    <w:rsid w:val="000118D5"/>
    <w:rsid w:val="00011DEF"/>
    <w:rsid w:val="000128C2"/>
    <w:rsid w:val="00013B3B"/>
    <w:rsid w:val="00014880"/>
    <w:rsid w:val="00014A60"/>
    <w:rsid w:val="0001571C"/>
    <w:rsid w:val="0001617B"/>
    <w:rsid w:val="000167F6"/>
    <w:rsid w:val="000203F5"/>
    <w:rsid w:val="000211A9"/>
    <w:rsid w:val="00021238"/>
    <w:rsid w:val="00022071"/>
    <w:rsid w:val="00022642"/>
    <w:rsid w:val="00022688"/>
    <w:rsid w:val="00022F11"/>
    <w:rsid w:val="0002417C"/>
    <w:rsid w:val="000249CD"/>
    <w:rsid w:val="0002582A"/>
    <w:rsid w:val="00026071"/>
    <w:rsid w:val="000263ED"/>
    <w:rsid w:val="00030D4A"/>
    <w:rsid w:val="00031260"/>
    <w:rsid w:val="0003290F"/>
    <w:rsid w:val="00032930"/>
    <w:rsid w:val="0003661B"/>
    <w:rsid w:val="0003681A"/>
    <w:rsid w:val="000372B7"/>
    <w:rsid w:val="000406CF"/>
    <w:rsid w:val="000407C2"/>
    <w:rsid w:val="00040C31"/>
    <w:rsid w:val="00040DE6"/>
    <w:rsid w:val="000410DE"/>
    <w:rsid w:val="0004135A"/>
    <w:rsid w:val="000416C4"/>
    <w:rsid w:val="00043ACC"/>
    <w:rsid w:val="000441B3"/>
    <w:rsid w:val="00044A1C"/>
    <w:rsid w:val="00044CEC"/>
    <w:rsid w:val="00045098"/>
    <w:rsid w:val="0004791C"/>
    <w:rsid w:val="00047B61"/>
    <w:rsid w:val="00050F6E"/>
    <w:rsid w:val="000512F5"/>
    <w:rsid w:val="00051D2A"/>
    <w:rsid w:val="00055DF8"/>
    <w:rsid w:val="00056684"/>
    <w:rsid w:val="0005675E"/>
    <w:rsid w:val="0005709B"/>
    <w:rsid w:val="0006083E"/>
    <w:rsid w:val="00061EC2"/>
    <w:rsid w:val="00061F96"/>
    <w:rsid w:val="00062CA3"/>
    <w:rsid w:val="000633D3"/>
    <w:rsid w:val="00065857"/>
    <w:rsid w:val="00066CE8"/>
    <w:rsid w:val="000674AF"/>
    <w:rsid w:val="00072A6B"/>
    <w:rsid w:val="000733EB"/>
    <w:rsid w:val="00073C7B"/>
    <w:rsid w:val="00074A3B"/>
    <w:rsid w:val="00076675"/>
    <w:rsid w:val="00076843"/>
    <w:rsid w:val="00076869"/>
    <w:rsid w:val="0007697F"/>
    <w:rsid w:val="000770A0"/>
    <w:rsid w:val="00077A0C"/>
    <w:rsid w:val="00077D2F"/>
    <w:rsid w:val="0008084E"/>
    <w:rsid w:val="00080A87"/>
    <w:rsid w:val="00080ED0"/>
    <w:rsid w:val="00082135"/>
    <w:rsid w:val="00082E1A"/>
    <w:rsid w:val="00082E86"/>
    <w:rsid w:val="0008379C"/>
    <w:rsid w:val="00085B8F"/>
    <w:rsid w:val="00085D34"/>
    <w:rsid w:val="0008619A"/>
    <w:rsid w:val="00087E2F"/>
    <w:rsid w:val="00090481"/>
    <w:rsid w:val="00090C55"/>
    <w:rsid w:val="00091AA7"/>
    <w:rsid w:val="00091D9C"/>
    <w:rsid w:val="00091F8C"/>
    <w:rsid w:val="00093228"/>
    <w:rsid w:val="00095264"/>
    <w:rsid w:val="0009588F"/>
    <w:rsid w:val="00097261"/>
    <w:rsid w:val="0009733F"/>
    <w:rsid w:val="000978C3"/>
    <w:rsid w:val="000A01CB"/>
    <w:rsid w:val="000A0949"/>
    <w:rsid w:val="000A2EE2"/>
    <w:rsid w:val="000A2FF0"/>
    <w:rsid w:val="000A3826"/>
    <w:rsid w:val="000A5F9B"/>
    <w:rsid w:val="000A6283"/>
    <w:rsid w:val="000A6C26"/>
    <w:rsid w:val="000B0576"/>
    <w:rsid w:val="000B0844"/>
    <w:rsid w:val="000B2DFC"/>
    <w:rsid w:val="000B3493"/>
    <w:rsid w:val="000B36C8"/>
    <w:rsid w:val="000B4239"/>
    <w:rsid w:val="000B4618"/>
    <w:rsid w:val="000B63A5"/>
    <w:rsid w:val="000B77EE"/>
    <w:rsid w:val="000C0976"/>
    <w:rsid w:val="000C1C5D"/>
    <w:rsid w:val="000C5BEE"/>
    <w:rsid w:val="000C5D47"/>
    <w:rsid w:val="000C5E16"/>
    <w:rsid w:val="000C6873"/>
    <w:rsid w:val="000C7631"/>
    <w:rsid w:val="000C7864"/>
    <w:rsid w:val="000C7CBE"/>
    <w:rsid w:val="000D0133"/>
    <w:rsid w:val="000D0C2A"/>
    <w:rsid w:val="000D1FDA"/>
    <w:rsid w:val="000D52A4"/>
    <w:rsid w:val="000D5B18"/>
    <w:rsid w:val="000D5BC4"/>
    <w:rsid w:val="000D6E64"/>
    <w:rsid w:val="000E07BC"/>
    <w:rsid w:val="000E0C48"/>
    <w:rsid w:val="000E1820"/>
    <w:rsid w:val="000E22E4"/>
    <w:rsid w:val="000E2E21"/>
    <w:rsid w:val="000E3A64"/>
    <w:rsid w:val="000E3D67"/>
    <w:rsid w:val="000E6743"/>
    <w:rsid w:val="000F0B15"/>
    <w:rsid w:val="000F1787"/>
    <w:rsid w:val="000F1CD4"/>
    <w:rsid w:val="000F2231"/>
    <w:rsid w:val="000F297A"/>
    <w:rsid w:val="000F3187"/>
    <w:rsid w:val="000F36B9"/>
    <w:rsid w:val="000F4103"/>
    <w:rsid w:val="000F419C"/>
    <w:rsid w:val="000F450C"/>
    <w:rsid w:val="000F60F3"/>
    <w:rsid w:val="000F70A7"/>
    <w:rsid w:val="000F752B"/>
    <w:rsid w:val="000F789B"/>
    <w:rsid w:val="0010046E"/>
    <w:rsid w:val="00101025"/>
    <w:rsid w:val="001016B8"/>
    <w:rsid w:val="0010333F"/>
    <w:rsid w:val="00106063"/>
    <w:rsid w:val="0010614E"/>
    <w:rsid w:val="00106B41"/>
    <w:rsid w:val="00106C21"/>
    <w:rsid w:val="001104B3"/>
    <w:rsid w:val="00110CA5"/>
    <w:rsid w:val="00111639"/>
    <w:rsid w:val="00112F50"/>
    <w:rsid w:val="001133DA"/>
    <w:rsid w:val="00113CCA"/>
    <w:rsid w:val="00114651"/>
    <w:rsid w:val="00114946"/>
    <w:rsid w:val="0011513F"/>
    <w:rsid w:val="001156A4"/>
    <w:rsid w:val="0012115D"/>
    <w:rsid w:val="001221AA"/>
    <w:rsid w:val="00122D86"/>
    <w:rsid w:val="00122E24"/>
    <w:rsid w:val="00122F25"/>
    <w:rsid w:val="00123B81"/>
    <w:rsid w:val="00124101"/>
    <w:rsid w:val="0012431E"/>
    <w:rsid w:val="00131168"/>
    <w:rsid w:val="00132FC0"/>
    <w:rsid w:val="001332AB"/>
    <w:rsid w:val="00134310"/>
    <w:rsid w:val="00134549"/>
    <w:rsid w:val="00134965"/>
    <w:rsid w:val="00135404"/>
    <w:rsid w:val="00135980"/>
    <w:rsid w:val="0013598B"/>
    <w:rsid w:val="0013677F"/>
    <w:rsid w:val="0013786F"/>
    <w:rsid w:val="001421BA"/>
    <w:rsid w:val="00142967"/>
    <w:rsid w:val="0014365C"/>
    <w:rsid w:val="00145E7E"/>
    <w:rsid w:val="00147131"/>
    <w:rsid w:val="00147C51"/>
    <w:rsid w:val="00147E1A"/>
    <w:rsid w:val="00152498"/>
    <w:rsid w:val="00152AEC"/>
    <w:rsid w:val="001541C8"/>
    <w:rsid w:val="00154363"/>
    <w:rsid w:val="0015484A"/>
    <w:rsid w:val="0015518B"/>
    <w:rsid w:val="00156329"/>
    <w:rsid w:val="00160392"/>
    <w:rsid w:val="001635CD"/>
    <w:rsid w:val="00164719"/>
    <w:rsid w:val="0016518C"/>
    <w:rsid w:val="00165832"/>
    <w:rsid w:val="00166D06"/>
    <w:rsid w:val="00166FC4"/>
    <w:rsid w:val="001677AC"/>
    <w:rsid w:val="0017064F"/>
    <w:rsid w:val="001714A4"/>
    <w:rsid w:val="00171B14"/>
    <w:rsid w:val="00173688"/>
    <w:rsid w:val="001804EA"/>
    <w:rsid w:val="00180946"/>
    <w:rsid w:val="00181178"/>
    <w:rsid w:val="00181218"/>
    <w:rsid w:val="00181528"/>
    <w:rsid w:val="00181FF4"/>
    <w:rsid w:val="0018228B"/>
    <w:rsid w:val="001826FB"/>
    <w:rsid w:val="00183830"/>
    <w:rsid w:val="00186741"/>
    <w:rsid w:val="00190A61"/>
    <w:rsid w:val="00191C7C"/>
    <w:rsid w:val="00193759"/>
    <w:rsid w:val="00193FC6"/>
    <w:rsid w:val="00195443"/>
    <w:rsid w:val="001955DB"/>
    <w:rsid w:val="00195846"/>
    <w:rsid w:val="00195C0F"/>
    <w:rsid w:val="00196592"/>
    <w:rsid w:val="00197179"/>
    <w:rsid w:val="00197989"/>
    <w:rsid w:val="001A1B67"/>
    <w:rsid w:val="001A1BAD"/>
    <w:rsid w:val="001A1E07"/>
    <w:rsid w:val="001A2215"/>
    <w:rsid w:val="001A24D0"/>
    <w:rsid w:val="001A3342"/>
    <w:rsid w:val="001A39DB"/>
    <w:rsid w:val="001A3E3D"/>
    <w:rsid w:val="001A4CC5"/>
    <w:rsid w:val="001A7049"/>
    <w:rsid w:val="001A76B1"/>
    <w:rsid w:val="001A781C"/>
    <w:rsid w:val="001A7824"/>
    <w:rsid w:val="001A7D8D"/>
    <w:rsid w:val="001B0BBC"/>
    <w:rsid w:val="001B1919"/>
    <w:rsid w:val="001B1E40"/>
    <w:rsid w:val="001B2794"/>
    <w:rsid w:val="001B3316"/>
    <w:rsid w:val="001B3898"/>
    <w:rsid w:val="001B403D"/>
    <w:rsid w:val="001B5435"/>
    <w:rsid w:val="001B55C6"/>
    <w:rsid w:val="001B585D"/>
    <w:rsid w:val="001B71CD"/>
    <w:rsid w:val="001C0D5C"/>
    <w:rsid w:val="001C1B1C"/>
    <w:rsid w:val="001C2608"/>
    <w:rsid w:val="001C3C53"/>
    <w:rsid w:val="001C3C73"/>
    <w:rsid w:val="001C53E0"/>
    <w:rsid w:val="001C764E"/>
    <w:rsid w:val="001D134F"/>
    <w:rsid w:val="001D14CF"/>
    <w:rsid w:val="001D1605"/>
    <w:rsid w:val="001D21FB"/>
    <w:rsid w:val="001D22E7"/>
    <w:rsid w:val="001D425A"/>
    <w:rsid w:val="001D4DB5"/>
    <w:rsid w:val="001D6FA7"/>
    <w:rsid w:val="001E0E48"/>
    <w:rsid w:val="001E1052"/>
    <w:rsid w:val="001E21B1"/>
    <w:rsid w:val="001E2F93"/>
    <w:rsid w:val="001E3708"/>
    <w:rsid w:val="001E4554"/>
    <w:rsid w:val="001E5709"/>
    <w:rsid w:val="001E61E5"/>
    <w:rsid w:val="001E6BBF"/>
    <w:rsid w:val="001E73B4"/>
    <w:rsid w:val="001E764C"/>
    <w:rsid w:val="001F01F3"/>
    <w:rsid w:val="001F0218"/>
    <w:rsid w:val="001F0739"/>
    <w:rsid w:val="001F0C16"/>
    <w:rsid w:val="001F2159"/>
    <w:rsid w:val="001F2ECD"/>
    <w:rsid w:val="001F2FA0"/>
    <w:rsid w:val="001F3D54"/>
    <w:rsid w:val="001F4308"/>
    <w:rsid w:val="001F53FD"/>
    <w:rsid w:val="001F634E"/>
    <w:rsid w:val="001F7DA1"/>
    <w:rsid w:val="001F7E34"/>
    <w:rsid w:val="002054E8"/>
    <w:rsid w:val="002055E2"/>
    <w:rsid w:val="002060F5"/>
    <w:rsid w:val="002067D5"/>
    <w:rsid w:val="00207358"/>
    <w:rsid w:val="0021044A"/>
    <w:rsid w:val="002104E5"/>
    <w:rsid w:val="00210AC5"/>
    <w:rsid w:val="00210B8B"/>
    <w:rsid w:val="00212B71"/>
    <w:rsid w:val="00213406"/>
    <w:rsid w:val="00213787"/>
    <w:rsid w:val="0021418E"/>
    <w:rsid w:val="00214863"/>
    <w:rsid w:val="002156B4"/>
    <w:rsid w:val="0021578C"/>
    <w:rsid w:val="0022097C"/>
    <w:rsid w:val="00222675"/>
    <w:rsid w:val="0022268A"/>
    <w:rsid w:val="00224D95"/>
    <w:rsid w:val="00224FCD"/>
    <w:rsid w:val="00225E8F"/>
    <w:rsid w:val="00226BFD"/>
    <w:rsid w:val="00226E39"/>
    <w:rsid w:val="00226EB9"/>
    <w:rsid w:val="00227BA0"/>
    <w:rsid w:val="00227FBC"/>
    <w:rsid w:val="00230E5D"/>
    <w:rsid w:val="00231F67"/>
    <w:rsid w:val="0023252A"/>
    <w:rsid w:val="00232566"/>
    <w:rsid w:val="00232EBA"/>
    <w:rsid w:val="00233B11"/>
    <w:rsid w:val="00233CE9"/>
    <w:rsid w:val="00234055"/>
    <w:rsid w:val="0023468C"/>
    <w:rsid w:val="00234FE3"/>
    <w:rsid w:val="00237A13"/>
    <w:rsid w:val="00237DEF"/>
    <w:rsid w:val="002406AE"/>
    <w:rsid w:val="0024445D"/>
    <w:rsid w:val="00244FFA"/>
    <w:rsid w:val="0024511E"/>
    <w:rsid w:val="002458F8"/>
    <w:rsid w:val="00247EAE"/>
    <w:rsid w:val="002514F0"/>
    <w:rsid w:val="002518E9"/>
    <w:rsid w:val="00253222"/>
    <w:rsid w:val="00253F78"/>
    <w:rsid w:val="0025781B"/>
    <w:rsid w:val="002579DA"/>
    <w:rsid w:val="002604B7"/>
    <w:rsid w:val="0026132C"/>
    <w:rsid w:val="002613BF"/>
    <w:rsid w:val="00261C13"/>
    <w:rsid w:val="0026236D"/>
    <w:rsid w:val="00262847"/>
    <w:rsid w:val="00262858"/>
    <w:rsid w:val="002637A5"/>
    <w:rsid w:val="00264758"/>
    <w:rsid w:val="00264F8C"/>
    <w:rsid w:val="0026595A"/>
    <w:rsid w:val="002665F2"/>
    <w:rsid w:val="00266BC8"/>
    <w:rsid w:val="0026758D"/>
    <w:rsid w:val="00267C6C"/>
    <w:rsid w:val="0027082A"/>
    <w:rsid w:val="002713BF"/>
    <w:rsid w:val="002719A4"/>
    <w:rsid w:val="002721E8"/>
    <w:rsid w:val="00273DA7"/>
    <w:rsid w:val="00274570"/>
    <w:rsid w:val="0027713F"/>
    <w:rsid w:val="002774CD"/>
    <w:rsid w:val="00277A3E"/>
    <w:rsid w:val="0028010F"/>
    <w:rsid w:val="00281BB2"/>
    <w:rsid w:val="00281BFC"/>
    <w:rsid w:val="00282913"/>
    <w:rsid w:val="002833AF"/>
    <w:rsid w:val="0028361E"/>
    <w:rsid w:val="00285BFF"/>
    <w:rsid w:val="002860D1"/>
    <w:rsid w:val="00286135"/>
    <w:rsid w:val="00286846"/>
    <w:rsid w:val="0028712C"/>
    <w:rsid w:val="002874C2"/>
    <w:rsid w:val="00287C07"/>
    <w:rsid w:val="002905B2"/>
    <w:rsid w:val="00291844"/>
    <w:rsid w:val="002932F4"/>
    <w:rsid w:val="002940F5"/>
    <w:rsid w:val="002944D0"/>
    <w:rsid w:val="002953EB"/>
    <w:rsid w:val="00296636"/>
    <w:rsid w:val="00297F37"/>
    <w:rsid w:val="002A03C3"/>
    <w:rsid w:val="002A0D5D"/>
    <w:rsid w:val="002A133F"/>
    <w:rsid w:val="002A19CE"/>
    <w:rsid w:val="002A3466"/>
    <w:rsid w:val="002A5FEA"/>
    <w:rsid w:val="002B071A"/>
    <w:rsid w:val="002B0C10"/>
    <w:rsid w:val="002B23A3"/>
    <w:rsid w:val="002B254E"/>
    <w:rsid w:val="002B3E83"/>
    <w:rsid w:val="002B438B"/>
    <w:rsid w:val="002B4720"/>
    <w:rsid w:val="002B4BFC"/>
    <w:rsid w:val="002B4CE8"/>
    <w:rsid w:val="002B59C8"/>
    <w:rsid w:val="002B66D8"/>
    <w:rsid w:val="002B67F0"/>
    <w:rsid w:val="002B69A7"/>
    <w:rsid w:val="002B72E9"/>
    <w:rsid w:val="002C0CB3"/>
    <w:rsid w:val="002C13FD"/>
    <w:rsid w:val="002C1659"/>
    <w:rsid w:val="002C4DF8"/>
    <w:rsid w:val="002C51B1"/>
    <w:rsid w:val="002C5742"/>
    <w:rsid w:val="002C578C"/>
    <w:rsid w:val="002C67C0"/>
    <w:rsid w:val="002C6B13"/>
    <w:rsid w:val="002C718B"/>
    <w:rsid w:val="002C7998"/>
    <w:rsid w:val="002D01E9"/>
    <w:rsid w:val="002D0826"/>
    <w:rsid w:val="002D2FF4"/>
    <w:rsid w:val="002D316F"/>
    <w:rsid w:val="002D349E"/>
    <w:rsid w:val="002D4031"/>
    <w:rsid w:val="002D40E5"/>
    <w:rsid w:val="002D64DD"/>
    <w:rsid w:val="002D7C61"/>
    <w:rsid w:val="002D7FA5"/>
    <w:rsid w:val="002E17E6"/>
    <w:rsid w:val="002E2C6F"/>
    <w:rsid w:val="002E33EB"/>
    <w:rsid w:val="002E3ABD"/>
    <w:rsid w:val="002E44A0"/>
    <w:rsid w:val="002E4890"/>
    <w:rsid w:val="002E5202"/>
    <w:rsid w:val="002E529E"/>
    <w:rsid w:val="002E6EE6"/>
    <w:rsid w:val="002F08F4"/>
    <w:rsid w:val="002F1E53"/>
    <w:rsid w:val="002F2CAA"/>
    <w:rsid w:val="002F3AE1"/>
    <w:rsid w:val="002F4785"/>
    <w:rsid w:val="002F4FF0"/>
    <w:rsid w:val="002F6B8E"/>
    <w:rsid w:val="002F7202"/>
    <w:rsid w:val="0030052C"/>
    <w:rsid w:val="003005AB"/>
    <w:rsid w:val="003006D5"/>
    <w:rsid w:val="00300D91"/>
    <w:rsid w:val="00301C1E"/>
    <w:rsid w:val="00302047"/>
    <w:rsid w:val="00303D72"/>
    <w:rsid w:val="003046C1"/>
    <w:rsid w:val="003053FF"/>
    <w:rsid w:val="00305C3B"/>
    <w:rsid w:val="0030785B"/>
    <w:rsid w:val="00310A76"/>
    <w:rsid w:val="003127D5"/>
    <w:rsid w:val="00312956"/>
    <w:rsid w:val="00316A69"/>
    <w:rsid w:val="003170FD"/>
    <w:rsid w:val="003175D4"/>
    <w:rsid w:val="00320938"/>
    <w:rsid w:val="00320B21"/>
    <w:rsid w:val="00323417"/>
    <w:rsid w:val="00323863"/>
    <w:rsid w:val="003247C6"/>
    <w:rsid w:val="00324FB9"/>
    <w:rsid w:val="00325FAA"/>
    <w:rsid w:val="003306E1"/>
    <w:rsid w:val="003308BB"/>
    <w:rsid w:val="003313A1"/>
    <w:rsid w:val="00331600"/>
    <w:rsid w:val="003320E4"/>
    <w:rsid w:val="003332BE"/>
    <w:rsid w:val="00333B50"/>
    <w:rsid w:val="0033525D"/>
    <w:rsid w:val="00335271"/>
    <w:rsid w:val="003352E1"/>
    <w:rsid w:val="0033716D"/>
    <w:rsid w:val="00337C69"/>
    <w:rsid w:val="00340C8D"/>
    <w:rsid w:val="003414F3"/>
    <w:rsid w:val="0034265B"/>
    <w:rsid w:val="003426FD"/>
    <w:rsid w:val="00342A7E"/>
    <w:rsid w:val="003439DB"/>
    <w:rsid w:val="0034724C"/>
    <w:rsid w:val="00352209"/>
    <w:rsid w:val="00353E9F"/>
    <w:rsid w:val="00354C0E"/>
    <w:rsid w:val="003550B1"/>
    <w:rsid w:val="00355193"/>
    <w:rsid w:val="003552CF"/>
    <w:rsid w:val="003557D0"/>
    <w:rsid w:val="0035613E"/>
    <w:rsid w:val="00356202"/>
    <w:rsid w:val="00356929"/>
    <w:rsid w:val="003602DB"/>
    <w:rsid w:val="003618B9"/>
    <w:rsid w:val="00362124"/>
    <w:rsid w:val="00362982"/>
    <w:rsid w:val="00363611"/>
    <w:rsid w:val="00363EE9"/>
    <w:rsid w:val="00366518"/>
    <w:rsid w:val="00370948"/>
    <w:rsid w:val="00371528"/>
    <w:rsid w:val="00371EF5"/>
    <w:rsid w:val="003727F8"/>
    <w:rsid w:val="003747C9"/>
    <w:rsid w:val="00375C52"/>
    <w:rsid w:val="00376128"/>
    <w:rsid w:val="00376895"/>
    <w:rsid w:val="00376920"/>
    <w:rsid w:val="0037742E"/>
    <w:rsid w:val="00377D56"/>
    <w:rsid w:val="0038245A"/>
    <w:rsid w:val="00382491"/>
    <w:rsid w:val="00382862"/>
    <w:rsid w:val="00383E0C"/>
    <w:rsid w:val="003840E6"/>
    <w:rsid w:val="00385CFC"/>
    <w:rsid w:val="00385D75"/>
    <w:rsid w:val="00385E9E"/>
    <w:rsid w:val="003872AE"/>
    <w:rsid w:val="00392AF3"/>
    <w:rsid w:val="00392F5A"/>
    <w:rsid w:val="0039337A"/>
    <w:rsid w:val="00393DBF"/>
    <w:rsid w:val="0039482B"/>
    <w:rsid w:val="0039516D"/>
    <w:rsid w:val="00395C75"/>
    <w:rsid w:val="00396522"/>
    <w:rsid w:val="00397566"/>
    <w:rsid w:val="00397910"/>
    <w:rsid w:val="00397E33"/>
    <w:rsid w:val="003A3189"/>
    <w:rsid w:val="003A3C30"/>
    <w:rsid w:val="003A3CA7"/>
    <w:rsid w:val="003A4655"/>
    <w:rsid w:val="003B039D"/>
    <w:rsid w:val="003B10C4"/>
    <w:rsid w:val="003B1F36"/>
    <w:rsid w:val="003B33BD"/>
    <w:rsid w:val="003B4753"/>
    <w:rsid w:val="003B569D"/>
    <w:rsid w:val="003B618D"/>
    <w:rsid w:val="003B625F"/>
    <w:rsid w:val="003B6391"/>
    <w:rsid w:val="003B65A0"/>
    <w:rsid w:val="003B6615"/>
    <w:rsid w:val="003B67C4"/>
    <w:rsid w:val="003B702C"/>
    <w:rsid w:val="003B72CA"/>
    <w:rsid w:val="003C0111"/>
    <w:rsid w:val="003C0D02"/>
    <w:rsid w:val="003C152E"/>
    <w:rsid w:val="003C2227"/>
    <w:rsid w:val="003C27C3"/>
    <w:rsid w:val="003C2D9F"/>
    <w:rsid w:val="003C3C0E"/>
    <w:rsid w:val="003C4228"/>
    <w:rsid w:val="003C5B7A"/>
    <w:rsid w:val="003C5ED2"/>
    <w:rsid w:val="003C63E2"/>
    <w:rsid w:val="003C7524"/>
    <w:rsid w:val="003D1DD2"/>
    <w:rsid w:val="003D223C"/>
    <w:rsid w:val="003D32BE"/>
    <w:rsid w:val="003D42A6"/>
    <w:rsid w:val="003D4F21"/>
    <w:rsid w:val="003D4FAC"/>
    <w:rsid w:val="003D5F06"/>
    <w:rsid w:val="003D7153"/>
    <w:rsid w:val="003D7503"/>
    <w:rsid w:val="003D7985"/>
    <w:rsid w:val="003D7BA8"/>
    <w:rsid w:val="003D7CF9"/>
    <w:rsid w:val="003D7E0B"/>
    <w:rsid w:val="003E006A"/>
    <w:rsid w:val="003E0830"/>
    <w:rsid w:val="003E1885"/>
    <w:rsid w:val="003E1EC9"/>
    <w:rsid w:val="003E37FC"/>
    <w:rsid w:val="003E438C"/>
    <w:rsid w:val="003E5004"/>
    <w:rsid w:val="003E5039"/>
    <w:rsid w:val="003E6C38"/>
    <w:rsid w:val="003E6D5E"/>
    <w:rsid w:val="003E742D"/>
    <w:rsid w:val="003E7906"/>
    <w:rsid w:val="003F000F"/>
    <w:rsid w:val="003F15D7"/>
    <w:rsid w:val="003F1F4A"/>
    <w:rsid w:val="003F2156"/>
    <w:rsid w:val="003F22EB"/>
    <w:rsid w:val="003F3C50"/>
    <w:rsid w:val="003F521A"/>
    <w:rsid w:val="003F596D"/>
    <w:rsid w:val="004021BF"/>
    <w:rsid w:val="004033D3"/>
    <w:rsid w:val="00403AD3"/>
    <w:rsid w:val="00405158"/>
    <w:rsid w:val="00406126"/>
    <w:rsid w:val="00406202"/>
    <w:rsid w:val="00406A6A"/>
    <w:rsid w:val="00406B22"/>
    <w:rsid w:val="00407147"/>
    <w:rsid w:val="00407627"/>
    <w:rsid w:val="004078FA"/>
    <w:rsid w:val="00413322"/>
    <w:rsid w:val="00413718"/>
    <w:rsid w:val="004155E5"/>
    <w:rsid w:val="004167D1"/>
    <w:rsid w:val="004171FD"/>
    <w:rsid w:val="004219F4"/>
    <w:rsid w:val="00421B18"/>
    <w:rsid w:val="0042210A"/>
    <w:rsid w:val="00422938"/>
    <w:rsid w:val="004229AC"/>
    <w:rsid w:val="00425488"/>
    <w:rsid w:val="00425A52"/>
    <w:rsid w:val="00425CC6"/>
    <w:rsid w:val="0042603B"/>
    <w:rsid w:val="004266A4"/>
    <w:rsid w:val="00426BEF"/>
    <w:rsid w:val="004277AF"/>
    <w:rsid w:val="00427FD5"/>
    <w:rsid w:val="0043094C"/>
    <w:rsid w:val="00431E08"/>
    <w:rsid w:val="004328A7"/>
    <w:rsid w:val="00432BE3"/>
    <w:rsid w:val="00432C6A"/>
    <w:rsid w:val="00433A8D"/>
    <w:rsid w:val="004346B0"/>
    <w:rsid w:val="00434968"/>
    <w:rsid w:val="00434C74"/>
    <w:rsid w:val="0043565C"/>
    <w:rsid w:val="0043590D"/>
    <w:rsid w:val="004359A4"/>
    <w:rsid w:val="0043631F"/>
    <w:rsid w:val="004400A8"/>
    <w:rsid w:val="00440A11"/>
    <w:rsid w:val="00440E9D"/>
    <w:rsid w:val="004417D6"/>
    <w:rsid w:val="00442F03"/>
    <w:rsid w:val="004434C3"/>
    <w:rsid w:val="00444D5C"/>
    <w:rsid w:val="00444D64"/>
    <w:rsid w:val="00447AEE"/>
    <w:rsid w:val="00450125"/>
    <w:rsid w:val="0045474C"/>
    <w:rsid w:val="00455217"/>
    <w:rsid w:val="00455CE2"/>
    <w:rsid w:val="00456499"/>
    <w:rsid w:val="00456C3B"/>
    <w:rsid w:val="00456EB4"/>
    <w:rsid w:val="004571C1"/>
    <w:rsid w:val="00457827"/>
    <w:rsid w:val="00457C9A"/>
    <w:rsid w:val="004613FA"/>
    <w:rsid w:val="00461E9B"/>
    <w:rsid w:val="00461F75"/>
    <w:rsid w:val="0046232F"/>
    <w:rsid w:val="00463388"/>
    <w:rsid w:val="004640E9"/>
    <w:rsid w:val="0046688A"/>
    <w:rsid w:val="00467F34"/>
    <w:rsid w:val="00470265"/>
    <w:rsid w:val="004718F3"/>
    <w:rsid w:val="004725B6"/>
    <w:rsid w:val="00472BD9"/>
    <w:rsid w:val="004738B8"/>
    <w:rsid w:val="00474655"/>
    <w:rsid w:val="00475040"/>
    <w:rsid w:val="004756EB"/>
    <w:rsid w:val="004757C2"/>
    <w:rsid w:val="00480690"/>
    <w:rsid w:val="0048183D"/>
    <w:rsid w:val="00482EF5"/>
    <w:rsid w:val="00484C05"/>
    <w:rsid w:val="0048508C"/>
    <w:rsid w:val="00485771"/>
    <w:rsid w:val="004876BF"/>
    <w:rsid w:val="00487CFC"/>
    <w:rsid w:val="004902B8"/>
    <w:rsid w:val="00490C06"/>
    <w:rsid w:val="00492CAF"/>
    <w:rsid w:val="00493233"/>
    <w:rsid w:val="0049376C"/>
    <w:rsid w:val="00493D40"/>
    <w:rsid w:val="00493EE3"/>
    <w:rsid w:val="00495C1D"/>
    <w:rsid w:val="004962CE"/>
    <w:rsid w:val="004967B6"/>
    <w:rsid w:val="004A0760"/>
    <w:rsid w:val="004A0BC0"/>
    <w:rsid w:val="004A0E3D"/>
    <w:rsid w:val="004A0F61"/>
    <w:rsid w:val="004A21A6"/>
    <w:rsid w:val="004A21A9"/>
    <w:rsid w:val="004A4B48"/>
    <w:rsid w:val="004A504B"/>
    <w:rsid w:val="004A5080"/>
    <w:rsid w:val="004A597C"/>
    <w:rsid w:val="004A5BB9"/>
    <w:rsid w:val="004A66A4"/>
    <w:rsid w:val="004A6911"/>
    <w:rsid w:val="004A6E57"/>
    <w:rsid w:val="004B171F"/>
    <w:rsid w:val="004B174B"/>
    <w:rsid w:val="004B21A4"/>
    <w:rsid w:val="004B21F3"/>
    <w:rsid w:val="004B3033"/>
    <w:rsid w:val="004B3652"/>
    <w:rsid w:val="004B5166"/>
    <w:rsid w:val="004B54E0"/>
    <w:rsid w:val="004B5589"/>
    <w:rsid w:val="004B5DFA"/>
    <w:rsid w:val="004B5E37"/>
    <w:rsid w:val="004B7384"/>
    <w:rsid w:val="004C0D00"/>
    <w:rsid w:val="004C16D2"/>
    <w:rsid w:val="004C1962"/>
    <w:rsid w:val="004C1DBF"/>
    <w:rsid w:val="004C23FC"/>
    <w:rsid w:val="004C2454"/>
    <w:rsid w:val="004C4269"/>
    <w:rsid w:val="004C6B4E"/>
    <w:rsid w:val="004C756A"/>
    <w:rsid w:val="004D104D"/>
    <w:rsid w:val="004D12F8"/>
    <w:rsid w:val="004D1323"/>
    <w:rsid w:val="004D3DD5"/>
    <w:rsid w:val="004D4932"/>
    <w:rsid w:val="004D4EC0"/>
    <w:rsid w:val="004D50E8"/>
    <w:rsid w:val="004D606B"/>
    <w:rsid w:val="004D6236"/>
    <w:rsid w:val="004D6EB9"/>
    <w:rsid w:val="004D7951"/>
    <w:rsid w:val="004D7F90"/>
    <w:rsid w:val="004E3476"/>
    <w:rsid w:val="004E4DBB"/>
    <w:rsid w:val="004E4E41"/>
    <w:rsid w:val="004E53E4"/>
    <w:rsid w:val="004E5535"/>
    <w:rsid w:val="004E5AC5"/>
    <w:rsid w:val="004E7362"/>
    <w:rsid w:val="004E73DB"/>
    <w:rsid w:val="004E7F9C"/>
    <w:rsid w:val="004F00BD"/>
    <w:rsid w:val="004F00F6"/>
    <w:rsid w:val="004F0E54"/>
    <w:rsid w:val="004F130C"/>
    <w:rsid w:val="004F1360"/>
    <w:rsid w:val="004F1A32"/>
    <w:rsid w:val="004F3493"/>
    <w:rsid w:val="004F35C6"/>
    <w:rsid w:val="004F3A16"/>
    <w:rsid w:val="004F5143"/>
    <w:rsid w:val="004F5746"/>
    <w:rsid w:val="004F5CDE"/>
    <w:rsid w:val="004F645F"/>
    <w:rsid w:val="00500509"/>
    <w:rsid w:val="005013CF"/>
    <w:rsid w:val="005019D9"/>
    <w:rsid w:val="00501FBA"/>
    <w:rsid w:val="00502015"/>
    <w:rsid w:val="00504EE1"/>
    <w:rsid w:val="005053DE"/>
    <w:rsid w:val="005060BB"/>
    <w:rsid w:val="00511829"/>
    <w:rsid w:val="005120AE"/>
    <w:rsid w:val="00512B09"/>
    <w:rsid w:val="00512D6E"/>
    <w:rsid w:val="00512EF6"/>
    <w:rsid w:val="005130DA"/>
    <w:rsid w:val="00513325"/>
    <w:rsid w:val="00513942"/>
    <w:rsid w:val="00513C2D"/>
    <w:rsid w:val="00520EA1"/>
    <w:rsid w:val="00521921"/>
    <w:rsid w:val="00521CAA"/>
    <w:rsid w:val="005220ED"/>
    <w:rsid w:val="00522DD9"/>
    <w:rsid w:val="00523525"/>
    <w:rsid w:val="0052451C"/>
    <w:rsid w:val="00526994"/>
    <w:rsid w:val="00526E90"/>
    <w:rsid w:val="005272E9"/>
    <w:rsid w:val="005275A7"/>
    <w:rsid w:val="00527B00"/>
    <w:rsid w:val="005300CC"/>
    <w:rsid w:val="005306D9"/>
    <w:rsid w:val="00530FD0"/>
    <w:rsid w:val="00531F0E"/>
    <w:rsid w:val="005330A5"/>
    <w:rsid w:val="00533796"/>
    <w:rsid w:val="00533E1B"/>
    <w:rsid w:val="00536ADF"/>
    <w:rsid w:val="00537343"/>
    <w:rsid w:val="00537C92"/>
    <w:rsid w:val="00540B54"/>
    <w:rsid w:val="00541B32"/>
    <w:rsid w:val="00544AF2"/>
    <w:rsid w:val="0054521A"/>
    <w:rsid w:val="00546CB8"/>
    <w:rsid w:val="005477F7"/>
    <w:rsid w:val="00550EB1"/>
    <w:rsid w:val="0055114A"/>
    <w:rsid w:val="005516F3"/>
    <w:rsid w:val="00551E8E"/>
    <w:rsid w:val="0055394A"/>
    <w:rsid w:val="00553E6A"/>
    <w:rsid w:val="00555D75"/>
    <w:rsid w:val="005573C9"/>
    <w:rsid w:val="00560DF0"/>
    <w:rsid w:val="00562534"/>
    <w:rsid w:val="00562E8F"/>
    <w:rsid w:val="00563200"/>
    <w:rsid w:val="005643D5"/>
    <w:rsid w:val="005659C5"/>
    <w:rsid w:val="00565E81"/>
    <w:rsid w:val="00566DF6"/>
    <w:rsid w:val="0056759C"/>
    <w:rsid w:val="00571A5B"/>
    <w:rsid w:val="00571CCB"/>
    <w:rsid w:val="00572243"/>
    <w:rsid w:val="0057250A"/>
    <w:rsid w:val="00572BA5"/>
    <w:rsid w:val="005739F6"/>
    <w:rsid w:val="005759B6"/>
    <w:rsid w:val="00577849"/>
    <w:rsid w:val="00577CA2"/>
    <w:rsid w:val="00577E74"/>
    <w:rsid w:val="00581166"/>
    <w:rsid w:val="005840B7"/>
    <w:rsid w:val="005843C6"/>
    <w:rsid w:val="005856A0"/>
    <w:rsid w:val="005867CB"/>
    <w:rsid w:val="00587D7C"/>
    <w:rsid w:val="00591945"/>
    <w:rsid w:val="0059199D"/>
    <w:rsid w:val="0059513E"/>
    <w:rsid w:val="0059546E"/>
    <w:rsid w:val="00595CF8"/>
    <w:rsid w:val="00596146"/>
    <w:rsid w:val="00596D26"/>
    <w:rsid w:val="0059744E"/>
    <w:rsid w:val="005A1855"/>
    <w:rsid w:val="005A1E3C"/>
    <w:rsid w:val="005A273D"/>
    <w:rsid w:val="005A6AA4"/>
    <w:rsid w:val="005A6D9F"/>
    <w:rsid w:val="005A719A"/>
    <w:rsid w:val="005B21E7"/>
    <w:rsid w:val="005B236A"/>
    <w:rsid w:val="005B26E0"/>
    <w:rsid w:val="005B2B6B"/>
    <w:rsid w:val="005B3151"/>
    <w:rsid w:val="005B39E5"/>
    <w:rsid w:val="005B45B0"/>
    <w:rsid w:val="005B48FF"/>
    <w:rsid w:val="005B4980"/>
    <w:rsid w:val="005B5D65"/>
    <w:rsid w:val="005B6009"/>
    <w:rsid w:val="005B6C07"/>
    <w:rsid w:val="005C121A"/>
    <w:rsid w:val="005C1E32"/>
    <w:rsid w:val="005C1E69"/>
    <w:rsid w:val="005C2E64"/>
    <w:rsid w:val="005C35E2"/>
    <w:rsid w:val="005C5D7E"/>
    <w:rsid w:val="005C5DC1"/>
    <w:rsid w:val="005C670D"/>
    <w:rsid w:val="005C7126"/>
    <w:rsid w:val="005C7E0A"/>
    <w:rsid w:val="005D0287"/>
    <w:rsid w:val="005D28EA"/>
    <w:rsid w:val="005D2A20"/>
    <w:rsid w:val="005D363F"/>
    <w:rsid w:val="005D4360"/>
    <w:rsid w:val="005D73C1"/>
    <w:rsid w:val="005E0CDB"/>
    <w:rsid w:val="005E22A3"/>
    <w:rsid w:val="005E2432"/>
    <w:rsid w:val="005E39FF"/>
    <w:rsid w:val="005E4A19"/>
    <w:rsid w:val="005E61AD"/>
    <w:rsid w:val="005E7D2A"/>
    <w:rsid w:val="005F689E"/>
    <w:rsid w:val="005F7DC3"/>
    <w:rsid w:val="00600656"/>
    <w:rsid w:val="006008B7"/>
    <w:rsid w:val="00601570"/>
    <w:rsid w:val="0060335A"/>
    <w:rsid w:val="006041CD"/>
    <w:rsid w:val="00604B0A"/>
    <w:rsid w:val="00604C15"/>
    <w:rsid w:val="0060538B"/>
    <w:rsid w:val="00605F21"/>
    <w:rsid w:val="006070AF"/>
    <w:rsid w:val="006079EE"/>
    <w:rsid w:val="006110B8"/>
    <w:rsid w:val="006158D5"/>
    <w:rsid w:val="006175D9"/>
    <w:rsid w:val="00617878"/>
    <w:rsid w:val="0062306F"/>
    <w:rsid w:val="006238A0"/>
    <w:rsid w:val="00623CE3"/>
    <w:rsid w:val="006246CE"/>
    <w:rsid w:val="00625963"/>
    <w:rsid w:val="00625D83"/>
    <w:rsid w:val="00626208"/>
    <w:rsid w:val="00626FFE"/>
    <w:rsid w:val="00627EA7"/>
    <w:rsid w:val="00630219"/>
    <w:rsid w:val="006308CB"/>
    <w:rsid w:val="00630B61"/>
    <w:rsid w:val="006325C5"/>
    <w:rsid w:val="00632A96"/>
    <w:rsid w:val="00632B1F"/>
    <w:rsid w:val="00636647"/>
    <w:rsid w:val="00636707"/>
    <w:rsid w:val="0063682B"/>
    <w:rsid w:val="00636BB8"/>
    <w:rsid w:val="006371EF"/>
    <w:rsid w:val="006372CB"/>
    <w:rsid w:val="006403F4"/>
    <w:rsid w:val="00641B01"/>
    <w:rsid w:val="00641EAD"/>
    <w:rsid w:val="006425B6"/>
    <w:rsid w:val="00643064"/>
    <w:rsid w:val="00643AFF"/>
    <w:rsid w:val="00645981"/>
    <w:rsid w:val="006462E1"/>
    <w:rsid w:val="00646C9A"/>
    <w:rsid w:val="0064730C"/>
    <w:rsid w:val="00647EEA"/>
    <w:rsid w:val="0065083D"/>
    <w:rsid w:val="0065128F"/>
    <w:rsid w:val="006512B3"/>
    <w:rsid w:val="00651843"/>
    <w:rsid w:val="00651984"/>
    <w:rsid w:val="00651E7D"/>
    <w:rsid w:val="00652D8A"/>
    <w:rsid w:val="0065398E"/>
    <w:rsid w:val="00653D71"/>
    <w:rsid w:val="00653FDC"/>
    <w:rsid w:val="00654CA9"/>
    <w:rsid w:val="006556F0"/>
    <w:rsid w:val="00656539"/>
    <w:rsid w:val="00657753"/>
    <w:rsid w:val="006600FB"/>
    <w:rsid w:val="006623E7"/>
    <w:rsid w:val="00662B80"/>
    <w:rsid w:val="00663154"/>
    <w:rsid w:val="006638DF"/>
    <w:rsid w:val="0066615C"/>
    <w:rsid w:val="006662D7"/>
    <w:rsid w:val="00666BA5"/>
    <w:rsid w:val="0066768F"/>
    <w:rsid w:val="006678B9"/>
    <w:rsid w:val="00670F6C"/>
    <w:rsid w:val="0067278A"/>
    <w:rsid w:val="006742E6"/>
    <w:rsid w:val="00674838"/>
    <w:rsid w:val="00674ECC"/>
    <w:rsid w:val="00675EF2"/>
    <w:rsid w:val="006769EA"/>
    <w:rsid w:val="00676E58"/>
    <w:rsid w:val="006771F7"/>
    <w:rsid w:val="006779F7"/>
    <w:rsid w:val="0068037A"/>
    <w:rsid w:val="006825D0"/>
    <w:rsid w:val="00682A8F"/>
    <w:rsid w:val="006830D6"/>
    <w:rsid w:val="006837A6"/>
    <w:rsid w:val="00685291"/>
    <w:rsid w:val="006852C7"/>
    <w:rsid w:val="006852CE"/>
    <w:rsid w:val="00685681"/>
    <w:rsid w:val="0068598E"/>
    <w:rsid w:val="006860F0"/>
    <w:rsid w:val="00687CF3"/>
    <w:rsid w:val="00687FC8"/>
    <w:rsid w:val="006917EB"/>
    <w:rsid w:val="00692122"/>
    <w:rsid w:val="00692B50"/>
    <w:rsid w:val="00692D14"/>
    <w:rsid w:val="00693166"/>
    <w:rsid w:val="0069575F"/>
    <w:rsid w:val="006A0D6F"/>
    <w:rsid w:val="006A1238"/>
    <w:rsid w:val="006A2C7B"/>
    <w:rsid w:val="006A30F6"/>
    <w:rsid w:val="006A467F"/>
    <w:rsid w:val="006A6A49"/>
    <w:rsid w:val="006A7A3B"/>
    <w:rsid w:val="006B0A46"/>
    <w:rsid w:val="006B1122"/>
    <w:rsid w:val="006B33E7"/>
    <w:rsid w:val="006B3E43"/>
    <w:rsid w:val="006B5C63"/>
    <w:rsid w:val="006B65C7"/>
    <w:rsid w:val="006B742C"/>
    <w:rsid w:val="006C1350"/>
    <w:rsid w:val="006C1409"/>
    <w:rsid w:val="006C1727"/>
    <w:rsid w:val="006C196A"/>
    <w:rsid w:val="006C32BE"/>
    <w:rsid w:val="006C32FD"/>
    <w:rsid w:val="006C351C"/>
    <w:rsid w:val="006C39CE"/>
    <w:rsid w:val="006C453D"/>
    <w:rsid w:val="006C47C3"/>
    <w:rsid w:val="006C6158"/>
    <w:rsid w:val="006C75FF"/>
    <w:rsid w:val="006C7736"/>
    <w:rsid w:val="006C77C3"/>
    <w:rsid w:val="006D0179"/>
    <w:rsid w:val="006D0B8B"/>
    <w:rsid w:val="006D0FCC"/>
    <w:rsid w:val="006D21F5"/>
    <w:rsid w:val="006D3089"/>
    <w:rsid w:val="006D57E4"/>
    <w:rsid w:val="006D657C"/>
    <w:rsid w:val="006D65F9"/>
    <w:rsid w:val="006D6FF3"/>
    <w:rsid w:val="006D7E1E"/>
    <w:rsid w:val="006E126D"/>
    <w:rsid w:val="006E1FC3"/>
    <w:rsid w:val="006E26FA"/>
    <w:rsid w:val="006E4B01"/>
    <w:rsid w:val="006E5708"/>
    <w:rsid w:val="006E69DD"/>
    <w:rsid w:val="006E7FBB"/>
    <w:rsid w:val="006F0082"/>
    <w:rsid w:val="006F2B89"/>
    <w:rsid w:val="006F2C31"/>
    <w:rsid w:val="006F39E4"/>
    <w:rsid w:val="006F41AB"/>
    <w:rsid w:val="006F5313"/>
    <w:rsid w:val="006F5999"/>
    <w:rsid w:val="006F73F4"/>
    <w:rsid w:val="006F75B2"/>
    <w:rsid w:val="007009C6"/>
    <w:rsid w:val="00701C73"/>
    <w:rsid w:val="00703A99"/>
    <w:rsid w:val="00703F9C"/>
    <w:rsid w:val="00704CE9"/>
    <w:rsid w:val="0070616B"/>
    <w:rsid w:val="00706295"/>
    <w:rsid w:val="00706FDA"/>
    <w:rsid w:val="00707114"/>
    <w:rsid w:val="00707B9B"/>
    <w:rsid w:val="00707D0C"/>
    <w:rsid w:val="0071106E"/>
    <w:rsid w:val="007114E7"/>
    <w:rsid w:val="00711E0D"/>
    <w:rsid w:val="00711F9A"/>
    <w:rsid w:val="0071304C"/>
    <w:rsid w:val="00713810"/>
    <w:rsid w:val="00713F21"/>
    <w:rsid w:val="00714880"/>
    <w:rsid w:val="007164C6"/>
    <w:rsid w:val="007165CF"/>
    <w:rsid w:val="00720CB1"/>
    <w:rsid w:val="00720F9F"/>
    <w:rsid w:val="00722299"/>
    <w:rsid w:val="007225EE"/>
    <w:rsid w:val="007239FD"/>
    <w:rsid w:val="00724B27"/>
    <w:rsid w:val="00724E11"/>
    <w:rsid w:val="0072539F"/>
    <w:rsid w:val="00725A06"/>
    <w:rsid w:val="00727F5B"/>
    <w:rsid w:val="007303A5"/>
    <w:rsid w:val="00730B3E"/>
    <w:rsid w:val="007316B3"/>
    <w:rsid w:val="007319A7"/>
    <w:rsid w:val="0073420B"/>
    <w:rsid w:val="007342D3"/>
    <w:rsid w:val="007359CA"/>
    <w:rsid w:val="00735C31"/>
    <w:rsid w:val="00736367"/>
    <w:rsid w:val="007364D9"/>
    <w:rsid w:val="00736864"/>
    <w:rsid w:val="00736FBD"/>
    <w:rsid w:val="0073796D"/>
    <w:rsid w:val="00740394"/>
    <w:rsid w:val="0074263C"/>
    <w:rsid w:val="00742FA0"/>
    <w:rsid w:val="0074615D"/>
    <w:rsid w:val="0074760E"/>
    <w:rsid w:val="00753D8D"/>
    <w:rsid w:val="0075400B"/>
    <w:rsid w:val="00754ABA"/>
    <w:rsid w:val="00754C74"/>
    <w:rsid w:val="007601B8"/>
    <w:rsid w:val="00760FB9"/>
    <w:rsid w:val="0076134D"/>
    <w:rsid w:val="007652EA"/>
    <w:rsid w:val="00765AB3"/>
    <w:rsid w:val="00765B04"/>
    <w:rsid w:val="00767DDF"/>
    <w:rsid w:val="0077096A"/>
    <w:rsid w:val="00771678"/>
    <w:rsid w:val="00771B65"/>
    <w:rsid w:val="00771F34"/>
    <w:rsid w:val="00773094"/>
    <w:rsid w:val="00774A1D"/>
    <w:rsid w:val="0078208B"/>
    <w:rsid w:val="00782166"/>
    <w:rsid w:val="007822DF"/>
    <w:rsid w:val="00782B0D"/>
    <w:rsid w:val="00782D1C"/>
    <w:rsid w:val="00782D20"/>
    <w:rsid w:val="00783692"/>
    <w:rsid w:val="00784D4C"/>
    <w:rsid w:val="00785C37"/>
    <w:rsid w:val="00785DB2"/>
    <w:rsid w:val="0078794B"/>
    <w:rsid w:val="00790D96"/>
    <w:rsid w:val="00791655"/>
    <w:rsid w:val="00791D8F"/>
    <w:rsid w:val="007927D6"/>
    <w:rsid w:val="0079315E"/>
    <w:rsid w:val="00793500"/>
    <w:rsid w:val="0079356C"/>
    <w:rsid w:val="0079397B"/>
    <w:rsid w:val="00793F73"/>
    <w:rsid w:val="007966EA"/>
    <w:rsid w:val="0079729D"/>
    <w:rsid w:val="0079781A"/>
    <w:rsid w:val="007A0C50"/>
    <w:rsid w:val="007A1546"/>
    <w:rsid w:val="007A228C"/>
    <w:rsid w:val="007A2D95"/>
    <w:rsid w:val="007A368E"/>
    <w:rsid w:val="007A4DB3"/>
    <w:rsid w:val="007A5868"/>
    <w:rsid w:val="007A5B75"/>
    <w:rsid w:val="007A6850"/>
    <w:rsid w:val="007B04CE"/>
    <w:rsid w:val="007B393C"/>
    <w:rsid w:val="007B3BDC"/>
    <w:rsid w:val="007B3D44"/>
    <w:rsid w:val="007B56D8"/>
    <w:rsid w:val="007B603D"/>
    <w:rsid w:val="007B642C"/>
    <w:rsid w:val="007B6871"/>
    <w:rsid w:val="007B6C33"/>
    <w:rsid w:val="007B7393"/>
    <w:rsid w:val="007B7A2F"/>
    <w:rsid w:val="007B7F48"/>
    <w:rsid w:val="007C03A3"/>
    <w:rsid w:val="007C1BAF"/>
    <w:rsid w:val="007C32EE"/>
    <w:rsid w:val="007C3505"/>
    <w:rsid w:val="007C39D3"/>
    <w:rsid w:val="007C3D33"/>
    <w:rsid w:val="007C47AC"/>
    <w:rsid w:val="007C548A"/>
    <w:rsid w:val="007D0EF8"/>
    <w:rsid w:val="007D0FD9"/>
    <w:rsid w:val="007D294A"/>
    <w:rsid w:val="007D2A8D"/>
    <w:rsid w:val="007D3527"/>
    <w:rsid w:val="007D47D2"/>
    <w:rsid w:val="007D5367"/>
    <w:rsid w:val="007D62D4"/>
    <w:rsid w:val="007D6EC0"/>
    <w:rsid w:val="007D7769"/>
    <w:rsid w:val="007D785D"/>
    <w:rsid w:val="007D7AB7"/>
    <w:rsid w:val="007D7E1D"/>
    <w:rsid w:val="007E26BD"/>
    <w:rsid w:val="007E335D"/>
    <w:rsid w:val="007E4FAC"/>
    <w:rsid w:val="007E503C"/>
    <w:rsid w:val="007E7224"/>
    <w:rsid w:val="007F106C"/>
    <w:rsid w:val="007F1174"/>
    <w:rsid w:val="007F2619"/>
    <w:rsid w:val="007F37E8"/>
    <w:rsid w:val="007F4001"/>
    <w:rsid w:val="007F4A89"/>
    <w:rsid w:val="007F5771"/>
    <w:rsid w:val="007F5EF4"/>
    <w:rsid w:val="007F624B"/>
    <w:rsid w:val="007F66BF"/>
    <w:rsid w:val="007F6C08"/>
    <w:rsid w:val="007F6F5E"/>
    <w:rsid w:val="007F715B"/>
    <w:rsid w:val="00800288"/>
    <w:rsid w:val="00801972"/>
    <w:rsid w:val="00802E8A"/>
    <w:rsid w:val="0080345C"/>
    <w:rsid w:val="00803F83"/>
    <w:rsid w:val="008044E9"/>
    <w:rsid w:val="008045E6"/>
    <w:rsid w:val="008063B6"/>
    <w:rsid w:val="00807402"/>
    <w:rsid w:val="00810BAC"/>
    <w:rsid w:val="008116AF"/>
    <w:rsid w:val="00813400"/>
    <w:rsid w:val="00813B74"/>
    <w:rsid w:val="008141D7"/>
    <w:rsid w:val="008143AF"/>
    <w:rsid w:val="00814D79"/>
    <w:rsid w:val="00815ADE"/>
    <w:rsid w:val="00816222"/>
    <w:rsid w:val="008163F9"/>
    <w:rsid w:val="008164AA"/>
    <w:rsid w:val="008166CF"/>
    <w:rsid w:val="00817D1C"/>
    <w:rsid w:val="008217FB"/>
    <w:rsid w:val="00821E5C"/>
    <w:rsid w:val="00822FF0"/>
    <w:rsid w:val="008238DC"/>
    <w:rsid w:val="00824325"/>
    <w:rsid w:val="0082522F"/>
    <w:rsid w:val="00825390"/>
    <w:rsid w:val="00825C1B"/>
    <w:rsid w:val="008274C8"/>
    <w:rsid w:val="00831979"/>
    <w:rsid w:val="00831D8A"/>
    <w:rsid w:val="008326BF"/>
    <w:rsid w:val="00835AE7"/>
    <w:rsid w:val="00835F26"/>
    <w:rsid w:val="0083693B"/>
    <w:rsid w:val="00836DA1"/>
    <w:rsid w:val="0084024D"/>
    <w:rsid w:val="008408A8"/>
    <w:rsid w:val="0084255D"/>
    <w:rsid w:val="00842DC9"/>
    <w:rsid w:val="00846459"/>
    <w:rsid w:val="00850CA4"/>
    <w:rsid w:val="00850FCB"/>
    <w:rsid w:val="00851352"/>
    <w:rsid w:val="008517FF"/>
    <w:rsid w:val="00853543"/>
    <w:rsid w:val="00853A2C"/>
    <w:rsid w:val="0085513D"/>
    <w:rsid w:val="00856701"/>
    <w:rsid w:val="00857077"/>
    <w:rsid w:val="00857877"/>
    <w:rsid w:val="008578EE"/>
    <w:rsid w:val="00857BAC"/>
    <w:rsid w:val="008602BE"/>
    <w:rsid w:val="00862792"/>
    <w:rsid w:val="008627E0"/>
    <w:rsid w:val="00862AA5"/>
    <w:rsid w:val="00863230"/>
    <w:rsid w:val="00863E48"/>
    <w:rsid w:val="00864C84"/>
    <w:rsid w:val="00864EBC"/>
    <w:rsid w:val="00865BD0"/>
    <w:rsid w:val="00867E24"/>
    <w:rsid w:val="008717D8"/>
    <w:rsid w:val="0087215C"/>
    <w:rsid w:val="00873648"/>
    <w:rsid w:val="00874251"/>
    <w:rsid w:val="008748D7"/>
    <w:rsid w:val="00874A66"/>
    <w:rsid w:val="00875D25"/>
    <w:rsid w:val="00875F4D"/>
    <w:rsid w:val="0087705C"/>
    <w:rsid w:val="0087712D"/>
    <w:rsid w:val="00877B7B"/>
    <w:rsid w:val="0088025C"/>
    <w:rsid w:val="0088055B"/>
    <w:rsid w:val="00880E35"/>
    <w:rsid w:val="008836A6"/>
    <w:rsid w:val="00883D9D"/>
    <w:rsid w:val="0088405B"/>
    <w:rsid w:val="00885D54"/>
    <w:rsid w:val="00886091"/>
    <w:rsid w:val="00886F0E"/>
    <w:rsid w:val="008875FE"/>
    <w:rsid w:val="00887F8E"/>
    <w:rsid w:val="00890521"/>
    <w:rsid w:val="00890C56"/>
    <w:rsid w:val="00891A70"/>
    <w:rsid w:val="00891C0C"/>
    <w:rsid w:val="008946DC"/>
    <w:rsid w:val="008958A5"/>
    <w:rsid w:val="00896234"/>
    <w:rsid w:val="00896294"/>
    <w:rsid w:val="00896EAB"/>
    <w:rsid w:val="008974E7"/>
    <w:rsid w:val="00897E43"/>
    <w:rsid w:val="008A0ADD"/>
    <w:rsid w:val="008A0CA7"/>
    <w:rsid w:val="008A115A"/>
    <w:rsid w:val="008A1521"/>
    <w:rsid w:val="008A1A2A"/>
    <w:rsid w:val="008A21AE"/>
    <w:rsid w:val="008A374A"/>
    <w:rsid w:val="008A43CD"/>
    <w:rsid w:val="008A4895"/>
    <w:rsid w:val="008A60D2"/>
    <w:rsid w:val="008A620D"/>
    <w:rsid w:val="008A63F7"/>
    <w:rsid w:val="008A6AB5"/>
    <w:rsid w:val="008B02F6"/>
    <w:rsid w:val="008B11D8"/>
    <w:rsid w:val="008B1355"/>
    <w:rsid w:val="008B25EA"/>
    <w:rsid w:val="008B2C54"/>
    <w:rsid w:val="008B4C2C"/>
    <w:rsid w:val="008B53C5"/>
    <w:rsid w:val="008B60F1"/>
    <w:rsid w:val="008B641B"/>
    <w:rsid w:val="008B6BF3"/>
    <w:rsid w:val="008B76AE"/>
    <w:rsid w:val="008C222B"/>
    <w:rsid w:val="008C5738"/>
    <w:rsid w:val="008C7EAD"/>
    <w:rsid w:val="008D01C3"/>
    <w:rsid w:val="008D08C1"/>
    <w:rsid w:val="008D0CFE"/>
    <w:rsid w:val="008D13F1"/>
    <w:rsid w:val="008D2F9E"/>
    <w:rsid w:val="008D37DD"/>
    <w:rsid w:val="008D56D1"/>
    <w:rsid w:val="008D5DAD"/>
    <w:rsid w:val="008D6152"/>
    <w:rsid w:val="008D6BF3"/>
    <w:rsid w:val="008D77AE"/>
    <w:rsid w:val="008E3E5A"/>
    <w:rsid w:val="008E45CA"/>
    <w:rsid w:val="008E4CBA"/>
    <w:rsid w:val="008E4FB1"/>
    <w:rsid w:val="008E56D4"/>
    <w:rsid w:val="008E5926"/>
    <w:rsid w:val="008E59F9"/>
    <w:rsid w:val="008E5EF2"/>
    <w:rsid w:val="008E6833"/>
    <w:rsid w:val="008E7BA9"/>
    <w:rsid w:val="008F0F81"/>
    <w:rsid w:val="008F18E8"/>
    <w:rsid w:val="008F27BF"/>
    <w:rsid w:val="008F2E64"/>
    <w:rsid w:val="008F51CB"/>
    <w:rsid w:val="00900670"/>
    <w:rsid w:val="0090073C"/>
    <w:rsid w:val="00900A36"/>
    <w:rsid w:val="00901352"/>
    <w:rsid w:val="009021AF"/>
    <w:rsid w:val="009111EA"/>
    <w:rsid w:val="009114B2"/>
    <w:rsid w:val="00913799"/>
    <w:rsid w:val="00913A78"/>
    <w:rsid w:val="00913F1F"/>
    <w:rsid w:val="009142EC"/>
    <w:rsid w:val="009145E4"/>
    <w:rsid w:val="00914B68"/>
    <w:rsid w:val="009154C3"/>
    <w:rsid w:val="009158C6"/>
    <w:rsid w:val="00915FA3"/>
    <w:rsid w:val="00916B54"/>
    <w:rsid w:val="009179D5"/>
    <w:rsid w:val="00922358"/>
    <w:rsid w:val="00922FF4"/>
    <w:rsid w:val="00923540"/>
    <w:rsid w:val="00924017"/>
    <w:rsid w:val="00925C1B"/>
    <w:rsid w:val="00926767"/>
    <w:rsid w:val="009321C2"/>
    <w:rsid w:val="00933690"/>
    <w:rsid w:val="00933B97"/>
    <w:rsid w:val="009344C2"/>
    <w:rsid w:val="00936003"/>
    <w:rsid w:val="009361D5"/>
    <w:rsid w:val="009378BE"/>
    <w:rsid w:val="009400B8"/>
    <w:rsid w:val="00941B96"/>
    <w:rsid w:val="009428A4"/>
    <w:rsid w:val="00942D81"/>
    <w:rsid w:val="009438AB"/>
    <w:rsid w:val="00944143"/>
    <w:rsid w:val="00944B54"/>
    <w:rsid w:val="00944D1F"/>
    <w:rsid w:val="0094662F"/>
    <w:rsid w:val="00947133"/>
    <w:rsid w:val="00950FCF"/>
    <w:rsid w:val="009525F9"/>
    <w:rsid w:val="009536E9"/>
    <w:rsid w:val="009541FA"/>
    <w:rsid w:val="00954B8C"/>
    <w:rsid w:val="00954E94"/>
    <w:rsid w:val="009554C3"/>
    <w:rsid w:val="00955CCC"/>
    <w:rsid w:val="00955FB6"/>
    <w:rsid w:val="009563BF"/>
    <w:rsid w:val="009569D7"/>
    <w:rsid w:val="0095709D"/>
    <w:rsid w:val="0096085B"/>
    <w:rsid w:val="009613EF"/>
    <w:rsid w:val="009622DE"/>
    <w:rsid w:val="009636D3"/>
    <w:rsid w:val="0096505B"/>
    <w:rsid w:val="009659F4"/>
    <w:rsid w:val="0096608B"/>
    <w:rsid w:val="00967227"/>
    <w:rsid w:val="00970D60"/>
    <w:rsid w:val="00971A19"/>
    <w:rsid w:val="0097272C"/>
    <w:rsid w:val="00972D30"/>
    <w:rsid w:val="00973B8A"/>
    <w:rsid w:val="009746BA"/>
    <w:rsid w:val="0097526D"/>
    <w:rsid w:val="00975F20"/>
    <w:rsid w:val="00977DCE"/>
    <w:rsid w:val="00977EF6"/>
    <w:rsid w:val="009803B8"/>
    <w:rsid w:val="009805B0"/>
    <w:rsid w:val="009805E7"/>
    <w:rsid w:val="009825CD"/>
    <w:rsid w:val="00982604"/>
    <w:rsid w:val="00983627"/>
    <w:rsid w:val="00983AE3"/>
    <w:rsid w:val="00983C57"/>
    <w:rsid w:val="009840AD"/>
    <w:rsid w:val="0098472E"/>
    <w:rsid w:val="00984945"/>
    <w:rsid w:val="00984D76"/>
    <w:rsid w:val="009860C0"/>
    <w:rsid w:val="00986567"/>
    <w:rsid w:val="00990504"/>
    <w:rsid w:val="00990B2F"/>
    <w:rsid w:val="00990E4A"/>
    <w:rsid w:val="00991BEB"/>
    <w:rsid w:val="00991F51"/>
    <w:rsid w:val="0099390E"/>
    <w:rsid w:val="00995077"/>
    <w:rsid w:val="009960E5"/>
    <w:rsid w:val="0099766E"/>
    <w:rsid w:val="009A0D91"/>
    <w:rsid w:val="009A1319"/>
    <w:rsid w:val="009A1E68"/>
    <w:rsid w:val="009A3705"/>
    <w:rsid w:val="009A42E9"/>
    <w:rsid w:val="009A674A"/>
    <w:rsid w:val="009A6C27"/>
    <w:rsid w:val="009A6D9A"/>
    <w:rsid w:val="009A7ADC"/>
    <w:rsid w:val="009B0B24"/>
    <w:rsid w:val="009B0D30"/>
    <w:rsid w:val="009B2274"/>
    <w:rsid w:val="009B2EBB"/>
    <w:rsid w:val="009B3CF1"/>
    <w:rsid w:val="009B5255"/>
    <w:rsid w:val="009B53E0"/>
    <w:rsid w:val="009B78D5"/>
    <w:rsid w:val="009B7ADE"/>
    <w:rsid w:val="009B7B93"/>
    <w:rsid w:val="009C1457"/>
    <w:rsid w:val="009C19B5"/>
    <w:rsid w:val="009C19B7"/>
    <w:rsid w:val="009C2CCC"/>
    <w:rsid w:val="009C2F0C"/>
    <w:rsid w:val="009C3724"/>
    <w:rsid w:val="009C5ABB"/>
    <w:rsid w:val="009C5BBF"/>
    <w:rsid w:val="009C74E9"/>
    <w:rsid w:val="009D0323"/>
    <w:rsid w:val="009D088B"/>
    <w:rsid w:val="009D0D23"/>
    <w:rsid w:val="009D2F3C"/>
    <w:rsid w:val="009D36D1"/>
    <w:rsid w:val="009D3DBC"/>
    <w:rsid w:val="009D40FF"/>
    <w:rsid w:val="009D42B2"/>
    <w:rsid w:val="009D4F7F"/>
    <w:rsid w:val="009D51F9"/>
    <w:rsid w:val="009D6041"/>
    <w:rsid w:val="009D6AF0"/>
    <w:rsid w:val="009D6E64"/>
    <w:rsid w:val="009D7C51"/>
    <w:rsid w:val="009E0386"/>
    <w:rsid w:val="009E103D"/>
    <w:rsid w:val="009E16D0"/>
    <w:rsid w:val="009E196C"/>
    <w:rsid w:val="009E24D0"/>
    <w:rsid w:val="009E29E3"/>
    <w:rsid w:val="009E4FB3"/>
    <w:rsid w:val="009E500F"/>
    <w:rsid w:val="009E679A"/>
    <w:rsid w:val="009E679C"/>
    <w:rsid w:val="009E6A0A"/>
    <w:rsid w:val="009E760B"/>
    <w:rsid w:val="009F0270"/>
    <w:rsid w:val="009F0FEE"/>
    <w:rsid w:val="009F1491"/>
    <w:rsid w:val="009F186F"/>
    <w:rsid w:val="009F1FFC"/>
    <w:rsid w:val="009F21EE"/>
    <w:rsid w:val="009F2D50"/>
    <w:rsid w:val="009F36BF"/>
    <w:rsid w:val="009F5C32"/>
    <w:rsid w:val="009F5C3C"/>
    <w:rsid w:val="009F5D50"/>
    <w:rsid w:val="009F749D"/>
    <w:rsid w:val="009F79F3"/>
    <w:rsid w:val="00A02453"/>
    <w:rsid w:val="00A03770"/>
    <w:rsid w:val="00A064B2"/>
    <w:rsid w:val="00A111B6"/>
    <w:rsid w:val="00A15ABE"/>
    <w:rsid w:val="00A16302"/>
    <w:rsid w:val="00A22695"/>
    <w:rsid w:val="00A254D0"/>
    <w:rsid w:val="00A2668B"/>
    <w:rsid w:val="00A26D27"/>
    <w:rsid w:val="00A26D78"/>
    <w:rsid w:val="00A271B8"/>
    <w:rsid w:val="00A27315"/>
    <w:rsid w:val="00A30317"/>
    <w:rsid w:val="00A30AA5"/>
    <w:rsid w:val="00A33DC1"/>
    <w:rsid w:val="00A33F6C"/>
    <w:rsid w:val="00A370CA"/>
    <w:rsid w:val="00A376EE"/>
    <w:rsid w:val="00A4008D"/>
    <w:rsid w:val="00A4286F"/>
    <w:rsid w:val="00A42A99"/>
    <w:rsid w:val="00A42C72"/>
    <w:rsid w:val="00A434DD"/>
    <w:rsid w:val="00A437E4"/>
    <w:rsid w:val="00A437F6"/>
    <w:rsid w:val="00A43988"/>
    <w:rsid w:val="00A43A59"/>
    <w:rsid w:val="00A442A2"/>
    <w:rsid w:val="00A44B04"/>
    <w:rsid w:val="00A44EC1"/>
    <w:rsid w:val="00A45E67"/>
    <w:rsid w:val="00A46158"/>
    <w:rsid w:val="00A47248"/>
    <w:rsid w:val="00A472BC"/>
    <w:rsid w:val="00A51440"/>
    <w:rsid w:val="00A5151A"/>
    <w:rsid w:val="00A54CCC"/>
    <w:rsid w:val="00A56EDE"/>
    <w:rsid w:val="00A579FA"/>
    <w:rsid w:val="00A57D95"/>
    <w:rsid w:val="00A57E0A"/>
    <w:rsid w:val="00A6021E"/>
    <w:rsid w:val="00A60D0A"/>
    <w:rsid w:val="00A6137F"/>
    <w:rsid w:val="00A615B0"/>
    <w:rsid w:val="00A64302"/>
    <w:rsid w:val="00A64879"/>
    <w:rsid w:val="00A66571"/>
    <w:rsid w:val="00A6688F"/>
    <w:rsid w:val="00A67352"/>
    <w:rsid w:val="00A701DB"/>
    <w:rsid w:val="00A7063A"/>
    <w:rsid w:val="00A70E90"/>
    <w:rsid w:val="00A716E0"/>
    <w:rsid w:val="00A71895"/>
    <w:rsid w:val="00A731FB"/>
    <w:rsid w:val="00A74E6B"/>
    <w:rsid w:val="00A759C5"/>
    <w:rsid w:val="00A77919"/>
    <w:rsid w:val="00A77F26"/>
    <w:rsid w:val="00A8191D"/>
    <w:rsid w:val="00A823F6"/>
    <w:rsid w:val="00A826AD"/>
    <w:rsid w:val="00A826DF"/>
    <w:rsid w:val="00A82AB4"/>
    <w:rsid w:val="00A82C6A"/>
    <w:rsid w:val="00A83496"/>
    <w:rsid w:val="00A83C6E"/>
    <w:rsid w:val="00A83C8F"/>
    <w:rsid w:val="00A85211"/>
    <w:rsid w:val="00A8719E"/>
    <w:rsid w:val="00A87B6E"/>
    <w:rsid w:val="00A9154B"/>
    <w:rsid w:val="00A92F30"/>
    <w:rsid w:val="00A93263"/>
    <w:rsid w:val="00A9482F"/>
    <w:rsid w:val="00A95204"/>
    <w:rsid w:val="00A971BB"/>
    <w:rsid w:val="00A9763A"/>
    <w:rsid w:val="00AA0A89"/>
    <w:rsid w:val="00AA1DD5"/>
    <w:rsid w:val="00AA44C8"/>
    <w:rsid w:val="00AA4F25"/>
    <w:rsid w:val="00AA5368"/>
    <w:rsid w:val="00AA5E0D"/>
    <w:rsid w:val="00AA6429"/>
    <w:rsid w:val="00AA6976"/>
    <w:rsid w:val="00AA76D0"/>
    <w:rsid w:val="00AA7A1D"/>
    <w:rsid w:val="00AB0DC0"/>
    <w:rsid w:val="00AB1793"/>
    <w:rsid w:val="00AB2BAF"/>
    <w:rsid w:val="00AB2E7D"/>
    <w:rsid w:val="00AB3332"/>
    <w:rsid w:val="00AB348A"/>
    <w:rsid w:val="00AB50C5"/>
    <w:rsid w:val="00AB67D1"/>
    <w:rsid w:val="00AC01AA"/>
    <w:rsid w:val="00AC0812"/>
    <w:rsid w:val="00AC0D54"/>
    <w:rsid w:val="00AC1D86"/>
    <w:rsid w:val="00AC344D"/>
    <w:rsid w:val="00AC4F72"/>
    <w:rsid w:val="00AC5041"/>
    <w:rsid w:val="00AD09EE"/>
    <w:rsid w:val="00AD0DE1"/>
    <w:rsid w:val="00AD3976"/>
    <w:rsid w:val="00AD3EA1"/>
    <w:rsid w:val="00AD53B4"/>
    <w:rsid w:val="00AD5708"/>
    <w:rsid w:val="00AD5AB8"/>
    <w:rsid w:val="00AD6CEA"/>
    <w:rsid w:val="00AD73A1"/>
    <w:rsid w:val="00AD7D4E"/>
    <w:rsid w:val="00AE1031"/>
    <w:rsid w:val="00AE1661"/>
    <w:rsid w:val="00AE1E9A"/>
    <w:rsid w:val="00AE2964"/>
    <w:rsid w:val="00AE2D40"/>
    <w:rsid w:val="00AE41C1"/>
    <w:rsid w:val="00AE482E"/>
    <w:rsid w:val="00AE49C1"/>
    <w:rsid w:val="00AE5067"/>
    <w:rsid w:val="00AE5B46"/>
    <w:rsid w:val="00AE6010"/>
    <w:rsid w:val="00AF154E"/>
    <w:rsid w:val="00AF32A9"/>
    <w:rsid w:val="00AF47C0"/>
    <w:rsid w:val="00AF4C1A"/>
    <w:rsid w:val="00AF741A"/>
    <w:rsid w:val="00AF779E"/>
    <w:rsid w:val="00B00233"/>
    <w:rsid w:val="00B00EBA"/>
    <w:rsid w:val="00B01ADB"/>
    <w:rsid w:val="00B02139"/>
    <w:rsid w:val="00B02938"/>
    <w:rsid w:val="00B02C9A"/>
    <w:rsid w:val="00B0333E"/>
    <w:rsid w:val="00B03FBD"/>
    <w:rsid w:val="00B04161"/>
    <w:rsid w:val="00B056F9"/>
    <w:rsid w:val="00B05913"/>
    <w:rsid w:val="00B06D52"/>
    <w:rsid w:val="00B06E31"/>
    <w:rsid w:val="00B072FD"/>
    <w:rsid w:val="00B10342"/>
    <w:rsid w:val="00B104D3"/>
    <w:rsid w:val="00B10C23"/>
    <w:rsid w:val="00B11E3D"/>
    <w:rsid w:val="00B1201B"/>
    <w:rsid w:val="00B130DF"/>
    <w:rsid w:val="00B137B9"/>
    <w:rsid w:val="00B138CA"/>
    <w:rsid w:val="00B14218"/>
    <w:rsid w:val="00B14D2C"/>
    <w:rsid w:val="00B1547E"/>
    <w:rsid w:val="00B161BA"/>
    <w:rsid w:val="00B161C4"/>
    <w:rsid w:val="00B17E82"/>
    <w:rsid w:val="00B2088F"/>
    <w:rsid w:val="00B21E4E"/>
    <w:rsid w:val="00B2248D"/>
    <w:rsid w:val="00B224F9"/>
    <w:rsid w:val="00B23233"/>
    <w:rsid w:val="00B2387A"/>
    <w:rsid w:val="00B24018"/>
    <w:rsid w:val="00B25301"/>
    <w:rsid w:val="00B255BC"/>
    <w:rsid w:val="00B269C1"/>
    <w:rsid w:val="00B26B2C"/>
    <w:rsid w:val="00B30472"/>
    <w:rsid w:val="00B30DD0"/>
    <w:rsid w:val="00B348E3"/>
    <w:rsid w:val="00B37C2D"/>
    <w:rsid w:val="00B40311"/>
    <w:rsid w:val="00B408C7"/>
    <w:rsid w:val="00B414C4"/>
    <w:rsid w:val="00B41D3A"/>
    <w:rsid w:val="00B4417E"/>
    <w:rsid w:val="00B4575A"/>
    <w:rsid w:val="00B46CF9"/>
    <w:rsid w:val="00B47E66"/>
    <w:rsid w:val="00B501A1"/>
    <w:rsid w:val="00B5451D"/>
    <w:rsid w:val="00B54863"/>
    <w:rsid w:val="00B54B32"/>
    <w:rsid w:val="00B54D3E"/>
    <w:rsid w:val="00B55111"/>
    <w:rsid w:val="00B55613"/>
    <w:rsid w:val="00B564A8"/>
    <w:rsid w:val="00B575BA"/>
    <w:rsid w:val="00B61415"/>
    <w:rsid w:val="00B623F1"/>
    <w:rsid w:val="00B628FF"/>
    <w:rsid w:val="00B64530"/>
    <w:rsid w:val="00B64B0E"/>
    <w:rsid w:val="00B64BA7"/>
    <w:rsid w:val="00B64CA5"/>
    <w:rsid w:val="00B66ECF"/>
    <w:rsid w:val="00B700F8"/>
    <w:rsid w:val="00B705F3"/>
    <w:rsid w:val="00B70959"/>
    <w:rsid w:val="00B71014"/>
    <w:rsid w:val="00B713F8"/>
    <w:rsid w:val="00B71608"/>
    <w:rsid w:val="00B71BC3"/>
    <w:rsid w:val="00B72FD3"/>
    <w:rsid w:val="00B74393"/>
    <w:rsid w:val="00B760A8"/>
    <w:rsid w:val="00B76429"/>
    <w:rsid w:val="00B76BE9"/>
    <w:rsid w:val="00B772F7"/>
    <w:rsid w:val="00B77C8F"/>
    <w:rsid w:val="00B80FA5"/>
    <w:rsid w:val="00B80FEE"/>
    <w:rsid w:val="00B8138D"/>
    <w:rsid w:val="00B81930"/>
    <w:rsid w:val="00B81DC0"/>
    <w:rsid w:val="00B831A6"/>
    <w:rsid w:val="00B8338C"/>
    <w:rsid w:val="00B8382B"/>
    <w:rsid w:val="00B83C28"/>
    <w:rsid w:val="00B85C29"/>
    <w:rsid w:val="00B86136"/>
    <w:rsid w:val="00B86471"/>
    <w:rsid w:val="00B9059E"/>
    <w:rsid w:val="00B91A3C"/>
    <w:rsid w:val="00B93C03"/>
    <w:rsid w:val="00B9474F"/>
    <w:rsid w:val="00B94F91"/>
    <w:rsid w:val="00B956D4"/>
    <w:rsid w:val="00B96991"/>
    <w:rsid w:val="00B9719B"/>
    <w:rsid w:val="00B97446"/>
    <w:rsid w:val="00B97937"/>
    <w:rsid w:val="00B97BFE"/>
    <w:rsid w:val="00BA23B9"/>
    <w:rsid w:val="00BA3672"/>
    <w:rsid w:val="00BA7432"/>
    <w:rsid w:val="00BA77E5"/>
    <w:rsid w:val="00BA7964"/>
    <w:rsid w:val="00BA7B29"/>
    <w:rsid w:val="00BA7ED0"/>
    <w:rsid w:val="00BB2764"/>
    <w:rsid w:val="00BB4153"/>
    <w:rsid w:val="00BB52EB"/>
    <w:rsid w:val="00BB6C8D"/>
    <w:rsid w:val="00BB70A0"/>
    <w:rsid w:val="00BB72C5"/>
    <w:rsid w:val="00BC06DC"/>
    <w:rsid w:val="00BC06EB"/>
    <w:rsid w:val="00BC09B7"/>
    <w:rsid w:val="00BC12D5"/>
    <w:rsid w:val="00BC1AA0"/>
    <w:rsid w:val="00BC2035"/>
    <w:rsid w:val="00BC23CF"/>
    <w:rsid w:val="00BC2495"/>
    <w:rsid w:val="00BC314A"/>
    <w:rsid w:val="00BC39CC"/>
    <w:rsid w:val="00BC5525"/>
    <w:rsid w:val="00BC617B"/>
    <w:rsid w:val="00BC7081"/>
    <w:rsid w:val="00BC7EB9"/>
    <w:rsid w:val="00BC7F85"/>
    <w:rsid w:val="00BD1D88"/>
    <w:rsid w:val="00BD1FE8"/>
    <w:rsid w:val="00BD24AF"/>
    <w:rsid w:val="00BD2643"/>
    <w:rsid w:val="00BD2F91"/>
    <w:rsid w:val="00BD4317"/>
    <w:rsid w:val="00BD56B1"/>
    <w:rsid w:val="00BD6558"/>
    <w:rsid w:val="00BD6D4A"/>
    <w:rsid w:val="00BE166F"/>
    <w:rsid w:val="00BE19B1"/>
    <w:rsid w:val="00BE1E5A"/>
    <w:rsid w:val="00BE3586"/>
    <w:rsid w:val="00BE4567"/>
    <w:rsid w:val="00BE6541"/>
    <w:rsid w:val="00BE6CE4"/>
    <w:rsid w:val="00BE7710"/>
    <w:rsid w:val="00BF1910"/>
    <w:rsid w:val="00BF2AD7"/>
    <w:rsid w:val="00BF2F76"/>
    <w:rsid w:val="00BF3022"/>
    <w:rsid w:val="00BF3214"/>
    <w:rsid w:val="00BF42E0"/>
    <w:rsid w:val="00BF52C0"/>
    <w:rsid w:val="00BF5573"/>
    <w:rsid w:val="00BF5828"/>
    <w:rsid w:val="00BF6E5E"/>
    <w:rsid w:val="00BF6FA8"/>
    <w:rsid w:val="00BF7102"/>
    <w:rsid w:val="00BF7422"/>
    <w:rsid w:val="00BF790C"/>
    <w:rsid w:val="00C0011D"/>
    <w:rsid w:val="00C0222F"/>
    <w:rsid w:val="00C03E11"/>
    <w:rsid w:val="00C045DD"/>
    <w:rsid w:val="00C055FF"/>
    <w:rsid w:val="00C06D40"/>
    <w:rsid w:val="00C07483"/>
    <w:rsid w:val="00C07E77"/>
    <w:rsid w:val="00C10677"/>
    <w:rsid w:val="00C1099C"/>
    <w:rsid w:val="00C115C0"/>
    <w:rsid w:val="00C11822"/>
    <w:rsid w:val="00C12DED"/>
    <w:rsid w:val="00C12E9A"/>
    <w:rsid w:val="00C13A7B"/>
    <w:rsid w:val="00C15867"/>
    <w:rsid w:val="00C1616B"/>
    <w:rsid w:val="00C1683D"/>
    <w:rsid w:val="00C1785A"/>
    <w:rsid w:val="00C2030E"/>
    <w:rsid w:val="00C2093B"/>
    <w:rsid w:val="00C212A6"/>
    <w:rsid w:val="00C213F5"/>
    <w:rsid w:val="00C22398"/>
    <w:rsid w:val="00C2296D"/>
    <w:rsid w:val="00C23155"/>
    <w:rsid w:val="00C2462A"/>
    <w:rsid w:val="00C25042"/>
    <w:rsid w:val="00C253F9"/>
    <w:rsid w:val="00C265C4"/>
    <w:rsid w:val="00C26F03"/>
    <w:rsid w:val="00C30036"/>
    <w:rsid w:val="00C30A10"/>
    <w:rsid w:val="00C30A47"/>
    <w:rsid w:val="00C337ED"/>
    <w:rsid w:val="00C3487C"/>
    <w:rsid w:val="00C34E84"/>
    <w:rsid w:val="00C34F8E"/>
    <w:rsid w:val="00C36320"/>
    <w:rsid w:val="00C36C8D"/>
    <w:rsid w:val="00C37CE4"/>
    <w:rsid w:val="00C40C41"/>
    <w:rsid w:val="00C44245"/>
    <w:rsid w:val="00C45885"/>
    <w:rsid w:val="00C458DF"/>
    <w:rsid w:val="00C50272"/>
    <w:rsid w:val="00C50F22"/>
    <w:rsid w:val="00C51E1D"/>
    <w:rsid w:val="00C521AF"/>
    <w:rsid w:val="00C5538C"/>
    <w:rsid w:val="00C558DB"/>
    <w:rsid w:val="00C576B9"/>
    <w:rsid w:val="00C57971"/>
    <w:rsid w:val="00C60B18"/>
    <w:rsid w:val="00C619DC"/>
    <w:rsid w:val="00C635F9"/>
    <w:rsid w:val="00C63C3B"/>
    <w:rsid w:val="00C64F85"/>
    <w:rsid w:val="00C65BD7"/>
    <w:rsid w:val="00C66019"/>
    <w:rsid w:val="00C67C12"/>
    <w:rsid w:val="00C724A5"/>
    <w:rsid w:val="00C72D74"/>
    <w:rsid w:val="00C74C80"/>
    <w:rsid w:val="00C75EC9"/>
    <w:rsid w:val="00C763ED"/>
    <w:rsid w:val="00C764F4"/>
    <w:rsid w:val="00C76BA4"/>
    <w:rsid w:val="00C77DC3"/>
    <w:rsid w:val="00C77F8C"/>
    <w:rsid w:val="00C80200"/>
    <w:rsid w:val="00C80FDC"/>
    <w:rsid w:val="00C81764"/>
    <w:rsid w:val="00C82F00"/>
    <w:rsid w:val="00C83152"/>
    <w:rsid w:val="00C8381B"/>
    <w:rsid w:val="00C839D6"/>
    <w:rsid w:val="00C83A48"/>
    <w:rsid w:val="00C85865"/>
    <w:rsid w:val="00C85E85"/>
    <w:rsid w:val="00C865F3"/>
    <w:rsid w:val="00C866EB"/>
    <w:rsid w:val="00C87880"/>
    <w:rsid w:val="00C91B16"/>
    <w:rsid w:val="00C923DB"/>
    <w:rsid w:val="00C92B60"/>
    <w:rsid w:val="00C951DE"/>
    <w:rsid w:val="00C956DC"/>
    <w:rsid w:val="00C956ED"/>
    <w:rsid w:val="00C958B0"/>
    <w:rsid w:val="00CA05D9"/>
    <w:rsid w:val="00CA1B2B"/>
    <w:rsid w:val="00CA2EAE"/>
    <w:rsid w:val="00CA3FE7"/>
    <w:rsid w:val="00CA4AC1"/>
    <w:rsid w:val="00CA59FB"/>
    <w:rsid w:val="00CA5F2A"/>
    <w:rsid w:val="00CA7D07"/>
    <w:rsid w:val="00CB0316"/>
    <w:rsid w:val="00CB0B11"/>
    <w:rsid w:val="00CB1DBA"/>
    <w:rsid w:val="00CB1F29"/>
    <w:rsid w:val="00CB20B2"/>
    <w:rsid w:val="00CB301A"/>
    <w:rsid w:val="00CB359A"/>
    <w:rsid w:val="00CB3C03"/>
    <w:rsid w:val="00CB426A"/>
    <w:rsid w:val="00CB5354"/>
    <w:rsid w:val="00CB542C"/>
    <w:rsid w:val="00CB6170"/>
    <w:rsid w:val="00CC149B"/>
    <w:rsid w:val="00CC1BC7"/>
    <w:rsid w:val="00CC36CA"/>
    <w:rsid w:val="00CC3C9E"/>
    <w:rsid w:val="00CC3D22"/>
    <w:rsid w:val="00CC6A14"/>
    <w:rsid w:val="00CC70A3"/>
    <w:rsid w:val="00CD01D8"/>
    <w:rsid w:val="00CD300B"/>
    <w:rsid w:val="00CD4442"/>
    <w:rsid w:val="00CD444B"/>
    <w:rsid w:val="00CD5075"/>
    <w:rsid w:val="00CD53C3"/>
    <w:rsid w:val="00CD574E"/>
    <w:rsid w:val="00CD64F2"/>
    <w:rsid w:val="00CD675D"/>
    <w:rsid w:val="00CD78B8"/>
    <w:rsid w:val="00CE0830"/>
    <w:rsid w:val="00CE0866"/>
    <w:rsid w:val="00CE17A7"/>
    <w:rsid w:val="00CE20A9"/>
    <w:rsid w:val="00CE4C22"/>
    <w:rsid w:val="00CE4DBB"/>
    <w:rsid w:val="00CE76E5"/>
    <w:rsid w:val="00CE7F06"/>
    <w:rsid w:val="00CF1179"/>
    <w:rsid w:val="00CF16F1"/>
    <w:rsid w:val="00CF41EC"/>
    <w:rsid w:val="00CF4D18"/>
    <w:rsid w:val="00CF5724"/>
    <w:rsid w:val="00CF5D04"/>
    <w:rsid w:val="00CF6AA0"/>
    <w:rsid w:val="00CF6E15"/>
    <w:rsid w:val="00D0119A"/>
    <w:rsid w:val="00D01CAC"/>
    <w:rsid w:val="00D02F43"/>
    <w:rsid w:val="00D0373D"/>
    <w:rsid w:val="00D04DE4"/>
    <w:rsid w:val="00D06269"/>
    <w:rsid w:val="00D063F1"/>
    <w:rsid w:val="00D065F6"/>
    <w:rsid w:val="00D067E5"/>
    <w:rsid w:val="00D07076"/>
    <w:rsid w:val="00D11621"/>
    <w:rsid w:val="00D120E5"/>
    <w:rsid w:val="00D137E3"/>
    <w:rsid w:val="00D14F22"/>
    <w:rsid w:val="00D15270"/>
    <w:rsid w:val="00D15CF4"/>
    <w:rsid w:val="00D20744"/>
    <w:rsid w:val="00D2155F"/>
    <w:rsid w:val="00D2226E"/>
    <w:rsid w:val="00D22C1F"/>
    <w:rsid w:val="00D2315D"/>
    <w:rsid w:val="00D234FE"/>
    <w:rsid w:val="00D24D54"/>
    <w:rsid w:val="00D25D68"/>
    <w:rsid w:val="00D26287"/>
    <w:rsid w:val="00D265A0"/>
    <w:rsid w:val="00D26E3B"/>
    <w:rsid w:val="00D275D0"/>
    <w:rsid w:val="00D27642"/>
    <w:rsid w:val="00D2775C"/>
    <w:rsid w:val="00D27CE1"/>
    <w:rsid w:val="00D30667"/>
    <w:rsid w:val="00D30675"/>
    <w:rsid w:val="00D31F13"/>
    <w:rsid w:val="00D32BED"/>
    <w:rsid w:val="00D337B0"/>
    <w:rsid w:val="00D33C59"/>
    <w:rsid w:val="00D364D2"/>
    <w:rsid w:val="00D37391"/>
    <w:rsid w:val="00D37DA1"/>
    <w:rsid w:val="00D421F7"/>
    <w:rsid w:val="00D43817"/>
    <w:rsid w:val="00D44F37"/>
    <w:rsid w:val="00D45B1C"/>
    <w:rsid w:val="00D46DD4"/>
    <w:rsid w:val="00D4741C"/>
    <w:rsid w:val="00D51036"/>
    <w:rsid w:val="00D52C0A"/>
    <w:rsid w:val="00D53B42"/>
    <w:rsid w:val="00D5491A"/>
    <w:rsid w:val="00D55884"/>
    <w:rsid w:val="00D563A6"/>
    <w:rsid w:val="00D5704F"/>
    <w:rsid w:val="00D57918"/>
    <w:rsid w:val="00D57AD8"/>
    <w:rsid w:val="00D60B21"/>
    <w:rsid w:val="00D62208"/>
    <w:rsid w:val="00D648BE"/>
    <w:rsid w:val="00D64BB9"/>
    <w:rsid w:val="00D65705"/>
    <w:rsid w:val="00D65ED7"/>
    <w:rsid w:val="00D67B20"/>
    <w:rsid w:val="00D67CBC"/>
    <w:rsid w:val="00D708FA"/>
    <w:rsid w:val="00D70930"/>
    <w:rsid w:val="00D71729"/>
    <w:rsid w:val="00D72F9F"/>
    <w:rsid w:val="00D7321C"/>
    <w:rsid w:val="00D73DC6"/>
    <w:rsid w:val="00D7448D"/>
    <w:rsid w:val="00D74A43"/>
    <w:rsid w:val="00D74C1A"/>
    <w:rsid w:val="00D753A7"/>
    <w:rsid w:val="00D754C1"/>
    <w:rsid w:val="00D76789"/>
    <w:rsid w:val="00D76CF9"/>
    <w:rsid w:val="00D77393"/>
    <w:rsid w:val="00D77976"/>
    <w:rsid w:val="00D77A35"/>
    <w:rsid w:val="00D800FD"/>
    <w:rsid w:val="00D814A3"/>
    <w:rsid w:val="00D81B3E"/>
    <w:rsid w:val="00D824E1"/>
    <w:rsid w:val="00D82626"/>
    <w:rsid w:val="00D82A22"/>
    <w:rsid w:val="00D82E86"/>
    <w:rsid w:val="00D8329C"/>
    <w:rsid w:val="00D83665"/>
    <w:rsid w:val="00D855A8"/>
    <w:rsid w:val="00D8632C"/>
    <w:rsid w:val="00D87B85"/>
    <w:rsid w:val="00D90434"/>
    <w:rsid w:val="00D907A7"/>
    <w:rsid w:val="00D90C70"/>
    <w:rsid w:val="00D90E49"/>
    <w:rsid w:val="00D916D2"/>
    <w:rsid w:val="00D91D7F"/>
    <w:rsid w:val="00D9205A"/>
    <w:rsid w:val="00D958C4"/>
    <w:rsid w:val="00D95CD9"/>
    <w:rsid w:val="00D969B0"/>
    <w:rsid w:val="00D96A6B"/>
    <w:rsid w:val="00D96ADE"/>
    <w:rsid w:val="00D96C8E"/>
    <w:rsid w:val="00DA0330"/>
    <w:rsid w:val="00DA0CE2"/>
    <w:rsid w:val="00DA15E3"/>
    <w:rsid w:val="00DA2387"/>
    <w:rsid w:val="00DA3535"/>
    <w:rsid w:val="00DA3C71"/>
    <w:rsid w:val="00DA3E29"/>
    <w:rsid w:val="00DA429C"/>
    <w:rsid w:val="00DA75F8"/>
    <w:rsid w:val="00DB2145"/>
    <w:rsid w:val="00DB4A51"/>
    <w:rsid w:val="00DB536B"/>
    <w:rsid w:val="00DB5FDE"/>
    <w:rsid w:val="00DB6592"/>
    <w:rsid w:val="00DB7221"/>
    <w:rsid w:val="00DC2226"/>
    <w:rsid w:val="00DC29D3"/>
    <w:rsid w:val="00DC535A"/>
    <w:rsid w:val="00DC614F"/>
    <w:rsid w:val="00DC68D6"/>
    <w:rsid w:val="00DC6A10"/>
    <w:rsid w:val="00DC7A64"/>
    <w:rsid w:val="00DD320C"/>
    <w:rsid w:val="00DD4D37"/>
    <w:rsid w:val="00DD522E"/>
    <w:rsid w:val="00DD7CE0"/>
    <w:rsid w:val="00DE01D4"/>
    <w:rsid w:val="00DE0E35"/>
    <w:rsid w:val="00DE100B"/>
    <w:rsid w:val="00DE2632"/>
    <w:rsid w:val="00DE287F"/>
    <w:rsid w:val="00DE62F0"/>
    <w:rsid w:val="00DE657E"/>
    <w:rsid w:val="00DE67E2"/>
    <w:rsid w:val="00DE715E"/>
    <w:rsid w:val="00DE7AE3"/>
    <w:rsid w:val="00DF0141"/>
    <w:rsid w:val="00DF1032"/>
    <w:rsid w:val="00DF1F64"/>
    <w:rsid w:val="00DF2C1F"/>
    <w:rsid w:val="00DF2F0E"/>
    <w:rsid w:val="00DF39B7"/>
    <w:rsid w:val="00DF3C93"/>
    <w:rsid w:val="00DF4704"/>
    <w:rsid w:val="00DF5015"/>
    <w:rsid w:val="00DF60AA"/>
    <w:rsid w:val="00DF7516"/>
    <w:rsid w:val="00DF76F5"/>
    <w:rsid w:val="00E00946"/>
    <w:rsid w:val="00E015DF"/>
    <w:rsid w:val="00E024AA"/>
    <w:rsid w:val="00E02729"/>
    <w:rsid w:val="00E029F7"/>
    <w:rsid w:val="00E02BE0"/>
    <w:rsid w:val="00E03517"/>
    <w:rsid w:val="00E045CA"/>
    <w:rsid w:val="00E05ECB"/>
    <w:rsid w:val="00E079D2"/>
    <w:rsid w:val="00E1091E"/>
    <w:rsid w:val="00E12505"/>
    <w:rsid w:val="00E1294A"/>
    <w:rsid w:val="00E12D3A"/>
    <w:rsid w:val="00E132DB"/>
    <w:rsid w:val="00E144D7"/>
    <w:rsid w:val="00E15C77"/>
    <w:rsid w:val="00E16877"/>
    <w:rsid w:val="00E16C6A"/>
    <w:rsid w:val="00E17E7B"/>
    <w:rsid w:val="00E2091A"/>
    <w:rsid w:val="00E215DE"/>
    <w:rsid w:val="00E22D35"/>
    <w:rsid w:val="00E236F9"/>
    <w:rsid w:val="00E250F1"/>
    <w:rsid w:val="00E26A53"/>
    <w:rsid w:val="00E27508"/>
    <w:rsid w:val="00E3119C"/>
    <w:rsid w:val="00E31D0F"/>
    <w:rsid w:val="00E331FF"/>
    <w:rsid w:val="00E3550D"/>
    <w:rsid w:val="00E35706"/>
    <w:rsid w:val="00E358B5"/>
    <w:rsid w:val="00E35AB8"/>
    <w:rsid w:val="00E41957"/>
    <w:rsid w:val="00E41FE9"/>
    <w:rsid w:val="00E43308"/>
    <w:rsid w:val="00E43EFA"/>
    <w:rsid w:val="00E44823"/>
    <w:rsid w:val="00E458D1"/>
    <w:rsid w:val="00E47955"/>
    <w:rsid w:val="00E47CA8"/>
    <w:rsid w:val="00E505F0"/>
    <w:rsid w:val="00E51352"/>
    <w:rsid w:val="00E518E8"/>
    <w:rsid w:val="00E51B56"/>
    <w:rsid w:val="00E52838"/>
    <w:rsid w:val="00E53096"/>
    <w:rsid w:val="00E545A0"/>
    <w:rsid w:val="00E614E0"/>
    <w:rsid w:val="00E639BB"/>
    <w:rsid w:val="00E64D90"/>
    <w:rsid w:val="00E6556B"/>
    <w:rsid w:val="00E65ED6"/>
    <w:rsid w:val="00E65F6D"/>
    <w:rsid w:val="00E6619A"/>
    <w:rsid w:val="00E6659E"/>
    <w:rsid w:val="00E675DE"/>
    <w:rsid w:val="00E67A04"/>
    <w:rsid w:val="00E67C49"/>
    <w:rsid w:val="00E700E0"/>
    <w:rsid w:val="00E715CC"/>
    <w:rsid w:val="00E71F8C"/>
    <w:rsid w:val="00E72C5D"/>
    <w:rsid w:val="00E72FDC"/>
    <w:rsid w:val="00E73BDA"/>
    <w:rsid w:val="00E73F7F"/>
    <w:rsid w:val="00E7461A"/>
    <w:rsid w:val="00E753E8"/>
    <w:rsid w:val="00E81B3A"/>
    <w:rsid w:val="00E82242"/>
    <w:rsid w:val="00E8276D"/>
    <w:rsid w:val="00E833DF"/>
    <w:rsid w:val="00E83BA9"/>
    <w:rsid w:val="00E85409"/>
    <w:rsid w:val="00E85B7E"/>
    <w:rsid w:val="00E85DCB"/>
    <w:rsid w:val="00E8749E"/>
    <w:rsid w:val="00E904A1"/>
    <w:rsid w:val="00E92115"/>
    <w:rsid w:val="00E94737"/>
    <w:rsid w:val="00E949C1"/>
    <w:rsid w:val="00E96538"/>
    <w:rsid w:val="00E97B4D"/>
    <w:rsid w:val="00E97EEB"/>
    <w:rsid w:val="00EA01E7"/>
    <w:rsid w:val="00EA07A4"/>
    <w:rsid w:val="00EA10D1"/>
    <w:rsid w:val="00EA1FA2"/>
    <w:rsid w:val="00EA2F69"/>
    <w:rsid w:val="00EA2FCF"/>
    <w:rsid w:val="00EA429F"/>
    <w:rsid w:val="00EA4DE0"/>
    <w:rsid w:val="00EA4F9E"/>
    <w:rsid w:val="00EA598B"/>
    <w:rsid w:val="00EA63CA"/>
    <w:rsid w:val="00EA6D3B"/>
    <w:rsid w:val="00EA75DE"/>
    <w:rsid w:val="00EA7689"/>
    <w:rsid w:val="00EB00AD"/>
    <w:rsid w:val="00EB06A9"/>
    <w:rsid w:val="00EB136C"/>
    <w:rsid w:val="00EB2723"/>
    <w:rsid w:val="00EB2FB0"/>
    <w:rsid w:val="00EB30A2"/>
    <w:rsid w:val="00EB480E"/>
    <w:rsid w:val="00EB5AB8"/>
    <w:rsid w:val="00EB5EC6"/>
    <w:rsid w:val="00EB7FC9"/>
    <w:rsid w:val="00EC2273"/>
    <w:rsid w:val="00EC2E50"/>
    <w:rsid w:val="00EC339A"/>
    <w:rsid w:val="00EC3EC4"/>
    <w:rsid w:val="00EC42EA"/>
    <w:rsid w:val="00EC67E6"/>
    <w:rsid w:val="00ED0489"/>
    <w:rsid w:val="00ED0671"/>
    <w:rsid w:val="00ED102A"/>
    <w:rsid w:val="00ED1C2D"/>
    <w:rsid w:val="00ED27E8"/>
    <w:rsid w:val="00ED56C3"/>
    <w:rsid w:val="00ED5BD0"/>
    <w:rsid w:val="00ED68BD"/>
    <w:rsid w:val="00ED68E5"/>
    <w:rsid w:val="00ED7137"/>
    <w:rsid w:val="00EE24C6"/>
    <w:rsid w:val="00EE2FA2"/>
    <w:rsid w:val="00EE4032"/>
    <w:rsid w:val="00EE5F00"/>
    <w:rsid w:val="00EE60D8"/>
    <w:rsid w:val="00EE63D1"/>
    <w:rsid w:val="00EE6ED5"/>
    <w:rsid w:val="00EE7139"/>
    <w:rsid w:val="00EF06EA"/>
    <w:rsid w:val="00EF0800"/>
    <w:rsid w:val="00EF178C"/>
    <w:rsid w:val="00EF3176"/>
    <w:rsid w:val="00EF4845"/>
    <w:rsid w:val="00EF4D0A"/>
    <w:rsid w:val="00EF5522"/>
    <w:rsid w:val="00EF5F5C"/>
    <w:rsid w:val="00EF6560"/>
    <w:rsid w:val="00EF74CE"/>
    <w:rsid w:val="00EF7C9D"/>
    <w:rsid w:val="00F004D6"/>
    <w:rsid w:val="00F02CD7"/>
    <w:rsid w:val="00F0398B"/>
    <w:rsid w:val="00F03AA1"/>
    <w:rsid w:val="00F04176"/>
    <w:rsid w:val="00F04A0B"/>
    <w:rsid w:val="00F06351"/>
    <w:rsid w:val="00F066E8"/>
    <w:rsid w:val="00F06A56"/>
    <w:rsid w:val="00F06FAA"/>
    <w:rsid w:val="00F07604"/>
    <w:rsid w:val="00F10C9C"/>
    <w:rsid w:val="00F113CA"/>
    <w:rsid w:val="00F113F8"/>
    <w:rsid w:val="00F12BF7"/>
    <w:rsid w:val="00F15B88"/>
    <w:rsid w:val="00F1652C"/>
    <w:rsid w:val="00F1727A"/>
    <w:rsid w:val="00F177C4"/>
    <w:rsid w:val="00F17C94"/>
    <w:rsid w:val="00F21088"/>
    <w:rsid w:val="00F2117F"/>
    <w:rsid w:val="00F224F4"/>
    <w:rsid w:val="00F2258B"/>
    <w:rsid w:val="00F22C5B"/>
    <w:rsid w:val="00F22D1F"/>
    <w:rsid w:val="00F2318F"/>
    <w:rsid w:val="00F23B09"/>
    <w:rsid w:val="00F24C24"/>
    <w:rsid w:val="00F2532C"/>
    <w:rsid w:val="00F26295"/>
    <w:rsid w:val="00F31FE7"/>
    <w:rsid w:val="00F3215F"/>
    <w:rsid w:val="00F326BF"/>
    <w:rsid w:val="00F327E7"/>
    <w:rsid w:val="00F333EC"/>
    <w:rsid w:val="00F33DFE"/>
    <w:rsid w:val="00F34399"/>
    <w:rsid w:val="00F35746"/>
    <w:rsid w:val="00F35766"/>
    <w:rsid w:val="00F35E11"/>
    <w:rsid w:val="00F3699A"/>
    <w:rsid w:val="00F372E8"/>
    <w:rsid w:val="00F37AF8"/>
    <w:rsid w:val="00F417B1"/>
    <w:rsid w:val="00F41C0A"/>
    <w:rsid w:val="00F42023"/>
    <w:rsid w:val="00F43201"/>
    <w:rsid w:val="00F44168"/>
    <w:rsid w:val="00F447C7"/>
    <w:rsid w:val="00F44AC6"/>
    <w:rsid w:val="00F459B4"/>
    <w:rsid w:val="00F46C7F"/>
    <w:rsid w:val="00F47E3D"/>
    <w:rsid w:val="00F5211B"/>
    <w:rsid w:val="00F554A9"/>
    <w:rsid w:val="00F56F8F"/>
    <w:rsid w:val="00F571EF"/>
    <w:rsid w:val="00F57321"/>
    <w:rsid w:val="00F57C00"/>
    <w:rsid w:val="00F600B6"/>
    <w:rsid w:val="00F608EF"/>
    <w:rsid w:val="00F62025"/>
    <w:rsid w:val="00F6416F"/>
    <w:rsid w:val="00F64BA5"/>
    <w:rsid w:val="00F663DE"/>
    <w:rsid w:val="00F668A8"/>
    <w:rsid w:val="00F67345"/>
    <w:rsid w:val="00F67667"/>
    <w:rsid w:val="00F716FD"/>
    <w:rsid w:val="00F7176E"/>
    <w:rsid w:val="00F72842"/>
    <w:rsid w:val="00F740B6"/>
    <w:rsid w:val="00F74C9E"/>
    <w:rsid w:val="00F779F8"/>
    <w:rsid w:val="00F77AFD"/>
    <w:rsid w:val="00F8033F"/>
    <w:rsid w:val="00F80355"/>
    <w:rsid w:val="00F8052B"/>
    <w:rsid w:val="00F82BA0"/>
    <w:rsid w:val="00F8405C"/>
    <w:rsid w:val="00F84585"/>
    <w:rsid w:val="00F85434"/>
    <w:rsid w:val="00F860A9"/>
    <w:rsid w:val="00F86103"/>
    <w:rsid w:val="00F8665D"/>
    <w:rsid w:val="00F87259"/>
    <w:rsid w:val="00F87C43"/>
    <w:rsid w:val="00F91140"/>
    <w:rsid w:val="00F918D5"/>
    <w:rsid w:val="00F919FE"/>
    <w:rsid w:val="00F91C4F"/>
    <w:rsid w:val="00F92770"/>
    <w:rsid w:val="00F9289F"/>
    <w:rsid w:val="00F929A8"/>
    <w:rsid w:val="00F9318E"/>
    <w:rsid w:val="00F93966"/>
    <w:rsid w:val="00F942D3"/>
    <w:rsid w:val="00F956BD"/>
    <w:rsid w:val="00F960DE"/>
    <w:rsid w:val="00F96C28"/>
    <w:rsid w:val="00F976D3"/>
    <w:rsid w:val="00FA06DF"/>
    <w:rsid w:val="00FA122A"/>
    <w:rsid w:val="00FA2435"/>
    <w:rsid w:val="00FA285F"/>
    <w:rsid w:val="00FA2EB1"/>
    <w:rsid w:val="00FA3379"/>
    <w:rsid w:val="00FA4795"/>
    <w:rsid w:val="00FA4B72"/>
    <w:rsid w:val="00FA5720"/>
    <w:rsid w:val="00FA5722"/>
    <w:rsid w:val="00FA5A2B"/>
    <w:rsid w:val="00FA5D16"/>
    <w:rsid w:val="00FA6F63"/>
    <w:rsid w:val="00FA775F"/>
    <w:rsid w:val="00FB0C81"/>
    <w:rsid w:val="00FB23BB"/>
    <w:rsid w:val="00FB2444"/>
    <w:rsid w:val="00FB3E68"/>
    <w:rsid w:val="00FB40BC"/>
    <w:rsid w:val="00FB4CD2"/>
    <w:rsid w:val="00FB4D3D"/>
    <w:rsid w:val="00FB502D"/>
    <w:rsid w:val="00FB52CA"/>
    <w:rsid w:val="00FB56F4"/>
    <w:rsid w:val="00FC2200"/>
    <w:rsid w:val="00FC2540"/>
    <w:rsid w:val="00FC26C5"/>
    <w:rsid w:val="00FC38E0"/>
    <w:rsid w:val="00FC45C9"/>
    <w:rsid w:val="00FC651B"/>
    <w:rsid w:val="00FC6B95"/>
    <w:rsid w:val="00FC7530"/>
    <w:rsid w:val="00FD0D3D"/>
    <w:rsid w:val="00FD137F"/>
    <w:rsid w:val="00FD3E64"/>
    <w:rsid w:val="00FD6787"/>
    <w:rsid w:val="00FD6B2F"/>
    <w:rsid w:val="00FD6CDB"/>
    <w:rsid w:val="00FE07EF"/>
    <w:rsid w:val="00FE17AF"/>
    <w:rsid w:val="00FE35AA"/>
    <w:rsid w:val="00FE5CE0"/>
    <w:rsid w:val="00FE6857"/>
    <w:rsid w:val="00FE6905"/>
    <w:rsid w:val="00FE6A41"/>
    <w:rsid w:val="00FF0204"/>
    <w:rsid w:val="00FF02EB"/>
    <w:rsid w:val="00FF16EF"/>
    <w:rsid w:val="00FF19BE"/>
    <w:rsid w:val="00FF1D4D"/>
    <w:rsid w:val="00FF1EA1"/>
    <w:rsid w:val="00FF3489"/>
    <w:rsid w:val="00FF3AED"/>
    <w:rsid w:val="00FF451F"/>
    <w:rsid w:val="00FF5AA1"/>
    <w:rsid w:val="00FF6D57"/>
    <w:rsid w:val="00FF6E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38496A4F-CFDF-4CAF-9544-D87A470B0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C0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Caption">
    <w:name w:val="caption"/>
    <w:basedOn w:val="Normal"/>
    <w:next w:val="Normal"/>
    <w:uiPriority w:val="35"/>
    <w:unhideWhenUsed/>
    <w:qFormat/>
    <w:rsid w:val="005275A7"/>
    <w:pPr>
      <w:spacing w:after="200"/>
      <w:jc w:val="center"/>
    </w:pPr>
    <w:rPr>
      <w:i/>
      <w:iCs/>
      <w:sz w:val="18"/>
      <w:szCs w:val="18"/>
      <w:lang w:val="en-GB"/>
    </w:rPr>
  </w:style>
  <w:style w:type="paragraph" w:customStyle="1" w:styleId="BVIfnrChar">
    <w:name w:val="BVI fnr Char"/>
    <w:aliases w:val="BVI fnr Car Car Char,BVI fnr Car Char,BVI fnr Car Car Car Car Char,4_G Char Char"/>
    <w:basedOn w:val="Normal"/>
    <w:link w:val="FootnoteReference"/>
    <w:rsid w:val="004757C2"/>
    <w:pPr>
      <w:spacing w:after="160" w:line="240" w:lineRule="exact"/>
      <w:jc w:val="left"/>
    </w:pPr>
    <w:rPr>
      <w:sz w:val="20"/>
      <w:szCs w:val="20"/>
      <w:vertAlign w:val="superscript"/>
      <w:lang w:val="en-US"/>
    </w:rPr>
  </w:style>
  <w:style w:type="paragraph" w:customStyle="1" w:styleId="Default">
    <w:name w:val="Default"/>
    <w:rsid w:val="009554C3"/>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34B04944-BBB3-4C6B-8607-F57B7A322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Eec94G</Template>
  <TotalTime>15</TotalTime>
  <Pages>1</Pages>
  <Words>312</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Project proposals: Argentina</vt:lpstr>
    </vt:vector>
  </TitlesOfParts>
  <Company>UNMFS</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ARGENTINE</dc:title>
  <dc:subject/>
  <dc:creator>FSM / JS</dc:creator>
  <cp:keywords>97e Comité exécutif</cp:keywords>
  <cp:lastModifiedBy>Angela Xue He Yan</cp:lastModifiedBy>
  <cp:revision>13</cp:revision>
  <cp:lastPrinted>2024-04-24T23:06:00Z</cp:lastPrinted>
  <dcterms:created xsi:type="dcterms:W3CDTF">2026-01-05T19:20:00Z</dcterms:created>
  <dcterms:modified xsi:type="dcterms:W3CDTF">2026-01-06T21:05:00Z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UNEP/OzL.Pro/ExCom/97/36 et Corr.1</vt:lpwstr>
  </property>
  <property fmtid="{D5CDD505-2E9C-101B-9397-08002B2CF9AE}" pid="3" name="Revision date">
    <vt:lpwstr>12/01/2025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 073fc5b4bfc5079c24e1e06ae0b75e5c76a92e858d70b53fad33dffbb2be651b </vt:lpwstr>
  </property>
</Properties>
</file>