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B07F3" w14:textId="77777777" w:rsidR="00EE66BA" w:rsidRPr="007332BA" w:rsidRDefault="00264ACF" w:rsidP="00424985">
      <w:r w:rsidRPr="007332BA">
        <w:rPr>
          <w:noProof/>
          <w:lang w:val="en-CA" w:eastAsia="zh-CN"/>
        </w:rPr>
        <w:drawing>
          <wp:anchor distT="0" distB="0" distL="114300" distR="114300" simplePos="0" relativeHeight="251658240" behindDoc="1" locked="0" layoutInCell="1" allowOverlap="1" wp14:anchorId="2ADD3A3A" wp14:editId="040F933F">
            <wp:simplePos x="0" y="0"/>
            <wp:positionH relativeFrom="margin">
              <wp:align>right</wp:align>
            </wp:positionH>
            <wp:positionV relativeFrom="paragraph">
              <wp:posOffset>31784</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9916" cy="2951438"/>
                    </a:xfrm>
                    <a:prstGeom prst="rect">
                      <a:avLst/>
                    </a:prstGeom>
                  </pic:spPr>
                </pic:pic>
              </a:graphicData>
            </a:graphic>
            <wp14:sizeRelH relativeFrom="page">
              <wp14:pctWidth>0</wp14:pctWidth>
            </wp14:sizeRelH>
            <wp14:sizeRelV relativeFrom="page">
              <wp14:pctHeight>0</wp14:pctHeight>
            </wp14:sizeRelV>
          </wp:anchor>
        </w:drawing>
      </w:r>
      <w:r w:rsidR="006D1D2D" w:rsidRPr="007332BA">
        <w:t xml:space="preserve"> </w:t>
      </w:r>
    </w:p>
    <w:p w14:paraId="216CA5C2" w14:textId="77777777" w:rsidR="00D0546C" w:rsidRPr="007332BA" w:rsidRDefault="00D0546C" w:rsidP="00424985">
      <w:pPr>
        <w:tabs>
          <w:tab w:val="left" w:pos="1410"/>
        </w:tabs>
      </w:pPr>
    </w:p>
    <w:p w14:paraId="601FCAF5" w14:textId="77777777" w:rsidR="00D0546C" w:rsidRPr="007332BA" w:rsidRDefault="00D0546C" w:rsidP="00424985">
      <w:pPr>
        <w:ind w:left="5040"/>
      </w:pPr>
    </w:p>
    <w:p w14:paraId="3EB9FDC8" w14:textId="1BABBD21" w:rsidR="003919B9" w:rsidRPr="007332BA" w:rsidRDefault="005A4390" w:rsidP="00424985">
      <w:pPr>
        <w:ind w:left="5040"/>
      </w:pPr>
      <w:r w:rsidRPr="007332BA">
        <w:t xml:space="preserve"> </w:t>
      </w:r>
      <w:r w:rsidRPr="007332BA">
        <w:br/>
        <w:t xml:space="preserve">   </w:t>
      </w:r>
      <w:r w:rsidR="00D0546C" w:rsidRPr="007332BA">
        <w:br/>
      </w:r>
      <w:r w:rsidR="00D0546C" w:rsidRPr="007332BA">
        <w:br/>
      </w:r>
      <w:r w:rsidR="00D0546C" w:rsidRPr="007332BA">
        <w:br/>
      </w:r>
      <w:r w:rsidR="00264ACF" w:rsidRPr="007332BA">
        <w:t xml:space="preserve">   </w:t>
      </w:r>
      <w:r w:rsidR="00354032">
        <w:fldChar w:fldCharType="begin"/>
      </w:r>
      <w:r w:rsidR="00354032">
        <w:instrText xml:space="preserve"> DOCPROPERTY "Document number"  \* MERGEFORMAT </w:instrText>
      </w:r>
      <w:r w:rsidR="00354032">
        <w:fldChar w:fldCharType="separate"/>
      </w:r>
      <w:r w:rsidR="009B53E2">
        <w:t>UNEP/</w:t>
      </w:r>
      <w:proofErr w:type="spellStart"/>
      <w:r w:rsidR="009B53E2">
        <w:t>OzL.Pro</w:t>
      </w:r>
      <w:proofErr w:type="spellEnd"/>
      <w:r w:rsidR="009B53E2">
        <w:t>/</w:t>
      </w:r>
      <w:proofErr w:type="spellStart"/>
      <w:r w:rsidR="009B53E2">
        <w:t>ExCom</w:t>
      </w:r>
      <w:proofErr w:type="spellEnd"/>
      <w:r w:rsidR="009B53E2">
        <w:t>/84/20/Corr.1</w:t>
      </w:r>
      <w:r w:rsidR="00354032">
        <w:fldChar w:fldCharType="end"/>
      </w:r>
      <w:r w:rsidR="003919B9" w:rsidRPr="007332BA">
        <w:br/>
        <w:t xml:space="preserve">   </w:t>
      </w:r>
      <w:r w:rsidR="003919B9" w:rsidRPr="007332BA">
        <w:fldChar w:fldCharType="begin"/>
      </w:r>
      <w:r w:rsidR="003919B9" w:rsidRPr="007332BA">
        <w:instrText xml:space="preserve"> DOCPROPERTY "Revision date" \@ "d MMMM YYYY"  \* MERGEFORMAT </w:instrText>
      </w:r>
      <w:r w:rsidR="003919B9" w:rsidRPr="007332BA">
        <w:fldChar w:fldCharType="separate"/>
      </w:r>
      <w:r w:rsidR="009B53E2">
        <w:t>12 December 2019</w:t>
      </w:r>
      <w:r w:rsidR="003919B9" w:rsidRPr="007332BA">
        <w:fldChar w:fldCharType="end"/>
      </w:r>
    </w:p>
    <w:p w14:paraId="0049C743" w14:textId="77777777" w:rsidR="003919B9" w:rsidRPr="007332BA" w:rsidRDefault="003919B9" w:rsidP="00424985"/>
    <w:p w14:paraId="296E1482" w14:textId="77777777" w:rsidR="00EE66BA" w:rsidRPr="007332BA" w:rsidRDefault="00EE66BA" w:rsidP="00424985">
      <w:pPr>
        <w:tabs>
          <w:tab w:val="left" w:pos="8280"/>
        </w:tabs>
      </w:pPr>
    </w:p>
    <w:p w14:paraId="7F15776C" w14:textId="77777777" w:rsidR="003919B9" w:rsidRPr="007332BA" w:rsidRDefault="003919B9" w:rsidP="00424985">
      <w:pPr>
        <w:tabs>
          <w:tab w:val="left" w:pos="8280"/>
        </w:tabs>
      </w:pPr>
    </w:p>
    <w:p w14:paraId="75935B4C" w14:textId="77777777" w:rsidR="003919B9" w:rsidRPr="007332BA" w:rsidRDefault="00D66982" w:rsidP="00424985">
      <w:pPr>
        <w:tabs>
          <w:tab w:val="left" w:pos="3940"/>
        </w:tabs>
      </w:pPr>
      <w:r w:rsidRPr="007332BA">
        <w:tab/>
      </w:r>
    </w:p>
    <w:p w14:paraId="3122768F" w14:textId="77777777" w:rsidR="003919B9" w:rsidRPr="007332BA" w:rsidRDefault="003919B9" w:rsidP="00424985">
      <w:pPr>
        <w:tabs>
          <w:tab w:val="left" w:pos="8280"/>
        </w:tabs>
      </w:pPr>
    </w:p>
    <w:p w14:paraId="122B20D9" w14:textId="77777777" w:rsidR="003919B9" w:rsidRPr="007332BA" w:rsidRDefault="003919B9" w:rsidP="00424985">
      <w:pPr>
        <w:tabs>
          <w:tab w:val="left" w:pos="8280"/>
        </w:tabs>
      </w:pPr>
    </w:p>
    <w:p w14:paraId="1B97D098" w14:textId="77777777" w:rsidR="003919B9" w:rsidRPr="007332BA" w:rsidRDefault="003919B9" w:rsidP="00424985">
      <w:pPr>
        <w:tabs>
          <w:tab w:val="left" w:pos="8280"/>
        </w:tabs>
      </w:pPr>
    </w:p>
    <w:p w14:paraId="2A2A0DB1" w14:textId="77777777" w:rsidR="003919B9" w:rsidRPr="007332BA" w:rsidRDefault="003919B9" w:rsidP="00424985">
      <w:pPr>
        <w:tabs>
          <w:tab w:val="left" w:pos="8280"/>
        </w:tabs>
      </w:pPr>
    </w:p>
    <w:p w14:paraId="2A5C1B2A" w14:textId="77777777" w:rsidR="003919B9" w:rsidRPr="007332BA" w:rsidRDefault="003919B9" w:rsidP="00424985">
      <w:pPr>
        <w:tabs>
          <w:tab w:val="left" w:pos="8280"/>
        </w:tabs>
      </w:pPr>
    </w:p>
    <w:p w14:paraId="2A8AE843" w14:textId="77777777" w:rsidR="003919B9" w:rsidRPr="007332BA" w:rsidRDefault="003919B9" w:rsidP="00424985">
      <w:pPr>
        <w:tabs>
          <w:tab w:val="left" w:pos="8280"/>
        </w:tabs>
      </w:pPr>
    </w:p>
    <w:p w14:paraId="2DFD0930" w14:textId="77777777" w:rsidR="000E59CB" w:rsidRPr="007332BA" w:rsidRDefault="000E59CB" w:rsidP="00424985">
      <w:pPr>
        <w:tabs>
          <w:tab w:val="left" w:pos="8280"/>
        </w:tabs>
      </w:pPr>
    </w:p>
    <w:p w14:paraId="5F564EC7" w14:textId="77777777" w:rsidR="00424985" w:rsidRPr="007332BA" w:rsidRDefault="00424985" w:rsidP="00424985">
      <w:pPr>
        <w:tabs>
          <w:tab w:val="left" w:pos="8280"/>
        </w:tabs>
      </w:pPr>
    </w:p>
    <w:p w14:paraId="6491155D" w14:textId="77777777" w:rsidR="00EF473C" w:rsidRDefault="00EF473C" w:rsidP="00F53A23">
      <w:pPr>
        <w:jc w:val="center"/>
        <w:outlineLvl w:val="0"/>
        <w:rPr>
          <w:b/>
          <w:caps/>
        </w:rPr>
      </w:pPr>
      <w:r>
        <w:rPr>
          <w:b/>
        </w:rPr>
        <w:t>Corrigendum</w:t>
      </w:r>
    </w:p>
    <w:p w14:paraId="59548AE6" w14:textId="77777777" w:rsidR="00EF473C" w:rsidRDefault="00EF473C" w:rsidP="00F53A23">
      <w:pPr>
        <w:pStyle w:val="0Heading0"/>
        <w:jc w:val="center"/>
        <w:rPr>
          <w:b/>
          <w:bCs/>
          <w:caps/>
          <w:lang w:val="en-CA"/>
        </w:rPr>
      </w:pPr>
    </w:p>
    <w:p w14:paraId="0D19080E" w14:textId="2BE70917" w:rsidR="004D658A" w:rsidRPr="007332BA" w:rsidRDefault="004D658A" w:rsidP="00F53A23">
      <w:pPr>
        <w:pStyle w:val="0Heading0"/>
        <w:spacing w:after="240"/>
        <w:jc w:val="center"/>
        <w:rPr>
          <w:b/>
          <w:bCs/>
          <w:caps/>
          <w:lang w:val="en-CA"/>
        </w:rPr>
      </w:pPr>
      <w:r w:rsidRPr="007332BA">
        <w:rPr>
          <w:b/>
          <w:bCs/>
          <w:caps/>
          <w:lang w:val="en-CA"/>
        </w:rPr>
        <w:t>PROGRESS REPORT OF UNIDO as at 31 december 2018</w:t>
      </w:r>
    </w:p>
    <w:p w14:paraId="1C0346AA" w14:textId="0658688A" w:rsidR="009B53E2" w:rsidRDefault="004D658A" w:rsidP="00F53A23">
      <w:pPr>
        <w:pStyle w:val="Heading1"/>
        <w:numPr>
          <w:ilvl w:val="0"/>
          <w:numId w:val="0"/>
        </w:numPr>
        <w:ind w:firstLine="709"/>
        <w:rPr>
          <w:lang w:val="en-CA"/>
        </w:rPr>
      </w:pPr>
      <w:r w:rsidRPr="007332BA">
        <w:rPr>
          <w:lang w:val="en-CA"/>
        </w:rPr>
        <w:t xml:space="preserve">This document </w:t>
      </w:r>
      <w:r w:rsidR="009B53E2">
        <w:rPr>
          <w:lang w:val="en-CA"/>
        </w:rPr>
        <w:t>is issued to:</w:t>
      </w:r>
    </w:p>
    <w:p w14:paraId="682DE3BF" w14:textId="5BC19271" w:rsidR="009B53E2" w:rsidRPr="00F53A23" w:rsidRDefault="00F53A23" w:rsidP="00F53A23">
      <w:pPr>
        <w:pStyle w:val="Heading1"/>
        <w:numPr>
          <w:ilvl w:val="0"/>
          <w:numId w:val="47"/>
        </w:numPr>
        <w:ind w:left="1134" w:hanging="425"/>
        <w:rPr>
          <w:lang w:val="en-CA"/>
        </w:rPr>
      </w:pPr>
      <w:r w:rsidRPr="00F53A23">
        <w:rPr>
          <w:b/>
          <w:lang w:val="en-CA"/>
        </w:rPr>
        <w:t>R</w:t>
      </w:r>
      <w:r w:rsidR="00EF473C" w:rsidRPr="00F53A23">
        <w:rPr>
          <w:b/>
          <w:lang w:val="en-CA"/>
        </w:rPr>
        <w:t>eplace</w:t>
      </w:r>
      <w:r>
        <w:rPr>
          <w:b/>
          <w:lang w:val="en-CA"/>
        </w:rPr>
        <w:t xml:space="preserve"> </w:t>
      </w:r>
      <w:r w:rsidR="00D53F06" w:rsidRPr="00F53A23">
        <w:rPr>
          <w:lang w:val="en-CA"/>
        </w:rPr>
        <w:t xml:space="preserve">“31-3-2020” </w:t>
      </w:r>
      <w:r w:rsidR="009B53E2" w:rsidRPr="00F53A23">
        <w:rPr>
          <w:b/>
          <w:lang w:val="en-CA"/>
        </w:rPr>
        <w:t>with</w:t>
      </w:r>
      <w:r w:rsidR="009B53E2" w:rsidRPr="00F53A23">
        <w:rPr>
          <w:lang w:val="en-CA"/>
        </w:rPr>
        <w:t xml:space="preserve"> </w:t>
      </w:r>
      <w:r w:rsidR="0019124D" w:rsidRPr="00F53A23">
        <w:rPr>
          <w:lang w:val="en-CA"/>
        </w:rPr>
        <w:t>“</w:t>
      </w:r>
      <w:r w:rsidR="009B53E2" w:rsidRPr="00F53A23">
        <w:rPr>
          <w:lang w:val="en-CA"/>
        </w:rPr>
        <w:t>30-6-2020</w:t>
      </w:r>
      <w:r w:rsidR="0019124D" w:rsidRPr="00F53A23">
        <w:rPr>
          <w:lang w:val="en-CA"/>
        </w:rPr>
        <w:t>”</w:t>
      </w:r>
      <w:r>
        <w:rPr>
          <w:lang w:val="en-CA"/>
        </w:rPr>
        <w:t xml:space="preserve"> in the row for</w:t>
      </w:r>
      <w:r w:rsidR="0079129B" w:rsidRPr="00F53A23">
        <w:rPr>
          <w:lang w:val="en-CA"/>
        </w:rPr>
        <w:t xml:space="preserve"> </w:t>
      </w:r>
      <w:r w:rsidRPr="00F53A23">
        <w:rPr>
          <w:lang w:val="en-CA"/>
        </w:rPr>
        <w:t xml:space="preserve">Egypt </w:t>
      </w:r>
      <w:r>
        <w:rPr>
          <w:lang w:val="en-CA"/>
        </w:rPr>
        <w:t>in</w:t>
      </w:r>
      <w:r w:rsidRPr="00F53A23">
        <w:rPr>
          <w:lang w:val="en-CA"/>
        </w:rPr>
        <w:t xml:space="preserve"> </w:t>
      </w:r>
      <w:r w:rsidRPr="00F53A23">
        <w:rPr>
          <w:lang w:val="en-CA"/>
        </w:rPr>
        <w:t>Table 1</w:t>
      </w:r>
      <w:r>
        <w:rPr>
          <w:lang w:val="en-CA"/>
        </w:rPr>
        <w:t>;</w:t>
      </w:r>
      <w:r w:rsidRPr="00F53A23">
        <w:rPr>
          <w:lang w:val="en-CA"/>
        </w:rPr>
        <w:t xml:space="preserve"> </w:t>
      </w:r>
      <w:r w:rsidR="0079129B" w:rsidRPr="00F53A23">
        <w:rPr>
          <w:lang w:val="en-CA"/>
        </w:rPr>
        <w:t>and</w:t>
      </w:r>
      <w:r w:rsidR="00853385" w:rsidRPr="00F53A23">
        <w:rPr>
          <w:lang w:val="en-CA"/>
        </w:rPr>
        <w:t xml:space="preserve"> </w:t>
      </w:r>
    </w:p>
    <w:p w14:paraId="414CE91E" w14:textId="52B3CAC0" w:rsidR="009B53E2" w:rsidRPr="00F53A23" w:rsidRDefault="00F53A23" w:rsidP="00F53A23">
      <w:pPr>
        <w:pStyle w:val="Heading1"/>
        <w:numPr>
          <w:ilvl w:val="0"/>
          <w:numId w:val="47"/>
        </w:numPr>
        <w:ind w:left="1134" w:hanging="425"/>
        <w:rPr>
          <w:lang w:val="en-CA"/>
        </w:rPr>
      </w:pPr>
      <w:r w:rsidRPr="00F53A23">
        <w:rPr>
          <w:b/>
          <w:lang w:val="en-CA"/>
        </w:rPr>
        <w:t>R</w:t>
      </w:r>
      <w:r w:rsidRPr="00F53A23">
        <w:rPr>
          <w:b/>
          <w:lang w:val="en-CA"/>
        </w:rPr>
        <w:t>eplace</w:t>
      </w:r>
      <w:r w:rsidR="00EF473C" w:rsidRPr="00F53A23">
        <w:rPr>
          <w:lang w:val="en-CA"/>
        </w:rPr>
        <w:t xml:space="preserve"> </w:t>
      </w:r>
      <w:r w:rsidR="001A35B0" w:rsidRPr="00F53A23">
        <w:rPr>
          <w:lang w:val="en-CA"/>
        </w:rPr>
        <w:t>“31 March 2020”</w:t>
      </w:r>
      <w:r w:rsidR="009B53E2" w:rsidRPr="00F53A23">
        <w:rPr>
          <w:lang w:val="en-CA"/>
        </w:rPr>
        <w:t xml:space="preserve"> </w:t>
      </w:r>
      <w:r w:rsidR="009B53E2" w:rsidRPr="008D26DD">
        <w:rPr>
          <w:b/>
          <w:lang w:val="en-CA"/>
        </w:rPr>
        <w:t>wit</w:t>
      </w:r>
      <w:bookmarkStart w:id="0" w:name="_GoBack"/>
      <w:bookmarkEnd w:id="0"/>
      <w:r w:rsidR="009B53E2" w:rsidRPr="008D26DD">
        <w:rPr>
          <w:b/>
          <w:lang w:val="en-CA"/>
        </w:rPr>
        <w:t>h</w:t>
      </w:r>
      <w:r w:rsidR="009B53E2" w:rsidRPr="00F53A23">
        <w:rPr>
          <w:lang w:val="en-CA"/>
        </w:rPr>
        <w:t xml:space="preserve"> </w:t>
      </w:r>
      <w:r w:rsidR="001A35B0" w:rsidRPr="00F53A23">
        <w:rPr>
          <w:lang w:val="en-CA"/>
        </w:rPr>
        <w:t>“30 June 2020”</w:t>
      </w:r>
      <w:r>
        <w:rPr>
          <w:lang w:val="en-CA"/>
        </w:rPr>
        <w:t xml:space="preserve"> in paragraph </w:t>
      </w:r>
      <w:r w:rsidRPr="00F53A23">
        <w:rPr>
          <w:lang w:val="en-CA"/>
        </w:rPr>
        <w:t>17(f)</w:t>
      </w:r>
      <w:r w:rsidR="001A35B0" w:rsidRPr="00F53A23">
        <w:rPr>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75D563AD" w14:textId="77777777" w:rsidTr="004D658A">
        <w:tc>
          <w:tcPr>
            <w:tcW w:w="1871" w:type="dxa"/>
          </w:tcPr>
          <w:p w14:paraId="66513D10" w14:textId="52A91B89" w:rsidR="009B53E2" w:rsidRPr="00052C5C" w:rsidRDefault="009B53E2" w:rsidP="00F53A23">
            <w:pPr>
              <w:tabs>
                <w:tab w:val="left" w:pos="8280"/>
              </w:tabs>
            </w:pPr>
          </w:p>
        </w:tc>
        <w:tc>
          <w:tcPr>
            <w:tcW w:w="1872" w:type="dxa"/>
          </w:tcPr>
          <w:p w14:paraId="55A08C51" w14:textId="77777777" w:rsidR="00052C5C" w:rsidRPr="00052C5C" w:rsidRDefault="00052C5C" w:rsidP="00F53A23">
            <w:pPr>
              <w:tabs>
                <w:tab w:val="left" w:pos="8280"/>
              </w:tabs>
            </w:pPr>
          </w:p>
        </w:tc>
        <w:tc>
          <w:tcPr>
            <w:tcW w:w="1872" w:type="dxa"/>
            <w:tcBorders>
              <w:bottom w:val="single" w:sz="4" w:space="0" w:color="auto"/>
            </w:tcBorders>
          </w:tcPr>
          <w:p w14:paraId="0B33E2C9" w14:textId="77777777" w:rsidR="00052C5C" w:rsidRPr="00052C5C" w:rsidRDefault="00052C5C" w:rsidP="00F53A23">
            <w:pPr>
              <w:tabs>
                <w:tab w:val="left" w:pos="8280"/>
              </w:tabs>
            </w:pPr>
          </w:p>
        </w:tc>
        <w:tc>
          <w:tcPr>
            <w:tcW w:w="1872" w:type="dxa"/>
          </w:tcPr>
          <w:p w14:paraId="608FE6F3" w14:textId="77777777" w:rsidR="00052C5C" w:rsidRPr="00052C5C" w:rsidRDefault="00052C5C" w:rsidP="00F53A23">
            <w:pPr>
              <w:tabs>
                <w:tab w:val="left" w:pos="8280"/>
              </w:tabs>
            </w:pPr>
          </w:p>
        </w:tc>
        <w:tc>
          <w:tcPr>
            <w:tcW w:w="1873" w:type="dxa"/>
          </w:tcPr>
          <w:p w14:paraId="0B9BDF62" w14:textId="77777777" w:rsidR="00052C5C" w:rsidRPr="00052C5C" w:rsidRDefault="00052C5C" w:rsidP="00F53A23">
            <w:pPr>
              <w:tabs>
                <w:tab w:val="left" w:pos="8280"/>
              </w:tabs>
            </w:pPr>
          </w:p>
        </w:tc>
      </w:tr>
    </w:tbl>
    <w:p w14:paraId="165DE314" w14:textId="77777777" w:rsidR="00052C5C" w:rsidRPr="00052C5C" w:rsidRDefault="00052C5C" w:rsidP="00F53A23">
      <w:pPr>
        <w:tabs>
          <w:tab w:val="left" w:pos="8280"/>
        </w:tabs>
        <w:rPr>
          <w:lang w:val="en-CA"/>
        </w:rPr>
      </w:pPr>
    </w:p>
    <w:sectPr w:rsidR="00052C5C" w:rsidRPr="00052C5C" w:rsidSect="00354032">
      <w:headerReference w:type="even" r:id="rId9"/>
      <w:headerReference w:type="default" r:id="rId10"/>
      <w:footerReference w:type="even" r:id="rId11"/>
      <w:footerReference w:type="default" r:id="rId12"/>
      <w:footerReference w:type="first" r:id="rId13"/>
      <w:footnotePr>
        <w:numRestart w:val="eachSect"/>
      </w:footnotePr>
      <w:pgSz w:w="12240" w:h="15840" w:code="1"/>
      <w:pgMar w:top="720" w:right="1440" w:bottom="864" w:left="1440" w:header="720" w:footer="35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0A4BB" w14:textId="77777777" w:rsidR="008E0D61" w:rsidRDefault="008E0D61" w:rsidP="004A504B">
      <w:r>
        <w:separator/>
      </w:r>
    </w:p>
  </w:endnote>
  <w:endnote w:type="continuationSeparator" w:id="0">
    <w:p w14:paraId="572D84B8" w14:textId="77777777" w:rsidR="008E0D61" w:rsidRDefault="008E0D6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70093" w14:textId="676CDD26" w:rsidR="008E0D61" w:rsidRPr="0033525D" w:rsidRDefault="008E0D61">
    <w:pPr>
      <w:jc w:val="center"/>
    </w:pPr>
    <w:r>
      <w:fldChar w:fldCharType="begin"/>
    </w:r>
    <w:r>
      <w:instrText xml:space="preserve"> PAGE </w:instrText>
    </w:r>
    <w:r>
      <w:fldChar w:fldCharType="separate"/>
    </w:r>
    <w:r w:rsidR="00FC708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05CC" w14:textId="77A75E8C" w:rsidR="008E0D61" w:rsidRPr="0033525D" w:rsidRDefault="008E0D61">
    <w:pPr>
      <w:jc w:val="center"/>
    </w:pPr>
    <w:r>
      <w:fldChar w:fldCharType="begin"/>
    </w:r>
    <w:r>
      <w:instrText xml:space="preserve"> PAGE </w:instrText>
    </w:r>
    <w:r>
      <w:fldChar w:fldCharType="separate"/>
    </w:r>
    <w:r w:rsidR="009B53E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584965"/>
      <w:docPartObj>
        <w:docPartGallery w:val="Page Numbers (Bottom of Page)"/>
        <w:docPartUnique/>
      </w:docPartObj>
    </w:sdtPr>
    <w:sdtEndPr>
      <w:rPr>
        <w:noProof/>
      </w:rPr>
    </w:sdtEndPr>
    <w:sdtContent>
      <w:p w14:paraId="2675B0B9" w14:textId="3824085F" w:rsidR="00354032" w:rsidRDefault="00354032" w:rsidP="0035403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61F163" w14:textId="77777777" w:rsidR="00354032" w:rsidRDefault="00354032" w:rsidP="00354032">
        <w:pPr>
          <w:pBdr>
            <w:top w:val="single" w:sz="4" w:space="1" w:color="auto"/>
            <w:left w:val="single" w:sz="4" w:space="4" w:color="auto"/>
            <w:bottom w:val="single" w:sz="4" w:space="1" w:color="auto"/>
            <w:right w:val="single" w:sz="4" w:space="4" w:color="auto"/>
          </w:pBdr>
          <w:jc w:val="center"/>
          <w:rPr>
            <w:sz w:val="18"/>
            <w:szCs w:val="18"/>
          </w:rPr>
        </w:pPr>
      </w:p>
      <w:p w14:paraId="5FF51BF5" w14:textId="0D66B46A" w:rsidR="008E0D61" w:rsidRDefault="008D26DD" w:rsidP="00354032">
        <w:pPr>
          <w:pStyle w:val="Footer"/>
        </w:pPr>
      </w:p>
    </w:sdtContent>
  </w:sdt>
  <w:p w14:paraId="593E6217" w14:textId="77777777" w:rsidR="008E0D61" w:rsidRPr="004D658A" w:rsidRDefault="008E0D61" w:rsidP="004D65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3304A" w14:textId="77777777" w:rsidR="008E0D61" w:rsidRDefault="008E0D61" w:rsidP="004A504B">
      <w:r>
        <w:separator/>
      </w:r>
    </w:p>
  </w:footnote>
  <w:footnote w:type="continuationSeparator" w:id="0">
    <w:p w14:paraId="012FAB16" w14:textId="77777777" w:rsidR="008E0D61" w:rsidRDefault="008E0D61"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3551C" w14:textId="1405C864" w:rsidR="008E0D61" w:rsidRPr="0033525D" w:rsidRDefault="00354032" w:rsidP="004D658A">
    <w:pPr>
      <w:jc w:val="left"/>
    </w:pPr>
    <w:r>
      <w:fldChar w:fldCharType="begin"/>
    </w:r>
    <w:r>
      <w:instrText xml:space="preserve"> DOCPROPERTY "Document number"  \* MERGEFORMAT </w:instrText>
    </w:r>
    <w:r>
      <w:fldChar w:fldCharType="separate"/>
    </w:r>
    <w:r w:rsidR="009B53E2">
      <w:t>UNEP/</w:t>
    </w:r>
    <w:proofErr w:type="spellStart"/>
    <w:r w:rsidR="009B53E2">
      <w:t>OzL.Pro</w:t>
    </w:r>
    <w:proofErr w:type="spellEnd"/>
    <w:r w:rsidR="009B53E2">
      <w:t>/</w:t>
    </w:r>
    <w:proofErr w:type="spellStart"/>
    <w:r w:rsidR="009B53E2">
      <w:t>ExCom</w:t>
    </w:r>
    <w:proofErr w:type="spellEnd"/>
    <w:r w:rsidR="009B53E2">
      <w:t>/84/20/Corr.1</w:t>
    </w:r>
    <w:r>
      <w:fldChar w:fldCharType="end"/>
    </w:r>
  </w:p>
  <w:p w14:paraId="2D6D9BF4" w14:textId="35295DE8" w:rsidR="008E0D61" w:rsidRDefault="008E0D61" w:rsidP="004D658A">
    <w:pPr>
      <w:jc w:val="left"/>
    </w:pPr>
  </w:p>
  <w:p w14:paraId="0F04640D" w14:textId="77777777" w:rsidR="009B53E2" w:rsidRPr="0033525D" w:rsidRDefault="009B53E2" w:rsidP="004D658A">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59780" w14:textId="77777777" w:rsidR="008E0D61" w:rsidRPr="0033525D" w:rsidRDefault="00354032" w:rsidP="004D658A">
    <w:pPr>
      <w:jc w:val="right"/>
    </w:pPr>
    <w:r>
      <w:fldChar w:fldCharType="begin"/>
    </w:r>
    <w:r>
      <w:instrText xml:space="preserve"> DOCPROPERTY "Document number"  \* MERGEFORMAT </w:instrText>
    </w:r>
    <w:r>
      <w:fldChar w:fldCharType="separate"/>
    </w:r>
    <w:r w:rsidR="008E0D61">
      <w:t>UNEP/</w:t>
    </w:r>
    <w:proofErr w:type="spellStart"/>
    <w:r w:rsidR="008E0D61">
      <w:t>OzL.Pro</w:t>
    </w:r>
    <w:proofErr w:type="spellEnd"/>
    <w:r w:rsidR="008E0D61">
      <w:t>/</w:t>
    </w:r>
    <w:proofErr w:type="spellStart"/>
    <w:r w:rsidR="008E0D61">
      <w:t>ExCom</w:t>
    </w:r>
    <w:proofErr w:type="spellEnd"/>
    <w:r w:rsidR="008E0D61">
      <w:t>/84/20</w:t>
    </w:r>
    <w:r>
      <w:fldChar w:fldCharType="end"/>
    </w:r>
  </w:p>
  <w:p w14:paraId="10A1CA51" w14:textId="77777777" w:rsidR="008E0D61" w:rsidRPr="0033525D" w:rsidRDefault="008E0D61" w:rsidP="004D658A">
    <w:pPr>
      <w:jc w:val="right"/>
    </w:pPr>
    <w:r>
      <w:t>Annex II</w:t>
    </w:r>
  </w:p>
  <w:p w14:paraId="29DB3D79" w14:textId="77777777" w:rsidR="008E0D61" w:rsidRPr="0033525D" w:rsidRDefault="008E0D6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B182E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9D6146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1BEE1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CD877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FB46C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E244A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E8A2B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F0E37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003B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124F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13E02541"/>
    <w:multiLevelType w:val="hybridMultilevel"/>
    <w:tmpl w:val="A020895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4"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9875B8"/>
    <w:multiLevelType w:val="hybridMultilevel"/>
    <w:tmpl w:val="4C9EB5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9"/>
  </w:num>
  <w:num w:numId="20">
    <w:abstractNumId w:val="16"/>
  </w:num>
  <w:num w:numId="21">
    <w:abstractNumId w:val="21"/>
  </w:num>
  <w:num w:numId="22">
    <w:abstractNumId w:val="13"/>
  </w:num>
  <w:num w:numId="23">
    <w:abstractNumId w:val="23"/>
  </w:num>
  <w:num w:numId="24">
    <w:abstractNumId w:val="28"/>
  </w:num>
  <w:num w:numId="25">
    <w:abstractNumId w:val="24"/>
  </w:num>
  <w:num w:numId="26">
    <w:abstractNumId w:val="16"/>
    <w:lvlOverride w:ilvl="0">
      <w:startOverride w:val="1"/>
    </w:lvlOverride>
  </w:num>
  <w:num w:numId="27">
    <w:abstractNumId w:val="17"/>
  </w:num>
  <w:num w:numId="28">
    <w:abstractNumId w:val="15"/>
  </w:num>
  <w:num w:numId="29">
    <w:abstractNumId w:val="11"/>
  </w:num>
  <w:num w:numId="30">
    <w:abstractNumId w:val="27"/>
  </w:num>
  <w:num w:numId="31">
    <w:abstractNumId w:val="18"/>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9"/>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num>
  <w:num w:numId="40">
    <w:abstractNumId w:val="1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0"/>
  </w:num>
  <w:num w:numId="44">
    <w:abstractNumId w:val="10"/>
  </w:num>
  <w:num w:numId="45">
    <w:abstractNumId w:val="10"/>
  </w:num>
  <w:num w:numId="46">
    <w:abstractNumId w:val="12"/>
  </w:num>
  <w:num w:numId="47">
    <w:abstractNumId w:val="25"/>
  </w:num>
  <w:num w:numId="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D658A"/>
    <w:rsid w:val="00000FED"/>
    <w:rsid w:val="000011B0"/>
    <w:rsid w:val="0000434E"/>
    <w:rsid w:val="00005B76"/>
    <w:rsid w:val="000063FD"/>
    <w:rsid w:val="00012204"/>
    <w:rsid w:val="00016AFB"/>
    <w:rsid w:val="00017A5E"/>
    <w:rsid w:val="00017C3F"/>
    <w:rsid w:val="0002061D"/>
    <w:rsid w:val="00020676"/>
    <w:rsid w:val="000211A9"/>
    <w:rsid w:val="00031260"/>
    <w:rsid w:val="00034CF7"/>
    <w:rsid w:val="0003681A"/>
    <w:rsid w:val="00045370"/>
    <w:rsid w:val="00052C5C"/>
    <w:rsid w:val="00061B08"/>
    <w:rsid w:val="00061EC2"/>
    <w:rsid w:val="00062F02"/>
    <w:rsid w:val="000644F6"/>
    <w:rsid w:val="00067275"/>
    <w:rsid w:val="00070C67"/>
    <w:rsid w:val="00074403"/>
    <w:rsid w:val="00080ED0"/>
    <w:rsid w:val="00082BDC"/>
    <w:rsid w:val="00085B8F"/>
    <w:rsid w:val="00090481"/>
    <w:rsid w:val="00092009"/>
    <w:rsid w:val="00092344"/>
    <w:rsid w:val="000A10FE"/>
    <w:rsid w:val="000A6C26"/>
    <w:rsid w:val="000B63CA"/>
    <w:rsid w:val="000C0C03"/>
    <w:rsid w:val="000C5B04"/>
    <w:rsid w:val="000C7427"/>
    <w:rsid w:val="000D52A4"/>
    <w:rsid w:val="000D5D9C"/>
    <w:rsid w:val="000E07BC"/>
    <w:rsid w:val="000E59CB"/>
    <w:rsid w:val="000F10D2"/>
    <w:rsid w:val="000F1CD4"/>
    <w:rsid w:val="000F4103"/>
    <w:rsid w:val="000F70A7"/>
    <w:rsid w:val="00111326"/>
    <w:rsid w:val="00111352"/>
    <w:rsid w:val="00111827"/>
    <w:rsid w:val="00113C34"/>
    <w:rsid w:val="00113CCA"/>
    <w:rsid w:val="00122A65"/>
    <w:rsid w:val="00122F25"/>
    <w:rsid w:val="0012488D"/>
    <w:rsid w:val="00135980"/>
    <w:rsid w:val="00136BAC"/>
    <w:rsid w:val="001403D4"/>
    <w:rsid w:val="00142221"/>
    <w:rsid w:val="0015441D"/>
    <w:rsid w:val="001556D7"/>
    <w:rsid w:val="001607E9"/>
    <w:rsid w:val="00164719"/>
    <w:rsid w:val="0016579B"/>
    <w:rsid w:val="00166FC4"/>
    <w:rsid w:val="001677AC"/>
    <w:rsid w:val="0017065D"/>
    <w:rsid w:val="00171EA1"/>
    <w:rsid w:val="00174B81"/>
    <w:rsid w:val="001804EA"/>
    <w:rsid w:val="00186D7A"/>
    <w:rsid w:val="001878D5"/>
    <w:rsid w:val="00190138"/>
    <w:rsid w:val="001903E7"/>
    <w:rsid w:val="00190A61"/>
    <w:rsid w:val="0019124D"/>
    <w:rsid w:val="001A009A"/>
    <w:rsid w:val="001A3342"/>
    <w:rsid w:val="001A35B0"/>
    <w:rsid w:val="001A3BB8"/>
    <w:rsid w:val="001A3E3D"/>
    <w:rsid w:val="001A7049"/>
    <w:rsid w:val="001B1573"/>
    <w:rsid w:val="001B167D"/>
    <w:rsid w:val="001B1D88"/>
    <w:rsid w:val="001B1E40"/>
    <w:rsid w:val="001B21E3"/>
    <w:rsid w:val="001B4CB5"/>
    <w:rsid w:val="001B6487"/>
    <w:rsid w:val="001C3C80"/>
    <w:rsid w:val="001C72ED"/>
    <w:rsid w:val="001C74A6"/>
    <w:rsid w:val="001C764E"/>
    <w:rsid w:val="001D5576"/>
    <w:rsid w:val="001D6036"/>
    <w:rsid w:val="001E1052"/>
    <w:rsid w:val="001E21B1"/>
    <w:rsid w:val="001E2F93"/>
    <w:rsid w:val="001E400F"/>
    <w:rsid w:val="001E61E5"/>
    <w:rsid w:val="001E7CAD"/>
    <w:rsid w:val="001F2159"/>
    <w:rsid w:val="001F3486"/>
    <w:rsid w:val="001F7860"/>
    <w:rsid w:val="00203B4C"/>
    <w:rsid w:val="00205FF4"/>
    <w:rsid w:val="00213B82"/>
    <w:rsid w:val="00214863"/>
    <w:rsid w:val="00214A32"/>
    <w:rsid w:val="002156B4"/>
    <w:rsid w:val="00217B15"/>
    <w:rsid w:val="00225511"/>
    <w:rsid w:val="0022558B"/>
    <w:rsid w:val="00234238"/>
    <w:rsid w:val="00240227"/>
    <w:rsid w:val="00251CA1"/>
    <w:rsid w:val="00253222"/>
    <w:rsid w:val="00254FBB"/>
    <w:rsid w:val="00262847"/>
    <w:rsid w:val="00264A41"/>
    <w:rsid w:val="00264ACF"/>
    <w:rsid w:val="00266EEE"/>
    <w:rsid w:val="002755DC"/>
    <w:rsid w:val="00281BB2"/>
    <w:rsid w:val="00290320"/>
    <w:rsid w:val="002919CA"/>
    <w:rsid w:val="00292546"/>
    <w:rsid w:val="00292A38"/>
    <w:rsid w:val="00292F6B"/>
    <w:rsid w:val="00293373"/>
    <w:rsid w:val="002A0C2B"/>
    <w:rsid w:val="002B08D9"/>
    <w:rsid w:val="002B256F"/>
    <w:rsid w:val="002B72E9"/>
    <w:rsid w:val="002B7902"/>
    <w:rsid w:val="002B7B58"/>
    <w:rsid w:val="002C024F"/>
    <w:rsid w:val="002C7998"/>
    <w:rsid w:val="002D0C78"/>
    <w:rsid w:val="002E64DF"/>
    <w:rsid w:val="002E67CE"/>
    <w:rsid w:val="002F16DB"/>
    <w:rsid w:val="002F1E53"/>
    <w:rsid w:val="002F263D"/>
    <w:rsid w:val="002F2CAA"/>
    <w:rsid w:val="002F5A97"/>
    <w:rsid w:val="0030052C"/>
    <w:rsid w:val="00304C90"/>
    <w:rsid w:val="003065B6"/>
    <w:rsid w:val="00307937"/>
    <w:rsid w:val="00310D91"/>
    <w:rsid w:val="00316390"/>
    <w:rsid w:val="00325C7E"/>
    <w:rsid w:val="003274CF"/>
    <w:rsid w:val="003306E1"/>
    <w:rsid w:val="00330C52"/>
    <w:rsid w:val="0033118D"/>
    <w:rsid w:val="003320E4"/>
    <w:rsid w:val="0033320B"/>
    <w:rsid w:val="00333EAC"/>
    <w:rsid w:val="0033525D"/>
    <w:rsid w:val="003414F3"/>
    <w:rsid w:val="00346674"/>
    <w:rsid w:val="00350002"/>
    <w:rsid w:val="003503B2"/>
    <w:rsid w:val="003512CB"/>
    <w:rsid w:val="00352F5E"/>
    <w:rsid w:val="003530A2"/>
    <w:rsid w:val="00354032"/>
    <w:rsid w:val="0035613E"/>
    <w:rsid w:val="00361703"/>
    <w:rsid w:val="00363EE9"/>
    <w:rsid w:val="0036427C"/>
    <w:rsid w:val="00365551"/>
    <w:rsid w:val="00366505"/>
    <w:rsid w:val="00370F0B"/>
    <w:rsid w:val="00376128"/>
    <w:rsid w:val="00376FAA"/>
    <w:rsid w:val="0037742E"/>
    <w:rsid w:val="00377D56"/>
    <w:rsid w:val="0038221C"/>
    <w:rsid w:val="0038245A"/>
    <w:rsid w:val="003840E6"/>
    <w:rsid w:val="00385613"/>
    <w:rsid w:val="00385CFC"/>
    <w:rsid w:val="003919B9"/>
    <w:rsid w:val="0039286B"/>
    <w:rsid w:val="0039337A"/>
    <w:rsid w:val="00394FED"/>
    <w:rsid w:val="00396DAB"/>
    <w:rsid w:val="003A3189"/>
    <w:rsid w:val="003A3CA7"/>
    <w:rsid w:val="003A5005"/>
    <w:rsid w:val="003A673B"/>
    <w:rsid w:val="003B33BD"/>
    <w:rsid w:val="003B569D"/>
    <w:rsid w:val="003B5BC6"/>
    <w:rsid w:val="003C0C29"/>
    <w:rsid w:val="003C3C0E"/>
    <w:rsid w:val="003C3E0F"/>
    <w:rsid w:val="003C72B3"/>
    <w:rsid w:val="003D4FAC"/>
    <w:rsid w:val="003E7906"/>
    <w:rsid w:val="003E7941"/>
    <w:rsid w:val="003F3C50"/>
    <w:rsid w:val="003F5244"/>
    <w:rsid w:val="003F5FBE"/>
    <w:rsid w:val="00401B3A"/>
    <w:rsid w:val="00401DDA"/>
    <w:rsid w:val="00402D69"/>
    <w:rsid w:val="00406A6A"/>
    <w:rsid w:val="00406B22"/>
    <w:rsid w:val="00413740"/>
    <w:rsid w:val="0041519F"/>
    <w:rsid w:val="00416DAC"/>
    <w:rsid w:val="004174B4"/>
    <w:rsid w:val="00417950"/>
    <w:rsid w:val="00424985"/>
    <w:rsid w:val="004328A7"/>
    <w:rsid w:val="00434C74"/>
    <w:rsid w:val="00456EB4"/>
    <w:rsid w:val="004718F3"/>
    <w:rsid w:val="00472888"/>
    <w:rsid w:val="004731B8"/>
    <w:rsid w:val="00475040"/>
    <w:rsid w:val="0048577C"/>
    <w:rsid w:val="00493D40"/>
    <w:rsid w:val="0049477A"/>
    <w:rsid w:val="00496705"/>
    <w:rsid w:val="004967B6"/>
    <w:rsid w:val="00496CCD"/>
    <w:rsid w:val="004A504B"/>
    <w:rsid w:val="004A5333"/>
    <w:rsid w:val="004A6911"/>
    <w:rsid w:val="004B2A8E"/>
    <w:rsid w:val="004B54E0"/>
    <w:rsid w:val="004B5E2E"/>
    <w:rsid w:val="004B7384"/>
    <w:rsid w:val="004C033D"/>
    <w:rsid w:val="004C154B"/>
    <w:rsid w:val="004C3ECC"/>
    <w:rsid w:val="004C4269"/>
    <w:rsid w:val="004D2963"/>
    <w:rsid w:val="004D2C89"/>
    <w:rsid w:val="004D546E"/>
    <w:rsid w:val="004D6236"/>
    <w:rsid w:val="004D658A"/>
    <w:rsid w:val="004D79C5"/>
    <w:rsid w:val="004D7F90"/>
    <w:rsid w:val="004E1EB7"/>
    <w:rsid w:val="004E4A60"/>
    <w:rsid w:val="004E4DBB"/>
    <w:rsid w:val="004E4E41"/>
    <w:rsid w:val="004E7F9C"/>
    <w:rsid w:val="004F18A7"/>
    <w:rsid w:val="004F3493"/>
    <w:rsid w:val="004F5143"/>
    <w:rsid w:val="004F69F4"/>
    <w:rsid w:val="004F7264"/>
    <w:rsid w:val="005011A7"/>
    <w:rsid w:val="00512B09"/>
    <w:rsid w:val="00515B2F"/>
    <w:rsid w:val="00526E74"/>
    <w:rsid w:val="005327E0"/>
    <w:rsid w:val="00533796"/>
    <w:rsid w:val="00534DEB"/>
    <w:rsid w:val="00535453"/>
    <w:rsid w:val="00543A63"/>
    <w:rsid w:val="005523EF"/>
    <w:rsid w:val="00555283"/>
    <w:rsid w:val="00555D75"/>
    <w:rsid w:val="005569CE"/>
    <w:rsid w:val="00560DF0"/>
    <w:rsid w:val="00560DFE"/>
    <w:rsid w:val="0056736A"/>
    <w:rsid w:val="0056759C"/>
    <w:rsid w:val="00567B10"/>
    <w:rsid w:val="00575667"/>
    <w:rsid w:val="0058356A"/>
    <w:rsid w:val="00585DAD"/>
    <w:rsid w:val="00590B74"/>
    <w:rsid w:val="005911AF"/>
    <w:rsid w:val="0059513E"/>
    <w:rsid w:val="005A1A11"/>
    <w:rsid w:val="005A218B"/>
    <w:rsid w:val="005A3B98"/>
    <w:rsid w:val="005A4390"/>
    <w:rsid w:val="005B48FF"/>
    <w:rsid w:val="005C5A93"/>
    <w:rsid w:val="005C6DED"/>
    <w:rsid w:val="005C7426"/>
    <w:rsid w:val="005F49E1"/>
    <w:rsid w:val="00603888"/>
    <w:rsid w:val="00604C15"/>
    <w:rsid w:val="00607661"/>
    <w:rsid w:val="0061312F"/>
    <w:rsid w:val="006134EC"/>
    <w:rsid w:val="0061395A"/>
    <w:rsid w:val="00614BE0"/>
    <w:rsid w:val="006158D5"/>
    <w:rsid w:val="00625357"/>
    <w:rsid w:val="00625D83"/>
    <w:rsid w:val="006273F2"/>
    <w:rsid w:val="006327E0"/>
    <w:rsid w:val="006416EE"/>
    <w:rsid w:val="006423C3"/>
    <w:rsid w:val="00647264"/>
    <w:rsid w:val="00652DBE"/>
    <w:rsid w:val="0065409B"/>
    <w:rsid w:val="006623E7"/>
    <w:rsid w:val="00662B80"/>
    <w:rsid w:val="00663ADD"/>
    <w:rsid w:val="0066668B"/>
    <w:rsid w:val="00670F6C"/>
    <w:rsid w:val="00673151"/>
    <w:rsid w:val="006745F0"/>
    <w:rsid w:val="00675795"/>
    <w:rsid w:val="00677D32"/>
    <w:rsid w:val="006852C7"/>
    <w:rsid w:val="006852CE"/>
    <w:rsid w:val="00691901"/>
    <w:rsid w:val="006A0033"/>
    <w:rsid w:val="006A5628"/>
    <w:rsid w:val="006A74F1"/>
    <w:rsid w:val="006B0F19"/>
    <w:rsid w:val="006B723C"/>
    <w:rsid w:val="006B7B6B"/>
    <w:rsid w:val="006C1727"/>
    <w:rsid w:val="006C32FD"/>
    <w:rsid w:val="006C39CE"/>
    <w:rsid w:val="006C5ED9"/>
    <w:rsid w:val="006D0FCC"/>
    <w:rsid w:val="006D1D2D"/>
    <w:rsid w:val="006D28B0"/>
    <w:rsid w:val="006D520B"/>
    <w:rsid w:val="006D54FC"/>
    <w:rsid w:val="006E1FC3"/>
    <w:rsid w:val="006E3041"/>
    <w:rsid w:val="006E6AC3"/>
    <w:rsid w:val="00702296"/>
    <w:rsid w:val="00703861"/>
    <w:rsid w:val="0070616B"/>
    <w:rsid w:val="00706FDA"/>
    <w:rsid w:val="00707C7D"/>
    <w:rsid w:val="00711778"/>
    <w:rsid w:val="00711F9A"/>
    <w:rsid w:val="00713810"/>
    <w:rsid w:val="007141ED"/>
    <w:rsid w:val="00717D00"/>
    <w:rsid w:val="0072794E"/>
    <w:rsid w:val="007303A5"/>
    <w:rsid w:val="00730B3E"/>
    <w:rsid w:val="007332BA"/>
    <w:rsid w:val="0073420B"/>
    <w:rsid w:val="00745B81"/>
    <w:rsid w:val="00745BEC"/>
    <w:rsid w:val="0074760E"/>
    <w:rsid w:val="00752401"/>
    <w:rsid w:val="00754ABA"/>
    <w:rsid w:val="00763369"/>
    <w:rsid w:val="00781A8E"/>
    <w:rsid w:val="00785FA3"/>
    <w:rsid w:val="007874B4"/>
    <w:rsid w:val="0079129B"/>
    <w:rsid w:val="00796D9C"/>
    <w:rsid w:val="007A1546"/>
    <w:rsid w:val="007A2189"/>
    <w:rsid w:val="007A228C"/>
    <w:rsid w:val="007A368E"/>
    <w:rsid w:val="007A5868"/>
    <w:rsid w:val="007A7C8B"/>
    <w:rsid w:val="007B04CE"/>
    <w:rsid w:val="007B1B88"/>
    <w:rsid w:val="007B39C1"/>
    <w:rsid w:val="007B6871"/>
    <w:rsid w:val="007B7A2F"/>
    <w:rsid w:val="007C026C"/>
    <w:rsid w:val="007C227C"/>
    <w:rsid w:val="007C3D33"/>
    <w:rsid w:val="007D1E64"/>
    <w:rsid w:val="007D294A"/>
    <w:rsid w:val="007D47D2"/>
    <w:rsid w:val="007D6EC0"/>
    <w:rsid w:val="007D7E1D"/>
    <w:rsid w:val="007E0953"/>
    <w:rsid w:val="007E67CE"/>
    <w:rsid w:val="007F2C91"/>
    <w:rsid w:val="007F3802"/>
    <w:rsid w:val="007F4058"/>
    <w:rsid w:val="008009EB"/>
    <w:rsid w:val="00800B1B"/>
    <w:rsid w:val="008047D0"/>
    <w:rsid w:val="0080491E"/>
    <w:rsid w:val="008103FE"/>
    <w:rsid w:val="00811DB5"/>
    <w:rsid w:val="00812BFB"/>
    <w:rsid w:val="00820BDC"/>
    <w:rsid w:val="00822688"/>
    <w:rsid w:val="0082316C"/>
    <w:rsid w:val="008275CB"/>
    <w:rsid w:val="00831979"/>
    <w:rsid w:val="00832F12"/>
    <w:rsid w:val="008352ED"/>
    <w:rsid w:val="0084680D"/>
    <w:rsid w:val="00851352"/>
    <w:rsid w:val="00853385"/>
    <w:rsid w:val="00863230"/>
    <w:rsid w:val="0086329D"/>
    <w:rsid w:val="00864649"/>
    <w:rsid w:val="00865A0E"/>
    <w:rsid w:val="008717D8"/>
    <w:rsid w:val="0087215C"/>
    <w:rsid w:val="00877C00"/>
    <w:rsid w:val="00877CBC"/>
    <w:rsid w:val="00880E35"/>
    <w:rsid w:val="008875FE"/>
    <w:rsid w:val="00887F8E"/>
    <w:rsid w:val="00890E48"/>
    <w:rsid w:val="0089221E"/>
    <w:rsid w:val="00893886"/>
    <w:rsid w:val="00894908"/>
    <w:rsid w:val="00896234"/>
    <w:rsid w:val="00897E43"/>
    <w:rsid w:val="008A1776"/>
    <w:rsid w:val="008B1CEB"/>
    <w:rsid w:val="008B2EF5"/>
    <w:rsid w:val="008C49E2"/>
    <w:rsid w:val="008C5738"/>
    <w:rsid w:val="008C707C"/>
    <w:rsid w:val="008C7D15"/>
    <w:rsid w:val="008C7EAD"/>
    <w:rsid w:val="008D0CFE"/>
    <w:rsid w:val="008D26DD"/>
    <w:rsid w:val="008D3375"/>
    <w:rsid w:val="008D54C2"/>
    <w:rsid w:val="008D5720"/>
    <w:rsid w:val="008D6152"/>
    <w:rsid w:val="008D6FA0"/>
    <w:rsid w:val="008D6FCA"/>
    <w:rsid w:val="008E0D61"/>
    <w:rsid w:val="008E39E7"/>
    <w:rsid w:val="008F0853"/>
    <w:rsid w:val="008F0AE9"/>
    <w:rsid w:val="008F0F81"/>
    <w:rsid w:val="008F27BF"/>
    <w:rsid w:val="008F2B1A"/>
    <w:rsid w:val="009121D2"/>
    <w:rsid w:val="009142EC"/>
    <w:rsid w:val="009154C3"/>
    <w:rsid w:val="00923540"/>
    <w:rsid w:val="0092553F"/>
    <w:rsid w:val="00926767"/>
    <w:rsid w:val="009361D5"/>
    <w:rsid w:val="0093656F"/>
    <w:rsid w:val="009428A4"/>
    <w:rsid w:val="0094523B"/>
    <w:rsid w:val="00945264"/>
    <w:rsid w:val="00946321"/>
    <w:rsid w:val="00952C83"/>
    <w:rsid w:val="0095350C"/>
    <w:rsid w:val="009537BE"/>
    <w:rsid w:val="00954277"/>
    <w:rsid w:val="00960E9E"/>
    <w:rsid w:val="009659F4"/>
    <w:rsid w:val="009709B0"/>
    <w:rsid w:val="00970D60"/>
    <w:rsid w:val="00974013"/>
    <w:rsid w:val="009751AB"/>
    <w:rsid w:val="0098743A"/>
    <w:rsid w:val="00991C7B"/>
    <w:rsid w:val="00992E81"/>
    <w:rsid w:val="009960E5"/>
    <w:rsid w:val="009A6394"/>
    <w:rsid w:val="009A7ADC"/>
    <w:rsid w:val="009B1C48"/>
    <w:rsid w:val="009B4B1A"/>
    <w:rsid w:val="009B53E2"/>
    <w:rsid w:val="009B714F"/>
    <w:rsid w:val="009C19B7"/>
    <w:rsid w:val="009C33FB"/>
    <w:rsid w:val="009C3591"/>
    <w:rsid w:val="009C5EC6"/>
    <w:rsid w:val="009D4BAB"/>
    <w:rsid w:val="009D7C51"/>
    <w:rsid w:val="009E0DF7"/>
    <w:rsid w:val="009E196C"/>
    <w:rsid w:val="009E54F2"/>
    <w:rsid w:val="009F36BF"/>
    <w:rsid w:val="009F3AC4"/>
    <w:rsid w:val="00A02D0B"/>
    <w:rsid w:val="00A06983"/>
    <w:rsid w:val="00A111B6"/>
    <w:rsid w:val="00A236BE"/>
    <w:rsid w:val="00A2547B"/>
    <w:rsid w:val="00A26D27"/>
    <w:rsid w:val="00A321C1"/>
    <w:rsid w:val="00A33F97"/>
    <w:rsid w:val="00A376EE"/>
    <w:rsid w:val="00A42A99"/>
    <w:rsid w:val="00A434F9"/>
    <w:rsid w:val="00A47068"/>
    <w:rsid w:val="00A504BE"/>
    <w:rsid w:val="00A5151A"/>
    <w:rsid w:val="00A52CBB"/>
    <w:rsid w:val="00A56465"/>
    <w:rsid w:val="00A57E0A"/>
    <w:rsid w:val="00A60CCB"/>
    <w:rsid w:val="00A677F5"/>
    <w:rsid w:val="00A708A1"/>
    <w:rsid w:val="00A70969"/>
    <w:rsid w:val="00A70E7F"/>
    <w:rsid w:val="00A733E3"/>
    <w:rsid w:val="00A7743C"/>
    <w:rsid w:val="00A8097E"/>
    <w:rsid w:val="00A823F6"/>
    <w:rsid w:val="00A85F20"/>
    <w:rsid w:val="00A921A3"/>
    <w:rsid w:val="00A9307C"/>
    <w:rsid w:val="00A93BBA"/>
    <w:rsid w:val="00AA0A89"/>
    <w:rsid w:val="00AA1F0F"/>
    <w:rsid w:val="00AA3030"/>
    <w:rsid w:val="00AA49C7"/>
    <w:rsid w:val="00AA6429"/>
    <w:rsid w:val="00AC01AA"/>
    <w:rsid w:val="00AC37C4"/>
    <w:rsid w:val="00AC4F72"/>
    <w:rsid w:val="00AE0523"/>
    <w:rsid w:val="00AE08CA"/>
    <w:rsid w:val="00AE15AA"/>
    <w:rsid w:val="00AE2C53"/>
    <w:rsid w:val="00AE77AA"/>
    <w:rsid w:val="00AF29E1"/>
    <w:rsid w:val="00AF741A"/>
    <w:rsid w:val="00B01ADB"/>
    <w:rsid w:val="00B04161"/>
    <w:rsid w:val="00B056F9"/>
    <w:rsid w:val="00B11E3D"/>
    <w:rsid w:val="00B13059"/>
    <w:rsid w:val="00B146EB"/>
    <w:rsid w:val="00B17E82"/>
    <w:rsid w:val="00B21B02"/>
    <w:rsid w:val="00B24D51"/>
    <w:rsid w:val="00B258AF"/>
    <w:rsid w:val="00B267A6"/>
    <w:rsid w:val="00B27C3F"/>
    <w:rsid w:val="00B35928"/>
    <w:rsid w:val="00B35A4D"/>
    <w:rsid w:val="00B4575A"/>
    <w:rsid w:val="00B47D32"/>
    <w:rsid w:val="00B575BA"/>
    <w:rsid w:val="00B601D5"/>
    <w:rsid w:val="00B609F1"/>
    <w:rsid w:val="00B62BE8"/>
    <w:rsid w:val="00B73502"/>
    <w:rsid w:val="00B743B9"/>
    <w:rsid w:val="00B75B99"/>
    <w:rsid w:val="00B76429"/>
    <w:rsid w:val="00B81BC6"/>
    <w:rsid w:val="00B8275D"/>
    <w:rsid w:val="00B83B27"/>
    <w:rsid w:val="00B934D7"/>
    <w:rsid w:val="00B956D4"/>
    <w:rsid w:val="00B97446"/>
    <w:rsid w:val="00BA1357"/>
    <w:rsid w:val="00BA566F"/>
    <w:rsid w:val="00BA6C05"/>
    <w:rsid w:val="00BA7432"/>
    <w:rsid w:val="00BB25B4"/>
    <w:rsid w:val="00BB28A1"/>
    <w:rsid w:val="00BB5165"/>
    <w:rsid w:val="00BC0289"/>
    <w:rsid w:val="00BC14B9"/>
    <w:rsid w:val="00BC1AA0"/>
    <w:rsid w:val="00BC2495"/>
    <w:rsid w:val="00BC7EB9"/>
    <w:rsid w:val="00BD2643"/>
    <w:rsid w:val="00BD56B1"/>
    <w:rsid w:val="00BD6558"/>
    <w:rsid w:val="00BD7641"/>
    <w:rsid w:val="00BE667B"/>
    <w:rsid w:val="00BF215B"/>
    <w:rsid w:val="00BF3022"/>
    <w:rsid w:val="00BF3214"/>
    <w:rsid w:val="00BF4DCB"/>
    <w:rsid w:val="00BF5323"/>
    <w:rsid w:val="00BF5573"/>
    <w:rsid w:val="00BF63DC"/>
    <w:rsid w:val="00C01B57"/>
    <w:rsid w:val="00C037DB"/>
    <w:rsid w:val="00C03930"/>
    <w:rsid w:val="00C07A23"/>
    <w:rsid w:val="00C104A8"/>
    <w:rsid w:val="00C134C4"/>
    <w:rsid w:val="00C1399E"/>
    <w:rsid w:val="00C146AE"/>
    <w:rsid w:val="00C15867"/>
    <w:rsid w:val="00C2296D"/>
    <w:rsid w:val="00C23155"/>
    <w:rsid w:val="00C24A84"/>
    <w:rsid w:val="00C252B2"/>
    <w:rsid w:val="00C3663C"/>
    <w:rsid w:val="00C40C41"/>
    <w:rsid w:val="00C4151F"/>
    <w:rsid w:val="00C41AC6"/>
    <w:rsid w:val="00C45885"/>
    <w:rsid w:val="00C472C3"/>
    <w:rsid w:val="00C47501"/>
    <w:rsid w:val="00C50F22"/>
    <w:rsid w:val="00C55303"/>
    <w:rsid w:val="00C56036"/>
    <w:rsid w:val="00C56341"/>
    <w:rsid w:val="00C56396"/>
    <w:rsid w:val="00C57971"/>
    <w:rsid w:val="00C64F67"/>
    <w:rsid w:val="00C65BD7"/>
    <w:rsid w:val="00C65D7B"/>
    <w:rsid w:val="00C668EA"/>
    <w:rsid w:val="00C71394"/>
    <w:rsid w:val="00C7514D"/>
    <w:rsid w:val="00C75ACF"/>
    <w:rsid w:val="00C76BA4"/>
    <w:rsid w:val="00C7731B"/>
    <w:rsid w:val="00C80CD2"/>
    <w:rsid w:val="00C83A48"/>
    <w:rsid w:val="00C85865"/>
    <w:rsid w:val="00C85E85"/>
    <w:rsid w:val="00C971BC"/>
    <w:rsid w:val="00C97AC8"/>
    <w:rsid w:val="00CA2EAE"/>
    <w:rsid w:val="00CA4760"/>
    <w:rsid w:val="00CA4AC1"/>
    <w:rsid w:val="00CB0316"/>
    <w:rsid w:val="00CB05EC"/>
    <w:rsid w:val="00CB0B11"/>
    <w:rsid w:val="00CB4834"/>
    <w:rsid w:val="00CB5354"/>
    <w:rsid w:val="00CB6E66"/>
    <w:rsid w:val="00CB7B09"/>
    <w:rsid w:val="00CC02CD"/>
    <w:rsid w:val="00CC1945"/>
    <w:rsid w:val="00CC299E"/>
    <w:rsid w:val="00CC6236"/>
    <w:rsid w:val="00CC6A14"/>
    <w:rsid w:val="00CC70A3"/>
    <w:rsid w:val="00CD2D38"/>
    <w:rsid w:val="00CD4442"/>
    <w:rsid w:val="00CD447A"/>
    <w:rsid w:val="00CD4CB4"/>
    <w:rsid w:val="00CD53C3"/>
    <w:rsid w:val="00CD574E"/>
    <w:rsid w:val="00CE0525"/>
    <w:rsid w:val="00CE4C22"/>
    <w:rsid w:val="00CE61C7"/>
    <w:rsid w:val="00CF41EC"/>
    <w:rsid w:val="00CF5D04"/>
    <w:rsid w:val="00D04DA1"/>
    <w:rsid w:val="00D04DE4"/>
    <w:rsid w:val="00D0546C"/>
    <w:rsid w:val="00D063F1"/>
    <w:rsid w:val="00D06F89"/>
    <w:rsid w:val="00D077D3"/>
    <w:rsid w:val="00D07EDE"/>
    <w:rsid w:val="00D12C27"/>
    <w:rsid w:val="00D13CC3"/>
    <w:rsid w:val="00D13CD0"/>
    <w:rsid w:val="00D147A1"/>
    <w:rsid w:val="00D14F22"/>
    <w:rsid w:val="00D22563"/>
    <w:rsid w:val="00D22F7A"/>
    <w:rsid w:val="00D257B2"/>
    <w:rsid w:val="00D414CB"/>
    <w:rsid w:val="00D437A1"/>
    <w:rsid w:val="00D4741C"/>
    <w:rsid w:val="00D479AD"/>
    <w:rsid w:val="00D51839"/>
    <w:rsid w:val="00D51B89"/>
    <w:rsid w:val="00D53F06"/>
    <w:rsid w:val="00D57918"/>
    <w:rsid w:val="00D60A22"/>
    <w:rsid w:val="00D62899"/>
    <w:rsid w:val="00D66982"/>
    <w:rsid w:val="00D70830"/>
    <w:rsid w:val="00D73DC6"/>
    <w:rsid w:val="00D74C1A"/>
    <w:rsid w:val="00D754C1"/>
    <w:rsid w:val="00D75C05"/>
    <w:rsid w:val="00D77393"/>
    <w:rsid w:val="00D77A35"/>
    <w:rsid w:val="00D81B3E"/>
    <w:rsid w:val="00D838F3"/>
    <w:rsid w:val="00D8494D"/>
    <w:rsid w:val="00D84AE6"/>
    <w:rsid w:val="00D867C1"/>
    <w:rsid w:val="00D90C70"/>
    <w:rsid w:val="00D90E49"/>
    <w:rsid w:val="00D9566B"/>
    <w:rsid w:val="00D969D6"/>
    <w:rsid w:val="00D96ADE"/>
    <w:rsid w:val="00D96F49"/>
    <w:rsid w:val="00D97563"/>
    <w:rsid w:val="00D9779B"/>
    <w:rsid w:val="00DA0CE2"/>
    <w:rsid w:val="00DA1F5E"/>
    <w:rsid w:val="00DA2334"/>
    <w:rsid w:val="00DA23AE"/>
    <w:rsid w:val="00DC1056"/>
    <w:rsid w:val="00DC2011"/>
    <w:rsid w:val="00DC6A10"/>
    <w:rsid w:val="00DD29FE"/>
    <w:rsid w:val="00DD3E9D"/>
    <w:rsid w:val="00DE1D1E"/>
    <w:rsid w:val="00DE657E"/>
    <w:rsid w:val="00DF43DF"/>
    <w:rsid w:val="00DF4704"/>
    <w:rsid w:val="00E024AA"/>
    <w:rsid w:val="00E06571"/>
    <w:rsid w:val="00E11AA6"/>
    <w:rsid w:val="00E13A8A"/>
    <w:rsid w:val="00E1630C"/>
    <w:rsid w:val="00E250F1"/>
    <w:rsid w:val="00E25FBC"/>
    <w:rsid w:val="00E260C0"/>
    <w:rsid w:val="00E27BF1"/>
    <w:rsid w:val="00E31503"/>
    <w:rsid w:val="00E3550D"/>
    <w:rsid w:val="00E41335"/>
    <w:rsid w:val="00E41BEE"/>
    <w:rsid w:val="00E518F0"/>
    <w:rsid w:val="00E611FD"/>
    <w:rsid w:val="00E614E0"/>
    <w:rsid w:val="00E6267A"/>
    <w:rsid w:val="00E63F27"/>
    <w:rsid w:val="00E64C28"/>
    <w:rsid w:val="00E71241"/>
    <w:rsid w:val="00E73F7F"/>
    <w:rsid w:val="00E7683A"/>
    <w:rsid w:val="00E834C3"/>
    <w:rsid w:val="00E84D4E"/>
    <w:rsid w:val="00E85409"/>
    <w:rsid w:val="00E86C0A"/>
    <w:rsid w:val="00E87BDF"/>
    <w:rsid w:val="00E92A91"/>
    <w:rsid w:val="00E931EC"/>
    <w:rsid w:val="00EA429F"/>
    <w:rsid w:val="00EA4F9E"/>
    <w:rsid w:val="00EA63CA"/>
    <w:rsid w:val="00EA6D3B"/>
    <w:rsid w:val="00EB00AD"/>
    <w:rsid w:val="00EB136C"/>
    <w:rsid w:val="00EB3472"/>
    <w:rsid w:val="00EB480E"/>
    <w:rsid w:val="00EB5EC6"/>
    <w:rsid w:val="00EB7FC9"/>
    <w:rsid w:val="00EC758C"/>
    <w:rsid w:val="00ED27E8"/>
    <w:rsid w:val="00ED3025"/>
    <w:rsid w:val="00ED62D7"/>
    <w:rsid w:val="00ED7137"/>
    <w:rsid w:val="00EE3F26"/>
    <w:rsid w:val="00EE595F"/>
    <w:rsid w:val="00EE66BA"/>
    <w:rsid w:val="00EE70CE"/>
    <w:rsid w:val="00EF0CB5"/>
    <w:rsid w:val="00EF473C"/>
    <w:rsid w:val="00EF7A8B"/>
    <w:rsid w:val="00F0185B"/>
    <w:rsid w:val="00F06828"/>
    <w:rsid w:val="00F07A58"/>
    <w:rsid w:val="00F21088"/>
    <w:rsid w:val="00F22930"/>
    <w:rsid w:val="00F230B6"/>
    <w:rsid w:val="00F25762"/>
    <w:rsid w:val="00F268BE"/>
    <w:rsid w:val="00F26E2B"/>
    <w:rsid w:val="00F27985"/>
    <w:rsid w:val="00F327E7"/>
    <w:rsid w:val="00F35746"/>
    <w:rsid w:val="00F37121"/>
    <w:rsid w:val="00F447C7"/>
    <w:rsid w:val="00F5211B"/>
    <w:rsid w:val="00F53A23"/>
    <w:rsid w:val="00F55438"/>
    <w:rsid w:val="00F554A9"/>
    <w:rsid w:val="00F566C2"/>
    <w:rsid w:val="00F61D12"/>
    <w:rsid w:val="00F61DB8"/>
    <w:rsid w:val="00F63845"/>
    <w:rsid w:val="00F650D2"/>
    <w:rsid w:val="00F67E8C"/>
    <w:rsid w:val="00F716FD"/>
    <w:rsid w:val="00F743B8"/>
    <w:rsid w:val="00F80355"/>
    <w:rsid w:val="00F81CCF"/>
    <w:rsid w:val="00F87C43"/>
    <w:rsid w:val="00F9367B"/>
    <w:rsid w:val="00FA54FF"/>
    <w:rsid w:val="00FB0C81"/>
    <w:rsid w:val="00FB5185"/>
    <w:rsid w:val="00FB51D7"/>
    <w:rsid w:val="00FC2200"/>
    <w:rsid w:val="00FC2540"/>
    <w:rsid w:val="00FC3DDA"/>
    <w:rsid w:val="00FC619E"/>
    <w:rsid w:val="00FC7086"/>
    <w:rsid w:val="00FD30EA"/>
    <w:rsid w:val="00FD440A"/>
    <w:rsid w:val="00FD7C5D"/>
    <w:rsid w:val="00FE308E"/>
    <w:rsid w:val="00FE6C0A"/>
    <w:rsid w:val="00FF0204"/>
    <w:rsid w:val="00FF319A"/>
    <w:rsid w:val="00FF3AED"/>
    <w:rsid w:val="00FF3E73"/>
    <w:rsid w:val="00FF4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7844E8"/>
  <w15:docId w15:val="{F6C9B8AA-9D2C-4FD3-9089-1D94EEA5D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4D658A"/>
    <w:rPr>
      <w:sz w:val="22"/>
      <w:szCs w:val="22"/>
    </w:rPr>
  </w:style>
  <w:style w:type="paragraph" w:styleId="BodyText">
    <w:name w:val="Body Text"/>
    <w:basedOn w:val="Normal"/>
    <w:link w:val="BodyTextChar"/>
    <w:uiPriority w:val="99"/>
    <w:semiHidden/>
    <w:rsid w:val="004D658A"/>
    <w:pPr>
      <w:spacing w:after="120"/>
    </w:pPr>
  </w:style>
  <w:style w:type="character" w:customStyle="1" w:styleId="BodyTextChar">
    <w:name w:val="Body Text Char"/>
    <w:basedOn w:val="DefaultParagraphFont"/>
    <w:link w:val="BodyText"/>
    <w:uiPriority w:val="99"/>
    <w:semiHidden/>
    <w:rsid w:val="004D658A"/>
    <w:rPr>
      <w:sz w:val="22"/>
      <w:szCs w:val="22"/>
      <w:lang w:val="en-GB"/>
    </w:rPr>
  </w:style>
  <w:style w:type="paragraph" w:styleId="BodyText2">
    <w:name w:val="Body Text 2"/>
    <w:basedOn w:val="Normal"/>
    <w:link w:val="BodyText2Char"/>
    <w:uiPriority w:val="99"/>
    <w:semiHidden/>
    <w:rsid w:val="004D658A"/>
    <w:pPr>
      <w:spacing w:after="120" w:line="480" w:lineRule="auto"/>
    </w:pPr>
  </w:style>
  <w:style w:type="character" w:customStyle="1" w:styleId="BodyText2Char">
    <w:name w:val="Body Text 2 Char"/>
    <w:basedOn w:val="DefaultParagraphFont"/>
    <w:link w:val="BodyText2"/>
    <w:uiPriority w:val="99"/>
    <w:semiHidden/>
    <w:rsid w:val="004D658A"/>
    <w:rPr>
      <w:sz w:val="22"/>
      <w:szCs w:val="22"/>
      <w:lang w:val="en-GB"/>
    </w:rPr>
  </w:style>
  <w:style w:type="paragraph" w:styleId="BodyTextFirstIndent">
    <w:name w:val="Body Text First Indent"/>
    <w:basedOn w:val="BodyText"/>
    <w:link w:val="BodyTextFirstIndentChar"/>
    <w:uiPriority w:val="99"/>
    <w:semiHidden/>
    <w:rsid w:val="004D658A"/>
    <w:pPr>
      <w:ind w:firstLine="210"/>
    </w:pPr>
  </w:style>
  <w:style w:type="character" w:customStyle="1" w:styleId="BodyTextFirstIndentChar">
    <w:name w:val="Body Text First Indent Char"/>
    <w:basedOn w:val="BodyTextChar"/>
    <w:link w:val="BodyTextFirstIndent"/>
    <w:uiPriority w:val="99"/>
    <w:semiHidden/>
    <w:rsid w:val="004D658A"/>
    <w:rPr>
      <w:sz w:val="22"/>
      <w:szCs w:val="22"/>
      <w:lang w:val="en-GB"/>
    </w:rPr>
  </w:style>
  <w:style w:type="paragraph" w:styleId="BodyTextIndent">
    <w:name w:val="Body Text Indent"/>
    <w:basedOn w:val="Normal"/>
    <w:link w:val="BodyTextIndentChar"/>
    <w:uiPriority w:val="99"/>
    <w:semiHidden/>
    <w:rsid w:val="004D658A"/>
    <w:pPr>
      <w:spacing w:after="120"/>
      <w:ind w:left="360"/>
    </w:pPr>
  </w:style>
  <w:style w:type="character" w:customStyle="1" w:styleId="BodyTextIndentChar">
    <w:name w:val="Body Text Indent Char"/>
    <w:basedOn w:val="DefaultParagraphFont"/>
    <w:link w:val="BodyTextIndent"/>
    <w:uiPriority w:val="99"/>
    <w:semiHidden/>
    <w:rsid w:val="004D658A"/>
    <w:rPr>
      <w:sz w:val="22"/>
      <w:szCs w:val="22"/>
      <w:lang w:val="en-GB"/>
    </w:rPr>
  </w:style>
  <w:style w:type="paragraph" w:styleId="BodyTextFirstIndent2">
    <w:name w:val="Body Text First Indent 2"/>
    <w:basedOn w:val="BodyTextIndent"/>
    <w:link w:val="BodyTextFirstIndent2Char"/>
    <w:uiPriority w:val="99"/>
    <w:semiHidden/>
    <w:rsid w:val="004D658A"/>
    <w:pPr>
      <w:ind w:firstLine="210"/>
    </w:pPr>
  </w:style>
  <w:style w:type="character" w:customStyle="1" w:styleId="BodyTextFirstIndent2Char">
    <w:name w:val="Body Text First Indent 2 Char"/>
    <w:basedOn w:val="BodyTextIndentChar"/>
    <w:link w:val="BodyTextFirstIndent2"/>
    <w:uiPriority w:val="99"/>
    <w:semiHidden/>
    <w:rsid w:val="004D658A"/>
    <w:rPr>
      <w:sz w:val="22"/>
      <w:szCs w:val="22"/>
      <w:lang w:val="en-GB"/>
    </w:rPr>
  </w:style>
  <w:style w:type="paragraph" w:styleId="BodyTextIndent2">
    <w:name w:val="Body Text Indent 2"/>
    <w:basedOn w:val="Normal"/>
    <w:link w:val="BodyTextIndent2Char"/>
    <w:uiPriority w:val="99"/>
    <w:semiHidden/>
    <w:rsid w:val="004D658A"/>
    <w:pPr>
      <w:spacing w:after="120" w:line="480" w:lineRule="auto"/>
      <w:ind w:left="360"/>
    </w:pPr>
  </w:style>
  <w:style w:type="character" w:customStyle="1" w:styleId="BodyTextIndent2Char">
    <w:name w:val="Body Text Indent 2 Char"/>
    <w:basedOn w:val="DefaultParagraphFont"/>
    <w:link w:val="BodyTextIndent2"/>
    <w:uiPriority w:val="99"/>
    <w:semiHidden/>
    <w:rsid w:val="004D658A"/>
    <w:rPr>
      <w:sz w:val="22"/>
      <w:szCs w:val="22"/>
      <w:lang w:val="en-GB"/>
    </w:rPr>
  </w:style>
  <w:style w:type="paragraph" w:styleId="Closing">
    <w:name w:val="Closing"/>
    <w:basedOn w:val="Normal"/>
    <w:link w:val="ClosingChar"/>
    <w:uiPriority w:val="99"/>
    <w:semiHidden/>
    <w:rsid w:val="004D658A"/>
    <w:pPr>
      <w:ind w:left="4320"/>
    </w:pPr>
  </w:style>
  <w:style w:type="character" w:customStyle="1" w:styleId="ClosingChar">
    <w:name w:val="Closing Char"/>
    <w:basedOn w:val="DefaultParagraphFont"/>
    <w:link w:val="Closing"/>
    <w:uiPriority w:val="99"/>
    <w:semiHidden/>
    <w:rsid w:val="004D658A"/>
    <w:rPr>
      <w:sz w:val="22"/>
      <w:szCs w:val="22"/>
      <w:lang w:val="en-GB"/>
    </w:rPr>
  </w:style>
  <w:style w:type="paragraph" w:styleId="E-mailSignature">
    <w:name w:val="E-mail Signature"/>
    <w:basedOn w:val="Normal"/>
    <w:link w:val="E-mailSignatureChar"/>
    <w:uiPriority w:val="99"/>
    <w:semiHidden/>
    <w:rsid w:val="004D658A"/>
  </w:style>
  <w:style w:type="character" w:customStyle="1" w:styleId="E-mailSignatureChar">
    <w:name w:val="E-mail Signature Char"/>
    <w:basedOn w:val="DefaultParagraphFont"/>
    <w:link w:val="E-mailSignature"/>
    <w:uiPriority w:val="99"/>
    <w:semiHidden/>
    <w:rsid w:val="004D658A"/>
    <w:rPr>
      <w:sz w:val="22"/>
      <w:szCs w:val="22"/>
      <w:lang w:val="en-GB"/>
    </w:rPr>
  </w:style>
  <w:style w:type="character" w:styleId="Emphasis">
    <w:name w:val="Emphasis"/>
    <w:basedOn w:val="DefaultParagraphFont"/>
    <w:uiPriority w:val="99"/>
    <w:qFormat/>
    <w:rsid w:val="004D658A"/>
    <w:rPr>
      <w:i/>
      <w:iCs/>
    </w:rPr>
  </w:style>
  <w:style w:type="paragraph" w:styleId="EnvelopeAddress">
    <w:name w:val="envelope address"/>
    <w:basedOn w:val="Normal"/>
    <w:uiPriority w:val="99"/>
    <w:semiHidden/>
    <w:rsid w:val="004D658A"/>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4D658A"/>
    <w:rPr>
      <w:rFonts w:ascii="Arial" w:hAnsi="Arial" w:cs="Arial"/>
      <w:sz w:val="20"/>
    </w:rPr>
  </w:style>
  <w:style w:type="character" w:styleId="FollowedHyperlink">
    <w:name w:val="FollowedHyperlink"/>
    <w:basedOn w:val="DefaultParagraphFont"/>
    <w:uiPriority w:val="99"/>
    <w:semiHidden/>
    <w:rsid w:val="004D658A"/>
    <w:rPr>
      <w:color w:val="800080"/>
      <w:u w:val="single"/>
    </w:rPr>
  </w:style>
  <w:style w:type="character" w:styleId="HTMLAcronym">
    <w:name w:val="HTML Acronym"/>
    <w:basedOn w:val="DefaultParagraphFont"/>
    <w:uiPriority w:val="99"/>
    <w:semiHidden/>
    <w:rsid w:val="004D658A"/>
  </w:style>
  <w:style w:type="paragraph" w:styleId="HTMLAddress">
    <w:name w:val="HTML Address"/>
    <w:basedOn w:val="Normal"/>
    <w:link w:val="HTMLAddressChar"/>
    <w:uiPriority w:val="99"/>
    <w:semiHidden/>
    <w:rsid w:val="004D658A"/>
    <w:rPr>
      <w:i/>
      <w:iCs/>
    </w:rPr>
  </w:style>
  <w:style w:type="character" w:customStyle="1" w:styleId="HTMLAddressChar">
    <w:name w:val="HTML Address Char"/>
    <w:basedOn w:val="DefaultParagraphFont"/>
    <w:link w:val="HTMLAddress"/>
    <w:uiPriority w:val="99"/>
    <w:semiHidden/>
    <w:rsid w:val="004D658A"/>
    <w:rPr>
      <w:i/>
      <w:iCs/>
      <w:sz w:val="22"/>
      <w:szCs w:val="22"/>
      <w:lang w:val="en-GB"/>
    </w:rPr>
  </w:style>
  <w:style w:type="character" w:styleId="HTMLCite">
    <w:name w:val="HTML Cite"/>
    <w:basedOn w:val="DefaultParagraphFont"/>
    <w:uiPriority w:val="99"/>
    <w:semiHidden/>
    <w:rsid w:val="004D658A"/>
    <w:rPr>
      <w:i/>
      <w:iCs/>
    </w:rPr>
  </w:style>
  <w:style w:type="character" w:styleId="HTMLCode">
    <w:name w:val="HTML Code"/>
    <w:basedOn w:val="DefaultParagraphFont"/>
    <w:uiPriority w:val="99"/>
    <w:semiHidden/>
    <w:rsid w:val="004D658A"/>
    <w:rPr>
      <w:rFonts w:ascii="Courier New" w:hAnsi="Courier New" w:cs="Courier New"/>
      <w:sz w:val="20"/>
      <w:szCs w:val="20"/>
    </w:rPr>
  </w:style>
  <w:style w:type="character" w:styleId="HTMLDefinition">
    <w:name w:val="HTML Definition"/>
    <w:basedOn w:val="DefaultParagraphFont"/>
    <w:uiPriority w:val="99"/>
    <w:semiHidden/>
    <w:rsid w:val="004D658A"/>
    <w:rPr>
      <w:i/>
      <w:iCs/>
    </w:rPr>
  </w:style>
  <w:style w:type="character" w:styleId="HTMLKeyboard">
    <w:name w:val="HTML Keyboard"/>
    <w:basedOn w:val="DefaultParagraphFont"/>
    <w:uiPriority w:val="99"/>
    <w:semiHidden/>
    <w:rsid w:val="004D658A"/>
    <w:rPr>
      <w:rFonts w:ascii="Courier New" w:hAnsi="Courier New" w:cs="Courier New"/>
      <w:sz w:val="20"/>
      <w:szCs w:val="20"/>
    </w:rPr>
  </w:style>
  <w:style w:type="paragraph" w:styleId="HTMLPreformatted">
    <w:name w:val="HTML Preformatted"/>
    <w:basedOn w:val="Normal"/>
    <w:link w:val="HTMLPreformattedChar"/>
    <w:uiPriority w:val="99"/>
    <w:semiHidden/>
    <w:rsid w:val="004D658A"/>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D658A"/>
    <w:rPr>
      <w:rFonts w:ascii="Courier New" w:hAnsi="Courier New" w:cs="Courier New"/>
      <w:szCs w:val="22"/>
      <w:lang w:val="en-GB"/>
    </w:rPr>
  </w:style>
  <w:style w:type="character" w:styleId="HTMLSample">
    <w:name w:val="HTML Sample"/>
    <w:basedOn w:val="DefaultParagraphFont"/>
    <w:uiPriority w:val="99"/>
    <w:semiHidden/>
    <w:rsid w:val="004D658A"/>
    <w:rPr>
      <w:rFonts w:ascii="Courier New" w:hAnsi="Courier New" w:cs="Courier New"/>
    </w:rPr>
  </w:style>
  <w:style w:type="character" w:styleId="HTMLTypewriter">
    <w:name w:val="HTML Typewriter"/>
    <w:basedOn w:val="DefaultParagraphFont"/>
    <w:uiPriority w:val="99"/>
    <w:semiHidden/>
    <w:rsid w:val="004D658A"/>
    <w:rPr>
      <w:rFonts w:ascii="Courier New" w:hAnsi="Courier New" w:cs="Courier New"/>
      <w:sz w:val="20"/>
      <w:szCs w:val="20"/>
    </w:rPr>
  </w:style>
  <w:style w:type="character" w:styleId="HTMLVariable">
    <w:name w:val="HTML Variable"/>
    <w:basedOn w:val="DefaultParagraphFont"/>
    <w:uiPriority w:val="99"/>
    <w:semiHidden/>
    <w:rsid w:val="004D658A"/>
    <w:rPr>
      <w:i/>
      <w:iCs/>
    </w:rPr>
  </w:style>
  <w:style w:type="character" w:styleId="Hyperlink">
    <w:name w:val="Hyperlink"/>
    <w:basedOn w:val="DefaultParagraphFont"/>
    <w:uiPriority w:val="99"/>
    <w:semiHidden/>
    <w:rsid w:val="004D658A"/>
    <w:rPr>
      <w:color w:val="0000FF"/>
      <w:u w:val="single"/>
    </w:rPr>
  </w:style>
  <w:style w:type="character" w:styleId="LineNumber">
    <w:name w:val="line number"/>
    <w:basedOn w:val="DefaultParagraphFont"/>
    <w:uiPriority w:val="99"/>
    <w:semiHidden/>
    <w:rsid w:val="004D658A"/>
  </w:style>
  <w:style w:type="paragraph" w:styleId="List">
    <w:name w:val="List"/>
    <w:basedOn w:val="Normal"/>
    <w:uiPriority w:val="99"/>
    <w:semiHidden/>
    <w:rsid w:val="004D658A"/>
    <w:pPr>
      <w:ind w:left="360" w:hanging="360"/>
    </w:pPr>
  </w:style>
  <w:style w:type="paragraph" w:styleId="List2">
    <w:name w:val="List 2"/>
    <w:basedOn w:val="Normal"/>
    <w:uiPriority w:val="99"/>
    <w:semiHidden/>
    <w:rsid w:val="004D658A"/>
    <w:pPr>
      <w:ind w:left="720" w:hanging="360"/>
    </w:pPr>
  </w:style>
  <w:style w:type="paragraph" w:styleId="List3">
    <w:name w:val="List 3"/>
    <w:basedOn w:val="Normal"/>
    <w:uiPriority w:val="99"/>
    <w:semiHidden/>
    <w:rsid w:val="004D658A"/>
    <w:pPr>
      <w:ind w:left="1080" w:hanging="360"/>
    </w:pPr>
  </w:style>
  <w:style w:type="paragraph" w:styleId="List4">
    <w:name w:val="List 4"/>
    <w:basedOn w:val="Normal"/>
    <w:uiPriority w:val="99"/>
    <w:semiHidden/>
    <w:rsid w:val="004D658A"/>
    <w:pPr>
      <w:ind w:left="1440" w:hanging="360"/>
    </w:pPr>
  </w:style>
  <w:style w:type="paragraph" w:styleId="List5">
    <w:name w:val="List 5"/>
    <w:basedOn w:val="Normal"/>
    <w:uiPriority w:val="99"/>
    <w:semiHidden/>
    <w:rsid w:val="004D658A"/>
    <w:pPr>
      <w:ind w:left="1800" w:hanging="360"/>
    </w:pPr>
  </w:style>
  <w:style w:type="paragraph" w:styleId="ListBullet">
    <w:name w:val="List Bullet"/>
    <w:basedOn w:val="Normal"/>
    <w:autoRedefine/>
    <w:uiPriority w:val="99"/>
    <w:semiHidden/>
    <w:rsid w:val="004D658A"/>
    <w:pPr>
      <w:tabs>
        <w:tab w:val="num" w:pos="360"/>
      </w:tabs>
      <w:ind w:left="360" w:hanging="360"/>
    </w:pPr>
  </w:style>
  <w:style w:type="paragraph" w:styleId="ListBullet2">
    <w:name w:val="List Bullet 2"/>
    <w:basedOn w:val="Normal"/>
    <w:autoRedefine/>
    <w:semiHidden/>
    <w:rsid w:val="004D658A"/>
    <w:pPr>
      <w:tabs>
        <w:tab w:val="num" w:pos="720"/>
      </w:tabs>
      <w:ind w:left="720" w:hanging="360"/>
    </w:pPr>
  </w:style>
  <w:style w:type="paragraph" w:styleId="ListBullet3">
    <w:name w:val="List Bullet 3"/>
    <w:basedOn w:val="Normal"/>
    <w:autoRedefine/>
    <w:uiPriority w:val="99"/>
    <w:semiHidden/>
    <w:rsid w:val="004D658A"/>
    <w:pPr>
      <w:tabs>
        <w:tab w:val="num" w:pos="1080"/>
      </w:tabs>
      <w:ind w:left="1080" w:hanging="360"/>
    </w:pPr>
  </w:style>
  <w:style w:type="paragraph" w:styleId="ListBullet4">
    <w:name w:val="List Bullet 4"/>
    <w:basedOn w:val="Normal"/>
    <w:autoRedefine/>
    <w:uiPriority w:val="99"/>
    <w:semiHidden/>
    <w:rsid w:val="004D658A"/>
    <w:pPr>
      <w:tabs>
        <w:tab w:val="num" w:pos="1440"/>
      </w:tabs>
      <w:ind w:left="1440" w:hanging="360"/>
    </w:pPr>
  </w:style>
  <w:style w:type="paragraph" w:styleId="ListBullet5">
    <w:name w:val="List Bullet 5"/>
    <w:basedOn w:val="Normal"/>
    <w:autoRedefine/>
    <w:uiPriority w:val="99"/>
    <w:semiHidden/>
    <w:rsid w:val="004D658A"/>
    <w:pPr>
      <w:tabs>
        <w:tab w:val="num" w:pos="1800"/>
      </w:tabs>
      <w:ind w:left="1800" w:hanging="360"/>
    </w:pPr>
  </w:style>
  <w:style w:type="paragraph" w:styleId="ListContinue">
    <w:name w:val="List Continue"/>
    <w:basedOn w:val="Normal"/>
    <w:uiPriority w:val="99"/>
    <w:semiHidden/>
    <w:rsid w:val="004D658A"/>
    <w:pPr>
      <w:spacing w:after="120"/>
      <w:ind w:left="360"/>
    </w:pPr>
  </w:style>
  <w:style w:type="paragraph" w:styleId="ListContinue2">
    <w:name w:val="List Continue 2"/>
    <w:basedOn w:val="Normal"/>
    <w:uiPriority w:val="99"/>
    <w:semiHidden/>
    <w:rsid w:val="004D658A"/>
    <w:pPr>
      <w:spacing w:after="120"/>
      <w:ind w:left="720"/>
    </w:pPr>
  </w:style>
  <w:style w:type="paragraph" w:styleId="ListContinue3">
    <w:name w:val="List Continue 3"/>
    <w:basedOn w:val="Normal"/>
    <w:uiPriority w:val="99"/>
    <w:semiHidden/>
    <w:rsid w:val="004D658A"/>
    <w:pPr>
      <w:spacing w:after="120"/>
      <w:ind w:left="1080"/>
    </w:pPr>
  </w:style>
  <w:style w:type="paragraph" w:styleId="ListContinue4">
    <w:name w:val="List Continue 4"/>
    <w:basedOn w:val="Normal"/>
    <w:uiPriority w:val="99"/>
    <w:semiHidden/>
    <w:rsid w:val="004D658A"/>
    <w:pPr>
      <w:spacing w:after="120"/>
      <w:ind w:left="1440"/>
    </w:pPr>
  </w:style>
  <w:style w:type="paragraph" w:styleId="ListContinue5">
    <w:name w:val="List Continue 5"/>
    <w:basedOn w:val="Normal"/>
    <w:uiPriority w:val="99"/>
    <w:semiHidden/>
    <w:rsid w:val="004D658A"/>
    <w:pPr>
      <w:spacing w:after="120"/>
      <w:ind w:left="1800"/>
    </w:pPr>
  </w:style>
  <w:style w:type="paragraph" w:styleId="ListNumber">
    <w:name w:val="List Number"/>
    <w:basedOn w:val="Normal"/>
    <w:uiPriority w:val="99"/>
    <w:semiHidden/>
    <w:rsid w:val="004D658A"/>
    <w:pPr>
      <w:tabs>
        <w:tab w:val="num" w:pos="360"/>
      </w:tabs>
      <w:ind w:left="360" w:hanging="360"/>
    </w:pPr>
  </w:style>
  <w:style w:type="paragraph" w:styleId="ListNumber2">
    <w:name w:val="List Number 2"/>
    <w:basedOn w:val="Normal"/>
    <w:uiPriority w:val="99"/>
    <w:semiHidden/>
    <w:rsid w:val="004D658A"/>
    <w:pPr>
      <w:tabs>
        <w:tab w:val="num" w:pos="720"/>
      </w:tabs>
      <w:ind w:left="720" w:hanging="360"/>
    </w:pPr>
  </w:style>
  <w:style w:type="paragraph" w:styleId="ListNumber3">
    <w:name w:val="List Number 3"/>
    <w:basedOn w:val="Normal"/>
    <w:uiPriority w:val="99"/>
    <w:semiHidden/>
    <w:rsid w:val="004D658A"/>
    <w:pPr>
      <w:tabs>
        <w:tab w:val="num" w:pos="1080"/>
      </w:tabs>
      <w:ind w:left="1080" w:hanging="360"/>
    </w:pPr>
  </w:style>
  <w:style w:type="paragraph" w:styleId="ListNumber4">
    <w:name w:val="List Number 4"/>
    <w:basedOn w:val="Normal"/>
    <w:uiPriority w:val="99"/>
    <w:semiHidden/>
    <w:rsid w:val="004D658A"/>
    <w:pPr>
      <w:tabs>
        <w:tab w:val="num" w:pos="1440"/>
      </w:tabs>
      <w:ind w:left="1440" w:hanging="360"/>
    </w:pPr>
  </w:style>
  <w:style w:type="paragraph" w:styleId="ListNumber5">
    <w:name w:val="List Number 5"/>
    <w:basedOn w:val="Normal"/>
    <w:uiPriority w:val="99"/>
    <w:semiHidden/>
    <w:rsid w:val="004D658A"/>
    <w:pPr>
      <w:tabs>
        <w:tab w:val="num" w:pos="1800"/>
      </w:tabs>
      <w:ind w:left="1800" w:hanging="360"/>
    </w:pPr>
  </w:style>
  <w:style w:type="paragraph" w:styleId="MessageHeader">
    <w:name w:val="Message Header"/>
    <w:basedOn w:val="Normal"/>
    <w:link w:val="MessageHeaderChar"/>
    <w:uiPriority w:val="99"/>
    <w:semiHidden/>
    <w:rsid w:val="004D658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4D658A"/>
    <w:rPr>
      <w:rFonts w:ascii="Arial" w:hAnsi="Arial" w:cs="Arial"/>
      <w:sz w:val="22"/>
      <w:szCs w:val="24"/>
      <w:shd w:val="pct20" w:color="auto" w:fill="auto"/>
      <w:lang w:val="en-GB"/>
    </w:rPr>
  </w:style>
  <w:style w:type="paragraph" w:styleId="NormalWeb">
    <w:name w:val="Normal (Web)"/>
    <w:basedOn w:val="Normal"/>
    <w:uiPriority w:val="99"/>
    <w:semiHidden/>
    <w:rsid w:val="004D658A"/>
    <w:rPr>
      <w:szCs w:val="24"/>
    </w:rPr>
  </w:style>
  <w:style w:type="paragraph" w:styleId="NormalIndent">
    <w:name w:val="Normal Indent"/>
    <w:basedOn w:val="Normal"/>
    <w:uiPriority w:val="99"/>
    <w:semiHidden/>
    <w:rsid w:val="004D658A"/>
    <w:pPr>
      <w:ind w:left="720"/>
    </w:pPr>
  </w:style>
  <w:style w:type="paragraph" w:styleId="NoteHeading">
    <w:name w:val="Note Heading"/>
    <w:basedOn w:val="Normal"/>
    <w:next w:val="Normal"/>
    <w:link w:val="NoteHeadingChar"/>
    <w:uiPriority w:val="99"/>
    <w:semiHidden/>
    <w:rsid w:val="004D658A"/>
  </w:style>
  <w:style w:type="character" w:customStyle="1" w:styleId="NoteHeadingChar">
    <w:name w:val="Note Heading Char"/>
    <w:basedOn w:val="DefaultParagraphFont"/>
    <w:link w:val="NoteHeading"/>
    <w:uiPriority w:val="99"/>
    <w:semiHidden/>
    <w:rsid w:val="004D658A"/>
    <w:rPr>
      <w:sz w:val="22"/>
      <w:szCs w:val="22"/>
      <w:lang w:val="en-GB"/>
    </w:rPr>
  </w:style>
  <w:style w:type="paragraph" w:styleId="Salutation">
    <w:name w:val="Salutation"/>
    <w:basedOn w:val="Normal"/>
    <w:next w:val="Normal"/>
    <w:link w:val="SalutationChar"/>
    <w:uiPriority w:val="99"/>
    <w:semiHidden/>
    <w:rsid w:val="004D658A"/>
  </w:style>
  <w:style w:type="character" w:customStyle="1" w:styleId="SalutationChar">
    <w:name w:val="Salutation Char"/>
    <w:basedOn w:val="DefaultParagraphFont"/>
    <w:link w:val="Salutation"/>
    <w:uiPriority w:val="99"/>
    <w:semiHidden/>
    <w:rsid w:val="004D658A"/>
    <w:rPr>
      <w:sz w:val="22"/>
      <w:szCs w:val="22"/>
      <w:lang w:val="en-GB"/>
    </w:rPr>
  </w:style>
  <w:style w:type="paragraph" w:styleId="Signature">
    <w:name w:val="Signature"/>
    <w:basedOn w:val="Normal"/>
    <w:link w:val="SignatureChar"/>
    <w:uiPriority w:val="99"/>
    <w:semiHidden/>
    <w:rsid w:val="004D658A"/>
    <w:pPr>
      <w:ind w:left="4320"/>
    </w:pPr>
  </w:style>
  <w:style w:type="character" w:customStyle="1" w:styleId="SignatureChar">
    <w:name w:val="Signature Char"/>
    <w:basedOn w:val="DefaultParagraphFont"/>
    <w:link w:val="Signature"/>
    <w:uiPriority w:val="99"/>
    <w:semiHidden/>
    <w:rsid w:val="004D658A"/>
    <w:rPr>
      <w:sz w:val="22"/>
      <w:szCs w:val="22"/>
      <w:lang w:val="en-GB"/>
    </w:rPr>
  </w:style>
  <w:style w:type="character" w:styleId="Strong">
    <w:name w:val="Strong"/>
    <w:basedOn w:val="DefaultParagraphFont"/>
    <w:uiPriority w:val="99"/>
    <w:qFormat/>
    <w:rsid w:val="004D658A"/>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D658A"/>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4D658A"/>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4D658A"/>
    <w:rPr>
      <w:sz w:val="22"/>
      <w:szCs w:val="22"/>
      <w:lang w:val="en-GB"/>
    </w:rPr>
  </w:style>
  <w:style w:type="character" w:customStyle="1" w:styleId="Heading5Char">
    <w:name w:val="Heading 5 Char"/>
    <w:basedOn w:val="DefaultParagraphFont"/>
    <w:link w:val="Heading5"/>
    <w:uiPriority w:val="99"/>
    <w:rsid w:val="004D658A"/>
    <w:rPr>
      <w:sz w:val="22"/>
      <w:szCs w:val="22"/>
      <w:lang w:val="en-GB"/>
    </w:rPr>
  </w:style>
  <w:style w:type="character" w:customStyle="1" w:styleId="Heading6Char">
    <w:name w:val="Heading 6 Char"/>
    <w:basedOn w:val="DefaultParagraphFont"/>
    <w:link w:val="Heading6"/>
    <w:rsid w:val="004D658A"/>
    <w:rPr>
      <w:rFonts w:ascii="Arial" w:hAnsi="Arial"/>
      <w:i/>
      <w:sz w:val="22"/>
      <w:szCs w:val="22"/>
      <w:lang w:val="en-GB"/>
    </w:rPr>
  </w:style>
  <w:style w:type="character" w:customStyle="1" w:styleId="Heading7Char">
    <w:name w:val="Heading 7 Char"/>
    <w:basedOn w:val="DefaultParagraphFont"/>
    <w:link w:val="Heading7"/>
    <w:rsid w:val="004D658A"/>
    <w:rPr>
      <w:rFonts w:ascii="Arial" w:hAnsi="Arial"/>
      <w:sz w:val="22"/>
      <w:szCs w:val="22"/>
      <w:lang w:val="en-GB"/>
    </w:rPr>
  </w:style>
  <w:style w:type="character" w:customStyle="1" w:styleId="Heading8Char">
    <w:name w:val="Heading 8 Char"/>
    <w:basedOn w:val="DefaultParagraphFont"/>
    <w:link w:val="Heading8"/>
    <w:uiPriority w:val="99"/>
    <w:rsid w:val="004D658A"/>
    <w:rPr>
      <w:b/>
      <w:sz w:val="22"/>
      <w:szCs w:val="22"/>
      <w:lang w:val="en-GB"/>
    </w:rPr>
  </w:style>
  <w:style w:type="character" w:customStyle="1" w:styleId="Heading9Char">
    <w:name w:val="Heading 9 Char"/>
    <w:basedOn w:val="DefaultParagraphFont"/>
    <w:link w:val="Heading9"/>
    <w:rsid w:val="004D658A"/>
    <w:rPr>
      <w:rFonts w:ascii="Arial" w:hAnsi="Arial"/>
      <w:i/>
      <w:sz w:val="18"/>
      <w:szCs w:val="22"/>
      <w:lang w:val="en-GB"/>
    </w:rPr>
  </w:style>
  <w:style w:type="character" w:customStyle="1" w:styleId="HeaderChar">
    <w:name w:val="Header Char"/>
    <w:basedOn w:val="DefaultParagraphFont"/>
    <w:link w:val="Header"/>
    <w:rsid w:val="004D658A"/>
    <w:rPr>
      <w:sz w:val="22"/>
      <w:szCs w:val="22"/>
      <w:lang w:val="en-GB"/>
    </w:rPr>
  </w:style>
  <w:style w:type="character" w:customStyle="1" w:styleId="FooterChar">
    <w:name w:val="Footer Char"/>
    <w:basedOn w:val="DefaultParagraphFont"/>
    <w:link w:val="Footer"/>
    <w:uiPriority w:val="99"/>
    <w:rsid w:val="004D658A"/>
    <w:rPr>
      <w:sz w:val="22"/>
      <w:szCs w:val="22"/>
      <w:lang w:val="en-GB"/>
    </w:rPr>
  </w:style>
  <w:style w:type="character" w:customStyle="1" w:styleId="BodyText3Char">
    <w:name w:val="Body Text 3 Char"/>
    <w:basedOn w:val="DefaultParagraphFont"/>
    <w:link w:val="BodyText3"/>
    <w:uiPriority w:val="99"/>
    <w:semiHidden/>
    <w:rsid w:val="004D658A"/>
    <w:rPr>
      <w:sz w:val="16"/>
      <w:szCs w:val="16"/>
      <w:lang w:val="en-GB"/>
    </w:rPr>
  </w:style>
  <w:style w:type="character" w:customStyle="1" w:styleId="BodyText2Char1">
    <w:name w:val="Body Text 2 Char1"/>
    <w:basedOn w:val="DefaultParagraphFont"/>
    <w:uiPriority w:val="99"/>
    <w:semiHidden/>
    <w:rsid w:val="004D658A"/>
    <w:rPr>
      <w:lang w:val="en-GB"/>
    </w:rPr>
  </w:style>
  <w:style w:type="character" w:customStyle="1" w:styleId="BodyText2Char2">
    <w:name w:val="Body Text 2 Char2"/>
    <w:basedOn w:val="DefaultParagraphFont"/>
    <w:uiPriority w:val="99"/>
    <w:semiHidden/>
    <w:rsid w:val="004D658A"/>
    <w:rPr>
      <w:lang w:val="en-GB"/>
    </w:rPr>
  </w:style>
  <w:style w:type="character" w:customStyle="1" w:styleId="BodyTextIndent3Char">
    <w:name w:val="Body Text Indent 3 Char"/>
    <w:basedOn w:val="DefaultParagraphFont"/>
    <w:link w:val="BodyTextIndent3"/>
    <w:uiPriority w:val="99"/>
    <w:semiHidden/>
    <w:rsid w:val="004D658A"/>
    <w:rPr>
      <w:sz w:val="16"/>
      <w:szCs w:val="16"/>
      <w:lang w:val="en-GB"/>
    </w:rPr>
  </w:style>
  <w:style w:type="character" w:customStyle="1" w:styleId="PlainTextChar">
    <w:name w:val="Plain Text Char"/>
    <w:basedOn w:val="DefaultParagraphFont"/>
    <w:link w:val="PlainText"/>
    <w:uiPriority w:val="99"/>
    <w:semiHidden/>
    <w:rsid w:val="004D658A"/>
    <w:rPr>
      <w:rFonts w:ascii="Courier New" w:hAnsi="Courier New" w:cs="Courier New"/>
      <w:szCs w:val="22"/>
      <w:lang w:val="en-GB"/>
    </w:rPr>
  </w:style>
  <w:style w:type="character" w:customStyle="1" w:styleId="SubtitleChar">
    <w:name w:val="Subtitle Char"/>
    <w:basedOn w:val="DefaultParagraphFont"/>
    <w:link w:val="Subtitle"/>
    <w:uiPriority w:val="99"/>
    <w:rsid w:val="004D658A"/>
    <w:rPr>
      <w:rFonts w:ascii="Arial" w:hAnsi="Arial" w:cs="Arial"/>
      <w:sz w:val="22"/>
      <w:szCs w:val="22"/>
      <w:lang w:val="en-GB"/>
    </w:rPr>
  </w:style>
  <w:style w:type="character" w:customStyle="1" w:styleId="TitleChar">
    <w:name w:val="Title Char"/>
    <w:basedOn w:val="DefaultParagraphFont"/>
    <w:link w:val="Title"/>
    <w:uiPriority w:val="99"/>
    <w:rsid w:val="004D658A"/>
    <w:rPr>
      <w:rFonts w:ascii="Arial" w:hAnsi="Arial" w:cs="Arial"/>
      <w:b/>
      <w:bCs/>
      <w:kern w:val="28"/>
      <w:sz w:val="22"/>
      <w:szCs w:val="22"/>
      <w:lang w:val="en-GB"/>
    </w:rPr>
  </w:style>
  <w:style w:type="character" w:customStyle="1" w:styleId="DateChar">
    <w:name w:val="Date Char"/>
    <w:basedOn w:val="DefaultParagraphFont"/>
    <w:link w:val="Date"/>
    <w:uiPriority w:val="99"/>
    <w:rsid w:val="004D658A"/>
    <w:rPr>
      <w:sz w:val="22"/>
      <w:szCs w:val="22"/>
      <w:lang w:val="en-GB"/>
    </w:rPr>
  </w:style>
  <w:style w:type="paragraph" w:styleId="ListParagraph">
    <w:name w:val="List Paragraph"/>
    <w:basedOn w:val="Normal"/>
    <w:uiPriority w:val="34"/>
    <w:qFormat/>
    <w:rsid w:val="004D658A"/>
    <w:pPr>
      <w:spacing w:after="200" w:line="276" w:lineRule="auto"/>
      <w:ind w:left="720"/>
      <w:contextualSpacing/>
      <w:jc w:val="left"/>
    </w:pPr>
    <w:rPr>
      <w:rFonts w:ascii="Calibri" w:eastAsia="Calibri" w:hAnsi="Calibri"/>
      <w:lang w:val="en-CA"/>
    </w:rPr>
  </w:style>
  <w:style w:type="paragraph" w:customStyle="1" w:styleId="xl74">
    <w:name w:val="xl74"/>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4D658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2">
    <w:name w:val="xl72"/>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3">
    <w:name w:val="xl93"/>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94">
    <w:name w:val="xl94"/>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CA" w:eastAsia="en-CA"/>
    </w:rPr>
  </w:style>
  <w:style w:type="paragraph" w:customStyle="1" w:styleId="xl95">
    <w:name w:val="xl95"/>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6">
    <w:name w:val="xl96"/>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7">
    <w:name w:val="xl97"/>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8">
    <w:name w:val="xl98"/>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9">
    <w:name w:val="xl99"/>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100">
    <w:name w:val="xl100"/>
    <w:basedOn w:val="Normal"/>
    <w:rsid w:val="004D65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character" w:styleId="FootnoteReference">
    <w:name w:val="footnote reference"/>
    <w:aliases w:val="Footnote text,16 Point,Superscript 6 Point,Footnote Text1,Footnote Text2"/>
    <w:uiPriority w:val="99"/>
    <w:rsid w:val="004D658A"/>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4D658A"/>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4D658A"/>
    <w:rPr>
      <w:lang w:eastAsia="fr-FR"/>
    </w:rPr>
  </w:style>
  <w:style w:type="paragraph" w:customStyle="1" w:styleId="Heading">
    <w:name w:val="Heading"/>
    <w:basedOn w:val="Header"/>
    <w:next w:val="Header"/>
    <w:rsid w:val="004D658A"/>
    <w:pPr>
      <w:tabs>
        <w:tab w:val="clear" w:pos="4320"/>
        <w:tab w:val="clear" w:pos="8640"/>
      </w:tabs>
    </w:pPr>
    <w:rPr>
      <w:b/>
      <w:bCs/>
      <w:sz w:val="24"/>
      <w:szCs w:val="24"/>
      <w:u w:val="single"/>
      <w:lang w:val="en-US"/>
    </w:rPr>
  </w:style>
  <w:style w:type="paragraph" w:customStyle="1" w:styleId="a--">
    <w:name w:val="a-(-)"/>
    <w:basedOn w:val="Normal"/>
    <w:rsid w:val="004D658A"/>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330C5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14487">
      <w:bodyDiv w:val="1"/>
      <w:marLeft w:val="0"/>
      <w:marRight w:val="0"/>
      <w:marTop w:val="0"/>
      <w:marBottom w:val="0"/>
      <w:divBdr>
        <w:top w:val="none" w:sz="0" w:space="0" w:color="auto"/>
        <w:left w:val="none" w:sz="0" w:space="0" w:color="auto"/>
        <w:bottom w:val="none" w:sz="0" w:space="0" w:color="auto"/>
        <w:right w:val="none" w:sz="0" w:space="0" w:color="auto"/>
      </w:divBdr>
    </w:div>
    <w:div w:id="657222682">
      <w:bodyDiv w:val="1"/>
      <w:marLeft w:val="0"/>
      <w:marRight w:val="0"/>
      <w:marTop w:val="0"/>
      <w:marBottom w:val="0"/>
      <w:divBdr>
        <w:top w:val="none" w:sz="0" w:space="0" w:color="auto"/>
        <w:left w:val="none" w:sz="0" w:space="0" w:color="auto"/>
        <w:bottom w:val="none" w:sz="0" w:space="0" w:color="auto"/>
        <w:right w:val="none" w:sz="0" w:space="0" w:color="auto"/>
      </w:divBdr>
    </w:div>
    <w:div w:id="727416497">
      <w:bodyDiv w:val="1"/>
      <w:marLeft w:val="0"/>
      <w:marRight w:val="0"/>
      <w:marTop w:val="0"/>
      <w:marBottom w:val="0"/>
      <w:divBdr>
        <w:top w:val="none" w:sz="0" w:space="0" w:color="auto"/>
        <w:left w:val="none" w:sz="0" w:space="0" w:color="auto"/>
        <w:bottom w:val="none" w:sz="0" w:space="0" w:color="auto"/>
        <w:right w:val="none" w:sz="0" w:space="0" w:color="auto"/>
      </w:divBdr>
    </w:div>
    <w:div w:id="973367735">
      <w:bodyDiv w:val="1"/>
      <w:marLeft w:val="0"/>
      <w:marRight w:val="0"/>
      <w:marTop w:val="0"/>
      <w:marBottom w:val="0"/>
      <w:divBdr>
        <w:top w:val="none" w:sz="0" w:space="0" w:color="auto"/>
        <w:left w:val="none" w:sz="0" w:space="0" w:color="auto"/>
        <w:bottom w:val="none" w:sz="0" w:space="0" w:color="auto"/>
        <w:right w:val="none" w:sz="0" w:space="0" w:color="auto"/>
      </w:divBdr>
    </w:div>
    <w:div w:id="996149746">
      <w:bodyDiv w:val="1"/>
      <w:marLeft w:val="0"/>
      <w:marRight w:val="0"/>
      <w:marTop w:val="0"/>
      <w:marBottom w:val="0"/>
      <w:divBdr>
        <w:top w:val="none" w:sz="0" w:space="0" w:color="auto"/>
        <w:left w:val="none" w:sz="0" w:space="0" w:color="auto"/>
        <w:bottom w:val="none" w:sz="0" w:space="0" w:color="auto"/>
        <w:right w:val="none" w:sz="0" w:space="0" w:color="auto"/>
      </w:divBdr>
    </w:div>
    <w:div w:id="1049572965">
      <w:bodyDiv w:val="1"/>
      <w:marLeft w:val="0"/>
      <w:marRight w:val="0"/>
      <w:marTop w:val="0"/>
      <w:marBottom w:val="0"/>
      <w:divBdr>
        <w:top w:val="none" w:sz="0" w:space="0" w:color="auto"/>
        <w:left w:val="none" w:sz="0" w:space="0" w:color="auto"/>
        <w:bottom w:val="none" w:sz="0" w:space="0" w:color="auto"/>
        <w:right w:val="none" w:sz="0" w:space="0" w:color="auto"/>
      </w:divBdr>
    </w:div>
    <w:div w:id="1125464140">
      <w:bodyDiv w:val="1"/>
      <w:marLeft w:val="0"/>
      <w:marRight w:val="0"/>
      <w:marTop w:val="0"/>
      <w:marBottom w:val="0"/>
      <w:divBdr>
        <w:top w:val="none" w:sz="0" w:space="0" w:color="auto"/>
        <w:left w:val="none" w:sz="0" w:space="0" w:color="auto"/>
        <w:bottom w:val="none" w:sz="0" w:space="0" w:color="auto"/>
        <w:right w:val="none" w:sz="0" w:space="0" w:color="auto"/>
      </w:divBdr>
    </w:div>
    <w:div w:id="1325666012">
      <w:bodyDiv w:val="1"/>
      <w:marLeft w:val="0"/>
      <w:marRight w:val="0"/>
      <w:marTop w:val="0"/>
      <w:marBottom w:val="0"/>
      <w:divBdr>
        <w:top w:val="none" w:sz="0" w:space="0" w:color="auto"/>
        <w:left w:val="none" w:sz="0" w:space="0" w:color="auto"/>
        <w:bottom w:val="none" w:sz="0" w:space="0" w:color="auto"/>
        <w:right w:val="none" w:sz="0" w:space="0" w:color="auto"/>
      </w:divBdr>
    </w:div>
    <w:div w:id="1496871525">
      <w:bodyDiv w:val="1"/>
      <w:marLeft w:val="0"/>
      <w:marRight w:val="0"/>
      <w:marTop w:val="0"/>
      <w:marBottom w:val="0"/>
      <w:divBdr>
        <w:top w:val="none" w:sz="0" w:space="0" w:color="auto"/>
        <w:left w:val="none" w:sz="0" w:space="0" w:color="auto"/>
        <w:bottom w:val="none" w:sz="0" w:space="0" w:color="auto"/>
        <w:right w:val="none" w:sz="0" w:space="0" w:color="auto"/>
      </w:divBdr>
    </w:div>
    <w:div w:id="1634628350">
      <w:bodyDiv w:val="1"/>
      <w:marLeft w:val="0"/>
      <w:marRight w:val="0"/>
      <w:marTop w:val="0"/>
      <w:marBottom w:val="0"/>
      <w:divBdr>
        <w:top w:val="none" w:sz="0" w:space="0" w:color="auto"/>
        <w:left w:val="none" w:sz="0" w:space="0" w:color="auto"/>
        <w:bottom w:val="none" w:sz="0" w:space="0" w:color="auto"/>
        <w:right w:val="none" w:sz="0" w:space="0" w:color="auto"/>
      </w:divBdr>
    </w:div>
    <w:div w:id="18162913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8806806">
      <w:bodyDiv w:val="1"/>
      <w:marLeft w:val="0"/>
      <w:marRight w:val="0"/>
      <w:marTop w:val="0"/>
      <w:marBottom w:val="0"/>
      <w:divBdr>
        <w:top w:val="none" w:sz="0" w:space="0" w:color="auto"/>
        <w:left w:val="none" w:sz="0" w:space="0" w:color="auto"/>
        <w:bottom w:val="none" w:sz="0" w:space="0" w:color="auto"/>
        <w:right w:val="none" w:sz="0" w:space="0" w:color="auto"/>
      </w:divBdr>
    </w:div>
    <w:div w:id="213197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UNEP/OzL.Pro/ExCom/84/20/Corr.1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C4171BDC-1AE3-41E7-8F70-082DC0AC75FE}"/>
</file>

<file path=customXml/itemProps2.xml><?xml version="1.0" encoding="utf-8"?>
<ds:datastoreItem xmlns:ds="http://schemas.openxmlformats.org/officeDocument/2006/customXml" ds:itemID="{DE74BB51-DD30-4661-A895-76542966FBF1}"/>
</file>

<file path=customXml/itemProps3.xml><?xml version="1.0" encoding="utf-8"?>
<ds:datastoreItem xmlns:ds="http://schemas.openxmlformats.org/officeDocument/2006/customXml" ds:itemID="{A37F1940-AC0B-4C15-8E92-D7B9565AB362}"/>
</file>

<file path=customXml/itemProps4.xml><?xml version="1.0" encoding="utf-8"?>
<ds:datastoreItem xmlns:ds="http://schemas.openxmlformats.org/officeDocument/2006/customXml" ds:itemID="{044B57A1-0574-40A9-9302-E60BF7B3063F}"/>
</file>

<file path=docProps/app.xml><?xml version="1.0" encoding="utf-8"?>
<Properties xmlns="http://schemas.openxmlformats.org/officeDocument/2006/extended-properties" xmlns:vt="http://schemas.openxmlformats.org/officeDocument/2006/docPropsVTypes">
  <Template>Eec84G</Template>
  <TotalTime>26</TotalTime>
  <Pages>1</Pages>
  <Words>43</Words>
  <Characters>388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Corrigendum - Progress Report of UNIDO as at 31 December 2018</vt:lpstr>
    </vt:vector>
  </TitlesOfParts>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2018 - Corrigendum</dc:title>
  <dc:creator/>
  <cp:lastModifiedBy>Muriel Aguiar</cp:lastModifiedBy>
  <cp:revision>22</cp:revision>
  <cp:lastPrinted>2019-11-19T00:33:00Z</cp:lastPrinted>
  <dcterms:created xsi:type="dcterms:W3CDTF">2019-12-12T20:58:00Z</dcterms:created>
  <dcterms:modified xsi:type="dcterms:W3CDTF">2019-12-12T22:00:00Z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UNEP/OzL.Pro/ExCom/84/20/Corr.1</vt:lpwstr>
  </property>
  <property fmtid="{D5CDD505-2E9C-101B-9397-08002B2CF9AE}" pid="3" name="Revision date">
    <vt:lpwstr>12/12/2019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