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166FE" w14:paraId="4EBD8139" w14:textId="77777777" w:rsidTr="000F0012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6E6DEFC" w14:textId="600B3A85" w:rsidR="005166FE" w:rsidRDefault="005166FE" w:rsidP="000F0012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B01ECA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20541E2" w14:textId="4C28A3E2" w:rsidR="005166FE" w:rsidRDefault="005166FE" w:rsidP="000F0012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B01ECA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5166FE" w14:paraId="704DA1F9" w14:textId="77777777" w:rsidTr="000F00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1346F1" w14:textId="77777777" w:rsidR="005166FE" w:rsidRDefault="005166FE" w:rsidP="000F0012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19956039" w14:textId="77777777" w:rsidR="005166FE" w:rsidRDefault="005166FE" w:rsidP="000F0012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29927ED" w14:textId="77777777" w:rsidR="005166FE" w:rsidRDefault="005166FE" w:rsidP="000F0012">
            <w:pPr>
              <w:jc w:val="left"/>
              <w:rPr>
                <w:lang w:val="en-US"/>
              </w:rPr>
            </w:pPr>
          </w:p>
          <w:p w14:paraId="189D71F0" w14:textId="45A94600" w:rsidR="005166FE" w:rsidRPr="004E181B" w:rsidRDefault="005166FE" w:rsidP="000F0012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53351F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53351F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53351F">
              <w:rPr>
                <w:rFonts w:asciiTheme="majorBidi" w:hAnsiTheme="majorBidi" w:cstheme="majorBidi"/>
                <w:szCs w:val="24"/>
              </w:rPr>
              <w:t>/ExCom/95/74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390612E9" w14:textId="35E9E641" w:rsidR="0053351F" w:rsidRPr="003074C8" w:rsidRDefault="0053351F" w:rsidP="0053351F">
            <w:r w:rsidRPr="003074C8">
              <w:fldChar w:fldCharType="begin"/>
            </w:r>
            <w:r w:rsidRPr="003074C8">
              <w:instrText xml:space="preserve"> DOCPROPERTY "Revision date" \@ "d MMMM YYYY"  \* MERGEFORMAT </w:instrText>
            </w:r>
            <w:r w:rsidRPr="003074C8">
              <w:fldChar w:fldCharType="separate"/>
            </w:r>
            <w:r>
              <w:t>7</w:t>
            </w:r>
            <w:r w:rsidR="00B01ECA">
              <w:t xml:space="preserve"> </w:t>
            </w:r>
            <w:r>
              <w:t>November</w:t>
            </w:r>
            <w:r w:rsidR="00B01ECA">
              <w:t xml:space="preserve"> </w:t>
            </w:r>
            <w:r>
              <w:t>2024</w:t>
            </w:r>
            <w:r w:rsidRPr="003074C8">
              <w:fldChar w:fldCharType="end"/>
            </w:r>
          </w:p>
          <w:p w14:paraId="143D44E1" w14:textId="77777777" w:rsidR="005166FE" w:rsidRDefault="005166FE" w:rsidP="000F0012">
            <w:pPr>
              <w:jc w:val="left"/>
              <w:rPr>
                <w:rtl/>
                <w:lang w:val="en-US"/>
              </w:rPr>
            </w:pPr>
          </w:p>
          <w:p w14:paraId="0D883A31" w14:textId="77777777" w:rsidR="005166FE" w:rsidRDefault="005166FE" w:rsidP="000F0012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E2D2418" w14:textId="6798A2AF" w:rsidR="005166FE" w:rsidRDefault="005166FE" w:rsidP="000F0012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B01ECA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CE92B2" w14:textId="77777777" w:rsidR="005166FE" w:rsidRDefault="005166FE" w:rsidP="000F001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3DE98AB" w14:textId="2E2F3807" w:rsidR="005166FE" w:rsidRDefault="005166FE" w:rsidP="000F001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B01ECA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6D93C870" w14:textId="77777777" w:rsidR="005166FE" w:rsidRDefault="005166FE" w:rsidP="000F001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7D553D" w14:textId="77777777" w:rsidR="005166FE" w:rsidRDefault="005166FE" w:rsidP="000F0012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59264" behindDoc="1" locked="0" layoutInCell="0" allowOverlap="1" wp14:anchorId="7420FE72" wp14:editId="30CE5519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3BFC5F" w14:textId="77777777" w:rsidR="005166FE" w:rsidRDefault="005166FE" w:rsidP="000F0012">
            <w:pPr>
              <w:rPr>
                <w:lang w:val="en-US"/>
              </w:rPr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0" allowOverlap="1" wp14:anchorId="76A37952" wp14:editId="78722570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D4BC903" w14:textId="77777777" w:rsidR="005166FE" w:rsidRDefault="005166FE" w:rsidP="005166FE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F6B662A" w14:textId="440978D4" w:rsidR="005166FE" w:rsidRPr="0053351F" w:rsidRDefault="005166FE" w:rsidP="005166FE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53351F">
        <w:rPr>
          <w:b/>
          <w:sz w:val="28"/>
          <w:szCs w:val="28"/>
          <w:rtl/>
          <w:lang w:val="en-CA" w:eastAsia="en-US"/>
        </w:rPr>
        <w:t>اللجنــة</w:t>
      </w:r>
      <w:r w:rsidR="00B01ECA">
        <w:rPr>
          <w:b/>
          <w:sz w:val="28"/>
          <w:szCs w:val="28"/>
          <w:rtl/>
          <w:lang w:val="en-CA" w:eastAsia="en-US"/>
        </w:rPr>
        <w:t xml:space="preserve"> </w:t>
      </w:r>
      <w:r w:rsidRPr="0053351F">
        <w:rPr>
          <w:b/>
          <w:sz w:val="28"/>
          <w:szCs w:val="28"/>
          <w:rtl/>
          <w:lang w:val="en-CA" w:eastAsia="en-US"/>
        </w:rPr>
        <w:t>التنفيـذيــــة</w:t>
      </w:r>
      <w:r w:rsidR="00B01ECA">
        <w:rPr>
          <w:b/>
          <w:sz w:val="28"/>
          <w:szCs w:val="28"/>
          <w:rtl/>
          <w:lang w:val="en-CA" w:eastAsia="en-US"/>
        </w:rPr>
        <w:t xml:space="preserve"> </w:t>
      </w:r>
      <w:r w:rsidRPr="0053351F">
        <w:rPr>
          <w:b/>
          <w:sz w:val="28"/>
          <w:szCs w:val="28"/>
          <w:rtl/>
          <w:lang w:val="en-CA" w:eastAsia="en-US"/>
        </w:rPr>
        <w:t>للصنــدوق</w:t>
      </w:r>
      <w:r w:rsidR="00B01ECA">
        <w:rPr>
          <w:b/>
          <w:sz w:val="28"/>
          <w:szCs w:val="28"/>
          <w:rtl/>
          <w:lang w:val="en-CA" w:eastAsia="en-US"/>
        </w:rPr>
        <w:t xml:space="preserve"> </w:t>
      </w:r>
      <w:r w:rsidRPr="0053351F">
        <w:rPr>
          <w:b/>
          <w:sz w:val="28"/>
          <w:szCs w:val="28"/>
          <w:rtl/>
          <w:lang w:val="en-CA" w:eastAsia="en-US"/>
        </w:rPr>
        <w:t>المــتعــدد</w:t>
      </w:r>
      <w:r w:rsidR="00B01ECA">
        <w:rPr>
          <w:b/>
          <w:sz w:val="28"/>
          <w:szCs w:val="28"/>
          <w:rtl/>
          <w:lang w:val="en-CA" w:eastAsia="en-US"/>
        </w:rPr>
        <w:t xml:space="preserve"> </w:t>
      </w:r>
      <w:r w:rsidRPr="0053351F">
        <w:rPr>
          <w:b/>
          <w:sz w:val="28"/>
          <w:szCs w:val="28"/>
          <w:rtl/>
          <w:lang w:val="en-CA" w:eastAsia="en-US"/>
        </w:rPr>
        <w:t>الأطـــراف</w:t>
      </w:r>
    </w:p>
    <w:p w14:paraId="263B064B" w14:textId="49DF7AA2" w:rsidR="005166FE" w:rsidRPr="00E85737" w:rsidRDefault="005166FE" w:rsidP="005166FE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B01ECA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B01ECA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B01ECA">
        <w:rPr>
          <w:b/>
          <w:bCs/>
          <w:sz w:val="28"/>
          <w:szCs w:val="28"/>
          <w:rtl/>
        </w:rPr>
        <w:t xml:space="preserve"> </w:t>
      </w:r>
    </w:p>
    <w:p w14:paraId="416D2517" w14:textId="1C34F1B9" w:rsidR="005166FE" w:rsidRPr="00D9322D" w:rsidRDefault="005166FE" w:rsidP="005166FE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B01ECA"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الخامس</w:t>
      </w:r>
      <w:r w:rsidR="00B01ECA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والتسعون</w:t>
      </w:r>
    </w:p>
    <w:p w14:paraId="1334C5E4" w14:textId="5B563F77" w:rsidR="005166FE" w:rsidRPr="00A477F7" w:rsidRDefault="005166FE" w:rsidP="005166FE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B01ECA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B01ECA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B01ECA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B01ECA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B01ECA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B01ECA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B01ECA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292B62E1" w14:textId="59F66541" w:rsidR="00E324A0" w:rsidRPr="001E47B8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البند</w:t>
      </w:r>
      <w:r w:rsidR="00B01ECA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9</w:t>
      </w:r>
      <w:r w:rsidR="004F3D7A"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(ج)</w:t>
      </w:r>
      <w:r w:rsidR="00B01ECA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 w:rsidR="004F3D7A"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و</w:t>
      </w:r>
      <w:r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(</w:t>
      </w:r>
      <w:r w:rsidR="00BD082B"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د</w:t>
      </w:r>
      <w:r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)</w:t>
      </w:r>
      <w:r w:rsidR="00B01ECA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من</w:t>
      </w:r>
      <w:r w:rsidR="00B01ECA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جدول</w:t>
      </w:r>
      <w:r w:rsidR="00B01ECA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الأعمال</w:t>
      </w:r>
      <w:r w:rsidR="00B01ECA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 w:rsidRPr="001E47B8">
        <w:rPr>
          <w:rFonts w:asciiTheme="majorBidi" w:hAnsiTheme="majorBidi" w:cstheme="majorBidi" w:hint="cs"/>
          <w:sz w:val="28"/>
          <w:szCs w:val="28"/>
          <w:rtl/>
          <w:lang w:bidi="ar-LB"/>
        </w:rPr>
        <w:t>المؤقت</w:t>
      </w:r>
      <w:r w:rsidRPr="001E47B8">
        <w:rPr>
          <w:rStyle w:val="FootnoteReference"/>
          <w:rFonts w:asciiTheme="majorBidi" w:hAnsiTheme="majorBidi" w:cstheme="majorBidi"/>
          <w:sz w:val="28"/>
          <w:szCs w:val="28"/>
          <w:rtl/>
          <w:lang w:bidi="ar-LB"/>
        </w:rPr>
        <w:footnoteReference w:id="1"/>
      </w:r>
    </w:p>
    <w:p w14:paraId="25F8536A" w14:textId="77777777" w:rsidR="00E324A0" w:rsidRDefault="00E324A0" w:rsidP="008E3649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</w:p>
    <w:p w14:paraId="34B28C39" w14:textId="77777777" w:rsidR="00FD5F79" w:rsidRPr="001E47B8" w:rsidRDefault="00FD5F79" w:rsidP="00FD5F79">
      <w:pPr>
        <w:pStyle w:val="0Heading0"/>
        <w:bidi/>
        <w:ind w:left="4"/>
        <w:jc w:val="center"/>
        <w:rPr>
          <w:rFonts w:asciiTheme="majorBidi" w:hAnsiTheme="majorBidi" w:cstheme="majorBidi"/>
          <w:sz w:val="28"/>
          <w:szCs w:val="28"/>
          <w:rtl/>
          <w:lang w:bidi="ar-LB"/>
        </w:rPr>
      </w:pPr>
    </w:p>
    <w:p w14:paraId="3956D0E3" w14:textId="1C1C4ED8" w:rsidR="00702662" w:rsidRPr="001E47B8" w:rsidRDefault="00E324A0" w:rsidP="00FD5F79">
      <w:pPr>
        <w:pStyle w:val="0Heading0"/>
        <w:bidi/>
        <w:spacing w:after="240" w:line="400" w:lineRule="exact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</w:pPr>
      <w:r w:rsidRPr="001E47B8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مقترح</w:t>
      </w:r>
      <w:r w:rsidR="005166FE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ات</w:t>
      </w:r>
      <w:r w:rsidR="00B01ECA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 xml:space="preserve"> </w:t>
      </w:r>
      <w:r w:rsidR="005166FE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مشاريع</w:t>
      </w:r>
      <w:r w:rsidR="002E5C4F" w:rsidRPr="001E47B8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:</w:t>
      </w:r>
      <w:r w:rsidR="00B01ECA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 xml:space="preserve"> </w:t>
      </w:r>
      <w:r w:rsidR="004F3D7A" w:rsidRPr="001E47B8">
        <w:rPr>
          <w:rFonts w:asciiTheme="majorBidi" w:hAnsiTheme="majorBidi"/>
          <w:b/>
          <w:bCs/>
          <w:sz w:val="32"/>
          <w:szCs w:val="32"/>
          <w:rtl/>
          <w:lang w:bidi="ar-LB"/>
        </w:rPr>
        <w:t>رواندا</w:t>
      </w:r>
    </w:p>
    <w:p w14:paraId="48238863" w14:textId="1FF069F0" w:rsidR="00E324A0" w:rsidRPr="001E47B8" w:rsidRDefault="00E324A0" w:rsidP="008E3649">
      <w:pPr>
        <w:pStyle w:val="0Heading0"/>
        <w:bidi/>
        <w:spacing w:before="240" w:after="240" w:line="400" w:lineRule="exact"/>
        <w:ind w:firstLine="571"/>
        <w:jc w:val="both"/>
        <w:rPr>
          <w:rFonts w:asciiTheme="majorBidi" w:hAnsiTheme="majorBidi"/>
          <w:sz w:val="26"/>
          <w:szCs w:val="26"/>
          <w:rtl/>
          <w:lang w:bidi="ar-LB"/>
        </w:rPr>
      </w:pPr>
      <w:r w:rsidRPr="001E47B8">
        <w:rPr>
          <w:rFonts w:asciiTheme="majorBidi" w:hAnsiTheme="majorBidi"/>
          <w:sz w:val="26"/>
          <w:szCs w:val="26"/>
          <w:rtl/>
          <w:lang w:bidi="ar-LB"/>
        </w:rPr>
        <w:t>تتكون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تعليقات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166FE" w:rsidRPr="001E47B8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وتوصي</w:t>
      </w:r>
      <w:r w:rsidR="005166FE">
        <w:rPr>
          <w:rFonts w:asciiTheme="majorBidi" w:hAnsiTheme="majorBidi" w:hint="cs"/>
          <w:sz w:val="26"/>
          <w:szCs w:val="26"/>
          <w:rtl/>
          <w:lang w:bidi="ar-LB"/>
        </w:rPr>
        <w:t>تها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مقترح</w:t>
      </w:r>
      <w:r w:rsidR="00E622C4" w:rsidRPr="001E47B8">
        <w:rPr>
          <w:rFonts w:asciiTheme="majorBidi" w:hAnsiTheme="majorBidi" w:hint="cs"/>
          <w:sz w:val="26"/>
          <w:szCs w:val="26"/>
          <w:rtl/>
          <w:lang w:bidi="ar-LB"/>
        </w:rPr>
        <w:t>ي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E622C4" w:rsidRPr="001E47B8">
        <w:rPr>
          <w:rFonts w:asciiTheme="majorBidi" w:hAnsiTheme="majorBidi" w:hint="cs"/>
          <w:sz w:val="26"/>
          <w:szCs w:val="26"/>
          <w:rtl/>
          <w:lang w:bidi="ar-LB"/>
        </w:rPr>
        <w:t>ين</w:t>
      </w:r>
      <w:r w:rsidR="00B01EC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1E47B8">
        <w:rPr>
          <w:rFonts w:asciiTheme="majorBidi" w:hAnsiTheme="majorBidi"/>
          <w:sz w:val="26"/>
          <w:szCs w:val="26"/>
          <w:rtl/>
          <w:lang w:bidi="ar-LB"/>
        </w:rPr>
        <w:t>التالي</w:t>
      </w:r>
      <w:r w:rsidR="00E622C4" w:rsidRPr="001E47B8">
        <w:rPr>
          <w:rFonts w:asciiTheme="majorBidi" w:hAnsiTheme="majorBidi" w:hint="cs"/>
          <w:sz w:val="26"/>
          <w:szCs w:val="26"/>
          <w:rtl/>
          <w:lang w:bidi="ar-LB"/>
        </w:rPr>
        <w:t>ين</w:t>
      </w:r>
      <w:r w:rsidR="002E5C4F" w:rsidRPr="001E47B8"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308A199F" w14:textId="3D05B69D" w:rsidR="00E622C4" w:rsidRPr="001E47B8" w:rsidRDefault="00E622C4" w:rsidP="00E622C4">
      <w:pPr>
        <w:pStyle w:val="ListParagraph"/>
        <w:bidi/>
        <w:ind w:left="0"/>
        <w:rPr>
          <w:rFonts w:asciiTheme="majorBidi" w:hAnsiTheme="majorBidi"/>
          <w:sz w:val="26"/>
          <w:szCs w:val="26"/>
          <w:u w:val="single"/>
          <w:rtl/>
        </w:rPr>
      </w:pPr>
      <w:r w:rsidRPr="001E47B8">
        <w:rPr>
          <w:rFonts w:asciiTheme="majorBidi" w:hAnsiTheme="majorBidi" w:hint="cs"/>
          <w:sz w:val="26"/>
          <w:szCs w:val="26"/>
          <w:u w:val="single"/>
          <w:rtl/>
        </w:rPr>
        <w:t>الإزالة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3"/>
        <w:gridCol w:w="3060"/>
        <w:gridCol w:w="2067"/>
      </w:tblGrid>
      <w:tr w:rsidR="004F3D7A" w:rsidRPr="001E47B8" w14:paraId="282B27D0" w14:textId="77777777" w:rsidTr="00E622C4">
        <w:trPr>
          <w:trHeight w:val="1907"/>
        </w:trPr>
        <w:tc>
          <w:tcPr>
            <w:tcW w:w="4223" w:type="dxa"/>
          </w:tcPr>
          <w:p w14:paraId="2D2DEFA6" w14:textId="7C0ADA76" w:rsidR="004F3D7A" w:rsidRPr="001E47B8" w:rsidRDefault="004F3D7A" w:rsidP="002D1DAE">
            <w:pPr>
              <w:pStyle w:val="ListParagraph"/>
              <w:numPr>
                <w:ilvl w:val="0"/>
                <w:numId w:val="11"/>
              </w:numPr>
              <w:bidi/>
              <w:ind w:left="452" w:hanging="348"/>
              <w:jc w:val="left"/>
              <w:rPr>
                <w:sz w:val="26"/>
                <w:szCs w:val="26"/>
                <w:rtl/>
                <w:lang w:val="en-CA"/>
              </w:rPr>
            </w:pPr>
            <w:r w:rsidRPr="001E47B8">
              <w:rPr>
                <w:sz w:val="26"/>
                <w:szCs w:val="26"/>
                <w:rtl/>
                <w:lang w:val="en-CA"/>
              </w:rPr>
              <w:t>خطة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rFonts w:hint="cs"/>
                <w:sz w:val="26"/>
                <w:szCs w:val="26"/>
                <w:rtl/>
                <w:lang w:val="en-CA"/>
              </w:rPr>
              <w:t>إدارة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325DFD" w:rsidRPr="001E47B8">
              <w:rPr>
                <w:rFonts w:hint="cs"/>
                <w:sz w:val="26"/>
                <w:szCs w:val="26"/>
                <w:rtl/>
                <w:lang w:val="en-CA"/>
              </w:rPr>
              <w:t>إزالة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325DFD" w:rsidRPr="001E47B8">
              <w:rPr>
                <w:rFonts w:hint="cs"/>
                <w:sz w:val="26"/>
                <w:szCs w:val="26"/>
                <w:rtl/>
                <w:lang w:val="en-CA"/>
              </w:rPr>
              <w:t>المواد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</w:t>
            </w:r>
            <w:r w:rsidR="004544E2" w:rsidRPr="001E47B8">
              <w:rPr>
                <w:sz w:val="26"/>
                <w:szCs w:val="26"/>
                <w:rtl/>
                <w:lang w:val="en-CA"/>
              </w:rPr>
              <w:t>هيدرو</w:t>
            </w:r>
            <w:r w:rsidR="00CC5B15" w:rsidRPr="001E47B8">
              <w:rPr>
                <w:rFonts w:hint="cs"/>
                <w:sz w:val="26"/>
                <w:szCs w:val="26"/>
                <w:rtl/>
                <w:lang w:val="en-CA"/>
              </w:rPr>
              <w:t>كلورو</w:t>
            </w:r>
            <w:r w:rsidR="004544E2" w:rsidRPr="001E47B8">
              <w:rPr>
                <w:sz w:val="26"/>
                <w:szCs w:val="26"/>
                <w:rtl/>
                <w:lang w:val="en-CA"/>
              </w:rPr>
              <w:t>فلوروكربون</w:t>
            </w:r>
            <w:r w:rsidRPr="001E47B8">
              <w:rPr>
                <w:sz w:val="26"/>
                <w:szCs w:val="26"/>
                <w:rtl/>
                <w:lang w:val="en-CA"/>
              </w:rPr>
              <w:t>ية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(المرحلة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rFonts w:hint="cs"/>
                <w:sz w:val="26"/>
                <w:szCs w:val="26"/>
                <w:rtl/>
                <w:lang w:val="en-CA"/>
              </w:rPr>
              <w:t>الثانية</w:t>
            </w:r>
            <w:r w:rsidRPr="001E47B8">
              <w:rPr>
                <w:sz w:val="26"/>
                <w:szCs w:val="26"/>
                <w:rtl/>
                <w:lang w:val="en-CA"/>
              </w:rPr>
              <w:t>،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الشريحة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rFonts w:hint="cs"/>
                <w:sz w:val="26"/>
                <w:szCs w:val="26"/>
                <w:rtl/>
                <w:lang w:val="en-CA"/>
              </w:rPr>
              <w:t>الثانية</w:t>
            </w:r>
            <w:r w:rsidRPr="001E47B8">
              <w:rPr>
                <w:sz w:val="26"/>
                <w:szCs w:val="26"/>
                <w:rtl/>
                <w:lang w:val="en-CA"/>
              </w:rPr>
              <w:t>)</w:t>
            </w:r>
          </w:p>
        </w:tc>
        <w:tc>
          <w:tcPr>
            <w:tcW w:w="3060" w:type="dxa"/>
          </w:tcPr>
          <w:p w14:paraId="564F83A0" w14:textId="5546BA10" w:rsidR="004F3D7A" w:rsidRPr="001E47B8" w:rsidRDefault="00E622C4" w:rsidP="00E622C4">
            <w:pPr>
              <w:pStyle w:val="0Heading0"/>
              <w:bidi/>
              <w:jc w:val="left"/>
              <w:rPr>
                <w:rFonts w:asciiTheme="majorBidi" w:hAnsiTheme="majorBidi"/>
                <w:sz w:val="26"/>
                <w:szCs w:val="26"/>
                <w:rtl/>
                <w:lang w:bidi="ar-LB"/>
              </w:rPr>
            </w:pPr>
            <w:r w:rsidRPr="001E47B8">
              <w:rPr>
                <w:sz w:val="26"/>
                <w:szCs w:val="26"/>
                <w:rtl/>
                <w:lang w:val="en-CA" w:bidi="ar-LB"/>
              </w:rPr>
              <w:t>برنامج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للبيئة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(ال</w:t>
            </w:r>
            <w:r w:rsidR="006F57A5" w:rsidRPr="001E47B8">
              <w:rPr>
                <w:sz w:val="26"/>
                <w:szCs w:val="26"/>
                <w:rtl/>
                <w:lang w:val="en-CA" w:bidi="ar-LB"/>
              </w:rPr>
              <w:t>يونيب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)</w:t>
            </w:r>
            <w:r w:rsidR="00B01ECA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rFonts w:hint="cs"/>
                <w:sz w:val="26"/>
                <w:szCs w:val="26"/>
                <w:rtl/>
                <w:lang w:val="en-CA" w:bidi="ar-LB"/>
              </w:rPr>
              <w:t>و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منظمة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للتنمية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الصناعية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(ال</w:t>
            </w:r>
            <w:r w:rsidR="006F57A5" w:rsidRPr="001E47B8">
              <w:rPr>
                <w:sz w:val="26"/>
                <w:szCs w:val="26"/>
                <w:rtl/>
                <w:lang w:val="en-CA" w:bidi="ar-LB"/>
              </w:rPr>
              <w:t>يونيدو</w:t>
            </w:r>
            <w:r w:rsidRPr="001E47B8">
              <w:rPr>
                <w:sz w:val="26"/>
                <w:szCs w:val="26"/>
                <w:rtl/>
                <w:lang w:val="en-CA" w:bidi="ar-LB"/>
              </w:rPr>
              <w:t>)</w:t>
            </w:r>
          </w:p>
        </w:tc>
        <w:tc>
          <w:tcPr>
            <w:tcW w:w="2067" w:type="dxa"/>
          </w:tcPr>
          <w:p w14:paraId="4379868A" w14:textId="27BDE47E" w:rsidR="004F3D7A" w:rsidRPr="001E47B8" w:rsidRDefault="004F3D7A" w:rsidP="00E622C4">
            <w:pPr>
              <w:pStyle w:val="0Heading0"/>
              <w:bidi/>
              <w:jc w:val="left"/>
              <w:rPr>
                <w:rFonts w:asciiTheme="majorBidi" w:hAnsiTheme="majorBidi"/>
                <w:sz w:val="26"/>
                <w:szCs w:val="26"/>
                <w:rtl/>
                <w:lang w:bidi="ar-LB"/>
              </w:rPr>
            </w:pPr>
            <w:r w:rsidRPr="001E47B8">
              <w:rPr>
                <w:sz w:val="26"/>
                <w:szCs w:val="26"/>
                <w:rtl/>
                <w:lang w:val="en-CA" w:bidi="ar-LB"/>
              </w:rPr>
              <w:t>موافقة</w:t>
            </w:r>
            <w:r w:rsidR="00B01EC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325DFD" w:rsidRPr="001E47B8">
              <w:rPr>
                <w:rFonts w:hint="cs"/>
                <w:sz w:val="26"/>
                <w:szCs w:val="26"/>
                <w:rtl/>
                <w:lang w:val="en-CA" w:bidi="ar-LB"/>
              </w:rPr>
              <w:t>شمولية</w:t>
            </w:r>
          </w:p>
        </w:tc>
      </w:tr>
    </w:tbl>
    <w:p w14:paraId="54DA9873" w14:textId="2B245F5E" w:rsidR="00E622C4" w:rsidRPr="001E47B8" w:rsidRDefault="00E622C4" w:rsidP="00E622C4">
      <w:pPr>
        <w:pStyle w:val="ListParagraph"/>
        <w:bidi/>
        <w:ind w:left="0"/>
        <w:rPr>
          <w:rFonts w:asciiTheme="majorBidi" w:hAnsiTheme="majorBidi"/>
          <w:sz w:val="26"/>
          <w:szCs w:val="26"/>
          <w:u w:val="single"/>
          <w:rtl/>
        </w:rPr>
      </w:pPr>
      <w:r w:rsidRPr="001E47B8">
        <w:rPr>
          <w:rFonts w:asciiTheme="majorBidi" w:hAnsiTheme="majorBidi" w:hint="cs"/>
          <w:sz w:val="26"/>
          <w:szCs w:val="26"/>
          <w:u w:val="single"/>
          <w:rtl/>
        </w:rPr>
        <w:t>ال</w:t>
      </w:r>
      <w:r w:rsidR="0065672D" w:rsidRPr="001E47B8">
        <w:rPr>
          <w:rFonts w:asciiTheme="majorBidi" w:hAnsiTheme="majorBidi" w:hint="cs"/>
          <w:sz w:val="26"/>
          <w:szCs w:val="26"/>
          <w:u w:val="single"/>
          <w:rtl/>
        </w:rPr>
        <w:t>تخفيض</w:t>
      </w:r>
      <w:r w:rsidR="00B01ECA">
        <w:rPr>
          <w:rFonts w:asciiTheme="majorBidi" w:hAnsiTheme="majorBidi" w:hint="cs"/>
          <w:sz w:val="26"/>
          <w:szCs w:val="26"/>
          <w:u w:val="single"/>
          <w:rtl/>
        </w:rPr>
        <w:t xml:space="preserve"> </w:t>
      </w:r>
      <w:r w:rsidR="0065672D" w:rsidRPr="001E47B8">
        <w:rPr>
          <w:rFonts w:asciiTheme="majorBidi" w:hAnsiTheme="majorBidi" w:hint="cs"/>
          <w:sz w:val="26"/>
          <w:szCs w:val="26"/>
          <w:u w:val="single"/>
          <w:rtl/>
        </w:rPr>
        <w:t>التدريجي</w:t>
      </w:r>
    </w:p>
    <w:p w14:paraId="1B0E085F" w14:textId="77777777" w:rsidR="00E622C4" w:rsidRPr="001E47B8" w:rsidRDefault="00E622C4">
      <w:pPr>
        <w:bidi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3"/>
        <w:gridCol w:w="3060"/>
        <w:gridCol w:w="2067"/>
      </w:tblGrid>
      <w:tr w:rsidR="00325DFD" w:rsidRPr="001E47B8" w14:paraId="7D338D50" w14:textId="77777777" w:rsidTr="00AD3762">
        <w:trPr>
          <w:trHeight w:val="1475"/>
        </w:trPr>
        <w:tc>
          <w:tcPr>
            <w:tcW w:w="4223" w:type="dxa"/>
          </w:tcPr>
          <w:p w14:paraId="1AA31B93" w14:textId="5415C47A" w:rsidR="00325DFD" w:rsidRPr="001E47B8" w:rsidRDefault="00325DFD" w:rsidP="002D1DAE">
            <w:pPr>
              <w:pStyle w:val="ListParagraph"/>
              <w:numPr>
                <w:ilvl w:val="0"/>
                <w:numId w:val="11"/>
              </w:numPr>
              <w:bidi/>
              <w:ind w:left="452" w:hanging="348"/>
              <w:jc w:val="left"/>
              <w:rPr>
                <w:rFonts w:asciiTheme="majorBidi" w:hAnsiTheme="majorBidi"/>
                <w:sz w:val="26"/>
                <w:szCs w:val="26"/>
                <w:rtl/>
              </w:rPr>
            </w:pPr>
            <w:r w:rsidRPr="001E47B8">
              <w:rPr>
                <w:sz w:val="26"/>
                <w:szCs w:val="26"/>
                <w:rtl/>
                <w:lang w:val="en-CA"/>
              </w:rPr>
              <w:t>خطة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="00CC5B15" w:rsidRPr="001E47B8">
              <w:rPr>
                <w:rFonts w:hint="cs"/>
                <w:sz w:val="26"/>
                <w:szCs w:val="26"/>
                <w:rtl/>
                <w:lang w:val="en-CA"/>
              </w:rPr>
              <w:t>ال</w:t>
            </w:r>
            <w:r w:rsidRPr="001E47B8">
              <w:rPr>
                <w:sz w:val="26"/>
                <w:szCs w:val="26"/>
                <w:rtl/>
                <w:lang w:val="en-CA"/>
              </w:rPr>
              <w:t>تنفيذ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="00CC5B15" w:rsidRPr="001E47B8">
              <w:rPr>
                <w:rFonts w:hint="cs"/>
                <w:sz w:val="26"/>
                <w:szCs w:val="26"/>
                <w:rtl/>
                <w:lang w:val="en-CA"/>
              </w:rPr>
              <w:t>المتعلقة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E622C4" w:rsidRPr="001E47B8">
              <w:rPr>
                <w:rFonts w:hint="cs"/>
                <w:sz w:val="26"/>
                <w:szCs w:val="26"/>
                <w:rtl/>
                <w:lang w:val="en-CA"/>
              </w:rPr>
              <w:t>بالمواد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E622C4" w:rsidRPr="001E47B8">
              <w:rPr>
                <w:rFonts w:hint="cs"/>
                <w:sz w:val="26"/>
                <w:szCs w:val="26"/>
                <w:rtl/>
                <w:lang w:val="en-CA"/>
              </w:rPr>
              <w:t>الهيدروفلوروكربونية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273A49" w:rsidRPr="001E47B8">
              <w:rPr>
                <w:rFonts w:hint="cs"/>
                <w:sz w:val="26"/>
                <w:szCs w:val="26"/>
                <w:rtl/>
                <w:lang w:val="en-CA"/>
              </w:rPr>
              <w:t>بموجب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273A49" w:rsidRPr="001E47B8">
              <w:rPr>
                <w:rFonts w:hint="cs"/>
                <w:sz w:val="26"/>
                <w:szCs w:val="26"/>
                <w:rtl/>
                <w:lang w:val="en-CA"/>
              </w:rPr>
              <w:t>تعديل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273A49" w:rsidRPr="001E47B8">
              <w:rPr>
                <w:rFonts w:hint="cs"/>
                <w:sz w:val="26"/>
                <w:szCs w:val="26"/>
                <w:rtl/>
                <w:lang w:val="en-CA"/>
              </w:rPr>
              <w:t>كيغالي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(المرحلة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الأولى،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الشريحة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الأولى)</w:t>
            </w:r>
          </w:p>
        </w:tc>
        <w:tc>
          <w:tcPr>
            <w:tcW w:w="3060" w:type="dxa"/>
          </w:tcPr>
          <w:p w14:paraId="7E65950A" w14:textId="3CC27021" w:rsidR="00325DFD" w:rsidRPr="001E47B8" w:rsidRDefault="00E622C4" w:rsidP="00E622C4">
            <w:pPr>
              <w:pStyle w:val="ListParagraph"/>
              <w:bidi/>
              <w:ind w:left="104"/>
              <w:jc w:val="left"/>
              <w:rPr>
                <w:rFonts w:asciiTheme="majorBidi" w:hAnsiTheme="majorBidi"/>
                <w:sz w:val="26"/>
                <w:szCs w:val="26"/>
                <w:rtl/>
              </w:rPr>
            </w:pPr>
            <w:r w:rsidRPr="001E47B8">
              <w:rPr>
                <w:sz w:val="26"/>
                <w:szCs w:val="26"/>
                <w:rtl/>
                <w:lang w:val="en-CA"/>
              </w:rPr>
              <w:t>برنامج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الأمم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المتحدة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للبيئة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(ال</w:t>
            </w:r>
            <w:r w:rsidR="006F57A5" w:rsidRPr="001E47B8">
              <w:rPr>
                <w:sz w:val="26"/>
                <w:szCs w:val="26"/>
                <w:rtl/>
                <w:lang w:val="en-CA"/>
              </w:rPr>
              <w:t>يونيب</w:t>
            </w:r>
            <w:r w:rsidRPr="001E47B8">
              <w:rPr>
                <w:sz w:val="26"/>
                <w:szCs w:val="26"/>
                <w:rtl/>
                <w:lang w:val="en-CA"/>
              </w:rPr>
              <w:t>)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rFonts w:hint="cs"/>
                <w:sz w:val="26"/>
                <w:szCs w:val="26"/>
                <w:rtl/>
                <w:lang w:val="en-CA"/>
              </w:rPr>
              <w:t>و</w:t>
            </w:r>
            <w:r w:rsidRPr="001E47B8">
              <w:rPr>
                <w:sz w:val="26"/>
                <w:szCs w:val="26"/>
                <w:rtl/>
                <w:lang w:val="en-CA"/>
              </w:rPr>
              <w:t>منظمة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الأمم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المتحدة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للتنمية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الصناعية</w:t>
            </w:r>
            <w:r w:rsidR="00B01ECA">
              <w:rPr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sz w:val="26"/>
                <w:szCs w:val="26"/>
                <w:rtl/>
                <w:lang w:val="en-CA"/>
              </w:rPr>
              <w:t>(ال</w:t>
            </w:r>
            <w:r w:rsidR="006F57A5" w:rsidRPr="001E47B8">
              <w:rPr>
                <w:sz w:val="26"/>
                <w:szCs w:val="26"/>
                <w:rtl/>
                <w:lang w:val="en-CA"/>
              </w:rPr>
              <w:t>يونيدو</w:t>
            </w:r>
            <w:r w:rsidRPr="001E47B8">
              <w:rPr>
                <w:sz w:val="26"/>
                <w:szCs w:val="26"/>
                <w:rtl/>
                <w:lang w:val="en-CA"/>
              </w:rPr>
              <w:t>)</w:t>
            </w:r>
          </w:p>
        </w:tc>
        <w:tc>
          <w:tcPr>
            <w:tcW w:w="2067" w:type="dxa"/>
          </w:tcPr>
          <w:p w14:paraId="1A139B25" w14:textId="0133C6B5" w:rsidR="00325DFD" w:rsidRPr="001E47B8" w:rsidRDefault="00325DFD" w:rsidP="00325DFD">
            <w:pPr>
              <w:pStyle w:val="ListParagraph"/>
              <w:bidi/>
              <w:ind w:left="104"/>
              <w:jc w:val="right"/>
              <w:rPr>
                <w:rFonts w:asciiTheme="majorBidi" w:hAnsiTheme="majorBidi"/>
                <w:sz w:val="26"/>
                <w:szCs w:val="26"/>
                <w:rtl/>
              </w:rPr>
            </w:pPr>
            <w:r w:rsidRPr="001E47B8">
              <w:rPr>
                <w:rFonts w:hint="cs"/>
                <w:sz w:val="26"/>
                <w:szCs w:val="26"/>
                <w:rtl/>
                <w:lang w:val="en-CA"/>
              </w:rPr>
              <w:t>النظر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="00786721" w:rsidRPr="001E47B8">
              <w:rPr>
                <w:rFonts w:hint="cs"/>
                <w:sz w:val="26"/>
                <w:szCs w:val="26"/>
                <w:rtl/>
                <w:lang w:val="en-CA"/>
              </w:rPr>
              <w:t>بصورة</w:t>
            </w:r>
            <w:r w:rsidR="00B01ECA">
              <w:rPr>
                <w:rFonts w:hint="cs"/>
                <w:sz w:val="26"/>
                <w:szCs w:val="26"/>
                <w:rtl/>
                <w:lang w:val="en-CA"/>
              </w:rPr>
              <w:t xml:space="preserve"> </w:t>
            </w:r>
            <w:r w:rsidRPr="001E47B8">
              <w:rPr>
                <w:rFonts w:hint="cs"/>
                <w:sz w:val="26"/>
                <w:szCs w:val="26"/>
                <w:rtl/>
                <w:lang w:val="en-CA"/>
              </w:rPr>
              <w:t>فردي</w:t>
            </w:r>
            <w:r w:rsidR="00786721" w:rsidRPr="001E47B8">
              <w:rPr>
                <w:rFonts w:hint="cs"/>
                <w:sz w:val="26"/>
                <w:szCs w:val="26"/>
                <w:rtl/>
                <w:lang w:val="en-CA"/>
              </w:rPr>
              <w:t>ة</w:t>
            </w:r>
          </w:p>
        </w:tc>
      </w:tr>
    </w:tbl>
    <w:p w14:paraId="3AA1B0F8" w14:textId="77777777" w:rsidR="007E5D09" w:rsidRPr="001E47B8" w:rsidRDefault="007E5D09" w:rsidP="008E3649">
      <w:pPr>
        <w:pStyle w:val="StyleHeader4Para4Left0Firstline0"/>
        <w:numPr>
          <w:ilvl w:val="0"/>
          <w:numId w:val="0"/>
        </w:numPr>
      </w:pPr>
    </w:p>
    <w:p w14:paraId="680EE937" w14:textId="77777777" w:rsidR="007E5D09" w:rsidRPr="001E47B8" w:rsidRDefault="00E1360E" w:rsidP="008E3649">
      <w:pPr>
        <w:pStyle w:val="StyleHeader4Para4Left0Firstline0"/>
        <w:numPr>
          <w:ilvl w:val="0"/>
          <w:numId w:val="0"/>
        </w:numPr>
      </w:pPr>
      <w:r w:rsidRPr="001E47B8">
        <w:br w:type="page"/>
      </w:r>
    </w:p>
    <w:p w14:paraId="448FDF56" w14:textId="308D2F0A" w:rsidR="00BA7869" w:rsidRPr="001E47B8" w:rsidRDefault="00BA7869" w:rsidP="008E3649">
      <w:pPr>
        <w:suppressAutoHyphens/>
        <w:autoSpaceDN w:val="0"/>
        <w:bidi/>
        <w:spacing w:after="80"/>
        <w:jc w:val="center"/>
        <w:rPr>
          <w:bCs/>
          <w:sz w:val="28"/>
          <w:szCs w:val="28"/>
          <w:lang w:val="en-CA"/>
        </w:rPr>
      </w:pPr>
      <w:r w:rsidRPr="001E47B8">
        <w:rPr>
          <w:bCs/>
          <w:sz w:val="28"/>
          <w:szCs w:val="28"/>
          <w:rtl/>
          <w:lang w:val="en-CA"/>
        </w:rPr>
        <w:lastRenderedPageBreak/>
        <w:t>ورقة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تقييم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المشروع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–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="00BD082B" w:rsidRPr="001E47B8">
        <w:rPr>
          <w:rFonts w:hint="cs"/>
          <w:bCs/>
          <w:sz w:val="28"/>
          <w:szCs w:val="28"/>
          <w:rtl/>
          <w:lang w:val="en-CA"/>
        </w:rPr>
        <w:t>ال</w:t>
      </w:r>
      <w:r w:rsidR="00680D45" w:rsidRPr="001E47B8">
        <w:rPr>
          <w:bCs/>
          <w:sz w:val="28"/>
          <w:szCs w:val="28"/>
          <w:rtl/>
          <w:lang w:val="en-CA"/>
        </w:rPr>
        <w:t>مشاريع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="00BD082B" w:rsidRPr="001E47B8">
        <w:rPr>
          <w:rFonts w:hint="cs"/>
          <w:bCs/>
          <w:sz w:val="28"/>
          <w:szCs w:val="28"/>
          <w:rtl/>
          <w:lang w:val="en-CA"/>
        </w:rPr>
        <w:t>ال</w:t>
      </w:r>
      <w:r w:rsidRPr="001E47B8">
        <w:rPr>
          <w:bCs/>
          <w:sz w:val="28"/>
          <w:szCs w:val="28"/>
          <w:rtl/>
          <w:lang w:val="en-CA"/>
        </w:rPr>
        <w:t>متعددة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السنوات</w:t>
      </w:r>
    </w:p>
    <w:p w14:paraId="5E77AC60" w14:textId="473D10A4" w:rsidR="00BA7869" w:rsidRPr="001E47B8" w:rsidRDefault="00AD3762" w:rsidP="008E3649">
      <w:pPr>
        <w:suppressAutoHyphens/>
        <w:autoSpaceDN w:val="0"/>
        <w:bidi/>
        <w:spacing w:after="80"/>
        <w:jc w:val="center"/>
        <w:rPr>
          <w:bCs/>
          <w:sz w:val="28"/>
          <w:szCs w:val="28"/>
          <w:rtl/>
          <w:lang w:val="en-CA"/>
        </w:rPr>
      </w:pPr>
      <w:r w:rsidRPr="001E47B8">
        <w:rPr>
          <w:rFonts w:hint="cs"/>
          <w:bCs/>
          <w:sz w:val="28"/>
          <w:szCs w:val="28"/>
          <w:rtl/>
          <w:lang w:val="en-CA"/>
        </w:rPr>
        <w:t>رواندا</w:t>
      </w:r>
    </w:p>
    <w:tbl>
      <w:tblPr>
        <w:tblStyle w:val="TableGrid"/>
        <w:bidiVisual/>
        <w:tblW w:w="9908" w:type="dxa"/>
        <w:tblInd w:w="-277" w:type="dxa"/>
        <w:tblLook w:val="04A0" w:firstRow="1" w:lastRow="0" w:firstColumn="1" w:lastColumn="0" w:noHBand="0" w:noVBand="1"/>
      </w:tblPr>
      <w:tblGrid>
        <w:gridCol w:w="2614"/>
        <w:gridCol w:w="2337"/>
        <w:gridCol w:w="2338"/>
        <w:gridCol w:w="2619"/>
      </w:tblGrid>
      <w:tr w:rsidR="00680D45" w:rsidRPr="001E47B8" w14:paraId="27A93EFA" w14:textId="77777777" w:rsidTr="007820FF">
        <w:tc>
          <w:tcPr>
            <w:tcW w:w="2614" w:type="dxa"/>
          </w:tcPr>
          <w:p w14:paraId="696B5063" w14:textId="17FCFF2A" w:rsidR="00680D45" w:rsidRPr="001E47B8" w:rsidRDefault="00680D45" w:rsidP="00680D45">
            <w:pPr>
              <w:pStyle w:val="ListParagraph"/>
              <w:suppressAutoHyphens/>
              <w:autoSpaceDN w:val="0"/>
              <w:bidi/>
              <w:spacing w:after="80"/>
              <w:ind w:left="14"/>
              <w:rPr>
                <w:bCs/>
                <w:sz w:val="20"/>
                <w:rtl/>
                <w:lang w:val="en-CA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val="en-US"/>
              </w:rPr>
              <w:t>(1)</w:t>
            </w:r>
            <w:r w:rsidR="00B01ECA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عنوان</w:t>
            </w:r>
            <w:r w:rsidR="00B01ECA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المشروع</w:t>
            </w:r>
          </w:p>
        </w:tc>
        <w:tc>
          <w:tcPr>
            <w:tcW w:w="2337" w:type="dxa"/>
          </w:tcPr>
          <w:p w14:paraId="54F7DEF9" w14:textId="6365E422" w:rsidR="00680D45" w:rsidRPr="001E47B8" w:rsidRDefault="00680D45" w:rsidP="00680D45">
            <w:pPr>
              <w:suppressAutoHyphens/>
              <w:autoSpaceDN w:val="0"/>
              <w:bidi/>
              <w:spacing w:after="80"/>
              <w:jc w:val="center"/>
              <w:rPr>
                <w:bCs/>
                <w:sz w:val="28"/>
                <w:szCs w:val="28"/>
                <w:rtl/>
                <w:lang w:val="en-CA"/>
              </w:rPr>
            </w:pPr>
            <w:r w:rsidRPr="001E47B8">
              <w:rPr>
                <w:rFonts w:hint="cs"/>
                <w:bCs/>
                <w:sz w:val="20"/>
                <w:rtl/>
                <w:lang w:val="en-US"/>
              </w:rPr>
              <w:t>الوكالة</w:t>
            </w:r>
          </w:p>
        </w:tc>
        <w:tc>
          <w:tcPr>
            <w:tcW w:w="2338" w:type="dxa"/>
          </w:tcPr>
          <w:p w14:paraId="4431DDB5" w14:textId="374B2F11" w:rsidR="00680D45" w:rsidRPr="001E47B8" w:rsidRDefault="00680D45" w:rsidP="00680D45">
            <w:pPr>
              <w:suppressAutoHyphens/>
              <w:autoSpaceDN w:val="0"/>
              <w:bidi/>
              <w:spacing w:after="80"/>
              <w:jc w:val="center"/>
              <w:rPr>
                <w:b/>
                <w:bCs/>
                <w:sz w:val="20"/>
                <w:rtl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الاجتماع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الذي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تمت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فيه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الموافقة</w:t>
            </w:r>
          </w:p>
        </w:tc>
        <w:tc>
          <w:tcPr>
            <w:tcW w:w="2619" w:type="dxa"/>
          </w:tcPr>
          <w:p w14:paraId="48134E22" w14:textId="35D7D361" w:rsidR="00680D45" w:rsidRPr="001E47B8" w:rsidRDefault="00680D45" w:rsidP="00680D45">
            <w:pPr>
              <w:suppressAutoHyphens/>
              <w:autoSpaceDN w:val="0"/>
              <w:bidi/>
              <w:spacing w:after="80"/>
              <w:jc w:val="center"/>
              <w:rPr>
                <w:b/>
                <w:bCs/>
                <w:sz w:val="20"/>
                <w:rtl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تدبير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الرقابة</w:t>
            </w:r>
          </w:p>
        </w:tc>
      </w:tr>
      <w:tr w:rsidR="007820FF" w:rsidRPr="001E47B8" w14:paraId="1F43A0E1" w14:textId="77777777" w:rsidTr="007820FF">
        <w:tc>
          <w:tcPr>
            <w:tcW w:w="2614" w:type="dxa"/>
          </w:tcPr>
          <w:p w14:paraId="22E1C162" w14:textId="5F499003" w:rsidR="007820FF" w:rsidRPr="001E47B8" w:rsidRDefault="00B06B1C" w:rsidP="00B06B1C">
            <w:pPr>
              <w:suppressAutoHyphens/>
              <w:autoSpaceDN w:val="0"/>
              <w:bidi/>
              <w:spacing w:after="80"/>
              <w:rPr>
                <w:bCs/>
                <w:sz w:val="20"/>
                <w:rtl/>
                <w:lang w:val="en-CA"/>
              </w:rPr>
            </w:pPr>
            <w:r w:rsidRPr="001E47B8">
              <w:rPr>
                <w:sz w:val="20"/>
                <w:rtl/>
                <w:lang w:val="en-US"/>
              </w:rPr>
              <w:t>خطة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="00325DFD" w:rsidRPr="001E47B8">
              <w:rPr>
                <w:rFonts w:hint="cs"/>
                <w:sz w:val="20"/>
                <w:rtl/>
                <w:lang w:val="en-US"/>
              </w:rPr>
              <w:t>إزالة</w:t>
            </w:r>
            <w:r w:rsidR="00B01ECA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325DFD" w:rsidRPr="001E47B8">
              <w:rPr>
                <w:rFonts w:hint="cs"/>
                <w:sz w:val="20"/>
                <w:rtl/>
                <w:lang w:val="en-US"/>
              </w:rPr>
              <w:t>المواد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</w:t>
            </w:r>
            <w:r w:rsidR="0054573A" w:rsidRPr="001E47B8">
              <w:rPr>
                <w:sz w:val="20"/>
                <w:rtl/>
                <w:lang w:val="en-US"/>
              </w:rPr>
              <w:t>هيدروكلوروفلوروكربون</w:t>
            </w:r>
            <w:r w:rsidR="00CF24D1" w:rsidRPr="001E47B8">
              <w:rPr>
                <w:rFonts w:hint="cs"/>
                <w:sz w:val="20"/>
                <w:rtl/>
                <w:lang w:val="en-US"/>
              </w:rPr>
              <w:t>ية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(المرحلة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="00AD3762" w:rsidRPr="001E47B8">
              <w:rPr>
                <w:rFonts w:hint="cs"/>
                <w:sz w:val="20"/>
                <w:rtl/>
                <w:lang w:val="en-US"/>
              </w:rPr>
              <w:t>الثانية</w:t>
            </w:r>
            <w:r w:rsidRPr="001E47B8">
              <w:rPr>
                <w:sz w:val="20"/>
                <w:rtl/>
                <w:lang w:val="en-US"/>
              </w:rPr>
              <w:t>)</w:t>
            </w:r>
          </w:p>
        </w:tc>
        <w:tc>
          <w:tcPr>
            <w:tcW w:w="2337" w:type="dxa"/>
          </w:tcPr>
          <w:p w14:paraId="49C487CB" w14:textId="0A8E9DCD" w:rsidR="007820FF" w:rsidRPr="001E47B8" w:rsidRDefault="00680D45" w:rsidP="007820FF">
            <w:pPr>
              <w:suppressAutoHyphens/>
              <w:autoSpaceDN w:val="0"/>
              <w:bidi/>
              <w:spacing w:after="80"/>
              <w:jc w:val="center"/>
              <w:rPr>
                <w:bCs/>
                <w:sz w:val="28"/>
                <w:szCs w:val="28"/>
                <w:lang w:val="en-CA"/>
              </w:rPr>
            </w:pPr>
            <w:r w:rsidRPr="001E47B8">
              <w:rPr>
                <w:rFonts w:hint="cs"/>
                <w:sz w:val="20"/>
                <w:rtl/>
                <w:lang w:val="en-US"/>
              </w:rPr>
              <w:t>ال</w:t>
            </w:r>
            <w:r w:rsidR="006F57A5" w:rsidRPr="001E47B8">
              <w:rPr>
                <w:rFonts w:hint="cs"/>
                <w:sz w:val="20"/>
                <w:rtl/>
                <w:lang w:val="en-US"/>
              </w:rPr>
              <w:t>يونيب</w:t>
            </w:r>
            <w:r w:rsidR="00B01ECA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B06B1C" w:rsidRPr="001E47B8">
              <w:rPr>
                <w:sz w:val="20"/>
                <w:rtl/>
                <w:lang w:val="en-US"/>
              </w:rPr>
              <w:t>(</w:t>
            </w:r>
            <w:r w:rsidR="00B06B1C" w:rsidRPr="001E47B8">
              <w:rPr>
                <w:rFonts w:hint="cs"/>
                <w:sz w:val="20"/>
                <w:rtl/>
                <w:lang w:val="en-US"/>
              </w:rPr>
              <w:t>الوكالة</w:t>
            </w:r>
            <w:r w:rsidR="00B01ECA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B06B1C" w:rsidRPr="001E47B8">
              <w:rPr>
                <w:rFonts w:hint="cs"/>
                <w:sz w:val="20"/>
                <w:rtl/>
                <w:lang w:val="en-US"/>
              </w:rPr>
              <w:t>الرئيسية</w:t>
            </w:r>
            <w:r w:rsidR="00B06B1C" w:rsidRPr="001E47B8">
              <w:rPr>
                <w:sz w:val="20"/>
                <w:rtl/>
                <w:lang w:val="en-US"/>
              </w:rPr>
              <w:t>)،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rFonts w:hint="cs"/>
                <w:sz w:val="20"/>
                <w:rtl/>
                <w:lang w:val="en-US"/>
              </w:rPr>
              <w:t>وال</w:t>
            </w:r>
            <w:r w:rsidR="006F57A5" w:rsidRPr="001E47B8">
              <w:rPr>
                <w:rFonts w:hint="cs"/>
                <w:sz w:val="20"/>
                <w:rtl/>
                <w:lang w:val="en-US"/>
              </w:rPr>
              <w:t>يونيدو</w:t>
            </w:r>
          </w:p>
        </w:tc>
        <w:tc>
          <w:tcPr>
            <w:tcW w:w="2338" w:type="dxa"/>
          </w:tcPr>
          <w:p w14:paraId="139A639F" w14:textId="24F48658" w:rsidR="007820FF" w:rsidRPr="001E47B8" w:rsidRDefault="00AD3762" w:rsidP="007820FF">
            <w:pPr>
              <w:suppressAutoHyphens/>
              <w:autoSpaceDN w:val="0"/>
              <w:bidi/>
              <w:spacing w:after="80"/>
              <w:jc w:val="center"/>
              <w:rPr>
                <w:b/>
                <w:sz w:val="20"/>
                <w:rtl/>
                <w:lang w:val="en-CA"/>
              </w:rPr>
            </w:pPr>
            <w:r w:rsidRPr="001E47B8">
              <w:rPr>
                <w:rFonts w:hint="cs"/>
                <w:b/>
                <w:sz w:val="20"/>
                <w:rtl/>
                <w:lang w:val="en-CA"/>
              </w:rPr>
              <w:t>السادس</w:t>
            </w:r>
            <w:r w:rsidR="00B01ECA">
              <w:rPr>
                <w:rFonts w:hint="cs"/>
                <w:b/>
                <w:sz w:val="20"/>
                <w:rtl/>
                <w:lang w:val="en-CA"/>
              </w:rPr>
              <w:t xml:space="preserve"> </w:t>
            </w:r>
            <w:r w:rsidR="006F57A5" w:rsidRPr="001E47B8">
              <w:rPr>
                <w:rFonts w:hint="cs"/>
                <w:b/>
                <w:sz w:val="20"/>
                <w:rtl/>
                <w:lang w:val="en-CA"/>
              </w:rPr>
              <w:t>والثمانون</w:t>
            </w:r>
          </w:p>
        </w:tc>
        <w:tc>
          <w:tcPr>
            <w:tcW w:w="2619" w:type="dxa"/>
          </w:tcPr>
          <w:p w14:paraId="24EC7B51" w14:textId="48D4A371" w:rsidR="007820FF" w:rsidRPr="001E47B8" w:rsidRDefault="00325DFD" w:rsidP="007820FF">
            <w:pPr>
              <w:suppressAutoHyphens/>
              <w:autoSpaceDN w:val="0"/>
              <w:bidi/>
              <w:spacing w:after="80"/>
              <w:jc w:val="center"/>
              <w:rPr>
                <w:b/>
                <w:sz w:val="20"/>
                <w:rtl/>
                <w:lang w:val="en-CA"/>
              </w:rPr>
            </w:pPr>
            <w:r w:rsidRPr="001E47B8">
              <w:rPr>
                <w:rFonts w:hint="cs"/>
                <w:b/>
                <w:sz w:val="20"/>
                <w:rtl/>
                <w:lang w:val="en-CA"/>
              </w:rPr>
              <w:t>إزالة</w:t>
            </w:r>
            <w:r w:rsidR="00B01ECA">
              <w:rPr>
                <w:b/>
                <w:sz w:val="20"/>
                <w:rtl/>
                <w:lang w:val="en-CA"/>
              </w:rPr>
              <w:t xml:space="preserve"> </w:t>
            </w:r>
            <w:r w:rsidR="00B06B1C" w:rsidRPr="001E47B8">
              <w:rPr>
                <w:b/>
                <w:sz w:val="20"/>
                <w:rtl/>
                <w:lang w:val="en-CA"/>
              </w:rPr>
              <w:t>بنسبة</w:t>
            </w:r>
            <w:r w:rsidR="00B01ECA">
              <w:rPr>
                <w:b/>
                <w:sz w:val="20"/>
                <w:rtl/>
                <w:lang w:val="en-CA"/>
              </w:rPr>
              <w:t xml:space="preserve"> </w:t>
            </w:r>
            <w:r w:rsidR="00B06B1C" w:rsidRPr="001E47B8">
              <w:rPr>
                <w:b/>
                <w:sz w:val="20"/>
                <w:rtl/>
                <w:lang w:val="en-CA"/>
              </w:rPr>
              <w:t>100%</w:t>
            </w:r>
            <w:r w:rsidR="00B01ECA">
              <w:rPr>
                <w:b/>
                <w:sz w:val="20"/>
                <w:rtl/>
                <w:lang w:val="en-CA"/>
              </w:rPr>
              <w:t xml:space="preserve"> </w:t>
            </w:r>
            <w:r w:rsidR="00B06B1C" w:rsidRPr="001E47B8">
              <w:rPr>
                <w:b/>
                <w:sz w:val="20"/>
                <w:rtl/>
                <w:lang w:val="en-CA"/>
              </w:rPr>
              <w:t>بحلول</w:t>
            </w:r>
            <w:r w:rsidR="00B01ECA">
              <w:rPr>
                <w:b/>
                <w:sz w:val="20"/>
                <w:rtl/>
                <w:lang w:val="en-CA"/>
              </w:rPr>
              <w:t xml:space="preserve"> </w:t>
            </w:r>
            <w:r w:rsidR="00B06B1C" w:rsidRPr="001E47B8">
              <w:rPr>
                <w:b/>
                <w:sz w:val="20"/>
                <w:rtl/>
                <w:lang w:val="en-CA"/>
              </w:rPr>
              <w:t>عام</w:t>
            </w:r>
            <w:r w:rsidR="00B01ECA">
              <w:rPr>
                <w:b/>
                <w:sz w:val="20"/>
                <w:rtl/>
                <w:lang w:val="en-CA"/>
              </w:rPr>
              <w:t xml:space="preserve"> </w:t>
            </w:r>
            <w:r w:rsidR="00B06B1C" w:rsidRPr="001E47B8">
              <w:rPr>
                <w:b/>
                <w:sz w:val="20"/>
                <w:rtl/>
                <w:lang w:val="en-CA"/>
              </w:rPr>
              <w:t>2030</w:t>
            </w:r>
          </w:p>
        </w:tc>
      </w:tr>
    </w:tbl>
    <w:p w14:paraId="589B2103" w14:textId="77777777" w:rsidR="00BA7869" w:rsidRPr="001E47B8" w:rsidRDefault="00BA7869" w:rsidP="008E3649">
      <w:pPr>
        <w:jc w:val="center"/>
        <w:rPr>
          <w:sz w:val="20"/>
          <w:lang w:val="en-CA"/>
        </w:rPr>
      </w:pPr>
    </w:p>
    <w:tbl>
      <w:tblPr>
        <w:tblStyle w:val="TableGrid"/>
        <w:bidiVisual/>
        <w:tblW w:w="9912" w:type="dxa"/>
        <w:jc w:val="center"/>
        <w:tblLook w:val="04A0" w:firstRow="1" w:lastRow="0" w:firstColumn="1" w:lastColumn="0" w:noHBand="0" w:noVBand="1"/>
      </w:tblPr>
      <w:tblGrid>
        <w:gridCol w:w="4245"/>
        <w:gridCol w:w="2126"/>
        <w:gridCol w:w="3541"/>
      </w:tblGrid>
      <w:tr w:rsidR="00413ABF" w:rsidRPr="001E47B8" w14:paraId="3CFA8D1A" w14:textId="77777777" w:rsidTr="00680D45">
        <w:trPr>
          <w:trHeight w:val="43"/>
          <w:jc w:val="center"/>
        </w:trPr>
        <w:tc>
          <w:tcPr>
            <w:tcW w:w="4245" w:type="dxa"/>
            <w:hideMark/>
          </w:tcPr>
          <w:p w14:paraId="524E5B9C" w14:textId="6ED468CD" w:rsidR="00413ABF" w:rsidRPr="001E47B8" w:rsidRDefault="00680D45" w:rsidP="008E3649">
            <w:pPr>
              <w:bidi/>
              <w:jc w:val="left"/>
              <w:rPr>
                <w:b/>
                <w:sz w:val="20"/>
                <w:lang w:val="en-US"/>
              </w:rPr>
            </w:pPr>
            <w:r w:rsidRPr="001E47B8">
              <w:rPr>
                <w:b/>
                <w:bCs/>
                <w:sz w:val="20"/>
                <w:rtl/>
                <w:lang w:val="en-US"/>
              </w:rPr>
              <w:t>(2)</w:t>
            </w:r>
            <w:r w:rsidR="00B01ECA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أحدث</w:t>
            </w:r>
            <w:r w:rsidR="00B01ECA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بيانات</w:t>
            </w:r>
            <w:r w:rsidR="00B01ECA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المادة</w:t>
            </w:r>
            <w:r w:rsidR="00B01ECA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7</w:t>
            </w:r>
            <w:r w:rsidR="00B01ECA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(المرفق</w:t>
            </w:r>
            <w:r w:rsidR="00B01ECA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جيم،</w:t>
            </w:r>
            <w:r w:rsidR="00B01ECA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المجموعة</w:t>
            </w:r>
            <w:r w:rsidR="00B01ECA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val="en-US"/>
              </w:rPr>
              <w:t>الأولى)</w:t>
            </w:r>
          </w:p>
        </w:tc>
        <w:tc>
          <w:tcPr>
            <w:tcW w:w="2126" w:type="dxa"/>
            <w:hideMark/>
          </w:tcPr>
          <w:p w14:paraId="22A40078" w14:textId="19B54A66" w:rsidR="00413ABF" w:rsidRPr="001E47B8" w:rsidRDefault="00413ABF" w:rsidP="00105E7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val="en-US"/>
              </w:rPr>
              <w:t>السنة</w:t>
            </w:r>
            <w:r w:rsidR="002E5C4F" w:rsidRPr="001E47B8">
              <w:rPr>
                <w:rFonts w:hint="cs"/>
                <w:sz w:val="20"/>
                <w:rtl/>
                <w:lang w:val="en-US"/>
              </w:rPr>
              <w:t>:</w:t>
            </w:r>
            <w:r w:rsidRPr="001E47B8">
              <w:rPr>
                <w:rFonts w:hint="cs"/>
                <w:sz w:val="20"/>
                <w:rtl/>
                <w:lang w:val="en-US"/>
              </w:rPr>
              <w:t>2023</w:t>
            </w:r>
          </w:p>
        </w:tc>
        <w:tc>
          <w:tcPr>
            <w:tcW w:w="3541" w:type="dxa"/>
          </w:tcPr>
          <w:p w14:paraId="395CECF0" w14:textId="58E2CB03" w:rsidR="00413ABF" w:rsidRPr="001E47B8" w:rsidRDefault="00680D45" w:rsidP="00680D4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  <w:lang w:val="en-US"/>
              </w:rPr>
              <w:t>1.21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طن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قدرات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استنفاد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الأوزون</w:t>
            </w:r>
          </w:p>
        </w:tc>
      </w:tr>
    </w:tbl>
    <w:p w14:paraId="7303F715" w14:textId="77777777" w:rsidR="00BA7869" w:rsidRPr="001E47B8" w:rsidRDefault="00BA7869" w:rsidP="008E3649">
      <w:pPr>
        <w:jc w:val="center"/>
        <w:rPr>
          <w:sz w:val="20"/>
          <w:rtl/>
          <w:lang w:val="en-CA"/>
        </w:rPr>
      </w:pPr>
    </w:p>
    <w:tbl>
      <w:tblPr>
        <w:tblStyle w:val="TableGrid"/>
        <w:bidiVisual/>
        <w:tblW w:w="9983" w:type="dxa"/>
        <w:tblInd w:w="-337" w:type="dxa"/>
        <w:tblLayout w:type="fixed"/>
        <w:tblLook w:val="04A0" w:firstRow="1" w:lastRow="0" w:firstColumn="1" w:lastColumn="0" w:noHBand="0" w:noVBand="1"/>
      </w:tblPr>
      <w:tblGrid>
        <w:gridCol w:w="2330"/>
        <w:gridCol w:w="992"/>
        <w:gridCol w:w="851"/>
        <w:gridCol w:w="992"/>
        <w:gridCol w:w="709"/>
        <w:gridCol w:w="709"/>
        <w:gridCol w:w="985"/>
        <w:gridCol w:w="810"/>
        <w:gridCol w:w="720"/>
        <w:gridCol w:w="885"/>
      </w:tblGrid>
      <w:tr w:rsidR="00697F8C" w:rsidRPr="001E47B8" w14:paraId="1328B2A7" w14:textId="77777777" w:rsidTr="00DA1204">
        <w:trPr>
          <w:trHeight w:val="249"/>
        </w:trPr>
        <w:tc>
          <w:tcPr>
            <w:tcW w:w="8378" w:type="dxa"/>
            <w:gridSpan w:val="8"/>
            <w:hideMark/>
          </w:tcPr>
          <w:p w14:paraId="6B1810F2" w14:textId="319683E1" w:rsidR="00697F8C" w:rsidRPr="001E47B8" w:rsidRDefault="00680D45" w:rsidP="00680D45">
            <w:pPr>
              <w:bidi/>
              <w:jc w:val="left"/>
              <w:rPr>
                <w:b/>
                <w:sz w:val="20"/>
                <w:lang w:val="en-US"/>
              </w:rPr>
            </w:pPr>
            <w:r w:rsidRPr="001E47B8">
              <w:rPr>
                <w:bCs/>
                <w:sz w:val="18"/>
                <w:szCs w:val="18"/>
                <w:rtl/>
                <w:lang w:val="en-US"/>
              </w:rPr>
              <w:t>(3)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أحدث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البيانات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القطاعية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للبرنامج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القطري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(طن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من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قدرات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استنفاد</w:t>
            </w:r>
            <w:r w:rsidR="00B01ECA">
              <w:rPr>
                <w:bCs/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bCs/>
                <w:sz w:val="18"/>
                <w:szCs w:val="18"/>
                <w:rtl/>
                <w:lang w:val="en-US"/>
              </w:rPr>
              <w:t>الأوزون)</w:t>
            </w:r>
          </w:p>
        </w:tc>
        <w:tc>
          <w:tcPr>
            <w:tcW w:w="1605" w:type="dxa"/>
            <w:gridSpan w:val="2"/>
            <w:hideMark/>
          </w:tcPr>
          <w:p w14:paraId="154F02BC" w14:textId="2B4757AD" w:rsidR="00697F8C" w:rsidRPr="001E47B8" w:rsidRDefault="00697F8C" w:rsidP="00680D45">
            <w:pPr>
              <w:bidi/>
              <w:jc w:val="right"/>
              <w:rPr>
                <w:b/>
                <w:sz w:val="20"/>
                <w:lang w:val="en-US"/>
              </w:rPr>
            </w:pPr>
            <w:r w:rsidRPr="001E47B8">
              <w:rPr>
                <w:rFonts w:hint="cs"/>
                <w:bCs/>
                <w:sz w:val="20"/>
                <w:rtl/>
                <w:lang w:val="en-US"/>
              </w:rPr>
              <w:t>السنة</w:t>
            </w:r>
            <w:r w:rsidR="002E5C4F" w:rsidRPr="001E47B8">
              <w:rPr>
                <w:rFonts w:hint="cs"/>
                <w:bCs/>
                <w:sz w:val="20"/>
                <w:rtl/>
                <w:lang w:val="en-US"/>
              </w:rPr>
              <w:t>:</w:t>
            </w:r>
            <w:r w:rsidR="00B01ECA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1E47B8">
              <w:rPr>
                <w:rFonts w:hint="cs"/>
                <w:bCs/>
                <w:sz w:val="20"/>
                <w:rtl/>
                <w:lang w:val="en-US"/>
              </w:rPr>
              <w:t>2023</w:t>
            </w:r>
          </w:p>
        </w:tc>
      </w:tr>
      <w:tr w:rsidR="00680D45" w:rsidRPr="001E47B8" w14:paraId="7068BD15" w14:textId="77777777" w:rsidTr="00680D45">
        <w:trPr>
          <w:trHeight w:val="249"/>
        </w:trPr>
        <w:tc>
          <w:tcPr>
            <w:tcW w:w="2330" w:type="dxa"/>
            <w:vAlign w:val="center"/>
            <w:hideMark/>
          </w:tcPr>
          <w:p w14:paraId="1B5A67AB" w14:textId="4935AABB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المادة</w:t>
            </w:r>
            <w:r w:rsidR="00B01ECA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الكيميائية</w:t>
            </w:r>
          </w:p>
        </w:tc>
        <w:tc>
          <w:tcPr>
            <w:tcW w:w="992" w:type="dxa"/>
            <w:vAlign w:val="center"/>
            <w:hideMark/>
          </w:tcPr>
          <w:p w14:paraId="7647CB08" w14:textId="73C916ED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rFonts w:hint="cs"/>
                <w:sz w:val="18"/>
                <w:szCs w:val="18"/>
                <w:rtl/>
                <w:lang w:val="en-US"/>
              </w:rPr>
              <w:t>ال</w:t>
            </w:r>
            <w:r w:rsidRPr="001E47B8">
              <w:rPr>
                <w:sz w:val="18"/>
                <w:szCs w:val="18"/>
                <w:rtl/>
                <w:lang w:val="en-US"/>
              </w:rPr>
              <w:t>أيروسول</w:t>
            </w:r>
          </w:p>
        </w:tc>
        <w:tc>
          <w:tcPr>
            <w:tcW w:w="851" w:type="dxa"/>
            <w:vAlign w:val="center"/>
            <w:hideMark/>
          </w:tcPr>
          <w:p w14:paraId="3B44EFC9" w14:textId="0DA2EC6C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</w:rPr>
              <w:t>الرغاوى</w:t>
            </w:r>
          </w:p>
        </w:tc>
        <w:tc>
          <w:tcPr>
            <w:tcW w:w="992" w:type="dxa"/>
            <w:vAlign w:val="center"/>
            <w:hideMark/>
          </w:tcPr>
          <w:p w14:paraId="5EAFD1DA" w14:textId="78690A1E" w:rsidR="00680D45" w:rsidRPr="001E47B8" w:rsidRDefault="00680D45" w:rsidP="00680D45">
            <w:pPr>
              <w:bidi/>
              <w:jc w:val="center"/>
              <w:rPr>
                <w:sz w:val="20"/>
              </w:rPr>
            </w:pPr>
            <w:r w:rsidRPr="001E47B8">
              <w:rPr>
                <w:sz w:val="20"/>
                <w:rtl/>
              </w:rPr>
              <w:t>مكافحة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الحرائق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1A127E40" w14:textId="156E7C37" w:rsidR="00680D45" w:rsidRPr="001E47B8" w:rsidRDefault="00680D45" w:rsidP="00680D45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التبريد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985" w:type="dxa"/>
            <w:vAlign w:val="center"/>
            <w:hideMark/>
          </w:tcPr>
          <w:p w14:paraId="52821FDC" w14:textId="6A53F681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</w:rPr>
              <w:t>المذيبات</w:t>
            </w:r>
          </w:p>
        </w:tc>
        <w:tc>
          <w:tcPr>
            <w:tcW w:w="810" w:type="dxa"/>
            <w:vAlign w:val="center"/>
            <w:hideMark/>
          </w:tcPr>
          <w:p w14:paraId="650D271E" w14:textId="75D40E4B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عوامل</w:t>
            </w:r>
            <w:r w:rsidR="00B01ECA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التصنيع</w:t>
            </w:r>
          </w:p>
        </w:tc>
        <w:tc>
          <w:tcPr>
            <w:tcW w:w="720" w:type="dxa"/>
            <w:vAlign w:val="center"/>
            <w:hideMark/>
          </w:tcPr>
          <w:p w14:paraId="44A28ED4" w14:textId="111CA587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الاستخدامات</w:t>
            </w:r>
            <w:r w:rsidR="00B01ECA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المختبرية</w:t>
            </w:r>
          </w:p>
        </w:tc>
        <w:tc>
          <w:tcPr>
            <w:tcW w:w="885" w:type="dxa"/>
            <w:vAlign w:val="center"/>
            <w:hideMark/>
          </w:tcPr>
          <w:p w14:paraId="2B4E2831" w14:textId="1F23D2FD" w:rsidR="00680D45" w:rsidRPr="001E47B8" w:rsidRDefault="00680D45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مجموع</w:t>
            </w:r>
            <w:r w:rsidR="00B01ECA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استهلاك</w:t>
            </w:r>
            <w:r w:rsidR="00B01ECA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1E47B8">
              <w:rPr>
                <w:sz w:val="18"/>
                <w:szCs w:val="18"/>
                <w:rtl/>
                <w:lang w:val="en-US"/>
              </w:rPr>
              <w:t>القطاع</w:t>
            </w:r>
          </w:p>
        </w:tc>
      </w:tr>
      <w:tr w:rsidR="00FA7937" w:rsidRPr="001E47B8" w14:paraId="18C5914B" w14:textId="77777777" w:rsidTr="00680D45">
        <w:trPr>
          <w:trHeight w:val="249"/>
        </w:trPr>
        <w:tc>
          <w:tcPr>
            <w:tcW w:w="5165" w:type="dxa"/>
            <w:gridSpan w:val="4"/>
            <w:hideMark/>
          </w:tcPr>
          <w:p w14:paraId="7D2AD44C" w14:textId="77777777" w:rsidR="00FA7937" w:rsidRPr="001E47B8" w:rsidRDefault="00FA7937" w:rsidP="00680D45">
            <w:pPr>
              <w:bidi/>
              <w:jc w:val="center"/>
              <w:rPr>
                <w:sz w:val="20"/>
                <w:lang w:val="en-US"/>
              </w:rPr>
            </w:pPr>
          </w:p>
        </w:tc>
        <w:tc>
          <w:tcPr>
            <w:tcW w:w="709" w:type="dxa"/>
            <w:vAlign w:val="center"/>
            <w:hideMark/>
          </w:tcPr>
          <w:p w14:paraId="6F1F699B" w14:textId="6AD45B29" w:rsidR="00FA7937" w:rsidRPr="001E47B8" w:rsidRDefault="00FA7937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</w:rPr>
              <w:t>التصنيع</w:t>
            </w:r>
          </w:p>
        </w:tc>
        <w:tc>
          <w:tcPr>
            <w:tcW w:w="709" w:type="dxa"/>
            <w:vAlign w:val="center"/>
            <w:hideMark/>
          </w:tcPr>
          <w:p w14:paraId="23236535" w14:textId="5173F0FF" w:rsidR="00FA7937" w:rsidRPr="001E47B8" w:rsidRDefault="00FA7937" w:rsidP="00680D4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</w:rPr>
              <w:t>الخدمة</w:t>
            </w:r>
          </w:p>
        </w:tc>
        <w:tc>
          <w:tcPr>
            <w:tcW w:w="3400" w:type="dxa"/>
            <w:gridSpan w:val="4"/>
          </w:tcPr>
          <w:p w14:paraId="1FEE6C83" w14:textId="77777777" w:rsidR="00FA7937" w:rsidRPr="001E47B8" w:rsidRDefault="00FA7937" w:rsidP="00680D45">
            <w:pPr>
              <w:bidi/>
              <w:jc w:val="center"/>
              <w:rPr>
                <w:sz w:val="20"/>
                <w:lang w:val="en-US"/>
              </w:rPr>
            </w:pPr>
          </w:p>
        </w:tc>
      </w:tr>
      <w:tr w:rsidR="0082199E" w:rsidRPr="001E47B8" w14:paraId="310A61C6" w14:textId="77777777" w:rsidTr="00680D45">
        <w:trPr>
          <w:trHeight w:val="249"/>
        </w:trPr>
        <w:tc>
          <w:tcPr>
            <w:tcW w:w="2330" w:type="dxa"/>
            <w:hideMark/>
          </w:tcPr>
          <w:p w14:paraId="6E63AA75" w14:textId="41007833" w:rsidR="00697F8C" w:rsidRPr="001E47B8" w:rsidRDefault="00C10DB4" w:rsidP="00680D45">
            <w:pPr>
              <w:bidi/>
              <w:ind w:left="32"/>
              <w:rPr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  <w:lang w:val="en-US"/>
              </w:rPr>
              <w:t>ال</w:t>
            </w:r>
            <w:r w:rsidR="0054573A" w:rsidRPr="001E47B8">
              <w:rPr>
                <w:rFonts w:hint="cs"/>
                <w:sz w:val="20"/>
                <w:rtl/>
                <w:lang w:val="en-US"/>
              </w:rPr>
              <w:t>هيدروكلوروفلوروكربون</w:t>
            </w:r>
            <w:r w:rsidRPr="001E47B8">
              <w:rPr>
                <w:rFonts w:hint="cs"/>
                <w:sz w:val="20"/>
                <w:rtl/>
                <w:lang w:val="en-US"/>
              </w:rPr>
              <w:t>-22</w:t>
            </w:r>
          </w:p>
        </w:tc>
        <w:tc>
          <w:tcPr>
            <w:tcW w:w="992" w:type="dxa"/>
          </w:tcPr>
          <w:p w14:paraId="008F3DE6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851" w:type="dxa"/>
          </w:tcPr>
          <w:p w14:paraId="1246498B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992" w:type="dxa"/>
          </w:tcPr>
          <w:p w14:paraId="2D801AB0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268C91F7" w14:textId="4A47EFA8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09" w:type="dxa"/>
          </w:tcPr>
          <w:p w14:paraId="79C87F84" w14:textId="0BCE62BC" w:rsidR="00697F8C" w:rsidRPr="001E47B8" w:rsidRDefault="00413ABF" w:rsidP="00680D45">
            <w:pPr>
              <w:bidi/>
              <w:jc w:val="right"/>
              <w:rPr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  <w:lang w:val="en-US"/>
              </w:rPr>
              <w:t>1</w:t>
            </w:r>
            <w:r w:rsidR="00325DFD" w:rsidRPr="001E47B8">
              <w:rPr>
                <w:rFonts w:hint="cs"/>
                <w:sz w:val="20"/>
                <w:rtl/>
                <w:lang w:val="en-US"/>
              </w:rPr>
              <w:t>.</w:t>
            </w:r>
            <w:r w:rsidRPr="001E47B8">
              <w:rPr>
                <w:rFonts w:hint="cs"/>
                <w:sz w:val="20"/>
                <w:rtl/>
                <w:lang w:val="en-US"/>
              </w:rPr>
              <w:t>21</w:t>
            </w:r>
          </w:p>
        </w:tc>
        <w:tc>
          <w:tcPr>
            <w:tcW w:w="985" w:type="dxa"/>
          </w:tcPr>
          <w:p w14:paraId="1BD0D7CA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810" w:type="dxa"/>
          </w:tcPr>
          <w:p w14:paraId="35F320BF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4B3C1A59" w14:textId="77777777" w:rsidR="00697F8C" w:rsidRPr="001E47B8" w:rsidRDefault="00697F8C" w:rsidP="00680D45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885" w:type="dxa"/>
          </w:tcPr>
          <w:p w14:paraId="5BCBB5CD" w14:textId="4CF2620C" w:rsidR="00697F8C" w:rsidRPr="001E47B8" w:rsidRDefault="00413ABF" w:rsidP="00680D45">
            <w:pPr>
              <w:bidi/>
              <w:jc w:val="right"/>
              <w:rPr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  <w:lang w:val="en-US"/>
              </w:rPr>
              <w:t>1</w:t>
            </w:r>
            <w:r w:rsidR="00325DFD" w:rsidRPr="001E47B8">
              <w:rPr>
                <w:rFonts w:hint="cs"/>
                <w:sz w:val="20"/>
                <w:rtl/>
                <w:lang w:val="en-US"/>
              </w:rPr>
              <w:t>.</w:t>
            </w:r>
            <w:r w:rsidRPr="001E47B8">
              <w:rPr>
                <w:rFonts w:hint="cs"/>
                <w:sz w:val="20"/>
                <w:rtl/>
                <w:lang w:val="en-US"/>
              </w:rPr>
              <w:t>21</w:t>
            </w:r>
          </w:p>
        </w:tc>
      </w:tr>
    </w:tbl>
    <w:p w14:paraId="67C426F9" w14:textId="77777777" w:rsidR="00697F8C" w:rsidRPr="001E47B8" w:rsidRDefault="00697F8C" w:rsidP="008E3649">
      <w:pPr>
        <w:jc w:val="center"/>
        <w:rPr>
          <w:sz w:val="20"/>
          <w:rtl/>
          <w:lang w:val="en-CA"/>
        </w:rPr>
      </w:pPr>
    </w:p>
    <w:tbl>
      <w:tblPr>
        <w:tblStyle w:val="TableGrid"/>
        <w:bidiVisual/>
        <w:tblW w:w="9990" w:type="dxa"/>
        <w:jc w:val="center"/>
        <w:tblLook w:val="04A0" w:firstRow="1" w:lastRow="0" w:firstColumn="1" w:lastColumn="0" w:noHBand="0" w:noVBand="1"/>
      </w:tblPr>
      <w:tblGrid>
        <w:gridCol w:w="2680"/>
        <w:gridCol w:w="1701"/>
        <w:gridCol w:w="4394"/>
        <w:gridCol w:w="1215"/>
      </w:tblGrid>
      <w:tr w:rsidR="00AE6394" w:rsidRPr="001E47B8" w14:paraId="15112DC3" w14:textId="77777777" w:rsidTr="00FE2FC8">
        <w:trPr>
          <w:trHeight w:val="276"/>
          <w:jc w:val="center"/>
        </w:trPr>
        <w:tc>
          <w:tcPr>
            <w:tcW w:w="9990" w:type="dxa"/>
            <w:gridSpan w:val="4"/>
            <w:hideMark/>
          </w:tcPr>
          <w:p w14:paraId="37355BD8" w14:textId="6DD6F2E6" w:rsidR="00AE6394" w:rsidRPr="001E47B8" w:rsidRDefault="00680D45" w:rsidP="00AE6394">
            <w:pPr>
              <w:bidi/>
              <w:jc w:val="left"/>
              <w:rPr>
                <w:b/>
                <w:sz w:val="20"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(4)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بيانات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الاستهلاك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(طن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من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قدرات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استنفاد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الأوزون)</w:t>
            </w:r>
          </w:p>
        </w:tc>
      </w:tr>
      <w:tr w:rsidR="00AE6394" w:rsidRPr="001E47B8" w14:paraId="2536BDEB" w14:textId="77777777" w:rsidTr="00FE2FC8">
        <w:trPr>
          <w:trHeight w:val="276"/>
          <w:jc w:val="center"/>
        </w:trPr>
        <w:tc>
          <w:tcPr>
            <w:tcW w:w="2680" w:type="dxa"/>
            <w:hideMark/>
          </w:tcPr>
          <w:p w14:paraId="4F153F78" w14:textId="5422D9CA" w:rsidR="00AE6394" w:rsidRPr="001E47B8" w:rsidRDefault="00680D45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خط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أساس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الفترة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2009-2010:</w:t>
            </w:r>
          </w:p>
        </w:tc>
        <w:tc>
          <w:tcPr>
            <w:tcW w:w="1701" w:type="dxa"/>
            <w:hideMark/>
          </w:tcPr>
          <w:p w14:paraId="7D30D02E" w14:textId="1812666D" w:rsidR="00AE6394" w:rsidRPr="001E47B8" w:rsidRDefault="002E6E8D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4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10</w:t>
            </w:r>
          </w:p>
        </w:tc>
        <w:tc>
          <w:tcPr>
            <w:tcW w:w="4394" w:type="dxa"/>
            <w:hideMark/>
          </w:tcPr>
          <w:p w14:paraId="54AF8300" w14:textId="59C41FC9" w:rsidR="00AE6394" w:rsidRPr="001E47B8" w:rsidRDefault="00680D45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نقطة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البداية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للتخفيضات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المجمعة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المستدامة:</w:t>
            </w:r>
          </w:p>
        </w:tc>
        <w:tc>
          <w:tcPr>
            <w:tcW w:w="1215" w:type="dxa"/>
            <w:hideMark/>
          </w:tcPr>
          <w:p w14:paraId="6C416E70" w14:textId="59058D55" w:rsidR="00AE6394" w:rsidRPr="001E47B8" w:rsidRDefault="002E6E8D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4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10</w:t>
            </w:r>
          </w:p>
        </w:tc>
      </w:tr>
      <w:tr w:rsidR="00AE6394" w:rsidRPr="001E47B8" w14:paraId="3F4D210D" w14:textId="77777777" w:rsidTr="00FE2FC8">
        <w:trPr>
          <w:trHeight w:val="276"/>
          <w:jc w:val="center"/>
        </w:trPr>
        <w:tc>
          <w:tcPr>
            <w:tcW w:w="9990" w:type="dxa"/>
            <w:gridSpan w:val="4"/>
            <w:hideMark/>
          </w:tcPr>
          <w:p w14:paraId="4020A455" w14:textId="280BD241" w:rsidR="00AE6394" w:rsidRPr="001E47B8" w:rsidRDefault="00680D45" w:rsidP="00D30E52">
            <w:pPr>
              <w:bidi/>
              <w:jc w:val="left"/>
              <w:rPr>
                <w:bCs/>
                <w:sz w:val="20"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الاستهلاك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المؤهل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للتمويل</w:t>
            </w:r>
          </w:p>
        </w:tc>
      </w:tr>
      <w:tr w:rsidR="00AE6394" w:rsidRPr="001E47B8" w14:paraId="68B3EA6A" w14:textId="77777777" w:rsidTr="00FE2FC8">
        <w:trPr>
          <w:trHeight w:val="276"/>
          <w:jc w:val="center"/>
        </w:trPr>
        <w:tc>
          <w:tcPr>
            <w:tcW w:w="2680" w:type="dxa"/>
            <w:hideMark/>
          </w:tcPr>
          <w:p w14:paraId="0CF9D734" w14:textId="60A0CA94" w:rsidR="00AE6394" w:rsidRPr="001E47B8" w:rsidRDefault="00680D45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الموافق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عليه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بالفعل:</w:t>
            </w:r>
          </w:p>
        </w:tc>
        <w:tc>
          <w:tcPr>
            <w:tcW w:w="1701" w:type="dxa"/>
            <w:hideMark/>
          </w:tcPr>
          <w:p w14:paraId="67C19372" w14:textId="73AABACD" w:rsidR="00AE6394" w:rsidRPr="001E47B8" w:rsidRDefault="002E6E8D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4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10</w:t>
            </w:r>
          </w:p>
        </w:tc>
        <w:tc>
          <w:tcPr>
            <w:tcW w:w="4394" w:type="dxa"/>
            <w:hideMark/>
          </w:tcPr>
          <w:p w14:paraId="0842670A" w14:textId="553A2E96" w:rsidR="00AE6394" w:rsidRPr="001E47B8" w:rsidRDefault="00D30E52" w:rsidP="00AE6394">
            <w:pPr>
              <w:bidi/>
              <w:jc w:val="left"/>
              <w:rPr>
                <w:i/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  <w:lang w:val="en-US"/>
              </w:rPr>
              <w:t>المتبقي</w:t>
            </w:r>
            <w:r w:rsidR="00680D45" w:rsidRPr="001E47B8">
              <w:rPr>
                <w:rFonts w:hint="cs"/>
                <w:sz w:val="20"/>
                <w:rtl/>
                <w:lang w:val="en-US"/>
              </w:rPr>
              <w:t>:</w:t>
            </w:r>
          </w:p>
        </w:tc>
        <w:tc>
          <w:tcPr>
            <w:tcW w:w="1215" w:type="dxa"/>
            <w:hideMark/>
          </w:tcPr>
          <w:p w14:paraId="7677B050" w14:textId="1A859749" w:rsidR="00AE6394" w:rsidRPr="001E47B8" w:rsidRDefault="00AE6394" w:rsidP="00AE6394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lang w:val="en-US"/>
              </w:rPr>
              <w:t>0</w:t>
            </w:r>
            <w:r w:rsidR="00325DFD" w:rsidRPr="001E47B8">
              <w:rPr>
                <w:sz w:val="20"/>
                <w:lang w:val="en-US"/>
              </w:rPr>
              <w:t>.</w:t>
            </w:r>
            <w:r w:rsidRPr="001E47B8">
              <w:rPr>
                <w:sz w:val="20"/>
                <w:lang w:val="en-US"/>
              </w:rPr>
              <w:t>00</w:t>
            </w:r>
          </w:p>
        </w:tc>
      </w:tr>
    </w:tbl>
    <w:p w14:paraId="22DDEF63" w14:textId="77777777" w:rsidR="00AE6394" w:rsidRPr="001E47B8" w:rsidRDefault="00AE6394" w:rsidP="008E3649">
      <w:pPr>
        <w:jc w:val="center"/>
        <w:rPr>
          <w:sz w:val="20"/>
          <w:rtl/>
          <w:lang w:val="en-CA"/>
        </w:rPr>
      </w:pPr>
    </w:p>
    <w:tbl>
      <w:tblPr>
        <w:tblStyle w:val="TableGrid"/>
        <w:bidiVisual/>
        <w:tblW w:w="5342" w:type="pct"/>
        <w:tblInd w:w="-365" w:type="dxa"/>
        <w:tblLook w:val="04A0" w:firstRow="1" w:lastRow="0" w:firstColumn="1" w:lastColumn="0" w:noHBand="0" w:noVBand="1"/>
      </w:tblPr>
      <w:tblGrid>
        <w:gridCol w:w="1779"/>
        <w:gridCol w:w="2655"/>
        <w:gridCol w:w="1459"/>
        <w:gridCol w:w="1459"/>
        <w:gridCol w:w="1459"/>
        <w:gridCol w:w="1179"/>
      </w:tblGrid>
      <w:tr w:rsidR="00D30E52" w:rsidRPr="001E47B8" w14:paraId="22DE360B" w14:textId="77777777" w:rsidTr="002E6E8D">
        <w:trPr>
          <w:trHeight w:val="264"/>
        </w:trPr>
        <w:tc>
          <w:tcPr>
            <w:tcW w:w="2219" w:type="pct"/>
            <w:gridSpan w:val="2"/>
            <w:hideMark/>
          </w:tcPr>
          <w:p w14:paraId="72FACF5D" w14:textId="606A32A4" w:rsidR="00D30E52" w:rsidRPr="001E47B8" w:rsidRDefault="00680D45" w:rsidP="00D30E52">
            <w:pPr>
              <w:bidi/>
              <w:jc w:val="left"/>
              <w:rPr>
                <w:b/>
                <w:sz w:val="20"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(5)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خطة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الأعمال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المعتمدة</w:t>
            </w:r>
          </w:p>
        </w:tc>
        <w:tc>
          <w:tcPr>
            <w:tcW w:w="730" w:type="pct"/>
            <w:vAlign w:val="center"/>
            <w:hideMark/>
          </w:tcPr>
          <w:p w14:paraId="1AF208EA" w14:textId="77777777" w:rsidR="00D30E52" w:rsidRPr="001E47B8" w:rsidRDefault="00D30E52" w:rsidP="00D30E52">
            <w:pPr>
              <w:bidi/>
              <w:jc w:val="center"/>
              <w:rPr>
                <w:b/>
                <w:sz w:val="20"/>
                <w:lang w:val="en-US"/>
              </w:rPr>
            </w:pPr>
            <w:r w:rsidRPr="001E47B8">
              <w:rPr>
                <w:b/>
                <w:sz w:val="20"/>
                <w:lang w:val="en-US"/>
              </w:rPr>
              <w:t>2024</w:t>
            </w:r>
          </w:p>
        </w:tc>
        <w:tc>
          <w:tcPr>
            <w:tcW w:w="730" w:type="pct"/>
            <w:vAlign w:val="center"/>
            <w:hideMark/>
          </w:tcPr>
          <w:p w14:paraId="524CC2A9" w14:textId="77777777" w:rsidR="00D30E52" w:rsidRPr="001E47B8" w:rsidRDefault="00D30E52" w:rsidP="00D30E52">
            <w:pPr>
              <w:bidi/>
              <w:jc w:val="center"/>
              <w:rPr>
                <w:b/>
                <w:sz w:val="20"/>
                <w:lang w:val="en-US"/>
              </w:rPr>
            </w:pPr>
            <w:r w:rsidRPr="001E47B8">
              <w:rPr>
                <w:b/>
                <w:sz w:val="20"/>
                <w:lang w:val="en-US"/>
              </w:rPr>
              <w:t>2025</w:t>
            </w:r>
          </w:p>
        </w:tc>
        <w:tc>
          <w:tcPr>
            <w:tcW w:w="730" w:type="pct"/>
            <w:vAlign w:val="center"/>
            <w:hideMark/>
          </w:tcPr>
          <w:p w14:paraId="65D4BC70" w14:textId="77777777" w:rsidR="00D30E52" w:rsidRPr="001E47B8" w:rsidRDefault="00D30E52" w:rsidP="00D30E52">
            <w:pPr>
              <w:bidi/>
              <w:jc w:val="center"/>
              <w:rPr>
                <w:b/>
                <w:sz w:val="20"/>
                <w:lang w:val="en-US"/>
              </w:rPr>
            </w:pPr>
            <w:r w:rsidRPr="001E47B8">
              <w:rPr>
                <w:b/>
                <w:sz w:val="20"/>
                <w:lang w:val="en-US"/>
              </w:rPr>
              <w:t>2026</w:t>
            </w:r>
          </w:p>
        </w:tc>
        <w:tc>
          <w:tcPr>
            <w:tcW w:w="590" w:type="pct"/>
            <w:vAlign w:val="center"/>
            <w:hideMark/>
          </w:tcPr>
          <w:p w14:paraId="2D4DF5DF" w14:textId="11AC795D" w:rsidR="00D30E52" w:rsidRPr="001E47B8" w:rsidRDefault="00D30E52" w:rsidP="00D30E52">
            <w:pPr>
              <w:bidi/>
              <w:jc w:val="center"/>
              <w:rPr>
                <w:bCs/>
                <w:sz w:val="20"/>
                <w:lang w:val="en-US"/>
              </w:rPr>
            </w:pPr>
            <w:r w:rsidRPr="001E47B8">
              <w:rPr>
                <w:bCs/>
                <w:sz w:val="20"/>
                <w:rtl/>
                <w:lang w:val="en-US"/>
              </w:rPr>
              <w:t>المجموع</w:t>
            </w:r>
          </w:p>
        </w:tc>
      </w:tr>
      <w:tr w:rsidR="006F57A5" w:rsidRPr="001E47B8" w14:paraId="46CEA784" w14:textId="77777777" w:rsidTr="002E6E8D">
        <w:trPr>
          <w:trHeight w:val="187"/>
        </w:trPr>
        <w:tc>
          <w:tcPr>
            <w:tcW w:w="890" w:type="pct"/>
            <w:vMerge w:val="restart"/>
            <w:vAlign w:val="center"/>
            <w:hideMark/>
          </w:tcPr>
          <w:p w14:paraId="41CC0928" w14:textId="6F00B72B" w:rsidR="006F57A5" w:rsidRPr="001E47B8" w:rsidRDefault="006F57A5" w:rsidP="006F57A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rFonts w:hint="cs"/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1329" w:type="pct"/>
            <w:hideMark/>
          </w:tcPr>
          <w:p w14:paraId="4B88101C" w14:textId="0D02597F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إزالة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المواد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المستنفدة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للأوزون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(طن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قدرات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استنفاد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الأوزون)</w:t>
            </w:r>
          </w:p>
        </w:tc>
        <w:tc>
          <w:tcPr>
            <w:tcW w:w="730" w:type="pct"/>
          </w:tcPr>
          <w:p w14:paraId="3DDECE13" w14:textId="13DDB158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0.60</w:t>
            </w:r>
          </w:p>
        </w:tc>
        <w:tc>
          <w:tcPr>
            <w:tcW w:w="730" w:type="pct"/>
          </w:tcPr>
          <w:p w14:paraId="279488D1" w14:textId="1E871C01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lang w:val="en-US"/>
              </w:rPr>
              <w:t>0.00</w:t>
            </w:r>
          </w:p>
        </w:tc>
        <w:tc>
          <w:tcPr>
            <w:tcW w:w="730" w:type="pct"/>
          </w:tcPr>
          <w:p w14:paraId="08519292" w14:textId="7336561E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0.00</w:t>
            </w:r>
          </w:p>
        </w:tc>
        <w:tc>
          <w:tcPr>
            <w:tcW w:w="590" w:type="pct"/>
          </w:tcPr>
          <w:p w14:paraId="3C7099F2" w14:textId="471F982C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0.60</w:t>
            </w:r>
          </w:p>
        </w:tc>
      </w:tr>
      <w:tr w:rsidR="006F57A5" w:rsidRPr="001E47B8" w14:paraId="7AA12AEE" w14:textId="77777777" w:rsidTr="002E6E8D">
        <w:trPr>
          <w:trHeight w:val="55"/>
        </w:trPr>
        <w:tc>
          <w:tcPr>
            <w:tcW w:w="890" w:type="pct"/>
            <w:vMerge/>
            <w:vAlign w:val="center"/>
            <w:hideMark/>
          </w:tcPr>
          <w:p w14:paraId="00FD3B30" w14:textId="77777777" w:rsidR="006F57A5" w:rsidRPr="001E47B8" w:rsidRDefault="006F57A5" w:rsidP="006F57A5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329" w:type="pct"/>
            <w:hideMark/>
          </w:tcPr>
          <w:p w14:paraId="0DD457D0" w14:textId="7D0718B6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التمويل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(دولار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أمريكي)</w:t>
            </w:r>
          </w:p>
        </w:tc>
        <w:tc>
          <w:tcPr>
            <w:tcW w:w="730" w:type="pct"/>
          </w:tcPr>
          <w:p w14:paraId="263982F5" w14:textId="36297C41" w:rsidR="006F57A5" w:rsidRPr="001E47B8" w:rsidRDefault="006F57A5" w:rsidP="006F57A5">
            <w:pPr>
              <w:bidi/>
              <w:jc w:val="left"/>
              <w:rPr>
                <w:sz w:val="20"/>
                <w:rtl/>
                <w:lang w:val="en-US"/>
              </w:rPr>
            </w:pPr>
            <w:r w:rsidRPr="001E47B8">
              <w:rPr>
                <w:sz w:val="20"/>
              </w:rPr>
              <w:t>211,310</w:t>
            </w:r>
            <w:r w:rsidRPr="001E47B8">
              <w:rPr>
                <w:rFonts w:hint="cs"/>
                <w:sz w:val="20"/>
                <w:rtl/>
              </w:rPr>
              <w:t>*</w:t>
            </w:r>
          </w:p>
        </w:tc>
        <w:tc>
          <w:tcPr>
            <w:tcW w:w="730" w:type="pct"/>
          </w:tcPr>
          <w:p w14:paraId="0761BF6C" w14:textId="77777777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lang w:val="en-US"/>
              </w:rPr>
              <w:t>0</w:t>
            </w:r>
          </w:p>
        </w:tc>
        <w:tc>
          <w:tcPr>
            <w:tcW w:w="730" w:type="pct"/>
          </w:tcPr>
          <w:p w14:paraId="4BF935DD" w14:textId="7515EF9C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0</w:t>
            </w:r>
          </w:p>
        </w:tc>
        <w:tc>
          <w:tcPr>
            <w:tcW w:w="590" w:type="pct"/>
          </w:tcPr>
          <w:p w14:paraId="32943425" w14:textId="27BAB37F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211,310</w:t>
            </w:r>
            <w:r w:rsidRPr="001E47B8">
              <w:rPr>
                <w:rFonts w:hint="cs"/>
                <w:sz w:val="20"/>
                <w:rtl/>
              </w:rPr>
              <w:t>*</w:t>
            </w:r>
          </w:p>
        </w:tc>
      </w:tr>
      <w:tr w:rsidR="006F57A5" w:rsidRPr="001E47B8" w14:paraId="6362195C" w14:textId="77777777" w:rsidTr="006F57A5">
        <w:trPr>
          <w:trHeight w:val="264"/>
        </w:trPr>
        <w:tc>
          <w:tcPr>
            <w:tcW w:w="890" w:type="pct"/>
            <w:vMerge w:val="restart"/>
            <w:vAlign w:val="center"/>
          </w:tcPr>
          <w:p w14:paraId="13F8F535" w14:textId="516F77E4" w:rsidR="006F57A5" w:rsidRPr="001E47B8" w:rsidRDefault="006F57A5" w:rsidP="006F57A5">
            <w:pPr>
              <w:bidi/>
              <w:jc w:val="center"/>
              <w:rPr>
                <w:sz w:val="20"/>
                <w:lang w:val="en-US"/>
              </w:rPr>
            </w:pPr>
            <w:r w:rsidRPr="001E47B8">
              <w:rPr>
                <w:rFonts w:hint="cs"/>
                <w:sz w:val="20"/>
                <w:rtl/>
                <w:lang w:val="en-US"/>
              </w:rPr>
              <w:t>اليونيدو</w:t>
            </w:r>
          </w:p>
        </w:tc>
        <w:tc>
          <w:tcPr>
            <w:tcW w:w="1329" w:type="pct"/>
            <w:hideMark/>
          </w:tcPr>
          <w:p w14:paraId="50E3B8C3" w14:textId="19D1F33A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إزالة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المواد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المستنفدة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للأوزون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(طن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قدرات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استنفاد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الأوزون)</w:t>
            </w:r>
          </w:p>
        </w:tc>
        <w:tc>
          <w:tcPr>
            <w:tcW w:w="730" w:type="pct"/>
          </w:tcPr>
          <w:p w14:paraId="4B33E7C2" w14:textId="69F71391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0.42</w:t>
            </w:r>
          </w:p>
        </w:tc>
        <w:tc>
          <w:tcPr>
            <w:tcW w:w="730" w:type="pct"/>
          </w:tcPr>
          <w:p w14:paraId="214ECBEE" w14:textId="672529A4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lang w:val="en-US"/>
              </w:rPr>
              <w:t>0.00</w:t>
            </w:r>
          </w:p>
        </w:tc>
        <w:tc>
          <w:tcPr>
            <w:tcW w:w="730" w:type="pct"/>
          </w:tcPr>
          <w:p w14:paraId="66F223C1" w14:textId="0C3557EE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0.00</w:t>
            </w:r>
          </w:p>
        </w:tc>
        <w:tc>
          <w:tcPr>
            <w:tcW w:w="590" w:type="pct"/>
          </w:tcPr>
          <w:p w14:paraId="72528917" w14:textId="094285A6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0.42</w:t>
            </w:r>
          </w:p>
        </w:tc>
      </w:tr>
      <w:tr w:rsidR="006F57A5" w:rsidRPr="001E47B8" w14:paraId="54F984FF" w14:textId="77777777" w:rsidTr="002E6E8D">
        <w:trPr>
          <w:trHeight w:val="264"/>
        </w:trPr>
        <w:tc>
          <w:tcPr>
            <w:tcW w:w="890" w:type="pct"/>
            <w:vMerge/>
            <w:vAlign w:val="center"/>
            <w:hideMark/>
          </w:tcPr>
          <w:p w14:paraId="4573CEBD" w14:textId="77777777" w:rsidR="006F57A5" w:rsidRPr="001E47B8" w:rsidRDefault="006F57A5" w:rsidP="006F57A5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329" w:type="pct"/>
            <w:hideMark/>
          </w:tcPr>
          <w:p w14:paraId="06CF0D38" w14:textId="6630CCD1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rtl/>
                <w:lang w:val="en-US"/>
              </w:rPr>
              <w:t>التمويل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(دولار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أمريكي)</w:t>
            </w:r>
          </w:p>
        </w:tc>
        <w:tc>
          <w:tcPr>
            <w:tcW w:w="730" w:type="pct"/>
          </w:tcPr>
          <w:p w14:paraId="503AC7AD" w14:textId="76F29549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122,570</w:t>
            </w:r>
            <w:r w:rsidRPr="001E47B8">
              <w:rPr>
                <w:rFonts w:hint="cs"/>
                <w:sz w:val="20"/>
                <w:rtl/>
              </w:rPr>
              <w:t>*</w:t>
            </w:r>
          </w:p>
        </w:tc>
        <w:tc>
          <w:tcPr>
            <w:tcW w:w="730" w:type="pct"/>
          </w:tcPr>
          <w:p w14:paraId="7A0B29BC" w14:textId="77777777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  <w:lang w:val="en-US"/>
              </w:rPr>
              <w:t>0</w:t>
            </w:r>
          </w:p>
        </w:tc>
        <w:tc>
          <w:tcPr>
            <w:tcW w:w="730" w:type="pct"/>
          </w:tcPr>
          <w:p w14:paraId="194D1519" w14:textId="6A923AA2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0</w:t>
            </w:r>
          </w:p>
        </w:tc>
        <w:tc>
          <w:tcPr>
            <w:tcW w:w="590" w:type="pct"/>
          </w:tcPr>
          <w:p w14:paraId="3D2F270A" w14:textId="43D9A84A" w:rsidR="006F57A5" w:rsidRPr="001E47B8" w:rsidRDefault="006F57A5" w:rsidP="006F57A5">
            <w:pPr>
              <w:bidi/>
              <w:jc w:val="left"/>
              <w:rPr>
                <w:sz w:val="20"/>
                <w:lang w:val="en-US"/>
              </w:rPr>
            </w:pPr>
            <w:r w:rsidRPr="001E47B8">
              <w:rPr>
                <w:sz w:val="20"/>
              </w:rPr>
              <w:t>122,570</w:t>
            </w:r>
            <w:r w:rsidRPr="001E47B8">
              <w:rPr>
                <w:rFonts w:hint="cs"/>
                <w:sz w:val="20"/>
                <w:rtl/>
              </w:rPr>
              <w:t>*</w:t>
            </w:r>
          </w:p>
        </w:tc>
      </w:tr>
    </w:tbl>
    <w:p w14:paraId="50E89D3E" w14:textId="5EB8009F" w:rsidR="00A204E7" w:rsidRPr="001E47B8" w:rsidRDefault="002E6E8D" w:rsidP="002E6E8D">
      <w:pPr>
        <w:bidi/>
        <w:ind w:left="-360"/>
        <w:rPr>
          <w:sz w:val="20"/>
        </w:rPr>
      </w:pPr>
      <w:r w:rsidRPr="001E47B8">
        <w:rPr>
          <w:sz w:val="20"/>
          <w:rtl/>
        </w:rPr>
        <w:t>*بما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في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ذلك</w:t>
      </w:r>
      <w:r w:rsidR="00B01ECA">
        <w:rPr>
          <w:sz w:val="20"/>
          <w:rtl/>
        </w:rPr>
        <w:t xml:space="preserve"> </w:t>
      </w:r>
      <w:r w:rsidR="000510DE">
        <w:rPr>
          <w:sz w:val="20"/>
        </w:rPr>
        <w:t>79,100</w:t>
      </w:r>
      <w:r w:rsidRPr="001E47B8">
        <w:rPr>
          <w:sz w:val="20"/>
          <w:rtl/>
        </w:rPr>
        <w:t>دولار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أمريكي</w:t>
      </w:r>
      <w:r w:rsidR="00B01ECA">
        <w:rPr>
          <w:sz w:val="20"/>
          <w:rtl/>
        </w:rPr>
        <w:t xml:space="preserve"> </w:t>
      </w:r>
      <w:r w:rsidR="006F57A5" w:rsidRPr="001E47B8">
        <w:rPr>
          <w:sz w:val="20"/>
          <w:rtl/>
        </w:rPr>
        <w:t>لليونيب</w:t>
      </w:r>
      <w:r w:rsidR="00B01ECA">
        <w:rPr>
          <w:sz w:val="20"/>
          <w:rtl/>
        </w:rPr>
        <w:t xml:space="preserve"> </w:t>
      </w:r>
      <w:r w:rsidR="000510DE">
        <w:rPr>
          <w:sz w:val="20"/>
        </w:rPr>
        <w:t>32,100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دولار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أمريكي</w:t>
      </w:r>
      <w:r w:rsidR="00B01ECA">
        <w:rPr>
          <w:sz w:val="20"/>
          <w:rtl/>
        </w:rPr>
        <w:t xml:space="preserve"> </w:t>
      </w:r>
      <w:r w:rsidR="006F57A5" w:rsidRPr="001E47B8">
        <w:rPr>
          <w:sz w:val="20"/>
          <w:rtl/>
        </w:rPr>
        <w:t>لليونيدو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للأنشطة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الإضافية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للحفاظ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على</w:t>
      </w:r>
      <w:r w:rsidR="00B01ECA">
        <w:rPr>
          <w:sz w:val="20"/>
          <w:rtl/>
        </w:rPr>
        <w:t xml:space="preserve"> </w:t>
      </w:r>
      <w:r w:rsidR="00C10DB4" w:rsidRPr="001E47B8">
        <w:rPr>
          <w:sz w:val="20"/>
          <w:rtl/>
        </w:rPr>
        <w:t>كفاءة</w:t>
      </w:r>
      <w:r w:rsidR="00B01ECA">
        <w:rPr>
          <w:sz w:val="20"/>
          <w:rtl/>
        </w:rPr>
        <w:t xml:space="preserve"> </w:t>
      </w:r>
      <w:r w:rsidR="00C10DB4" w:rsidRPr="001E47B8">
        <w:rPr>
          <w:sz w:val="20"/>
          <w:rtl/>
        </w:rPr>
        <w:t>استخدام</w:t>
      </w:r>
      <w:r w:rsidR="00B01ECA">
        <w:rPr>
          <w:sz w:val="20"/>
          <w:rtl/>
        </w:rPr>
        <w:t xml:space="preserve"> </w:t>
      </w:r>
      <w:r w:rsidR="00C10DB4" w:rsidRPr="001E47B8">
        <w:rPr>
          <w:sz w:val="20"/>
          <w:rtl/>
        </w:rPr>
        <w:t>الطاقة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(</w:t>
      </w:r>
      <w:r w:rsidR="006F57A5" w:rsidRPr="001E47B8">
        <w:rPr>
          <w:rFonts w:hint="cs"/>
          <w:sz w:val="20"/>
          <w:rtl/>
        </w:rPr>
        <w:t>المقرر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89/6)</w:t>
      </w:r>
    </w:p>
    <w:p w14:paraId="456D92A8" w14:textId="77777777" w:rsidR="004558FA" w:rsidRPr="001E47B8" w:rsidRDefault="004558FA" w:rsidP="004558FA">
      <w:pPr>
        <w:bidi/>
        <w:ind w:left="-360"/>
        <w:rPr>
          <w:sz w:val="20"/>
        </w:rPr>
      </w:pPr>
    </w:p>
    <w:tbl>
      <w:tblPr>
        <w:tblStyle w:val="TableGrid"/>
        <w:bidiVisual/>
        <w:tblW w:w="9975" w:type="dxa"/>
        <w:tblInd w:w="-38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336"/>
        <w:gridCol w:w="852"/>
        <w:gridCol w:w="1276"/>
        <w:gridCol w:w="851"/>
        <w:gridCol w:w="708"/>
        <w:gridCol w:w="851"/>
        <w:gridCol w:w="709"/>
        <w:gridCol w:w="850"/>
        <w:gridCol w:w="750"/>
        <w:gridCol w:w="720"/>
        <w:gridCol w:w="1072"/>
      </w:tblGrid>
      <w:tr w:rsidR="004558FA" w:rsidRPr="001E47B8" w14:paraId="35EB6C2F" w14:textId="77777777" w:rsidTr="006F57A5">
        <w:trPr>
          <w:trHeight w:val="291"/>
        </w:trPr>
        <w:tc>
          <w:tcPr>
            <w:tcW w:w="34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D72926" w14:textId="75374A72" w:rsidR="004558FA" w:rsidRPr="001E47B8" w:rsidRDefault="00680D45" w:rsidP="004558FA">
            <w:pPr>
              <w:bidi/>
              <w:spacing w:afterLines="20" w:after="48"/>
              <w:ind w:left="38"/>
              <w:jc w:val="left"/>
              <w:rPr>
                <w:b/>
                <w:sz w:val="20"/>
              </w:rPr>
            </w:pPr>
            <w:r w:rsidRPr="001E47B8">
              <w:rPr>
                <w:bCs/>
                <w:sz w:val="20"/>
                <w:rtl/>
                <w:lang w:val="en-US"/>
              </w:rPr>
              <w:t>(6)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بيانات</w:t>
            </w:r>
            <w:r w:rsidR="00B01ECA">
              <w:rPr>
                <w:bCs/>
                <w:sz w:val="20"/>
                <w:rtl/>
                <w:lang w:val="en-US"/>
              </w:rPr>
              <w:t xml:space="preserve"> </w:t>
            </w:r>
            <w:r w:rsidRPr="001E47B8">
              <w:rPr>
                <w:bCs/>
                <w:sz w:val="20"/>
                <w:rtl/>
                <w:lang w:val="en-US"/>
              </w:rPr>
              <w:t>المشروع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5283F9" w14:textId="77777777" w:rsidR="004558FA" w:rsidRPr="001E47B8" w:rsidRDefault="004558FA" w:rsidP="004558FA">
            <w:pPr>
              <w:bidi/>
              <w:spacing w:afterLines="20" w:after="48"/>
              <w:ind w:left="38"/>
              <w:jc w:val="center"/>
              <w:rPr>
                <w:b/>
                <w:sz w:val="20"/>
              </w:rPr>
            </w:pPr>
            <w:r w:rsidRPr="001E47B8">
              <w:rPr>
                <w:b/>
                <w:sz w:val="20"/>
              </w:rPr>
              <w:t>2020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9DDA3F" w14:textId="77777777" w:rsidR="004558FA" w:rsidRPr="001E47B8" w:rsidRDefault="004558FA" w:rsidP="004558FA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1E47B8">
              <w:rPr>
                <w:b/>
                <w:sz w:val="20"/>
              </w:rPr>
              <w:t>2021-2023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CA8738" w14:textId="0080D6B1" w:rsidR="004558FA" w:rsidRPr="001E47B8" w:rsidRDefault="004558FA" w:rsidP="004558FA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1E47B8">
              <w:rPr>
                <w:b/>
                <w:sz w:val="20"/>
              </w:rPr>
              <w:t>2024</w:t>
            </w:r>
            <w:r w:rsidR="00680D45" w:rsidRPr="001E47B8">
              <w:rPr>
                <w:rFonts w:hint="cs"/>
                <w:b/>
                <w:sz w:val="20"/>
                <w:rtl/>
              </w:rPr>
              <w:t>*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B22B22" w14:textId="77777777" w:rsidR="004558FA" w:rsidRPr="001E47B8" w:rsidRDefault="004558FA" w:rsidP="004558FA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1E47B8">
              <w:rPr>
                <w:b/>
                <w:sz w:val="20"/>
              </w:rPr>
              <w:t>2025-2026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2DB59A" w14:textId="77777777" w:rsidR="004558FA" w:rsidRPr="001E47B8" w:rsidRDefault="004558FA" w:rsidP="004558FA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1E47B8">
              <w:rPr>
                <w:b/>
                <w:sz w:val="20"/>
              </w:rPr>
              <w:t>2027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CD79F" w14:textId="06568CD1" w:rsidR="004558FA" w:rsidRPr="001E47B8" w:rsidRDefault="00680D45" w:rsidP="004558FA">
            <w:pPr>
              <w:bidi/>
              <w:spacing w:afterLines="20" w:after="48"/>
              <w:jc w:val="center"/>
              <w:rPr>
                <w:bCs/>
                <w:sz w:val="20"/>
              </w:rPr>
            </w:pPr>
            <w:r w:rsidRPr="001E47B8">
              <w:rPr>
                <w:rFonts w:hint="cs"/>
                <w:bCs/>
                <w:sz w:val="20"/>
                <w:rtl/>
              </w:rPr>
              <w:t>2028-2029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8C035" w14:textId="77777777" w:rsidR="004558FA" w:rsidRPr="001E47B8" w:rsidRDefault="004558FA" w:rsidP="004558FA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1E47B8">
              <w:rPr>
                <w:b/>
                <w:sz w:val="20"/>
              </w:rPr>
              <w:t>2030</w:t>
            </w:r>
          </w:p>
        </w:tc>
        <w:tc>
          <w:tcPr>
            <w:tcW w:w="1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C29C1B" w14:textId="0BD1640F" w:rsidR="004558FA" w:rsidRPr="001E47B8" w:rsidRDefault="004558FA" w:rsidP="003F65A3">
            <w:pPr>
              <w:spacing w:afterLines="20" w:after="48"/>
              <w:jc w:val="center"/>
              <w:rPr>
                <w:bCs/>
                <w:sz w:val="20"/>
                <w:rtl/>
              </w:rPr>
            </w:pPr>
            <w:r w:rsidRPr="001E47B8">
              <w:rPr>
                <w:rFonts w:hint="cs"/>
                <w:bCs/>
                <w:sz w:val="20"/>
                <w:rtl/>
              </w:rPr>
              <w:t>المجموع</w:t>
            </w:r>
          </w:p>
        </w:tc>
      </w:tr>
      <w:tr w:rsidR="00680D45" w:rsidRPr="001E47B8" w14:paraId="29C8C2DA" w14:textId="77777777" w:rsidTr="006F57A5">
        <w:trPr>
          <w:trHeight w:val="241"/>
        </w:trPr>
        <w:tc>
          <w:tcPr>
            <w:tcW w:w="34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A21FA4" w14:textId="042431B1" w:rsidR="00680D45" w:rsidRPr="001E47B8" w:rsidRDefault="00680D45" w:rsidP="00680D45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20"/>
                <w:rtl/>
                <w:lang w:val="en-US"/>
              </w:rPr>
              <w:t>حدود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الاستهلاك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بموجب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بروتوكول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مونتريال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(طن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قدرات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استنفاد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الأوزون)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4A4E1" w14:textId="27DAE0A8" w:rsidR="00680D45" w:rsidRPr="001E47B8" w:rsidRDefault="00680D45" w:rsidP="00680D45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20"/>
              </w:rPr>
              <w:t>2.67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61E75" w14:textId="1EA94FDC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2.67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B5CBA" w14:textId="46FAEDD8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2.67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10678" w14:textId="01938133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1D43A" w14:textId="59E169C6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1.33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79C79" w14:textId="206040BC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1.33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A9AE9" w14:textId="473FE5F6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0.00</w:t>
            </w:r>
          </w:p>
        </w:tc>
        <w:tc>
          <w:tcPr>
            <w:tcW w:w="1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F5A506" w14:textId="515E1EA3" w:rsidR="00680D45" w:rsidRPr="001E47B8" w:rsidRDefault="00680D45" w:rsidP="00680D45">
            <w:pPr>
              <w:spacing w:after="60"/>
              <w:jc w:val="righ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غير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متاح</w:t>
            </w:r>
          </w:p>
        </w:tc>
      </w:tr>
      <w:tr w:rsidR="00680D45" w:rsidRPr="001E47B8" w14:paraId="6C62A963" w14:textId="77777777" w:rsidTr="006F57A5">
        <w:trPr>
          <w:trHeight w:val="278"/>
        </w:trPr>
        <w:tc>
          <w:tcPr>
            <w:tcW w:w="34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E7FFB6" w14:textId="5C3D5E7F" w:rsidR="00680D45" w:rsidRPr="001E47B8" w:rsidRDefault="00680D45" w:rsidP="00680D45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20"/>
                <w:rtl/>
                <w:lang w:val="en-US"/>
              </w:rPr>
              <w:t>الحد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الأقصى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المسموح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به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للاستهلاك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(طن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من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قدرات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استنفاد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الأوزون)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9ACC8" w14:textId="54BB143C" w:rsidR="00680D45" w:rsidRPr="001E47B8" w:rsidRDefault="00680D45" w:rsidP="00680D45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20"/>
              </w:rPr>
              <w:t>2.67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628F5" w14:textId="44D25DC7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2.00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E109A" w14:textId="0A16A937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2.00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FC4C0" w14:textId="4DD8781A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BEDAA" w14:textId="6615062B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1.33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96C87" w14:textId="792EBC1D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1.33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51B62" w14:textId="6FB2E501" w:rsidR="00680D45" w:rsidRPr="001E47B8" w:rsidRDefault="00680D45" w:rsidP="00680D45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</w:rPr>
              <w:t>0.00</w:t>
            </w:r>
          </w:p>
        </w:tc>
        <w:tc>
          <w:tcPr>
            <w:tcW w:w="10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285C1E" w14:textId="0EAD88E4" w:rsidR="00680D45" w:rsidRPr="001E47B8" w:rsidRDefault="00680D45" w:rsidP="00680D45">
            <w:pPr>
              <w:spacing w:after="60"/>
              <w:jc w:val="righ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غير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متاح</w:t>
            </w:r>
          </w:p>
        </w:tc>
      </w:tr>
      <w:tr w:rsidR="009822DD" w:rsidRPr="001E47B8" w14:paraId="19173E95" w14:textId="77777777" w:rsidTr="006F57A5">
        <w:trPr>
          <w:trHeight w:val="241"/>
        </w:trPr>
        <w:tc>
          <w:tcPr>
            <w:tcW w:w="1336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278A" w14:textId="49842412" w:rsidR="009822DD" w:rsidRPr="001E47B8" w:rsidRDefault="00680D45" w:rsidP="009822DD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19"/>
                <w:szCs w:val="19"/>
                <w:rtl/>
                <w:lang w:val="en-US"/>
              </w:rPr>
              <w:t>التمويل</w:t>
            </w:r>
            <w:r w:rsidR="00B01ECA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الموافق</w:t>
            </w:r>
            <w:r w:rsidR="00B01ECA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عليه</w:t>
            </w:r>
            <w:r w:rsidR="00B01ECA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من</w:t>
            </w:r>
            <w:r w:rsidR="00B01ECA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حيث</w:t>
            </w:r>
            <w:r w:rsidR="00B01ECA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المبدأ</w:t>
            </w:r>
            <w:r w:rsidR="00B01ECA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(دولار</w:t>
            </w:r>
            <w:r w:rsidR="00B01ECA">
              <w:rPr>
                <w:sz w:val="19"/>
                <w:szCs w:val="19"/>
                <w:rtl/>
                <w:lang w:val="en-US"/>
              </w:rPr>
              <w:t xml:space="preserve"> </w:t>
            </w:r>
            <w:r w:rsidRPr="001E47B8">
              <w:rPr>
                <w:sz w:val="19"/>
                <w:szCs w:val="19"/>
                <w:rtl/>
                <w:lang w:val="en-US"/>
              </w:rPr>
              <w:t>أمريكي)</w:t>
            </w:r>
          </w:p>
        </w:tc>
        <w:tc>
          <w:tcPr>
            <w:tcW w:w="852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9441" w14:textId="16AADCFF" w:rsidR="009822DD" w:rsidRPr="001E47B8" w:rsidRDefault="009822DD" w:rsidP="009822DD">
            <w:pPr>
              <w:bidi/>
              <w:spacing w:after="60"/>
              <w:ind w:left="38"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</w:t>
            </w:r>
            <w:r w:rsidR="006F57A5" w:rsidRPr="001E47B8">
              <w:rPr>
                <w:rFonts w:hint="cs"/>
                <w:sz w:val="20"/>
                <w:rtl/>
              </w:rPr>
              <w:t>يونيب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A4126" w14:textId="63338B85" w:rsidR="009822DD" w:rsidRPr="001E47B8" w:rsidRDefault="009822DD" w:rsidP="009822DD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5036" w14:textId="77777777" w:rsidR="009822DD" w:rsidRPr="001E47B8" w:rsidRDefault="009822DD" w:rsidP="009822DD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90,000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CF68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8D91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217,000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DAC8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DBBB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83,000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9429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D337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60,000</w:t>
            </w:r>
          </w:p>
        </w:tc>
        <w:tc>
          <w:tcPr>
            <w:tcW w:w="107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DB85" w14:textId="77777777" w:rsidR="009822DD" w:rsidRPr="001E47B8" w:rsidRDefault="009822DD" w:rsidP="009822DD">
            <w:pPr>
              <w:spacing w:after="60"/>
              <w:jc w:val="righ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450,000</w:t>
            </w:r>
          </w:p>
        </w:tc>
      </w:tr>
      <w:tr w:rsidR="009822DD" w:rsidRPr="001E47B8" w14:paraId="38CE28FB" w14:textId="77777777" w:rsidTr="006F57A5">
        <w:trPr>
          <w:trHeight w:val="50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95A0" w14:textId="77777777" w:rsidR="009822DD" w:rsidRPr="001E47B8" w:rsidRDefault="009822DD" w:rsidP="009822DD">
            <w:pPr>
              <w:bidi/>
              <w:spacing w:after="60"/>
              <w:ind w:left="38"/>
              <w:rPr>
                <w:sz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D724" w14:textId="77777777" w:rsidR="009822DD" w:rsidRPr="001E47B8" w:rsidRDefault="009822DD" w:rsidP="009822DD">
            <w:pPr>
              <w:bidi/>
              <w:spacing w:after="60"/>
              <w:ind w:left="38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6CE1" w14:textId="7AF34D7E" w:rsidR="009822DD" w:rsidRPr="001E47B8" w:rsidRDefault="009822DD" w:rsidP="009822DD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9D53" w14:textId="77777777" w:rsidR="009822DD" w:rsidRPr="001E47B8" w:rsidRDefault="009822DD" w:rsidP="009822DD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11,700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4BB9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D87E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28,210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1CE8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E6E4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10,790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A759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D819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7,800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1DF5" w14:textId="77777777" w:rsidR="009822DD" w:rsidRPr="001E47B8" w:rsidRDefault="009822DD" w:rsidP="009822DD">
            <w:pPr>
              <w:spacing w:after="60"/>
              <w:jc w:val="righ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58,500</w:t>
            </w:r>
          </w:p>
        </w:tc>
      </w:tr>
      <w:tr w:rsidR="009822DD" w:rsidRPr="001E47B8" w14:paraId="61E64852" w14:textId="77777777" w:rsidTr="006F57A5">
        <w:trPr>
          <w:trHeight w:val="144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6EB04" w14:textId="77777777" w:rsidR="009822DD" w:rsidRPr="001E47B8" w:rsidRDefault="009822DD" w:rsidP="009822DD">
            <w:pPr>
              <w:bidi/>
              <w:spacing w:after="60"/>
              <w:ind w:left="38"/>
              <w:rPr>
                <w:sz w:val="20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DD62" w14:textId="741EF679" w:rsidR="009822DD" w:rsidRPr="001E47B8" w:rsidRDefault="009822DD" w:rsidP="009822DD">
            <w:pPr>
              <w:bidi/>
              <w:spacing w:after="60"/>
              <w:ind w:left="38"/>
              <w:jc w:val="center"/>
              <w:rPr>
                <w:caps/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</w:t>
            </w:r>
            <w:r w:rsidR="006F57A5" w:rsidRPr="001E47B8">
              <w:rPr>
                <w:rFonts w:hint="cs"/>
                <w:sz w:val="20"/>
                <w:rtl/>
              </w:rPr>
              <w:t>يونيدو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C5C6" w14:textId="4AC314F3" w:rsidR="009822DD" w:rsidRPr="001E47B8" w:rsidRDefault="009822DD" w:rsidP="009822DD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4095" w14:textId="77777777" w:rsidR="009822DD" w:rsidRPr="001E47B8" w:rsidRDefault="009822DD" w:rsidP="009822DD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70,000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4D26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8D69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83,000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D07B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E8A1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17,000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628C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6AA7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61AE" w14:textId="77777777" w:rsidR="009822DD" w:rsidRPr="001E47B8" w:rsidRDefault="009822DD" w:rsidP="009822DD">
            <w:pPr>
              <w:spacing w:after="60"/>
              <w:jc w:val="righ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170,000</w:t>
            </w:r>
          </w:p>
        </w:tc>
      </w:tr>
      <w:tr w:rsidR="009822DD" w:rsidRPr="001E47B8" w14:paraId="344E172B" w14:textId="77777777" w:rsidTr="006F57A5">
        <w:trPr>
          <w:trHeight w:val="135"/>
        </w:trPr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5225" w14:textId="77777777" w:rsidR="009822DD" w:rsidRPr="001E47B8" w:rsidRDefault="009822DD" w:rsidP="009822DD">
            <w:pPr>
              <w:bidi/>
              <w:spacing w:after="60"/>
              <w:ind w:left="38"/>
              <w:rPr>
                <w:sz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45E9" w14:textId="77777777" w:rsidR="009822DD" w:rsidRPr="001E47B8" w:rsidRDefault="009822DD" w:rsidP="009822DD">
            <w:pPr>
              <w:bidi/>
              <w:spacing w:after="60"/>
              <w:ind w:left="38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BC7C6" w14:textId="71795302" w:rsidR="009822DD" w:rsidRPr="001E47B8" w:rsidRDefault="009822DD" w:rsidP="009822DD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BF63" w14:textId="77777777" w:rsidR="009822DD" w:rsidRPr="001E47B8" w:rsidRDefault="009822DD" w:rsidP="009822DD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6,300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053E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F1EB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7,470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867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D4EC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1,530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4529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3786" w14:textId="77777777" w:rsidR="009822DD" w:rsidRPr="001E47B8" w:rsidRDefault="009822DD" w:rsidP="009822DD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CC72" w14:textId="77777777" w:rsidR="009822DD" w:rsidRPr="001E47B8" w:rsidRDefault="009822DD" w:rsidP="009822DD">
            <w:pPr>
              <w:spacing w:after="60"/>
              <w:jc w:val="righ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15,300</w:t>
            </w:r>
          </w:p>
        </w:tc>
      </w:tr>
      <w:tr w:rsidR="006F57A5" w:rsidRPr="001E47B8" w14:paraId="2819BB19" w14:textId="77777777" w:rsidTr="006F57A5">
        <w:trPr>
          <w:trHeight w:val="109"/>
        </w:trPr>
        <w:tc>
          <w:tcPr>
            <w:tcW w:w="21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99B9" w14:textId="5664305C" w:rsidR="006F57A5" w:rsidRPr="001E47B8" w:rsidRDefault="006F57A5" w:rsidP="006F57A5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sz w:val="20"/>
                <w:rtl/>
                <w:lang w:val="en-US"/>
              </w:rPr>
              <w:t>الأموال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التي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وافقت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عليها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اللجنة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التنفيذية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(دولار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أمريكي)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2487" w14:textId="0354EB6C" w:rsidR="006F57A5" w:rsidRPr="001E47B8" w:rsidRDefault="006F57A5" w:rsidP="006F57A5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0C1C" w14:textId="77777777" w:rsidR="006F57A5" w:rsidRPr="001E47B8" w:rsidRDefault="006F57A5" w:rsidP="006F57A5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160,000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696E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AA4E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4A3A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6F61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D40D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BB35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BAD7" w14:textId="77777777" w:rsidR="006F57A5" w:rsidRPr="001E47B8" w:rsidRDefault="006F57A5" w:rsidP="006F57A5">
            <w:pPr>
              <w:spacing w:after="60"/>
              <w:jc w:val="righ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160,000</w:t>
            </w:r>
          </w:p>
        </w:tc>
      </w:tr>
      <w:tr w:rsidR="006F57A5" w:rsidRPr="001E47B8" w14:paraId="271661BE" w14:textId="77777777" w:rsidTr="006F57A5">
        <w:trPr>
          <w:trHeight w:val="86"/>
        </w:trPr>
        <w:tc>
          <w:tcPr>
            <w:tcW w:w="2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849F" w14:textId="77777777" w:rsidR="006F57A5" w:rsidRPr="001E47B8" w:rsidRDefault="006F57A5" w:rsidP="006F57A5">
            <w:pPr>
              <w:bidi/>
              <w:spacing w:after="60"/>
              <w:ind w:left="38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BC018" w14:textId="623296BB" w:rsidR="006F57A5" w:rsidRPr="001E47B8" w:rsidRDefault="006F57A5" w:rsidP="006F57A5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4E22" w14:textId="77777777" w:rsidR="006F57A5" w:rsidRPr="001E47B8" w:rsidRDefault="006F57A5" w:rsidP="006F57A5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18,000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3A07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09EA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3B04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B63B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F4F7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6134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C794" w14:textId="77777777" w:rsidR="006F57A5" w:rsidRPr="001E47B8" w:rsidRDefault="006F57A5" w:rsidP="006F57A5">
            <w:pPr>
              <w:spacing w:after="60"/>
              <w:jc w:val="righ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18,000</w:t>
            </w:r>
          </w:p>
        </w:tc>
      </w:tr>
      <w:tr w:rsidR="006F57A5" w:rsidRPr="001E47B8" w14:paraId="5C5BFEFF" w14:textId="77777777" w:rsidTr="006F57A5">
        <w:trPr>
          <w:trHeight w:val="371"/>
        </w:trPr>
        <w:tc>
          <w:tcPr>
            <w:tcW w:w="21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7BDC" w14:textId="5F301D55" w:rsidR="006F57A5" w:rsidRPr="001E47B8" w:rsidRDefault="006F57A5" w:rsidP="006F57A5">
            <w:pPr>
              <w:bidi/>
              <w:spacing w:after="60"/>
              <w:ind w:left="38" w:right="-85"/>
              <w:jc w:val="left"/>
              <w:rPr>
                <w:sz w:val="20"/>
              </w:rPr>
            </w:pPr>
            <w:r w:rsidRPr="001E47B8">
              <w:rPr>
                <w:sz w:val="20"/>
                <w:rtl/>
                <w:lang w:val="en-US"/>
              </w:rPr>
              <w:t>مجموع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الأموال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التي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تمت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التوصية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بالموافقة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عليها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في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هذا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الاجتماع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(دولار</w:t>
            </w:r>
            <w:r w:rsidR="00B01ECA">
              <w:rPr>
                <w:sz w:val="20"/>
                <w:rtl/>
                <w:lang w:val="en-US"/>
              </w:rPr>
              <w:t xml:space="preserve"> </w:t>
            </w:r>
            <w:r w:rsidRPr="001E47B8">
              <w:rPr>
                <w:sz w:val="20"/>
                <w:rtl/>
                <w:lang w:val="en-US"/>
              </w:rPr>
              <w:t>أمريكي)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657D" w14:textId="2526E4AC" w:rsidR="006F57A5" w:rsidRPr="001E47B8" w:rsidRDefault="006F57A5" w:rsidP="006F57A5">
            <w:pPr>
              <w:bidi/>
              <w:spacing w:after="60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3995" w14:textId="77777777" w:rsidR="006F57A5" w:rsidRPr="001E47B8" w:rsidRDefault="006F57A5" w:rsidP="006F57A5">
            <w:pPr>
              <w:bidi/>
              <w:spacing w:after="60"/>
              <w:ind w:left="3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0CC7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0DAE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300,000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8874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A57B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2346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E1C3" w14:textId="77777777" w:rsidR="006F57A5" w:rsidRPr="001E47B8" w:rsidRDefault="006F57A5" w:rsidP="006F57A5">
            <w:pPr>
              <w:bidi/>
              <w:spacing w:after="60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CB8F" w14:textId="77777777" w:rsidR="006F57A5" w:rsidRPr="001E47B8" w:rsidRDefault="006F57A5" w:rsidP="006F57A5">
            <w:pPr>
              <w:spacing w:after="60"/>
              <w:jc w:val="righ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35,680</w:t>
            </w:r>
          </w:p>
        </w:tc>
      </w:tr>
      <w:tr w:rsidR="009822DD" w:rsidRPr="001E47B8" w14:paraId="75886403" w14:textId="77777777" w:rsidTr="006F57A5">
        <w:trPr>
          <w:trHeight w:val="371"/>
        </w:trPr>
        <w:tc>
          <w:tcPr>
            <w:tcW w:w="21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5281" w14:textId="77777777" w:rsidR="009822DD" w:rsidRPr="001E47B8" w:rsidRDefault="009822DD" w:rsidP="009822DD">
            <w:pPr>
              <w:bidi/>
              <w:ind w:left="38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FEDA" w14:textId="2F967EA8" w:rsidR="009822DD" w:rsidRPr="001E47B8" w:rsidRDefault="009822DD" w:rsidP="009822DD">
            <w:pPr>
              <w:bidi/>
              <w:spacing w:afterLines="20" w:after="48"/>
              <w:ind w:left="38"/>
              <w:jc w:val="left"/>
              <w:rPr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9875" w14:textId="77777777" w:rsidR="009822DD" w:rsidRPr="001E47B8" w:rsidRDefault="009822DD" w:rsidP="009822DD">
            <w:pPr>
              <w:bidi/>
              <w:spacing w:afterLines="20" w:after="48"/>
              <w:ind w:left="3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A13E" w14:textId="77777777" w:rsidR="009822DD" w:rsidRPr="001E47B8" w:rsidRDefault="009822DD" w:rsidP="009822DD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7334" w14:textId="77777777" w:rsidR="009822DD" w:rsidRPr="001E47B8" w:rsidRDefault="009822DD" w:rsidP="009822DD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35,680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8E1E" w14:textId="77777777" w:rsidR="009822DD" w:rsidRPr="001E47B8" w:rsidRDefault="009822DD" w:rsidP="009822DD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1B64" w14:textId="77777777" w:rsidR="009822DD" w:rsidRPr="001E47B8" w:rsidRDefault="009822DD" w:rsidP="009822DD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D55" w14:textId="77777777" w:rsidR="009822DD" w:rsidRPr="001E47B8" w:rsidRDefault="009822DD" w:rsidP="009822DD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EF0E" w14:textId="77777777" w:rsidR="009822DD" w:rsidRPr="001E47B8" w:rsidRDefault="009822DD" w:rsidP="009822DD">
            <w:pPr>
              <w:bidi/>
              <w:spacing w:afterLines="20" w:after="48"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8FE7" w14:textId="77777777" w:rsidR="009822DD" w:rsidRPr="001E47B8" w:rsidRDefault="009822DD" w:rsidP="009822DD">
            <w:pPr>
              <w:spacing w:afterLines="20" w:after="48"/>
              <w:jc w:val="righ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35,680</w:t>
            </w:r>
          </w:p>
        </w:tc>
      </w:tr>
    </w:tbl>
    <w:p w14:paraId="2A504021" w14:textId="36035DAE" w:rsidR="00B92C00" w:rsidRPr="001E47B8" w:rsidRDefault="006F57A5" w:rsidP="009822DD">
      <w:pPr>
        <w:bidi/>
        <w:ind w:left="-360"/>
        <w:rPr>
          <w:sz w:val="20"/>
          <w:rtl/>
        </w:rPr>
      </w:pPr>
      <w:r w:rsidRPr="001E47B8">
        <w:rPr>
          <w:rFonts w:hint="cs"/>
          <w:sz w:val="20"/>
          <w:rtl/>
        </w:rPr>
        <w:t>*</w:t>
      </w:r>
      <w:r w:rsidR="00B01ECA">
        <w:rPr>
          <w:rFonts w:hint="cs"/>
          <w:sz w:val="20"/>
          <w:rtl/>
        </w:rPr>
        <w:t xml:space="preserve"> </w:t>
      </w:r>
      <w:r w:rsidR="009822DD" w:rsidRPr="001E47B8">
        <w:rPr>
          <w:sz w:val="20"/>
          <w:rtl/>
        </w:rPr>
        <w:t>يتضمن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التمويل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لعام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2024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مبلغ</w:t>
      </w:r>
      <w:r w:rsidR="00B01ECA">
        <w:rPr>
          <w:sz w:val="20"/>
          <w:rtl/>
        </w:rPr>
        <w:t xml:space="preserve"> </w:t>
      </w:r>
      <w:r w:rsidR="00C90B6D">
        <w:rPr>
          <w:sz w:val="20"/>
        </w:rPr>
        <w:t>100,000</w:t>
      </w:r>
      <w:r w:rsidR="00B01ECA">
        <w:rPr>
          <w:rFonts w:hint="cs"/>
          <w:sz w:val="20"/>
          <w:rtl/>
        </w:rPr>
        <w:t xml:space="preserve"> </w:t>
      </w:r>
      <w:r w:rsidR="009822DD" w:rsidRPr="001E47B8">
        <w:rPr>
          <w:sz w:val="20"/>
          <w:rtl/>
        </w:rPr>
        <w:t>دولار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أمريكي،</w:t>
      </w:r>
      <w:r w:rsidR="00B01ECA">
        <w:rPr>
          <w:sz w:val="20"/>
          <w:rtl/>
        </w:rPr>
        <w:t xml:space="preserve"> </w:t>
      </w:r>
      <w:r w:rsidRPr="001E47B8">
        <w:rPr>
          <w:rFonts w:hint="cs"/>
          <w:sz w:val="20"/>
          <w:rtl/>
        </w:rPr>
        <w:t>زائد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تكاليف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دعم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الوكالة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البالغة</w:t>
      </w:r>
      <w:r w:rsidR="00B01ECA">
        <w:rPr>
          <w:sz w:val="20"/>
          <w:rtl/>
        </w:rPr>
        <w:t xml:space="preserve"> </w:t>
      </w:r>
      <w:r w:rsidR="00C90B6D">
        <w:rPr>
          <w:sz w:val="20"/>
        </w:rPr>
        <w:t>13,000</w:t>
      </w:r>
      <w:r w:rsidR="00B01ECA">
        <w:rPr>
          <w:rFonts w:hint="cs"/>
          <w:sz w:val="20"/>
          <w:rtl/>
        </w:rPr>
        <w:t xml:space="preserve"> </w:t>
      </w:r>
      <w:r w:rsidR="009822DD" w:rsidRPr="001E47B8">
        <w:rPr>
          <w:sz w:val="20"/>
          <w:rtl/>
        </w:rPr>
        <w:t>دولار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أمريكي،</w:t>
      </w:r>
      <w:r w:rsidR="00B01ECA">
        <w:rPr>
          <w:sz w:val="20"/>
          <w:rtl/>
        </w:rPr>
        <w:t xml:space="preserve"> </w:t>
      </w:r>
      <w:r w:rsidRPr="001E47B8">
        <w:rPr>
          <w:sz w:val="20"/>
          <w:rtl/>
        </w:rPr>
        <w:t>لليونيب</w:t>
      </w:r>
      <w:r w:rsidR="009822DD" w:rsidRPr="001E47B8">
        <w:rPr>
          <w:sz w:val="20"/>
          <w:rtl/>
        </w:rPr>
        <w:t>،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للأنشطة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الإضافية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للحفاظ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على</w:t>
      </w:r>
      <w:r w:rsidR="00B01ECA">
        <w:rPr>
          <w:sz w:val="20"/>
          <w:rtl/>
        </w:rPr>
        <w:t xml:space="preserve"> </w:t>
      </w:r>
      <w:r w:rsidR="00C10DB4" w:rsidRPr="001E47B8">
        <w:rPr>
          <w:sz w:val="20"/>
          <w:rtl/>
        </w:rPr>
        <w:t>كفاءة</w:t>
      </w:r>
      <w:r w:rsidR="00B01ECA">
        <w:rPr>
          <w:sz w:val="20"/>
          <w:rtl/>
        </w:rPr>
        <w:t xml:space="preserve"> </w:t>
      </w:r>
      <w:r w:rsidR="00C10DB4" w:rsidRPr="001E47B8">
        <w:rPr>
          <w:sz w:val="20"/>
          <w:rtl/>
        </w:rPr>
        <w:t>استخدام</w:t>
      </w:r>
      <w:r w:rsidR="00B01ECA">
        <w:rPr>
          <w:sz w:val="20"/>
          <w:rtl/>
        </w:rPr>
        <w:t xml:space="preserve"> </w:t>
      </w:r>
      <w:r w:rsidR="00C10DB4" w:rsidRPr="001E47B8">
        <w:rPr>
          <w:sz w:val="20"/>
          <w:rtl/>
        </w:rPr>
        <w:t>الطاقة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(</w:t>
      </w:r>
      <w:r w:rsidRPr="001E47B8">
        <w:rPr>
          <w:rFonts w:hint="cs"/>
          <w:sz w:val="20"/>
          <w:rtl/>
        </w:rPr>
        <w:t>المقرر</w:t>
      </w:r>
      <w:r w:rsidR="00B01ECA">
        <w:rPr>
          <w:sz w:val="20"/>
          <w:rtl/>
        </w:rPr>
        <w:t xml:space="preserve"> </w:t>
      </w:r>
      <w:r w:rsidR="009822DD" w:rsidRPr="001E47B8">
        <w:rPr>
          <w:sz w:val="20"/>
          <w:rtl/>
        </w:rPr>
        <w:t>89/6)</w:t>
      </w:r>
    </w:p>
    <w:p w14:paraId="56152454" w14:textId="77777777" w:rsidR="00407924" w:rsidRPr="001E47B8" w:rsidRDefault="00407924" w:rsidP="00A204E7">
      <w:pPr>
        <w:jc w:val="center"/>
        <w:rPr>
          <w:sz w:val="20"/>
          <w:rtl/>
        </w:rPr>
      </w:pPr>
    </w:p>
    <w:p w14:paraId="7C249823" w14:textId="77777777" w:rsidR="00A204E7" w:rsidRPr="001E47B8" w:rsidRDefault="00A204E7" w:rsidP="00A204E7">
      <w:pPr>
        <w:jc w:val="center"/>
        <w:rPr>
          <w:sz w:val="10"/>
          <w:szCs w:val="10"/>
        </w:rPr>
      </w:pPr>
    </w:p>
    <w:tbl>
      <w:tblPr>
        <w:tblStyle w:val="TableGrid"/>
        <w:bidiVisual/>
        <w:tblW w:w="5304" w:type="pct"/>
        <w:tblInd w:w="-278" w:type="dxa"/>
        <w:tblLook w:val="04A0" w:firstRow="1" w:lastRow="0" w:firstColumn="1" w:lastColumn="0" w:noHBand="0" w:noVBand="1"/>
      </w:tblPr>
      <w:tblGrid>
        <w:gridCol w:w="4100"/>
        <w:gridCol w:w="5818"/>
      </w:tblGrid>
      <w:tr w:rsidR="00A204E7" w:rsidRPr="001E47B8" w14:paraId="0B27B309" w14:textId="77777777" w:rsidTr="005053F0">
        <w:trPr>
          <w:trHeight w:hRule="exact" w:val="238"/>
        </w:trPr>
        <w:tc>
          <w:tcPr>
            <w:tcW w:w="2067" w:type="pct"/>
            <w:shd w:val="clear" w:color="auto" w:fill="auto"/>
          </w:tcPr>
          <w:p w14:paraId="22ED68AF" w14:textId="037AA742" w:rsidR="00A204E7" w:rsidRPr="001E47B8" w:rsidRDefault="005053F0" w:rsidP="00A204E7">
            <w:pPr>
              <w:bidi/>
              <w:jc w:val="left"/>
              <w:rPr>
                <w:bCs/>
                <w:color w:val="000000" w:themeColor="text1"/>
                <w:sz w:val="20"/>
              </w:rPr>
            </w:pPr>
            <w:r w:rsidRPr="001E47B8">
              <w:rPr>
                <w:rFonts w:hint="cs"/>
                <w:bCs/>
                <w:color w:val="000000" w:themeColor="text1"/>
                <w:sz w:val="20"/>
                <w:rtl/>
              </w:rPr>
              <w:t>توصية</w:t>
            </w:r>
            <w:r w:rsidR="00B01ECA">
              <w:rPr>
                <w:rFonts w:hint="cs"/>
                <w:bCs/>
                <w:color w:val="000000" w:themeColor="text1"/>
                <w:sz w:val="20"/>
                <w:rtl/>
              </w:rPr>
              <w:t xml:space="preserve"> </w:t>
            </w:r>
            <w:r w:rsidRPr="001E47B8">
              <w:rPr>
                <w:rFonts w:hint="cs"/>
                <w:bCs/>
                <w:color w:val="000000" w:themeColor="text1"/>
                <w:sz w:val="20"/>
                <w:rtl/>
              </w:rPr>
              <w:t>الأمانة</w:t>
            </w:r>
            <w:r w:rsidR="002E5C4F" w:rsidRPr="001E47B8">
              <w:rPr>
                <w:rFonts w:hint="cs"/>
                <w:bCs/>
                <w:color w:val="000000" w:themeColor="text1"/>
                <w:sz w:val="20"/>
                <w:rtl/>
              </w:rPr>
              <w:t>:</w:t>
            </w:r>
          </w:p>
        </w:tc>
        <w:tc>
          <w:tcPr>
            <w:tcW w:w="2933" w:type="pct"/>
            <w:shd w:val="clear" w:color="auto" w:fill="auto"/>
          </w:tcPr>
          <w:p w14:paraId="08D5BFB2" w14:textId="2C0DA811" w:rsidR="00A204E7" w:rsidRPr="001E47B8" w:rsidRDefault="009822DD" w:rsidP="00A204E7">
            <w:pPr>
              <w:bidi/>
              <w:ind w:right="34"/>
              <w:jc w:val="center"/>
              <w:rPr>
                <w:color w:val="000000" w:themeColor="text1"/>
                <w:sz w:val="20"/>
              </w:rPr>
            </w:pPr>
            <w:r w:rsidRPr="001E47B8">
              <w:rPr>
                <w:color w:val="000000" w:themeColor="text1"/>
                <w:sz w:val="20"/>
                <w:rtl/>
              </w:rPr>
              <w:t>موافقة</w:t>
            </w:r>
            <w:r w:rsidR="00B01ECA">
              <w:rPr>
                <w:color w:val="000000" w:themeColor="text1"/>
                <w:sz w:val="20"/>
                <w:rtl/>
              </w:rPr>
              <w:t xml:space="preserve"> </w:t>
            </w:r>
            <w:r w:rsidR="006F57A5" w:rsidRPr="001E47B8">
              <w:rPr>
                <w:rFonts w:hint="cs"/>
                <w:color w:val="000000" w:themeColor="text1"/>
                <w:sz w:val="20"/>
                <w:rtl/>
              </w:rPr>
              <w:t>شمولية</w:t>
            </w:r>
          </w:p>
        </w:tc>
      </w:tr>
    </w:tbl>
    <w:p w14:paraId="15F790CF" w14:textId="3B5C8EB4" w:rsidR="00A72EBB" w:rsidRPr="001E47B8" w:rsidRDefault="00A72EBB" w:rsidP="008E3649">
      <w:pPr>
        <w:bidi/>
        <w:spacing w:before="240" w:after="240" w:line="400" w:lineRule="exact"/>
        <w:jc w:val="center"/>
        <w:rPr>
          <w:b/>
          <w:bCs/>
          <w:sz w:val="36"/>
          <w:szCs w:val="28"/>
          <w:rtl/>
          <w:lang w:val="en-CA"/>
        </w:rPr>
      </w:pPr>
      <w:r w:rsidRPr="001E47B8">
        <w:rPr>
          <w:rFonts w:hint="cs"/>
          <w:b/>
          <w:bCs/>
          <w:sz w:val="36"/>
          <w:szCs w:val="28"/>
          <w:rtl/>
          <w:lang w:val="en-CA"/>
        </w:rPr>
        <w:lastRenderedPageBreak/>
        <w:t>وصف</w:t>
      </w:r>
      <w:r w:rsidR="00B01ECA">
        <w:rPr>
          <w:rFonts w:hint="cs"/>
          <w:b/>
          <w:bCs/>
          <w:sz w:val="36"/>
          <w:szCs w:val="28"/>
          <w:rtl/>
          <w:lang w:val="en-CA"/>
        </w:rPr>
        <w:t xml:space="preserve"> </w:t>
      </w:r>
      <w:r w:rsidRPr="001E47B8">
        <w:rPr>
          <w:rFonts w:hint="cs"/>
          <w:b/>
          <w:bCs/>
          <w:sz w:val="36"/>
          <w:szCs w:val="28"/>
          <w:rtl/>
          <w:lang w:val="en-CA"/>
        </w:rPr>
        <w:t>المشروع</w:t>
      </w:r>
    </w:p>
    <w:p w14:paraId="2967D6CC" w14:textId="0B26872C" w:rsidR="001F32BA" w:rsidRPr="001E47B8" w:rsidRDefault="00095233" w:rsidP="002D1DAE">
      <w:pPr>
        <w:pStyle w:val="ListParagraph"/>
        <w:numPr>
          <w:ilvl w:val="0"/>
          <w:numId w:val="10"/>
        </w:numPr>
        <w:bidi/>
        <w:spacing w:after="240"/>
        <w:ind w:left="6" w:firstLine="0"/>
        <w:contextualSpacing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بالنيابة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قدم</w:t>
      </w:r>
      <w:r w:rsidR="00B01ECA">
        <w:rPr>
          <w:sz w:val="26"/>
          <w:szCs w:val="26"/>
          <w:rtl/>
          <w:lang w:val="en-CA"/>
        </w:rPr>
        <w:t xml:space="preserve"> </w:t>
      </w:r>
      <w:r w:rsidR="006F57A5" w:rsidRPr="001E47B8">
        <w:rPr>
          <w:sz w:val="26"/>
          <w:szCs w:val="26"/>
          <w:rtl/>
          <w:lang w:val="en-CA"/>
        </w:rPr>
        <w:t>اليونيب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2693A" w:rsidRPr="001E47B8">
        <w:rPr>
          <w:rFonts w:hint="cs"/>
          <w:sz w:val="26"/>
          <w:szCs w:val="26"/>
          <w:rtl/>
          <w:lang w:val="en-CA"/>
        </w:rPr>
        <w:t>بوصفه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المنفذة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الرئيسية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طلبا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للحصول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</w:t>
      </w:r>
      <w:r w:rsidR="000C640F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إجمالية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قدرها</w:t>
      </w:r>
      <w:r w:rsidR="00B01ECA">
        <w:rPr>
          <w:sz w:val="26"/>
          <w:szCs w:val="26"/>
          <w:rtl/>
          <w:lang w:val="en-CA"/>
        </w:rPr>
        <w:t xml:space="preserve"> </w:t>
      </w:r>
      <w:r w:rsidR="00F328F1" w:rsidRPr="001E47B8">
        <w:rPr>
          <w:rFonts w:hint="cs"/>
          <w:sz w:val="26"/>
          <w:szCs w:val="26"/>
          <w:rtl/>
          <w:lang w:val="en-CA"/>
        </w:rPr>
        <w:t>680</w:t>
      </w:r>
      <w:r w:rsidR="00C90B6D">
        <w:rPr>
          <w:sz w:val="26"/>
          <w:szCs w:val="26"/>
          <w:lang w:val="en-CA"/>
        </w:rPr>
        <w:t>,</w:t>
      </w:r>
      <w:r w:rsidR="00F328F1" w:rsidRPr="001E47B8">
        <w:rPr>
          <w:rFonts w:hint="cs"/>
          <w:sz w:val="26"/>
          <w:szCs w:val="26"/>
          <w:rtl/>
          <w:lang w:val="en-CA"/>
        </w:rPr>
        <w:t>335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تتألف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F328F1" w:rsidRPr="001E47B8">
        <w:rPr>
          <w:rFonts w:hint="cs"/>
          <w:sz w:val="26"/>
          <w:szCs w:val="26"/>
          <w:rtl/>
          <w:lang w:val="en-CA"/>
        </w:rPr>
        <w:t>000</w:t>
      </w:r>
      <w:r w:rsidR="00C90B6D">
        <w:rPr>
          <w:sz w:val="26"/>
          <w:szCs w:val="26"/>
          <w:lang w:val="en-CA"/>
        </w:rPr>
        <w:t>,</w:t>
      </w:r>
      <w:r w:rsidR="00F328F1" w:rsidRPr="001E47B8">
        <w:rPr>
          <w:rFonts w:hint="cs"/>
          <w:sz w:val="26"/>
          <w:szCs w:val="26"/>
          <w:rtl/>
          <w:lang w:val="en-CA"/>
        </w:rPr>
        <w:t>217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F328F1" w:rsidRPr="001E47B8">
        <w:rPr>
          <w:rFonts w:hint="cs"/>
          <w:sz w:val="26"/>
          <w:szCs w:val="26"/>
          <w:rtl/>
          <w:lang w:val="en-CA"/>
        </w:rPr>
        <w:t>210</w:t>
      </w:r>
      <w:r w:rsidR="00C90B6D">
        <w:rPr>
          <w:sz w:val="26"/>
          <w:szCs w:val="26"/>
          <w:lang w:val="en-CA"/>
        </w:rPr>
        <w:t>,</w:t>
      </w:r>
      <w:r w:rsidR="00F328F1" w:rsidRPr="001E47B8">
        <w:rPr>
          <w:rFonts w:hint="cs"/>
          <w:sz w:val="26"/>
          <w:szCs w:val="26"/>
          <w:rtl/>
          <w:lang w:val="en-CA"/>
        </w:rPr>
        <w:t>28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دولارا</w:t>
      </w:r>
      <w:r w:rsidR="00325DFD" w:rsidRPr="001E47B8">
        <w:rPr>
          <w:rFonts w:hint="cs"/>
          <w:sz w:val="26"/>
          <w:szCs w:val="26"/>
          <w:rtl/>
          <w:lang w:val="en-CA"/>
        </w:rPr>
        <w:t>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</w:t>
      </w:r>
      <w:r w:rsidR="00325DFD" w:rsidRPr="001E47B8">
        <w:rPr>
          <w:rFonts w:hint="cs"/>
          <w:sz w:val="26"/>
          <w:szCs w:val="26"/>
          <w:rtl/>
          <w:lang w:val="en-CA"/>
        </w:rPr>
        <w:t>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F328F1" w:rsidRPr="001E47B8">
        <w:rPr>
          <w:rFonts w:hint="cs"/>
          <w:sz w:val="26"/>
          <w:szCs w:val="26"/>
          <w:rtl/>
          <w:lang w:val="en-CA"/>
        </w:rPr>
        <w:t>000</w:t>
      </w:r>
      <w:r w:rsidR="00C90B6D">
        <w:rPr>
          <w:sz w:val="26"/>
          <w:szCs w:val="26"/>
          <w:lang w:val="en-CA"/>
        </w:rPr>
        <w:t>,</w:t>
      </w:r>
      <w:r w:rsidR="00F328F1" w:rsidRPr="001E47B8">
        <w:rPr>
          <w:rFonts w:hint="cs"/>
          <w:sz w:val="26"/>
          <w:szCs w:val="26"/>
          <w:rtl/>
          <w:lang w:val="en-CA"/>
        </w:rPr>
        <w:t>83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F328F1" w:rsidRPr="001E47B8">
        <w:rPr>
          <w:rFonts w:hint="cs"/>
          <w:sz w:val="26"/>
          <w:szCs w:val="26"/>
          <w:rtl/>
          <w:lang w:val="en-CA"/>
        </w:rPr>
        <w:t>470</w:t>
      </w:r>
      <w:r w:rsidR="00C90B6D">
        <w:rPr>
          <w:sz w:val="26"/>
          <w:szCs w:val="26"/>
          <w:lang w:val="en-CA"/>
        </w:rPr>
        <w:t>,</w:t>
      </w:r>
      <w:r w:rsidR="00F328F1" w:rsidRPr="001E47B8">
        <w:rPr>
          <w:rFonts w:hint="cs"/>
          <w:sz w:val="26"/>
          <w:szCs w:val="26"/>
          <w:rtl/>
          <w:lang w:val="en-CA"/>
        </w:rPr>
        <w:t>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أمريكيا،</w:t>
      </w:r>
      <w:r w:rsidR="00B01ECA">
        <w:rPr>
          <w:sz w:val="26"/>
          <w:szCs w:val="26"/>
          <w:rtl/>
          <w:lang w:val="en-CA"/>
        </w:rPr>
        <w:t xml:space="preserve"> </w:t>
      </w:r>
      <w:r w:rsidR="006F57A5" w:rsidRPr="001E47B8">
        <w:rPr>
          <w:sz w:val="26"/>
          <w:szCs w:val="26"/>
          <w:rtl/>
          <w:lang w:val="en-CA"/>
        </w:rPr>
        <w:t>لليونيدو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rStyle w:val="FootnoteReference"/>
          <w:sz w:val="26"/>
          <w:szCs w:val="26"/>
          <w:rtl/>
          <w:lang w:val="en-CA"/>
        </w:rPr>
        <w:footnoteReference w:id="2"/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5DFD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يتضمن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الطلب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تقريرا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التقدم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المحرز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وتقرير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التحقق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25DFD" w:rsidRPr="001E47B8">
        <w:rPr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5DFD" w:rsidRPr="001E47B8">
        <w:rPr>
          <w:rFonts w:hint="cs"/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5DFD" w:rsidRPr="001E47B8">
        <w:rPr>
          <w:rFonts w:hint="cs"/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2023،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وطلبا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إضافية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للحفاظ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التبريد،</w:t>
      </w:r>
      <w:r w:rsidRPr="001E47B8">
        <w:rPr>
          <w:rStyle w:val="FootnoteReference"/>
          <w:sz w:val="26"/>
          <w:szCs w:val="26"/>
          <w:rtl/>
          <w:lang w:val="en-CA"/>
        </w:rPr>
        <w:footnoteReference w:id="3"/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وخطة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10DB4" w:rsidRPr="001E47B8">
        <w:rPr>
          <w:rFonts w:hint="cs"/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10DB4" w:rsidRPr="001E47B8">
        <w:rPr>
          <w:rFonts w:hint="cs"/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2027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10696DA" w14:textId="1804FAFE" w:rsidR="00316F6B" w:rsidRPr="001E47B8" w:rsidRDefault="00316F6B" w:rsidP="00CA757D">
      <w:pPr>
        <w:pStyle w:val="ListParagraph"/>
        <w:bidi/>
        <w:spacing w:after="240"/>
        <w:ind w:left="6"/>
        <w:contextualSpacing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تقرير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عن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استهلاك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54573A" w:rsidRPr="001E47B8">
        <w:rPr>
          <w:sz w:val="26"/>
          <w:szCs w:val="26"/>
          <w:u w:val="single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</w:p>
    <w:p w14:paraId="0370EC45" w14:textId="39BEDBF1" w:rsidR="004B1789" w:rsidRPr="001E47B8" w:rsidRDefault="00C10DB4" w:rsidP="002D1DAE">
      <w:pPr>
        <w:pStyle w:val="ListParagraph"/>
        <w:numPr>
          <w:ilvl w:val="0"/>
          <w:numId w:val="10"/>
        </w:numPr>
        <w:bidi/>
        <w:spacing w:after="240"/>
        <w:ind w:left="6" w:firstLine="0"/>
        <w:contextualSpacing w:val="0"/>
        <w:rPr>
          <w:b/>
          <w:bCs/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أبلغت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عن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استهلاك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قدره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1</w:t>
      </w:r>
      <w:r w:rsidR="00325DFD" w:rsidRPr="001E47B8">
        <w:rPr>
          <w:sz w:val="26"/>
          <w:szCs w:val="26"/>
          <w:rtl/>
          <w:lang w:val="en-CA"/>
        </w:rPr>
        <w:t>.</w:t>
      </w:r>
      <w:r w:rsidR="00095233" w:rsidRPr="001E47B8">
        <w:rPr>
          <w:sz w:val="26"/>
          <w:szCs w:val="26"/>
          <w:rtl/>
          <w:lang w:val="en-CA"/>
        </w:rPr>
        <w:t>21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طن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95233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rFonts w:hint="cs"/>
          <w:sz w:val="26"/>
          <w:szCs w:val="26"/>
          <w:rtl/>
          <w:lang w:val="en-CA"/>
        </w:rPr>
        <w:t>قدرات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95233" w:rsidRPr="001E47B8">
        <w:rPr>
          <w:rFonts w:hint="cs"/>
          <w:sz w:val="26"/>
          <w:szCs w:val="26"/>
          <w:rtl/>
          <w:lang w:val="en-CA"/>
        </w:rPr>
        <w:t>استنفاد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95233" w:rsidRPr="001E47B8">
        <w:rPr>
          <w:rFonts w:hint="cs"/>
          <w:sz w:val="26"/>
          <w:szCs w:val="26"/>
          <w:rtl/>
          <w:lang w:val="en-CA"/>
        </w:rPr>
        <w:t>الأوزون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095233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2023،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وهو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يقل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70</w:t>
      </w:r>
      <w:r w:rsidR="00325DFD" w:rsidRPr="001E47B8">
        <w:rPr>
          <w:sz w:val="26"/>
          <w:szCs w:val="26"/>
          <w:rtl/>
          <w:lang w:val="en-CA"/>
        </w:rPr>
        <w:t>.</w:t>
      </w:r>
      <w:r w:rsidR="00095233" w:rsidRPr="001E47B8">
        <w:rPr>
          <w:sz w:val="26"/>
          <w:szCs w:val="26"/>
          <w:rtl/>
          <w:lang w:val="en-CA"/>
        </w:rPr>
        <w:t>5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للامتثال</w:t>
      </w:r>
      <w:r w:rsidR="00B01ECA">
        <w:rPr>
          <w:sz w:val="26"/>
          <w:szCs w:val="26"/>
          <w:rtl/>
          <w:lang w:val="en-CA"/>
        </w:rPr>
        <w:t xml:space="preserve"> </w:t>
      </w:r>
      <w:r w:rsidR="00F328F1" w:rsidRPr="001E47B8">
        <w:rPr>
          <w:rFonts w:hint="cs"/>
          <w:sz w:val="26"/>
          <w:szCs w:val="26"/>
          <w:rtl/>
          <w:lang w:val="en-CA"/>
        </w:rPr>
        <w:t>للمواد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E34624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ل</w:t>
      </w:r>
      <w:r w:rsidR="00095233" w:rsidRPr="001E47B8">
        <w:rPr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بلد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ويوضح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1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095233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الفترة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="00095233" w:rsidRPr="001E47B8">
        <w:rPr>
          <w:sz w:val="26"/>
          <w:szCs w:val="26"/>
          <w:rtl/>
          <w:lang w:val="en-CA"/>
        </w:rPr>
        <w:t>2019-2023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64E7276" w14:textId="6903EC1C" w:rsidR="00095233" w:rsidRPr="001E47B8" w:rsidRDefault="00095233" w:rsidP="00095233">
      <w:pPr>
        <w:bidi/>
        <w:spacing w:after="120" w:line="360" w:lineRule="exact"/>
        <w:rPr>
          <w:b/>
          <w:bCs/>
          <w:sz w:val="26"/>
          <w:szCs w:val="26"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1-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استهلاك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المواد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54573A" w:rsidRPr="001E47B8">
        <w:rPr>
          <w:b/>
          <w:bCs/>
          <w:sz w:val="26"/>
          <w:szCs w:val="26"/>
          <w:rtl/>
          <w:lang w:val="en-CA"/>
        </w:rPr>
        <w:t>هيدروكلوروفلوروكربون</w:t>
      </w:r>
      <w:r w:rsidR="00CD3EF8"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رواندا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(بيانات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المادة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7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للفترة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2019-2023)</w:t>
      </w:r>
    </w:p>
    <w:tbl>
      <w:tblPr>
        <w:bidiVisual/>
        <w:tblW w:w="5010" w:type="pct"/>
        <w:tblLook w:val="04A0" w:firstRow="1" w:lastRow="0" w:firstColumn="1" w:lastColumn="0" w:noHBand="0" w:noVBand="1"/>
      </w:tblPr>
      <w:tblGrid>
        <w:gridCol w:w="3070"/>
        <w:gridCol w:w="1028"/>
        <w:gridCol w:w="1029"/>
        <w:gridCol w:w="1031"/>
        <w:gridCol w:w="1031"/>
        <w:gridCol w:w="1031"/>
        <w:gridCol w:w="1149"/>
      </w:tblGrid>
      <w:tr w:rsidR="00CD3EF8" w:rsidRPr="001E47B8" w14:paraId="694B8C86" w14:textId="77777777" w:rsidTr="005944FD">
        <w:trPr>
          <w:trHeight w:val="248"/>
          <w:tblHeader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9DA94C" w14:textId="5C46D9A0" w:rsidR="00CD3EF8" w:rsidRPr="001E47B8" w:rsidRDefault="00C10DB4" w:rsidP="00CD3EF8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val="en-CA"/>
              </w:rPr>
              <w:t>ال</w:t>
            </w:r>
            <w:r w:rsidR="0054573A" w:rsidRPr="001E47B8">
              <w:rPr>
                <w:rFonts w:hint="cs"/>
                <w:b/>
                <w:bCs/>
                <w:sz w:val="20"/>
                <w:rtl/>
                <w:lang w:val="en-CA"/>
              </w:rPr>
              <w:t>هيدروكلوروفلوروكربون</w:t>
            </w:r>
            <w:r w:rsidRPr="001E47B8">
              <w:rPr>
                <w:rFonts w:hint="cs"/>
                <w:b/>
                <w:bCs/>
                <w:sz w:val="20"/>
                <w:rtl/>
                <w:lang w:val="en-CA"/>
              </w:rPr>
              <w:t>-22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A41A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2019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249A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119C2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244E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B5DB" w14:textId="7777777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4D3A" w14:textId="6767D4F7" w:rsidR="00CD3EF8" w:rsidRPr="001E47B8" w:rsidRDefault="00CD3EF8" w:rsidP="00CD3EF8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color w:val="000000"/>
                <w:sz w:val="20"/>
                <w:rtl/>
                <w:lang w:eastAsia="en-CA"/>
              </w:rPr>
              <w:t>خط</w:t>
            </w:r>
            <w:r w:rsidR="00B01ECA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color w:val="000000"/>
                <w:sz w:val="20"/>
                <w:rtl/>
                <w:lang w:eastAsia="en-CA"/>
              </w:rPr>
              <w:t>الأساس</w:t>
            </w:r>
          </w:p>
        </w:tc>
      </w:tr>
      <w:tr w:rsidR="00CD3EF8" w:rsidRPr="001E47B8" w14:paraId="62918CB5" w14:textId="77777777" w:rsidTr="005944FD">
        <w:trPr>
          <w:trHeight w:val="240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25AE472" w14:textId="685F20F7" w:rsidR="00CD3EF8" w:rsidRPr="001E47B8" w:rsidRDefault="00273A49" w:rsidP="00CD3EF8">
            <w:pPr>
              <w:widowControl w:val="0"/>
              <w:bidi/>
              <w:ind w:left="98"/>
              <w:jc w:val="left"/>
              <w:rPr>
                <w:b/>
                <w:sz w:val="20"/>
              </w:rPr>
            </w:pPr>
            <w:r w:rsidRPr="001E47B8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طن</w:t>
            </w:r>
            <w:r w:rsidR="00B01ECA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 </w:t>
            </w:r>
            <w:r w:rsidR="00CD3EF8" w:rsidRPr="001E47B8">
              <w:rPr>
                <w:b/>
                <w:bCs/>
                <w:color w:val="000000"/>
                <w:sz w:val="20"/>
                <w:rtl/>
                <w:lang w:eastAsia="en-CA"/>
              </w:rPr>
              <w:t>متري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AB53E" w14:textId="5E05DEAB" w:rsidR="00CD3EF8" w:rsidRPr="001E47B8" w:rsidRDefault="00CD3EF8" w:rsidP="005944FD">
            <w:pPr>
              <w:bidi/>
              <w:ind w:left="-201" w:right="104"/>
              <w:jc w:val="center"/>
              <w:rPr>
                <w:sz w:val="20"/>
              </w:rPr>
            </w:pPr>
            <w:r w:rsidRPr="001E47B8">
              <w:rPr>
                <w:sz w:val="20"/>
              </w:rPr>
              <w:t>34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7DE79" w14:textId="7AC20E15" w:rsidR="00CD3EF8" w:rsidRPr="001E47B8" w:rsidRDefault="00CD3EF8" w:rsidP="005944FD">
            <w:pPr>
              <w:bidi/>
              <w:ind w:left="-201" w:right="104"/>
              <w:jc w:val="center"/>
              <w:rPr>
                <w:sz w:val="20"/>
              </w:rPr>
            </w:pPr>
            <w:r w:rsidRPr="001E47B8">
              <w:rPr>
                <w:sz w:val="20"/>
              </w:rPr>
              <w:t>31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05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E7E5B" w14:textId="6EF323D9" w:rsidR="00CD3EF8" w:rsidRPr="001E47B8" w:rsidRDefault="00CD3EF8" w:rsidP="005944FD">
            <w:pPr>
              <w:widowControl w:val="0"/>
              <w:bidi/>
              <w:ind w:left="-201" w:right="104"/>
              <w:jc w:val="center"/>
              <w:rPr>
                <w:sz w:val="20"/>
              </w:rPr>
            </w:pPr>
            <w:r w:rsidRPr="001E47B8">
              <w:rPr>
                <w:sz w:val="20"/>
              </w:rPr>
              <w:t>27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75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3DF4" w14:textId="7305512A" w:rsidR="00CD3EF8" w:rsidRPr="001E47B8" w:rsidRDefault="00CD3EF8" w:rsidP="005944FD">
            <w:pPr>
              <w:widowControl w:val="0"/>
              <w:bidi/>
              <w:ind w:left="-201" w:right="104"/>
              <w:jc w:val="center"/>
              <w:rPr>
                <w:sz w:val="20"/>
              </w:rPr>
            </w:pPr>
            <w:r w:rsidRPr="001E47B8">
              <w:rPr>
                <w:sz w:val="20"/>
              </w:rPr>
              <w:t>23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65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BC3" w14:textId="77BE1546" w:rsidR="00CD3EF8" w:rsidRPr="001E47B8" w:rsidRDefault="00CD3EF8" w:rsidP="005944FD">
            <w:pPr>
              <w:widowControl w:val="0"/>
              <w:bidi/>
              <w:ind w:left="-201" w:right="104"/>
              <w:jc w:val="center"/>
              <w:rPr>
                <w:rFonts w:eastAsiaTheme="minorHAnsi"/>
                <w:sz w:val="20"/>
              </w:rPr>
            </w:pPr>
            <w:r w:rsidRPr="001E47B8">
              <w:rPr>
                <w:rFonts w:eastAsiaTheme="minorHAnsi"/>
                <w:sz w:val="20"/>
              </w:rPr>
              <w:t>22</w:t>
            </w:r>
            <w:r w:rsidR="00325DFD" w:rsidRPr="001E47B8">
              <w:rPr>
                <w:rFonts w:eastAsiaTheme="minorHAnsi"/>
                <w:sz w:val="20"/>
              </w:rPr>
              <w:t>.</w:t>
            </w:r>
            <w:r w:rsidRPr="001E47B8">
              <w:rPr>
                <w:rFonts w:eastAsiaTheme="minorHAnsi"/>
                <w:sz w:val="20"/>
              </w:rPr>
              <w:t>06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194AD" w14:textId="75680E3F" w:rsidR="00CD3EF8" w:rsidRPr="001E47B8" w:rsidRDefault="00CD3EF8" w:rsidP="005944FD">
            <w:pPr>
              <w:widowControl w:val="0"/>
              <w:bidi/>
              <w:ind w:left="-201" w:right="104"/>
              <w:jc w:val="center"/>
              <w:rPr>
                <w:sz w:val="20"/>
              </w:rPr>
            </w:pPr>
            <w:r w:rsidRPr="001E47B8">
              <w:rPr>
                <w:sz w:val="20"/>
              </w:rPr>
              <w:t>74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77</w:t>
            </w:r>
          </w:p>
        </w:tc>
      </w:tr>
      <w:tr w:rsidR="00CD3EF8" w:rsidRPr="001E47B8" w14:paraId="5193B9A7" w14:textId="77777777" w:rsidTr="005944FD">
        <w:trPr>
          <w:trHeight w:val="248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4CFF01F" w14:textId="1C200E88" w:rsidR="00CD3EF8" w:rsidRPr="001E47B8" w:rsidRDefault="00C10DB4" w:rsidP="00CD3EF8">
            <w:pPr>
              <w:widowControl w:val="0"/>
              <w:bidi/>
              <w:ind w:left="98"/>
              <w:jc w:val="left"/>
              <w:rPr>
                <w:b/>
                <w:bCs/>
                <w:sz w:val="20"/>
                <w:rtl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val="en-CA"/>
              </w:rPr>
              <w:t>طن</w:t>
            </w:r>
            <w:r w:rsidR="00B01ECA">
              <w:rPr>
                <w:rFonts w:hint="cs"/>
                <w:b/>
                <w:bCs/>
                <w:sz w:val="20"/>
                <w:rtl/>
                <w:lang w:val="en-CA"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  <w:lang w:val="en-CA"/>
              </w:rPr>
              <w:t>من</w:t>
            </w:r>
            <w:r w:rsidR="00B01ECA">
              <w:rPr>
                <w:rFonts w:hint="cs"/>
                <w:b/>
                <w:bCs/>
                <w:sz w:val="20"/>
                <w:rtl/>
                <w:lang w:val="en-CA"/>
              </w:rPr>
              <w:t xml:space="preserve"> </w:t>
            </w:r>
            <w:r w:rsidR="005944FD" w:rsidRPr="001E47B8">
              <w:rPr>
                <w:rFonts w:hint="cs"/>
                <w:b/>
                <w:bCs/>
                <w:sz w:val="20"/>
                <w:rtl/>
                <w:lang w:val="en-CA"/>
              </w:rPr>
              <w:t>قدرات</w:t>
            </w:r>
            <w:r w:rsidR="00B01ECA">
              <w:rPr>
                <w:rFonts w:hint="cs"/>
                <w:b/>
                <w:bCs/>
                <w:sz w:val="20"/>
                <w:rtl/>
                <w:lang w:val="en-CA"/>
              </w:rPr>
              <w:t xml:space="preserve"> </w:t>
            </w:r>
            <w:r w:rsidR="005944FD" w:rsidRPr="001E47B8">
              <w:rPr>
                <w:rFonts w:hint="cs"/>
                <w:b/>
                <w:bCs/>
                <w:sz w:val="20"/>
                <w:rtl/>
                <w:lang w:val="en-CA"/>
              </w:rPr>
              <w:t>استنفاد</w:t>
            </w:r>
            <w:r w:rsidR="00B01ECA">
              <w:rPr>
                <w:rFonts w:hint="cs"/>
                <w:b/>
                <w:bCs/>
                <w:sz w:val="20"/>
                <w:rtl/>
                <w:lang w:val="en-CA"/>
              </w:rPr>
              <w:t xml:space="preserve"> </w:t>
            </w:r>
            <w:r w:rsidR="005944FD" w:rsidRPr="001E47B8">
              <w:rPr>
                <w:rFonts w:hint="cs"/>
                <w:b/>
                <w:bCs/>
                <w:sz w:val="20"/>
                <w:rtl/>
                <w:lang w:val="en-CA"/>
              </w:rPr>
              <w:t>الأوزون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B8C1C" w14:textId="385A0273" w:rsidR="00CD3EF8" w:rsidRPr="001E47B8" w:rsidRDefault="00CD3EF8" w:rsidP="005944FD">
            <w:pPr>
              <w:bidi/>
              <w:ind w:left="-201" w:right="104"/>
              <w:jc w:val="center"/>
              <w:rPr>
                <w:rFonts w:eastAsiaTheme="minorHAnsi"/>
                <w:sz w:val="20"/>
              </w:rPr>
            </w:pPr>
            <w:r w:rsidRPr="001E47B8">
              <w:rPr>
                <w:rFonts w:eastAsiaTheme="minorHAnsi"/>
                <w:sz w:val="20"/>
              </w:rPr>
              <w:t>1</w:t>
            </w:r>
            <w:r w:rsidR="00325DFD" w:rsidRPr="001E47B8">
              <w:rPr>
                <w:rFonts w:eastAsiaTheme="minorHAnsi"/>
                <w:sz w:val="20"/>
              </w:rPr>
              <w:t>.</w:t>
            </w:r>
            <w:r w:rsidRPr="001E47B8">
              <w:rPr>
                <w:rFonts w:eastAsiaTheme="minorHAnsi"/>
                <w:sz w:val="20"/>
              </w:rPr>
              <w:t>89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AE683" w14:textId="18A3FC9F" w:rsidR="00CD3EF8" w:rsidRPr="001E47B8" w:rsidRDefault="00CD3EF8" w:rsidP="005944FD">
            <w:pPr>
              <w:bidi/>
              <w:ind w:left="-201" w:right="104"/>
              <w:jc w:val="center"/>
              <w:rPr>
                <w:sz w:val="20"/>
              </w:rPr>
            </w:pPr>
            <w:r w:rsidRPr="001E47B8">
              <w:rPr>
                <w:sz w:val="20"/>
              </w:rPr>
              <w:t>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71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EA0F5A" w14:textId="531A86D9" w:rsidR="00CD3EF8" w:rsidRPr="001E47B8" w:rsidRDefault="00CD3EF8" w:rsidP="005944FD">
            <w:pPr>
              <w:bidi/>
              <w:ind w:left="-201" w:right="104"/>
              <w:jc w:val="center"/>
              <w:rPr>
                <w:sz w:val="20"/>
              </w:rPr>
            </w:pPr>
            <w:r w:rsidRPr="001E47B8">
              <w:rPr>
                <w:sz w:val="20"/>
              </w:rPr>
              <w:t>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53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A86B" w14:textId="03C48644" w:rsidR="00CD3EF8" w:rsidRPr="001E47B8" w:rsidRDefault="00CD3EF8" w:rsidP="005944FD">
            <w:pPr>
              <w:bidi/>
              <w:ind w:left="-201" w:right="104"/>
              <w:jc w:val="center"/>
              <w:rPr>
                <w:sz w:val="20"/>
              </w:rPr>
            </w:pPr>
            <w:r w:rsidRPr="001E47B8">
              <w:rPr>
                <w:sz w:val="20"/>
              </w:rPr>
              <w:t>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30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D79A" w14:textId="5E9FFE92" w:rsidR="00CD3EF8" w:rsidRPr="001E47B8" w:rsidRDefault="00CD3EF8" w:rsidP="005944FD">
            <w:pPr>
              <w:bidi/>
              <w:ind w:left="-201" w:right="104"/>
              <w:jc w:val="center"/>
              <w:rPr>
                <w:rFonts w:eastAsiaTheme="minorHAnsi"/>
                <w:sz w:val="20"/>
              </w:rPr>
            </w:pPr>
            <w:r w:rsidRPr="001E47B8">
              <w:rPr>
                <w:rFonts w:eastAsiaTheme="minorHAnsi"/>
                <w:sz w:val="20"/>
              </w:rPr>
              <w:t>1</w:t>
            </w:r>
            <w:r w:rsidR="00325DFD" w:rsidRPr="001E47B8">
              <w:rPr>
                <w:rFonts w:eastAsiaTheme="minorHAnsi"/>
                <w:sz w:val="20"/>
              </w:rPr>
              <w:t>.</w:t>
            </w:r>
            <w:r w:rsidRPr="001E47B8">
              <w:rPr>
                <w:rFonts w:eastAsiaTheme="minorHAnsi"/>
                <w:sz w:val="20"/>
              </w:rPr>
              <w:t>21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41AC4" w14:textId="0D556957" w:rsidR="00CD3EF8" w:rsidRPr="001E47B8" w:rsidRDefault="00CD3EF8" w:rsidP="005944FD">
            <w:pPr>
              <w:bidi/>
              <w:ind w:left="-201" w:right="104"/>
              <w:jc w:val="center"/>
              <w:rPr>
                <w:rFonts w:eastAsiaTheme="minorHAnsi"/>
                <w:sz w:val="20"/>
              </w:rPr>
            </w:pPr>
            <w:r w:rsidRPr="001E47B8">
              <w:rPr>
                <w:rFonts w:eastAsiaTheme="minorHAnsi"/>
                <w:sz w:val="20"/>
              </w:rPr>
              <w:t>4</w:t>
            </w:r>
            <w:r w:rsidR="00325DFD" w:rsidRPr="001E47B8">
              <w:rPr>
                <w:rFonts w:eastAsiaTheme="minorHAnsi"/>
                <w:sz w:val="20"/>
              </w:rPr>
              <w:t>.</w:t>
            </w:r>
            <w:r w:rsidRPr="001E47B8">
              <w:rPr>
                <w:rFonts w:eastAsiaTheme="minorHAnsi"/>
                <w:sz w:val="20"/>
              </w:rPr>
              <w:t>10</w:t>
            </w:r>
          </w:p>
        </w:tc>
      </w:tr>
    </w:tbl>
    <w:p w14:paraId="5EE768E4" w14:textId="1ABA5D53" w:rsidR="006855C3" w:rsidRPr="001E47B8" w:rsidRDefault="006855C3" w:rsidP="00E34624">
      <w:pPr>
        <w:pStyle w:val="ListParagraph"/>
        <w:bidi/>
        <w:spacing w:after="120" w:line="360" w:lineRule="exact"/>
        <w:ind w:left="4"/>
        <w:contextualSpacing w:val="0"/>
        <w:rPr>
          <w:b/>
          <w:bCs/>
          <w:sz w:val="26"/>
          <w:szCs w:val="26"/>
          <w:rtl/>
          <w:lang w:val="en-CA"/>
        </w:rPr>
      </w:pPr>
    </w:p>
    <w:p w14:paraId="388D1942" w14:textId="5B6F04EF" w:rsidR="00CD3EF8" w:rsidRPr="001E47B8" w:rsidRDefault="00C10DB4" w:rsidP="002D1DAE">
      <w:pPr>
        <w:pStyle w:val="ListParagraph"/>
        <w:numPr>
          <w:ilvl w:val="0"/>
          <w:numId w:val="10"/>
        </w:numPr>
        <w:bidi/>
        <w:spacing w:after="240"/>
        <w:ind w:left="4" w:firstLine="0"/>
        <w:contextualSpacing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</w:t>
      </w:r>
      <w:r w:rsidR="00361AB4" w:rsidRPr="001E47B8">
        <w:rPr>
          <w:sz w:val="26"/>
          <w:szCs w:val="26"/>
          <w:rtl/>
          <w:lang w:val="en-CA"/>
        </w:rPr>
        <w:t>انخفض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61AB4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2019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إلى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2023،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ويرجع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أساسا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والرصد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القوي</w:t>
      </w:r>
      <w:r w:rsidR="00273A49" w:rsidRPr="001E47B8">
        <w:rPr>
          <w:rFonts w:hint="cs"/>
          <w:sz w:val="26"/>
          <w:szCs w:val="26"/>
          <w:rtl/>
          <w:lang w:val="en-CA"/>
        </w:rPr>
        <w:t>ين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ل</w:t>
      </w:r>
      <w:r w:rsidR="00361AB4"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61AB4" w:rsidRPr="001E47B8">
        <w:rPr>
          <w:rFonts w:hint="cs"/>
          <w:sz w:val="26"/>
          <w:szCs w:val="26"/>
          <w:rtl/>
          <w:lang w:val="en-CA"/>
        </w:rPr>
        <w:t>ية</w:t>
      </w:r>
      <w:r w:rsidR="00361AB4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وتنفيذ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وبناء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أدت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انخفاض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</w:t>
      </w:r>
      <w:r w:rsidR="00361AB4"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هذه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61AB4" w:rsidRPr="001E47B8">
        <w:rPr>
          <w:rFonts w:hint="cs"/>
          <w:sz w:val="26"/>
          <w:szCs w:val="26"/>
          <w:rtl/>
          <w:lang w:val="en-CA"/>
        </w:rPr>
        <w:t>المواد</w:t>
      </w:r>
      <w:r w:rsidR="00361AB4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والتبني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السريع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للبدائل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وزيادة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الإقبال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361AB4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وخاصة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</w:t>
      </w:r>
      <w:r w:rsidR="00D11A11" w:rsidRPr="001E47B8">
        <w:rPr>
          <w:sz w:val="26"/>
          <w:szCs w:val="26"/>
          <w:rtl/>
          <w:lang w:val="en-CA"/>
        </w:rPr>
        <w:t>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التجاري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ومن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المتوقع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يزداد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الإقبال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بشكل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أكبر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DD05F6" w:rsidRPr="001E47B8">
        <w:rPr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D04FB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المتعلقة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</w:t>
      </w:r>
      <w:r w:rsidR="00DD05F6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DD05F6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DD05F6" w:rsidRPr="001E47B8">
        <w:rPr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361AB4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والتي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تقديمها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أيضا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للنظر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فيها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الخامس</w:t>
      </w:r>
      <w:r w:rsidR="00B01ECA">
        <w:rPr>
          <w:sz w:val="26"/>
          <w:szCs w:val="26"/>
          <w:rtl/>
          <w:lang w:val="en-CA"/>
        </w:rPr>
        <w:t xml:space="preserve"> </w:t>
      </w:r>
      <w:r w:rsidR="00361AB4" w:rsidRPr="001E47B8">
        <w:rPr>
          <w:sz w:val="26"/>
          <w:szCs w:val="26"/>
          <w:rtl/>
          <w:lang w:val="en-CA"/>
        </w:rPr>
        <w:t>والتسعين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52F3531" w14:textId="4F91225F" w:rsidR="00DD05F6" w:rsidRPr="001E47B8" w:rsidRDefault="00DD05F6" w:rsidP="00CA757D">
      <w:pPr>
        <w:keepNext/>
        <w:keepLines/>
        <w:bidi/>
        <w:spacing w:after="24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تقرير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تنفيذ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البرنامج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القطري</w:t>
      </w:r>
    </w:p>
    <w:p w14:paraId="0AF9D644" w14:textId="3BDC4A9C" w:rsidR="00CD3EF8" w:rsidRPr="001E47B8" w:rsidRDefault="00A56E59" w:rsidP="002D1DAE">
      <w:pPr>
        <w:pStyle w:val="ListParagraph"/>
        <w:numPr>
          <w:ilvl w:val="0"/>
          <w:numId w:val="10"/>
        </w:numPr>
        <w:bidi/>
        <w:spacing w:after="240"/>
        <w:ind w:left="4" w:firstLine="0"/>
        <w:contextualSpacing w:val="0"/>
        <w:rPr>
          <w:b/>
          <w:bCs/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قدمت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بيانات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A855E5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تقرير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A855E5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برنامج</w:t>
      </w:r>
      <w:r w:rsidR="00B01ECA">
        <w:rPr>
          <w:sz w:val="26"/>
          <w:szCs w:val="26"/>
          <w:rtl/>
          <w:lang w:val="en-CA"/>
        </w:rPr>
        <w:t xml:space="preserve"> </w:t>
      </w:r>
      <w:r w:rsidR="00A855E5" w:rsidRPr="001E47B8">
        <w:rPr>
          <w:rFonts w:hint="cs"/>
          <w:sz w:val="26"/>
          <w:szCs w:val="26"/>
          <w:rtl/>
          <w:lang w:val="en-CA"/>
        </w:rPr>
        <w:t>القطري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</w:t>
      </w:r>
      <w:r w:rsidR="00C10DB4" w:rsidRPr="001E47B8">
        <w:rPr>
          <w:rFonts w:hint="cs"/>
          <w:sz w:val="26"/>
          <w:szCs w:val="26"/>
          <w:rtl/>
          <w:lang w:val="en-CA"/>
        </w:rPr>
        <w:t>ت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7B09B0" w:rsidRPr="001E47B8">
        <w:rPr>
          <w:rFonts w:hint="cs"/>
          <w:sz w:val="26"/>
          <w:szCs w:val="26"/>
          <w:rtl/>
          <w:lang w:val="en-CA"/>
        </w:rPr>
        <w:t>تتسق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البيانات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الواردة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742F43CF" w14:textId="6CA6195A" w:rsidR="005D3045" w:rsidRPr="001E47B8" w:rsidRDefault="00A855E5" w:rsidP="002D1DAE">
      <w:pPr>
        <w:pStyle w:val="ListParagraph"/>
        <w:numPr>
          <w:ilvl w:val="0"/>
          <w:numId w:val="10"/>
        </w:numPr>
        <w:bidi/>
        <w:spacing w:after="240"/>
        <w:ind w:left="4" w:firstLine="0"/>
        <w:contextualSpacing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وأكد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تقرير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التحقق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تنفذ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نظام</w:t>
      </w:r>
      <w:r w:rsidR="00CD04FB" w:rsidRPr="001E47B8">
        <w:rPr>
          <w:rFonts w:hint="cs"/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="00CD04FB" w:rsidRPr="001E47B8">
        <w:rPr>
          <w:rFonts w:hint="cs"/>
          <w:sz w:val="26"/>
          <w:szCs w:val="26"/>
          <w:rtl/>
          <w:lang w:val="en-CA"/>
        </w:rPr>
        <w:t>ل</w:t>
      </w:r>
      <w:r w:rsidR="00C10DB4" w:rsidRPr="001E47B8">
        <w:rPr>
          <w:sz w:val="26"/>
          <w:szCs w:val="26"/>
          <w:rtl/>
          <w:lang w:val="en-CA"/>
        </w:rPr>
        <w:t>إصدار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التراخيص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A2164E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حصص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505A57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واردات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505A57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صادرات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05A57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إجمالي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المبلغ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6770D" w:rsidRPr="001E47B8">
        <w:rPr>
          <w:rFonts w:hint="cs"/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6770D" w:rsidRPr="001E47B8">
        <w:rPr>
          <w:rFonts w:hint="cs"/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صحيحا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(كما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موضح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أعلاه)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وخلصت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عملية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التحقق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وضعت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لائحة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قوية</w:t>
      </w:r>
      <w:r w:rsidR="00B01ECA">
        <w:rPr>
          <w:sz w:val="26"/>
          <w:szCs w:val="26"/>
          <w:rtl/>
          <w:lang w:val="en-CA"/>
        </w:rPr>
        <w:t xml:space="preserve"> </w:t>
      </w:r>
      <w:r w:rsidR="00CD04FB" w:rsidRPr="001E47B8">
        <w:rPr>
          <w:rFonts w:hint="cs"/>
          <w:sz w:val="26"/>
          <w:szCs w:val="26"/>
          <w:rtl/>
          <w:lang w:val="en-CA"/>
        </w:rPr>
        <w:t>للرقابة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استيراد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المستنفدة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للأوزون،</w:t>
      </w:r>
      <w:r w:rsidR="00B01ECA">
        <w:rPr>
          <w:sz w:val="26"/>
          <w:szCs w:val="26"/>
          <w:rtl/>
          <w:lang w:val="en-CA"/>
        </w:rPr>
        <w:t xml:space="preserve"> </w:t>
      </w:r>
      <w:r w:rsidR="0096770D" w:rsidRPr="001E47B8">
        <w:rPr>
          <w:rFonts w:hint="cs"/>
          <w:sz w:val="26"/>
          <w:szCs w:val="26"/>
          <w:rtl/>
          <w:lang w:val="en-CA"/>
        </w:rPr>
        <w:t>إضافة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6770D" w:rsidRPr="001E47B8">
        <w:rPr>
          <w:rFonts w:hint="cs"/>
          <w:sz w:val="26"/>
          <w:szCs w:val="26"/>
          <w:rtl/>
          <w:lang w:val="en-CA"/>
        </w:rPr>
        <w:t>إلى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عملية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منظمة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لإصدار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حصص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وتراخيص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الاستيراد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وأوصى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تقرير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التحقق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بمواصلة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المشاورات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سلطات</w:t>
      </w:r>
      <w:r w:rsidR="00B01ECA">
        <w:rPr>
          <w:sz w:val="26"/>
          <w:szCs w:val="26"/>
          <w:rtl/>
          <w:lang w:val="en-CA"/>
        </w:rPr>
        <w:t xml:space="preserve"> </w:t>
      </w:r>
      <w:r w:rsidR="00CD04FB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والمستوردين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أجل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القوي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والضوابط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25DFD" w:rsidRPr="001E47B8">
        <w:rPr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ن</w:t>
      </w:r>
      <w:r w:rsidR="00CD04FB" w:rsidRPr="001E47B8">
        <w:rPr>
          <w:rFonts w:hint="cs"/>
          <w:sz w:val="26"/>
          <w:szCs w:val="26"/>
          <w:rtl/>
          <w:lang w:val="en-CA"/>
        </w:rPr>
        <w:t>ُ</w:t>
      </w:r>
      <w:r w:rsidR="00E67E2F" w:rsidRPr="001E47B8">
        <w:rPr>
          <w:sz w:val="26"/>
          <w:szCs w:val="26"/>
          <w:rtl/>
          <w:lang w:val="en-CA"/>
        </w:rPr>
        <w:t>ظم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8C52A9" w:rsidRPr="001E47B8">
        <w:rPr>
          <w:rFonts w:hint="cs"/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والإبلاغ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عبر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الإنترنت،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والمشاركة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المستمرة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الموافقة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المسبقة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lastRenderedPageBreak/>
        <w:t>المستنيرة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غير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الرسمية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proofErr w:type="spellStart"/>
      <w:r w:rsidRPr="001E47B8">
        <w:rPr>
          <w:sz w:val="26"/>
          <w:szCs w:val="26"/>
          <w:lang w:val="en-CA"/>
        </w:rPr>
        <w:t>iPIC</w:t>
      </w:r>
      <w:proofErr w:type="spellEnd"/>
      <w:r w:rsidRPr="001E47B8">
        <w:rPr>
          <w:sz w:val="26"/>
          <w:szCs w:val="26"/>
          <w:rtl/>
          <w:lang w:val="en-CA"/>
        </w:rPr>
        <w:t>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وبرامج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توافر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25DFD" w:rsidRPr="001E47B8">
        <w:rPr>
          <w:sz w:val="26"/>
          <w:szCs w:val="26"/>
          <w:rtl/>
          <w:lang w:val="en-CA"/>
        </w:rPr>
        <w:t>ية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25DFD" w:rsidRPr="001E47B8">
        <w:rPr>
          <w:sz w:val="26"/>
          <w:szCs w:val="26"/>
          <w:rtl/>
          <w:lang w:val="en-CA"/>
        </w:rPr>
        <w:t>ية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فضلا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الإبلاغ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الوقت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المناسب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واردات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25DFD" w:rsidRPr="001E47B8">
        <w:rPr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والفحوصات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الدورية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لمستوردي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C52A9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تجار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25DFD" w:rsidRPr="001E47B8">
        <w:rPr>
          <w:sz w:val="26"/>
          <w:szCs w:val="26"/>
          <w:rtl/>
          <w:lang w:val="en-CA"/>
        </w:rPr>
        <w:t>ية.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CF24ABD" w14:textId="70B691C9" w:rsidR="005D3045" w:rsidRPr="001E47B8" w:rsidRDefault="005D3045" w:rsidP="00CA757D">
      <w:pPr>
        <w:keepNext/>
        <w:keepLines/>
        <w:bidi/>
        <w:spacing w:after="24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حالة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المرحلة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الأولى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إدارة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إزالة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2AB59115" w14:textId="6A9AD78C" w:rsidR="005D3045" w:rsidRPr="001E47B8" w:rsidRDefault="005D3045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الانتهاء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rFonts w:hint="cs"/>
          <w:sz w:val="26"/>
          <w:szCs w:val="26"/>
          <w:rtl/>
          <w:lang w:val="en-CA"/>
        </w:rPr>
        <w:t>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سبتمبر</w:t>
      </w:r>
      <w:r w:rsidRPr="001E47B8">
        <w:rPr>
          <w:rFonts w:hint="cs"/>
          <w:sz w:val="26"/>
          <w:szCs w:val="26"/>
          <w:rtl/>
          <w:lang w:val="en-CA"/>
        </w:rPr>
        <w:t>/أيلول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2021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تقديم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تقرير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rFonts w:hint="cs"/>
          <w:sz w:val="26"/>
          <w:szCs w:val="26"/>
          <w:rtl/>
          <w:lang w:val="en-CA"/>
        </w:rPr>
        <w:t>إنجاز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30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مايو</w:t>
      </w:r>
      <w:r w:rsidRPr="001E47B8">
        <w:rPr>
          <w:rFonts w:hint="cs"/>
          <w:sz w:val="26"/>
          <w:szCs w:val="26"/>
          <w:rtl/>
          <w:lang w:val="en-CA"/>
        </w:rPr>
        <w:t>/أيار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2023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D661374" w14:textId="3813C7AB" w:rsidR="005D3045" w:rsidRPr="001E47B8" w:rsidRDefault="00266CD5" w:rsidP="00CA757D">
      <w:pPr>
        <w:keepNext/>
        <w:keepLines/>
        <w:bidi/>
        <w:spacing w:after="24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rFonts w:hint="cs"/>
          <w:sz w:val="26"/>
          <w:szCs w:val="26"/>
          <w:u w:val="single"/>
          <w:rtl/>
          <w:lang w:val="en-CA"/>
        </w:rPr>
        <w:t>ال</w:t>
      </w:r>
      <w:r w:rsidR="005D3045" w:rsidRPr="001E47B8">
        <w:rPr>
          <w:sz w:val="26"/>
          <w:szCs w:val="26"/>
          <w:u w:val="single"/>
          <w:rtl/>
          <w:lang w:val="en-CA"/>
        </w:rPr>
        <w:t>تقرير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</w:t>
      </w:r>
      <w:r w:rsidR="00C53F14" w:rsidRPr="001E47B8">
        <w:rPr>
          <w:rFonts w:hint="cs"/>
          <w:sz w:val="26"/>
          <w:szCs w:val="26"/>
          <w:u w:val="single"/>
          <w:rtl/>
          <w:lang w:val="en-CA"/>
        </w:rPr>
        <w:t>مرحلي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8C52A9" w:rsidRPr="001E47B8">
        <w:rPr>
          <w:rFonts w:hint="cs"/>
          <w:sz w:val="26"/>
          <w:szCs w:val="26"/>
          <w:u w:val="single"/>
          <w:rtl/>
          <w:lang w:val="en-CA"/>
        </w:rPr>
        <w:t>عن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التقدم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المحرز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في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الشريحة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الأولى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المرحلة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الثانية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D3045"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إدارة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إزالة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57584006" w14:textId="48322770" w:rsidR="005D3045" w:rsidRPr="001E47B8" w:rsidRDefault="005D3045" w:rsidP="00CA757D">
      <w:pPr>
        <w:keepNext/>
        <w:keepLines/>
        <w:bidi/>
        <w:spacing w:after="240"/>
        <w:jc w:val="left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الإطار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القانوني</w:t>
      </w:r>
    </w:p>
    <w:p w14:paraId="184FDEE4" w14:textId="250251C9" w:rsidR="005D3045" w:rsidRPr="001E47B8" w:rsidRDefault="005D3045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أنشأت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لإصدار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التراخيص</w:t>
      </w:r>
      <w:r w:rsidR="00B01ECA">
        <w:rPr>
          <w:sz w:val="26"/>
          <w:szCs w:val="26"/>
          <w:rtl/>
          <w:lang w:val="en-CA"/>
        </w:rPr>
        <w:t xml:space="preserve"> </w:t>
      </w:r>
      <w:r w:rsidR="00C53F14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الحصص</w:t>
      </w:r>
      <w:r w:rsidR="00B01ECA">
        <w:rPr>
          <w:sz w:val="26"/>
          <w:szCs w:val="26"/>
          <w:rtl/>
          <w:lang w:val="en-CA"/>
        </w:rPr>
        <w:t xml:space="preserve"> </w:t>
      </w:r>
      <w:r w:rsidR="00530B6D" w:rsidRPr="001E47B8">
        <w:rPr>
          <w:rFonts w:hint="cs"/>
          <w:sz w:val="26"/>
          <w:szCs w:val="26"/>
          <w:rtl/>
          <w:lang w:val="en-CA"/>
        </w:rPr>
        <w:t>للمواد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530B6D" w:rsidRPr="001E47B8">
        <w:rPr>
          <w:rFonts w:hint="cs"/>
          <w:sz w:val="26"/>
          <w:szCs w:val="26"/>
          <w:rtl/>
          <w:lang w:val="en-CA"/>
        </w:rPr>
        <w:t>ية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وحظرت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يناير</w:t>
      </w:r>
      <w:r w:rsidR="00530B6D" w:rsidRPr="001E47B8">
        <w:rPr>
          <w:rFonts w:hint="cs"/>
          <w:sz w:val="26"/>
          <w:szCs w:val="26"/>
          <w:rtl/>
          <w:lang w:val="en-CA"/>
        </w:rPr>
        <w:t>/كانون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30B6D" w:rsidRPr="001E47B8">
        <w:rPr>
          <w:rFonts w:hint="cs"/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2015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استيراد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530B6D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530B6D"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ومنذ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فبراير</w:t>
      </w:r>
      <w:r w:rsidR="00530B6D" w:rsidRPr="001E47B8">
        <w:rPr>
          <w:rFonts w:hint="cs"/>
          <w:sz w:val="26"/>
          <w:szCs w:val="26"/>
          <w:rtl/>
          <w:lang w:val="en-CA"/>
        </w:rPr>
        <w:t>/شباط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2021،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يتضمن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التسجيل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الإلكتروني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عملية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ترخيص</w:t>
      </w:r>
      <w:r w:rsidR="00B01ECA">
        <w:rPr>
          <w:sz w:val="26"/>
          <w:szCs w:val="26"/>
          <w:rtl/>
          <w:lang w:val="en-CA"/>
        </w:rPr>
        <w:t xml:space="preserve"> </w:t>
      </w:r>
      <w:r w:rsidR="00530B6D" w:rsidRPr="001E47B8">
        <w:rPr>
          <w:rFonts w:hint="cs"/>
          <w:sz w:val="26"/>
          <w:szCs w:val="26"/>
          <w:rtl/>
          <w:lang w:val="en-CA"/>
        </w:rPr>
        <w:t>للمواد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530B6D"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ويُحظر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استيراد</w:t>
      </w:r>
      <w:r w:rsidR="00B01ECA">
        <w:rPr>
          <w:sz w:val="26"/>
          <w:szCs w:val="26"/>
          <w:rtl/>
          <w:lang w:val="en-CA"/>
        </w:rPr>
        <w:t xml:space="preserve"> </w:t>
      </w:r>
      <w:r w:rsidR="00530B6D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530B6D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530B6D" w:rsidRPr="001E47B8">
        <w:rPr>
          <w:rFonts w:hint="cs"/>
          <w:sz w:val="26"/>
          <w:szCs w:val="26"/>
          <w:rtl/>
          <w:lang w:val="en-CA"/>
        </w:rPr>
        <w:t>والمواد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530B6D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ومخاليطها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صارم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الحصول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ترخيص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مناسب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هيئة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إدارة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البيئة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رواندا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2BE6ADAC" w14:textId="11D78966" w:rsidR="00C26493" w:rsidRPr="001E47B8" w:rsidRDefault="00C26493" w:rsidP="00CA757D">
      <w:pPr>
        <w:bidi/>
        <w:spacing w:after="24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خدمة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التبريد</w:t>
      </w:r>
    </w:p>
    <w:p w14:paraId="5470387C" w14:textId="61EA778C" w:rsidR="00C26493" w:rsidRPr="001E47B8" w:rsidRDefault="00C26493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التالية</w:t>
      </w:r>
      <w:r w:rsidR="002E5C4F" w:rsidRPr="001E47B8">
        <w:rPr>
          <w:sz w:val="26"/>
          <w:szCs w:val="26"/>
          <w:rtl/>
          <w:lang w:val="en-CA"/>
        </w:rPr>
        <w:t>:</w:t>
      </w:r>
    </w:p>
    <w:p w14:paraId="669D7A52" w14:textId="436E4CB8" w:rsidR="00C26493" w:rsidRPr="001E47B8" w:rsidRDefault="00837C40" w:rsidP="002D1DAE">
      <w:pPr>
        <w:pStyle w:val="ListParagraph"/>
        <w:widowControl w:val="0"/>
        <w:numPr>
          <w:ilvl w:val="0"/>
          <w:numId w:val="12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مجموعه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478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متدربا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موظفي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الجمارك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ووكلاء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التخليص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الجمركي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ومفتشي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الشحن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ضوابط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25DFD" w:rsidRPr="001E47B8">
        <w:rPr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BC0698" w:rsidRPr="001E47B8">
        <w:rPr>
          <w:sz w:val="26"/>
          <w:szCs w:val="26"/>
          <w:rtl/>
          <w:lang w:val="en-CA"/>
        </w:rPr>
        <w:t>ورصده</w:t>
      </w:r>
      <w:r w:rsidR="00612034" w:rsidRPr="001E47B8">
        <w:rPr>
          <w:rFonts w:hint="cs"/>
          <w:sz w:val="26"/>
          <w:szCs w:val="26"/>
          <w:rtl/>
          <w:lang w:val="en-CA"/>
        </w:rPr>
        <w:t>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ومنع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التجارة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غير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الخاضعة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وت</w:t>
      </w:r>
      <w:r w:rsidRPr="001E47B8">
        <w:rPr>
          <w:sz w:val="26"/>
          <w:szCs w:val="26"/>
          <w:rtl/>
          <w:lang w:val="en-CA"/>
        </w:rPr>
        <w:t>م</w:t>
      </w:r>
      <w:r w:rsidR="00B01ECA">
        <w:rPr>
          <w:sz w:val="26"/>
          <w:szCs w:val="26"/>
          <w:rtl/>
          <w:lang w:val="en-CA"/>
        </w:rPr>
        <w:t xml:space="preserve"> </w:t>
      </w:r>
      <w:r w:rsidR="00612034" w:rsidRPr="001E47B8">
        <w:rPr>
          <w:rFonts w:hint="cs"/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عبر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الإنترنت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لتبسيط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تسجيل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المنتجات،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وضمان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تلبي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المنتجات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الأدنى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E67E2F" w:rsidRPr="001E47B8">
        <w:rPr>
          <w:rFonts w:hint="cs"/>
          <w:sz w:val="26"/>
          <w:szCs w:val="26"/>
          <w:rtl/>
          <w:lang w:val="en-CA"/>
        </w:rPr>
        <w:t>القدرة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المنخفضة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العالمي؛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يساعد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النظام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تنظيم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وتتبع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E67E2F" w:rsidRPr="001E47B8">
        <w:rPr>
          <w:sz w:val="26"/>
          <w:szCs w:val="26"/>
          <w:rtl/>
          <w:lang w:val="en-CA"/>
        </w:rPr>
        <w:t>أثر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البيئي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للمنتجات،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الموفرة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والصديقة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للبيئة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7104C9C" w14:textId="259E9FAC" w:rsidR="00837C40" w:rsidRPr="001E47B8" w:rsidRDefault="00837C40" w:rsidP="002D1DAE">
      <w:pPr>
        <w:pStyle w:val="ListParagraph"/>
        <w:widowControl w:val="0"/>
        <w:numPr>
          <w:ilvl w:val="0"/>
          <w:numId w:val="12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354EC" w:rsidRPr="001E47B8">
        <w:rPr>
          <w:rFonts w:hint="cs"/>
          <w:sz w:val="26"/>
          <w:szCs w:val="26"/>
          <w:rtl/>
          <w:lang w:val="en-CA"/>
        </w:rPr>
        <w:t>ما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354EC" w:rsidRPr="001E47B8">
        <w:rPr>
          <w:rFonts w:hint="cs"/>
          <w:sz w:val="26"/>
          <w:szCs w:val="26"/>
          <w:rtl/>
          <w:lang w:val="en-CA"/>
        </w:rPr>
        <w:t>مجموعه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117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</w:t>
      </w:r>
      <w:r w:rsidR="00D11A11" w:rsidRPr="001E47B8">
        <w:rPr>
          <w:rFonts w:hint="cs"/>
          <w:sz w:val="26"/>
          <w:szCs w:val="26"/>
          <w:rtl/>
          <w:lang w:val="en-CA"/>
        </w:rPr>
        <w:t>ل</w:t>
      </w:r>
      <w:r w:rsidR="00676BD7" w:rsidRPr="001E47B8">
        <w:rPr>
          <w:rFonts w:hint="cs"/>
          <w:sz w:val="26"/>
          <w:szCs w:val="26"/>
          <w:rtl/>
          <w:lang w:val="en-CA"/>
        </w:rPr>
        <w:t>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وتكييف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E67E2F" w:rsidRPr="001E47B8">
        <w:rPr>
          <w:rFonts w:hint="cs"/>
          <w:sz w:val="26"/>
          <w:szCs w:val="26"/>
          <w:rtl/>
          <w:lang w:val="en-CA"/>
        </w:rPr>
        <w:t>المناولة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الآمن</w:t>
      </w:r>
      <w:r w:rsidR="00E67E2F" w:rsidRPr="001E47B8">
        <w:rPr>
          <w:rFonts w:hint="cs"/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لغازات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القابلة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للاشتعال،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67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</w:t>
      </w:r>
      <w:r w:rsidR="00D11A11" w:rsidRPr="001E47B8">
        <w:rPr>
          <w:rFonts w:hint="cs"/>
          <w:sz w:val="26"/>
          <w:szCs w:val="26"/>
          <w:rtl/>
          <w:lang w:val="en-CA"/>
        </w:rPr>
        <w:t>ل</w:t>
      </w:r>
      <w:r w:rsidR="00676BD7" w:rsidRPr="001E47B8">
        <w:rPr>
          <w:rFonts w:hint="cs"/>
          <w:sz w:val="26"/>
          <w:szCs w:val="26"/>
          <w:rtl/>
          <w:lang w:val="en-CA"/>
        </w:rPr>
        <w:t>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وتكييف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أفضل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تعيين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استشاري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لإعداد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أدوات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E67E2F" w:rsidRPr="001E47B8">
        <w:rPr>
          <w:rFonts w:hint="cs"/>
          <w:sz w:val="26"/>
          <w:szCs w:val="26"/>
          <w:rtl/>
          <w:lang w:val="en-CA"/>
        </w:rPr>
        <w:t>الأدلة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للتدريبات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والعلمية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34624" w:rsidRPr="001E47B8">
        <w:rPr>
          <w:rFonts w:hint="cs"/>
          <w:sz w:val="26"/>
          <w:szCs w:val="26"/>
          <w:rtl/>
          <w:lang w:val="en-CA"/>
        </w:rPr>
        <w:t>ا</w:t>
      </w:r>
      <w:r w:rsidR="00D11A11" w:rsidRPr="001E47B8">
        <w:rPr>
          <w:rFonts w:hint="cs"/>
          <w:sz w:val="26"/>
          <w:szCs w:val="26"/>
          <w:rtl/>
          <w:lang w:val="en-CA"/>
        </w:rPr>
        <w:t>ل</w:t>
      </w:r>
      <w:r w:rsidR="00676BD7" w:rsidRPr="001E47B8">
        <w:rPr>
          <w:rFonts w:hint="cs"/>
          <w:sz w:val="26"/>
          <w:szCs w:val="26"/>
          <w:rtl/>
          <w:lang w:val="en-CA"/>
        </w:rPr>
        <w:t>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وتكييف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وموظفي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الجمارك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وتوفير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التدريبات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للعلماء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الشباب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المحليين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</w:t>
      </w:r>
      <w:r w:rsidR="00D11A11" w:rsidRPr="001E47B8">
        <w:rPr>
          <w:rFonts w:hint="cs"/>
          <w:sz w:val="26"/>
          <w:szCs w:val="26"/>
          <w:rtl/>
          <w:lang w:val="en-CA"/>
        </w:rPr>
        <w:t>ل</w:t>
      </w:r>
      <w:r w:rsidR="00676BD7" w:rsidRPr="001E47B8">
        <w:rPr>
          <w:rFonts w:hint="cs"/>
          <w:sz w:val="26"/>
          <w:szCs w:val="26"/>
          <w:rtl/>
          <w:lang w:val="en-CA"/>
        </w:rPr>
        <w:t>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وتكييف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الهواء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4E92A39" w14:textId="642DDD3F" w:rsidR="00D9667F" w:rsidRPr="001E47B8" w:rsidRDefault="00D9667F" w:rsidP="002D1DAE">
      <w:pPr>
        <w:pStyle w:val="ListParagraph"/>
        <w:widowControl w:val="0"/>
        <w:numPr>
          <w:ilvl w:val="0"/>
          <w:numId w:val="12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يوجد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مركزان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للتدريب،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هما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الكلية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الإقليمية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المتكاملة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للبوليتكنيك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</w:t>
      </w:r>
      <w:r w:rsidR="00F13D47" w:rsidRPr="001E47B8">
        <w:rPr>
          <w:sz w:val="26"/>
          <w:szCs w:val="26"/>
          <w:rtl/>
          <w:lang w:val="en-CA"/>
        </w:rPr>
        <w:t>مركز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الأفريقي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للتبريد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وسلسلة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التبريد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بدأ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F13D47" w:rsidRPr="001E47B8">
        <w:rPr>
          <w:sz w:val="26"/>
          <w:szCs w:val="26"/>
          <w:rtl/>
          <w:lang w:val="en-CA"/>
        </w:rPr>
        <w:t>مركز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الأفريقي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للتبريد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وسلسلة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برنامجا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للمزارعين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نظم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</w:t>
      </w:r>
      <w:r w:rsidR="00FB6BC3" w:rsidRPr="001E47B8">
        <w:rPr>
          <w:sz w:val="26"/>
          <w:szCs w:val="26"/>
          <w:rtl/>
          <w:lang w:val="en-CA"/>
        </w:rPr>
        <w:t>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الهواء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إطلاق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برنامج</w:t>
      </w:r>
      <w:r w:rsidR="00B01ECA">
        <w:rPr>
          <w:sz w:val="26"/>
          <w:szCs w:val="26"/>
          <w:rtl/>
          <w:lang w:val="en-CA"/>
        </w:rPr>
        <w:t xml:space="preserve"> </w:t>
      </w:r>
      <w:r w:rsidR="00EE119D" w:rsidRPr="001E47B8">
        <w:rPr>
          <w:sz w:val="26"/>
          <w:szCs w:val="26"/>
          <w:rtl/>
          <w:lang w:val="en-CA"/>
        </w:rPr>
        <w:t>ال</w:t>
      </w:r>
      <w:r w:rsidR="00F13D47" w:rsidRPr="001E47B8">
        <w:rPr>
          <w:sz w:val="26"/>
          <w:szCs w:val="26"/>
          <w:rtl/>
          <w:lang w:val="en-CA"/>
        </w:rPr>
        <w:t>مركز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الأفريقي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للتبريد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وسلسلة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قبل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والمملكة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لبريطانيا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العظمى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وأيرلندا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الشمالية،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ومركز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المملكة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المتحدة،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يجمع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اتحاد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الجامعات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الرائدة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المملكة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والجامعات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الدولية،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وجامعة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وتناقش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حاليا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مذكرة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تفاهم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مراكز</w:t>
      </w:r>
      <w:r w:rsidR="00B01ECA">
        <w:rPr>
          <w:sz w:val="26"/>
          <w:szCs w:val="26"/>
          <w:rtl/>
          <w:lang w:val="en-CA"/>
        </w:rPr>
        <w:t xml:space="preserve"> </w:t>
      </w:r>
      <w:r w:rsidR="00EC51BB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C51BB" w:rsidRPr="001E47B8">
        <w:rPr>
          <w:rFonts w:hint="cs"/>
          <w:sz w:val="26"/>
          <w:szCs w:val="26"/>
          <w:rtl/>
          <w:lang w:val="en-CA"/>
        </w:rPr>
        <w:t>التابعة</w:t>
      </w:r>
      <w:r w:rsidR="00B01ECA">
        <w:rPr>
          <w:sz w:val="26"/>
          <w:szCs w:val="26"/>
          <w:rtl/>
          <w:lang w:val="en-CA"/>
        </w:rPr>
        <w:t xml:space="preserve"> </w:t>
      </w:r>
      <w:r w:rsidR="00EC51BB" w:rsidRPr="001E47B8">
        <w:rPr>
          <w:rFonts w:hint="cs"/>
          <w:sz w:val="26"/>
          <w:szCs w:val="26"/>
          <w:rtl/>
          <w:lang w:val="en-CA"/>
        </w:rPr>
        <w:t>ل</w:t>
      </w:r>
      <w:r w:rsidR="00F13D47" w:rsidRPr="001E47B8">
        <w:rPr>
          <w:sz w:val="26"/>
          <w:szCs w:val="26"/>
          <w:rtl/>
          <w:lang w:val="en-CA"/>
        </w:rPr>
        <w:t>لكلية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الإقليمية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المتكاملة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للبوليتكنيك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كيغالي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F1FB5F8" w14:textId="5C03C9E1" w:rsidR="00D9667F" w:rsidRPr="001E47B8" w:rsidRDefault="00D9667F" w:rsidP="002D1DAE">
      <w:pPr>
        <w:pStyle w:val="ListParagraph"/>
        <w:widowControl w:val="0"/>
        <w:numPr>
          <w:ilvl w:val="0"/>
          <w:numId w:val="12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lastRenderedPageBreak/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تنظيم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حلقات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عمل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EC51BB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C51BB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العالمي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ويجري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وطني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تسجيل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المنتجات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أجل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تبسيط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عمليات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تسجيل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المنتجات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ثلاث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حلقات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عمل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الخضراء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الانتهاء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إعداد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المستخدمين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النهائيين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للبرنامج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التشغيل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الفعال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للمعدات،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الفنادق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67E2F" w:rsidRPr="001E47B8">
        <w:rPr>
          <w:rFonts w:hint="cs"/>
          <w:sz w:val="26"/>
          <w:szCs w:val="26"/>
          <w:rtl/>
          <w:lang w:val="en-CA"/>
        </w:rPr>
        <w:t>فئة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الخمس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نجوم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والمباني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التجارية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الكبيرة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المستهدف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تتبنى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الكيانات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المستنفدة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للأوزون،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rFonts w:hint="cs"/>
          <w:sz w:val="26"/>
          <w:szCs w:val="26"/>
          <w:rtl/>
          <w:lang w:val="en-CA"/>
        </w:rPr>
        <w:t>بغية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كفاءتها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أثر</w:t>
      </w:r>
      <w:r w:rsidR="00E67E2F" w:rsidRPr="001E47B8">
        <w:rPr>
          <w:rFonts w:hint="cs"/>
          <w:sz w:val="26"/>
          <w:szCs w:val="26"/>
          <w:rtl/>
          <w:lang w:val="en-CA"/>
        </w:rPr>
        <w:t>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البيئي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7EFD52B8" w14:textId="7BF283C0" w:rsidR="00D9667F" w:rsidRPr="001E47B8" w:rsidRDefault="00D9667F" w:rsidP="00CA757D">
      <w:pPr>
        <w:widowControl w:val="0"/>
        <w:bidi/>
        <w:spacing w:after="240"/>
        <w:outlineLvl w:val="1"/>
        <w:rPr>
          <w:i/>
          <w:iCs/>
          <w:sz w:val="26"/>
          <w:szCs w:val="26"/>
          <w:u w:val="single"/>
          <w:rtl/>
          <w:lang w:val="en-CA"/>
        </w:rPr>
      </w:pPr>
      <w:r w:rsidRPr="001E47B8">
        <w:rPr>
          <w:i/>
          <w:iCs/>
          <w:sz w:val="26"/>
          <w:szCs w:val="26"/>
          <w:u w:val="single"/>
          <w:rtl/>
          <w:lang w:val="en-CA"/>
        </w:rPr>
        <w:t>تنفيذ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u w:val="single"/>
          <w:rtl/>
          <w:lang w:val="en-CA"/>
        </w:rPr>
        <w:t>المشروع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="00BC0698" w:rsidRPr="001E47B8">
        <w:rPr>
          <w:i/>
          <w:iCs/>
          <w:sz w:val="26"/>
          <w:szCs w:val="26"/>
          <w:u w:val="single"/>
          <w:rtl/>
          <w:lang w:val="en-CA"/>
        </w:rPr>
        <w:t>ورصده</w:t>
      </w:r>
    </w:p>
    <w:p w14:paraId="1919514F" w14:textId="5B348CD9" w:rsidR="00D9667F" w:rsidRPr="001E47B8" w:rsidRDefault="00D9667F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صرف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مبلغ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إجمالي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للتخطيط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</w:t>
      </w:r>
      <w:r w:rsidR="00BC0698"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وتنسيق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المختلفة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مثل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وبرامج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F0F94BE" w14:textId="781FD059" w:rsidR="00272270" w:rsidRPr="001E47B8" w:rsidRDefault="00272270" w:rsidP="00CA757D">
      <w:pPr>
        <w:bidi/>
        <w:spacing w:after="240"/>
        <w:outlineLvl w:val="0"/>
        <w:rPr>
          <w:i/>
          <w:iCs/>
          <w:sz w:val="26"/>
          <w:szCs w:val="26"/>
          <w:u w:val="single"/>
          <w:rtl/>
          <w:lang w:val="en-CA"/>
        </w:rPr>
      </w:pPr>
      <w:r w:rsidRPr="001E47B8">
        <w:rPr>
          <w:i/>
          <w:iCs/>
          <w:sz w:val="26"/>
          <w:szCs w:val="26"/>
          <w:u w:val="single"/>
          <w:rtl/>
          <w:lang w:val="en-CA"/>
        </w:rPr>
        <w:t>مستوى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u w:val="single"/>
          <w:rtl/>
          <w:lang w:val="en-CA"/>
        </w:rPr>
        <w:t>صرف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u w:val="single"/>
          <w:rtl/>
          <w:lang w:val="en-CA"/>
        </w:rPr>
        <w:t>الأموال</w:t>
      </w:r>
    </w:p>
    <w:p w14:paraId="67E962A3" w14:textId="5634AD07" w:rsidR="00272270" w:rsidRPr="001E47B8" w:rsidRDefault="0027227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سبتمبر/أيلول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2024،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صرف</w:t>
      </w:r>
      <w:r w:rsidR="00B01ECA">
        <w:rPr>
          <w:sz w:val="26"/>
          <w:szCs w:val="26"/>
          <w:rtl/>
          <w:lang w:val="en-CA"/>
        </w:rPr>
        <w:t xml:space="preserve"> </w:t>
      </w:r>
      <w:r w:rsidR="00B1659F" w:rsidRPr="001E47B8">
        <w:rPr>
          <w:rFonts w:hint="cs"/>
          <w:sz w:val="26"/>
          <w:szCs w:val="26"/>
          <w:rtl/>
          <w:lang w:val="en-CA"/>
        </w:rPr>
        <w:t>إجمالي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المبلغ</w:t>
      </w:r>
      <w:r w:rsidR="00B01ECA">
        <w:rPr>
          <w:sz w:val="26"/>
          <w:szCs w:val="26"/>
          <w:rtl/>
          <w:lang w:val="en-CA"/>
        </w:rPr>
        <w:t xml:space="preserve"> </w:t>
      </w:r>
      <w:r w:rsidR="00B1659F" w:rsidRPr="001E47B8">
        <w:rPr>
          <w:rFonts w:hint="cs"/>
          <w:sz w:val="26"/>
          <w:szCs w:val="26"/>
          <w:rtl/>
          <w:lang w:val="en-CA"/>
        </w:rPr>
        <w:t>الموافق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B1659F" w:rsidRPr="001E47B8">
        <w:rPr>
          <w:rFonts w:hint="cs"/>
          <w:sz w:val="26"/>
          <w:szCs w:val="26"/>
          <w:rtl/>
          <w:lang w:val="en-CA"/>
        </w:rPr>
        <w:t>عليه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حتى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الآن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والبالغ</w:t>
      </w:r>
      <w:r w:rsidR="00B01ECA">
        <w:rPr>
          <w:sz w:val="26"/>
          <w:szCs w:val="26"/>
          <w:rtl/>
          <w:lang w:val="en-CA"/>
        </w:rPr>
        <w:t xml:space="preserve"> </w:t>
      </w:r>
      <w:r w:rsidR="00E950EE"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="00E950EE" w:rsidRPr="001E47B8">
        <w:rPr>
          <w:rFonts w:hint="cs"/>
          <w:sz w:val="26"/>
          <w:szCs w:val="26"/>
          <w:rtl/>
          <w:lang w:val="en-CA"/>
        </w:rPr>
        <w:t>160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بالكامل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E950EE"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="00E950EE" w:rsidRPr="001E47B8">
        <w:rPr>
          <w:rFonts w:hint="cs"/>
          <w:sz w:val="26"/>
          <w:szCs w:val="26"/>
          <w:rtl/>
          <w:lang w:val="en-CA"/>
        </w:rPr>
        <w:t>90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="00E950EE" w:rsidRPr="001E47B8">
        <w:rPr>
          <w:rFonts w:hint="cs"/>
          <w:sz w:val="26"/>
          <w:szCs w:val="26"/>
          <w:rtl/>
          <w:lang w:val="en-CA"/>
        </w:rPr>
        <w:t>و000</w:t>
      </w:r>
      <w:r w:rsidR="00B66010">
        <w:rPr>
          <w:sz w:val="26"/>
          <w:szCs w:val="26"/>
          <w:lang w:val="en-CA"/>
        </w:rPr>
        <w:t>,</w:t>
      </w:r>
      <w:r w:rsidR="00E950EE" w:rsidRPr="001E47B8">
        <w:rPr>
          <w:rFonts w:hint="cs"/>
          <w:sz w:val="26"/>
          <w:szCs w:val="26"/>
          <w:rtl/>
          <w:lang w:val="en-CA"/>
        </w:rPr>
        <w:t>70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="00B1659F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7849CF8" w14:textId="346BE90B" w:rsidR="00E77678" w:rsidRPr="001E47B8" w:rsidRDefault="00E77678" w:rsidP="00CA757D">
      <w:pPr>
        <w:bidi/>
        <w:spacing w:after="240"/>
        <w:outlineLvl w:val="0"/>
        <w:rPr>
          <w:sz w:val="26"/>
          <w:szCs w:val="26"/>
          <w:u w:val="single"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الشريحة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الثانية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المرحلة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الثانية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إدارة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إزالة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4548E555" w14:textId="0D328073" w:rsidR="002F46B1" w:rsidRPr="001E47B8" w:rsidRDefault="00E77678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rtl/>
          <w:lang w:val="en-CA"/>
        </w:rPr>
      </w:pPr>
      <w:r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التالية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يناير</w:t>
      </w:r>
      <w:r w:rsidRPr="001E47B8">
        <w:rPr>
          <w:rFonts w:hint="cs"/>
          <w:sz w:val="26"/>
          <w:szCs w:val="26"/>
          <w:rtl/>
          <w:lang w:val="en-CA"/>
        </w:rPr>
        <w:t>/كانون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وديسمبر</w:t>
      </w:r>
      <w:r w:rsidRPr="001E47B8">
        <w:rPr>
          <w:rFonts w:hint="cs"/>
          <w:sz w:val="26"/>
          <w:szCs w:val="26"/>
          <w:rtl/>
          <w:lang w:val="en-CA"/>
        </w:rPr>
        <w:t>/كانون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الأول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2027</w:t>
      </w:r>
      <w:r w:rsidR="002E5C4F" w:rsidRPr="001E47B8">
        <w:rPr>
          <w:sz w:val="26"/>
          <w:szCs w:val="26"/>
          <w:rtl/>
          <w:lang w:val="en-CA"/>
        </w:rPr>
        <w:t>:</w:t>
      </w:r>
    </w:p>
    <w:p w14:paraId="70CF463D" w14:textId="4EE69C6F" w:rsidR="00E77678" w:rsidRPr="001E47B8" w:rsidRDefault="00377031" w:rsidP="002D1DAE">
      <w:pPr>
        <w:pStyle w:val="ListParagraph"/>
        <w:widowControl w:val="0"/>
        <w:numPr>
          <w:ilvl w:val="0"/>
          <w:numId w:val="13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لوائح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المستنفدة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30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82DCD" w:rsidRPr="001E47B8">
        <w:rPr>
          <w:rFonts w:hint="cs"/>
          <w:sz w:val="26"/>
          <w:szCs w:val="26"/>
          <w:rtl/>
          <w:lang w:val="en-CA"/>
        </w:rPr>
        <w:t>موظفي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82DCD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436ED4" w:rsidRPr="001E47B8">
        <w:rPr>
          <w:sz w:val="26"/>
          <w:szCs w:val="26"/>
          <w:rtl/>
          <w:lang w:val="en-CA"/>
        </w:rPr>
        <w:t>تيسير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الحوار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الحدودي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rFonts w:hint="cs"/>
          <w:sz w:val="26"/>
          <w:szCs w:val="26"/>
          <w:rtl/>
          <w:lang w:val="en-CA"/>
        </w:rPr>
        <w:t>للرقابة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واردات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ومنع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التجارة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غير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8E18C1"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="008E18C1" w:rsidRPr="001E47B8">
        <w:rPr>
          <w:rFonts w:hint="cs"/>
          <w:sz w:val="26"/>
          <w:szCs w:val="26"/>
          <w:rtl/>
          <w:lang w:val="en-CA"/>
        </w:rPr>
        <w:t>15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25A337E5" w14:textId="1F0D0BB1" w:rsidR="008E18C1" w:rsidRPr="001E47B8" w:rsidRDefault="004C5EE9" w:rsidP="002D1DAE">
      <w:pPr>
        <w:pStyle w:val="ListParagraph"/>
        <w:widowControl w:val="0"/>
        <w:numPr>
          <w:ilvl w:val="0"/>
          <w:numId w:val="13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تحديث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مناهج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الجمركي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ومناهج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rFonts w:hint="cs"/>
          <w:sz w:val="26"/>
          <w:szCs w:val="26"/>
          <w:rtl/>
          <w:lang w:val="en-CA"/>
        </w:rPr>
        <w:t>البوليتكنيك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5D1B1950" w14:textId="64F55B50" w:rsidR="004C5EE9" w:rsidRPr="001E47B8" w:rsidRDefault="00682DCD" w:rsidP="002D1DAE">
      <w:pPr>
        <w:pStyle w:val="ListParagraph"/>
        <w:widowControl w:val="0"/>
        <w:numPr>
          <w:ilvl w:val="0"/>
          <w:numId w:val="13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تقني</w:t>
      </w:r>
      <w:r w:rsidR="004C5EE9"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للاستخدام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الآمن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ل</w:t>
      </w:r>
      <w:r w:rsidR="00E67E2F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4C5EE9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نشر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وطباعة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الهواء؛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</w:t>
      </w:r>
      <w:r w:rsidR="004C5EE9"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دورتين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تدريبيتين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ل</w:t>
      </w:r>
      <w:r w:rsidR="004C5EE9" w:rsidRPr="001E47B8">
        <w:rPr>
          <w:rFonts w:hint="cs"/>
          <w:sz w:val="26"/>
          <w:szCs w:val="26"/>
          <w:rtl/>
          <w:lang w:val="en-CA"/>
        </w:rPr>
        <w:t>عدد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30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مشاركا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لبناء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ومسؤولي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والمفتشين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البيئيين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وغيرهم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الرئيسيين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تقني</w:t>
      </w:r>
      <w:r w:rsidR="004C5EE9"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وإنفاذها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4C5EE9"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</w:t>
      </w:r>
      <w:r w:rsidR="004C5EE9"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ثلاث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حملات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تقني</w:t>
      </w:r>
      <w:r w:rsidR="004C5EE9"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والمستوردين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والصناعات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والجمهور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تقني</w:t>
      </w:r>
      <w:r w:rsidR="004C5EE9"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لتعزيز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الامتثال؛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</w:t>
      </w:r>
      <w:r w:rsidR="004C5EE9"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عمليات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تفتيش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المستوردة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لضمان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الامتثال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للمعايير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تقني</w:t>
      </w:r>
      <w:r w:rsidR="004C5EE9"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4C5EE9"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(</w:t>
      </w:r>
      <w:r w:rsidR="004C5EE9"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="004C5EE9" w:rsidRPr="001E47B8">
        <w:rPr>
          <w:rFonts w:hint="cs"/>
          <w:sz w:val="26"/>
          <w:szCs w:val="26"/>
          <w:rtl/>
          <w:lang w:val="en-CA"/>
        </w:rPr>
        <w:t>17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4C5EE9" w:rsidRPr="001E47B8">
        <w:rPr>
          <w:sz w:val="26"/>
          <w:szCs w:val="26"/>
          <w:rtl/>
          <w:lang w:val="en-CA"/>
        </w:rPr>
        <w:t>أمريكي)؛</w:t>
      </w:r>
    </w:p>
    <w:p w14:paraId="61EE296E" w14:textId="65BDBDEC" w:rsidR="004C5EE9" w:rsidRPr="001E47B8" w:rsidRDefault="003F494D" w:rsidP="002D1DAE">
      <w:pPr>
        <w:pStyle w:val="ListParagraph"/>
        <w:widowControl w:val="0"/>
        <w:numPr>
          <w:ilvl w:val="0"/>
          <w:numId w:val="13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وإنشاء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مخطط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للشهادات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التالية</w:t>
      </w:r>
      <w:r w:rsidR="002E5C4F" w:rsidRPr="001E47B8">
        <w:rPr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خبير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436ED4" w:rsidRPr="001E47B8">
        <w:rPr>
          <w:sz w:val="26"/>
          <w:szCs w:val="26"/>
          <w:rtl/>
          <w:lang w:val="en-CA"/>
        </w:rPr>
        <w:t>تيسير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إنشاء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مخطط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الشهادات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D11A11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="00D11A11"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="00436ED4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مشاورات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صياغة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مخطط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فعال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لشهاد</w:t>
      </w:r>
      <w:r w:rsidR="00436ED4" w:rsidRPr="001E47B8">
        <w:rPr>
          <w:rFonts w:hint="cs"/>
          <w:sz w:val="26"/>
          <w:szCs w:val="26"/>
          <w:rtl/>
          <w:lang w:val="en-CA"/>
        </w:rPr>
        <w:t>ات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="00436ED4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الرئيسيين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المشاركين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عملية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436ED4" w:rsidRPr="001E47B8">
        <w:rPr>
          <w:rFonts w:hint="cs"/>
          <w:sz w:val="26"/>
          <w:szCs w:val="26"/>
          <w:rtl/>
          <w:lang w:val="en-CA"/>
        </w:rPr>
        <w:t>إصدار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الشهاد</w:t>
      </w:r>
      <w:r w:rsidR="00436ED4" w:rsidRPr="001E47B8">
        <w:rPr>
          <w:rFonts w:hint="cs"/>
          <w:sz w:val="26"/>
          <w:szCs w:val="26"/>
          <w:rtl/>
          <w:lang w:val="en-CA"/>
        </w:rPr>
        <w:t>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الخطوات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المختلفة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E67E2F" w:rsidRPr="001E47B8">
        <w:rPr>
          <w:sz w:val="26"/>
          <w:szCs w:val="26"/>
          <w:rtl/>
          <w:lang w:val="en-CA"/>
        </w:rPr>
        <w:t>أثر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الشهاد</w:t>
      </w:r>
      <w:r w:rsidR="00436ED4" w:rsidRPr="001E47B8">
        <w:rPr>
          <w:rFonts w:hint="cs"/>
          <w:sz w:val="26"/>
          <w:szCs w:val="26"/>
          <w:rtl/>
          <w:lang w:val="en-CA"/>
        </w:rPr>
        <w:t>ات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rFonts w:hint="cs"/>
          <w:sz w:val="26"/>
          <w:szCs w:val="26"/>
          <w:rtl/>
          <w:lang w:val="en-CA"/>
        </w:rPr>
        <w:t>دورات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تدريبية</w:t>
      </w:r>
      <w:r w:rsidR="00B01ECA">
        <w:rPr>
          <w:sz w:val="26"/>
          <w:szCs w:val="26"/>
          <w:rtl/>
          <w:lang w:val="en-CA"/>
        </w:rPr>
        <w:t xml:space="preserve"> </w:t>
      </w:r>
      <w:r w:rsidR="00436ED4" w:rsidRPr="001E47B8">
        <w:rPr>
          <w:sz w:val="26"/>
          <w:szCs w:val="26"/>
          <w:rtl/>
          <w:lang w:val="en-CA"/>
        </w:rPr>
        <w:t>لعدد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30</w:t>
      </w:r>
      <w:r w:rsidR="00B01ECA">
        <w:rPr>
          <w:sz w:val="26"/>
          <w:szCs w:val="26"/>
          <w:rtl/>
          <w:lang w:val="en-CA"/>
        </w:rPr>
        <w:t xml:space="preserve"> </w:t>
      </w:r>
      <w:r w:rsidR="00436ED4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82DCD" w:rsidRPr="001E47B8">
        <w:rPr>
          <w:rFonts w:hint="cs"/>
          <w:sz w:val="26"/>
          <w:szCs w:val="26"/>
          <w:rtl/>
          <w:lang w:val="en-CA"/>
        </w:rPr>
        <w:t>تقن</w:t>
      </w:r>
      <w:r w:rsidR="00420703" w:rsidRPr="001E47B8">
        <w:rPr>
          <w:rFonts w:hint="cs"/>
          <w:sz w:val="26"/>
          <w:szCs w:val="26"/>
          <w:rtl/>
          <w:lang w:val="en-CA"/>
        </w:rPr>
        <w:t>ي</w:t>
      </w:r>
      <w:r w:rsidR="00682DCD" w:rsidRPr="001E47B8">
        <w:rPr>
          <w:rFonts w:hint="cs"/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420703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436ED4" w:rsidRPr="001E47B8">
        <w:rPr>
          <w:rFonts w:hint="cs"/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الجيدة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30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5085D0A3" w14:textId="2C62D94D" w:rsidR="003F494D" w:rsidRPr="001E47B8" w:rsidRDefault="003F494D" w:rsidP="002D1DAE">
      <w:pPr>
        <w:pStyle w:val="ListParagraph"/>
        <w:widowControl w:val="0"/>
        <w:numPr>
          <w:ilvl w:val="0"/>
          <w:numId w:val="13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مراكز</w:t>
      </w:r>
      <w:r w:rsidR="00B01ECA">
        <w:rPr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مجال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</w:t>
      </w:r>
      <w:r w:rsidR="00D11A11" w:rsidRPr="001E47B8">
        <w:rPr>
          <w:rFonts w:hint="cs"/>
          <w:sz w:val="26"/>
          <w:szCs w:val="26"/>
          <w:rtl/>
          <w:lang w:val="en-CA"/>
        </w:rPr>
        <w:t>ل</w:t>
      </w:r>
      <w:r w:rsidR="00676BD7" w:rsidRPr="001E47B8">
        <w:rPr>
          <w:rFonts w:hint="cs"/>
          <w:sz w:val="26"/>
          <w:szCs w:val="26"/>
          <w:rtl/>
          <w:lang w:val="en-CA"/>
        </w:rPr>
        <w:t>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وتكييف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وإنشاء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أربعة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مراكز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إضافية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للتميز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ونظام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للاسترداد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وإعادة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وتركيب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الأدوات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مركزية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lastRenderedPageBreak/>
        <w:t>وأربعة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مراكز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إقليمية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وإشراك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خبراء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وطنيين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لتقديم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لتركيب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وتشغيل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الأدوات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والمعدات؛</w:t>
      </w:r>
      <w:r w:rsidR="00B01ECA">
        <w:rPr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أربعة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مراكز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إقليمية؛</w:t>
      </w:r>
      <w:r w:rsidR="00B01ECA">
        <w:rPr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إنشاء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لاستعادة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75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088DD94B" w14:textId="1C1C9E30" w:rsidR="0040352C" w:rsidRPr="001E47B8" w:rsidRDefault="000D7949" w:rsidP="002D1DAE">
      <w:pPr>
        <w:pStyle w:val="ListParagraph"/>
        <w:widowControl w:val="0"/>
        <w:numPr>
          <w:ilvl w:val="0"/>
          <w:numId w:val="13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وتنفيذ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FE443D" w:rsidRPr="001E47B8">
        <w:rPr>
          <w:rFonts w:hint="cs"/>
          <w:sz w:val="26"/>
          <w:szCs w:val="26"/>
          <w:rtl/>
          <w:lang w:val="en-CA"/>
        </w:rPr>
        <w:t>ال</w:t>
      </w:r>
      <w:r w:rsidR="0040352C"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FE443D" w:rsidRPr="001E47B8">
        <w:rPr>
          <w:rFonts w:hint="cs"/>
          <w:sz w:val="26"/>
          <w:szCs w:val="26"/>
          <w:rtl/>
          <w:lang w:val="en-CA"/>
        </w:rPr>
        <w:t>ال</w:t>
      </w:r>
      <w:r w:rsidR="00FE443D" w:rsidRPr="001E47B8">
        <w:rPr>
          <w:sz w:val="26"/>
          <w:szCs w:val="26"/>
          <w:rtl/>
          <w:lang w:val="en-CA"/>
        </w:rPr>
        <w:t>وطني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E443D" w:rsidRPr="001E47B8">
        <w:rPr>
          <w:rFonts w:hint="cs"/>
          <w:sz w:val="26"/>
          <w:szCs w:val="26"/>
          <w:rtl/>
          <w:lang w:val="en-CA"/>
        </w:rPr>
        <w:t>ل</w:t>
      </w:r>
      <w:r w:rsidR="0040352C" w:rsidRPr="001E47B8">
        <w:rPr>
          <w:sz w:val="26"/>
          <w:szCs w:val="26"/>
          <w:rtl/>
          <w:lang w:val="en-CA"/>
        </w:rPr>
        <w:t>تسجيل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المنتجات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</w:t>
      </w:r>
      <w:r w:rsidR="0040352C"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مقدمي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التكنولوجيا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ووكالات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القانون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الأخرى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ثلاث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حلقات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عمل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تسجيل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المنتجات؛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</w:t>
      </w:r>
      <w:r w:rsidR="0040352C" w:rsidRPr="001E47B8">
        <w:rPr>
          <w:sz w:val="26"/>
          <w:szCs w:val="26"/>
          <w:rtl/>
          <w:lang w:val="en-CA"/>
        </w:rPr>
        <w:t>بناء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القدرات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مجال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المشتريات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الخضراء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وتوعية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الجمهور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بفوائد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واستخدام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نظم</w:t>
      </w:r>
      <w:r w:rsidR="00B01ECA">
        <w:rPr>
          <w:sz w:val="26"/>
          <w:szCs w:val="26"/>
          <w:rtl/>
          <w:lang w:val="en-CA"/>
        </w:rPr>
        <w:t xml:space="preserve"> </w:t>
      </w:r>
      <w:r w:rsidR="00FE443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E443D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E443D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الخضراء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40352C"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(</w:t>
      </w:r>
      <w:r w:rsidR="0040352C"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="0040352C" w:rsidRPr="001E47B8">
        <w:rPr>
          <w:rFonts w:hint="cs"/>
          <w:sz w:val="26"/>
          <w:szCs w:val="26"/>
          <w:rtl/>
          <w:lang w:val="en-CA"/>
        </w:rPr>
        <w:t>20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40352C" w:rsidRPr="001E47B8">
        <w:rPr>
          <w:sz w:val="26"/>
          <w:szCs w:val="26"/>
          <w:rtl/>
          <w:lang w:val="en-CA"/>
        </w:rPr>
        <w:t>أمريكي)؛</w:t>
      </w:r>
    </w:p>
    <w:p w14:paraId="79ABA9DC" w14:textId="722F065B" w:rsidR="0040352C" w:rsidRPr="001E47B8" w:rsidRDefault="0040352C" w:rsidP="002D1DAE">
      <w:pPr>
        <w:pStyle w:val="ListParagraph"/>
        <w:widowControl w:val="0"/>
        <w:numPr>
          <w:ilvl w:val="0"/>
          <w:numId w:val="13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الترويج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لتكنولوجيا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بين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ا</w:t>
      </w:r>
      <w:r w:rsidRPr="001E47B8">
        <w:rPr>
          <w:sz w:val="26"/>
          <w:szCs w:val="26"/>
          <w:rtl/>
          <w:lang w:val="en-CA"/>
        </w:rPr>
        <w:t>لمستخدمين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النهائيين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أجل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بديلة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</w:t>
      </w:r>
      <w:r w:rsidR="000D7949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rFonts w:hint="cs"/>
          <w:sz w:val="26"/>
          <w:szCs w:val="26"/>
          <w:rtl/>
          <w:lang w:val="en-CA"/>
        </w:rPr>
        <w:t>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المستفيدين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المحددين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برنامج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المستخدم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النهائي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المقترح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8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012B5587" w14:textId="68F9390B" w:rsidR="0040352C" w:rsidRPr="001E47B8" w:rsidRDefault="0040352C" w:rsidP="002D1DAE">
      <w:pPr>
        <w:pStyle w:val="ListParagraph"/>
        <w:widowControl w:val="0"/>
        <w:numPr>
          <w:ilvl w:val="0"/>
          <w:numId w:val="13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الرامية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الحفاظ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2E5C4F" w:rsidRPr="001E47B8">
        <w:rPr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وصف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بالتفصيل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القسم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100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71317A94" w14:textId="5B924CB6" w:rsidR="0040352C" w:rsidRPr="001E47B8" w:rsidRDefault="0040352C" w:rsidP="002D1DAE">
      <w:pPr>
        <w:pStyle w:val="ListParagraph"/>
        <w:widowControl w:val="0"/>
        <w:numPr>
          <w:ilvl w:val="0"/>
          <w:numId w:val="13"/>
        </w:numPr>
        <w:bidi/>
        <w:spacing w:after="240"/>
        <w:ind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0D7949" w:rsidRPr="001E47B8">
        <w:rPr>
          <w:rFonts w:hint="cs"/>
          <w:sz w:val="26"/>
          <w:szCs w:val="26"/>
          <w:rtl/>
          <w:lang w:val="en-CA"/>
        </w:rPr>
        <w:t>الإبلاغ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عنه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تفصيل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C640F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النحو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التالي</w:t>
      </w:r>
      <w:r w:rsidR="002E5C4F" w:rsidRPr="001E47B8">
        <w:rPr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الموظفون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0D7949" w:rsidRPr="001E47B8">
        <w:rPr>
          <w:sz w:val="26"/>
          <w:szCs w:val="26"/>
          <w:rtl/>
          <w:lang w:val="en-CA"/>
        </w:rPr>
        <w:t>الاستشاريون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850474"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="00850474" w:rsidRPr="001E47B8">
        <w:rPr>
          <w:rFonts w:hint="cs"/>
          <w:sz w:val="26"/>
          <w:szCs w:val="26"/>
          <w:rtl/>
          <w:lang w:val="en-CA"/>
        </w:rPr>
        <w:t>15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والسفر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850474"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="00850474" w:rsidRPr="001E47B8">
        <w:rPr>
          <w:rFonts w:hint="cs"/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والاجتماعات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الأخرى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850474" w:rsidRPr="001E47B8">
        <w:rPr>
          <w:rFonts w:hint="cs"/>
          <w:sz w:val="26"/>
          <w:szCs w:val="26"/>
          <w:rtl/>
          <w:lang w:val="en-CA"/>
        </w:rPr>
        <w:t>000</w:t>
      </w:r>
      <w:r w:rsidR="00B66010">
        <w:rPr>
          <w:sz w:val="26"/>
          <w:szCs w:val="26"/>
          <w:lang w:val="en-CA"/>
        </w:rPr>
        <w:t>,</w:t>
      </w:r>
      <w:r w:rsidR="00850474" w:rsidRPr="001E47B8">
        <w:rPr>
          <w:rFonts w:hint="cs"/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26AEEB0" w14:textId="5E9B294C" w:rsidR="00396EB3" w:rsidRPr="001E47B8" w:rsidRDefault="00396EB3" w:rsidP="00CA757D">
      <w:pPr>
        <w:keepNext/>
        <w:keepLines/>
        <w:bidi/>
        <w:spacing w:after="240"/>
        <w:outlineLvl w:val="1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أنشطة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للحفاظ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على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كفاءة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استخدام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الطاقة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في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خدمة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التبريد</w:t>
      </w:r>
    </w:p>
    <w:p w14:paraId="3C4244D8" w14:textId="6D68CD03" w:rsidR="00396EB3" w:rsidRPr="001E47B8" w:rsidRDefault="00396EB3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تصميم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المتعلق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المقدم</w:t>
      </w:r>
      <w:r w:rsidR="00B01ECA">
        <w:rPr>
          <w:sz w:val="26"/>
          <w:szCs w:val="26"/>
          <w:rtl/>
          <w:lang w:val="en-CA"/>
        </w:rPr>
        <w:t xml:space="preserve"> </w:t>
      </w:r>
      <w:r w:rsidR="00FE443D" w:rsidRPr="001E47B8">
        <w:rPr>
          <w:rFonts w:hint="cs"/>
          <w:sz w:val="26"/>
          <w:szCs w:val="26"/>
          <w:rtl/>
          <w:lang w:val="en-CA"/>
        </w:rPr>
        <w:t>بما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E443D" w:rsidRPr="001E47B8">
        <w:rPr>
          <w:rFonts w:hint="cs"/>
          <w:sz w:val="26"/>
          <w:szCs w:val="26"/>
          <w:rtl/>
          <w:lang w:val="en-CA"/>
        </w:rPr>
        <w:t>يتماشى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E443D" w:rsidRPr="001E47B8">
        <w:rPr>
          <w:rFonts w:hint="cs"/>
          <w:sz w:val="26"/>
          <w:szCs w:val="26"/>
          <w:rtl/>
          <w:lang w:val="en-CA"/>
        </w:rPr>
        <w:t>مع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E443D" w:rsidRPr="001E47B8">
        <w:rPr>
          <w:rFonts w:hint="cs"/>
          <w:sz w:val="26"/>
          <w:szCs w:val="26"/>
          <w:rtl/>
          <w:lang w:val="en-CA"/>
        </w:rPr>
        <w:t>ا</w:t>
      </w:r>
      <w:r w:rsidRPr="001E47B8">
        <w:rPr>
          <w:sz w:val="26"/>
          <w:szCs w:val="26"/>
          <w:rtl/>
          <w:lang w:val="en-CA"/>
        </w:rPr>
        <w:t>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89/6،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المؤسسية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0D7949" w:rsidRPr="001E47B8">
        <w:rPr>
          <w:rFonts w:hint="cs"/>
          <w:sz w:val="26"/>
          <w:szCs w:val="26"/>
          <w:rtl/>
          <w:lang w:val="en-CA"/>
        </w:rPr>
        <w:t>الدنيا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لأداء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التعاون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المؤسسات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المعنيين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0D7949" w:rsidRPr="001E47B8">
        <w:rPr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="000D7949" w:rsidRPr="001E47B8">
        <w:rPr>
          <w:sz w:val="26"/>
          <w:szCs w:val="26"/>
          <w:rtl/>
          <w:lang w:val="en-CA"/>
        </w:rPr>
        <w:t>السياسا</w:t>
      </w:r>
      <w:r w:rsidRPr="001E47B8">
        <w:rPr>
          <w:sz w:val="26"/>
          <w:szCs w:val="26"/>
          <w:rtl/>
          <w:lang w:val="en-CA"/>
        </w:rPr>
        <w:t>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ويرد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وصف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وتفصيل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المقترحة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الرامية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الحفاظ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القطاع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0A94ACD4" w14:textId="10A32B75" w:rsidR="00396EB3" w:rsidRPr="001E47B8" w:rsidRDefault="00396EB3" w:rsidP="00396EB3">
      <w:pPr>
        <w:bidi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2-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الأنشطة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الإضافية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المقترحة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للحفاظ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على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C10DB4" w:rsidRPr="001E47B8">
        <w:rPr>
          <w:b/>
          <w:bCs/>
          <w:sz w:val="26"/>
          <w:szCs w:val="26"/>
          <w:rtl/>
          <w:lang w:val="en-CA"/>
        </w:rPr>
        <w:t>كفاءة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C10DB4" w:rsidRPr="001E47B8">
        <w:rPr>
          <w:b/>
          <w:bCs/>
          <w:sz w:val="26"/>
          <w:szCs w:val="26"/>
          <w:rtl/>
          <w:lang w:val="en-CA"/>
        </w:rPr>
        <w:t>استخدام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C10DB4" w:rsidRPr="001E47B8">
        <w:rPr>
          <w:b/>
          <w:bCs/>
          <w:sz w:val="26"/>
          <w:szCs w:val="26"/>
          <w:rtl/>
          <w:lang w:val="en-CA"/>
        </w:rPr>
        <w:t>الطاقة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EC4EE1" w:rsidRPr="001E47B8">
        <w:rPr>
          <w:b/>
          <w:bCs/>
          <w:sz w:val="26"/>
          <w:szCs w:val="26"/>
          <w:rtl/>
          <w:lang w:val="en-CA"/>
        </w:rPr>
        <w:t>قطاع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EC4EE1" w:rsidRPr="001E47B8">
        <w:rPr>
          <w:b/>
          <w:bCs/>
          <w:sz w:val="26"/>
          <w:szCs w:val="26"/>
          <w:rtl/>
          <w:lang w:val="en-CA"/>
        </w:rPr>
        <w:t>الخدمة</w:t>
      </w:r>
    </w:p>
    <w:tbl>
      <w:tblPr>
        <w:tblStyle w:val="TableGrid"/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30"/>
        <w:gridCol w:w="3092"/>
        <w:gridCol w:w="1134"/>
      </w:tblGrid>
      <w:tr w:rsidR="00396EB3" w:rsidRPr="001E47B8" w14:paraId="382983E4" w14:textId="77777777" w:rsidTr="00396EB3">
        <w:trPr>
          <w:tblHeader/>
        </w:trPr>
        <w:tc>
          <w:tcPr>
            <w:tcW w:w="5130" w:type="dxa"/>
            <w:vAlign w:val="center"/>
          </w:tcPr>
          <w:p w14:paraId="003167E6" w14:textId="401E15C8" w:rsidR="00396EB3" w:rsidRPr="001E47B8" w:rsidRDefault="00396EB3" w:rsidP="00396EB3">
            <w:pPr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النشاط</w:t>
            </w:r>
          </w:p>
        </w:tc>
        <w:tc>
          <w:tcPr>
            <w:tcW w:w="3092" w:type="dxa"/>
            <w:vAlign w:val="center"/>
          </w:tcPr>
          <w:p w14:paraId="026B9729" w14:textId="0FEDD3CA" w:rsidR="00396EB3" w:rsidRPr="001E47B8" w:rsidRDefault="00396EB3" w:rsidP="00396EB3">
            <w:pPr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مؤشرات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الأداء</w:t>
            </w:r>
          </w:p>
        </w:tc>
        <w:tc>
          <w:tcPr>
            <w:tcW w:w="1134" w:type="dxa"/>
            <w:vAlign w:val="center"/>
          </w:tcPr>
          <w:p w14:paraId="7492A0A3" w14:textId="298FA6A4" w:rsidR="00396EB3" w:rsidRPr="001E47B8" w:rsidRDefault="00396EB3" w:rsidP="00396EB3">
            <w:pPr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ال</w:t>
            </w:r>
            <w:r w:rsidR="000C640F" w:rsidRPr="001E47B8">
              <w:rPr>
                <w:b/>
                <w:bCs/>
                <w:sz w:val="20"/>
                <w:rtl/>
              </w:rPr>
              <w:t>تكاليف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(بالدولار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الأمريكي)</w:t>
            </w:r>
          </w:p>
        </w:tc>
      </w:tr>
      <w:tr w:rsidR="00396EB3" w:rsidRPr="001E47B8" w14:paraId="6F899328" w14:textId="77777777" w:rsidTr="00396EB3">
        <w:trPr>
          <w:trHeight w:val="75"/>
        </w:trPr>
        <w:tc>
          <w:tcPr>
            <w:tcW w:w="9356" w:type="dxa"/>
            <w:gridSpan w:val="3"/>
            <w:vAlign w:val="center"/>
          </w:tcPr>
          <w:p w14:paraId="2BB59107" w14:textId="01A3DDBB" w:rsidR="00396EB3" w:rsidRPr="001E47B8" w:rsidRDefault="00396EB3" w:rsidP="00FE443D">
            <w:pPr>
              <w:bidi/>
              <w:jc w:val="center"/>
              <w:outlineLvl w:val="0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التعاون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والتنسيق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من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أجل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تعزيز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السياسات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وإدخال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="00FE443D" w:rsidRPr="001E47B8">
              <w:rPr>
                <w:rFonts w:hint="cs"/>
                <w:b/>
                <w:bCs/>
                <w:sz w:val="20"/>
                <w:rtl/>
              </w:rPr>
              <w:t>ال</w:t>
            </w:r>
            <w:r w:rsidRPr="001E47B8">
              <w:rPr>
                <w:b/>
                <w:bCs/>
                <w:sz w:val="20"/>
                <w:rtl/>
              </w:rPr>
              <w:t>معايير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="00FE443D" w:rsidRPr="001E47B8">
              <w:rPr>
                <w:rFonts w:hint="cs"/>
                <w:b/>
                <w:bCs/>
                <w:sz w:val="20"/>
                <w:rtl/>
              </w:rPr>
              <w:t>الدنيا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FE443D" w:rsidRPr="001E47B8">
              <w:rPr>
                <w:rFonts w:hint="cs"/>
                <w:b/>
                <w:bCs/>
                <w:sz w:val="20"/>
                <w:rtl/>
              </w:rPr>
              <w:t>لأداء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FE443D" w:rsidRPr="001E47B8">
              <w:rPr>
                <w:rFonts w:hint="cs"/>
                <w:b/>
                <w:bCs/>
                <w:sz w:val="20"/>
                <w:rtl/>
              </w:rPr>
              <w:t>الطاقة</w:t>
            </w:r>
          </w:p>
        </w:tc>
      </w:tr>
      <w:tr w:rsidR="00396EB3" w:rsidRPr="001E47B8" w14:paraId="3195F37E" w14:textId="77777777" w:rsidTr="00396EB3">
        <w:tc>
          <w:tcPr>
            <w:tcW w:w="5130" w:type="dxa"/>
          </w:tcPr>
          <w:p w14:paraId="0BDF48AA" w14:textId="25DBF005" w:rsidR="00396EB3" w:rsidRPr="001E47B8" w:rsidRDefault="00B87754" w:rsidP="00396EB3">
            <w:pPr>
              <w:bidi/>
              <w:rPr>
                <w:sz w:val="20"/>
              </w:rPr>
            </w:pPr>
            <w:r w:rsidRPr="001E47B8">
              <w:rPr>
                <w:sz w:val="20"/>
                <w:rtl/>
              </w:rPr>
              <w:t>تنظيم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زيارة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ميدانية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تعليمية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لأصحاب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المصلحة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الرئيسيين،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بما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ذلك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ممثل</w:t>
            </w:r>
            <w:r w:rsidR="006C4993" w:rsidRPr="001E47B8">
              <w:rPr>
                <w:rFonts w:hint="cs"/>
                <w:sz w:val="20"/>
                <w:rtl/>
              </w:rPr>
              <w:t>و</w:t>
            </w:r>
            <w:r w:rsidRPr="001E47B8">
              <w:rPr>
                <w:sz w:val="20"/>
                <w:rtl/>
              </w:rPr>
              <w:t>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وحدة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الأوزون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الوطنية،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</w:t>
            </w:r>
            <w:r w:rsidR="00EE119D" w:rsidRPr="001E47B8">
              <w:rPr>
                <w:sz w:val="20"/>
                <w:rtl/>
              </w:rPr>
              <w:t>ال</w:t>
            </w:r>
            <w:r w:rsidR="00F13D47" w:rsidRPr="001E47B8">
              <w:rPr>
                <w:sz w:val="20"/>
                <w:rtl/>
              </w:rPr>
              <w:t>مركز</w:t>
            </w:r>
            <w:r w:rsidR="00B01ECA">
              <w:rPr>
                <w:sz w:val="20"/>
                <w:rtl/>
              </w:rPr>
              <w:t xml:space="preserve"> </w:t>
            </w:r>
            <w:r w:rsidR="00F13D47" w:rsidRPr="001E47B8">
              <w:rPr>
                <w:sz w:val="20"/>
                <w:rtl/>
              </w:rPr>
              <w:t>الأفريقي</w:t>
            </w:r>
            <w:r w:rsidR="00B01ECA">
              <w:rPr>
                <w:sz w:val="20"/>
                <w:rtl/>
              </w:rPr>
              <w:t xml:space="preserve"> </w:t>
            </w:r>
            <w:r w:rsidR="00F13D47" w:rsidRPr="001E47B8">
              <w:rPr>
                <w:sz w:val="20"/>
                <w:rtl/>
              </w:rPr>
              <w:t>للتبريد</w:t>
            </w:r>
            <w:r w:rsidR="00B01ECA">
              <w:rPr>
                <w:sz w:val="20"/>
                <w:rtl/>
              </w:rPr>
              <w:t xml:space="preserve"> </w:t>
            </w:r>
            <w:r w:rsidR="00F13D47" w:rsidRPr="001E47B8">
              <w:rPr>
                <w:sz w:val="20"/>
                <w:rtl/>
              </w:rPr>
              <w:t>المستدام</w:t>
            </w:r>
            <w:r w:rsidR="00B01ECA">
              <w:rPr>
                <w:sz w:val="20"/>
                <w:rtl/>
              </w:rPr>
              <w:t xml:space="preserve"> </w:t>
            </w:r>
            <w:r w:rsidR="00F13D47" w:rsidRPr="001E47B8">
              <w:rPr>
                <w:sz w:val="20"/>
                <w:rtl/>
              </w:rPr>
              <w:t>وسلسلة</w:t>
            </w:r>
            <w:r w:rsidR="00B01ECA">
              <w:rPr>
                <w:sz w:val="20"/>
                <w:rtl/>
              </w:rPr>
              <w:t xml:space="preserve"> </w:t>
            </w:r>
            <w:r w:rsidR="00F13D47" w:rsidRPr="001E47B8">
              <w:rPr>
                <w:sz w:val="20"/>
                <w:rtl/>
              </w:rPr>
              <w:t>التبريد</w:t>
            </w:r>
            <w:r w:rsidRPr="001E47B8">
              <w:rPr>
                <w:sz w:val="20"/>
                <w:rtl/>
              </w:rPr>
              <w:t>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ومجموعة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رواندا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للطاقة،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ومسؤول</w:t>
            </w:r>
            <w:r w:rsidR="006C4993" w:rsidRPr="001E47B8">
              <w:rPr>
                <w:rFonts w:hint="cs"/>
                <w:sz w:val="20"/>
                <w:rtl/>
              </w:rPr>
              <w:t>و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الجمارك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بشأن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إنشاء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نظام</w:t>
            </w:r>
            <w:r w:rsidR="00B01ECA">
              <w:rPr>
                <w:sz w:val="20"/>
                <w:rtl/>
              </w:rPr>
              <w:t xml:space="preserve"> </w:t>
            </w:r>
            <w:r w:rsidR="006C4993" w:rsidRPr="001E47B8">
              <w:rPr>
                <w:rFonts w:hint="cs"/>
                <w:sz w:val="20"/>
                <w:rtl/>
              </w:rPr>
              <w:t>ل</w:t>
            </w:r>
            <w:r w:rsidRPr="001E47B8">
              <w:rPr>
                <w:sz w:val="20"/>
                <w:rtl/>
              </w:rPr>
              <w:t>وضع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العلامات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ومعايير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كفاءة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استخدام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الطاقة</w:t>
            </w:r>
          </w:p>
        </w:tc>
        <w:tc>
          <w:tcPr>
            <w:tcW w:w="3092" w:type="dxa"/>
          </w:tcPr>
          <w:p w14:paraId="0FF3613A" w14:textId="5E51513D" w:rsidR="00396EB3" w:rsidRPr="001E47B8" w:rsidRDefault="00B87754" w:rsidP="00396EB3">
            <w:pPr>
              <w:bidi/>
              <w:rPr>
                <w:sz w:val="20"/>
              </w:rPr>
            </w:pPr>
            <w:r w:rsidRPr="001E47B8">
              <w:rPr>
                <w:sz w:val="20"/>
                <w:rtl/>
              </w:rPr>
              <w:t>تحسين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فهم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الجوانب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المختلفة</w:t>
            </w:r>
            <w:r w:rsidR="00B01ECA">
              <w:rPr>
                <w:sz w:val="20"/>
                <w:rtl/>
              </w:rPr>
              <w:t xml:space="preserve"> </w:t>
            </w:r>
            <w:r w:rsidR="00FE443D" w:rsidRPr="001E47B8">
              <w:rPr>
                <w:rFonts w:hint="cs"/>
                <w:sz w:val="20"/>
                <w:rtl/>
              </w:rPr>
              <w:t>المشمولة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إنشاء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وتنفيذ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نظام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وضع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العلامات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ومعايير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كفاءة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استخدام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الطاقة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وتصميم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استراتيجية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التنفيذ</w:t>
            </w:r>
          </w:p>
        </w:tc>
        <w:tc>
          <w:tcPr>
            <w:tcW w:w="1134" w:type="dxa"/>
          </w:tcPr>
          <w:p w14:paraId="06E59BC8" w14:textId="78111976" w:rsidR="00396EB3" w:rsidRPr="001E47B8" w:rsidRDefault="00B87754" w:rsidP="00396EB3">
            <w:pPr>
              <w:bidi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000</w:t>
            </w:r>
            <w:r w:rsidR="00B66010">
              <w:rPr>
                <w:sz w:val="20"/>
              </w:rPr>
              <w:t>,</w:t>
            </w:r>
            <w:r w:rsidRPr="001E47B8">
              <w:rPr>
                <w:rFonts w:hint="cs"/>
                <w:sz w:val="20"/>
                <w:rtl/>
              </w:rPr>
              <w:t>30</w:t>
            </w:r>
          </w:p>
        </w:tc>
      </w:tr>
      <w:tr w:rsidR="00396EB3" w:rsidRPr="001E47B8" w14:paraId="3EEBBE95" w14:textId="77777777" w:rsidTr="00396EB3">
        <w:tc>
          <w:tcPr>
            <w:tcW w:w="8222" w:type="dxa"/>
            <w:gridSpan w:val="2"/>
          </w:tcPr>
          <w:p w14:paraId="60AAE637" w14:textId="3DB6B5E7" w:rsidR="00396EB3" w:rsidRPr="001E47B8" w:rsidRDefault="00B87754" w:rsidP="00396EB3">
            <w:pPr>
              <w:bidi/>
              <w:ind w:left="457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المجموع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الفرعي</w:t>
            </w:r>
          </w:p>
        </w:tc>
        <w:tc>
          <w:tcPr>
            <w:tcW w:w="1134" w:type="dxa"/>
          </w:tcPr>
          <w:p w14:paraId="174EA3B9" w14:textId="69C3A139" w:rsidR="00396EB3" w:rsidRPr="001E47B8" w:rsidRDefault="00B87754" w:rsidP="00396EB3">
            <w:pPr>
              <w:bidi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000</w:t>
            </w:r>
            <w:r w:rsidR="00B66010">
              <w:rPr>
                <w:b/>
                <w:bCs/>
                <w:sz w:val="20"/>
              </w:rPr>
              <w:t>,</w:t>
            </w:r>
            <w:r w:rsidRPr="001E47B8">
              <w:rPr>
                <w:rFonts w:hint="cs"/>
                <w:b/>
                <w:bCs/>
                <w:sz w:val="20"/>
                <w:rtl/>
              </w:rPr>
              <w:t>30</w:t>
            </w:r>
          </w:p>
        </w:tc>
      </w:tr>
      <w:tr w:rsidR="00396EB3" w:rsidRPr="001E47B8" w14:paraId="63FFC306" w14:textId="77777777" w:rsidTr="00396EB3">
        <w:trPr>
          <w:trHeight w:val="54"/>
        </w:trPr>
        <w:tc>
          <w:tcPr>
            <w:tcW w:w="9356" w:type="dxa"/>
            <w:gridSpan w:val="3"/>
            <w:vAlign w:val="center"/>
          </w:tcPr>
          <w:p w14:paraId="74FB33D1" w14:textId="21B29716" w:rsidR="00396EB3" w:rsidRPr="001E47B8" w:rsidRDefault="00B87754" w:rsidP="00FE443D">
            <w:pPr>
              <w:bidi/>
              <w:ind w:left="317"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بناء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قدرات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أصحاب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المصلحة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المختلفين</w:t>
            </w:r>
          </w:p>
        </w:tc>
      </w:tr>
      <w:tr w:rsidR="00396EB3" w:rsidRPr="001E47B8" w14:paraId="5DD8ABC9" w14:textId="77777777" w:rsidTr="00396EB3">
        <w:tc>
          <w:tcPr>
            <w:tcW w:w="5130" w:type="dxa"/>
          </w:tcPr>
          <w:p w14:paraId="65E99ECF" w14:textId="776C711F" w:rsidR="00396EB3" w:rsidRPr="001E47B8" w:rsidRDefault="00DA1E86" w:rsidP="00396EB3">
            <w:pPr>
              <w:bidi/>
              <w:spacing w:after="60"/>
              <w:contextualSpacing/>
              <w:rPr>
                <w:sz w:val="20"/>
              </w:rPr>
            </w:pPr>
            <w:r w:rsidRPr="001E47B8">
              <w:rPr>
                <w:sz w:val="20"/>
                <w:rtl/>
              </w:rPr>
              <w:t>حلقة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عمل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واحدة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لخمسين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موظفا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جمركيا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تركز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على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تعزيز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قدرتهم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على</w:t>
            </w:r>
            <w:r w:rsidR="00B01ECA">
              <w:rPr>
                <w:sz w:val="20"/>
                <w:rtl/>
              </w:rPr>
              <w:t xml:space="preserve"> </w:t>
            </w:r>
            <w:r w:rsidR="00FE443D" w:rsidRPr="001E47B8">
              <w:rPr>
                <w:rFonts w:hint="cs"/>
                <w:sz w:val="20"/>
                <w:rtl/>
              </w:rPr>
              <w:t>إنفاذ</w:t>
            </w:r>
            <w:r w:rsidR="00B01ECA">
              <w:rPr>
                <w:sz w:val="20"/>
                <w:rtl/>
              </w:rPr>
              <w:t xml:space="preserve"> </w:t>
            </w:r>
            <w:r w:rsidR="00266CD5" w:rsidRPr="001E47B8">
              <w:rPr>
                <w:sz w:val="20"/>
                <w:rtl/>
              </w:rPr>
              <w:t>المعايير</w:t>
            </w:r>
            <w:r w:rsidR="00B01ECA">
              <w:rPr>
                <w:sz w:val="20"/>
                <w:rtl/>
              </w:rPr>
              <w:t xml:space="preserve"> </w:t>
            </w:r>
            <w:r w:rsidR="00266CD5" w:rsidRPr="001E47B8">
              <w:rPr>
                <w:sz w:val="20"/>
                <w:rtl/>
              </w:rPr>
              <w:t>الدنيا</w:t>
            </w:r>
            <w:r w:rsidR="00B01ECA">
              <w:rPr>
                <w:sz w:val="20"/>
                <w:rtl/>
              </w:rPr>
              <w:t xml:space="preserve"> </w:t>
            </w:r>
            <w:r w:rsidR="00266CD5" w:rsidRPr="001E47B8">
              <w:rPr>
                <w:sz w:val="20"/>
                <w:rtl/>
              </w:rPr>
              <w:t>لأداء</w:t>
            </w:r>
            <w:r w:rsidR="00B01ECA">
              <w:rPr>
                <w:sz w:val="20"/>
                <w:rtl/>
              </w:rPr>
              <w:t xml:space="preserve"> </w:t>
            </w:r>
            <w:r w:rsidR="00266CD5" w:rsidRPr="001E47B8">
              <w:rPr>
                <w:sz w:val="20"/>
                <w:rtl/>
              </w:rPr>
              <w:t>الطاقة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على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الحدود،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وضمان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امتثال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جميع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معدات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B87754" w:rsidRPr="001E47B8">
              <w:rPr>
                <w:rFonts w:hint="cs"/>
                <w:sz w:val="20"/>
                <w:rtl/>
              </w:rPr>
              <w:t>التبريد</w:t>
            </w:r>
            <w:r w:rsidR="00B01ECA">
              <w:rPr>
                <w:sz w:val="20"/>
                <w:rtl/>
              </w:rPr>
              <w:t xml:space="preserve"> </w:t>
            </w:r>
            <w:r w:rsidR="00FE443D" w:rsidRPr="001E47B8">
              <w:rPr>
                <w:rFonts w:hint="cs"/>
                <w:sz w:val="20"/>
                <w:rtl/>
              </w:rPr>
              <w:t>و</w:t>
            </w:r>
            <w:r w:rsidR="00B87754" w:rsidRPr="001E47B8">
              <w:rPr>
                <w:sz w:val="20"/>
                <w:rtl/>
              </w:rPr>
              <w:t>تكييف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الهواء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المستوردة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لمعايير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كفاءة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استخدام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الطاقة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الوطنية</w:t>
            </w:r>
          </w:p>
        </w:tc>
        <w:tc>
          <w:tcPr>
            <w:tcW w:w="3092" w:type="dxa"/>
          </w:tcPr>
          <w:p w14:paraId="4E7E5F0A" w14:textId="4B943B57" w:rsidR="00396EB3" w:rsidRPr="001E47B8" w:rsidRDefault="00B87754" w:rsidP="00DA1E86">
            <w:pPr>
              <w:bidi/>
              <w:rPr>
                <w:sz w:val="20"/>
              </w:rPr>
            </w:pPr>
            <w:r w:rsidRPr="001E47B8">
              <w:rPr>
                <w:sz w:val="20"/>
                <w:rtl/>
              </w:rPr>
              <w:t>دعم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التدريب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وبناء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القدرات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لضمان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امتثال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جميع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معدات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</w:t>
            </w:r>
            <w:r w:rsidR="00D11A11" w:rsidRPr="001E47B8">
              <w:rPr>
                <w:rFonts w:hint="cs"/>
                <w:sz w:val="20"/>
                <w:rtl/>
              </w:rPr>
              <w:t>ل</w:t>
            </w:r>
            <w:r w:rsidR="00676BD7" w:rsidRPr="001E47B8">
              <w:rPr>
                <w:rFonts w:hint="cs"/>
                <w:sz w:val="20"/>
                <w:rtl/>
              </w:rPr>
              <w:t>تبريد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sz w:val="20"/>
                <w:rtl/>
              </w:rPr>
              <w:t>وتكييف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sz w:val="20"/>
                <w:rtl/>
              </w:rPr>
              <w:t>الهواء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المستوردة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لمعايير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كفاءة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استخدام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الطاقة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الوطنية</w:t>
            </w:r>
          </w:p>
        </w:tc>
        <w:tc>
          <w:tcPr>
            <w:tcW w:w="1134" w:type="dxa"/>
          </w:tcPr>
          <w:p w14:paraId="6110D56D" w14:textId="37116F9A" w:rsidR="00396EB3" w:rsidRPr="001E47B8" w:rsidRDefault="00B87754" w:rsidP="00396EB3">
            <w:pPr>
              <w:bidi/>
              <w:rPr>
                <w:b/>
                <w:bCs/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000</w:t>
            </w:r>
            <w:r w:rsidR="00B66010">
              <w:rPr>
                <w:sz w:val="20"/>
              </w:rPr>
              <w:t>,</w:t>
            </w:r>
            <w:r w:rsidRPr="001E47B8">
              <w:rPr>
                <w:rFonts w:hint="cs"/>
                <w:sz w:val="20"/>
                <w:rtl/>
              </w:rPr>
              <w:t>10</w:t>
            </w:r>
          </w:p>
        </w:tc>
      </w:tr>
      <w:tr w:rsidR="00396EB3" w:rsidRPr="001E47B8" w14:paraId="19925BD2" w14:textId="77777777" w:rsidTr="00396EB3">
        <w:tc>
          <w:tcPr>
            <w:tcW w:w="5130" w:type="dxa"/>
          </w:tcPr>
          <w:p w14:paraId="5C431B27" w14:textId="2E8B8379" w:rsidR="00396EB3" w:rsidRPr="001E47B8" w:rsidRDefault="00B7273D" w:rsidP="00396EB3">
            <w:pPr>
              <w:bidi/>
              <w:rPr>
                <w:b/>
                <w:bCs/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حلقتا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عمل</w:t>
            </w:r>
            <w:r w:rsidR="00B01ECA">
              <w:rPr>
                <w:sz w:val="20"/>
                <w:rtl/>
              </w:rPr>
              <w:t xml:space="preserve"> </w:t>
            </w:r>
            <w:r w:rsidR="00436ED4" w:rsidRPr="001E47B8">
              <w:rPr>
                <w:sz w:val="20"/>
                <w:rtl/>
              </w:rPr>
              <w:t>لعدد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30</w:t>
            </w:r>
            <w:r w:rsidR="00B01ECA">
              <w:rPr>
                <w:sz w:val="20"/>
                <w:rtl/>
              </w:rPr>
              <w:t xml:space="preserve"> </w:t>
            </w:r>
            <w:r w:rsidR="00682DCD" w:rsidRPr="001E47B8">
              <w:rPr>
                <w:sz w:val="20"/>
                <w:rtl/>
              </w:rPr>
              <w:t>تقني</w:t>
            </w:r>
            <w:r w:rsidR="00B87754" w:rsidRPr="001E47B8">
              <w:rPr>
                <w:sz w:val="20"/>
                <w:rtl/>
              </w:rPr>
              <w:t>ا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متخصصا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في</w:t>
            </w:r>
            <w:r w:rsidR="00B01ECA">
              <w:rPr>
                <w:sz w:val="20"/>
                <w:rtl/>
              </w:rPr>
              <w:t xml:space="preserve"> </w:t>
            </w:r>
            <w:r w:rsidR="00E67E2F" w:rsidRPr="001E47B8">
              <w:rPr>
                <w:sz w:val="20"/>
                <w:rtl/>
              </w:rPr>
              <w:t>نظم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التبريد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وتكييف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الهواء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والتبريد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بشأن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المهارات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والمعرفة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اللازمة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ل</w:t>
            </w:r>
            <w:r w:rsidRPr="001E47B8">
              <w:rPr>
                <w:rFonts w:hint="cs"/>
                <w:sz w:val="20"/>
                <w:rtl/>
              </w:rPr>
              <w:t>تركيب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و</w:t>
            </w:r>
            <w:r w:rsidR="00C10DB4" w:rsidRPr="001E47B8">
              <w:rPr>
                <w:sz w:val="20"/>
                <w:rtl/>
              </w:rPr>
              <w:t>خدمة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وإصلاح</w:t>
            </w:r>
            <w:r w:rsidR="00B01ECA">
              <w:rPr>
                <w:sz w:val="20"/>
                <w:rtl/>
              </w:rPr>
              <w:t xml:space="preserve"> </w:t>
            </w:r>
            <w:r w:rsidR="00E67E2F" w:rsidRPr="001E47B8">
              <w:rPr>
                <w:sz w:val="20"/>
                <w:rtl/>
              </w:rPr>
              <w:t>نظم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التبريد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وتكييف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الهواء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والتبريد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الموفرة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للطاقة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ومنخفضة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القدرة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على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إحداث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الاحترار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العالمي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حتى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تعمل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هذه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المعدات</w:t>
            </w:r>
            <w:r w:rsidR="00B01ECA">
              <w:rPr>
                <w:sz w:val="20"/>
                <w:rtl/>
              </w:rPr>
              <w:t xml:space="preserve"> </w:t>
            </w:r>
            <w:r w:rsidR="00B87754" w:rsidRPr="001E47B8">
              <w:rPr>
                <w:sz w:val="20"/>
                <w:rtl/>
              </w:rPr>
              <w:t>بكفاءة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مثالية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حيث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ال</w:t>
            </w:r>
            <w:r w:rsidR="00B87754" w:rsidRPr="001E47B8">
              <w:rPr>
                <w:sz w:val="20"/>
                <w:rtl/>
              </w:rPr>
              <w:t>طاقة</w:t>
            </w:r>
            <w:r w:rsidR="00B01ECA">
              <w:rPr>
                <w:sz w:val="20"/>
                <w:rtl/>
              </w:rPr>
              <w:t xml:space="preserve"> </w:t>
            </w:r>
          </w:p>
        </w:tc>
        <w:tc>
          <w:tcPr>
            <w:tcW w:w="3092" w:type="dxa"/>
          </w:tcPr>
          <w:p w14:paraId="15759EE8" w14:textId="3EDA0497" w:rsidR="00396EB3" w:rsidRPr="001E47B8" w:rsidRDefault="00B87754" w:rsidP="00396EB3">
            <w:pPr>
              <w:bidi/>
              <w:rPr>
                <w:sz w:val="20"/>
              </w:rPr>
            </w:pPr>
            <w:r w:rsidRPr="001E47B8">
              <w:rPr>
                <w:sz w:val="20"/>
                <w:rtl/>
              </w:rPr>
              <w:t>دعم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التدريب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وبناء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القدرات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</w:t>
            </w:r>
            <w:r w:rsidR="00682DCD" w:rsidRPr="001E47B8">
              <w:rPr>
                <w:sz w:val="20"/>
                <w:rtl/>
              </w:rPr>
              <w:t>تقني</w:t>
            </w:r>
            <w:r w:rsidRPr="001E47B8">
              <w:rPr>
                <w:sz w:val="20"/>
                <w:rtl/>
              </w:rPr>
              <w:t>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</w:t>
            </w:r>
            <w:r w:rsidR="00D11A11" w:rsidRPr="001E47B8">
              <w:rPr>
                <w:rFonts w:hint="cs"/>
                <w:sz w:val="20"/>
                <w:rtl/>
              </w:rPr>
              <w:t>ل</w:t>
            </w:r>
            <w:r w:rsidR="00676BD7" w:rsidRPr="001E47B8">
              <w:rPr>
                <w:rFonts w:hint="cs"/>
                <w:sz w:val="20"/>
                <w:rtl/>
              </w:rPr>
              <w:t>تبريد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sz w:val="20"/>
                <w:rtl/>
              </w:rPr>
              <w:t>وتكييف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sz w:val="20"/>
                <w:rtl/>
              </w:rPr>
              <w:t>الهواء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لضمان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قدرتهم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على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تركيب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</w:t>
            </w:r>
            <w:r w:rsidR="00C10DB4" w:rsidRPr="001E47B8">
              <w:rPr>
                <w:sz w:val="20"/>
                <w:rtl/>
              </w:rPr>
              <w:t>خدمة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وإصلاح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المعدات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بأمان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وفعالية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وضمان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تشغيل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المعدات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بمستوى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كفاءة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استخدام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الطاقة</w:t>
            </w:r>
            <w:r w:rsidR="00B01ECA">
              <w:rPr>
                <w:sz w:val="20"/>
                <w:rtl/>
              </w:rPr>
              <w:t xml:space="preserve"> </w:t>
            </w:r>
            <w:r w:rsidR="00B7273D" w:rsidRPr="001E47B8">
              <w:rPr>
                <w:rFonts w:hint="cs"/>
                <w:sz w:val="20"/>
                <w:rtl/>
              </w:rPr>
              <w:t>عند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B7273D" w:rsidRPr="001E47B8">
              <w:rPr>
                <w:rFonts w:hint="cs"/>
                <w:sz w:val="20"/>
                <w:rtl/>
              </w:rPr>
              <w:t>التصميم</w:t>
            </w:r>
          </w:p>
        </w:tc>
        <w:tc>
          <w:tcPr>
            <w:tcW w:w="1134" w:type="dxa"/>
          </w:tcPr>
          <w:p w14:paraId="5C5DE7CC" w14:textId="3731C5E7" w:rsidR="00396EB3" w:rsidRPr="001E47B8" w:rsidRDefault="00B87754" w:rsidP="00396EB3">
            <w:pPr>
              <w:bidi/>
              <w:rPr>
                <w:b/>
                <w:bCs/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000</w:t>
            </w:r>
            <w:r w:rsidR="00B66010">
              <w:rPr>
                <w:sz w:val="20"/>
              </w:rPr>
              <w:t>,</w:t>
            </w:r>
            <w:r w:rsidRPr="001E47B8">
              <w:rPr>
                <w:rFonts w:hint="cs"/>
                <w:sz w:val="20"/>
                <w:rtl/>
              </w:rPr>
              <w:t>21</w:t>
            </w:r>
          </w:p>
        </w:tc>
      </w:tr>
      <w:tr w:rsidR="00396EB3" w:rsidRPr="001E47B8" w14:paraId="0EA02388" w14:textId="77777777" w:rsidTr="00396EB3">
        <w:tc>
          <w:tcPr>
            <w:tcW w:w="8222" w:type="dxa"/>
            <w:gridSpan w:val="2"/>
          </w:tcPr>
          <w:p w14:paraId="1ED9518C" w14:textId="0536B51E" w:rsidR="00396EB3" w:rsidRPr="001E47B8" w:rsidRDefault="00B87754" w:rsidP="00396EB3">
            <w:pPr>
              <w:bidi/>
              <w:ind w:left="458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المجموع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الفرعي</w:t>
            </w:r>
          </w:p>
        </w:tc>
        <w:tc>
          <w:tcPr>
            <w:tcW w:w="1134" w:type="dxa"/>
          </w:tcPr>
          <w:p w14:paraId="121A1B90" w14:textId="14522646" w:rsidR="00396EB3" w:rsidRPr="001E47B8" w:rsidRDefault="00B87754" w:rsidP="00396EB3">
            <w:pPr>
              <w:bidi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000</w:t>
            </w:r>
            <w:r w:rsidR="00B66010">
              <w:rPr>
                <w:b/>
                <w:bCs/>
                <w:sz w:val="20"/>
              </w:rPr>
              <w:t>,</w:t>
            </w:r>
            <w:r w:rsidRPr="001E47B8">
              <w:rPr>
                <w:rFonts w:hint="cs"/>
                <w:b/>
                <w:bCs/>
                <w:sz w:val="20"/>
                <w:rtl/>
              </w:rPr>
              <w:t>31</w:t>
            </w:r>
          </w:p>
        </w:tc>
      </w:tr>
      <w:tr w:rsidR="00396EB3" w:rsidRPr="001E47B8" w14:paraId="2FD1E4E4" w14:textId="77777777" w:rsidTr="00396EB3">
        <w:trPr>
          <w:trHeight w:val="249"/>
        </w:trPr>
        <w:tc>
          <w:tcPr>
            <w:tcW w:w="9356" w:type="dxa"/>
            <w:gridSpan w:val="3"/>
            <w:vAlign w:val="center"/>
          </w:tcPr>
          <w:p w14:paraId="307FBF12" w14:textId="5CE5DD88" w:rsidR="00396EB3" w:rsidRPr="001E47B8" w:rsidRDefault="00B87754" w:rsidP="00266CD5">
            <w:pPr>
              <w:bidi/>
              <w:ind w:left="745" w:right="741"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برامج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التوعية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والتواصل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لتعظيم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الوعي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العام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b/>
                <w:bCs/>
                <w:sz w:val="20"/>
                <w:rtl/>
              </w:rPr>
              <w:t>ب</w:t>
            </w:r>
            <w:r w:rsidR="00266CD5" w:rsidRPr="001E47B8">
              <w:rPr>
                <w:b/>
                <w:bCs/>
                <w:sz w:val="20"/>
                <w:rtl/>
              </w:rPr>
              <w:t>المعايير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="00266CD5" w:rsidRPr="001E47B8">
              <w:rPr>
                <w:b/>
                <w:bCs/>
                <w:sz w:val="20"/>
                <w:rtl/>
              </w:rPr>
              <w:t>الدنيا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="00266CD5" w:rsidRPr="001E47B8">
              <w:rPr>
                <w:b/>
                <w:bCs/>
                <w:sz w:val="20"/>
                <w:rtl/>
              </w:rPr>
              <w:t>لأداء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="00266CD5" w:rsidRPr="001E47B8">
              <w:rPr>
                <w:b/>
                <w:bCs/>
                <w:sz w:val="20"/>
                <w:rtl/>
              </w:rPr>
              <w:t>الطاقة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وال</w:t>
            </w:r>
            <w:r w:rsidR="00E67E2F" w:rsidRPr="001E47B8">
              <w:rPr>
                <w:b/>
                <w:bCs/>
                <w:sz w:val="20"/>
                <w:rtl/>
              </w:rPr>
              <w:t>تكنولوجيات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الموفرة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للطاقة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="00266CD5" w:rsidRPr="001E47B8">
              <w:rPr>
                <w:b/>
                <w:bCs/>
                <w:sz w:val="20"/>
                <w:rtl/>
              </w:rPr>
              <w:t>وقبول</w:t>
            </w:r>
            <w:r w:rsidR="00266CD5" w:rsidRPr="001E47B8">
              <w:rPr>
                <w:rFonts w:hint="cs"/>
                <w:b/>
                <w:bCs/>
                <w:sz w:val="20"/>
                <w:rtl/>
              </w:rPr>
              <w:t>ها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في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قطاع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ا</w:t>
            </w:r>
            <w:r w:rsidR="00D11A11" w:rsidRPr="001E47B8">
              <w:rPr>
                <w:rFonts w:hint="cs"/>
                <w:b/>
                <w:bCs/>
                <w:sz w:val="20"/>
                <w:rtl/>
              </w:rPr>
              <w:t>ل</w:t>
            </w:r>
            <w:r w:rsidR="00676BD7" w:rsidRPr="001E47B8">
              <w:rPr>
                <w:rFonts w:hint="cs"/>
                <w:b/>
                <w:bCs/>
                <w:sz w:val="20"/>
                <w:rtl/>
              </w:rPr>
              <w:t>تبريد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b/>
                <w:bCs/>
                <w:sz w:val="20"/>
                <w:rtl/>
              </w:rPr>
              <w:t>وتكييف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b/>
                <w:bCs/>
                <w:sz w:val="20"/>
                <w:rtl/>
              </w:rPr>
              <w:t>الهواء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والتكييف</w:t>
            </w:r>
          </w:p>
        </w:tc>
      </w:tr>
      <w:tr w:rsidR="00396EB3" w:rsidRPr="001E47B8" w14:paraId="36B2FC3B" w14:textId="77777777" w:rsidTr="00396EB3">
        <w:trPr>
          <w:trHeight w:val="1329"/>
        </w:trPr>
        <w:tc>
          <w:tcPr>
            <w:tcW w:w="5130" w:type="dxa"/>
          </w:tcPr>
          <w:p w14:paraId="2246C005" w14:textId="60AA7EEA" w:rsidR="00396EB3" w:rsidRPr="001E47B8" w:rsidRDefault="00B87754" w:rsidP="00396EB3">
            <w:pPr>
              <w:bidi/>
              <w:rPr>
                <w:b/>
                <w:bCs/>
                <w:sz w:val="20"/>
              </w:rPr>
            </w:pPr>
            <w:r w:rsidRPr="001E47B8">
              <w:rPr>
                <w:sz w:val="20"/>
                <w:rtl/>
              </w:rPr>
              <w:lastRenderedPageBreak/>
              <w:t>إنتاج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مقطعي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فيديو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عالي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الجودة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لتسليط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الضوء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على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فوائد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المعايير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الدنيا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لأداء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الطاقة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</w:t>
            </w:r>
            <w:r w:rsidR="00266CD5" w:rsidRPr="001E47B8">
              <w:rPr>
                <w:rFonts w:hint="cs"/>
                <w:sz w:val="20"/>
                <w:rtl/>
              </w:rPr>
              <w:t>ال</w:t>
            </w:r>
            <w:r w:rsidR="00E67E2F" w:rsidRPr="001E47B8">
              <w:rPr>
                <w:sz w:val="20"/>
                <w:rtl/>
              </w:rPr>
              <w:t>تكنولوجيات</w:t>
            </w:r>
            <w:r w:rsidR="00B01ECA">
              <w:rPr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الموفرة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ل</w:t>
            </w:r>
            <w:r w:rsidR="00C10DB4" w:rsidRPr="001E47B8">
              <w:rPr>
                <w:sz w:val="20"/>
                <w:rtl/>
              </w:rPr>
              <w:t>لطاقة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في</w:t>
            </w:r>
            <w:r w:rsidR="00B01ECA">
              <w:rPr>
                <w:sz w:val="20"/>
                <w:rtl/>
              </w:rPr>
              <w:t xml:space="preserve"> </w:t>
            </w:r>
            <w:r w:rsidR="00B35575" w:rsidRPr="001E47B8">
              <w:rPr>
                <w:sz w:val="20"/>
                <w:rtl/>
              </w:rPr>
              <w:t>قطاع</w:t>
            </w:r>
            <w:r w:rsidR="00B01ECA">
              <w:rPr>
                <w:sz w:val="20"/>
                <w:rtl/>
              </w:rPr>
              <w:t xml:space="preserve"> </w:t>
            </w:r>
            <w:r w:rsidR="00B35575" w:rsidRPr="001E47B8">
              <w:rPr>
                <w:sz w:val="20"/>
                <w:rtl/>
              </w:rPr>
              <w:t>ال</w:t>
            </w:r>
            <w:r w:rsidR="00676BD7" w:rsidRPr="001E47B8">
              <w:rPr>
                <w:sz w:val="20"/>
                <w:rtl/>
              </w:rPr>
              <w:t>تبريد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وتكييف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الهواء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والتكييف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للجمهور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العام،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بما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ذلك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المستهلك</w:t>
            </w:r>
            <w:r w:rsidR="005F10AC" w:rsidRPr="001E47B8">
              <w:rPr>
                <w:rFonts w:hint="cs"/>
                <w:sz w:val="20"/>
                <w:rtl/>
              </w:rPr>
              <w:t>و</w:t>
            </w:r>
            <w:r w:rsidRPr="001E47B8">
              <w:rPr>
                <w:sz w:val="20"/>
                <w:rtl/>
              </w:rPr>
              <w:t>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وال</w:t>
            </w:r>
            <w:r w:rsidR="00682DCD" w:rsidRPr="001E47B8">
              <w:rPr>
                <w:sz w:val="20"/>
                <w:rtl/>
              </w:rPr>
              <w:t>تقني</w:t>
            </w:r>
            <w:r w:rsidR="005F10AC" w:rsidRPr="001E47B8">
              <w:rPr>
                <w:rFonts w:hint="cs"/>
                <w:sz w:val="20"/>
                <w:rtl/>
              </w:rPr>
              <w:t>و</w:t>
            </w:r>
            <w:r w:rsidRPr="001E47B8">
              <w:rPr>
                <w:sz w:val="20"/>
                <w:rtl/>
              </w:rPr>
              <w:t>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والمعلم</w:t>
            </w:r>
            <w:r w:rsidR="005F10AC" w:rsidRPr="001E47B8">
              <w:rPr>
                <w:rFonts w:hint="cs"/>
                <w:sz w:val="20"/>
                <w:rtl/>
              </w:rPr>
              <w:t>و</w:t>
            </w:r>
            <w:r w:rsidRPr="001E47B8">
              <w:rPr>
                <w:sz w:val="20"/>
                <w:rtl/>
              </w:rPr>
              <w:t>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والمستورد</w:t>
            </w:r>
            <w:r w:rsidR="005F10AC" w:rsidRPr="001E47B8">
              <w:rPr>
                <w:rFonts w:hint="cs"/>
                <w:sz w:val="20"/>
                <w:rtl/>
              </w:rPr>
              <w:t>و</w:t>
            </w:r>
            <w:r w:rsidRPr="001E47B8">
              <w:rPr>
                <w:sz w:val="20"/>
                <w:rtl/>
              </w:rPr>
              <w:t>ن،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للنشر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خلال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منصات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التواصل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الاجتماعي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</w:t>
            </w:r>
            <w:r w:rsidR="00266CD5" w:rsidRPr="001E47B8">
              <w:rPr>
                <w:rFonts w:hint="cs"/>
                <w:sz w:val="20"/>
                <w:rtl/>
              </w:rPr>
              <w:t>ال</w:t>
            </w:r>
            <w:r w:rsidRPr="001E47B8">
              <w:rPr>
                <w:sz w:val="20"/>
                <w:rtl/>
              </w:rPr>
              <w:t>مواقع</w:t>
            </w:r>
            <w:r w:rsidR="00B01ECA">
              <w:rPr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الشبكية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ل</w:t>
            </w:r>
            <w:r w:rsidRPr="001E47B8">
              <w:rPr>
                <w:sz w:val="20"/>
                <w:rtl/>
              </w:rPr>
              <w:t>لحكومة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والتلفزيون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المحلي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وأثناء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</w:t>
            </w:r>
            <w:r w:rsidR="005F10AC" w:rsidRPr="001E47B8">
              <w:rPr>
                <w:sz w:val="20"/>
                <w:rtl/>
              </w:rPr>
              <w:t>أحداث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المجتمعية</w:t>
            </w:r>
          </w:p>
        </w:tc>
        <w:tc>
          <w:tcPr>
            <w:tcW w:w="3092" w:type="dxa"/>
            <w:vMerge w:val="restart"/>
          </w:tcPr>
          <w:p w14:paraId="0F413458" w14:textId="7B6740B3" w:rsidR="00396EB3" w:rsidRPr="001E47B8" w:rsidRDefault="00B87754" w:rsidP="00396EB3">
            <w:pPr>
              <w:bidi/>
              <w:rPr>
                <w:sz w:val="20"/>
              </w:rPr>
            </w:pPr>
            <w:r w:rsidRPr="001E47B8">
              <w:rPr>
                <w:sz w:val="20"/>
                <w:rtl/>
              </w:rPr>
              <w:t>زيادة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الوعي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بين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أصحاب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المصلحة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الوطنيين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بشأن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المعايير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الدنيا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لأداء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الطاقة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لمعدات</w:t>
            </w:r>
            <w:r w:rsidR="00B01ECA">
              <w:rPr>
                <w:sz w:val="20"/>
                <w:rtl/>
              </w:rPr>
              <w:t xml:space="preserve"> </w:t>
            </w:r>
            <w:r w:rsidR="00D11A11" w:rsidRPr="001E47B8">
              <w:rPr>
                <w:sz w:val="20"/>
                <w:rtl/>
              </w:rPr>
              <w:t>ال</w:t>
            </w:r>
            <w:r w:rsidR="00676BD7" w:rsidRPr="001E47B8">
              <w:rPr>
                <w:sz w:val="20"/>
                <w:rtl/>
              </w:rPr>
              <w:t>تبريد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وتكييف</w:t>
            </w:r>
            <w:r w:rsidR="00B01ECA">
              <w:rPr>
                <w:sz w:val="20"/>
                <w:rtl/>
              </w:rPr>
              <w:t xml:space="preserve"> </w:t>
            </w:r>
            <w:r w:rsidR="00676BD7" w:rsidRPr="001E47B8">
              <w:rPr>
                <w:sz w:val="20"/>
                <w:rtl/>
              </w:rPr>
              <w:t>الهواء</w:t>
            </w:r>
            <w:r w:rsidRPr="001E47B8">
              <w:rPr>
                <w:sz w:val="20"/>
                <w:rtl/>
              </w:rPr>
              <w:t>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وتبني</w:t>
            </w:r>
            <w:r w:rsidR="00B01ECA">
              <w:rPr>
                <w:sz w:val="20"/>
                <w:rtl/>
              </w:rPr>
              <w:t xml:space="preserve"> </w:t>
            </w:r>
            <w:r w:rsidR="00E67E2F" w:rsidRPr="001E47B8">
              <w:rPr>
                <w:sz w:val="20"/>
                <w:rtl/>
              </w:rPr>
              <w:t>تكنولوجيات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rFonts w:hint="cs"/>
                <w:sz w:val="20"/>
                <w:rtl/>
              </w:rPr>
              <w:t>قائمة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على</w:t>
            </w:r>
            <w:r w:rsidR="00B01ECA">
              <w:rPr>
                <w:sz w:val="20"/>
                <w:rtl/>
              </w:rPr>
              <w:t xml:space="preserve"> </w:t>
            </w:r>
            <w:r w:rsidR="00682DCD" w:rsidRPr="001E47B8">
              <w:rPr>
                <w:sz w:val="20"/>
                <w:rtl/>
              </w:rPr>
              <w:t>غازات</w:t>
            </w:r>
            <w:r w:rsidR="00B01ECA">
              <w:rPr>
                <w:sz w:val="20"/>
                <w:rtl/>
              </w:rPr>
              <w:t xml:space="preserve"> </w:t>
            </w:r>
            <w:r w:rsidR="00682DCD" w:rsidRPr="001E47B8">
              <w:rPr>
                <w:sz w:val="20"/>
                <w:rtl/>
              </w:rPr>
              <w:t>التبريد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منخفضة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القدرة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على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إحداث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الاحترار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sz w:val="20"/>
                <w:rtl/>
              </w:rPr>
              <w:t>العالمي</w:t>
            </w:r>
            <w:r w:rsidRPr="001E47B8">
              <w:rPr>
                <w:sz w:val="20"/>
                <w:rtl/>
              </w:rPr>
              <w:t>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وتشغيل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المعدات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بطريقة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موفرة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للطاقة</w:t>
            </w:r>
          </w:p>
        </w:tc>
        <w:tc>
          <w:tcPr>
            <w:tcW w:w="1134" w:type="dxa"/>
          </w:tcPr>
          <w:p w14:paraId="5381D41B" w14:textId="5C3DAE6E" w:rsidR="00396EB3" w:rsidRPr="001E47B8" w:rsidRDefault="00B87754" w:rsidP="00396EB3">
            <w:pPr>
              <w:bidi/>
              <w:rPr>
                <w:b/>
                <w:bCs/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000</w:t>
            </w:r>
            <w:r w:rsidR="00B66010">
              <w:rPr>
                <w:sz w:val="20"/>
              </w:rPr>
              <w:t>,</w:t>
            </w:r>
            <w:r w:rsidRPr="001E47B8">
              <w:rPr>
                <w:rFonts w:hint="cs"/>
                <w:sz w:val="20"/>
                <w:rtl/>
              </w:rPr>
              <w:t>20</w:t>
            </w:r>
          </w:p>
        </w:tc>
      </w:tr>
      <w:tr w:rsidR="00396EB3" w:rsidRPr="001E47B8" w14:paraId="47F77CBB" w14:textId="77777777" w:rsidTr="00396EB3">
        <w:tc>
          <w:tcPr>
            <w:tcW w:w="5130" w:type="dxa"/>
          </w:tcPr>
          <w:p w14:paraId="0B8336E8" w14:textId="19F2583B" w:rsidR="00396EB3" w:rsidRPr="001E47B8" w:rsidRDefault="003E60BD" w:rsidP="00396EB3">
            <w:pPr>
              <w:bidi/>
              <w:rPr>
                <w:b/>
                <w:bCs/>
                <w:sz w:val="20"/>
              </w:rPr>
            </w:pPr>
            <w:r w:rsidRPr="001E47B8">
              <w:rPr>
                <w:sz w:val="20"/>
                <w:rtl/>
              </w:rPr>
              <w:t>سيتم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وضع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rFonts w:hint="cs"/>
                <w:sz w:val="20"/>
                <w:rtl/>
              </w:rPr>
              <w:t>علامات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5F10AC" w:rsidRPr="001E47B8">
              <w:rPr>
                <w:rFonts w:hint="cs"/>
                <w:sz w:val="20"/>
                <w:rtl/>
              </w:rPr>
              <w:t>بشأن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فوائد</w:t>
            </w:r>
            <w:r w:rsidR="00B01ECA">
              <w:rPr>
                <w:sz w:val="20"/>
                <w:rtl/>
              </w:rPr>
              <w:t xml:space="preserve"> </w:t>
            </w:r>
            <w:r w:rsidR="00E67E2F" w:rsidRPr="001E47B8">
              <w:rPr>
                <w:sz w:val="20"/>
                <w:rtl/>
              </w:rPr>
              <w:t>تكنولوجيات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</w:t>
            </w:r>
            <w:r w:rsidR="00FB6BC3" w:rsidRPr="001E47B8">
              <w:rPr>
                <w:rFonts w:hint="cs"/>
                <w:sz w:val="20"/>
                <w:rtl/>
              </w:rPr>
              <w:t>لتبريد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FB6BC3" w:rsidRPr="001E47B8">
              <w:rPr>
                <w:rFonts w:hint="cs"/>
                <w:sz w:val="20"/>
                <w:rtl/>
              </w:rPr>
              <w:t>وتكييف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FB6BC3" w:rsidRPr="001E47B8">
              <w:rPr>
                <w:rFonts w:hint="cs"/>
                <w:sz w:val="20"/>
                <w:rtl/>
              </w:rPr>
              <w:t>الهواء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الموفرة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للطاقة</w:t>
            </w:r>
            <w:r w:rsidR="00B01ECA">
              <w:rPr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والمعايير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الدنيا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لأداء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الطاقة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المناطق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ذات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الحركة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المرورية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الكثيفة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مثل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الأسواق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ومحطات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الحافلات</w:t>
            </w:r>
            <w:r w:rsidR="00B01ECA">
              <w:rPr>
                <w:sz w:val="20"/>
                <w:rtl/>
              </w:rPr>
              <w:t xml:space="preserve"> </w:t>
            </w:r>
            <w:r w:rsidR="00975967" w:rsidRPr="001E47B8">
              <w:rPr>
                <w:rFonts w:hint="cs"/>
                <w:sz w:val="20"/>
                <w:rtl/>
              </w:rPr>
              <w:t>والكليات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والمراكز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المجتمعية</w:t>
            </w:r>
            <w:r w:rsidR="00325DFD" w:rsidRPr="001E47B8">
              <w:rPr>
                <w:sz w:val="20"/>
                <w:rtl/>
              </w:rPr>
              <w:t>.</w:t>
            </w:r>
            <w:r w:rsidR="00B01ECA">
              <w:rPr>
                <w:sz w:val="20"/>
                <w:rtl/>
              </w:rPr>
              <w:t xml:space="preserve"> </w:t>
            </w:r>
            <w:r w:rsidR="00325DFD" w:rsidRPr="001E47B8">
              <w:rPr>
                <w:sz w:val="20"/>
                <w:rtl/>
              </w:rPr>
              <w:t>وع</w:t>
            </w:r>
            <w:r w:rsidRPr="001E47B8">
              <w:rPr>
                <w:sz w:val="20"/>
                <w:rtl/>
              </w:rPr>
              <w:t>رض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متنقل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واحد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يتضمن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عروضا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حية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</w:t>
            </w:r>
            <w:r w:rsidR="00E67E2F" w:rsidRPr="001E47B8">
              <w:rPr>
                <w:sz w:val="20"/>
                <w:rtl/>
              </w:rPr>
              <w:t>تكنولوجيات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التكييف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والتهوية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الموفرة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للطاقة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(على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سبيل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المثال،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عروض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توضيحية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الوقت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الفعلي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وشاشات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تفاعلية)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بما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ذلك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تبادل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المعلومات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قبل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مراكز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التدريب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لتعزيز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تجارب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التعلم</w:t>
            </w:r>
          </w:p>
        </w:tc>
        <w:tc>
          <w:tcPr>
            <w:tcW w:w="3092" w:type="dxa"/>
            <w:vMerge/>
          </w:tcPr>
          <w:p w14:paraId="43DE2318" w14:textId="77777777" w:rsidR="00396EB3" w:rsidRPr="001E47B8" w:rsidRDefault="00396EB3" w:rsidP="00396EB3">
            <w:pPr>
              <w:bidi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3BF52E21" w14:textId="248020E5" w:rsidR="00396EB3" w:rsidRPr="001E47B8" w:rsidRDefault="00B87754" w:rsidP="00396EB3">
            <w:pPr>
              <w:bidi/>
              <w:rPr>
                <w:b/>
                <w:bCs/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000</w:t>
            </w:r>
            <w:r w:rsidR="00B66010">
              <w:rPr>
                <w:sz w:val="20"/>
              </w:rPr>
              <w:t>,</w:t>
            </w:r>
            <w:r w:rsidRPr="001E47B8">
              <w:rPr>
                <w:rFonts w:hint="cs"/>
                <w:sz w:val="20"/>
                <w:rtl/>
              </w:rPr>
              <w:t>16</w:t>
            </w:r>
          </w:p>
        </w:tc>
      </w:tr>
      <w:tr w:rsidR="00396EB3" w:rsidRPr="001E47B8" w14:paraId="386B438E" w14:textId="77777777" w:rsidTr="00396EB3">
        <w:tc>
          <w:tcPr>
            <w:tcW w:w="5130" w:type="dxa"/>
          </w:tcPr>
          <w:p w14:paraId="7C78FC7A" w14:textId="55DCC042" w:rsidR="00396EB3" w:rsidRPr="001E47B8" w:rsidRDefault="003E60BD" w:rsidP="00396EB3">
            <w:pPr>
              <w:keepNext/>
              <w:bidi/>
              <w:rPr>
                <w:sz w:val="20"/>
              </w:rPr>
            </w:pPr>
            <w:r w:rsidRPr="001E47B8">
              <w:rPr>
                <w:sz w:val="20"/>
                <w:rtl/>
              </w:rPr>
              <w:t>العرض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في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المناطق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ذات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الكثافة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السكانية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العالية،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مثل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اجتماعات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القر</w:t>
            </w:r>
            <w:r w:rsidR="005F10AC" w:rsidRPr="001E47B8">
              <w:rPr>
                <w:rFonts w:hint="cs"/>
                <w:sz w:val="20"/>
                <w:rtl/>
              </w:rPr>
              <w:t>ى</w:t>
            </w:r>
            <w:r w:rsidRPr="001E47B8">
              <w:rPr>
                <w:sz w:val="20"/>
                <w:rtl/>
              </w:rPr>
              <w:t>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وأيام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السوق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المحلية،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والمناسبات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الدينية،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لتعزيز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الوعي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بمعدات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</w:t>
            </w:r>
            <w:r w:rsidR="00D11A11" w:rsidRPr="001E47B8">
              <w:rPr>
                <w:rFonts w:hint="cs"/>
                <w:sz w:val="20"/>
                <w:rtl/>
              </w:rPr>
              <w:t>ل</w:t>
            </w:r>
            <w:r w:rsidR="00676BD7" w:rsidRPr="001E47B8">
              <w:rPr>
                <w:rFonts w:hint="cs"/>
                <w:sz w:val="20"/>
                <w:rtl/>
              </w:rPr>
              <w:t>تبريد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sz w:val="20"/>
                <w:rtl/>
              </w:rPr>
              <w:t>وتكييف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sz w:val="20"/>
                <w:rtl/>
              </w:rPr>
              <w:t>الهواء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الموفرة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للطاقة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والخبرة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العملية</w:t>
            </w:r>
            <w:r w:rsidR="00B01ECA">
              <w:rPr>
                <w:sz w:val="20"/>
                <w:rtl/>
              </w:rPr>
              <w:t xml:space="preserve"> </w:t>
            </w:r>
            <w:r w:rsidR="005F10AC" w:rsidRPr="001E47B8">
              <w:rPr>
                <w:rFonts w:hint="cs"/>
                <w:sz w:val="20"/>
                <w:rtl/>
              </w:rPr>
              <w:t>بشأن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كيفية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قراءة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ملصقات</w:t>
            </w:r>
            <w:r w:rsidR="00B01ECA">
              <w:rPr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ال</w:t>
            </w:r>
            <w:r w:rsidRPr="001E47B8">
              <w:rPr>
                <w:sz w:val="20"/>
                <w:rtl/>
              </w:rPr>
              <w:t>معايير</w:t>
            </w:r>
            <w:r w:rsidR="00B01ECA">
              <w:rPr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الدنيا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266CD5" w:rsidRPr="001E47B8">
              <w:rPr>
                <w:rFonts w:hint="cs"/>
                <w:sz w:val="20"/>
                <w:rtl/>
              </w:rPr>
              <w:t>لأداء</w:t>
            </w:r>
            <w:r w:rsidR="00B01ECA">
              <w:rPr>
                <w:sz w:val="20"/>
                <w:rtl/>
              </w:rPr>
              <w:t xml:space="preserve"> </w:t>
            </w:r>
            <w:r w:rsidR="00C10DB4" w:rsidRPr="001E47B8">
              <w:rPr>
                <w:sz w:val="20"/>
                <w:rtl/>
              </w:rPr>
              <w:t>الطاقة</w:t>
            </w:r>
          </w:p>
        </w:tc>
        <w:tc>
          <w:tcPr>
            <w:tcW w:w="3092" w:type="dxa"/>
            <w:vMerge/>
          </w:tcPr>
          <w:p w14:paraId="487ADFC3" w14:textId="77777777" w:rsidR="00396EB3" w:rsidRPr="001E47B8" w:rsidRDefault="00396EB3" w:rsidP="00396EB3">
            <w:pPr>
              <w:keepNext/>
              <w:bidi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2CE71707" w14:textId="338F7045" w:rsidR="00396EB3" w:rsidRPr="001E47B8" w:rsidRDefault="00B87754" w:rsidP="00396EB3">
            <w:pPr>
              <w:keepNext/>
              <w:bidi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000</w:t>
            </w:r>
            <w:r w:rsidR="00B66010">
              <w:rPr>
                <w:sz w:val="20"/>
              </w:rPr>
              <w:t>,</w:t>
            </w:r>
            <w:r w:rsidRPr="001E47B8">
              <w:rPr>
                <w:rFonts w:hint="cs"/>
                <w:sz w:val="20"/>
                <w:rtl/>
              </w:rPr>
              <w:t>3</w:t>
            </w:r>
          </w:p>
        </w:tc>
      </w:tr>
      <w:tr w:rsidR="00396EB3" w:rsidRPr="001E47B8" w14:paraId="16C52866" w14:textId="77777777" w:rsidTr="00396EB3">
        <w:trPr>
          <w:trHeight w:val="68"/>
        </w:trPr>
        <w:tc>
          <w:tcPr>
            <w:tcW w:w="8222" w:type="dxa"/>
            <w:gridSpan w:val="2"/>
          </w:tcPr>
          <w:p w14:paraId="060B7A87" w14:textId="79C8877A" w:rsidR="00396EB3" w:rsidRPr="001E47B8" w:rsidRDefault="00B87754" w:rsidP="00396EB3">
            <w:pPr>
              <w:keepNext/>
              <w:bidi/>
              <w:ind w:left="457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المجموع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الفرعي</w:t>
            </w:r>
          </w:p>
        </w:tc>
        <w:tc>
          <w:tcPr>
            <w:tcW w:w="1134" w:type="dxa"/>
          </w:tcPr>
          <w:p w14:paraId="01683BA7" w14:textId="521CB7B5" w:rsidR="00396EB3" w:rsidRPr="001E47B8" w:rsidRDefault="00B87754" w:rsidP="00396EB3">
            <w:pPr>
              <w:keepNext/>
              <w:bidi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000</w:t>
            </w:r>
            <w:r w:rsidR="00B66010">
              <w:rPr>
                <w:b/>
                <w:bCs/>
                <w:sz w:val="20"/>
              </w:rPr>
              <w:t>,</w:t>
            </w:r>
            <w:r w:rsidRPr="001E47B8">
              <w:rPr>
                <w:rFonts w:hint="cs"/>
                <w:b/>
                <w:bCs/>
                <w:sz w:val="20"/>
                <w:rtl/>
              </w:rPr>
              <w:t>39</w:t>
            </w:r>
          </w:p>
        </w:tc>
      </w:tr>
      <w:tr w:rsidR="00396EB3" w:rsidRPr="001E47B8" w14:paraId="56690B71" w14:textId="77777777" w:rsidTr="00396EB3">
        <w:tc>
          <w:tcPr>
            <w:tcW w:w="8222" w:type="dxa"/>
            <w:gridSpan w:val="2"/>
          </w:tcPr>
          <w:p w14:paraId="24AB8369" w14:textId="722BA4C6" w:rsidR="00396EB3" w:rsidRPr="001E47B8" w:rsidRDefault="00B87754" w:rsidP="00396EB3">
            <w:pPr>
              <w:keepNext/>
              <w:bidi/>
              <w:ind w:left="457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1134" w:type="dxa"/>
          </w:tcPr>
          <w:p w14:paraId="62DD1485" w14:textId="1C6B1B36" w:rsidR="00396EB3" w:rsidRPr="001E47B8" w:rsidRDefault="00B87754" w:rsidP="00396EB3">
            <w:pPr>
              <w:keepNext/>
              <w:bidi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000</w:t>
            </w:r>
            <w:r w:rsidR="00B66010">
              <w:rPr>
                <w:b/>
                <w:bCs/>
                <w:sz w:val="20"/>
              </w:rPr>
              <w:t>,</w:t>
            </w:r>
            <w:r w:rsidRPr="001E47B8">
              <w:rPr>
                <w:rFonts w:hint="cs"/>
                <w:b/>
                <w:bCs/>
                <w:sz w:val="20"/>
                <w:rtl/>
              </w:rPr>
              <w:t>100</w:t>
            </w:r>
          </w:p>
        </w:tc>
      </w:tr>
    </w:tbl>
    <w:p w14:paraId="622E3EBB" w14:textId="207FA759" w:rsidR="002823FB" w:rsidRPr="001E47B8" w:rsidRDefault="000A1379" w:rsidP="002D1DAE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وسيتم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المذكورة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أعلاه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مدى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18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شهرا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بالتشاور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الوثيق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المعنيين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وبالتنسيق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266CD5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66CD5" w:rsidRPr="001E47B8">
        <w:rPr>
          <w:sz w:val="26"/>
          <w:szCs w:val="26"/>
          <w:rtl/>
          <w:lang w:val="en-CA"/>
        </w:rPr>
        <w:t>الجارية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66CD5" w:rsidRPr="001E47B8">
        <w:rPr>
          <w:rFonts w:hint="cs"/>
          <w:sz w:val="26"/>
          <w:szCs w:val="26"/>
          <w:rtl/>
          <w:lang w:val="en-CA"/>
        </w:rPr>
        <w:t>ضمن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B7F5D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66CD5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54573A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4573A" w:rsidRPr="001E47B8">
        <w:rPr>
          <w:rFonts w:hint="cs"/>
          <w:sz w:val="26"/>
          <w:szCs w:val="26"/>
          <w:rtl/>
          <w:lang w:val="en-CA"/>
        </w:rPr>
        <w:t>إدارة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4573A" w:rsidRPr="001E47B8">
        <w:rPr>
          <w:rFonts w:hint="cs"/>
          <w:sz w:val="26"/>
          <w:szCs w:val="26"/>
          <w:rtl/>
          <w:lang w:val="en-CA"/>
        </w:rPr>
        <w:t>إزالة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4573A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4573A" w:rsidRPr="001E47B8">
        <w:rPr>
          <w:rFonts w:hint="cs"/>
          <w:sz w:val="26"/>
          <w:szCs w:val="26"/>
          <w:rtl/>
          <w:lang w:val="en-CA"/>
        </w:rPr>
        <w:t>الهيدروكلوروفلوروكربونية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7595D99C" w14:textId="36A23A14" w:rsidR="002823FB" w:rsidRPr="001E47B8" w:rsidRDefault="002823FB" w:rsidP="00CA757D">
      <w:pPr>
        <w:keepNext/>
        <w:keepLines/>
        <w:bidi/>
        <w:spacing w:after="240"/>
        <w:jc w:val="center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تعليقات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CB7F5D" w:rsidRPr="001E47B8">
        <w:rPr>
          <w:b/>
          <w:bCs/>
          <w:sz w:val="26"/>
          <w:szCs w:val="26"/>
          <w:rtl/>
          <w:lang w:val="en-CA"/>
        </w:rPr>
        <w:t>الأمانة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CB7F5D" w:rsidRPr="001E47B8">
        <w:rPr>
          <w:b/>
          <w:bCs/>
          <w:sz w:val="26"/>
          <w:szCs w:val="26"/>
          <w:rtl/>
          <w:lang w:val="en-CA"/>
        </w:rPr>
        <w:t>وتوصيات</w:t>
      </w:r>
      <w:r w:rsidR="00CB7F5D" w:rsidRPr="001E47B8">
        <w:rPr>
          <w:rFonts w:hint="cs"/>
          <w:b/>
          <w:bCs/>
          <w:sz w:val="26"/>
          <w:szCs w:val="26"/>
          <w:rtl/>
          <w:lang w:val="en-CA"/>
        </w:rPr>
        <w:t>ها</w:t>
      </w:r>
    </w:p>
    <w:p w14:paraId="44F8D92A" w14:textId="77777777" w:rsidR="002823FB" w:rsidRPr="001E47B8" w:rsidRDefault="002823FB" w:rsidP="00CA757D">
      <w:pPr>
        <w:keepNext/>
        <w:keepLines/>
        <w:bidi/>
        <w:spacing w:after="24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التعليقات</w:t>
      </w:r>
    </w:p>
    <w:p w14:paraId="5702004E" w14:textId="7F1C755C" w:rsidR="002823FB" w:rsidRPr="001E47B8" w:rsidRDefault="00782DC2" w:rsidP="00CA757D">
      <w:pPr>
        <w:keepNext/>
        <w:keepLines/>
        <w:bidi/>
        <w:spacing w:after="24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التقرير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المرحلي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266CD5" w:rsidRPr="001E47B8">
        <w:rPr>
          <w:rFonts w:hint="cs"/>
          <w:sz w:val="26"/>
          <w:szCs w:val="26"/>
          <w:u w:val="single"/>
          <w:rtl/>
          <w:lang w:val="en-CA"/>
        </w:rPr>
        <w:t>عن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الشريحة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الأولى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المرحلة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الثانية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2823FB"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إدارة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إزالة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4C4A9569" w14:textId="050A94EF" w:rsidR="002823FB" w:rsidRPr="001E47B8" w:rsidRDefault="002823FB" w:rsidP="00CA757D">
      <w:pPr>
        <w:keepNext/>
        <w:keepLines/>
        <w:bidi/>
        <w:spacing w:after="24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الإطار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القانوني</w:t>
      </w:r>
    </w:p>
    <w:p w14:paraId="55C1FFFE" w14:textId="25D32428" w:rsidR="00376CC8" w:rsidRPr="001E47B8" w:rsidRDefault="00376CC8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أصدرت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بالفعل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حصص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استيراد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2024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rFonts w:hint="cs"/>
          <w:sz w:val="26"/>
          <w:szCs w:val="26"/>
          <w:rtl/>
          <w:lang w:val="en-CA"/>
        </w:rPr>
        <w:t>بمقدار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13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استنفاد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وه</w:t>
      </w:r>
      <w:r w:rsidR="00CB7F5D" w:rsidRPr="001E47B8">
        <w:rPr>
          <w:rFonts w:hint="cs"/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أقل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الأقصى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المسموح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المحدد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لهذا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العام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F02FC36" w14:textId="08375378" w:rsidR="00376CC8" w:rsidRPr="001E47B8" w:rsidRDefault="00376CC8" w:rsidP="00CA757D">
      <w:pPr>
        <w:pStyle w:val="ListParagraph"/>
        <w:keepNext/>
        <w:keepLines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الشريحة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الثانية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المرحلة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الثانية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إدارة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إزالة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160CEC1C" w14:textId="588B1A5B" w:rsidR="00376CC8" w:rsidRPr="001E47B8" w:rsidRDefault="00376CC8" w:rsidP="00CA757D">
      <w:pPr>
        <w:pStyle w:val="ListParagraph"/>
        <w:keepNext/>
        <w:keepLines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القضايا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</w:t>
      </w:r>
      <w:r w:rsidR="00682DCD" w:rsidRPr="001E47B8">
        <w:rPr>
          <w:i/>
          <w:iCs/>
          <w:sz w:val="26"/>
          <w:szCs w:val="26"/>
          <w:rtl/>
          <w:lang w:val="en-CA"/>
        </w:rPr>
        <w:t>تقني</w:t>
      </w:r>
      <w:r w:rsidRPr="001E47B8">
        <w:rPr>
          <w:i/>
          <w:iCs/>
          <w:sz w:val="26"/>
          <w:szCs w:val="26"/>
          <w:rtl/>
          <w:lang w:val="en-CA"/>
        </w:rPr>
        <w:t>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وال</w:t>
      </w:r>
      <w:r w:rsidR="000C640F" w:rsidRPr="001E47B8">
        <w:rPr>
          <w:i/>
          <w:iCs/>
          <w:sz w:val="26"/>
          <w:szCs w:val="26"/>
          <w:rtl/>
          <w:lang w:val="en-CA"/>
        </w:rPr>
        <w:t>تكاليف</w:t>
      </w:r>
    </w:p>
    <w:p w14:paraId="3BD18520" w14:textId="580FD2A5" w:rsidR="00376CC8" w:rsidRPr="001E47B8" w:rsidRDefault="00376CC8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ردا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طلب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التوضيح،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91193D" w:rsidRPr="001E47B8">
        <w:rPr>
          <w:rFonts w:hint="cs"/>
          <w:sz w:val="26"/>
          <w:szCs w:val="26"/>
          <w:rtl/>
          <w:lang w:val="en-CA"/>
        </w:rPr>
        <w:t>إصدار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الشهادات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D11A11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="00D11A11"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قيد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rFonts w:hint="cs"/>
          <w:sz w:val="26"/>
          <w:szCs w:val="26"/>
          <w:rtl/>
          <w:lang w:val="en-CA"/>
        </w:rPr>
        <w:t>الوضع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حاليا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المتوقع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rFonts w:hint="cs"/>
          <w:sz w:val="26"/>
          <w:szCs w:val="26"/>
          <w:rtl/>
          <w:lang w:val="en-CA"/>
        </w:rPr>
        <w:t>وضعه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بالكامل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نهاية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2025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وعلاوة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فإن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تحسين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7513FC" w:rsidRPr="001E47B8">
        <w:rPr>
          <w:sz w:val="26"/>
          <w:szCs w:val="26"/>
          <w:rtl/>
          <w:lang w:val="en-CA"/>
        </w:rPr>
        <w:t>بنية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التحتية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مؤسسات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شأنه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يعجل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النظام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513FC" w:rsidRPr="001E47B8">
        <w:rPr>
          <w:rFonts w:hint="cs"/>
          <w:sz w:val="26"/>
          <w:szCs w:val="26"/>
          <w:rtl/>
          <w:lang w:val="en-CA"/>
        </w:rPr>
        <w:t>بشكل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فعال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91193D"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91193D" w:rsidRPr="001E47B8">
        <w:rPr>
          <w:rFonts w:hint="cs"/>
          <w:sz w:val="26"/>
          <w:szCs w:val="26"/>
          <w:rtl/>
          <w:lang w:val="en-CA"/>
        </w:rPr>
        <w:t>إصدار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1193D" w:rsidRPr="001E47B8">
        <w:rPr>
          <w:sz w:val="26"/>
          <w:szCs w:val="26"/>
          <w:rtl/>
          <w:lang w:val="en-CA"/>
        </w:rPr>
        <w:t>الشهادات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ييسر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الآمنة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والفعالة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4023B1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4023B1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4023B1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FA500C" w:rsidRPr="001E47B8">
        <w:rPr>
          <w:rFonts w:hint="cs"/>
          <w:sz w:val="26"/>
          <w:szCs w:val="26"/>
          <w:rtl/>
          <w:lang w:val="en-CA"/>
        </w:rPr>
        <w:t>بديلة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A13A285" w14:textId="6ECD002D" w:rsidR="00376CC8" w:rsidRPr="001E47B8" w:rsidRDefault="00376CC8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وفيما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يتعلق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وعمليات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C7794D" w:rsidRPr="001E47B8">
        <w:rPr>
          <w:rFonts w:hint="cs"/>
          <w:sz w:val="26"/>
          <w:szCs w:val="26"/>
          <w:rtl/>
          <w:lang w:val="en-CA"/>
        </w:rPr>
        <w:t>ا</w:t>
      </w:r>
      <w:r w:rsidR="00C7794D" w:rsidRPr="001E47B8">
        <w:rPr>
          <w:sz w:val="26"/>
          <w:szCs w:val="26"/>
          <w:rtl/>
          <w:lang w:val="en-CA"/>
        </w:rPr>
        <w:t>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C7794D" w:rsidRPr="001E47B8">
        <w:rPr>
          <w:rFonts w:hint="cs"/>
          <w:sz w:val="26"/>
          <w:szCs w:val="26"/>
          <w:rtl/>
          <w:lang w:val="en-CA"/>
        </w:rPr>
        <w:t>التي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7794D" w:rsidRPr="001E47B8">
        <w:rPr>
          <w:rFonts w:hint="cs"/>
          <w:sz w:val="26"/>
          <w:szCs w:val="26"/>
          <w:rtl/>
          <w:lang w:val="en-CA"/>
        </w:rPr>
        <w:t>تحقق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7794D" w:rsidRPr="001E47B8">
        <w:rPr>
          <w:rFonts w:hint="cs"/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7794D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033D8E"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033D8E" w:rsidRPr="001E47B8">
        <w:rPr>
          <w:sz w:val="26"/>
          <w:szCs w:val="26"/>
          <w:rtl/>
          <w:lang w:val="en-CA"/>
        </w:rPr>
        <w:t>سيركز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كجزء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العمليات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الموفرة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تستخدم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lastRenderedPageBreak/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وسيستهدف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المستخدمين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النهائيين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المحددين،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ويزودهم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بالمهارات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والمعرفة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العملية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033D8E" w:rsidRPr="001E47B8">
        <w:rPr>
          <w:rFonts w:hint="cs"/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تحسين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أداء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الطاقة،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وضمان</w:t>
      </w:r>
      <w:r w:rsidR="00B01ECA">
        <w:rPr>
          <w:sz w:val="26"/>
          <w:szCs w:val="26"/>
          <w:rtl/>
          <w:lang w:val="en-CA"/>
        </w:rPr>
        <w:t xml:space="preserve"> </w:t>
      </w:r>
      <w:r w:rsidR="00033D8E" w:rsidRPr="001E47B8">
        <w:rPr>
          <w:rFonts w:hint="cs"/>
          <w:sz w:val="26"/>
          <w:szCs w:val="26"/>
          <w:rtl/>
          <w:lang w:val="en-CA"/>
        </w:rPr>
        <w:t>المناولة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السليم</w:t>
      </w:r>
      <w:r w:rsidR="00033D8E" w:rsidRPr="001E47B8">
        <w:rPr>
          <w:rFonts w:hint="cs"/>
          <w:sz w:val="26"/>
          <w:szCs w:val="26"/>
          <w:rtl/>
          <w:lang w:val="en-CA"/>
        </w:rPr>
        <w:t>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33D8E" w:rsidRPr="001E47B8">
        <w:rPr>
          <w:rFonts w:hint="cs"/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وبالتالي،</w:t>
      </w:r>
      <w:r w:rsidR="00B01ECA">
        <w:rPr>
          <w:sz w:val="26"/>
          <w:szCs w:val="26"/>
          <w:rtl/>
          <w:lang w:val="en-CA"/>
        </w:rPr>
        <w:t xml:space="preserve"> </w:t>
      </w:r>
      <w:r w:rsidR="00033D8E" w:rsidRPr="001E47B8">
        <w:rPr>
          <w:rFonts w:hint="cs"/>
          <w:sz w:val="26"/>
          <w:szCs w:val="26"/>
          <w:rtl/>
          <w:lang w:val="en-CA"/>
        </w:rPr>
        <w:t>يتمثل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الهدف</w:t>
      </w:r>
      <w:r w:rsidR="00B01ECA">
        <w:rPr>
          <w:sz w:val="26"/>
          <w:szCs w:val="26"/>
          <w:rtl/>
          <w:lang w:val="en-CA"/>
        </w:rPr>
        <w:t xml:space="preserve"> </w:t>
      </w:r>
      <w:r w:rsidR="00E14AFD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التحول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بعيدا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58CC946B" w14:textId="12B8F0A4" w:rsidR="00376CC8" w:rsidRPr="001E47B8" w:rsidRDefault="00376CC8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وأوضح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7D3AA9" w:rsidRPr="001E47B8">
        <w:rPr>
          <w:rFonts w:hint="cs"/>
          <w:sz w:val="26"/>
          <w:szCs w:val="26"/>
          <w:rtl/>
          <w:lang w:val="en-CA"/>
        </w:rPr>
        <w:t>ه</w:t>
      </w:r>
      <w:r w:rsidR="00B01ECA">
        <w:rPr>
          <w:sz w:val="26"/>
          <w:szCs w:val="26"/>
          <w:rtl/>
          <w:lang w:val="en-CA"/>
        </w:rPr>
        <w:t xml:space="preserve"> </w:t>
      </w:r>
      <w:r w:rsidR="00E14AFD"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="00E14AFD" w:rsidRPr="001E47B8">
        <w:rPr>
          <w:sz w:val="26"/>
          <w:szCs w:val="26"/>
          <w:rtl/>
          <w:lang w:val="en-CA"/>
        </w:rPr>
        <w:t>تقديم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E14AFD" w:rsidRPr="001E47B8">
        <w:rPr>
          <w:rFonts w:hint="cs"/>
          <w:sz w:val="26"/>
          <w:szCs w:val="26"/>
          <w:rtl/>
          <w:lang w:val="en-CA"/>
        </w:rPr>
        <w:t>إلى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مراكز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الأربعة؛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تحديد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وكذلك</w:t>
      </w:r>
      <w:r w:rsidR="00B01ECA">
        <w:rPr>
          <w:sz w:val="26"/>
          <w:szCs w:val="26"/>
          <w:rtl/>
          <w:lang w:val="en-CA"/>
        </w:rPr>
        <w:t xml:space="preserve"> </w:t>
      </w:r>
      <w:r w:rsidR="00E14AFD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تفاصيل</w:t>
      </w:r>
      <w:r w:rsidR="00B01ECA">
        <w:rPr>
          <w:sz w:val="26"/>
          <w:szCs w:val="26"/>
          <w:rtl/>
          <w:lang w:val="en-CA"/>
        </w:rPr>
        <w:t xml:space="preserve"> </w:t>
      </w:r>
      <w:r w:rsidR="00E14AFD" w:rsidRPr="001E47B8">
        <w:rPr>
          <w:rFonts w:hint="cs"/>
          <w:sz w:val="26"/>
          <w:szCs w:val="26"/>
          <w:rtl/>
          <w:lang w:val="en-CA"/>
        </w:rPr>
        <w:t>المتعلقة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14AFD" w:rsidRPr="001E47B8">
        <w:rPr>
          <w:rFonts w:hint="cs"/>
          <w:sz w:val="26"/>
          <w:szCs w:val="26"/>
          <w:rtl/>
          <w:lang w:val="en-CA"/>
        </w:rPr>
        <w:t>بعدد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بعد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تقييم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لاحتياجات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مراكز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التدريب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344228F" w14:textId="6DB973C1" w:rsidR="00376CC8" w:rsidRPr="001E47B8" w:rsidRDefault="00376CC8" w:rsidP="00CA757D">
      <w:pPr>
        <w:bidi/>
        <w:spacing w:after="24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أنشطة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E14AFD" w:rsidRPr="001E47B8">
        <w:rPr>
          <w:rFonts w:hint="cs"/>
          <w:i/>
          <w:iCs/>
          <w:sz w:val="26"/>
          <w:szCs w:val="26"/>
          <w:rtl/>
          <w:lang w:val="en-CA"/>
        </w:rPr>
        <w:t>ا</w:t>
      </w:r>
      <w:r w:rsidRPr="001E47B8">
        <w:rPr>
          <w:i/>
          <w:iCs/>
          <w:sz w:val="26"/>
          <w:szCs w:val="26"/>
          <w:rtl/>
          <w:lang w:val="en-CA"/>
        </w:rPr>
        <w:t>لحفاظ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على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كفاءة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استخدام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الطاقة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في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خدمة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التبريد</w:t>
      </w:r>
    </w:p>
    <w:p w14:paraId="2C8C8605" w14:textId="171F543B" w:rsidR="00376CC8" w:rsidRPr="001E47B8" w:rsidRDefault="00376CC8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تمشيا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89/6(د)،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أدرج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الإجراءات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المحددة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ومؤشرات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الأداء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المرتبط</w:t>
      </w:r>
      <w:r w:rsidR="00E14AFD" w:rsidRPr="001E47B8">
        <w:rPr>
          <w:rFonts w:hint="cs"/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الإضافية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للحفاظ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وست</w:t>
      </w:r>
      <w:r w:rsidR="00E14AFD" w:rsidRPr="001E47B8">
        <w:rPr>
          <w:rFonts w:hint="cs"/>
          <w:sz w:val="26"/>
          <w:szCs w:val="26"/>
          <w:rtl/>
          <w:lang w:val="en-CA"/>
        </w:rPr>
        <w:t>ُ</w:t>
      </w:r>
      <w:r w:rsidRPr="001E47B8">
        <w:rPr>
          <w:sz w:val="26"/>
          <w:szCs w:val="26"/>
          <w:rtl/>
          <w:lang w:val="en-CA"/>
        </w:rPr>
        <w:t>كمل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الإضافية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تلك</w:t>
      </w:r>
      <w:r w:rsidR="00B01ECA">
        <w:rPr>
          <w:sz w:val="26"/>
          <w:szCs w:val="26"/>
          <w:rtl/>
          <w:lang w:val="en-CA"/>
        </w:rPr>
        <w:t xml:space="preserve"> </w:t>
      </w:r>
      <w:r w:rsidR="008B3A5A" w:rsidRPr="001E47B8">
        <w:rPr>
          <w:rFonts w:hint="cs"/>
          <w:sz w:val="26"/>
          <w:szCs w:val="26"/>
          <w:rtl/>
          <w:lang w:val="en-CA"/>
        </w:rPr>
        <w:t>المقررة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المتعلقة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للمعدات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وتش</w:t>
      </w:r>
      <w:r w:rsidR="008B3A5A" w:rsidRPr="001E47B8">
        <w:rPr>
          <w:rFonts w:hint="cs"/>
          <w:sz w:val="26"/>
          <w:szCs w:val="26"/>
          <w:rtl/>
          <w:lang w:val="en-CA"/>
        </w:rPr>
        <w:t>ت</w:t>
      </w:r>
      <w:r w:rsidRPr="001E47B8">
        <w:rPr>
          <w:sz w:val="26"/>
          <w:szCs w:val="26"/>
          <w:rtl/>
          <w:lang w:val="en-CA"/>
        </w:rPr>
        <w:t>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الرئيسية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="008B3A5A"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مشاركة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المعنيين</w:t>
      </w:r>
      <w:r w:rsidR="00B01ECA">
        <w:rPr>
          <w:sz w:val="26"/>
          <w:szCs w:val="26"/>
          <w:rtl/>
          <w:lang w:val="en-CA"/>
        </w:rPr>
        <w:t xml:space="preserve"> </w:t>
      </w:r>
      <w:r w:rsidR="008B3A5A" w:rsidRPr="001E47B8">
        <w:rPr>
          <w:rFonts w:hint="cs"/>
          <w:sz w:val="26"/>
          <w:szCs w:val="26"/>
          <w:rtl/>
          <w:lang w:val="en-CA"/>
        </w:rPr>
        <w:t>ب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المختلفة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الأخرى،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ورفع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الوعي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0A7B72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0A7B72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0A7B72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التعاون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FA6678" w:rsidRPr="001E47B8">
        <w:rPr>
          <w:rFonts w:hint="cs"/>
          <w:sz w:val="26"/>
          <w:szCs w:val="26"/>
          <w:rtl/>
          <w:lang w:val="en-CA"/>
        </w:rPr>
        <w:t>الهيئات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A6678" w:rsidRPr="001E47B8">
        <w:rPr>
          <w:rFonts w:hint="cs"/>
          <w:sz w:val="26"/>
          <w:szCs w:val="26"/>
          <w:rtl/>
          <w:lang w:val="en-CA"/>
        </w:rPr>
        <w:t>المعنية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A6678" w:rsidRPr="001E47B8">
        <w:rPr>
          <w:rFonts w:hint="cs"/>
          <w:sz w:val="26"/>
          <w:szCs w:val="26"/>
          <w:rtl/>
          <w:lang w:val="en-CA"/>
        </w:rPr>
        <w:t>ب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0EFB296E" w14:textId="2A0B9C5E" w:rsidR="00347428" w:rsidRPr="001E47B8" w:rsidRDefault="00347428" w:rsidP="00CA757D">
      <w:pPr>
        <w:keepNext/>
        <w:keepLines/>
        <w:bidi/>
        <w:spacing w:after="24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التمويل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من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مصادر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تمويل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غير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0A7B72" w:rsidRPr="001E47B8">
        <w:rPr>
          <w:rFonts w:hint="cs"/>
          <w:i/>
          <w:iCs/>
          <w:sz w:val="26"/>
          <w:szCs w:val="26"/>
          <w:rtl/>
          <w:lang w:val="en-CA"/>
        </w:rPr>
        <w:t>ا</w:t>
      </w:r>
      <w:r w:rsidR="00604096" w:rsidRPr="001E47B8">
        <w:rPr>
          <w:rFonts w:hint="cs"/>
          <w:i/>
          <w:iCs/>
          <w:sz w:val="26"/>
          <w:szCs w:val="26"/>
          <w:rtl/>
          <w:lang w:val="en-CA"/>
        </w:rPr>
        <w:t>ل</w:t>
      </w:r>
      <w:r w:rsidRPr="001E47B8">
        <w:rPr>
          <w:i/>
          <w:iCs/>
          <w:sz w:val="26"/>
          <w:szCs w:val="26"/>
          <w:rtl/>
          <w:lang w:val="en-CA"/>
        </w:rPr>
        <w:t>صندوق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04096" w:rsidRPr="001E47B8">
        <w:rPr>
          <w:rFonts w:hint="cs"/>
          <w:i/>
          <w:iCs/>
          <w:sz w:val="26"/>
          <w:szCs w:val="26"/>
          <w:rtl/>
          <w:lang w:val="en-CA"/>
        </w:rPr>
        <w:t>المتعدد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="00604096" w:rsidRPr="001E47B8">
        <w:rPr>
          <w:rFonts w:hint="cs"/>
          <w:i/>
          <w:iCs/>
          <w:sz w:val="26"/>
          <w:szCs w:val="26"/>
          <w:rtl/>
          <w:lang w:val="en-CA"/>
        </w:rPr>
        <w:t>الأطراف</w:t>
      </w:r>
    </w:p>
    <w:p w14:paraId="15E3B071" w14:textId="4BDA0B1B" w:rsidR="00347428" w:rsidRPr="001E47B8" w:rsidRDefault="00347428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أوضح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="00050D39" w:rsidRPr="001E47B8">
        <w:rPr>
          <w:rFonts w:hint="cs"/>
          <w:sz w:val="26"/>
          <w:szCs w:val="26"/>
          <w:rtl/>
          <w:lang w:val="en-CA"/>
        </w:rPr>
        <w:t>المقدم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050D39" w:rsidRPr="001E47B8">
        <w:rPr>
          <w:sz w:val="26"/>
          <w:szCs w:val="26"/>
          <w:rtl/>
          <w:lang w:val="en-CA"/>
        </w:rPr>
        <w:t>الصندوق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="00050D39" w:rsidRPr="001E47B8">
        <w:rPr>
          <w:sz w:val="26"/>
          <w:szCs w:val="26"/>
          <w:rtl/>
          <w:lang w:val="en-CA"/>
        </w:rPr>
        <w:t>الأخضر</w:t>
      </w:r>
      <w:r w:rsidR="00B01ECA">
        <w:rPr>
          <w:sz w:val="26"/>
          <w:szCs w:val="26"/>
          <w:rtl/>
          <w:lang w:val="en-CA"/>
        </w:rPr>
        <w:t xml:space="preserve"> </w:t>
      </w:r>
      <w:r w:rsidR="00050D39" w:rsidRPr="001E47B8">
        <w:rPr>
          <w:sz w:val="26"/>
          <w:szCs w:val="26"/>
          <w:rtl/>
          <w:lang w:val="en-CA"/>
        </w:rPr>
        <w:t>للمناخ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متاح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rFonts w:hint="cs"/>
          <w:sz w:val="26"/>
          <w:szCs w:val="26"/>
          <w:rtl/>
          <w:lang w:val="en-CA"/>
        </w:rPr>
        <w:t>لإعداد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عملية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استشارية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الرئيسيين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لتوجيه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وإبلاغ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بفوائد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وفرص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الموفر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</w:t>
      </w:r>
      <w:r w:rsidR="009B6822" w:rsidRPr="001E47B8">
        <w:rPr>
          <w:rFonts w:hint="cs"/>
          <w:sz w:val="26"/>
          <w:szCs w:val="26"/>
          <w:rtl/>
          <w:lang w:val="en-CA"/>
        </w:rPr>
        <w:t>مراعي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للمناخ،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9B6822" w:rsidRPr="001E47B8">
        <w:rPr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الدنيا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لأداء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والعلامات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الخاصة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</w:t>
      </w:r>
      <w:r w:rsidR="009B6822" w:rsidRPr="001E47B8">
        <w:rPr>
          <w:sz w:val="26"/>
          <w:szCs w:val="26"/>
          <w:rtl/>
          <w:lang w:val="en-CA"/>
        </w:rPr>
        <w:t>أجهزة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</w:t>
      </w:r>
      <w:r w:rsidR="009B6822" w:rsidRPr="001E47B8">
        <w:rPr>
          <w:sz w:val="26"/>
          <w:szCs w:val="26"/>
          <w:rtl/>
          <w:lang w:val="en-CA"/>
        </w:rPr>
        <w:t>برادات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لتلبية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الاحتياجات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البرمجية،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9B6822" w:rsidRPr="001E47B8">
        <w:rPr>
          <w:rFonts w:hint="cs"/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مخطط</w:t>
      </w:r>
      <w:r w:rsidR="00B01ECA">
        <w:rPr>
          <w:sz w:val="26"/>
          <w:szCs w:val="26"/>
          <w:rtl/>
          <w:lang w:val="en-CA"/>
        </w:rPr>
        <w:t xml:space="preserve"> </w:t>
      </w:r>
      <w:r w:rsidR="00BC0698"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تسجيل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المنتجات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rFonts w:hint="cs"/>
          <w:sz w:val="26"/>
          <w:szCs w:val="26"/>
          <w:rtl/>
          <w:lang w:val="en-CA"/>
        </w:rPr>
        <w:t>لمراقبة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المنتجات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المباعة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السوق،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وتصميم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نموذج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أعمال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مبتكر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لفتح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المجال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أمام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rFonts w:hint="cs"/>
          <w:sz w:val="26"/>
          <w:szCs w:val="26"/>
          <w:rtl/>
          <w:lang w:val="en-CA"/>
        </w:rPr>
        <w:t>حلول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الموفرة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والصديقة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للمناخ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المختبر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وإعادة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التدوير</w:t>
      </w:r>
      <w:r w:rsidR="00B01ECA">
        <w:rPr>
          <w:sz w:val="26"/>
          <w:szCs w:val="26"/>
          <w:rtl/>
          <w:lang w:val="en-CA"/>
        </w:rPr>
        <w:t xml:space="preserve"> </w:t>
      </w:r>
      <w:r w:rsidR="0094570E" w:rsidRPr="001E47B8">
        <w:rPr>
          <w:rFonts w:hint="cs"/>
          <w:sz w:val="26"/>
          <w:szCs w:val="26"/>
          <w:rtl/>
          <w:lang w:val="en-CA"/>
        </w:rPr>
        <w:t>السليمة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المرتبطة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بمنتجات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المستخدمة،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وإعداد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شراء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المختبر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الحي،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rFonts w:hint="cs"/>
          <w:sz w:val="26"/>
          <w:szCs w:val="26"/>
          <w:rtl/>
          <w:lang w:val="en-CA"/>
        </w:rPr>
        <w:t>وتشارك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الدروس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المستفادة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الاستعداد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050D39" w:rsidRPr="001E47B8">
        <w:rPr>
          <w:sz w:val="26"/>
          <w:szCs w:val="26"/>
          <w:rtl/>
          <w:lang w:val="en-CA"/>
        </w:rPr>
        <w:t>الصندوق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="00050D39" w:rsidRPr="001E47B8">
        <w:rPr>
          <w:sz w:val="26"/>
          <w:szCs w:val="26"/>
          <w:rtl/>
          <w:lang w:val="en-CA"/>
        </w:rPr>
        <w:t>الأخضر</w:t>
      </w:r>
      <w:r w:rsidR="00B01ECA">
        <w:rPr>
          <w:sz w:val="26"/>
          <w:szCs w:val="26"/>
          <w:rtl/>
          <w:lang w:val="en-CA"/>
        </w:rPr>
        <w:t xml:space="preserve"> </w:t>
      </w:r>
      <w:r w:rsidR="00050D39" w:rsidRPr="001E47B8">
        <w:rPr>
          <w:sz w:val="26"/>
          <w:szCs w:val="26"/>
          <w:rtl/>
          <w:lang w:val="en-CA"/>
        </w:rPr>
        <w:t>للمناخ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البلدان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المهتمة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الأخرى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منطقة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مجتمع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شرق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4570E" w:rsidRPr="001E47B8">
        <w:rPr>
          <w:rFonts w:hint="cs"/>
          <w:sz w:val="26"/>
          <w:szCs w:val="26"/>
          <w:rtl/>
          <w:lang w:val="en-CA"/>
        </w:rPr>
        <w:t>أ</w:t>
      </w:r>
      <w:r w:rsidRPr="001E47B8">
        <w:rPr>
          <w:sz w:val="26"/>
          <w:szCs w:val="26"/>
          <w:rtl/>
          <w:lang w:val="en-CA"/>
        </w:rPr>
        <w:t>فريقيا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ومجتمع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لجنوب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rFonts w:hint="cs"/>
          <w:sz w:val="26"/>
          <w:szCs w:val="26"/>
          <w:rtl/>
          <w:lang w:val="en-CA"/>
        </w:rPr>
        <w:t>أ</w:t>
      </w:r>
      <w:r w:rsidRPr="001E47B8">
        <w:rPr>
          <w:sz w:val="26"/>
          <w:szCs w:val="26"/>
          <w:rtl/>
          <w:lang w:val="en-CA"/>
        </w:rPr>
        <w:t>فريقيا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rFonts w:hint="cs"/>
          <w:sz w:val="26"/>
          <w:szCs w:val="26"/>
          <w:rtl/>
          <w:lang w:val="en-CA"/>
        </w:rPr>
        <w:t>حلقات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33F0" w:rsidRPr="001E47B8">
        <w:rPr>
          <w:rFonts w:hint="cs"/>
          <w:sz w:val="26"/>
          <w:szCs w:val="26"/>
          <w:rtl/>
          <w:lang w:val="en-CA"/>
        </w:rPr>
        <w:t>دراسية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733F0" w:rsidRPr="001E47B8">
        <w:rPr>
          <w:rFonts w:hint="cs"/>
          <w:sz w:val="26"/>
          <w:szCs w:val="26"/>
          <w:rtl/>
          <w:lang w:val="en-CA"/>
        </w:rPr>
        <w:t>شبكية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إقليمية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7FDD1D6E" w14:textId="5AA2D2E1" w:rsidR="00347428" w:rsidRPr="001E47B8" w:rsidRDefault="006733F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تصميم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الإضافية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للحفاظ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المقدمة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وفقا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لل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89/6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بطريقة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تكميلية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</w:t>
      </w:r>
      <w:r w:rsidR="00347428" w:rsidRPr="001E47B8">
        <w:rPr>
          <w:sz w:val="26"/>
          <w:szCs w:val="26"/>
          <w:rtl/>
          <w:lang w:val="en-CA"/>
        </w:rPr>
        <w:t>لمبادرات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القائمة،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و</w:t>
      </w:r>
      <w:r w:rsidRPr="001E47B8">
        <w:rPr>
          <w:rFonts w:hint="cs"/>
          <w:sz w:val="26"/>
          <w:szCs w:val="26"/>
          <w:rtl/>
          <w:lang w:val="en-CA"/>
        </w:rPr>
        <w:t>سد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الفجوات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</w:t>
      </w:r>
      <w:r w:rsidR="00347428" w:rsidRPr="001E47B8">
        <w:rPr>
          <w:sz w:val="26"/>
          <w:szCs w:val="26"/>
          <w:rtl/>
          <w:lang w:val="en-CA"/>
        </w:rPr>
        <w:t>خاصة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فيما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يتعلق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بخبرة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347428"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مجال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والوعي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العام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بالبدائل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</w:t>
      </w:r>
      <w:r w:rsidR="00347428" w:rsidRPr="001E47B8">
        <w:rPr>
          <w:sz w:val="26"/>
          <w:szCs w:val="26"/>
          <w:rtl/>
          <w:lang w:val="en-CA"/>
        </w:rPr>
        <w:t>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وتعزيز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التعاون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لتعظيم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</w:t>
      </w:r>
      <w:r w:rsidR="00E67E2F" w:rsidRPr="001E47B8">
        <w:rPr>
          <w:sz w:val="26"/>
          <w:szCs w:val="26"/>
          <w:rtl/>
          <w:lang w:val="en-CA"/>
        </w:rPr>
        <w:t>أثر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الإجمالي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كما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أوضح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أنه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أثناء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89/6،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عقد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مشاورات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الوطنيين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الذين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يضعون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347428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وسلطات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وممثلي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الصناعة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لمواءمة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وتبادل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الأفكار،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وضمان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تكمل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الجهود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الجارية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مجال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وإدارة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الأخضر</w:t>
      </w:r>
      <w:r w:rsidR="00B01ECA">
        <w:rPr>
          <w:sz w:val="26"/>
          <w:szCs w:val="26"/>
          <w:rtl/>
          <w:lang w:val="en-CA"/>
        </w:rPr>
        <w:t xml:space="preserve"> </w:t>
      </w:r>
      <w:r w:rsidR="00347428" w:rsidRPr="001E47B8">
        <w:rPr>
          <w:sz w:val="26"/>
          <w:szCs w:val="26"/>
          <w:rtl/>
          <w:lang w:val="en-CA"/>
        </w:rPr>
        <w:t>للمناخ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F54B4F5" w14:textId="405D7F9A" w:rsidR="004243FB" w:rsidRPr="001E47B8" w:rsidRDefault="004243FB" w:rsidP="00CA757D">
      <w:pPr>
        <w:bidi/>
        <w:spacing w:after="24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سياسة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6733F0" w:rsidRPr="001E47B8">
        <w:rPr>
          <w:sz w:val="26"/>
          <w:szCs w:val="26"/>
          <w:u w:val="single"/>
          <w:rtl/>
          <w:lang w:val="en-CA"/>
        </w:rPr>
        <w:t>المساواة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6733F0" w:rsidRPr="001E47B8">
        <w:rPr>
          <w:sz w:val="26"/>
          <w:szCs w:val="26"/>
          <w:u w:val="single"/>
          <w:rtl/>
          <w:lang w:val="en-CA"/>
        </w:rPr>
        <w:t>بين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6733F0" w:rsidRPr="001E47B8">
        <w:rPr>
          <w:sz w:val="26"/>
          <w:szCs w:val="26"/>
          <w:u w:val="single"/>
          <w:rtl/>
          <w:lang w:val="en-CA"/>
        </w:rPr>
        <w:t>الجنسين</w:t>
      </w:r>
    </w:p>
    <w:p w14:paraId="24D2A636" w14:textId="30871995" w:rsidR="004243FB" w:rsidRPr="001E47B8" w:rsidRDefault="004243FB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تمشيا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السياسة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التشغيلية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733F0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المتعدد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الأطراف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تعميم</w:t>
      </w:r>
      <w:r w:rsidR="00B01ECA">
        <w:rPr>
          <w:sz w:val="26"/>
          <w:szCs w:val="26"/>
          <w:rtl/>
          <w:lang w:val="en-CA"/>
        </w:rPr>
        <w:t xml:space="preserve"> </w:t>
      </w:r>
      <w:r w:rsidR="005225BE" w:rsidRPr="001E47B8">
        <w:rPr>
          <w:rFonts w:hint="cs"/>
          <w:sz w:val="26"/>
          <w:szCs w:val="26"/>
          <w:rtl/>
          <w:lang w:val="en-CA"/>
        </w:rPr>
        <w:t>ا</w:t>
      </w:r>
      <w:r w:rsidR="003229CE" w:rsidRPr="001E47B8">
        <w:rPr>
          <w:sz w:val="26"/>
          <w:szCs w:val="26"/>
          <w:rtl/>
          <w:lang w:val="en-CA"/>
        </w:rPr>
        <w:t>لمنظور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الجنساني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شجعت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مشاركة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المرأة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إدارة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225BE" w:rsidRPr="001E47B8">
        <w:rPr>
          <w:rFonts w:hint="cs"/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8C52A9" w:rsidRPr="001E47B8">
        <w:rPr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وبرامج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التدريب،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وبدأت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جهودا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لجمع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البيانات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المصنفة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حسب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rFonts w:hint="cs"/>
          <w:sz w:val="26"/>
          <w:szCs w:val="26"/>
          <w:rtl/>
          <w:lang w:val="en-CA"/>
        </w:rPr>
        <w:t>الجنس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وتتولى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مستهدفة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مشاركة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المرأة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مختلفة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اتخاذ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خطوات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مختلفة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تعميم</w:t>
      </w:r>
      <w:r w:rsidR="00B01ECA">
        <w:rPr>
          <w:sz w:val="26"/>
          <w:szCs w:val="26"/>
          <w:rtl/>
          <w:lang w:val="en-CA"/>
        </w:rPr>
        <w:t xml:space="preserve"> </w:t>
      </w:r>
      <w:r w:rsidR="005225BE" w:rsidRPr="001E47B8">
        <w:rPr>
          <w:rFonts w:hint="cs"/>
          <w:sz w:val="26"/>
          <w:szCs w:val="26"/>
          <w:rtl/>
          <w:lang w:val="en-CA"/>
        </w:rPr>
        <w:t>ا</w:t>
      </w:r>
      <w:r w:rsidR="003229CE" w:rsidRPr="001E47B8">
        <w:rPr>
          <w:sz w:val="26"/>
          <w:szCs w:val="26"/>
          <w:rtl/>
          <w:lang w:val="en-CA"/>
        </w:rPr>
        <w:t>لمنظور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الجنساني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2990CC6" w14:textId="2A35638C" w:rsidR="004243FB" w:rsidRPr="001E47B8" w:rsidRDefault="004243FB" w:rsidP="00E558DF">
      <w:pPr>
        <w:keepNext/>
        <w:bidi/>
        <w:spacing w:after="24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lastRenderedPageBreak/>
        <w:t>الاتفاق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المحدث</w:t>
      </w:r>
    </w:p>
    <w:p w14:paraId="3C842A4A" w14:textId="72AF7655" w:rsidR="004243FB" w:rsidRPr="001E47B8" w:rsidRDefault="004243FB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ضوء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إدراج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الإضافية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الرامية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الحفاظ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وجدول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المنقح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وفقا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تحديث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وجه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التحديد،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تنقيح</w:t>
      </w:r>
      <w:r w:rsidR="00B01ECA">
        <w:rPr>
          <w:sz w:val="26"/>
          <w:szCs w:val="26"/>
          <w:rtl/>
          <w:lang w:val="en-CA"/>
        </w:rPr>
        <w:t xml:space="preserve"> </w:t>
      </w:r>
      <w:r w:rsidR="00B93E4F" w:rsidRPr="001E47B8">
        <w:rPr>
          <w:rFonts w:hint="cs"/>
          <w:sz w:val="26"/>
          <w:szCs w:val="26"/>
          <w:rtl/>
          <w:lang w:val="en-CA"/>
        </w:rPr>
        <w:t>التذييل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</w:t>
      </w:r>
      <w:r w:rsidR="00B93E4F" w:rsidRPr="001E47B8">
        <w:rPr>
          <w:rFonts w:hint="cs"/>
          <w:sz w:val="26"/>
          <w:szCs w:val="26"/>
          <w:rtl/>
          <w:lang w:val="en-CA"/>
        </w:rPr>
        <w:t>-ألف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وإضافة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الفقرة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للإشارة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المحدث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يحل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محل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إليه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السادس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والثمانين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86/79،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النحو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الوارد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المرفق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الوثيقة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6733F0" w:rsidRPr="001E47B8">
        <w:rPr>
          <w:sz w:val="26"/>
          <w:szCs w:val="26"/>
          <w:rtl/>
          <w:lang w:val="en-CA"/>
        </w:rPr>
        <w:t>س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إلحاق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المحدث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الكامل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بالتقرير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النهائي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الخامس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والتسعين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41A69F4" w14:textId="040F1EC8" w:rsidR="004243FB" w:rsidRPr="001E47B8" w:rsidRDefault="004243FB" w:rsidP="00CA757D">
      <w:pPr>
        <w:keepNext/>
        <w:bidi/>
        <w:spacing w:after="24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استدامة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782DC2" w:rsidRPr="001E47B8">
        <w:rPr>
          <w:sz w:val="26"/>
          <w:szCs w:val="26"/>
          <w:u w:val="single"/>
          <w:rtl/>
          <w:lang w:val="en-CA"/>
        </w:rPr>
        <w:t>إزالة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54573A" w:rsidRPr="001E47B8">
        <w:rPr>
          <w:sz w:val="26"/>
          <w:szCs w:val="26"/>
          <w:u w:val="single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وتقييم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المخاطر</w:t>
      </w:r>
    </w:p>
    <w:p w14:paraId="4C1F3D68" w14:textId="257CACFD" w:rsidR="004243FB" w:rsidRPr="001E47B8" w:rsidRDefault="004243FB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سياسات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rFonts w:hint="cs"/>
          <w:sz w:val="26"/>
          <w:szCs w:val="26"/>
          <w:rtl/>
          <w:lang w:val="en-CA"/>
        </w:rPr>
        <w:t>ل</w:t>
      </w:r>
      <w:r w:rsidR="00782DC2" w:rsidRPr="001E47B8">
        <w:rPr>
          <w:sz w:val="26"/>
          <w:szCs w:val="26"/>
          <w:rtl/>
          <w:lang w:val="en-CA"/>
        </w:rPr>
        <w:t>مراقبة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واردات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يتماشى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التزامات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rFonts w:hint="cs"/>
          <w:sz w:val="26"/>
          <w:szCs w:val="26"/>
          <w:rtl/>
          <w:lang w:val="en-CA"/>
        </w:rPr>
        <w:t>المبينة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اتفاقها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وتشمل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الرئيسية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تساهم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استدامة</w:t>
      </w:r>
      <w:r w:rsidR="00B01ECA">
        <w:rPr>
          <w:sz w:val="26"/>
          <w:szCs w:val="26"/>
          <w:rtl/>
          <w:lang w:val="en-CA"/>
        </w:rPr>
        <w:t xml:space="preserve"> </w:t>
      </w:r>
      <w:r w:rsidR="00782DC2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="00325DFD" w:rsidRPr="001E47B8">
        <w:rPr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الترويج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5C22DB" w:rsidRPr="001E47B8">
        <w:rPr>
          <w:rFonts w:hint="cs"/>
          <w:sz w:val="26"/>
          <w:szCs w:val="26"/>
          <w:rtl/>
          <w:lang w:val="en-CA"/>
        </w:rPr>
        <w:t>/الأكثر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C22DB" w:rsidRPr="001E47B8">
        <w:rPr>
          <w:rFonts w:hint="cs"/>
          <w:sz w:val="26"/>
          <w:szCs w:val="26"/>
          <w:rtl/>
          <w:lang w:val="en-CA"/>
        </w:rPr>
        <w:t>انخفاضا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كخيارات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بديلة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أفضل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الممارسات،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إصدار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شهاد</w:t>
      </w:r>
      <w:r w:rsidR="00782DC2" w:rsidRPr="001E47B8">
        <w:rPr>
          <w:rFonts w:hint="cs"/>
          <w:sz w:val="26"/>
          <w:szCs w:val="26"/>
          <w:rtl/>
          <w:lang w:val="en-CA"/>
        </w:rPr>
        <w:t>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أثناء</w:t>
      </w:r>
      <w:r w:rsidR="00B01ECA">
        <w:rPr>
          <w:sz w:val="26"/>
          <w:szCs w:val="26"/>
          <w:rtl/>
          <w:lang w:val="en-CA"/>
        </w:rPr>
        <w:t xml:space="preserve"> </w:t>
      </w:r>
      <w:r w:rsidR="00782DC2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rFonts w:hint="cs"/>
          <w:sz w:val="26"/>
          <w:szCs w:val="26"/>
          <w:rtl/>
          <w:lang w:val="en-CA"/>
        </w:rPr>
        <w:t>المناولة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الآمن</w:t>
      </w:r>
      <w:r w:rsidR="00F01887" w:rsidRPr="001E47B8">
        <w:rPr>
          <w:rFonts w:hint="cs"/>
          <w:sz w:val="26"/>
          <w:szCs w:val="26"/>
          <w:rtl/>
          <w:lang w:val="en-CA"/>
        </w:rPr>
        <w:t>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01887" w:rsidRPr="001E47B8">
        <w:rPr>
          <w:rFonts w:hint="cs"/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وب</w:t>
      </w:r>
      <w:r w:rsidRPr="001E47B8">
        <w:rPr>
          <w:sz w:val="26"/>
          <w:szCs w:val="26"/>
          <w:rtl/>
          <w:lang w:val="en-CA"/>
        </w:rPr>
        <w:t>الإضافة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فإن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الرامية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الحفاظ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المقترحة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جنبا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جنب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طلب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ستؤدي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أمور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أخرى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تحسين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التنسيق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المؤسسي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الذين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يتعاملون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وزيادة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الوعي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المتعلقة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أثناء</w:t>
      </w:r>
      <w:r w:rsidR="00B01ECA">
        <w:rPr>
          <w:sz w:val="26"/>
          <w:szCs w:val="26"/>
          <w:rtl/>
          <w:lang w:val="en-CA"/>
        </w:rPr>
        <w:t xml:space="preserve"> </w:t>
      </w:r>
      <w:r w:rsidR="00782DC2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727EF565" w14:textId="3804129F" w:rsidR="00C643E5" w:rsidRPr="001E47B8" w:rsidRDefault="00E34624" w:rsidP="00CA757D">
      <w:pPr>
        <w:bidi/>
        <w:spacing w:after="24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rFonts w:hint="cs"/>
          <w:sz w:val="26"/>
          <w:szCs w:val="26"/>
          <w:u w:val="single"/>
          <w:rtl/>
          <w:lang w:val="en-CA"/>
        </w:rPr>
        <w:t>الخلاصة</w:t>
      </w:r>
    </w:p>
    <w:p w14:paraId="3B10CC33" w14:textId="1FE2D28E" w:rsidR="00C643E5" w:rsidRPr="001E47B8" w:rsidRDefault="00C643E5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خفضت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21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استنفاد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2023،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وهو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يقل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70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للامتثال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وأقل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39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هدف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العام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وحتى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سبتمبر</w:t>
      </w:r>
      <w:r w:rsidRPr="001E47B8">
        <w:rPr>
          <w:rFonts w:hint="cs"/>
          <w:sz w:val="26"/>
          <w:szCs w:val="26"/>
          <w:rtl/>
          <w:lang w:val="en-CA"/>
        </w:rPr>
        <w:t>/أيلول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2024،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صرف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جميع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الأموال</w:t>
      </w:r>
      <w:r w:rsidR="00B01ECA">
        <w:rPr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الموافق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عليها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وت</w:t>
      </w:r>
      <w:r w:rsidRPr="001E47B8">
        <w:rPr>
          <w:sz w:val="26"/>
          <w:szCs w:val="26"/>
          <w:rtl/>
          <w:lang w:val="en-CA"/>
        </w:rPr>
        <w:t>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إصدار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تر</w:t>
      </w:r>
      <w:r w:rsidR="00782DC2" w:rsidRPr="001E47B8">
        <w:rPr>
          <w:rFonts w:hint="cs"/>
          <w:sz w:val="26"/>
          <w:szCs w:val="26"/>
          <w:rtl/>
          <w:lang w:val="en-CA"/>
        </w:rPr>
        <w:t>ا</w:t>
      </w:r>
      <w:r w:rsidRPr="001E47B8">
        <w:rPr>
          <w:sz w:val="26"/>
          <w:szCs w:val="26"/>
          <w:rtl/>
          <w:lang w:val="en-CA"/>
        </w:rPr>
        <w:t>خيص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وحصص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54573A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وس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العاملين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وس</w:t>
      </w:r>
      <w:r w:rsidR="00782DC2" w:rsidRPr="001E47B8">
        <w:rPr>
          <w:rFonts w:hint="cs"/>
          <w:sz w:val="26"/>
          <w:szCs w:val="26"/>
          <w:rtl/>
          <w:lang w:val="en-CA"/>
        </w:rPr>
        <w:t>تضع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مخططا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لإصدار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الشهادات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نهاية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2025،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شأن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ييسر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الجيدة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والانتقال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الآمن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وخ</w:t>
      </w:r>
      <w:r w:rsidRPr="001E47B8">
        <w:rPr>
          <w:sz w:val="26"/>
          <w:szCs w:val="26"/>
          <w:rtl/>
          <w:lang w:val="en-CA"/>
        </w:rPr>
        <w:t>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المساهمة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العاملين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وموظفي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الجمارك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وزيادة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الوعي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B95CA93" w14:textId="77777777" w:rsidR="00C643E5" w:rsidRPr="001E47B8" w:rsidRDefault="00C643E5" w:rsidP="00CA757D">
      <w:pPr>
        <w:pStyle w:val="ListParagraph"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التوصية</w:t>
      </w:r>
    </w:p>
    <w:p w14:paraId="319B232D" w14:textId="0F94CF8F" w:rsidR="00C643E5" w:rsidRPr="001E47B8" w:rsidRDefault="00C643E5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توصي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B01ECA">
        <w:rPr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بالإحاطة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علما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بما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2DC2" w:rsidRPr="001E47B8">
        <w:rPr>
          <w:rFonts w:hint="cs"/>
          <w:sz w:val="26"/>
          <w:szCs w:val="26"/>
          <w:rtl/>
          <w:lang w:val="en-CA"/>
        </w:rPr>
        <w:t>يلي</w:t>
      </w:r>
      <w:r w:rsidR="002E5C4F" w:rsidRPr="001E47B8">
        <w:rPr>
          <w:sz w:val="26"/>
          <w:szCs w:val="26"/>
          <w:rtl/>
          <w:lang w:val="en-CA"/>
        </w:rPr>
        <w:t>:</w:t>
      </w:r>
    </w:p>
    <w:p w14:paraId="4D6CBC27" w14:textId="3D30EA00" w:rsidR="00116040" w:rsidRPr="001E47B8" w:rsidRDefault="00782DC2" w:rsidP="002D1DAE">
      <w:pPr>
        <w:pStyle w:val="ListParagraph"/>
        <w:widowControl w:val="0"/>
        <w:numPr>
          <w:ilvl w:val="0"/>
          <w:numId w:val="14"/>
        </w:numPr>
        <w:bidi/>
        <w:spacing w:after="240"/>
        <w:contextualSpacing w:val="0"/>
        <w:outlineLvl w:val="1"/>
        <w:rPr>
          <w:sz w:val="26"/>
          <w:szCs w:val="26"/>
          <w:rtl/>
          <w:lang w:val="en-CA"/>
        </w:rPr>
      </w:pPr>
      <w:r w:rsidRPr="001E47B8">
        <w:rPr>
          <w:sz w:val="26"/>
          <w:szCs w:val="26"/>
          <w:rtl/>
          <w:lang w:val="en-CA"/>
        </w:rPr>
        <w:t>التقرير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المرحلي</w:t>
      </w:r>
      <w:r w:rsidR="00B01ECA">
        <w:rPr>
          <w:sz w:val="26"/>
          <w:szCs w:val="26"/>
          <w:rtl/>
          <w:lang w:val="en-CA"/>
        </w:rPr>
        <w:t xml:space="preserve"> </w:t>
      </w:r>
      <w:r w:rsidR="00266CD5" w:rsidRPr="001E47B8">
        <w:rPr>
          <w:rFonts w:hint="cs"/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="00116040"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116040"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="00116040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116040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116040"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116040"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116040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116040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116040" w:rsidRPr="001E47B8">
        <w:rPr>
          <w:sz w:val="26"/>
          <w:szCs w:val="26"/>
          <w:rtl/>
          <w:lang w:val="en-CA"/>
        </w:rPr>
        <w:t>رواندا؛</w:t>
      </w:r>
    </w:p>
    <w:p w14:paraId="467D3776" w14:textId="7C248F5A" w:rsidR="00116040" w:rsidRPr="001E47B8" w:rsidRDefault="00116040" w:rsidP="002D1DAE">
      <w:pPr>
        <w:pStyle w:val="ListParagraph"/>
        <w:widowControl w:val="0"/>
        <w:numPr>
          <w:ilvl w:val="0"/>
          <w:numId w:val="14"/>
        </w:numPr>
        <w:bidi/>
        <w:spacing w:after="24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تقديم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إضافية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للحفاظ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بمبلغ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9F5A5C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100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9F5A5C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؛</w:t>
      </w:r>
    </w:p>
    <w:p w14:paraId="7D3A3AEC" w14:textId="63CECD86" w:rsidR="004E367F" w:rsidRPr="001E47B8" w:rsidRDefault="00116040" w:rsidP="002D1DAE">
      <w:pPr>
        <w:pStyle w:val="ListParagraph"/>
        <w:widowControl w:val="0"/>
        <w:numPr>
          <w:ilvl w:val="0"/>
          <w:numId w:val="14"/>
        </w:numPr>
        <w:bidi/>
        <w:spacing w:after="24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قامت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بتحديث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النحو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الوارد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lastRenderedPageBreak/>
        <w:t>المرفق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الوثيقة،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وتحديدا</w:t>
      </w:r>
      <w:r w:rsidR="002E5C4F" w:rsidRPr="001E47B8">
        <w:rPr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rFonts w:hint="cs"/>
          <w:sz w:val="26"/>
          <w:szCs w:val="26"/>
          <w:rtl/>
          <w:lang w:val="en-CA"/>
        </w:rPr>
        <w:t>التذييل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01887" w:rsidRPr="001E47B8">
        <w:rPr>
          <w:rFonts w:hint="cs"/>
          <w:sz w:val="26"/>
          <w:szCs w:val="26"/>
          <w:rtl/>
          <w:lang w:val="en-CA"/>
        </w:rPr>
        <w:t>2-ألف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استنادا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إدراج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الإضافية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للحفاظ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إليه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الفقرة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الفرعية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(ب)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أعلاه؛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والفقرة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أضيفت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للإشارة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المحدث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يحل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محل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إليه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السادس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والثمانين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86/79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0C56283" w14:textId="1D92F8CF" w:rsidR="004E367F" w:rsidRPr="001E47B8" w:rsidRDefault="004E367F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و</w:t>
      </w:r>
      <w:r w:rsidR="006C391E" w:rsidRPr="001E47B8">
        <w:rPr>
          <w:rFonts w:hint="cs"/>
          <w:sz w:val="26"/>
          <w:szCs w:val="26"/>
          <w:rtl/>
          <w:lang w:val="en-CA"/>
        </w:rPr>
        <w:t>ت</w:t>
      </w:r>
      <w:r w:rsidRPr="001E47B8">
        <w:rPr>
          <w:sz w:val="26"/>
          <w:szCs w:val="26"/>
          <w:rtl/>
          <w:lang w:val="en-CA"/>
        </w:rPr>
        <w:t>وصي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بالموافقة</w:t>
      </w:r>
      <w:r w:rsidR="00B01ECA">
        <w:rPr>
          <w:sz w:val="26"/>
          <w:szCs w:val="26"/>
          <w:rtl/>
          <w:lang w:val="en-CA"/>
        </w:rPr>
        <w:t xml:space="preserve"> </w:t>
      </w:r>
      <w:r w:rsidR="0077220A" w:rsidRPr="001E47B8">
        <w:rPr>
          <w:rFonts w:hint="cs"/>
          <w:sz w:val="26"/>
          <w:szCs w:val="26"/>
          <w:rtl/>
          <w:lang w:val="en-CA"/>
        </w:rPr>
        <w:t>الشمولية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وخطة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المقابلة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2025-2027،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الموضحة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أدناه</w:t>
      </w:r>
      <w:r w:rsidR="00325DFD" w:rsidRPr="001E47B8">
        <w:rPr>
          <w:sz w:val="26"/>
          <w:szCs w:val="26"/>
          <w:rtl/>
          <w:lang w:val="en-CA"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4260"/>
        <w:gridCol w:w="1543"/>
        <w:gridCol w:w="1437"/>
        <w:gridCol w:w="1574"/>
      </w:tblGrid>
      <w:tr w:rsidR="006C391E" w:rsidRPr="001E47B8" w14:paraId="0812C34F" w14:textId="77777777" w:rsidTr="004E367F">
        <w:trPr>
          <w:tblHeader/>
        </w:trPr>
        <w:tc>
          <w:tcPr>
            <w:tcW w:w="536" w:type="dxa"/>
          </w:tcPr>
          <w:p w14:paraId="7C351C25" w14:textId="77777777" w:rsidR="006C391E" w:rsidRPr="001E47B8" w:rsidRDefault="006C391E" w:rsidP="006C391E">
            <w:pPr>
              <w:keepNext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60" w:type="dxa"/>
          </w:tcPr>
          <w:p w14:paraId="1C85AAD5" w14:textId="3D5BBA67" w:rsidR="006C391E" w:rsidRPr="001E47B8" w:rsidRDefault="006C391E" w:rsidP="006C391E">
            <w:pPr>
              <w:keepNext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عنوان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المشروع</w:t>
            </w:r>
          </w:p>
        </w:tc>
        <w:tc>
          <w:tcPr>
            <w:tcW w:w="1543" w:type="dxa"/>
            <w:tcMar>
              <w:left w:w="29" w:type="dxa"/>
              <w:right w:w="29" w:type="dxa"/>
            </w:tcMar>
          </w:tcPr>
          <w:p w14:paraId="4EF77CBA" w14:textId="58CFE30A" w:rsidR="006C391E" w:rsidRPr="001E47B8" w:rsidRDefault="006C391E" w:rsidP="006C391E">
            <w:pPr>
              <w:keepNext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تمويل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المشروع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(دولار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أمريكي)</w:t>
            </w:r>
          </w:p>
        </w:tc>
        <w:tc>
          <w:tcPr>
            <w:tcW w:w="1437" w:type="dxa"/>
            <w:tcMar>
              <w:left w:w="29" w:type="dxa"/>
              <w:right w:w="29" w:type="dxa"/>
            </w:tcMar>
          </w:tcPr>
          <w:p w14:paraId="0778D320" w14:textId="4DC2E1A5" w:rsidR="006C391E" w:rsidRPr="001E47B8" w:rsidRDefault="006C391E" w:rsidP="006C391E">
            <w:pPr>
              <w:keepNext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تكاليف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الدعم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(دولار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أمريكي)</w:t>
            </w:r>
          </w:p>
        </w:tc>
        <w:tc>
          <w:tcPr>
            <w:tcW w:w="1574" w:type="dxa"/>
            <w:tcMar>
              <w:left w:w="29" w:type="dxa"/>
              <w:right w:w="29" w:type="dxa"/>
            </w:tcMar>
          </w:tcPr>
          <w:p w14:paraId="41482726" w14:textId="5BB9B82F" w:rsidR="006C391E" w:rsidRPr="001E47B8" w:rsidRDefault="006C391E" w:rsidP="006C391E">
            <w:pPr>
              <w:keepNext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الوكالة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المنفذة</w:t>
            </w:r>
          </w:p>
        </w:tc>
      </w:tr>
      <w:tr w:rsidR="009F5A5C" w:rsidRPr="001E47B8" w14:paraId="4A78C876" w14:textId="77777777" w:rsidTr="004E367F">
        <w:tc>
          <w:tcPr>
            <w:tcW w:w="536" w:type="dxa"/>
          </w:tcPr>
          <w:p w14:paraId="52DB73C2" w14:textId="426637D9" w:rsidR="009F5A5C" w:rsidRPr="001E47B8" w:rsidRDefault="009F5A5C" w:rsidP="009F5A5C">
            <w:pPr>
              <w:keepNext/>
              <w:jc w:val="righ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(أ)</w:t>
            </w:r>
          </w:p>
        </w:tc>
        <w:tc>
          <w:tcPr>
            <w:tcW w:w="4260" w:type="dxa"/>
          </w:tcPr>
          <w:p w14:paraId="47F4ACF2" w14:textId="3FB49391" w:rsidR="009F5A5C" w:rsidRPr="001E47B8" w:rsidRDefault="009F5A5C" w:rsidP="009F5A5C">
            <w:pPr>
              <w:keepNext/>
              <w:bidi/>
              <w:jc w:val="left"/>
              <w:rPr>
                <w:sz w:val="20"/>
              </w:rPr>
            </w:pPr>
            <w:r w:rsidRPr="001E47B8">
              <w:rPr>
                <w:rtl/>
              </w:rPr>
              <w:t>خطة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إدارة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إزالة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المواد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الهيدروكلوروفلوروكربونية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(المرحلة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الثانية،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الشريحة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الثانية)</w:t>
            </w:r>
          </w:p>
        </w:tc>
        <w:tc>
          <w:tcPr>
            <w:tcW w:w="1543" w:type="dxa"/>
          </w:tcPr>
          <w:p w14:paraId="109BA718" w14:textId="771F0D22" w:rsidR="009F5A5C" w:rsidRPr="001E47B8" w:rsidRDefault="009F5A5C" w:rsidP="009F5A5C">
            <w:pPr>
              <w:keepNext/>
              <w:jc w:val="right"/>
              <w:rPr>
                <w:sz w:val="20"/>
              </w:rPr>
            </w:pPr>
            <w:r w:rsidRPr="003074C8">
              <w:rPr>
                <w:sz w:val="20"/>
              </w:rPr>
              <w:t>217,000</w:t>
            </w:r>
          </w:p>
        </w:tc>
        <w:tc>
          <w:tcPr>
            <w:tcW w:w="1437" w:type="dxa"/>
          </w:tcPr>
          <w:p w14:paraId="3E65FBC4" w14:textId="44C6A2C9" w:rsidR="009F5A5C" w:rsidRPr="001E47B8" w:rsidRDefault="009F5A5C" w:rsidP="009F5A5C">
            <w:pPr>
              <w:keepNext/>
              <w:jc w:val="right"/>
            </w:pPr>
            <w:r w:rsidRPr="003074C8">
              <w:rPr>
                <w:sz w:val="20"/>
              </w:rPr>
              <w:t>28,210</w:t>
            </w:r>
          </w:p>
        </w:tc>
        <w:tc>
          <w:tcPr>
            <w:tcW w:w="1574" w:type="dxa"/>
          </w:tcPr>
          <w:p w14:paraId="697862F2" w14:textId="4AA70BD5" w:rsidR="009F5A5C" w:rsidRPr="001E47B8" w:rsidRDefault="009F5A5C" w:rsidP="009F5A5C">
            <w:pPr>
              <w:keepNext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اليونيب</w:t>
            </w:r>
          </w:p>
        </w:tc>
      </w:tr>
      <w:tr w:rsidR="009F5A5C" w:rsidRPr="001E47B8" w14:paraId="0147EC48" w14:textId="77777777" w:rsidTr="004E367F">
        <w:tc>
          <w:tcPr>
            <w:tcW w:w="536" w:type="dxa"/>
          </w:tcPr>
          <w:p w14:paraId="16AF3BF3" w14:textId="039C1240" w:rsidR="009F5A5C" w:rsidRPr="001E47B8" w:rsidRDefault="009F5A5C" w:rsidP="009F5A5C">
            <w:pPr>
              <w:jc w:val="righ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(ب)</w:t>
            </w:r>
          </w:p>
        </w:tc>
        <w:tc>
          <w:tcPr>
            <w:tcW w:w="4260" w:type="dxa"/>
          </w:tcPr>
          <w:p w14:paraId="5B9B8E07" w14:textId="099F7F10" w:rsidR="009F5A5C" w:rsidRPr="001E47B8" w:rsidRDefault="009F5A5C" w:rsidP="009F5A5C">
            <w:pPr>
              <w:bidi/>
              <w:jc w:val="left"/>
              <w:rPr>
                <w:sz w:val="20"/>
              </w:rPr>
            </w:pPr>
            <w:r w:rsidRPr="001E47B8">
              <w:rPr>
                <w:rtl/>
              </w:rPr>
              <w:t>خطة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إدارة</w:t>
            </w:r>
            <w:r>
              <w:rPr>
                <w:rtl/>
              </w:rPr>
              <w:t xml:space="preserve"> </w:t>
            </w:r>
            <w:r w:rsidRPr="001E47B8">
              <w:rPr>
                <w:rFonts w:hint="cs"/>
                <w:rtl/>
              </w:rPr>
              <w:t>إزال</w:t>
            </w:r>
            <w:r w:rsidRPr="001E47B8">
              <w:rPr>
                <w:rFonts w:hint="eastAsia"/>
                <w:rtl/>
              </w:rPr>
              <w:t>ة</w:t>
            </w:r>
            <w:r>
              <w:rPr>
                <w:rtl/>
              </w:rPr>
              <w:t xml:space="preserve"> </w:t>
            </w:r>
            <w:r w:rsidRPr="001E47B8">
              <w:rPr>
                <w:rFonts w:hint="cs"/>
                <w:rtl/>
              </w:rPr>
              <w:t>للمواد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الهيدروكلوروفلوروكربونية</w:t>
            </w:r>
            <w:r>
              <w:rPr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(</w:t>
            </w:r>
            <w:r w:rsidRPr="001E47B8">
              <w:rPr>
                <w:rtl/>
              </w:rPr>
              <w:t>المرحلة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الثانية،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الشريحة</w:t>
            </w:r>
            <w:r>
              <w:rPr>
                <w:rtl/>
              </w:rPr>
              <w:t xml:space="preserve"> </w:t>
            </w:r>
            <w:r w:rsidRPr="001E47B8">
              <w:rPr>
                <w:rtl/>
              </w:rPr>
              <w:t>الثانية)</w:t>
            </w:r>
          </w:p>
        </w:tc>
        <w:tc>
          <w:tcPr>
            <w:tcW w:w="1543" w:type="dxa"/>
          </w:tcPr>
          <w:p w14:paraId="79A47795" w14:textId="5D09A086" w:rsidR="009F5A5C" w:rsidRPr="001E47B8" w:rsidRDefault="009F5A5C" w:rsidP="009F5A5C">
            <w:pPr>
              <w:jc w:val="right"/>
              <w:rPr>
                <w:sz w:val="20"/>
              </w:rPr>
            </w:pPr>
            <w:r w:rsidRPr="003074C8">
              <w:rPr>
                <w:sz w:val="20"/>
              </w:rPr>
              <w:t>83,000</w:t>
            </w:r>
          </w:p>
        </w:tc>
        <w:tc>
          <w:tcPr>
            <w:tcW w:w="1437" w:type="dxa"/>
          </w:tcPr>
          <w:p w14:paraId="358C958D" w14:textId="654CE59E" w:rsidR="009F5A5C" w:rsidRPr="001E47B8" w:rsidRDefault="009F5A5C" w:rsidP="009F5A5C">
            <w:pPr>
              <w:jc w:val="right"/>
            </w:pPr>
            <w:r w:rsidRPr="003074C8">
              <w:rPr>
                <w:sz w:val="20"/>
              </w:rPr>
              <w:t>7,470</w:t>
            </w:r>
          </w:p>
        </w:tc>
        <w:tc>
          <w:tcPr>
            <w:tcW w:w="1574" w:type="dxa"/>
          </w:tcPr>
          <w:p w14:paraId="6D5216F7" w14:textId="3397775C" w:rsidR="009F5A5C" w:rsidRPr="001E47B8" w:rsidRDefault="009F5A5C" w:rsidP="009F5A5C">
            <w:pPr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اليونيدو</w:t>
            </w:r>
          </w:p>
        </w:tc>
      </w:tr>
    </w:tbl>
    <w:p w14:paraId="56CE058D" w14:textId="77777777" w:rsidR="00475107" w:rsidRPr="001E47B8" w:rsidRDefault="005D3045" w:rsidP="00475107">
      <w:pPr>
        <w:bidi/>
        <w:jc w:val="left"/>
        <w:rPr>
          <w:sz w:val="26"/>
          <w:szCs w:val="26"/>
          <w:rtl/>
          <w:lang w:val="en-CA"/>
        </w:rPr>
      </w:pPr>
      <w:r w:rsidRPr="001E47B8">
        <w:rPr>
          <w:sz w:val="26"/>
          <w:szCs w:val="26"/>
          <w:rtl/>
          <w:lang w:val="en-CA"/>
        </w:rPr>
        <w:br w:type="page"/>
      </w:r>
    </w:p>
    <w:p w14:paraId="2994E239" w14:textId="4EE09233" w:rsidR="00377C17" w:rsidRPr="001E47B8" w:rsidRDefault="00377C17" w:rsidP="00377C17">
      <w:pPr>
        <w:suppressAutoHyphens/>
        <w:autoSpaceDN w:val="0"/>
        <w:bidi/>
        <w:jc w:val="center"/>
        <w:rPr>
          <w:bCs/>
          <w:sz w:val="28"/>
          <w:szCs w:val="28"/>
          <w:lang w:val="en-CA"/>
        </w:rPr>
      </w:pPr>
      <w:r w:rsidRPr="001E47B8">
        <w:rPr>
          <w:bCs/>
          <w:sz w:val="28"/>
          <w:szCs w:val="28"/>
          <w:rtl/>
          <w:lang w:val="en-CA"/>
        </w:rPr>
        <w:lastRenderedPageBreak/>
        <w:t>ورقة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تقييم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المشروع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–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المشاريع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المتعددة</w:t>
      </w:r>
      <w:r w:rsidR="00B01ECA">
        <w:rPr>
          <w:bCs/>
          <w:sz w:val="28"/>
          <w:szCs w:val="28"/>
          <w:rtl/>
          <w:lang w:val="en-CA"/>
        </w:rPr>
        <w:t xml:space="preserve"> </w:t>
      </w:r>
      <w:r w:rsidRPr="001E47B8">
        <w:rPr>
          <w:bCs/>
          <w:sz w:val="28"/>
          <w:szCs w:val="28"/>
          <w:rtl/>
          <w:lang w:val="en-CA"/>
        </w:rPr>
        <w:t>السنوات</w:t>
      </w:r>
    </w:p>
    <w:p w14:paraId="488560E3" w14:textId="4EEFD6B0" w:rsidR="005D3045" w:rsidRPr="001E47B8" w:rsidRDefault="00377C17" w:rsidP="00377C17">
      <w:pPr>
        <w:pStyle w:val="ListParagraph"/>
        <w:bidi/>
        <w:ind w:left="0"/>
        <w:contextualSpacing w:val="0"/>
        <w:jc w:val="center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rFonts w:hint="cs"/>
          <w:bCs/>
          <w:sz w:val="28"/>
          <w:szCs w:val="28"/>
          <w:rtl/>
          <w:lang w:val="en-CA"/>
        </w:rPr>
        <w:t>رواندا</w:t>
      </w:r>
    </w:p>
    <w:tbl>
      <w:tblPr>
        <w:tblStyle w:val="TableGrid"/>
        <w:bidiVisual/>
        <w:tblW w:w="5137" w:type="pct"/>
        <w:tblInd w:w="-12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935"/>
        <w:gridCol w:w="3671"/>
      </w:tblGrid>
      <w:tr w:rsidR="0034313D" w:rsidRPr="001E47B8" w14:paraId="760F9341" w14:textId="77777777" w:rsidTr="002D1DAE">
        <w:trPr>
          <w:trHeight w:val="248"/>
        </w:trPr>
        <w:tc>
          <w:tcPr>
            <w:tcW w:w="3089" w:type="pct"/>
            <w:shd w:val="clear" w:color="auto" w:fill="auto"/>
          </w:tcPr>
          <w:p w14:paraId="6183698E" w14:textId="236BDAB0" w:rsidR="0034313D" w:rsidRPr="001E47B8" w:rsidRDefault="0034313D" w:rsidP="00377C17">
            <w:pPr>
              <w:bidi/>
              <w:rPr>
                <w:bCs/>
                <w:sz w:val="20"/>
              </w:rPr>
            </w:pPr>
            <w:r w:rsidRPr="001E47B8">
              <w:rPr>
                <w:sz w:val="26"/>
                <w:szCs w:val="26"/>
                <w:rtl/>
                <w:lang w:val="en-CA"/>
              </w:rPr>
              <w:br w:type="page"/>
            </w:r>
            <w:r w:rsidR="00475107" w:rsidRPr="001E47B8">
              <w:rPr>
                <w:bCs/>
                <w:sz w:val="20"/>
                <w:rtl/>
              </w:rPr>
              <w:t>عنوان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="00475107" w:rsidRPr="001E47B8">
              <w:rPr>
                <w:bCs/>
                <w:sz w:val="20"/>
                <w:rtl/>
              </w:rPr>
              <w:t>المشروع</w:t>
            </w:r>
          </w:p>
        </w:tc>
        <w:tc>
          <w:tcPr>
            <w:tcW w:w="1911" w:type="pct"/>
            <w:shd w:val="clear" w:color="auto" w:fill="auto"/>
          </w:tcPr>
          <w:p w14:paraId="09755A22" w14:textId="1616C29C" w:rsidR="0034313D" w:rsidRPr="001E47B8" w:rsidRDefault="00475107" w:rsidP="00377C17">
            <w:pPr>
              <w:bidi/>
              <w:jc w:val="center"/>
              <w:rPr>
                <w:bCs/>
                <w:sz w:val="20"/>
              </w:rPr>
            </w:pPr>
            <w:r w:rsidRPr="001E47B8">
              <w:rPr>
                <w:rFonts w:hint="cs"/>
                <w:bCs/>
                <w:sz w:val="20"/>
                <w:rtl/>
              </w:rPr>
              <w:t>الوكالة</w:t>
            </w:r>
          </w:p>
        </w:tc>
      </w:tr>
      <w:tr w:rsidR="0034313D" w:rsidRPr="001E47B8" w14:paraId="13C5EABC" w14:textId="77777777" w:rsidTr="002D1DAE">
        <w:trPr>
          <w:trHeight w:val="40"/>
        </w:trPr>
        <w:tc>
          <w:tcPr>
            <w:tcW w:w="3089" w:type="pct"/>
            <w:shd w:val="clear" w:color="auto" w:fill="auto"/>
            <w:vAlign w:val="center"/>
          </w:tcPr>
          <w:p w14:paraId="4E911AB3" w14:textId="66AC8744" w:rsidR="0034313D" w:rsidRPr="001E47B8" w:rsidRDefault="00377C17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sz w:val="20"/>
                <w:rtl/>
              </w:rPr>
              <w:t>خط</w:t>
            </w:r>
            <w:r w:rsidRPr="001E47B8">
              <w:rPr>
                <w:rFonts w:hint="cs"/>
                <w:sz w:val="20"/>
                <w:rtl/>
              </w:rPr>
              <w:t>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التنفيذ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المتعلقة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بالمواد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</w:t>
            </w:r>
            <w:r w:rsidR="004544E2" w:rsidRPr="001E47B8">
              <w:rPr>
                <w:sz w:val="20"/>
                <w:rtl/>
              </w:rPr>
              <w:t>هيدروفلوروكربون</w:t>
            </w:r>
            <w:r w:rsidRPr="001E47B8">
              <w:rPr>
                <w:sz w:val="20"/>
                <w:rtl/>
              </w:rPr>
              <w:t>ية</w:t>
            </w:r>
            <w:r w:rsidR="00B01ECA">
              <w:rPr>
                <w:sz w:val="20"/>
                <w:rtl/>
              </w:rPr>
              <w:t xml:space="preserve"> </w:t>
            </w:r>
            <w:r w:rsidR="00273A49" w:rsidRPr="001E47B8">
              <w:rPr>
                <w:sz w:val="20"/>
                <w:rtl/>
              </w:rPr>
              <w:t>بموجب</w:t>
            </w:r>
            <w:r w:rsidR="00B01ECA">
              <w:rPr>
                <w:sz w:val="20"/>
                <w:rtl/>
              </w:rPr>
              <w:t xml:space="preserve"> </w:t>
            </w:r>
            <w:r w:rsidR="00273A49" w:rsidRPr="001E47B8">
              <w:rPr>
                <w:sz w:val="20"/>
                <w:rtl/>
              </w:rPr>
              <w:t>تعديل</w:t>
            </w:r>
            <w:r w:rsidR="00B01ECA">
              <w:rPr>
                <w:sz w:val="20"/>
                <w:rtl/>
              </w:rPr>
              <w:t xml:space="preserve"> </w:t>
            </w:r>
            <w:r w:rsidR="00273A49" w:rsidRPr="001E47B8">
              <w:rPr>
                <w:sz w:val="20"/>
                <w:rtl/>
              </w:rPr>
              <w:t>كيغالي</w:t>
            </w:r>
            <w:r w:rsidR="00B01ECA">
              <w:rPr>
                <w:sz w:val="20"/>
                <w:rtl/>
              </w:rPr>
              <w:t xml:space="preserve"> </w:t>
            </w:r>
            <w:r w:rsidR="00475107" w:rsidRPr="001E47B8">
              <w:rPr>
                <w:sz w:val="20"/>
                <w:rtl/>
              </w:rPr>
              <w:t>(المرحلة</w:t>
            </w:r>
            <w:r w:rsidR="00B01ECA">
              <w:rPr>
                <w:sz w:val="20"/>
                <w:rtl/>
              </w:rPr>
              <w:t xml:space="preserve"> </w:t>
            </w:r>
            <w:r w:rsidR="00475107" w:rsidRPr="001E47B8">
              <w:rPr>
                <w:sz w:val="20"/>
                <w:rtl/>
              </w:rPr>
              <w:t>الأولى)</w:t>
            </w:r>
          </w:p>
        </w:tc>
        <w:tc>
          <w:tcPr>
            <w:tcW w:w="1911" w:type="pct"/>
            <w:shd w:val="clear" w:color="auto" w:fill="auto"/>
            <w:vAlign w:val="center"/>
          </w:tcPr>
          <w:p w14:paraId="2FBA290F" w14:textId="02BC82E3" w:rsidR="0034313D" w:rsidRPr="001E47B8" w:rsidRDefault="00325DFD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sz w:val="20"/>
                <w:rtl/>
              </w:rPr>
              <w:t>ال</w:t>
            </w:r>
            <w:r w:rsidR="006F57A5" w:rsidRPr="001E47B8">
              <w:rPr>
                <w:sz w:val="20"/>
                <w:rtl/>
              </w:rPr>
              <w:t>يونيب</w:t>
            </w:r>
            <w:r w:rsidR="00B01ECA">
              <w:rPr>
                <w:sz w:val="20"/>
                <w:rtl/>
              </w:rPr>
              <w:t xml:space="preserve"> </w:t>
            </w:r>
            <w:r w:rsidR="00475107" w:rsidRPr="001E47B8">
              <w:rPr>
                <w:sz w:val="20"/>
                <w:rtl/>
              </w:rPr>
              <w:t>(</w:t>
            </w:r>
            <w:r w:rsidR="0077220A" w:rsidRPr="001E47B8">
              <w:rPr>
                <w:rFonts w:hint="cs"/>
                <w:sz w:val="20"/>
                <w:rtl/>
              </w:rPr>
              <w:t>الوكالة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sz w:val="20"/>
                <w:rtl/>
              </w:rPr>
              <w:t>الرئيسية</w:t>
            </w:r>
            <w:r w:rsidR="00475107" w:rsidRPr="001E47B8">
              <w:rPr>
                <w:sz w:val="20"/>
                <w:rtl/>
              </w:rPr>
              <w:t>)،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</w:t>
            </w:r>
            <w:r w:rsidR="006F57A5" w:rsidRPr="001E47B8">
              <w:rPr>
                <w:sz w:val="20"/>
                <w:rtl/>
              </w:rPr>
              <w:t>يونيدو</w:t>
            </w:r>
          </w:p>
        </w:tc>
      </w:tr>
    </w:tbl>
    <w:p w14:paraId="2ACAF04F" w14:textId="77777777" w:rsidR="0034313D" w:rsidRPr="001E47B8" w:rsidRDefault="0034313D" w:rsidP="00377C17">
      <w:pPr>
        <w:bidi/>
        <w:jc w:val="center"/>
        <w:rPr>
          <w:sz w:val="10"/>
          <w:szCs w:val="10"/>
        </w:rPr>
      </w:pPr>
    </w:p>
    <w:tbl>
      <w:tblPr>
        <w:tblStyle w:val="TableGrid"/>
        <w:bidiVisual/>
        <w:tblW w:w="5140" w:type="pct"/>
        <w:tblInd w:w="-11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65"/>
        <w:gridCol w:w="1276"/>
        <w:gridCol w:w="1455"/>
        <w:gridCol w:w="2516"/>
      </w:tblGrid>
      <w:tr w:rsidR="0034313D" w:rsidRPr="001E47B8" w14:paraId="110F1529" w14:textId="77777777" w:rsidTr="002D1DAE">
        <w:trPr>
          <w:trHeight w:val="77"/>
        </w:trPr>
        <w:tc>
          <w:tcPr>
            <w:tcW w:w="2270" w:type="pct"/>
            <w:shd w:val="clear" w:color="auto" w:fill="auto"/>
          </w:tcPr>
          <w:p w14:paraId="4671E183" w14:textId="54E82245" w:rsidR="0034313D" w:rsidRPr="001E47B8" w:rsidRDefault="00475107" w:rsidP="00377C17">
            <w:pPr>
              <w:bidi/>
              <w:jc w:val="left"/>
              <w:rPr>
                <w:bCs/>
                <w:sz w:val="20"/>
              </w:rPr>
            </w:pPr>
            <w:r w:rsidRPr="001E47B8">
              <w:rPr>
                <w:bCs/>
                <w:sz w:val="20"/>
                <w:rtl/>
              </w:rPr>
              <w:t>أحدث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بيانات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المادة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7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(</w:t>
            </w:r>
            <w:r w:rsidR="0077220A" w:rsidRPr="001E47B8">
              <w:rPr>
                <w:bCs/>
                <w:sz w:val="20"/>
                <w:rtl/>
              </w:rPr>
              <w:t>المرفق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و</w:t>
            </w:r>
            <w:r w:rsidR="00377C17" w:rsidRPr="001E47B8">
              <w:rPr>
                <w:rFonts w:hint="cs"/>
                <w:bCs/>
                <w:sz w:val="20"/>
                <w:rtl/>
              </w:rPr>
              <w:t>او</w:t>
            </w:r>
            <w:r w:rsidRPr="001E47B8">
              <w:rPr>
                <w:bCs/>
                <w:sz w:val="20"/>
                <w:rtl/>
              </w:rPr>
              <w:t>)</w:t>
            </w:r>
          </w:p>
        </w:tc>
        <w:tc>
          <w:tcPr>
            <w:tcW w:w="664" w:type="pct"/>
            <w:shd w:val="clear" w:color="auto" w:fill="auto"/>
          </w:tcPr>
          <w:p w14:paraId="19E53E20" w14:textId="4C2742D1" w:rsidR="0034313D" w:rsidRPr="001E47B8" w:rsidRDefault="00475107" w:rsidP="00377C17">
            <w:pPr>
              <w:bidi/>
              <w:jc w:val="left"/>
              <w:rPr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السنة</w:t>
            </w:r>
            <w:r w:rsidR="002E5C4F" w:rsidRPr="001E47B8">
              <w:rPr>
                <w:rFonts w:hint="cs"/>
                <w:b/>
                <w:bCs/>
                <w:sz w:val="20"/>
                <w:rtl/>
              </w:rPr>
              <w:t>: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2023</w:t>
            </w:r>
          </w:p>
        </w:tc>
        <w:tc>
          <w:tcPr>
            <w:tcW w:w="757" w:type="pct"/>
            <w:shd w:val="clear" w:color="auto" w:fill="auto"/>
          </w:tcPr>
          <w:p w14:paraId="0A8D1BCF" w14:textId="6E2BF9A4" w:rsidR="0034313D" w:rsidRPr="001E47B8" w:rsidRDefault="00377C17" w:rsidP="00377C17">
            <w:pPr>
              <w:bidi/>
              <w:ind w:left="-109"/>
              <w:jc w:val="lef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107.05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متري</w:t>
            </w:r>
          </w:p>
        </w:tc>
        <w:tc>
          <w:tcPr>
            <w:tcW w:w="1309" w:type="pct"/>
            <w:shd w:val="clear" w:color="auto" w:fill="auto"/>
          </w:tcPr>
          <w:p w14:paraId="627080EE" w14:textId="11819809" w:rsidR="0034313D" w:rsidRPr="001E47B8" w:rsidRDefault="00377C17" w:rsidP="00377C17">
            <w:pPr>
              <w:bidi/>
              <w:ind w:left="-110" w:right="33"/>
              <w:jc w:val="left"/>
              <w:rPr>
                <w:b/>
                <w:sz w:val="20"/>
              </w:rPr>
            </w:pPr>
            <w:r w:rsidRPr="001E47B8">
              <w:rPr>
                <w:rFonts w:hint="cs"/>
                <w:b/>
                <w:sz w:val="20"/>
                <w:rtl/>
              </w:rPr>
              <w:t>119</w:t>
            </w:r>
            <w:r w:rsidR="009F5A5C">
              <w:rPr>
                <w:b/>
                <w:sz w:val="20"/>
              </w:rPr>
              <w:t>,</w:t>
            </w:r>
            <w:r w:rsidRPr="001E47B8">
              <w:rPr>
                <w:rFonts w:hint="cs"/>
                <w:b/>
                <w:sz w:val="20"/>
                <w:rtl/>
              </w:rPr>
              <w:t>222</w:t>
            </w:r>
            <w:r w:rsidR="00B01ECA">
              <w:rPr>
                <w:rFonts w:hint="cs"/>
                <w:b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sz w:val="20"/>
                <w:rtl/>
              </w:rPr>
              <w:t>طنا</w:t>
            </w:r>
            <w:r w:rsidR="00B01ECA">
              <w:rPr>
                <w:rFonts w:hint="cs"/>
                <w:b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sz w:val="20"/>
                <w:rtl/>
              </w:rPr>
              <w:t>من</w:t>
            </w:r>
            <w:r w:rsidR="00B01ECA">
              <w:rPr>
                <w:rFonts w:hint="cs"/>
                <w:b/>
                <w:sz w:val="20"/>
                <w:rtl/>
              </w:rPr>
              <w:t xml:space="preserve"> </w:t>
            </w:r>
            <w:r w:rsidR="00BB7563" w:rsidRPr="001E47B8">
              <w:rPr>
                <w:b/>
                <w:sz w:val="20"/>
                <w:rtl/>
              </w:rPr>
              <w:t>مكافئ</w:t>
            </w:r>
            <w:r w:rsidR="00B01ECA">
              <w:rPr>
                <w:b/>
                <w:sz w:val="20"/>
                <w:rtl/>
              </w:rPr>
              <w:t xml:space="preserve"> </w:t>
            </w:r>
            <w:r w:rsidR="00BB7563" w:rsidRPr="001E47B8">
              <w:rPr>
                <w:b/>
                <w:sz w:val="20"/>
                <w:rtl/>
              </w:rPr>
              <w:t>ثاني</w:t>
            </w:r>
            <w:r w:rsidR="00B01ECA">
              <w:rPr>
                <w:b/>
                <w:sz w:val="20"/>
                <w:rtl/>
              </w:rPr>
              <w:t xml:space="preserve"> </w:t>
            </w:r>
            <w:r w:rsidR="00BB7563" w:rsidRPr="001E47B8">
              <w:rPr>
                <w:b/>
                <w:sz w:val="20"/>
                <w:rtl/>
              </w:rPr>
              <w:t>أكسيد</w:t>
            </w:r>
            <w:r w:rsidR="00B01ECA">
              <w:rPr>
                <w:b/>
                <w:sz w:val="20"/>
                <w:rtl/>
              </w:rPr>
              <w:t xml:space="preserve"> </w:t>
            </w:r>
            <w:r w:rsidR="00BB7563" w:rsidRPr="001E47B8">
              <w:rPr>
                <w:b/>
                <w:sz w:val="20"/>
                <w:rtl/>
              </w:rPr>
              <w:t>الكربون</w:t>
            </w:r>
          </w:p>
        </w:tc>
      </w:tr>
    </w:tbl>
    <w:p w14:paraId="19A2D839" w14:textId="77777777" w:rsidR="0034313D" w:rsidRPr="001E47B8" w:rsidRDefault="0034313D" w:rsidP="00377C17">
      <w:pPr>
        <w:bidi/>
        <w:jc w:val="center"/>
        <w:rPr>
          <w:bCs/>
          <w:sz w:val="10"/>
          <w:szCs w:val="10"/>
        </w:rPr>
      </w:pPr>
    </w:p>
    <w:tbl>
      <w:tblPr>
        <w:tblStyle w:val="TableGrid"/>
        <w:bidiVisual/>
        <w:tblW w:w="5140" w:type="pct"/>
        <w:tblInd w:w="-97" w:type="dxa"/>
        <w:tblLayout w:type="fixed"/>
        <w:tblLook w:val="04A0" w:firstRow="1" w:lastRow="0" w:firstColumn="1" w:lastColumn="0" w:noHBand="0" w:noVBand="1"/>
      </w:tblPr>
      <w:tblGrid>
        <w:gridCol w:w="2362"/>
        <w:gridCol w:w="850"/>
        <w:gridCol w:w="707"/>
        <w:gridCol w:w="850"/>
        <w:gridCol w:w="850"/>
        <w:gridCol w:w="994"/>
        <w:gridCol w:w="707"/>
        <w:gridCol w:w="854"/>
        <w:gridCol w:w="709"/>
        <w:gridCol w:w="729"/>
      </w:tblGrid>
      <w:tr w:rsidR="0034313D" w:rsidRPr="001E47B8" w14:paraId="1FC82768" w14:textId="77777777" w:rsidTr="002D1DAE">
        <w:trPr>
          <w:trHeight w:val="250"/>
        </w:trPr>
        <w:tc>
          <w:tcPr>
            <w:tcW w:w="5000" w:type="pct"/>
            <w:gridSpan w:val="10"/>
            <w:shd w:val="clear" w:color="auto" w:fill="auto"/>
          </w:tcPr>
          <w:p w14:paraId="174DD3EF" w14:textId="7B9EDA18" w:rsidR="0034313D" w:rsidRPr="001E47B8" w:rsidRDefault="00BB7563" w:rsidP="00377C17">
            <w:pPr>
              <w:bidi/>
              <w:spacing w:after="60"/>
              <w:ind w:right="33"/>
              <w:jc w:val="left"/>
              <w:rPr>
                <w:bCs/>
                <w:sz w:val="20"/>
              </w:rPr>
            </w:pPr>
            <w:r w:rsidRPr="001E47B8">
              <w:rPr>
                <w:bCs/>
                <w:sz w:val="20"/>
                <w:rtl/>
              </w:rPr>
              <w:t>بيانات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استهلاك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Cs/>
                <w:sz w:val="20"/>
                <w:rtl/>
              </w:rPr>
              <w:t>المواد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ال</w:t>
            </w:r>
            <w:r w:rsidR="004544E2" w:rsidRPr="001E47B8">
              <w:rPr>
                <w:bCs/>
                <w:sz w:val="20"/>
                <w:rtl/>
              </w:rPr>
              <w:t>هيدروفلوروكربون</w:t>
            </w:r>
            <w:r w:rsidRPr="001E47B8">
              <w:rPr>
                <w:rFonts w:hint="cs"/>
                <w:bCs/>
                <w:sz w:val="20"/>
                <w:rtl/>
              </w:rPr>
              <w:t>ية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="0077220A" w:rsidRPr="001E47B8">
              <w:rPr>
                <w:bCs/>
                <w:sz w:val="20"/>
                <w:rtl/>
              </w:rPr>
              <w:t>القطاعي</w:t>
            </w:r>
            <w:r w:rsidR="0077220A" w:rsidRPr="001E47B8">
              <w:rPr>
                <w:rFonts w:hint="cs"/>
                <w:bCs/>
                <w:sz w:val="20"/>
                <w:rtl/>
              </w:rPr>
              <w:t>ة</w:t>
            </w:r>
            <w:r w:rsidR="00B01ECA">
              <w:rPr>
                <w:rFonts w:hint="cs"/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(</w:t>
            </w:r>
            <w:r w:rsidR="00377C17" w:rsidRPr="001E47B8">
              <w:rPr>
                <w:rFonts w:hint="cs"/>
                <w:bCs/>
                <w:sz w:val="20"/>
                <w:rtl/>
              </w:rPr>
              <w:t>ب</w:t>
            </w:r>
            <w:r w:rsidRPr="001E47B8">
              <w:rPr>
                <w:bCs/>
                <w:sz w:val="20"/>
                <w:rtl/>
              </w:rPr>
              <w:t>أطنان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مكافئ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ثاني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أكسيد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الكربون)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والأنشطة</w:t>
            </w:r>
          </w:p>
        </w:tc>
      </w:tr>
      <w:tr w:rsidR="00377C17" w:rsidRPr="001E47B8" w14:paraId="40A99A91" w14:textId="77777777" w:rsidTr="002D1DAE">
        <w:trPr>
          <w:trHeight w:val="96"/>
        </w:trPr>
        <w:tc>
          <w:tcPr>
            <w:tcW w:w="1229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9C815E" w14:textId="77777777" w:rsidR="00377C17" w:rsidRPr="001E47B8" w:rsidRDefault="00377C17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44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1BE303" w14:textId="4EF6D9C0" w:rsidR="00377C17" w:rsidRPr="001E47B8" w:rsidRDefault="0077220A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</w:t>
            </w:r>
            <w:r w:rsidR="00377C17" w:rsidRPr="001E47B8">
              <w:rPr>
                <w:rFonts w:hint="cs"/>
                <w:sz w:val="20"/>
                <w:rtl/>
              </w:rPr>
              <w:t>أيروسول</w:t>
            </w:r>
          </w:p>
        </w:tc>
        <w:tc>
          <w:tcPr>
            <w:tcW w:w="368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E0F18F" w14:textId="144AB290" w:rsidR="00377C17" w:rsidRPr="001E47B8" w:rsidRDefault="00377C17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sz w:val="18"/>
                <w:szCs w:val="18"/>
                <w:rtl/>
                <w:lang w:val="en-US"/>
              </w:rPr>
              <w:t>الرغاوى</w:t>
            </w:r>
          </w:p>
        </w:tc>
        <w:tc>
          <w:tcPr>
            <w:tcW w:w="44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9FE460" w14:textId="60A9B18D" w:rsidR="00377C17" w:rsidRPr="001E47B8" w:rsidRDefault="00377C17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مكافحة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الحرائق</w:t>
            </w:r>
          </w:p>
        </w:tc>
        <w:tc>
          <w:tcPr>
            <w:tcW w:w="1771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09003C" w14:textId="483CC1DC" w:rsidR="00377C17" w:rsidRPr="001E47B8" w:rsidRDefault="00D11A11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</w:t>
            </w:r>
            <w:r w:rsidR="00676BD7" w:rsidRPr="001E47B8">
              <w:rPr>
                <w:rFonts w:hint="cs"/>
                <w:sz w:val="20"/>
                <w:rtl/>
              </w:rPr>
              <w:t>تبريد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sz w:val="20"/>
                <w:rtl/>
              </w:rPr>
              <w:t>وتكييف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676BD7" w:rsidRPr="001E47B8">
              <w:rPr>
                <w:rFonts w:hint="cs"/>
                <w:sz w:val="20"/>
                <w:rtl/>
              </w:rPr>
              <w:t>الهواء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369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5AAA9B" w14:textId="1A27EDF2" w:rsidR="00377C17" w:rsidRPr="001E47B8" w:rsidRDefault="00377C17" w:rsidP="00377C17">
            <w:pPr>
              <w:bidi/>
              <w:ind w:left="-26"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المذيبات</w:t>
            </w:r>
          </w:p>
        </w:tc>
        <w:tc>
          <w:tcPr>
            <w:tcW w:w="378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4FC79C" w14:textId="5AF9AA02" w:rsidR="00377C17" w:rsidRPr="001E47B8" w:rsidRDefault="00377C17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مواد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أخرى</w:t>
            </w:r>
          </w:p>
        </w:tc>
      </w:tr>
      <w:tr w:rsidR="00377C17" w:rsidRPr="001E47B8" w14:paraId="16B51925" w14:textId="77777777" w:rsidTr="002D1DAE">
        <w:trPr>
          <w:trHeight w:val="96"/>
        </w:trPr>
        <w:tc>
          <w:tcPr>
            <w:tcW w:w="122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9B7FEC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44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875301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36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883823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44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DE6A69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1327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A513DD" w14:textId="653FAD21" w:rsidR="0034313D" w:rsidRPr="001E47B8" w:rsidRDefault="00E77C41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sz w:val="20"/>
                <w:rtl/>
              </w:rPr>
              <w:t>التصنيع</w:t>
            </w:r>
          </w:p>
        </w:tc>
        <w:tc>
          <w:tcPr>
            <w:tcW w:w="444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F7D756" w14:textId="4A878B2D" w:rsidR="0034313D" w:rsidRPr="001E47B8" w:rsidRDefault="00E77C41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</w:t>
            </w:r>
            <w:r w:rsidR="00377C17" w:rsidRPr="001E47B8">
              <w:rPr>
                <w:rFonts w:hint="cs"/>
                <w:sz w:val="20"/>
                <w:rtl/>
              </w:rPr>
              <w:t>خدمة</w:t>
            </w:r>
          </w:p>
        </w:tc>
        <w:tc>
          <w:tcPr>
            <w:tcW w:w="36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0CADC0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37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725860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</w:tr>
      <w:tr w:rsidR="00377C17" w:rsidRPr="001E47B8" w14:paraId="7A06B20B" w14:textId="77777777" w:rsidTr="002D1DAE">
        <w:trPr>
          <w:trHeight w:val="96"/>
        </w:trPr>
        <w:tc>
          <w:tcPr>
            <w:tcW w:w="122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9251BF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44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56D3CB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36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07F08F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44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A46150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44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35F8DB" w14:textId="3F47BD70" w:rsidR="0034313D" w:rsidRPr="001E47B8" w:rsidRDefault="00377C17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</w:t>
            </w:r>
            <w:r w:rsidR="00E77C41" w:rsidRPr="001E47B8">
              <w:rPr>
                <w:sz w:val="20"/>
                <w:rtl/>
              </w:rPr>
              <w:t>تبريد</w:t>
            </w:r>
          </w:p>
        </w:tc>
        <w:tc>
          <w:tcPr>
            <w:tcW w:w="51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98A546" w14:textId="7ACAC0B0" w:rsidR="0034313D" w:rsidRPr="001E47B8" w:rsidRDefault="00377C17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تكييف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الهواء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660965B7" w14:textId="50CA3B1B" w:rsidR="0034313D" w:rsidRPr="001E47B8" w:rsidRDefault="00E77C41" w:rsidP="00377C17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أخرى</w:t>
            </w:r>
          </w:p>
        </w:tc>
        <w:tc>
          <w:tcPr>
            <w:tcW w:w="444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8FFDEB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36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0CCB14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  <w:tc>
          <w:tcPr>
            <w:tcW w:w="37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D7ACA2" w14:textId="77777777" w:rsidR="0034313D" w:rsidRPr="001E47B8" w:rsidRDefault="0034313D" w:rsidP="00377C17">
            <w:pPr>
              <w:bidi/>
              <w:jc w:val="center"/>
              <w:rPr>
                <w:sz w:val="20"/>
              </w:rPr>
            </w:pPr>
          </w:p>
        </w:tc>
      </w:tr>
      <w:tr w:rsidR="00377C17" w:rsidRPr="001E47B8" w14:paraId="01A24C14" w14:textId="77777777" w:rsidTr="002D1DAE">
        <w:trPr>
          <w:trHeight w:val="121"/>
        </w:trPr>
        <w:tc>
          <w:tcPr>
            <w:tcW w:w="1229" w:type="pct"/>
            <w:shd w:val="clear" w:color="auto" w:fill="auto"/>
          </w:tcPr>
          <w:p w14:paraId="6DE93F1D" w14:textId="1C5A5155" w:rsidR="0034313D" w:rsidRPr="001E47B8" w:rsidRDefault="00BB7563" w:rsidP="00377C17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sz w:val="20"/>
                <w:rtl/>
              </w:rPr>
              <w:t>أحدث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تقرير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عن</w:t>
            </w:r>
            <w:r w:rsidR="00B01ECA">
              <w:rPr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sz w:val="20"/>
                <w:rtl/>
              </w:rPr>
              <w:t>البرنامج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sz w:val="20"/>
                <w:rtl/>
              </w:rPr>
              <w:t>القطري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(2023)</w:t>
            </w:r>
          </w:p>
        </w:tc>
        <w:tc>
          <w:tcPr>
            <w:tcW w:w="442" w:type="pct"/>
            <w:shd w:val="clear" w:color="auto" w:fill="auto"/>
            <w:vAlign w:val="center"/>
          </w:tcPr>
          <w:p w14:paraId="282723C3" w14:textId="77777777" w:rsidR="0034313D" w:rsidRPr="001E47B8" w:rsidRDefault="0034313D" w:rsidP="00377C17">
            <w:pPr>
              <w:bidi/>
              <w:spacing w:after="60"/>
              <w:ind w:left="-113"/>
              <w:jc w:val="right"/>
              <w:rPr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0093BCCC" w14:textId="77777777" w:rsidR="0034313D" w:rsidRPr="001E47B8" w:rsidRDefault="0034313D" w:rsidP="00377C17">
            <w:pPr>
              <w:bidi/>
              <w:spacing w:after="60"/>
              <w:ind w:left="-120"/>
              <w:jc w:val="right"/>
              <w:rPr>
                <w:sz w:val="20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3EBE8021" w14:textId="77777777" w:rsidR="0034313D" w:rsidRPr="001E47B8" w:rsidRDefault="0034313D" w:rsidP="00377C17">
            <w:pPr>
              <w:bidi/>
              <w:spacing w:after="60"/>
              <w:ind w:left="-110"/>
              <w:jc w:val="right"/>
              <w:rPr>
                <w:sz w:val="20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2D46374D" w14:textId="77777777" w:rsidR="0034313D" w:rsidRPr="001E47B8" w:rsidRDefault="0034313D" w:rsidP="00377C17">
            <w:pPr>
              <w:bidi/>
              <w:spacing w:after="60"/>
              <w:ind w:left="-108"/>
              <w:jc w:val="right"/>
              <w:rPr>
                <w:sz w:val="20"/>
              </w:rPr>
            </w:pPr>
          </w:p>
        </w:tc>
        <w:tc>
          <w:tcPr>
            <w:tcW w:w="517" w:type="pct"/>
            <w:shd w:val="clear" w:color="auto" w:fill="auto"/>
            <w:vAlign w:val="center"/>
          </w:tcPr>
          <w:p w14:paraId="79C44495" w14:textId="77777777" w:rsidR="0034313D" w:rsidRPr="001E47B8" w:rsidRDefault="0034313D" w:rsidP="00377C17">
            <w:pPr>
              <w:bidi/>
              <w:spacing w:after="60"/>
              <w:ind w:left="-106"/>
              <w:jc w:val="right"/>
              <w:rPr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7988107F" w14:textId="77777777" w:rsidR="0034313D" w:rsidRPr="001E47B8" w:rsidRDefault="0034313D" w:rsidP="00377C17">
            <w:pPr>
              <w:bidi/>
              <w:spacing w:after="60"/>
              <w:ind w:left="-106"/>
              <w:jc w:val="right"/>
              <w:rPr>
                <w:sz w:val="20"/>
              </w:rPr>
            </w:pPr>
          </w:p>
        </w:tc>
        <w:tc>
          <w:tcPr>
            <w:tcW w:w="444" w:type="pct"/>
            <w:shd w:val="clear" w:color="auto" w:fill="auto"/>
            <w:vAlign w:val="center"/>
          </w:tcPr>
          <w:p w14:paraId="73EDC874" w14:textId="77777777" w:rsidR="0034313D" w:rsidRPr="001E47B8" w:rsidRDefault="0034313D" w:rsidP="00377C17">
            <w:pPr>
              <w:bidi/>
              <w:spacing w:after="60"/>
              <w:ind w:left="-110"/>
              <w:jc w:val="left"/>
              <w:rPr>
                <w:sz w:val="20"/>
              </w:rPr>
            </w:pPr>
            <w:r w:rsidRPr="001E47B8">
              <w:rPr>
                <w:sz w:val="20"/>
              </w:rPr>
              <w:t>222,119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042FEEC6" w14:textId="77777777" w:rsidR="0034313D" w:rsidRPr="001E47B8" w:rsidRDefault="0034313D" w:rsidP="00377C17">
            <w:pPr>
              <w:bidi/>
              <w:spacing w:after="60"/>
              <w:ind w:left="-108"/>
              <w:jc w:val="right"/>
              <w:rPr>
                <w:sz w:val="20"/>
              </w:rPr>
            </w:pPr>
          </w:p>
        </w:tc>
        <w:tc>
          <w:tcPr>
            <w:tcW w:w="378" w:type="pct"/>
            <w:shd w:val="clear" w:color="auto" w:fill="auto"/>
            <w:vAlign w:val="center"/>
          </w:tcPr>
          <w:p w14:paraId="3DE7D34F" w14:textId="77777777" w:rsidR="0034313D" w:rsidRPr="001E47B8" w:rsidRDefault="0034313D" w:rsidP="00377C17">
            <w:pPr>
              <w:bidi/>
              <w:spacing w:after="60"/>
              <w:ind w:left="-114" w:right="-10"/>
              <w:jc w:val="right"/>
              <w:rPr>
                <w:sz w:val="20"/>
              </w:rPr>
            </w:pPr>
          </w:p>
        </w:tc>
      </w:tr>
      <w:tr w:rsidR="00377C17" w:rsidRPr="001E47B8" w14:paraId="1CD21BA3" w14:textId="77777777" w:rsidTr="002D1DAE">
        <w:trPr>
          <w:trHeight w:val="250"/>
        </w:trPr>
        <w:tc>
          <w:tcPr>
            <w:tcW w:w="1229" w:type="pct"/>
            <w:shd w:val="clear" w:color="auto" w:fill="auto"/>
          </w:tcPr>
          <w:p w14:paraId="4A4D4E97" w14:textId="5EA3882A" w:rsidR="0034313D" w:rsidRPr="001E47B8" w:rsidRDefault="00BB7563" w:rsidP="00377C17">
            <w:pPr>
              <w:bidi/>
              <w:spacing w:after="60"/>
              <w:ind w:right="-108"/>
              <w:jc w:val="left"/>
              <w:rPr>
                <w:sz w:val="20"/>
              </w:rPr>
            </w:pPr>
            <w:r w:rsidRPr="001E47B8">
              <w:rPr>
                <w:sz w:val="20"/>
                <w:rtl/>
              </w:rPr>
              <w:t>أنشطة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المرحلة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الأولى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من</w:t>
            </w:r>
            <w:r w:rsidR="00B01ECA">
              <w:rPr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sz w:val="20"/>
                <w:rtl/>
              </w:rPr>
              <w:t>خ</w:t>
            </w:r>
            <w:r w:rsidRPr="001E47B8">
              <w:rPr>
                <w:rFonts w:hint="cs"/>
                <w:sz w:val="20"/>
                <w:rtl/>
              </w:rPr>
              <w:t>طة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sz w:val="20"/>
                <w:rtl/>
              </w:rPr>
              <w:t>ال</w:t>
            </w:r>
            <w:r w:rsidRPr="001E47B8">
              <w:rPr>
                <w:rFonts w:hint="cs"/>
                <w:sz w:val="20"/>
                <w:rtl/>
              </w:rPr>
              <w:t>تنفيذ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273A49" w:rsidRPr="001E47B8">
              <w:rPr>
                <w:rFonts w:hint="cs"/>
                <w:sz w:val="20"/>
                <w:rtl/>
              </w:rPr>
              <w:t>بموجب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273A49" w:rsidRPr="001E47B8">
              <w:rPr>
                <w:rFonts w:hint="cs"/>
                <w:sz w:val="20"/>
                <w:rtl/>
              </w:rPr>
              <w:t>تعديل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273A49" w:rsidRPr="001E47B8">
              <w:rPr>
                <w:rFonts w:hint="cs"/>
                <w:sz w:val="20"/>
                <w:rtl/>
              </w:rPr>
              <w:t>كيغالي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كما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تم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الاتفاق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عليها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(</w:t>
            </w:r>
            <w:r w:rsidR="00E77C41" w:rsidRPr="001E47B8">
              <w:rPr>
                <w:rFonts w:hint="cs"/>
                <w:sz w:val="20"/>
                <w:rtl/>
              </w:rPr>
              <w:t>نعم/لا</w:t>
            </w:r>
            <w:r w:rsidRPr="001E47B8">
              <w:rPr>
                <w:sz w:val="20"/>
                <w:rtl/>
              </w:rPr>
              <w:t>)</w:t>
            </w:r>
          </w:p>
        </w:tc>
        <w:tc>
          <w:tcPr>
            <w:tcW w:w="442" w:type="pct"/>
            <w:shd w:val="clear" w:color="auto" w:fill="auto"/>
            <w:vAlign w:val="center"/>
          </w:tcPr>
          <w:p w14:paraId="12CCE0F5" w14:textId="77777777" w:rsidR="0034313D" w:rsidRPr="001E47B8" w:rsidRDefault="0034313D" w:rsidP="00377C17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58DEDDBC" w14:textId="77777777" w:rsidR="0034313D" w:rsidRPr="001E47B8" w:rsidRDefault="0034313D" w:rsidP="00377C17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78ED611E" w14:textId="77777777" w:rsidR="0034313D" w:rsidRPr="001E47B8" w:rsidRDefault="0034313D" w:rsidP="00377C17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442" w:type="pct"/>
            <w:shd w:val="clear" w:color="auto" w:fill="auto"/>
            <w:vAlign w:val="center"/>
          </w:tcPr>
          <w:p w14:paraId="45B3A459" w14:textId="77777777" w:rsidR="0034313D" w:rsidRPr="001E47B8" w:rsidRDefault="0034313D" w:rsidP="00377C17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517" w:type="pct"/>
            <w:shd w:val="clear" w:color="auto" w:fill="auto"/>
            <w:vAlign w:val="center"/>
          </w:tcPr>
          <w:p w14:paraId="17B4CC44" w14:textId="77777777" w:rsidR="0034313D" w:rsidRPr="001E47B8" w:rsidRDefault="0034313D" w:rsidP="00377C17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368" w:type="pct"/>
            <w:shd w:val="clear" w:color="auto" w:fill="auto"/>
            <w:vAlign w:val="center"/>
          </w:tcPr>
          <w:p w14:paraId="0E0D0FB1" w14:textId="77777777" w:rsidR="0034313D" w:rsidRPr="001E47B8" w:rsidRDefault="0034313D" w:rsidP="00377C17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444" w:type="pct"/>
            <w:shd w:val="clear" w:color="auto" w:fill="auto"/>
            <w:vAlign w:val="center"/>
          </w:tcPr>
          <w:p w14:paraId="261FBB9D" w14:textId="69826267" w:rsidR="0034313D" w:rsidRPr="001E47B8" w:rsidRDefault="00E77C41" w:rsidP="00377C17">
            <w:pPr>
              <w:bidi/>
              <w:spacing w:after="60"/>
              <w:jc w:val="lef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نعم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2A6D465C" w14:textId="77777777" w:rsidR="0034313D" w:rsidRPr="001E47B8" w:rsidRDefault="0034313D" w:rsidP="00377C17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378" w:type="pct"/>
            <w:shd w:val="clear" w:color="auto" w:fill="auto"/>
            <w:vAlign w:val="center"/>
          </w:tcPr>
          <w:p w14:paraId="3D310679" w14:textId="77777777" w:rsidR="0034313D" w:rsidRPr="001E47B8" w:rsidRDefault="0034313D" w:rsidP="00377C17">
            <w:pPr>
              <w:bidi/>
              <w:spacing w:after="60"/>
              <w:jc w:val="center"/>
              <w:rPr>
                <w:sz w:val="20"/>
              </w:rPr>
            </w:pPr>
          </w:p>
        </w:tc>
      </w:tr>
    </w:tbl>
    <w:p w14:paraId="437B0139" w14:textId="77777777" w:rsidR="0034313D" w:rsidRPr="001E47B8" w:rsidRDefault="0034313D" w:rsidP="00377C17">
      <w:pPr>
        <w:bidi/>
        <w:jc w:val="center"/>
        <w:rPr>
          <w:sz w:val="10"/>
          <w:szCs w:val="10"/>
        </w:rPr>
      </w:pPr>
    </w:p>
    <w:tbl>
      <w:tblPr>
        <w:bidiVisual/>
        <w:tblW w:w="5140" w:type="pct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5765"/>
        <w:gridCol w:w="1417"/>
        <w:gridCol w:w="2430"/>
      </w:tblGrid>
      <w:tr w:rsidR="00377C17" w:rsidRPr="001E47B8" w14:paraId="07859C69" w14:textId="77777777" w:rsidTr="002D1DAE">
        <w:trPr>
          <w:trHeight w:val="186"/>
        </w:trPr>
        <w:tc>
          <w:tcPr>
            <w:tcW w:w="299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0B2B53D" w14:textId="35AFB923" w:rsidR="00377C17" w:rsidRPr="001E47B8" w:rsidRDefault="00377C17" w:rsidP="00377C17">
            <w:pPr>
              <w:keepNext/>
              <w:suppressAutoHyphens/>
              <w:bidi/>
              <w:ind w:right="-95"/>
              <w:jc w:val="left"/>
              <w:rPr>
                <w:bCs/>
                <w:caps/>
                <w:sz w:val="20"/>
              </w:rPr>
            </w:pPr>
            <w:r w:rsidRPr="001E47B8">
              <w:rPr>
                <w:bCs/>
                <w:caps/>
                <w:sz w:val="20"/>
                <w:rtl/>
              </w:rPr>
              <w:t>متوسط</w:t>
            </w:r>
            <w:r w:rsidR="00B01ECA">
              <w:rPr>
                <w:bCs/>
                <w:caps/>
                <w:sz w:val="20"/>
                <w:rtl/>
              </w:rPr>
              <w:t xml:space="preserve"> </w:t>
            </w:r>
            <w:r w:rsidRPr="001E47B8">
              <w:rPr>
                <w:bCs/>
                <w:caps/>
                <w:sz w:val="20"/>
                <w:rtl/>
              </w:rPr>
              <w:t>​​استهلاك</w:t>
            </w:r>
            <w:r w:rsidR="00B01ECA">
              <w:rPr>
                <w:bCs/>
                <w:caps/>
                <w:sz w:val="20"/>
                <w:rtl/>
              </w:rPr>
              <w:t xml:space="preserve"> </w:t>
            </w:r>
            <w:r w:rsidRPr="001E47B8">
              <w:rPr>
                <w:rFonts w:hint="cs"/>
                <w:bCs/>
                <w:caps/>
                <w:sz w:val="20"/>
                <w:rtl/>
              </w:rPr>
              <w:t>المواد</w:t>
            </w:r>
            <w:r w:rsidR="00B01ECA">
              <w:rPr>
                <w:bCs/>
                <w:caps/>
                <w:sz w:val="20"/>
                <w:rtl/>
              </w:rPr>
              <w:t xml:space="preserve"> </w:t>
            </w:r>
            <w:r w:rsidRPr="001E47B8">
              <w:rPr>
                <w:bCs/>
                <w:caps/>
                <w:sz w:val="20"/>
                <w:rtl/>
              </w:rPr>
              <w:t>ال</w:t>
            </w:r>
            <w:r w:rsidR="004544E2" w:rsidRPr="001E47B8">
              <w:rPr>
                <w:bCs/>
                <w:caps/>
                <w:sz w:val="20"/>
                <w:rtl/>
              </w:rPr>
              <w:t>هيدروفلوروكربون</w:t>
            </w:r>
            <w:r w:rsidRPr="001E47B8">
              <w:rPr>
                <w:rFonts w:hint="cs"/>
                <w:bCs/>
                <w:caps/>
                <w:sz w:val="20"/>
                <w:rtl/>
              </w:rPr>
              <w:t>ية</w:t>
            </w:r>
            <w:r w:rsidR="00B01ECA">
              <w:rPr>
                <w:bCs/>
                <w:caps/>
                <w:sz w:val="20"/>
                <w:rtl/>
              </w:rPr>
              <w:t xml:space="preserve"> </w:t>
            </w:r>
            <w:r w:rsidRPr="001E47B8">
              <w:rPr>
                <w:bCs/>
                <w:caps/>
                <w:sz w:val="20"/>
                <w:rtl/>
              </w:rPr>
              <w:t>في</w:t>
            </w:r>
            <w:r w:rsidR="00B01ECA">
              <w:rPr>
                <w:bCs/>
                <w:caps/>
                <w:sz w:val="20"/>
                <w:rtl/>
              </w:rPr>
              <w:t xml:space="preserve"> </w:t>
            </w:r>
            <w:r w:rsidRPr="001E47B8">
              <w:rPr>
                <w:bCs/>
                <w:caps/>
                <w:sz w:val="20"/>
                <w:rtl/>
              </w:rPr>
              <w:t>الخدمة</w:t>
            </w:r>
            <w:r w:rsidR="00B01ECA">
              <w:rPr>
                <w:bCs/>
                <w:caps/>
                <w:sz w:val="20"/>
                <w:rtl/>
              </w:rPr>
              <w:t xml:space="preserve"> </w:t>
            </w:r>
            <w:r w:rsidRPr="001E47B8">
              <w:rPr>
                <w:bCs/>
                <w:caps/>
                <w:sz w:val="20"/>
                <w:rtl/>
              </w:rPr>
              <w:t>للفترة</w:t>
            </w:r>
            <w:r w:rsidR="00B01ECA">
              <w:rPr>
                <w:bCs/>
                <w:caps/>
                <w:sz w:val="20"/>
                <w:rtl/>
              </w:rPr>
              <w:t xml:space="preserve"> </w:t>
            </w:r>
            <w:r w:rsidRPr="001E47B8">
              <w:rPr>
                <w:bCs/>
                <w:caps/>
                <w:sz w:val="20"/>
                <w:rtl/>
              </w:rPr>
              <w:t>2020-2022</w:t>
            </w:r>
          </w:p>
        </w:tc>
        <w:tc>
          <w:tcPr>
            <w:tcW w:w="737" w:type="pct"/>
            <w:shd w:val="clear" w:color="auto" w:fill="auto"/>
          </w:tcPr>
          <w:p w14:paraId="52DFA1DA" w14:textId="2D606196" w:rsidR="00377C17" w:rsidRPr="001E47B8" w:rsidRDefault="00377C17" w:rsidP="00377C17">
            <w:pPr>
              <w:keepNext/>
              <w:suppressAutoHyphens/>
              <w:bidi/>
              <w:ind w:right="116"/>
              <w:jc w:val="right"/>
              <w:rPr>
                <w:bCs/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116.95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متري</w:t>
            </w:r>
          </w:p>
        </w:tc>
        <w:tc>
          <w:tcPr>
            <w:tcW w:w="1264" w:type="pct"/>
            <w:shd w:val="clear" w:color="auto" w:fill="auto"/>
          </w:tcPr>
          <w:p w14:paraId="685106FA" w14:textId="4BBC9AAF" w:rsidR="00377C17" w:rsidRPr="001E47B8" w:rsidRDefault="00377C17" w:rsidP="00377C17">
            <w:pPr>
              <w:keepNext/>
              <w:tabs>
                <w:tab w:val="left" w:pos="720"/>
              </w:tabs>
              <w:suppressAutoHyphens/>
              <w:bidi/>
              <w:ind w:right="116"/>
              <w:jc w:val="left"/>
              <w:rPr>
                <w:sz w:val="20"/>
              </w:rPr>
            </w:pPr>
            <w:r w:rsidRPr="001E47B8">
              <w:rPr>
                <w:rFonts w:hint="cs"/>
                <w:b/>
                <w:sz w:val="20"/>
                <w:rtl/>
              </w:rPr>
              <w:t>008</w:t>
            </w:r>
            <w:r w:rsidR="00B01ECA">
              <w:rPr>
                <w:rFonts w:hint="cs"/>
                <w:b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sz w:val="20"/>
                <w:rtl/>
              </w:rPr>
              <w:t>254</w:t>
            </w:r>
            <w:r w:rsidR="00B01ECA">
              <w:rPr>
                <w:rFonts w:hint="cs"/>
                <w:b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sz w:val="20"/>
                <w:rtl/>
              </w:rPr>
              <w:t>أطنان</w:t>
            </w:r>
            <w:r w:rsidR="00B01ECA">
              <w:rPr>
                <w:rFonts w:hint="cs"/>
                <w:b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sz w:val="20"/>
                <w:rtl/>
              </w:rPr>
              <w:t>من</w:t>
            </w:r>
            <w:r w:rsidR="00B01ECA">
              <w:rPr>
                <w:rFonts w:hint="cs"/>
                <w:b/>
                <w:sz w:val="20"/>
                <w:rtl/>
              </w:rPr>
              <w:t xml:space="preserve"> </w:t>
            </w:r>
            <w:r w:rsidRPr="001E47B8">
              <w:rPr>
                <w:b/>
                <w:sz w:val="20"/>
                <w:rtl/>
              </w:rPr>
              <w:t>مكافئ</w:t>
            </w:r>
            <w:r w:rsidR="00B01ECA">
              <w:rPr>
                <w:b/>
                <w:sz w:val="20"/>
                <w:rtl/>
              </w:rPr>
              <w:t xml:space="preserve"> </w:t>
            </w:r>
            <w:r w:rsidRPr="001E47B8">
              <w:rPr>
                <w:b/>
                <w:sz w:val="20"/>
                <w:rtl/>
              </w:rPr>
              <w:t>ثاني</w:t>
            </w:r>
            <w:r w:rsidR="00B01ECA">
              <w:rPr>
                <w:b/>
                <w:sz w:val="20"/>
                <w:rtl/>
              </w:rPr>
              <w:t xml:space="preserve"> </w:t>
            </w:r>
            <w:r w:rsidRPr="001E47B8">
              <w:rPr>
                <w:b/>
                <w:sz w:val="20"/>
                <w:rtl/>
              </w:rPr>
              <w:t>أكسيد</w:t>
            </w:r>
            <w:r w:rsidR="00B01ECA">
              <w:rPr>
                <w:b/>
                <w:sz w:val="20"/>
                <w:rtl/>
              </w:rPr>
              <w:t xml:space="preserve"> </w:t>
            </w:r>
            <w:r w:rsidRPr="001E47B8">
              <w:rPr>
                <w:b/>
                <w:sz w:val="20"/>
                <w:rtl/>
              </w:rPr>
              <w:t>الكربون</w:t>
            </w:r>
          </w:p>
        </w:tc>
      </w:tr>
    </w:tbl>
    <w:p w14:paraId="762D90B4" w14:textId="77777777" w:rsidR="00A855E5" w:rsidRPr="001E47B8" w:rsidRDefault="00A855E5" w:rsidP="00377C17">
      <w:pPr>
        <w:pStyle w:val="ListParagraph"/>
        <w:bidi/>
        <w:spacing w:line="240" w:lineRule="exact"/>
        <w:ind w:left="6"/>
        <w:contextualSpacing w:val="0"/>
        <w:rPr>
          <w:sz w:val="14"/>
          <w:szCs w:val="14"/>
          <w:rtl/>
          <w:lang w:val="en-CA"/>
        </w:rPr>
      </w:pPr>
    </w:p>
    <w:tbl>
      <w:tblPr>
        <w:bidiVisual/>
        <w:tblW w:w="51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535"/>
        <w:gridCol w:w="991"/>
        <w:gridCol w:w="991"/>
        <w:gridCol w:w="1139"/>
        <w:gridCol w:w="1982"/>
      </w:tblGrid>
      <w:tr w:rsidR="00C433B8" w:rsidRPr="001E47B8" w14:paraId="71999C67" w14:textId="77777777" w:rsidTr="002D1DAE">
        <w:trPr>
          <w:trHeight w:val="86"/>
          <w:tblHeader/>
          <w:jc w:val="center"/>
        </w:trPr>
        <w:tc>
          <w:tcPr>
            <w:tcW w:w="235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32A8CC0" w14:textId="3809AFEE" w:rsidR="00C433B8" w:rsidRPr="001E47B8" w:rsidRDefault="00C433B8" w:rsidP="00377C17">
            <w:pPr>
              <w:keepNext/>
              <w:suppressAutoHyphens/>
              <w:bidi/>
              <w:jc w:val="left"/>
              <w:rPr>
                <w:bCs/>
                <w:sz w:val="20"/>
              </w:rPr>
            </w:pPr>
            <w:r w:rsidRPr="001E47B8">
              <w:rPr>
                <w:bCs/>
                <w:sz w:val="20"/>
                <w:rtl/>
              </w:rPr>
              <w:t>بيانات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bCs/>
                <w:sz w:val="20"/>
                <w:rtl/>
              </w:rPr>
              <w:t>خط</w:t>
            </w:r>
            <w:r w:rsidR="00B01ECA">
              <w:rPr>
                <w:rFonts w:hint="cs"/>
                <w:bCs/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bCs/>
                <w:sz w:val="20"/>
                <w:rtl/>
              </w:rPr>
              <w:t>الأساس</w:t>
            </w:r>
            <w:r w:rsidR="00B01ECA">
              <w:rPr>
                <w:rFonts w:hint="cs"/>
                <w:bCs/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bCs/>
                <w:sz w:val="20"/>
                <w:rtl/>
              </w:rPr>
              <w:t>لل</w:t>
            </w:r>
            <w:r w:rsidRPr="001E47B8">
              <w:rPr>
                <w:bCs/>
                <w:sz w:val="20"/>
                <w:rtl/>
              </w:rPr>
              <w:t>استهلاك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(</w:t>
            </w:r>
            <w:r w:rsidR="00377C17" w:rsidRPr="001E47B8">
              <w:rPr>
                <w:rFonts w:hint="cs"/>
                <w:bCs/>
                <w:sz w:val="20"/>
                <w:rtl/>
              </w:rPr>
              <w:t>بأطنان</w:t>
            </w:r>
            <w:r w:rsidR="00B01ECA">
              <w:rPr>
                <w:rFonts w:hint="cs"/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مكافئ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ثاني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أكسيد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الكربون)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42669298" w14:textId="77777777" w:rsidR="00C433B8" w:rsidRPr="001E47B8" w:rsidRDefault="00C433B8" w:rsidP="00377C17">
            <w:pPr>
              <w:keepNext/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2020</w:t>
            </w:r>
          </w:p>
        </w:tc>
        <w:tc>
          <w:tcPr>
            <w:tcW w:w="51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41299F9" w14:textId="77777777" w:rsidR="00C433B8" w:rsidRPr="001E47B8" w:rsidRDefault="00C433B8" w:rsidP="00377C17">
            <w:pPr>
              <w:keepNext/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2021</w:t>
            </w:r>
          </w:p>
        </w:tc>
        <w:tc>
          <w:tcPr>
            <w:tcW w:w="591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8A9CD9C" w14:textId="77777777" w:rsidR="00C433B8" w:rsidRPr="001E47B8" w:rsidRDefault="00C433B8" w:rsidP="00377C17">
            <w:pPr>
              <w:keepNext/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2022</w:t>
            </w:r>
          </w:p>
        </w:tc>
        <w:tc>
          <w:tcPr>
            <w:tcW w:w="102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5419FBA" w14:textId="65040351" w:rsidR="00C433B8" w:rsidRPr="001E47B8" w:rsidRDefault="00414511" w:rsidP="00377C17">
            <w:pPr>
              <w:keepNext/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متوسط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="0077220A" w:rsidRPr="001E47B8">
              <w:rPr>
                <w:rFonts w:hint="cs"/>
                <w:b/>
                <w:bCs/>
                <w:sz w:val="20"/>
                <w:rtl/>
              </w:rPr>
              <w:t>2020-2022</w:t>
            </w:r>
          </w:p>
        </w:tc>
      </w:tr>
      <w:tr w:rsidR="00C433B8" w:rsidRPr="001E47B8" w14:paraId="2A7C5DA3" w14:textId="77777777" w:rsidTr="002D1DAE">
        <w:trPr>
          <w:trHeight w:val="22"/>
          <w:jc w:val="center"/>
        </w:trPr>
        <w:tc>
          <w:tcPr>
            <w:tcW w:w="235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D1202BF" w14:textId="2C5D26AF" w:rsidR="00C433B8" w:rsidRPr="001E47B8" w:rsidRDefault="00414511" w:rsidP="00377C17">
            <w:pPr>
              <w:keepNext/>
              <w:suppressAutoHyphens/>
              <w:bidi/>
              <w:rPr>
                <w:sz w:val="20"/>
              </w:rPr>
            </w:pPr>
            <w:r w:rsidRPr="001E47B8">
              <w:rPr>
                <w:sz w:val="20"/>
                <w:rtl/>
              </w:rPr>
              <w:t>الاستهلاك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السنوي</w:t>
            </w:r>
            <w:r w:rsidR="00B01ECA">
              <w:rPr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sz w:val="20"/>
                <w:rtl/>
              </w:rPr>
              <w:t>ا</w:t>
            </w:r>
            <w:r w:rsidRPr="001E47B8">
              <w:rPr>
                <w:rFonts w:hint="cs"/>
                <w:sz w:val="20"/>
                <w:rtl/>
              </w:rPr>
              <w:t>لمواد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</w:t>
            </w:r>
            <w:r w:rsidR="004544E2" w:rsidRPr="001E47B8">
              <w:rPr>
                <w:sz w:val="20"/>
                <w:rtl/>
              </w:rPr>
              <w:t>هيدروفلوروكربون</w:t>
            </w:r>
            <w:r w:rsidRPr="001E47B8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514" w:type="pct"/>
            <w:shd w:val="clear" w:color="auto" w:fill="auto"/>
          </w:tcPr>
          <w:p w14:paraId="27001F72" w14:textId="77777777" w:rsidR="00C433B8" w:rsidRPr="001E47B8" w:rsidRDefault="00C433B8" w:rsidP="00377C17">
            <w:pPr>
              <w:keepNext/>
              <w:suppressAutoHyphens/>
              <w:bidi/>
              <w:ind w:right="147"/>
              <w:jc w:val="right"/>
              <w:rPr>
                <w:sz w:val="20"/>
              </w:rPr>
            </w:pPr>
            <w:r w:rsidRPr="001E47B8">
              <w:rPr>
                <w:sz w:val="20"/>
              </w:rPr>
              <w:t>268,616</w:t>
            </w:r>
          </w:p>
        </w:tc>
        <w:tc>
          <w:tcPr>
            <w:tcW w:w="51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AC32BE2" w14:textId="77777777" w:rsidR="00C433B8" w:rsidRPr="001E47B8" w:rsidRDefault="00C433B8" w:rsidP="00377C17">
            <w:pPr>
              <w:keepNext/>
              <w:suppressAutoHyphens/>
              <w:bidi/>
              <w:ind w:right="38"/>
              <w:jc w:val="right"/>
              <w:rPr>
                <w:sz w:val="20"/>
              </w:rPr>
            </w:pPr>
            <w:r w:rsidRPr="001E47B8">
              <w:rPr>
                <w:sz w:val="20"/>
              </w:rPr>
              <w:t>266,728</w:t>
            </w:r>
          </w:p>
        </w:tc>
        <w:tc>
          <w:tcPr>
            <w:tcW w:w="591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C776447" w14:textId="77777777" w:rsidR="00C433B8" w:rsidRPr="001E47B8" w:rsidRDefault="00C433B8" w:rsidP="00377C17">
            <w:pPr>
              <w:keepNext/>
              <w:suppressAutoHyphens/>
              <w:bidi/>
              <w:ind w:right="34"/>
              <w:jc w:val="right"/>
              <w:rPr>
                <w:sz w:val="20"/>
              </w:rPr>
            </w:pPr>
            <w:r w:rsidRPr="001E47B8">
              <w:rPr>
                <w:sz w:val="20"/>
              </w:rPr>
              <w:t>226,680</w:t>
            </w:r>
          </w:p>
        </w:tc>
        <w:tc>
          <w:tcPr>
            <w:tcW w:w="102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B4ED634" w14:textId="77777777" w:rsidR="00C433B8" w:rsidRPr="001E47B8" w:rsidRDefault="00C433B8" w:rsidP="00377C17">
            <w:pPr>
              <w:keepNext/>
              <w:suppressAutoHyphens/>
              <w:bidi/>
              <w:ind w:right="33"/>
              <w:jc w:val="right"/>
              <w:rPr>
                <w:sz w:val="20"/>
              </w:rPr>
            </w:pPr>
            <w:r w:rsidRPr="001E47B8">
              <w:rPr>
                <w:sz w:val="20"/>
              </w:rPr>
              <w:t>254,008</w:t>
            </w:r>
          </w:p>
        </w:tc>
      </w:tr>
      <w:tr w:rsidR="00414511" w:rsidRPr="001E47B8" w14:paraId="1B98F378" w14:textId="77777777" w:rsidTr="002D1DAE">
        <w:trPr>
          <w:trHeight w:val="161"/>
          <w:jc w:val="center"/>
        </w:trPr>
        <w:tc>
          <w:tcPr>
            <w:tcW w:w="3972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020FA67" w14:textId="73D6F4DD" w:rsidR="00414511" w:rsidRPr="001E47B8" w:rsidRDefault="00414511" w:rsidP="00377C17">
            <w:pPr>
              <w:keepNext/>
              <w:suppressAutoHyphens/>
              <w:bidi/>
              <w:ind w:right="116"/>
              <w:jc w:val="left"/>
              <w:rPr>
                <w:sz w:val="20"/>
              </w:rPr>
            </w:pPr>
            <w:r w:rsidRPr="001E47B8">
              <w:rPr>
                <w:rtl/>
              </w:rPr>
              <w:t>خط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أساس</w:t>
            </w:r>
            <w:r w:rsidR="00B01ECA">
              <w:rPr>
                <w:rtl/>
              </w:rPr>
              <w:t xml:space="preserve"> </w:t>
            </w:r>
            <w:r w:rsidR="0077220A" w:rsidRPr="001E47B8">
              <w:rPr>
                <w:rFonts w:hint="cs"/>
                <w:rtl/>
              </w:rPr>
              <w:t>ا</w:t>
            </w:r>
            <w:r w:rsidR="00377C17" w:rsidRPr="001E47B8">
              <w:rPr>
                <w:rFonts w:hint="cs"/>
                <w:rtl/>
              </w:rPr>
              <w:t>ل</w:t>
            </w:r>
            <w:r w:rsidRPr="001E47B8">
              <w:rPr>
                <w:rFonts w:hint="cs"/>
                <w:rtl/>
              </w:rPr>
              <w:t>مواد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Fonts w:hint="cs"/>
                <w:rtl/>
              </w:rPr>
              <w:t>ال</w:t>
            </w:r>
            <w:r w:rsidR="0054573A" w:rsidRPr="001E47B8">
              <w:rPr>
                <w:rFonts w:hint="cs"/>
                <w:rtl/>
              </w:rPr>
              <w:t>هيدروكلوروفلوروكربون</w:t>
            </w:r>
            <w:r w:rsidRPr="001E47B8">
              <w:rPr>
                <w:rFonts w:hint="eastAsia"/>
                <w:rtl/>
              </w:rPr>
              <w:t>ية</w:t>
            </w:r>
            <w:r w:rsidR="00B01ECA">
              <w:rPr>
                <w:rFonts w:hint="cs"/>
                <w:rtl/>
              </w:rPr>
              <w:t xml:space="preserve"> </w:t>
            </w:r>
            <w:r w:rsidR="00377C17" w:rsidRPr="001E47B8">
              <w:rPr>
                <w:rFonts w:hint="cs"/>
                <w:rtl/>
              </w:rPr>
              <w:t>(65%)</w:t>
            </w:r>
          </w:p>
        </w:tc>
        <w:tc>
          <w:tcPr>
            <w:tcW w:w="1028" w:type="pct"/>
            <w:shd w:val="clear" w:color="auto" w:fill="auto"/>
          </w:tcPr>
          <w:p w14:paraId="0C330023" w14:textId="77777777" w:rsidR="00414511" w:rsidRPr="001E47B8" w:rsidRDefault="00414511" w:rsidP="00377C17">
            <w:pPr>
              <w:keepNext/>
              <w:suppressAutoHyphens/>
              <w:bidi/>
              <w:ind w:right="116"/>
              <w:jc w:val="right"/>
              <w:rPr>
                <w:sz w:val="20"/>
              </w:rPr>
            </w:pPr>
            <w:r w:rsidRPr="001E47B8">
              <w:rPr>
                <w:sz w:val="20"/>
              </w:rPr>
              <w:t>84,188</w:t>
            </w:r>
          </w:p>
        </w:tc>
      </w:tr>
      <w:tr w:rsidR="00414511" w:rsidRPr="001E47B8" w14:paraId="26DB8BCC" w14:textId="77777777" w:rsidTr="002D1DAE">
        <w:trPr>
          <w:trHeight w:val="22"/>
          <w:jc w:val="center"/>
        </w:trPr>
        <w:tc>
          <w:tcPr>
            <w:tcW w:w="3972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5C0FFA6" w14:textId="48480908" w:rsidR="00414511" w:rsidRPr="001E47B8" w:rsidRDefault="00414511" w:rsidP="00377C17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</w:rPr>
            </w:pPr>
            <w:r w:rsidRPr="001E47B8">
              <w:rPr>
                <w:rtl/>
              </w:rPr>
              <w:t>خط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أساس</w:t>
            </w:r>
            <w:r w:rsidR="00B01ECA">
              <w:rPr>
                <w:rtl/>
              </w:rPr>
              <w:t xml:space="preserve"> </w:t>
            </w:r>
            <w:r w:rsidR="005E5BAB" w:rsidRPr="001E47B8">
              <w:rPr>
                <w:rFonts w:hint="cs"/>
                <w:rtl/>
              </w:rPr>
              <w:t>ا</w:t>
            </w:r>
            <w:r w:rsidR="00377C17" w:rsidRPr="001E47B8">
              <w:rPr>
                <w:rFonts w:hint="cs"/>
                <w:rtl/>
              </w:rPr>
              <w:t>ل</w:t>
            </w:r>
            <w:r w:rsidRPr="001E47B8">
              <w:rPr>
                <w:rFonts w:hint="cs"/>
                <w:rtl/>
              </w:rPr>
              <w:t>مواد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</w:t>
            </w:r>
            <w:r w:rsidR="004544E2" w:rsidRPr="001E47B8">
              <w:rPr>
                <w:rtl/>
              </w:rPr>
              <w:t>هيدروفلوروكربون</w:t>
            </w:r>
            <w:r w:rsidRPr="001E47B8">
              <w:rPr>
                <w:rFonts w:hint="cs"/>
                <w:rtl/>
              </w:rPr>
              <w:t>ية</w:t>
            </w:r>
          </w:p>
        </w:tc>
        <w:tc>
          <w:tcPr>
            <w:tcW w:w="1028" w:type="pct"/>
            <w:shd w:val="clear" w:color="auto" w:fill="auto"/>
          </w:tcPr>
          <w:p w14:paraId="681C75AE" w14:textId="77777777" w:rsidR="00414511" w:rsidRPr="001E47B8" w:rsidRDefault="00414511" w:rsidP="00377C17">
            <w:pPr>
              <w:keepNext/>
              <w:suppressAutoHyphens/>
              <w:bidi/>
              <w:ind w:right="116"/>
              <w:jc w:val="right"/>
              <w:rPr>
                <w:b/>
                <w:bCs/>
                <w:sz w:val="20"/>
              </w:rPr>
            </w:pPr>
            <w:r w:rsidRPr="001E47B8">
              <w:rPr>
                <w:sz w:val="20"/>
              </w:rPr>
              <w:t>338,197</w:t>
            </w:r>
          </w:p>
        </w:tc>
      </w:tr>
    </w:tbl>
    <w:p w14:paraId="3E1699C7" w14:textId="77777777" w:rsidR="00C433B8" w:rsidRPr="001E47B8" w:rsidRDefault="00C433B8" w:rsidP="00377C17">
      <w:pPr>
        <w:pStyle w:val="ListParagraph"/>
        <w:bidi/>
        <w:spacing w:line="240" w:lineRule="exact"/>
        <w:ind w:left="6"/>
        <w:contextualSpacing w:val="0"/>
        <w:rPr>
          <w:sz w:val="16"/>
          <w:szCs w:val="16"/>
          <w:rtl/>
          <w:lang w:val="en-CA"/>
        </w:rPr>
      </w:pPr>
    </w:p>
    <w:tbl>
      <w:tblPr>
        <w:bidiVisual/>
        <w:tblW w:w="5142" w:type="pct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914"/>
        <w:gridCol w:w="2702"/>
      </w:tblGrid>
      <w:tr w:rsidR="00681AC3" w:rsidRPr="001E47B8" w14:paraId="77DEDD51" w14:textId="77777777" w:rsidTr="00FE2FC8">
        <w:trPr>
          <w:trHeight w:val="22"/>
        </w:trPr>
        <w:tc>
          <w:tcPr>
            <w:tcW w:w="5000" w:type="pct"/>
            <w:gridSpan w:val="2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CC3A005" w14:textId="7C6189D8" w:rsidR="00681AC3" w:rsidRPr="001E47B8" w:rsidRDefault="00681AC3" w:rsidP="00377C17">
            <w:pPr>
              <w:keepNext/>
              <w:suppressAutoHyphens/>
              <w:bidi/>
              <w:ind w:right="116"/>
              <w:jc w:val="left"/>
              <w:rPr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استهلاك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المواد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</w:t>
            </w:r>
            <w:r w:rsidR="004544E2" w:rsidRPr="001E47B8">
              <w:rPr>
                <w:b/>
                <w:bCs/>
                <w:sz w:val="20"/>
                <w:rtl/>
              </w:rPr>
              <w:t>هيدروفلوروكربون</w:t>
            </w:r>
            <w:r w:rsidRPr="001E47B8">
              <w:rPr>
                <w:rFonts w:hint="cs"/>
                <w:b/>
                <w:bCs/>
                <w:sz w:val="20"/>
                <w:rtl/>
              </w:rPr>
              <w:t>ية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المؤهل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للتمويل</w:t>
            </w:r>
          </w:p>
        </w:tc>
      </w:tr>
      <w:tr w:rsidR="00681AC3" w:rsidRPr="001E47B8" w14:paraId="24388629" w14:textId="77777777" w:rsidTr="00FE2FC8">
        <w:trPr>
          <w:trHeight w:val="22"/>
        </w:trPr>
        <w:tc>
          <w:tcPr>
            <w:tcW w:w="3595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BDD7638" w14:textId="3BC94CD0" w:rsidR="00681AC3" w:rsidRPr="001E47B8" w:rsidRDefault="00681AC3" w:rsidP="00377C17">
            <w:pPr>
              <w:keepNext/>
              <w:suppressAutoHyphens/>
              <w:bidi/>
              <w:ind w:right="55"/>
              <w:jc w:val="left"/>
              <w:rPr>
                <w:sz w:val="20"/>
              </w:rPr>
            </w:pPr>
            <w:r w:rsidRPr="001E47B8">
              <w:rPr>
                <w:rtl/>
              </w:rPr>
              <w:t>نقطة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البداية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ل</w:t>
            </w:r>
            <w:r w:rsidR="00377C17" w:rsidRPr="001E47B8">
              <w:rPr>
                <w:rFonts w:hint="cs"/>
                <w:rtl/>
              </w:rPr>
              <w:t>ل</w:t>
            </w:r>
            <w:r w:rsidRPr="001E47B8">
              <w:rPr>
                <w:rtl/>
              </w:rPr>
              <w:t>تخفيضات</w:t>
            </w:r>
            <w:r w:rsidR="00B01ECA">
              <w:rPr>
                <w:rtl/>
              </w:rPr>
              <w:t xml:space="preserve"> </w:t>
            </w:r>
            <w:r w:rsidR="00377C17" w:rsidRPr="001E47B8">
              <w:rPr>
                <w:rFonts w:hint="cs"/>
                <w:rtl/>
              </w:rPr>
              <w:t>ال</w:t>
            </w:r>
            <w:r w:rsidRPr="001E47B8">
              <w:rPr>
                <w:rtl/>
              </w:rPr>
              <w:t>إجمالية</w:t>
            </w:r>
            <w:r w:rsidR="00B01ECA">
              <w:rPr>
                <w:rtl/>
              </w:rPr>
              <w:t xml:space="preserve"> </w:t>
            </w:r>
            <w:r w:rsidR="00377C17" w:rsidRPr="001E47B8">
              <w:rPr>
                <w:rFonts w:hint="cs"/>
                <w:rtl/>
              </w:rPr>
              <w:t>ال</w:t>
            </w:r>
            <w:r w:rsidRPr="001E47B8">
              <w:rPr>
                <w:rtl/>
              </w:rPr>
              <w:t>مستدامة</w:t>
            </w:r>
          </w:p>
        </w:tc>
        <w:tc>
          <w:tcPr>
            <w:tcW w:w="1405" w:type="pct"/>
            <w:shd w:val="clear" w:color="auto" w:fill="auto"/>
            <w:vAlign w:val="center"/>
          </w:tcPr>
          <w:p w14:paraId="3A0D1DAF" w14:textId="41B683FC" w:rsidR="00681AC3" w:rsidRPr="001E47B8" w:rsidRDefault="00681AC3" w:rsidP="00377C17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</w:rPr>
            </w:pPr>
            <w:r w:rsidRPr="001E47B8">
              <w:rPr>
                <w:sz w:val="20"/>
                <w:rtl/>
              </w:rPr>
              <w:t>غير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متاح</w:t>
            </w:r>
            <w:r w:rsidR="005E5BAB" w:rsidRPr="001E47B8">
              <w:rPr>
                <w:rFonts w:hint="cs"/>
                <w:sz w:val="20"/>
                <w:rtl/>
              </w:rPr>
              <w:t>ة</w:t>
            </w:r>
          </w:p>
        </w:tc>
      </w:tr>
      <w:tr w:rsidR="00681AC3" w:rsidRPr="001E47B8" w14:paraId="55500D73" w14:textId="77777777" w:rsidTr="00FE2FC8">
        <w:trPr>
          <w:trHeight w:val="22"/>
        </w:trPr>
        <w:tc>
          <w:tcPr>
            <w:tcW w:w="3595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77FA697" w14:textId="79A8E512" w:rsidR="00681AC3" w:rsidRPr="001E47B8" w:rsidRDefault="005E5BAB" w:rsidP="00377C17">
            <w:pPr>
              <w:keepNext/>
              <w:suppressAutoHyphens/>
              <w:bidi/>
              <w:ind w:right="55"/>
              <w:jc w:val="left"/>
              <w:rPr>
                <w:b/>
                <w:bCs/>
                <w:sz w:val="20"/>
              </w:rPr>
            </w:pPr>
            <w:r w:rsidRPr="001E47B8">
              <w:rPr>
                <w:rFonts w:hint="cs"/>
                <w:rtl/>
              </w:rPr>
              <w:t>ال</w:t>
            </w:r>
            <w:r w:rsidR="00681AC3" w:rsidRPr="001E47B8">
              <w:rPr>
                <w:rtl/>
              </w:rPr>
              <w:t>مشاريع</w:t>
            </w:r>
            <w:r w:rsidR="00B01ECA">
              <w:rPr>
                <w:rtl/>
              </w:rPr>
              <w:t xml:space="preserve"> </w:t>
            </w:r>
            <w:r w:rsidR="00681AC3" w:rsidRPr="001E47B8">
              <w:rPr>
                <w:rtl/>
              </w:rPr>
              <w:t>الاستثمار</w:t>
            </w:r>
            <w:r w:rsidRPr="001E47B8">
              <w:rPr>
                <w:rFonts w:hint="cs"/>
                <w:rtl/>
              </w:rPr>
              <w:t>ية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Fonts w:hint="cs"/>
                <w:rtl/>
              </w:rPr>
              <w:t>لل</w:t>
            </w:r>
            <w:r w:rsidR="0065672D" w:rsidRPr="001E47B8">
              <w:rPr>
                <w:rFonts w:hint="cs"/>
                <w:rtl/>
              </w:rPr>
              <w:t>تخفيض</w:t>
            </w:r>
            <w:r w:rsidR="00B01ECA">
              <w:rPr>
                <w:rFonts w:hint="cs"/>
                <w:rtl/>
              </w:rPr>
              <w:t xml:space="preserve"> </w:t>
            </w:r>
            <w:r w:rsidR="0065672D" w:rsidRPr="001E47B8">
              <w:rPr>
                <w:rFonts w:hint="cs"/>
                <w:rtl/>
              </w:rPr>
              <w:t>التدريجي</w:t>
            </w:r>
            <w:r w:rsidR="00B01ECA">
              <w:rPr>
                <w:rFonts w:hint="cs"/>
                <w:rtl/>
              </w:rPr>
              <w:t xml:space="preserve"> </w:t>
            </w:r>
            <w:r w:rsidRPr="001E47B8">
              <w:rPr>
                <w:rFonts w:hint="cs"/>
                <w:rtl/>
              </w:rPr>
              <w:t>ل</w:t>
            </w:r>
            <w:r w:rsidR="00377C17" w:rsidRPr="001E47B8">
              <w:rPr>
                <w:rtl/>
              </w:rPr>
              <w:t>لمواد</w:t>
            </w:r>
            <w:r w:rsidR="00B01ECA">
              <w:rPr>
                <w:rtl/>
              </w:rPr>
              <w:t xml:space="preserve"> </w:t>
            </w:r>
            <w:r w:rsidR="00681AC3" w:rsidRPr="001E47B8">
              <w:rPr>
                <w:rtl/>
              </w:rPr>
              <w:t>ال</w:t>
            </w:r>
            <w:r w:rsidR="004544E2" w:rsidRPr="001E47B8">
              <w:rPr>
                <w:rtl/>
              </w:rPr>
              <w:t>هيدروفلوروكربون</w:t>
            </w:r>
            <w:r w:rsidR="00681AC3" w:rsidRPr="001E47B8">
              <w:rPr>
                <w:rFonts w:hint="cs"/>
                <w:rtl/>
              </w:rPr>
              <w:t>ية</w:t>
            </w:r>
            <w:r w:rsidR="00B01ECA">
              <w:rPr>
                <w:rtl/>
              </w:rPr>
              <w:t xml:space="preserve"> </w:t>
            </w:r>
            <w:r w:rsidR="00681AC3" w:rsidRPr="001E47B8">
              <w:rPr>
                <w:rtl/>
              </w:rPr>
              <w:t>التي</w:t>
            </w:r>
            <w:r w:rsidR="00B01ECA">
              <w:rPr>
                <w:rtl/>
              </w:rPr>
              <w:t xml:space="preserve"> </w:t>
            </w:r>
            <w:r w:rsidR="00681AC3" w:rsidRPr="001E47B8">
              <w:rPr>
                <w:rtl/>
              </w:rPr>
              <w:t>تمت</w:t>
            </w:r>
            <w:r w:rsidR="00B01ECA">
              <w:rPr>
                <w:rtl/>
              </w:rPr>
              <w:t xml:space="preserve"> </w:t>
            </w:r>
            <w:r w:rsidR="00681AC3" w:rsidRPr="001E47B8">
              <w:rPr>
                <w:rtl/>
              </w:rPr>
              <w:t>الموافقة</w:t>
            </w:r>
            <w:r w:rsidR="00B01ECA">
              <w:rPr>
                <w:rtl/>
              </w:rPr>
              <w:t xml:space="preserve"> </w:t>
            </w:r>
            <w:r w:rsidR="00681AC3" w:rsidRPr="001E47B8">
              <w:rPr>
                <w:rtl/>
              </w:rPr>
              <w:t>عليها</w:t>
            </w:r>
            <w:r w:rsidR="00B01ECA">
              <w:rPr>
                <w:rtl/>
              </w:rPr>
              <w:t xml:space="preserve"> </w:t>
            </w:r>
            <w:r w:rsidR="00681AC3" w:rsidRPr="001E47B8">
              <w:rPr>
                <w:rtl/>
              </w:rPr>
              <w:t>سابقا</w:t>
            </w:r>
          </w:p>
        </w:tc>
        <w:tc>
          <w:tcPr>
            <w:tcW w:w="1405" w:type="pct"/>
            <w:shd w:val="clear" w:color="auto" w:fill="auto"/>
          </w:tcPr>
          <w:p w14:paraId="6726C492" w14:textId="5825FA7C" w:rsidR="00681AC3" w:rsidRPr="001E47B8" w:rsidRDefault="00681AC3" w:rsidP="00377C17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لا</w:t>
            </w:r>
          </w:p>
        </w:tc>
      </w:tr>
      <w:tr w:rsidR="00681AC3" w:rsidRPr="001E47B8" w14:paraId="246F80CD" w14:textId="77777777" w:rsidTr="00FE2FC8">
        <w:trPr>
          <w:trHeight w:val="221"/>
        </w:trPr>
        <w:tc>
          <w:tcPr>
            <w:tcW w:w="3595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B20CAA4" w14:textId="146D682E" w:rsidR="00681AC3" w:rsidRPr="001E47B8" w:rsidRDefault="00681AC3" w:rsidP="00377C17">
            <w:pPr>
              <w:keepNext/>
              <w:suppressAutoHyphens/>
              <w:bidi/>
              <w:ind w:right="172"/>
              <w:jc w:val="left"/>
              <w:rPr>
                <w:sz w:val="20"/>
              </w:rPr>
            </w:pPr>
            <w:r w:rsidRPr="001E47B8">
              <w:rPr>
                <w:rtl/>
              </w:rPr>
              <w:t>التخفيضات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الإجمالية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من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المشاريع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تمت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الموافقة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عليها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سابقا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(</w:t>
            </w:r>
            <w:r w:rsidR="00377C17" w:rsidRPr="001E47B8">
              <w:rPr>
                <w:rFonts w:hint="cs"/>
                <w:rtl/>
              </w:rPr>
              <w:t>ب</w:t>
            </w:r>
            <w:r w:rsidRPr="001E47B8">
              <w:rPr>
                <w:rtl/>
              </w:rPr>
              <w:t>أطنان</w:t>
            </w:r>
            <w:r w:rsidR="00B01ECA">
              <w:rPr>
                <w:rtl/>
              </w:rPr>
              <w:t xml:space="preserve"> </w:t>
            </w:r>
            <w:r w:rsidR="00377C17" w:rsidRPr="001E47B8">
              <w:rPr>
                <w:rtl/>
              </w:rPr>
              <w:t>مكافئ</w:t>
            </w:r>
            <w:r w:rsidR="00B01ECA">
              <w:rPr>
                <w:rtl/>
              </w:rPr>
              <w:t xml:space="preserve"> </w:t>
            </w:r>
            <w:r w:rsidR="00377C17" w:rsidRPr="001E47B8">
              <w:rPr>
                <w:rtl/>
              </w:rPr>
              <w:t>ثاني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أكسيد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الكربون)</w:t>
            </w:r>
          </w:p>
        </w:tc>
        <w:tc>
          <w:tcPr>
            <w:tcW w:w="1405" w:type="pct"/>
            <w:shd w:val="clear" w:color="auto" w:fill="auto"/>
          </w:tcPr>
          <w:p w14:paraId="340AFBED" w14:textId="42203B38" w:rsidR="00681AC3" w:rsidRPr="001E47B8" w:rsidRDefault="00681AC3" w:rsidP="00377C17">
            <w:pPr>
              <w:bidi/>
              <w:ind w:right="116"/>
              <w:jc w:val="left"/>
              <w:rPr>
                <w:sz w:val="20"/>
              </w:rPr>
            </w:pPr>
            <w:r w:rsidRPr="001E47B8">
              <w:rPr>
                <w:sz w:val="20"/>
                <w:rtl/>
              </w:rPr>
              <w:t>غير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متاح</w:t>
            </w:r>
            <w:r w:rsidR="005E5BAB" w:rsidRPr="001E47B8">
              <w:rPr>
                <w:rFonts w:hint="cs"/>
                <w:sz w:val="20"/>
                <w:rtl/>
              </w:rPr>
              <w:t>ة</w:t>
            </w:r>
          </w:p>
        </w:tc>
      </w:tr>
    </w:tbl>
    <w:p w14:paraId="4046F221" w14:textId="77777777" w:rsidR="00681AC3" w:rsidRPr="001E47B8" w:rsidRDefault="00681AC3" w:rsidP="00377C17">
      <w:pPr>
        <w:pStyle w:val="ListParagraph"/>
        <w:bidi/>
        <w:spacing w:line="240" w:lineRule="exact"/>
        <w:ind w:left="6"/>
        <w:contextualSpacing w:val="0"/>
        <w:rPr>
          <w:sz w:val="26"/>
          <w:szCs w:val="26"/>
          <w:rtl/>
          <w:lang w:val="en-CA"/>
        </w:rPr>
      </w:pPr>
    </w:p>
    <w:tbl>
      <w:tblPr>
        <w:tblStyle w:val="TableGrid"/>
        <w:bidiVisual/>
        <w:tblW w:w="5155" w:type="pct"/>
        <w:jc w:val="center"/>
        <w:tblLayout w:type="fixed"/>
        <w:tblLook w:val="04A0" w:firstRow="1" w:lastRow="0" w:firstColumn="1" w:lastColumn="0" w:noHBand="0" w:noVBand="1"/>
      </w:tblPr>
      <w:tblGrid>
        <w:gridCol w:w="1430"/>
        <w:gridCol w:w="842"/>
        <w:gridCol w:w="1278"/>
        <w:gridCol w:w="870"/>
        <w:gridCol w:w="870"/>
        <w:gridCol w:w="870"/>
        <w:gridCol w:w="870"/>
        <w:gridCol w:w="870"/>
        <w:gridCol w:w="870"/>
        <w:gridCol w:w="870"/>
      </w:tblGrid>
      <w:tr w:rsidR="003E3A4E" w:rsidRPr="001E47B8" w14:paraId="3D715494" w14:textId="77777777" w:rsidTr="00A91892">
        <w:trPr>
          <w:trHeight w:val="218"/>
          <w:jc w:val="center"/>
        </w:trPr>
        <w:tc>
          <w:tcPr>
            <w:tcW w:w="1841" w:type="pct"/>
            <w:gridSpan w:val="3"/>
            <w:shd w:val="clear" w:color="auto" w:fill="auto"/>
          </w:tcPr>
          <w:p w14:paraId="76027438" w14:textId="4661CA96" w:rsidR="003E3A4E" w:rsidRPr="001E47B8" w:rsidRDefault="003E3A4E" w:rsidP="00377C17">
            <w:pPr>
              <w:bidi/>
              <w:jc w:val="left"/>
              <w:rPr>
                <w:rFonts w:asciiTheme="majorBidi" w:hAnsiTheme="majorBidi" w:cstheme="majorBidi"/>
                <w:bCs/>
                <w:sz w:val="20"/>
              </w:rPr>
            </w:pPr>
            <w:r w:rsidRPr="001E47B8">
              <w:rPr>
                <w:rFonts w:asciiTheme="majorBidi" w:hAnsiTheme="majorBidi"/>
                <w:bCs/>
                <w:sz w:val="20"/>
                <w:rtl/>
              </w:rPr>
              <w:t>بيانات</w:t>
            </w:r>
            <w:r w:rsidR="00B01ECA">
              <w:rPr>
                <w:rFonts w:asciiTheme="majorBidi" w:hAnsiTheme="majorBidi"/>
                <w:bCs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bCs/>
                <w:sz w:val="20"/>
                <w:rtl/>
              </w:rPr>
              <w:t>المشروع</w:t>
            </w:r>
            <w:r w:rsidR="00B01ECA">
              <w:rPr>
                <w:rFonts w:asciiTheme="majorBidi" w:hAnsiTheme="majorBidi"/>
                <w:bCs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bCs/>
                <w:sz w:val="20"/>
                <w:rtl/>
              </w:rPr>
              <w:t>كما</w:t>
            </w:r>
            <w:r w:rsidR="00B01ECA">
              <w:rPr>
                <w:rFonts w:asciiTheme="majorBidi" w:hAnsiTheme="majorBidi"/>
                <w:bCs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bCs/>
                <w:sz w:val="20"/>
                <w:rtl/>
              </w:rPr>
              <w:t>تم</w:t>
            </w:r>
            <w:r w:rsidR="00B01ECA">
              <w:rPr>
                <w:rFonts w:asciiTheme="majorBidi" w:hAnsiTheme="majorBidi"/>
                <w:bCs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bCs/>
                <w:sz w:val="20"/>
                <w:rtl/>
              </w:rPr>
              <w:t>الاتفاق</w:t>
            </w:r>
            <w:r w:rsidR="00B01ECA">
              <w:rPr>
                <w:rFonts w:asciiTheme="majorBidi" w:hAnsiTheme="majorBidi"/>
                <w:bCs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bCs/>
                <w:sz w:val="20"/>
                <w:rtl/>
              </w:rPr>
              <w:t>عليها</w:t>
            </w:r>
          </w:p>
        </w:tc>
        <w:tc>
          <w:tcPr>
            <w:tcW w:w="451" w:type="pct"/>
            <w:shd w:val="clear" w:color="auto" w:fill="auto"/>
          </w:tcPr>
          <w:p w14:paraId="57317C7B" w14:textId="0694A921" w:rsidR="003E3A4E" w:rsidRPr="001E47B8" w:rsidRDefault="003E3A4E" w:rsidP="00377C17">
            <w:pPr>
              <w:bidi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1E47B8">
              <w:rPr>
                <w:rFonts w:asciiTheme="majorBidi" w:hAnsiTheme="majorBidi" w:cstheme="majorBidi"/>
                <w:b/>
                <w:sz w:val="20"/>
              </w:rPr>
              <w:t>2024</w:t>
            </w:r>
            <w:r w:rsidR="00377C17" w:rsidRPr="001E47B8">
              <w:rPr>
                <w:rFonts w:asciiTheme="majorBidi" w:hAnsiTheme="majorBidi" w:cstheme="majorBidi" w:hint="cs"/>
                <w:b/>
                <w:sz w:val="20"/>
                <w:rtl/>
              </w:rPr>
              <w:t>*</w:t>
            </w:r>
          </w:p>
        </w:tc>
        <w:tc>
          <w:tcPr>
            <w:tcW w:w="451" w:type="pct"/>
            <w:shd w:val="clear" w:color="auto" w:fill="auto"/>
          </w:tcPr>
          <w:p w14:paraId="20816981" w14:textId="77777777" w:rsidR="003E3A4E" w:rsidRPr="001E47B8" w:rsidRDefault="003E3A4E" w:rsidP="00377C17">
            <w:pPr>
              <w:bidi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1E47B8">
              <w:rPr>
                <w:rFonts w:asciiTheme="majorBidi" w:hAnsiTheme="majorBidi" w:cstheme="majorBidi"/>
                <w:b/>
                <w:sz w:val="20"/>
              </w:rPr>
              <w:t>2025</w:t>
            </w:r>
          </w:p>
        </w:tc>
        <w:tc>
          <w:tcPr>
            <w:tcW w:w="451" w:type="pct"/>
          </w:tcPr>
          <w:p w14:paraId="1FB94625" w14:textId="77777777" w:rsidR="003E3A4E" w:rsidRPr="001E47B8" w:rsidRDefault="003E3A4E" w:rsidP="00377C17">
            <w:pPr>
              <w:bidi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1E47B8">
              <w:rPr>
                <w:rFonts w:asciiTheme="majorBidi" w:hAnsiTheme="majorBidi" w:cstheme="majorBidi"/>
                <w:b/>
                <w:sz w:val="20"/>
              </w:rPr>
              <w:t>2026</w:t>
            </w:r>
          </w:p>
        </w:tc>
        <w:tc>
          <w:tcPr>
            <w:tcW w:w="451" w:type="pct"/>
          </w:tcPr>
          <w:p w14:paraId="21C4A979" w14:textId="77777777" w:rsidR="003E3A4E" w:rsidRPr="001E47B8" w:rsidRDefault="003E3A4E" w:rsidP="00377C17">
            <w:pPr>
              <w:bidi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1E47B8">
              <w:rPr>
                <w:rFonts w:asciiTheme="majorBidi" w:hAnsiTheme="majorBidi" w:cstheme="majorBidi"/>
                <w:b/>
                <w:sz w:val="20"/>
              </w:rPr>
              <w:t>2027</w:t>
            </w:r>
          </w:p>
        </w:tc>
        <w:tc>
          <w:tcPr>
            <w:tcW w:w="451" w:type="pct"/>
          </w:tcPr>
          <w:p w14:paraId="10A64AFF" w14:textId="77777777" w:rsidR="003E3A4E" w:rsidRPr="001E47B8" w:rsidRDefault="003E3A4E" w:rsidP="00377C17">
            <w:pPr>
              <w:bidi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1E47B8">
              <w:rPr>
                <w:rFonts w:asciiTheme="majorBidi" w:hAnsiTheme="majorBidi" w:cstheme="majorBidi"/>
                <w:b/>
                <w:sz w:val="20"/>
              </w:rPr>
              <w:t>2028</w:t>
            </w:r>
          </w:p>
        </w:tc>
        <w:tc>
          <w:tcPr>
            <w:tcW w:w="451" w:type="pct"/>
          </w:tcPr>
          <w:p w14:paraId="5697C96A" w14:textId="77777777" w:rsidR="003E3A4E" w:rsidRPr="001E47B8" w:rsidRDefault="003E3A4E" w:rsidP="00377C17">
            <w:pPr>
              <w:bidi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1E47B8">
              <w:rPr>
                <w:rFonts w:asciiTheme="majorBidi" w:hAnsiTheme="majorBidi" w:cstheme="majorBidi"/>
                <w:b/>
                <w:sz w:val="20"/>
              </w:rPr>
              <w:t>2029</w:t>
            </w:r>
          </w:p>
        </w:tc>
        <w:tc>
          <w:tcPr>
            <w:tcW w:w="451" w:type="pct"/>
            <w:shd w:val="clear" w:color="auto" w:fill="auto"/>
          </w:tcPr>
          <w:p w14:paraId="1816CADE" w14:textId="6AB5D810" w:rsidR="003E3A4E" w:rsidRPr="001E47B8" w:rsidRDefault="00377C17" w:rsidP="00377C17">
            <w:pPr>
              <w:bidi/>
              <w:jc w:val="center"/>
              <w:rPr>
                <w:rFonts w:asciiTheme="majorBidi" w:hAnsiTheme="majorBidi" w:cstheme="majorBidi"/>
                <w:bCs/>
                <w:sz w:val="20"/>
              </w:rPr>
            </w:pPr>
            <w:r w:rsidRPr="001E47B8">
              <w:rPr>
                <w:rFonts w:asciiTheme="majorBidi" w:hAnsiTheme="majorBidi" w:cstheme="majorBidi" w:hint="cs"/>
                <w:bCs/>
                <w:sz w:val="20"/>
                <w:rtl/>
              </w:rPr>
              <w:t>المجموع</w:t>
            </w:r>
          </w:p>
        </w:tc>
      </w:tr>
      <w:tr w:rsidR="00A91892" w:rsidRPr="001E47B8" w14:paraId="7F3C2A69" w14:textId="77777777" w:rsidTr="00A91892">
        <w:trPr>
          <w:trHeight w:val="294"/>
          <w:jc w:val="center"/>
        </w:trPr>
        <w:tc>
          <w:tcPr>
            <w:tcW w:w="74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C698DE" w14:textId="1B38B3A5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/>
                <w:sz w:val="20"/>
                <w:rtl/>
              </w:rPr>
              <w:t>الاستهلاك</w:t>
            </w:r>
            <w:r w:rsidR="00B01ECA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sz w:val="20"/>
                <w:rtl/>
              </w:rPr>
              <w:t>(</w:t>
            </w:r>
            <w:r w:rsidR="00377C17" w:rsidRPr="001E47B8">
              <w:rPr>
                <w:rFonts w:asciiTheme="majorBidi" w:hAnsiTheme="majorBidi" w:hint="cs"/>
                <w:sz w:val="20"/>
                <w:rtl/>
              </w:rPr>
              <w:t>بأطنان</w:t>
            </w:r>
            <w:r w:rsidR="00B01ECA">
              <w:rPr>
                <w:rFonts w:asciiTheme="majorBidi" w:hAnsiTheme="majorBidi" w:hint="cs"/>
                <w:sz w:val="20"/>
                <w:rtl/>
              </w:rPr>
              <w:t xml:space="preserve"> </w:t>
            </w:r>
            <w:r w:rsidR="00377C17" w:rsidRPr="001E47B8">
              <w:rPr>
                <w:rFonts w:asciiTheme="majorBidi" w:hAnsiTheme="majorBidi"/>
                <w:sz w:val="20"/>
                <w:rtl/>
              </w:rPr>
              <w:t>مكافئ</w:t>
            </w:r>
            <w:r w:rsidR="00B01ECA">
              <w:rPr>
                <w:rFonts w:asciiTheme="majorBidi" w:hAnsiTheme="majorBidi"/>
                <w:sz w:val="20"/>
                <w:rtl/>
              </w:rPr>
              <w:t xml:space="preserve"> </w:t>
            </w:r>
            <w:r w:rsidR="00377C17" w:rsidRPr="001E47B8">
              <w:rPr>
                <w:rFonts w:asciiTheme="majorBidi" w:hAnsiTheme="majorBidi"/>
                <w:sz w:val="20"/>
                <w:rtl/>
              </w:rPr>
              <w:t>ثاني</w:t>
            </w:r>
            <w:r w:rsidR="00B01ECA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sz w:val="20"/>
                <w:rtl/>
              </w:rPr>
              <w:t>أكسيد</w:t>
            </w:r>
            <w:r w:rsidR="00B01ECA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sz w:val="20"/>
                <w:rtl/>
              </w:rPr>
              <w:t>الكربون)</w:t>
            </w:r>
          </w:p>
        </w:tc>
        <w:tc>
          <w:tcPr>
            <w:tcW w:w="11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40E35417" w14:textId="3E7CBA19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tl/>
              </w:rPr>
              <w:t>حدود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بروتوكول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مونتريال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6C1DCF38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4EA38184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1AC8DA0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03C229D1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4ACADF9D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63F155B6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304,377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3C72127D" w14:textId="4EDCD5E0" w:rsidR="00A91892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</w:rPr>
              <w:t>غير</w:t>
            </w:r>
            <w:r w:rsidR="00B01ECA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20"/>
                <w:rtl/>
              </w:rPr>
              <w:t>متاح</w:t>
            </w:r>
          </w:p>
        </w:tc>
      </w:tr>
      <w:tr w:rsidR="00377C17" w:rsidRPr="001E47B8" w14:paraId="156C513C" w14:textId="77777777" w:rsidTr="00A91892">
        <w:trPr>
          <w:trHeight w:val="294"/>
          <w:jc w:val="center"/>
        </w:trPr>
        <w:tc>
          <w:tcPr>
            <w:tcW w:w="742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4233F8A7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1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5ED6F7E8" w14:textId="779A0A72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tl/>
              </w:rPr>
              <w:t>الحد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الأقصى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المسموح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به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7F165EE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02E055D3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3492497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580DA3C0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1E4FE713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A609413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254,008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661D8460" w14:textId="04C02BEC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</w:rPr>
              <w:t>غير</w:t>
            </w:r>
            <w:r w:rsidR="00B01ECA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20"/>
                <w:rtl/>
              </w:rPr>
              <w:t>متاح</w:t>
            </w:r>
          </w:p>
        </w:tc>
      </w:tr>
      <w:tr w:rsidR="00377C17" w:rsidRPr="001E47B8" w14:paraId="5CA943B9" w14:textId="77777777" w:rsidTr="00A91892">
        <w:trPr>
          <w:trHeight w:val="294"/>
          <w:jc w:val="center"/>
        </w:trPr>
        <w:tc>
          <w:tcPr>
            <w:tcW w:w="742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77753606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1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66A66C1A" w14:textId="1C793BD8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ind w:right="-108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tl/>
              </w:rPr>
              <w:t>الحد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الأقصى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المسموح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Fonts w:hint="cs"/>
                <w:rtl/>
              </w:rPr>
              <w:t>به</w:t>
            </w:r>
            <w:r w:rsidR="00B01ECA">
              <w:rPr>
                <w:rFonts w:hint="cs"/>
                <w:rtl/>
              </w:rPr>
              <w:t xml:space="preserve"> </w:t>
            </w:r>
            <w:r w:rsidRPr="001E47B8">
              <w:t>(%)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198E1F41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C51B31D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655149B5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A858D6D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08F8548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4CF91092" w14:textId="77777777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75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09FD7CCC" w14:textId="0C86CD92" w:rsidR="00377C17" w:rsidRPr="001E47B8" w:rsidRDefault="00377C17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</w:rPr>
              <w:t>غير</w:t>
            </w:r>
            <w:r w:rsidR="00B01ECA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20"/>
                <w:rtl/>
              </w:rPr>
              <w:t>متاح</w:t>
            </w:r>
          </w:p>
        </w:tc>
      </w:tr>
      <w:tr w:rsidR="00A91892" w:rsidRPr="001E47B8" w14:paraId="42193C35" w14:textId="77777777" w:rsidTr="00A91892">
        <w:trPr>
          <w:trHeight w:val="129"/>
          <w:jc w:val="center"/>
        </w:trPr>
        <w:tc>
          <w:tcPr>
            <w:tcW w:w="74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97F116" w14:textId="13055BBC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ind w:right="-110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/>
                <w:sz w:val="20"/>
                <w:rtl/>
              </w:rPr>
              <w:t>المبالغ</w:t>
            </w:r>
            <w:r w:rsidR="00B01ECA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 w:hint="cs"/>
                <w:sz w:val="20"/>
                <w:rtl/>
              </w:rPr>
              <w:t>الموصي</w:t>
            </w:r>
            <w:r w:rsidR="00B01ECA">
              <w:rPr>
                <w:rFonts w:asciiTheme="majorBidi" w:hAnsiTheme="majorBidi"/>
                <w:sz w:val="20"/>
                <w:rtl/>
              </w:rPr>
              <w:t xml:space="preserve"> </w:t>
            </w:r>
            <w:r w:rsidR="00377C17" w:rsidRPr="001E47B8">
              <w:rPr>
                <w:rFonts w:asciiTheme="majorBidi" w:hAnsiTheme="majorBidi" w:hint="cs"/>
                <w:sz w:val="20"/>
                <w:rtl/>
              </w:rPr>
              <w:t>عليها</w:t>
            </w:r>
            <w:r w:rsidR="00B01ECA">
              <w:rPr>
                <w:rFonts w:asciiTheme="majorBidi" w:hAnsiTheme="majorBidi" w:hint="cs"/>
                <w:sz w:val="20"/>
                <w:rtl/>
              </w:rPr>
              <w:t xml:space="preserve"> </w:t>
            </w:r>
            <w:r w:rsidR="00377C17" w:rsidRPr="001E47B8">
              <w:rPr>
                <w:rFonts w:asciiTheme="majorBidi" w:hAnsiTheme="majorBidi" w:hint="cs"/>
                <w:sz w:val="20"/>
                <w:rtl/>
              </w:rPr>
              <w:t>من</w:t>
            </w:r>
            <w:r w:rsidR="00B01ECA">
              <w:rPr>
                <w:rFonts w:asciiTheme="majorBidi" w:hAnsiTheme="majorBidi" w:hint="cs"/>
                <w:sz w:val="20"/>
                <w:rtl/>
              </w:rPr>
              <w:t xml:space="preserve"> </w:t>
            </w:r>
            <w:r w:rsidR="00377C17" w:rsidRPr="001E47B8">
              <w:rPr>
                <w:rFonts w:asciiTheme="majorBidi" w:hAnsiTheme="majorBidi" w:hint="cs"/>
                <w:sz w:val="20"/>
                <w:rtl/>
              </w:rPr>
              <w:t>حيث</w:t>
            </w:r>
            <w:r w:rsidR="00B01ECA">
              <w:rPr>
                <w:rFonts w:asciiTheme="majorBidi" w:hAnsiTheme="majorBidi" w:hint="cs"/>
                <w:sz w:val="20"/>
                <w:rtl/>
              </w:rPr>
              <w:t xml:space="preserve"> </w:t>
            </w:r>
            <w:r w:rsidR="00377C17" w:rsidRPr="001E47B8">
              <w:rPr>
                <w:rFonts w:asciiTheme="majorBidi" w:hAnsiTheme="majorBidi" w:hint="cs"/>
                <w:sz w:val="20"/>
                <w:rtl/>
              </w:rPr>
              <w:t>المبدأ</w:t>
            </w:r>
            <w:r w:rsidR="00B01ECA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sz w:val="20"/>
                <w:rtl/>
              </w:rPr>
              <w:t>(بالدولار</w:t>
            </w:r>
            <w:r w:rsidR="00B01ECA">
              <w:rPr>
                <w:rFonts w:asciiTheme="majorBidi" w:hAnsiTheme="majorBidi"/>
                <w:sz w:val="20"/>
                <w:rtl/>
              </w:rPr>
              <w:t xml:space="preserve"> </w:t>
            </w:r>
            <w:r w:rsidRPr="001E47B8">
              <w:rPr>
                <w:rFonts w:asciiTheme="majorBidi" w:hAnsiTheme="majorBidi"/>
                <w:sz w:val="20"/>
                <w:rtl/>
              </w:rPr>
              <w:t>الأمريكي)</w:t>
            </w:r>
          </w:p>
        </w:tc>
        <w:tc>
          <w:tcPr>
            <w:tcW w:w="437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8D3E0" w14:textId="504C8490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ind w:left="-110" w:right="-112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</w:rPr>
              <w:t>يونيب</w:t>
            </w:r>
          </w:p>
        </w:tc>
        <w:tc>
          <w:tcPr>
            <w:tcW w:w="663" w:type="pct"/>
            <w:shd w:val="clear" w:color="auto" w:fill="auto"/>
            <w:tcMar>
              <w:left w:w="57" w:type="dxa"/>
              <w:right w:w="57" w:type="dxa"/>
            </w:tcMar>
          </w:tcPr>
          <w:p w14:paraId="51B50E04" w14:textId="510584AC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29E7A0E5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48,400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36144B2E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43950352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46AD31F0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44,000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D619329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235776F8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17,600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6D7BD14C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110,000</w:t>
            </w:r>
          </w:p>
        </w:tc>
      </w:tr>
      <w:tr w:rsidR="00A91892" w:rsidRPr="001E47B8" w14:paraId="27B5B709" w14:textId="77777777" w:rsidTr="00A91892">
        <w:trPr>
          <w:trHeight w:val="44"/>
          <w:jc w:val="center"/>
        </w:trPr>
        <w:tc>
          <w:tcPr>
            <w:tcW w:w="742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5D2790CC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37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EAD041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ind w:left="-249" w:right="-246"/>
              <w:jc w:val="lef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663" w:type="pct"/>
            <w:shd w:val="clear" w:color="auto" w:fill="auto"/>
            <w:tcMar>
              <w:left w:w="57" w:type="dxa"/>
              <w:right w:w="57" w:type="dxa"/>
            </w:tcMar>
          </w:tcPr>
          <w:p w14:paraId="384427E7" w14:textId="60A13AB3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29BB9E0A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6,292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1DAAA64C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36BA8215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2C1D3C9E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5,720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8AB3CD5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5C49A380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2,288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1012438A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14,300</w:t>
            </w:r>
          </w:p>
        </w:tc>
      </w:tr>
      <w:tr w:rsidR="00A91892" w:rsidRPr="001E47B8" w14:paraId="2091C38C" w14:textId="77777777" w:rsidTr="00A91892">
        <w:trPr>
          <w:trHeight w:val="94"/>
          <w:jc w:val="center"/>
        </w:trPr>
        <w:tc>
          <w:tcPr>
            <w:tcW w:w="742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13BAD10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37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6AFBA7" w14:textId="547873C6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ind w:left="-104" w:right="-104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</w:rPr>
              <w:t>يونيدو</w:t>
            </w:r>
          </w:p>
        </w:tc>
        <w:tc>
          <w:tcPr>
            <w:tcW w:w="663" w:type="pct"/>
            <w:shd w:val="clear" w:color="auto" w:fill="auto"/>
            <w:tcMar>
              <w:left w:w="57" w:type="dxa"/>
              <w:right w:w="57" w:type="dxa"/>
            </w:tcMar>
          </w:tcPr>
          <w:p w14:paraId="48452264" w14:textId="0CD7EAAA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1F452AC6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27,500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3B86BC9B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3AFE5582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4A2335D7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44,000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43D55C3C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6B404F8C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5,500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1D38A154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77,000</w:t>
            </w:r>
          </w:p>
        </w:tc>
      </w:tr>
      <w:tr w:rsidR="00A91892" w:rsidRPr="001E47B8" w14:paraId="514BD39D" w14:textId="77777777" w:rsidTr="00A91892">
        <w:trPr>
          <w:trHeight w:val="44"/>
          <w:jc w:val="center"/>
        </w:trPr>
        <w:tc>
          <w:tcPr>
            <w:tcW w:w="742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130795E6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center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37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50E4956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center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663" w:type="pct"/>
            <w:shd w:val="clear" w:color="auto" w:fill="auto"/>
            <w:tcMar>
              <w:left w:w="57" w:type="dxa"/>
              <w:right w:w="57" w:type="dxa"/>
            </w:tcMar>
          </w:tcPr>
          <w:p w14:paraId="3020253C" w14:textId="3469B3CD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الدعم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5C414317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3,575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4EB7B075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7F94FF1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327CCFC8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5,720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93BEF9D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0B645093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715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2273D8AB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10,010</w:t>
            </w:r>
          </w:p>
        </w:tc>
      </w:tr>
      <w:tr w:rsidR="00A91892" w:rsidRPr="001E47B8" w14:paraId="5C16C10F" w14:textId="77777777" w:rsidTr="00A91892">
        <w:trPr>
          <w:trHeight w:val="159"/>
          <w:jc w:val="center"/>
        </w:trPr>
        <w:tc>
          <w:tcPr>
            <w:tcW w:w="742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02106A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1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1B3C9F4E" w14:textId="5F62BA16" w:rsidR="00A91892" w:rsidRPr="001E47B8" w:rsidRDefault="00377C17" w:rsidP="00377C17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hint="cs"/>
                <w:rtl/>
              </w:rPr>
              <w:t>مجموع</w:t>
            </w:r>
            <w:r w:rsidR="00B01ECA">
              <w:rPr>
                <w:rtl/>
              </w:rPr>
              <w:t xml:space="preserve"> </w:t>
            </w:r>
            <w:r w:rsidR="00A91892"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="00A91892" w:rsidRPr="001E47B8">
              <w:rPr>
                <w:rtl/>
              </w:rPr>
              <w:t>المشروع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FB84348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75,900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5AFA1A17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47C7C4CA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55D54A74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88,000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2963282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071C946D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23,100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6E76BBFD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187,000</w:t>
            </w:r>
          </w:p>
        </w:tc>
      </w:tr>
      <w:tr w:rsidR="00A91892" w:rsidRPr="001E47B8" w14:paraId="2CC5368F" w14:textId="77777777" w:rsidTr="00A91892">
        <w:trPr>
          <w:trHeight w:val="203"/>
          <w:jc w:val="center"/>
        </w:trPr>
        <w:tc>
          <w:tcPr>
            <w:tcW w:w="742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6FF948DE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1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496D667B" w14:textId="37D1FD45" w:rsidR="00A91892" w:rsidRPr="001E47B8" w:rsidRDefault="00377C17" w:rsidP="00377C17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hint="cs"/>
                <w:rtl/>
              </w:rPr>
              <w:t>مجموع</w:t>
            </w:r>
            <w:r w:rsidR="00B01ECA">
              <w:rPr>
                <w:rtl/>
              </w:rPr>
              <w:t xml:space="preserve"> </w:t>
            </w:r>
            <w:r w:rsidR="00A91892" w:rsidRPr="001E47B8">
              <w:rPr>
                <w:rtl/>
              </w:rPr>
              <w:t>تكاليف</w:t>
            </w:r>
            <w:r w:rsidR="00B01ECA">
              <w:rPr>
                <w:rtl/>
              </w:rPr>
              <w:t xml:space="preserve"> </w:t>
            </w:r>
            <w:r w:rsidR="00A91892" w:rsidRPr="001E47B8">
              <w:rPr>
                <w:rtl/>
              </w:rPr>
              <w:t>الدعم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05016403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9,867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21668D13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763EDE67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64E700B7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11,440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0D134A85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381E8238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3,003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05767723" w14:textId="77777777" w:rsidR="00A91892" w:rsidRPr="001E47B8" w:rsidRDefault="00A91892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24,310</w:t>
            </w:r>
          </w:p>
        </w:tc>
      </w:tr>
      <w:tr w:rsidR="003E3A4E" w:rsidRPr="001E47B8" w14:paraId="6392CCC6" w14:textId="77777777" w:rsidTr="00A91892">
        <w:trPr>
          <w:trHeight w:val="62"/>
          <w:jc w:val="center"/>
        </w:trPr>
        <w:tc>
          <w:tcPr>
            <w:tcW w:w="742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4CAD24F" w14:textId="77777777" w:rsidR="003E3A4E" w:rsidRPr="001E47B8" w:rsidRDefault="003E3A4E" w:rsidP="00377C17">
            <w:pPr>
              <w:tabs>
                <w:tab w:val="left" w:pos="8280"/>
              </w:tabs>
              <w:bidi/>
              <w:spacing w:after="60"/>
              <w:jc w:val="left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11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13F2E9AF" w14:textId="7FA74A81" w:rsidR="003E3A4E" w:rsidRPr="001E47B8" w:rsidRDefault="00A91892" w:rsidP="00377C17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</w:rPr>
              <w:t>مجموع</w:t>
            </w:r>
            <w:r w:rsidR="00B01ECA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="005E5BAB" w:rsidRPr="001E47B8">
              <w:rPr>
                <w:rFonts w:asciiTheme="majorBidi" w:hAnsiTheme="majorBidi" w:cstheme="majorBidi" w:hint="cs"/>
                <w:sz w:val="20"/>
                <w:rtl/>
              </w:rPr>
              <w:t>الأموال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</w:tcPr>
          <w:p w14:paraId="68FB8EE7" w14:textId="77777777" w:rsidR="003E3A4E" w:rsidRPr="001E47B8" w:rsidRDefault="003E3A4E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85,767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</w:tcPr>
          <w:p w14:paraId="15A613D4" w14:textId="77777777" w:rsidR="003E3A4E" w:rsidRPr="001E47B8" w:rsidRDefault="003E3A4E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</w:tcPr>
          <w:p w14:paraId="1F5372AD" w14:textId="77777777" w:rsidR="003E3A4E" w:rsidRPr="001E47B8" w:rsidRDefault="003E3A4E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</w:tcPr>
          <w:p w14:paraId="5F631556" w14:textId="77777777" w:rsidR="003E3A4E" w:rsidRPr="001E47B8" w:rsidRDefault="003E3A4E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99,440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</w:tcPr>
          <w:p w14:paraId="773670CF" w14:textId="77777777" w:rsidR="003E3A4E" w:rsidRPr="001E47B8" w:rsidRDefault="003E3A4E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</w:tcPr>
          <w:p w14:paraId="7E92BCF7" w14:textId="77777777" w:rsidR="003E3A4E" w:rsidRPr="001E47B8" w:rsidRDefault="003E3A4E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26,103</w:t>
            </w:r>
          </w:p>
        </w:tc>
        <w:tc>
          <w:tcPr>
            <w:tcW w:w="451" w:type="pct"/>
            <w:tcMar>
              <w:left w:w="57" w:type="dxa"/>
              <w:right w:w="57" w:type="dxa"/>
            </w:tcMar>
          </w:tcPr>
          <w:p w14:paraId="5E685507" w14:textId="77777777" w:rsidR="003E3A4E" w:rsidRPr="001E47B8" w:rsidRDefault="003E3A4E" w:rsidP="00377C17">
            <w:pPr>
              <w:tabs>
                <w:tab w:val="left" w:pos="8280"/>
              </w:tabs>
              <w:bidi/>
              <w:spacing w:after="60"/>
              <w:jc w:val="right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211,310</w:t>
            </w:r>
          </w:p>
        </w:tc>
      </w:tr>
    </w:tbl>
    <w:p w14:paraId="61D98909" w14:textId="342EE819" w:rsidR="00C433B8" w:rsidRPr="001E47B8" w:rsidRDefault="00981286" w:rsidP="00377C17">
      <w:pPr>
        <w:pStyle w:val="ListParagraph"/>
        <w:bidi/>
        <w:spacing w:line="360" w:lineRule="exact"/>
        <w:ind w:left="6"/>
        <w:contextualSpacing w:val="0"/>
        <w:rPr>
          <w:sz w:val="20"/>
          <w:rtl/>
          <w:lang w:val="en-CA"/>
        </w:rPr>
      </w:pPr>
      <w:r w:rsidRPr="001E47B8">
        <w:rPr>
          <w:sz w:val="20"/>
          <w:rtl/>
          <w:lang w:val="en-CA"/>
        </w:rPr>
        <w:t>*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موصى</w:t>
      </w:r>
      <w:r w:rsidR="00B01ECA">
        <w:rPr>
          <w:sz w:val="20"/>
          <w:rtl/>
          <w:lang w:val="en-CA"/>
        </w:rPr>
        <w:t xml:space="preserve"> </w:t>
      </w:r>
      <w:r w:rsidR="00377C17" w:rsidRPr="001E47B8">
        <w:rPr>
          <w:rFonts w:hint="cs"/>
          <w:sz w:val="20"/>
          <w:rtl/>
          <w:lang w:val="en-CA"/>
        </w:rPr>
        <w:t>با</w:t>
      </w:r>
      <w:r w:rsidRPr="001E47B8">
        <w:rPr>
          <w:sz w:val="20"/>
          <w:rtl/>
          <w:lang w:val="en-CA"/>
        </w:rPr>
        <w:t>لموافقة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عليه</w:t>
      </w:r>
      <w:r w:rsidR="00786721" w:rsidRPr="001E47B8">
        <w:rPr>
          <w:rFonts w:hint="cs"/>
          <w:sz w:val="20"/>
          <w:rtl/>
          <w:lang w:val="en-CA"/>
        </w:rPr>
        <w:t>ا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في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الاجتماع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الحالي</w:t>
      </w:r>
    </w:p>
    <w:tbl>
      <w:tblPr>
        <w:tblStyle w:val="TableGrid"/>
        <w:bidiVisual/>
        <w:tblW w:w="9618" w:type="dxa"/>
        <w:tblInd w:w="-112" w:type="dxa"/>
        <w:tblLook w:val="04A0" w:firstRow="1" w:lastRow="0" w:firstColumn="1" w:lastColumn="0" w:noHBand="0" w:noVBand="1"/>
      </w:tblPr>
      <w:tblGrid>
        <w:gridCol w:w="7195"/>
        <w:gridCol w:w="2423"/>
      </w:tblGrid>
      <w:tr w:rsidR="00981286" w:rsidRPr="001E47B8" w14:paraId="33952509" w14:textId="77777777" w:rsidTr="00FE2FC8">
        <w:tc>
          <w:tcPr>
            <w:tcW w:w="7195" w:type="dxa"/>
          </w:tcPr>
          <w:p w14:paraId="5930F56A" w14:textId="76642C90" w:rsidR="00981286" w:rsidRPr="001E47B8" w:rsidRDefault="00981286" w:rsidP="00377C17">
            <w:pPr>
              <w:bidi/>
              <w:spacing w:line="276" w:lineRule="auto"/>
              <w:ind w:right="-561"/>
              <w:jc w:val="left"/>
              <w:rPr>
                <w:sz w:val="20"/>
              </w:rPr>
            </w:pPr>
            <w:r w:rsidRPr="001E47B8">
              <w:rPr>
                <w:sz w:val="20"/>
                <w:rtl/>
              </w:rPr>
              <w:t>التخفيض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الاستهلاك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المتبقي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المؤهل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لتمويل</w:t>
            </w:r>
            <w:r w:rsidR="00B01ECA">
              <w:rPr>
                <w:sz w:val="20"/>
                <w:rtl/>
              </w:rPr>
              <w:t xml:space="preserve"> </w:t>
            </w:r>
            <w:r w:rsidR="00786721" w:rsidRPr="001E47B8">
              <w:rPr>
                <w:rFonts w:hint="cs"/>
                <w:sz w:val="20"/>
                <w:rtl/>
              </w:rPr>
              <w:t>المرحلة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الأولى</w:t>
            </w:r>
            <w:r w:rsidR="00B01ECA">
              <w:rPr>
                <w:sz w:val="20"/>
                <w:rtl/>
              </w:rPr>
              <w:t xml:space="preserve"> </w:t>
            </w:r>
            <w:r w:rsidR="00377C17" w:rsidRPr="001E47B8">
              <w:rPr>
                <w:rFonts w:hint="cs"/>
                <w:sz w:val="20"/>
                <w:rtl/>
              </w:rPr>
              <w:t>بأطنان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مكافئ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ثاني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أكسيد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الكربون</w:t>
            </w:r>
            <w:r w:rsidR="00B01ECA">
              <w:rPr>
                <w:sz w:val="20"/>
                <w:rtl/>
              </w:rPr>
              <w:t xml:space="preserve"> </w:t>
            </w:r>
          </w:p>
        </w:tc>
        <w:tc>
          <w:tcPr>
            <w:tcW w:w="2423" w:type="dxa"/>
          </w:tcPr>
          <w:p w14:paraId="4643D6D3" w14:textId="5557EEDF" w:rsidR="00981286" w:rsidRPr="001E47B8" w:rsidRDefault="00981286" w:rsidP="00377C17">
            <w:pPr>
              <w:bidi/>
              <w:spacing w:line="276" w:lineRule="auto"/>
              <w:ind w:right="33"/>
              <w:jc w:val="lef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غير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متاح</w:t>
            </w:r>
          </w:p>
        </w:tc>
      </w:tr>
    </w:tbl>
    <w:p w14:paraId="311EABF0" w14:textId="77777777" w:rsidR="00C433B8" w:rsidRPr="001E47B8" w:rsidRDefault="00C433B8" w:rsidP="00377C17">
      <w:pPr>
        <w:pStyle w:val="ListParagraph"/>
        <w:bidi/>
        <w:spacing w:line="360" w:lineRule="exact"/>
        <w:ind w:left="6"/>
        <w:contextualSpacing w:val="0"/>
        <w:rPr>
          <w:sz w:val="26"/>
          <w:szCs w:val="26"/>
          <w:rtl/>
          <w:lang w:val="en-CA"/>
        </w:rPr>
      </w:pPr>
    </w:p>
    <w:tbl>
      <w:tblPr>
        <w:tblStyle w:val="TableGrid"/>
        <w:bidiVisual/>
        <w:tblW w:w="5142" w:type="pct"/>
        <w:tblInd w:w="-82" w:type="dxa"/>
        <w:tblLook w:val="04A0" w:firstRow="1" w:lastRow="0" w:firstColumn="1" w:lastColumn="0" w:noHBand="0" w:noVBand="1"/>
      </w:tblPr>
      <w:tblGrid>
        <w:gridCol w:w="2883"/>
        <w:gridCol w:w="6733"/>
      </w:tblGrid>
      <w:tr w:rsidR="00377C17" w:rsidRPr="001E47B8" w14:paraId="75D1E5E0" w14:textId="77777777" w:rsidTr="00FE2FC8">
        <w:trPr>
          <w:trHeight w:hRule="exact" w:val="238"/>
        </w:trPr>
        <w:tc>
          <w:tcPr>
            <w:tcW w:w="1499" w:type="pct"/>
            <w:shd w:val="clear" w:color="auto" w:fill="auto"/>
          </w:tcPr>
          <w:p w14:paraId="1D02326C" w14:textId="5A85EFD4" w:rsidR="00377C17" w:rsidRPr="001E47B8" w:rsidRDefault="00377C17" w:rsidP="00377C17">
            <w:pPr>
              <w:bidi/>
              <w:jc w:val="left"/>
              <w:rPr>
                <w:bCs/>
                <w:sz w:val="20"/>
              </w:rPr>
            </w:pPr>
            <w:r w:rsidRPr="001E47B8">
              <w:rPr>
                <w:bCs/>
                <w:sz w:val="20"/>
                <w:rtl/>
              </w:rPr>
              <w:t>توصية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bCs/>
                <w:sz w:val="20"/>
                <w:rtl/>
              </w:rPr>
              <w:t>الأمانة</w:t>
            </w:r>
            <w:r w:rsidR="002E5C4F" w:rsidRPr="001E47B8">
              <w:rPr>
                <w:bCs/>
                <w:sz w:val="20"/>
                <w:rtl/>
              </w:rPr>
              <w:t>:</w:t>
            </w:r>
          </w:p>
        </w:tc>
        <w:tc>
          <w:tcPr>
            <w:tcW w:w="3501" w:type="pct"/>
          </w:tcPr>
          <w:p w14:paraId="69733FB1" w14:textId="2CCFA4A7" w:rsidR="00377C17" w:rsidRPr="001E47B8" w:rsidRDefault="00377C17" w:rsidP="00377C17">
            <w:pPr>
              <w:bidi/>
              <w:jc w:val="center"/>
              <w:rPr>
                <w:sz w:val="20"/>
                <w:rtl/>
              </w:rPr>
            </w:pPr>
            <w:r w:rsidRPr="001E47B8">
              <w:rPr>
                <w:color w:val="000000" w:themeColor="text1"/>
                <w:sz w:val="20"/>
                <w:rtl/>
              </w:rPr>
              <w:t>النظر</w:t>
            </w:r>
            <w:r w:rsidR="00B01ECA">
              <w:rPr>
                <w:color w:val="000000" w:themeColor="text1"/>
                <w:sz w:val="20"/>
                <w:rtl/>
              </w:rPr>
              <w:t xml:space="preserve"> </w:t>
            </w:r>
            <w:r w:rsidRPr="001E47B8">
              <w:rPr>
                <w:color w:val="000000" w:themeColor="text1"/>
                <w:sz w:val="20"/>
                <w:rtl/>
              </w:rPr>
              <w:t>بصورة</w:t>
            </w:r>
            <w:r w:rsidR="00B01ECA">
              <w:rPr>
                <w:color w:val="000000" w:themeColor="text1"/>
                <w:sz w:val="20"/>
                <w:rtl/>
              </w:rPr>
              <w:t xml:space="preserve"> </w:t>
            </w:r>
            <w:r w:rsidRPr="001E47B8">
              <w:rPr>
                <w:color w:val="000000" w:themeColor="text1"/>
                <w:sz w:val="20"/>
                <w:rtl/>
              </w:rPr>
              <w:t>فردية</w:t>
            </w:r>
            <w:r w:rsidR="00B01ECA">
              <w:rPr>
                <w:color w:val="000000" w:themeColor="text1"/>
                <w:sz w:val="20"/>
                <w:rtl/>
              </w:rPr>
              <w:t xml:space="preserve"> </w:t>
            </w:r>
          </w:p>
        </w:tc>
      </w:tr>
    </w:tbl>
    <w:p w14:paraId="421E7D65" w14:textId="77777777" w:rsidR="00786721" w:rsidRPr="001E47B8" w:rsidRDefault="00786721" w:rsidP="00F13A6F">
      <w:pPr>
        <w:pStyle w:val="ListParagraph"/>
        <w:bidi/>
        <w:spacing w:after="120" w:line="360" w:lineRule="exact"/>
        <w:ind w:left="4"/>
        <w:contextualSpacing w:val="0"/>
        <w:jc w:val="center"/>
        <w:rPr>
          <w:b/>
          <w:bCs/>
          <w:sz w:val="26"/>
          <w:szCs w:val="26"/>
          <w:rtl/>
          <w:lang w:val="en-CA"/>
        </w:rPr>
      </w:pPr>
    </w:p>
    <w:p w14:paraId="4A88489B" w14:textId="77777777" w:rsidR="00786721" w:rsidRPr="001E47B8" w:rsidRDefault="00786721">
      <w:pPr>
        <w:jc w:val="left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br w:type="page"/>
      </w:r>
    </w:p>
    <w:p w14:paraId="25F25081" w14:textId="6A619D62" w:rsidR="00C433B8" w:rsidRPr="001E47B8" w:rsidRDefault="00F13A6F" w:rsidP="00F13A6F">
      <w:pPr>
        <w:pStyle w:val="ListParagraph"/>
        <w:bidi/>
        <w:spacing w:after="120" w:line="360" w:lineRule="exact"/>
        <w:ind w:left="4"/>
        <w:contextualSpacing w:val="0"/>
        <w:jc w:val="center"/>
        <w:rPr>
          <w:b/>
          <w:bCs/>
          <w:sz w:val="26"/>
          <w:szCs w:val="26"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lastRenderedPageBreak/>
        <w:t>وصف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المشروع</w:t>
      </w:r>
    </w:p>
    <w:p w14:paraId="6F97D936" w14:textId="764EC284" w:rsidR="00F13A6F" w:rsidRPr="001E47B8" w:rsidRDefault="00F13A6F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b/>
          <w:bCs/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تحتوي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الوثيقة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الأقسام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التالية</w:t>
      </w:r>
      <w:r w:rsidR="002E5C4F" w:rsidRPr="001E47B8">
        <w:rPr>
          <w:sz w:val="26"/>
          <w:szCs w:val="26"/>
          <w:rtl/>
          <w:lang w:val="en-CA"/>
        </w:rPr>
        <w:t>:</w:t>
      </w:r>
    </w:p>
    <w:p w14:paraId="522B4533" w14:textId="662A1C1B" w:rsidR="0067017A" w:rsidRPr="001E47B8" w:rsidRDefault="0067017A" w:rsidP="00CA757D">
      <w:pPr>
        <w:pStyle w:val="ListParagraph"/>
        <w:bidi/>
        <w:spacing w:after="240"/>
        <w:ind w:left="1268" w:hanging="562"/>
        <w:contextualSpacing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أولا-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ملخص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المقترح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بالصيغة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قدّم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بها</w:t>
      </w:r>
    </w:p>
    <w:p w14:paraId="610A925D" w14:textId="5064B0B9" w:rsidR="0067017A" w:rsidRPr="001E47B8" w:rsidRDefault="0067017A" w:rsidP="00CA757D">
      <w:pPr>
        <w:pStyle w:val="ListParagraph"/>
        <w:bidi/>
        <w:spacing w:after="240"/>
        <w:ind w:left="1268" w:hanging="562"/>
        <w:contextualSpacing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ثانيا-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الخلفية</w:t>
      </w:r>
      <w:r w:rsidR="002E5C4F" w:rsidRPr="001E47B8">
        <w:rPr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F7F33" w:rsidRPr="001E47B8">
        <w:rPr>
          <w:sz w:val="26"/>
          <w:szCs w:val="26"/>
          <w:rtl/>
          <w:lang w:val="en-CA"/>
        </w:rPr>
        <w:t>هيدروكلوروفلوروكربون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بلد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والمشاريع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السابقة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متعلقة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بالموا</w:t>
      </w:r>
      <w:r w:rsidRPr="001E47B8">
        <w:rPr>
          <w:rFonts w:hint="cs"/>
          <w:sz w:val="26"/>
          <w:szCs w:val="26"/>
          <w:rtl/>
          <w:lang w:val="en-CA"/>
        </w:rPr>
        <w:t>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</w:p>
    <w:p w14:paraId="6D9DD5A5" w14:textId="7C712825" w:rsidR="0067017A" w:rsidRPr="001E47B8" w:rsidRDefault="0067017A" w:rsidP="00CA757D">
      <w:pPr>
        <w:pStyle w:val="ListParagraph"/>
        <w:bidi/>
        <w:spacing w:after="240"/>
        <w:ind w:left="1268" w:hanging="562"/>
        <w:contextualSpacing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ثالثا-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2E5C4F" w:rsidRPr="001E47B8">
        <w:rPr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بلد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واتجاهاته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واستخداماته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القطاعية</w:t>
      </w:r>
    </w:p>
    <w:p w14:paraId="5B1A0F4E" w14:textId="79847BE5" w:rsidR="0067017A" w:rsidRPr="001E47B8" w:rsidRDefault="0067017A" w:rsidP="00CA757D">
      <w:pPr>
        <w:pStyle w:val="ListParagraph"/>
        <w:bidi/>
        <w:spacing w:after="240"/>
        <w:ind w:left="1268" w:hanging="562"/>
        <w:contextualSpacing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رابعا-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0C640F" w:rsidRPr="001E47B8">
        <w:rPr>
          <w:rFonts w:hint="cs"/>
          <w:sz w:val="26"/>
          <w:szCs w:val="26"/>
          <w:rtl/>
          <w:lang w:val="en-CA"/>
        </w:rPr>
        <w:t>ا</w:t>
      </w:r>
      <w:r w:rsidRPr="001E47B8">
        <w:rPr>
          <w:sz w:val="26"/>
          <w:szCs w:val="26"/>
          <w:rtl/>
          <w:lang w:val="en-CA"/>
        </w:rPr>
        <w:t>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0C640F" w:rsidRPr="001E47B8">
        <w:rPr>
          <w:rFonts w:hint="cs"/>
          <w:sz w:val="26"/>
          <w:szCs w:val="26"/>
          <w:rtl/>
          <w:lang w:val="en-CA"/>
        </w:rPr>
        <w:t>المتعلقة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C640F" w:rsidRPr="001E47B8">
        <w:rPr>
          <w:rFonts w:hint="cs"/>
          <w:sz w:val="26"/>
          <w:szCs w:val="26"/>
          <w:rtl/>
          <w:lang w:val="en-CA"/>
        </w:rPr>
        <w:t>ب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بالصيغة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قدّم</w:t>
      </w:r>
      <w:r w:rsidR="000C640F" w:rsidRPr="001E47B8">
        <w:rPr>
          <w:rFonts w:hint="cs"/>
          <w:sz w:val="26"/>
          <w:szCs w:val="26"/>
          <w:rtl/>
          <w:lang w:val="en-CA"/>
        </w:rPr>
        <w:t>ت</w:t>
      </w:r>
      <w:r w:rsidR="00B01ECA">
        <w:rPr>
          <w:sz w:val="26"/>
          <w:szCs w:val="26"/>
          <w:rtl/>
          <w:lang w:val="en-CA"/>
        </w:rPr>
        <w:t xml:space="preserve"> </w:t>
      </w:r>
      <w:r w:rsidR="000C640F" w:rsidRPr="001E47B8">
        <w:rPr>
          <w:sz w:val="26"/>
          <w:szCs w:val="26"/>
          <w:rtl/>
          <w:lang w:val="en-CA"/>
        </w:rPr>
        <w:t>بها</w:t>
      </w:r>
      <w:r w:rsidR="002E5C4F" w:rsidRPr="001E47B8">
        <w:rPr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الاستراتيجية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الشاملة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وخطة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</w:p>
    <w:p w14:paraId="11CA00A0" w14:textId="5C571CA4" w:rsidR="0067017A" w:rsidRPr="001E47B8" w:rsidRDefault="0067017A" w:rsidP="00CA757D">
      <w:pPr>
        <w:pStyle w:val="ListParagraph"/>
        <w:bidi/>
        <w:spacing w:after="240"/>
        <w:ind w:left="1268" w:hanging="562"/>
        <w:contextualSpacing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خامسا-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تعليقات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الأمانة،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C640F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المتفق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عليها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للأنشطة</w:t>
      </w:r>
    </w:p>
    <w:p w14:paraId="57B8162F" w14:textId="39FD0F28" w:rsidR="0067017A" w:rsidRPr="001E47B8" w:rsidRDefault="0067017A" w:rsidP="00CA757D">
      <w:pPr>
        <w:pStyle w:val="ListParagraph"/>
        <w:bidi/>
        <w:spacing w:after="240"/>
        <w:ind w:left="1268" w:hanging="562"/>
        <w:contextualSpacing w:val="0"/>
        <w:rPr>
          <w:sz w:val="26"/>
          <w:szCs w:val="26"/>
          <w:rtl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سادسا-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التوصية</w:t>
      </w:r>
    </w:p>
    <w:p w14:paraId="18F41DC9" w14:textId="50740208" w:rsidR="0067017A" w:rsidRPr="001E47B8" w:rsidRDefault="0067017A" w:rsidP="00CA757D">
      <w:pPr>
        <w:pStyle w:val="ListParagraph"/>
        <w:keepNext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rFonts w:hint="cs"/>
          <w:b/>
          <w:bCs/>
          <w:sz w:val="26"/>
          <w:szCs w:val="26"/>
          <w:rtl/>
          <w:lang w:val="en-CA"/>
        </w:rPr>
        <w:t>أولا-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ملخص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4544E2" w:rsidRPr="001E47B8">
        <w:rPr>
          <w:b/>
          <w:bCs/>
          <w:sz w:val="26"/>
          <w:szCs w:val="26"/>
          <w:rtl/>
          <w:lang w:val="en-CA"/>
        </w:rPr>
        <w:t>المقترح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4544E2" w:rsidRPr="001E47B8">
        <w:rPr>
          <w:b/>
          <w:bCs/>
          <w:sz w:val="26"/>
          <w:szCs w:val="26"/>
          <w:rtl/>
          <w:lang w:val="en-CA"/>
        </w:rPr>
        <w:t>بالصيغة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4544E2" w:rsidRPr="001E47B8">
        <w:rPr>
          <w:b/>
          <w:bCs/>
          <w:sz w:val="26"/>
          <w:szCs w:val="26"/>
          <w:rtl/>
          <w:lang w:val="en-CA"/>
        </w:rPr>
        <w:t>التي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4544E2" w:rsidRPr="001E47B8">
        <w:rPr>
          <w:b/>
          <w:bCs/>
          <w:sz w:val="26"/>
          <w:szCs w:val="26"/>
          <w:rtl/>
          <w:lang w:val="en-CA"/>
        </w:rPr>
        <w:t>قدّم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4544E2" w:rsidRPr="001E47B8">
        <w:rPr>
          <w:b/>
          <w:bCs/>
          <w:sz w:val="26"/>
          <w:szCs w:val="26"/>
          <w:rtl/>
          <w:lang w:val="en-CA"/>
        </w:rPr>
        <w:t>بها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</w:p>
    <w:p w14:paraId="13B5C80E" w14:textId="61A94F26" w:rsidR="00001E98" w:rsidRPr="001E47B8" w:rsidRDefault="0082693A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بال</w:t>
      </w:r>
      <w:r w:rsidR="00001E98" w:rsidRPr="001E47B8">
        <w:rPr>
          <w:sz w:val="26"/>
          <w:szCs w:val="26"/>
          <w:rtl/>
          <w:lang w:val="en-CA"/>
        </w:rPr>
        <w:t>نيابة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قدم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001E98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بوصفه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المنفذة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الرئيسية،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طلبا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للمرحلة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001E98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ب</w:t>
      </w:r>
      <w:r w:rsidR="000C640F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إجمالية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قدرها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100</w:t>
      </w:r>
      <w:r w:rsidR="009F5A5C">
        <w:rPr>
          <w:sz w:val="26"/>
          <w:szCs w:val="26"/>
          <w:lang w:val="en-CA"/>
        </w:rPr>
        <w:t>,</w:t>
      </w:r>
      <w:r w:rsidR="00001E98" w:rsidRPr="001E47B8">
        <w:rPr>
          <w:rFonts w:hint="cs"/>
          <w:sz w:val="26"/>
          <w:szCs w:val="26"/>
          <w:rtl/>
          <w:lang w:val="en-CA"/>
        </w:rPr>
        <w:t>192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تتألف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000</w:t>
      </w:r>
      <w:r w:rsidR="009F5A5C">
        <w:rPr>
          <w:sz w:val="26"/>
          <w:szCs w:val="26"/>
          <w:lang w:val="en-CA"/>
        </w:rPr>
        <w:t>,</w:t>
      </w:r>
      <w:r w:rsidR="00001E98" w:rsidRPr="001E47B8">
        <w:rPr>
          <w:rFonts w:hint="cs"/>
          <w:sz w:val="26"/>
          <w:szCs w:val="26"/>
          <w:rtl/>
          <w:lang w:val="en-CA"/>
        </w:rPr>
        <w:t>100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000</w:t>
      </w:r>
      <w:r w:rsidR="009F5A5C">
        <w:rPr>
          <w:sz w:val="26"/>
          <w:szCs w:val="26"/>
          <w:lang w:val="en-CA"/>
        </w:rPr>
        <w:t>,</w:t>
      </w:r>
      <w:r w:rsidR="0097102E" w:rsidRPr="001E47B8">
        <w:rPr>
          <w:rFonts w:hint="cs"/>
          <w:sz w:val="26"/>
          <w:szCs w:val="26"/>
          <w:rtl/>
          <w:lang w:val="en-CA"/>
        </w:rPr>
        <w:t>13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و000</w:t>
      </w:r>
      <w:r w:rsidR="009F5A5C">
        <w:rPr>
          <w:sz w:val="26"/>
          <w:szCs w:val="26"/>
          <w:lang w:val="en-CA"/>
        </w:rPr>
        <w:t>,</w:t>
      </w:r>
      <w:r w:rsidR="00001E98" w:rsidRPr="001E47B8">
        <w:rPr>
          <w:rFonts w:hint="cs"/>
          <w:sz w:val="26"/>
          <w:szCs w:val="26"/>
          <w:rtl/>
          <w:lang w:val="en-CA"/>
        </w:rPr>
        <w:t>70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100</w:t>
      </w:r>
      <w:r w:rsidR="009F5A5C">
        <w:rPr>
          <w:sz w:val="26"/>
          <w:szCs w:val="26"/>
          <w:lang w:val="en-CA"/>
        </w:rPr>
        <w:t>,</w:t>
      </w:r>
      <w:r w:rsidR="00001E98" w:rsidRPr="001E47B8">
        <w:rPr>
          <w:rFonts w:hint="cs"/>
          <w:sz w:val="26"/>
          <w:szCs w:val="26"/>
          <w:rtl/>
          <w:lang w:val="en-CA"/>
        </w:rPr>
        <w:t>9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="00B1659F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="00001E98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بالصيغة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قدّم</w:t>
      </w:r>
      <w:r w:rsidR="0054573A" w:rsidRPr="001E47B8">
        <w:rPr>
          <w:rFonts w:hint="cs"/>
          <w:sz w:val="26"/>
          <w:szCs w:val="26"/>
          <w:rtl/>
          <w:lang w:val="en-CA"/>
        </w:rPr>
        <w:t>ت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بها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الأصل</w:t>
      </w:r>
      <w:r w:rsidR="00325DFD" w:rsidRPr="001E47B8">
        <w:rPr>
          <w:sz w:val="26"/>
          <w:szCs w:val="26"/>
          <w:rtl/>
          <w:lang w:val="en-CA"/>
        </w:rPr>
        <w:t>.</w:t>
      </w:r>
      <w:r w:rsidR="009E1563" w:rsidRPr="001E47B8">
        <w:rPr>
          <w:rStyle w:val="FootnoteReference"/>
          <w:sz w:val="26"/>
          <w:szCs w:val="26"/>
          <w:rtl/>
          <w:lang w:val="en-CA"/>
        </w:rPr>
        <w:footnoteReference w:id="4"/>
      </w:r>
    </w:p>
    <w:p w14:paraId="3FC86FB1" w14:textId="30F56C6A" w:rsidR="00001E98" w:rsidRPr="001E47B8" w:rsidRDefault="0054573A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أن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يساعد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هدف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خفض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استهلاك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الأساس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الخاص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بها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001E98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10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1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يناير/كانون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2029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8FD6892" w14:textId="13EF81DE" w:rsidR="004A576A" w:rsidRPr="001E47B8" w:rsidRDefault="0054573A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</w:t>
      </w:r>
      <w:r w:rsidR="00001E98" w:rsidRPr="001E47B8">
        <w:rPr>
          <w:sz w:val="26"/>
          <w:szCs w:val="26"/>
          <w:rtl/>
          <w:lang w:val="en-CA"/>
        </w:rPr>
        <w:t>تبلغ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قيمة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المطلوبة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الاجتماع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970</w:t>
      </w:r>
      <w:r w:rsidR="009F5A5C">
        <w:rPr>
          <w:sz w:val="26"/>
          <w:szCs w:val="26"/>
          <w:lang w:val="en-CA"/>
        </w:rPr>
        <w:t>,</w:t>
      </w:r>
      <w:r w:rsidR="00001E98" w:rsidRPr="001E47B8">
        <w:rPr>
          <w:rFonts w:hint="cs"/>
          <w:sz w:val="26"/>
          <w:szCs w:val="26"/>
          <w:rtl/>
          <w:lang w:val="en-CA"/>
        </w:rPr>
        <w:t>77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دولارا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001E98" w:rsidRPr="001E47B8">
        <w:rPr>
          <w:sz w:val="26"/>
          <w:szCs w:val="26"/>
          <w:rtl/>
          <w:lang w:val="en-CA"/>
        </w:rPr>
        <w:t>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</w:t>
      </w:r>
      <w:r w:rsidR="00001E98" w:rsidRPr="001E47B8">
        <w:rPr>
          <w:sz w:val="26"/>
          <w:szCs w:val="26"/>
          <w:rtl/>
          <w:lang w:val="en-CA"/>
        </w:rPr>
        <w:t>تتألف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000</w:t>
      </w:r>
      <w:r w:rsidR="009F5A5C">
        <w:rPr>
          <w:sz w:val="26"/>
          <w:szCs w:val="26"/>
          <w:lang w:val="en-CA"/>
        </w:rPr>
        <w:t>,</w:t>
      </w:r>
      <w:r w:rsidR="00001E98" w:rsidRPr="001E47B8">
        <w:rPr>
          <w:rFonts w:hint="cs"/>
          <w:sz w:val="26"/>
          <w:szCs w:val="26"/>
          <w:rtl/>
          <w:lang w:val="en-CA"/>
        </w:rPr>
        <w:t>44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001E98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720</w:t>
      </w:r>
      <w:r w:rsidR="009F5A5C">
        <w:rPr>
          <w:sz w:val="26"/>
          <w:szCs w:val="26"/>
          <w:lang w:val="en-CA"/>
        </w:rPr>
        <w:t>,</w:t>
      </w:r>
      <w:r w:rsidR="00001E98" w:rsidRPr="001E47B8">
        <w:rPr>
          <w:rFonts w:hint="cs"/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دولارا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001E98" w:rsidRPr="001E47B8">
        <w:rPr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و</w:t>
      </w:r>
      <w:r w:rsidR="00001E98" w:rsidRPr="001E47B8">
        <w:rPr>
          <w:rFonts w:hint="cs"/>
          <w:sz w:val="26"/>
          <w:szCs w:val="26"/>
          <w:rtl/>
          <w:lang w:val="en-CA"/>
        </w:rPr>
        <w:t>000</w:t>
      </w:r>
      <w:r w:rsidR="009F5A5C">
        <w:rPr>
          <w:sz w:val="26"/>
          <w:szCs w:val="26"/>
          <w:lang w:val="en-CA"/>
        </w:rPr>
        <w:t>,</w:t>
      </w:r>
      <w:r w:rsidR="00001E98" w:rsidRPr="001E47B8">
        <w:rPr>
          <w:rFonts w:hint="cs"/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001E98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rFonts w:hint="cs"/>
          <w:sz w:val="26"/>
          <w:szCs w:val="26"/>
          <w:rtl/>
          <w:lang w:val="en-CA"/>
        </w:rPr>
        <w:t>250</w:t>
      </w:r>
      <w:r w:rsidR="009F5A5C">
        <w:rPr>
          <w:sz w:val="26"/>
          <w:szCs w:val="26"/>
          <w:lang w:val="en-CA"/>
        </w:rPr>
        <w:t>,</w:t>
      </w:r>
      <w:r w:rsidR="00001E98" w:rsidRPr="001E47B8">
        <w:rPr>
          <w:rFonts w:hint="cs"/>
          <w:sz w:val="26"/>
          <w:szCs w:val="26"/>
          <w:rtl/>
          <w:lang w:val="en-CA"/>
        </w:rPr>
        <w:t>3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دولارا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001E98" w:rsidRPr="001E47B8">
        <w:rPr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="00B1659F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="00001E98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بالصيغة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قدّم</w:t>
      </w:r>
      <w:r w:rsidRPr="001E47B8">
        <w:rPr>
          <w:rFonts w:hint="cs"/>
          <w:sz w:val="26"/>
          <w:szCs w:val="26"/>
          <w:rtl/>
          <w:lang w:val="en-CA"/>
        </w:rPr>
        <w:t>ت</w:t>
      </w:r>
      <w:r w:rsidR="00B01ECA">
        <w:rPr>
          <w:sz w:val="26"/>
          <w:szCs w:val="26"/>
          <w:rtl/>
          <w:lang w:val="en-CA"/>
        </w:rPr>
        <w:t xml:space="preserve"> </w:t>
      </w:r>
      <w:r w:rsidR="000C640F" w:rsidRPr="001E47B8">
        <w:rPr>
          <w:sz w:val="26"/>
          <w:szCs w:val="26"/>
          <w:rtl/>
          <w:lang w:val="en-CA"/>
        </w:rPr>
        <w:t>بها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الأصل،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للفترة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يناير/كانون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2025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ديسمبر/كانون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الأول</w:t>
      </w:r>
      <w:r w:rsidR="00B01ECA">
        <w:rPr>
          <w:sz w:val="26"/>
          <w:szCs w:val="26"/>
          <w:rtl/>
          <w:lang w:val="en-CA"/>
        </w:rPr>
        <w:t xml:space="preserve"> </w:t>
      </w:r>
      <w:r w:rsidR="00001E98" w:rsidRPr="001E47B8">
        <w:rPr>
          <w:sz w:val="26"/>
          <w:szCs w:val="26"/>
          <w:rtl/>
          <w:lang w:val="en-CA"/>
        </w:rPr>
        <w:t>2027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23A78038" w14:textId="1ED3370C" w:rsidR="004A576A" w:rsidRPr="001E47B8" w:rsidRDefault="004A576A" w:rsidP="00CA757D">
      <w:pPr>
        <w:pStyle w:val="ListParagraph"/>
        <w:keepNext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rFonts w:hint="cs"/>
          <w:b/>
          <w:bCs/>
          <w:sz w:val="26"/>
          <w:szCs w:val="26"/>
          <w:rtl/>
          <w:lang w:val="en-CA"/>
        </w:rPr>
        <w:t>ثانيا-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الخلفية</w:t>
      </w:r>
    </w:p>
    <w:p w14:paraId="6FD13140" w14:textId="5466F0C7" w:rsidR="004A576A" w:rsidRPr="001E47B8" w:rsidRDefault="004A576A" w:rsidP="00CA757D">
      <w:pPr>
        <w:pStyle w:val="ListParagraph"/>
        <w:keepNext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حالة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إدارة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إزالة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54573A" w:rsidRPr="001E47B8">
        <w:rPr>
          <w:sz w:val="26"/>
          <w:szCs w:val="26"/>
          <w:u w:val="single"/>
          <w:rtl/>
          <w:lang w:val="en-CA"/>
        </w:rPr>
        <w:t>الهيدروكلوروفلوروكربونية</w:t>
      </w:r>
    </w:p>
    <w:p w14:paraId="3F7569F7" w14:textId="50078282" w:rsidR="006673F1" w:rsidRPr="001E47B8" w:rsidRDefault="00D720AD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يعرض</w:t>
      </w:r>
      <w:r w:rsidR="00B01ECA">
        <w:rPr>
          <w:sz w:val="26"/>
          <w:szCs w:val="26"/>
          <w:rtl/>
          <w:lang w:val="en-CA"/>
        </w:rPr>
        <w:t xml:space="preserve"> </w:t>
      </w:r>
      <w:r w:rsidR="006673F1"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="006673F1" w:rsidRPr="001E47B8">
        <w:rPr>
          <w:sz w:val="26"/>
          <w:szCs w:val="26"/>
          <w:rtl/>
          <w:lang w:val="en-CA"/>
        </w:rPr>
        <w:t>3</w:t>
      </w:r>
      <w:r w:rsidR="00B01ECA">
        <w:rPr>
          <w:sz w:val="26"/>
          <w:szCs w:val="26"/>
          <w:rtl/>
          <w:lang w:val="en-CA"/>
        </w:rPr>
        <w:t xml:space="preserve"> </w:t>
      </w:r>
      <w:r w:rsidR="006673F1" w:rsidRPr="001E47B8">
        <w:rPr>
          <w:sz w:val="26"/>
          <w:szCs w:val="26"/>
          <w:rtl/>
          <w:lang w:val="en-CA"/>
        </w:rPr>
        <w:t>معلومات</w:t>
      </w:r>
      <w:r w:rsidR="00B01ECA">
        <w:rPr>
          <w:sz w:val="26"/>
          <w:szCs w:val="26"/>
          <w:rtl/>
          <w:lang w:val="en-CA"/>
        </w:rPr>
        <w:t xml:space="preserve"> </w:t>
      </w:r>
      <w:r w:rsidR="006673F1"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6673F1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6673F1"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="0097102E" w:rsidRPr="001E47B8">
        <w:rPr>
          <w:rFonts w:hint="cs"/>
          <w:sz w:val="26"/>
          <w:szCs w:val="26"/>
          <w:rtl/>
          <w:lang w:val="en-CA"/>
        </w:rPr>
        <w:t>حتى</w:t>
      </w:r>
      <w:r w:rsidR="00B01ECA">
        <w:rPr>
          <w:sz w:val="26"/>
          <w:szCs w:val="26"/>
          <w:rtl/>
          <w:lang w:val="en-CA"/>
        </w:rPr>
        <w:t xml:space="preserve"> </w:t>
      </w:r>
      <w:r w:rsidR="006673F1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6673F1" w:rsidRPr="001E47B8">
        <w:rPr>
          <w:sz w:val="26"/>
          <w:szCs w:val="26"/>
          <w:rtl/>
          <w:lang w:val="en-CA"/>
        </w:rPr>
        <w:t>نوفمبر</w:t>
      </w:r>
      <w:r w:rsidR="006673F1" w:rsidRPr="001E47B8">
        <w:rPr>
          <w:rFonts w:hint="cs"/>
          <w:sz w:val="26"/>
          <w:szCs w:val="26"/>
          <w:rtl/>
          <w:lang w:val="en-CA"/>
        </w:rPr>
        <w:t>/تشرين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673F1" w:rsidRPr="001E47B8">
        <w:rPr>
          <w:rFonts w:hint="cs"/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="006673F1" w:rsidRPr="001E47B8">
        <w:rPr>
          <w:sz w:val="26"/>
          <w:szCs w:val="26"/>
          <w:rtl/>
          <w:lang w:val="en-CA"/>
        </w:rPr>
        <w:t>2024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016F7F18" w14:textId="77777777" w:rsidR="003471C6" w:rsidRPr="001E47B8" w:rsidRDefault="003471C6">
      <w:pPr>
        <w:jc w:val="left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br w:type="page"/>
      </w:r>
    </w:p>
    <w:p w14:paraId="0CE92A9A" w14:textId="220F947C" w:rsidR="003471C6" w:rsidRPr="001E47B8" w:rsidRDefault="006673F1" w:rsidP="006673F1">
      <w:pPr>
        <w:pStyle w:val="ListParagraph"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lastRenderedPageBreak/>
        <w:t>الجدول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3-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حالة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تنفيذ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54573A" w:rsidRPr="001E47B8">
        <w:rPr>
          <w:b/>
          <w:bCs/>
          <w:sz w:val="26"/>
          <w:szCs w:val="26"/>
          <w:rtl/>
          <w:lang w:val="en-CA"/>
        </w:rPr>
        <w:t>خطة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54573A" w:rsidRPr="001E47B8">
        <w:rPr>
          <w:b/>
          <w:bCs/>
          <w:sz w:val="26"/>
          <w:szCs w:val="26"/>
          <w:rtl/>
          <w:lang w:val="en-CA"/>
        </w:rPr>
        <w:t>إدارة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54573A" w:rsidRPr="001E47B8">
        <w:rPr>
          <w:b/>
          <w:bCs/>
          <w:sz w:val="26"/>
          <w:szCs w:val="26"/>
          <w:rtl/>
          <w:lang w:val="en-CA"/>
        </w:rPr>
        <w:t>إزالة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54573A" w:rsidRPr="001E47B8">
        <w:rPr>
          <w:b/>
          <w:bCs/>
          <w:sz w:val="26"/>
          <w:szCs w:val="26"/>
          <w:rtl/>
          <w:lang w:val="en-CA"/>
        </w:rPr>
        <w:t>المواد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54573A" w:rsidRPr="001E47B8">
        <w:rPr>
          <w:b/>
          <w:bCs/>
          <w:sz w:val="26"/>
          <w:szCs w:val="26"/>
          <w:rtl/>
          <w:lang w:val="en-CA"/>
        </w:rPr>
        <w:t>الهيدروكلوروفلوروكربونية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رواندا</w:t>
      </w:r>
    </w:p>
    <w:tbl>
      <w:tblPr>
        <w:tblStyle w:val="TableGrid"/>
        <w:bidiVisual/>
        <w:tblW w:w="4976" w:type="pct"/>
        <w:tblLook w:val="04A0" w:firstRow="1" w:lastRow="0" w:firstColumn="1" w:lastColumn="0" w:noHBand="0" w:noVBand="1"/>
      </w:tblPr>
      <w:tblGrid>
        <w:gridCol w:w="3101"/>
        <w:gridCol w:w="3102"/>
        <w:gridCol w:w="3102"/>
      </w:tblGrid>
      <w:tr w:rsidR="003471C6" w:rsidRPr="001E47B8" w14:paraId="57BF9718" w14:textId="77777777" w:rsidTr="003471C6">
        <w:trPr>
          <w:trHeight w:val="229"/>
          <w:tblHeader/>
        </w:trPr>
        <w:tc>
          <w:tcPr>
            <w:tcW w:w="1666" w:type="pct"/>
          </w:tcPr>
          <w:p w14:paraId="6813FF31" w14:textId="77777777" w:rsidR="003471C6" w:rsidRPr="001E47B8" w:rsidRDefault="003471C6" w:rsidP="003471C6">
            <w:pPr>
              <w:bidi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67" w:type="pct"/>
          </w:tcPr>
          <w:p w14:paraId="6231E78F" w14:textId="492DEE7E" w:rsidR="003471C6" w:rsidRPr="001E47B8" w:rsidRDefault="004D1F46" w:rsidP="003471C6">
            <w:pPr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المرحلة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الأولى</w:t>
            </w:r>
          </w:p>
        </w:tc>
        <w:tc>
          <w:tcPr>
            <w:tcW w:w="1667" w:type="pct"/>
          </w:tcPr>
          <w:p w14:paraId="2F8D388F" w14:textId="1AB1CB87" w:rsidR="003471C6" w:rsidRPr="001E47B8" w:rsidRDefault="004D1F46" w:rsidP="003471C6">
            <w:pPr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المرحلة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الثانية</w:t>
            </w:r>
          </w:p>
        </w:tc>
      </w:tr>
      <w:tr w:rsidR="003471C6" w:rsidRPr="001E47B8" w14:paraId="2A7151AE" w14:textId="77777777" w:rsidTr="00F47A4A">
        <w:trPr>
          <w:trHeight w:val="459"/>
        </w:trPr>
        <w:tc>
          <w:tcPr>
            <w:tcW w:w="1666" w:type="pct"/>
          </w:tcPr>
          <w:p w14:paraId="6C14690E" w14:textId="5C29C425" w:rsidR="003471C6" w:rsidRPr="001E47B8" w:rsidRDefault="003471C6" w:rsidP="003471C6">
            <w:pPr>
              <w:bidi/>
              <w:jc w:val="left"/>
              <w:rPr>
                <w:sz w:val="20"/>
              </w:rPr>
            </w:pPr>
            <w:r w:rsidRPr="001E47B8">
              <w:rPr>
                <w:sz w:val="20"/>
                <w:rtl/>
              </w:rPr>
              <w:t>الاجتماعات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التي</w:t>
            </w:r>
            <w:r w:rsidR="00B01ECA">
              <w:rPr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تمت</w:t>
            </w:r>
            <w:r w:rsidR="00B01ECA">
              <w:rPr>
                <w:sz w:val="20"/>
                <w:rtl/>
              </w:rPr>
              <w:t xml:space="preserve"> </w:t>
            </w:r>
            <w:r w:rsidR="00C673D8" w:rsidRPr="001E47B8">
              <w:rPr>
                <w:rFonts w:hint="cs"/>
                <w:sz w:val="20"/>
                <w:rtl/>
              </w:rPr>
              <w:t>فيها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الموافقة</w:t>
            </w:r>
            <w:r w:rsidR="00B01ECA">
              <w:rPr>
                <w:sz w:val="20"/>
                <w:rtl/>
              </w:rPr>
              <w:t xml:space="preserve"> </w:t>
            </w:r>
            <w:r w:rsidR="00C673D8" w:rsidRPr="001E47B8">
              <w:rPr>
                <w:rFonts w:hint="cs"/>
                <w:sz w:val="20"/>
                <w:rtl/>
              </w:rPr>
              <w:t>على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C673D8" w:rsidRPr="001E47B8">
              <w:rPr>
                <w:sz w:val="20"/>
                <w:rtl/>
                <w:lang w:val="en-CA"/>
              </w:rPr>
              <w:t>خطة</w:t>
            </w:r>
            <w:r w:rsidR="00B01ECA">
              <w:rPr>
                <w:sz w:val="20"/>
                <w:rtl/>
                <w:lang w:val="en-CA"/>
              </w:rPr>
              <w:t xml:space="preserve"> </w:t>
            </w:r>
            <w:r w:rsidR="00C673D8" w:rsidRPr="001E47B8">
              <w:rPr>
                <w:sz w:val="20"/>
                <w:rtl/>
                <w:lang w:val="en-CA"/>
              </w:rPr>
              <w:t>إدارة</w:t>
            </w:r>
            <w:r w:rsidR="00B01ECA">
              <w:rPr>
                <w:sz w:val="20"/>
                <w:rtl/>
                <w:lang w:val="en-CA"/>
              </w:rPr>
              <w:t xml:space="preserve"> </w:t>
            </w:r>
            <w:r w:rsidR="00C673D8" w:rsidRPr="001E47B8">
              <w:rPr>
                <w:sz w:val="20"/>
                <w:rtl/>
                <w:lang w:val="en-CA"/>
              </w:rPr>
              <w:t>إزالة</w:t>
            </w:r>
            <w:r w:rsidR="00B01ECA">
              <w:rPr>
                <w:sz w:val="20"/>
                <w:rtl/>
                <w:lang w:val="en-CA"/>
              </w:rPr>
              <w:t xml:space="preserve"> </w:t>
            </w:r>
            <w:r w:rsidR="00C673D8" w:rsidRPr="001E47B8">
              <w:rPr>
                <w:sz w:val="20"/>
                <w:rtl/>
                <w:lang w:val="en-CA"/>
              </w:rPr>
              <w:t>المواد</w:t>
            </w:r>
            <w:r w:rsidR="00B01ECA">
              <w:rPr>
                <w:sz w:val="20"/>
                <w:rtl/>
                <w:lang w:val="en-CA"/>
              </w:rPr>
              <w:t xml:space="preserve"> </w:t>
            </w:r>
            <w:r w:rsidR="00C673D8" w:rsidRPr="001E47B8">
              <w:rPr>
                <w:sz w:val="20"/>
                <w:rtl/>
                <w:lang w:val="en-CA"/>
              </w:rPr>
              <w:t>الهيدروكلوروفلوروكربونية</w:t>
            </w:r>
            <w:r w:rsidR="00B01ECA">
              <w:rPr>
                <w:sz w:val="20"/>
                <w:rtl/>
              </w:rPr>
              <w:t xml:space="preserve"> </w:t>
            </w:r>
            <w:r w:rsidR="00C673D8" w:rsidRPr="001E47B8">
              <w:rPr>
                <w:rFonts w:hint="cs"/>
                <w:sz w:val="20"/>
                <w:rtl/>
              </w:rPr>
              <w:t>أو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تحديثها</w:t>
            </w:r>
          </w:p>
        </w:tc>
        <w:tc>
          <w:tcPr>
            <w:tcW w:w="1667" w:type="pct"/>
            <w:vAlign w:val="center"/>
          </w:tcPr>
          <w:p w14:paraId="660F2928" w14:textId="1E484288" w:rsidR="003471C6" w:rsidRPr="001E47B8" w:rsidRDefault="00D720AD" w:rsidP="003471C6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الرابع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والستون</w:t>
            </w:r>
          </w:p>
        </w:tc>
        <w:tc>
          <w:tcPr>
            <w:tcW w:w="1667" w:type="pct"/>
            <w:vAlign w:val="center"/>
          </w:tcPr>
          <w:p w14:paraId="6EAAD319" w14:textId="3FAEA299" w:rsidR="003471C6" w:rsidRPr="001E47B8" w:rsidRDefault="00D720AD" w:rsidP="003471C6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السادس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والثمانون</w:t>
            </w:r>
          </w:p>
        </w:tc>
      </w:tr>
      <w:tr w:rsidR="00D720AD" w:rsidRPr="001E47B8" w14:paraId="0DE8D4D3" w14:textId="77777777" w:rsidTr="00F47A4A">
        <w:trPr>
          <w:trHeight w:val="229"/>
        </w:trPr>
        <w:tc>
          <w:tcPr>
            <w:tcW w:w="1666" w:type="pct"/>
          </w:tcPr>
          <w:p w14:paraId="585753C1" w14:textId="21E1DF08" w:rsidR="00D720AD" w:rsidRPr="001E47B8" w:rsidRDefault="00D720AD" w:rsidP="00D720AD">
            <w:pPr>
              <w:bidi/>
              <w:jc w:val="left"/>
              <w:rPr>
                <w:sz w:val="20"/>
              </w:rPr>
            </w:pPr>
            <w:r w:rsidRPr="001E47B8">
              <w:rPr>
                <w:rtl/>
              </w:rPr>
              <w:t>التخفيض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من</w:t>
            </w:r>
            <w:r w:rsidR="00B01ECA">
              <w:rPr>
                <w:rFonts w:hint="cs"/>
                <w:rtl/>
              </w:rPr>
              <w:t xml:space="preserve"> </w:t>
            </w:r>
            <w:r w:rsidR="0097102E" w:rsidRPr="001E47B8">
              <w:rPr>
                <w:rFonts w:hint="cs"/>
                <w:rtl/>
              </w:rPr>
              <w:t>خط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الأساس</w:t>
            </w:r>
          </w:p>
        </w:tc>
        <w:tc>
          <w:tcPr>
            <w:tcW w:w="1667" w:type="pct"/>
            <w:vAlign w:val="center"/>
          </w:tcPr>
          <w:p w14:paraId="29350142" w14:textId="324D5A10" w:rsidR="00D720AD" w:rsidRPr="001E47B8" w:rsidRDefault="00D720AD" w:rsidP="00D720AD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35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في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المائة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بحلول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97102E" w:rsidRPr="001E47B8">
              <w:rPr>
                <w:rFonts w:hint="cs"/>
                <w:sz w:val="20"/>
                <w:rtl/>
              </w:rPr>
              <w:t>عام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2020</w:t>
            </w:r>
          </w:p>
        </w:tc>
        <w:tc>
          <w:tcPr>
            <w:tcW w:w="1667" w:type="pct"/>
            <w:vAlign w:val="center"/>
          </w:tcPr>
          <w:p w14:paraId="717E1B43" w14:textId="091C7A44" w:rsidR="00D720AD" w:rsidRPr="001E47B8" w:rsidRDefault="00D720AD" w:rsidP="00D720AD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100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في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المائة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بحلول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="0097102E" w:rsidRPr="001E47B8">
              <w:rPr>
                <w:rFonts w:hint="cs"/>
                <w:sz w:val="20"/>
                <w:rtl/>
              </w:rPr>
              <w:t>عام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2030</w:t>
            </w:r>
          </w:p>
        </w:tc>
      </w:tr>
      <w:tr w:rsidR="00D720AD" w:rsidRPr="001E47B8" w14:paraId="083FD5EF" w14:textId="77777777" w:rsidTr="00D720AD">
        <w:trPr>
          <w:trHeight w:val="237"/>
        </w:trPr>
        <w:tc>
          <w:tcPr>
            <w:tcW w:w="1666" w:type="pct"/>
          </w:tcPr>
          <w:p w14:paraId="38396351" w14:textId="7E9B68A2" w:rsidR="00D720AD" w:rsidRPr="001E47B8" w:rsidRDefault="00D720AD" w:rsidP="00D720AD">
            <w:pPr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rtl/>
              </w:rPr>
              <w:t>التكاليف</w:t>
            </w:r>
            <w:r w:rsidR="00B01ECA">
              <w:rPr>
                <w:b/>
                <w:bCs/>
                <w:rtl/>
              </w:rPr>
              <w:t xml:space="preserve"> </w:t>
            </w:r>
            <w:r w:rsidRPr="001E47B8">
              <w:rPr>
                <w:b/>
                <w:bCs/>
                <w:rtl/>
              </w:rPr>
              <w:t>الإجمالية</w:t>
            </w:r>
            <w:r w:rsidR="00B01ECA">
              <w:rPr>
                <w:b/>
                <w:bCs/>
                <w:rtl/>
              </w:rPr>
              <w:t xml:space="preserve"> </w:t>
            </w:r>
            <w:r w:rsidRPr="001E47B8">
              <w:rPr>
                <w:b/>
                <w:bCs/>
                <w:rtl/>
              </w:rPr>
              <w:t>للمشروع</w:t>
            </w:r>
            <w:r w:rsidR="00B01ECA">
              <w:rPr>
                <w:b/>
                <w:bCs/>
                <w:rtl/>
              </w:rPr>
              <w:t xml:space="preserve"> </w:t>
            </w:r>
            <w:r w:rsidRPr="001E47B8">
              <w:rPr>
                <w:b/>
                <w:bCs/>
                <w:rtl/>
              </w:rPr>
              <w:t>(بالدولار</w:t>
            </w:r>
            <w:r w:rsidR="00B01ECA">
              <w:rPr>
                <w:b/>
                <w:bCs/>
                <w:rtl/>
              </w:rPr>
              <w:t xml:space="preserve"> </w:t>
            </w:r>
            <w:r w:rsidRPr="001E47B8">
              <w:rPr>
                <w:b/>
                <w:bCs/>
                <w:rtl/>
              </w:rPr>
              <w:t>الأمريكي)</w:t>
            </w:r>
          </w:p>
        </w:tc>
        <w:tc>
          <w:tcPr>
            <w:tcW w:w="1667" w:type="pct"/>
            <w:vAlign w:val="center"/>
          </w:tcPr>
          <w:p w14:paraId="0CA3EAE7" w14:textId="77777777" w:rsidR="00D720AD" w:rsidRPr="001E47B8" w:rsidRDefault="00D720AD" w:rsidP="00D720AD">
            <w:pPr>
              <w:bidi/>
              <w:jc w:val="center"/>
              <w:rPr>
                <w:sz w:val="20"/>
              </w:rPr>
            </w:pPr>
            <w:r w:rsidRPr="001E47B8">
              <w:rPr>
                <w:sz w:val="20"/>
              </w:rPr>
              <w:t>280,000</w:t>
            </w:r>
          </w:p>
        </w:tc>
        <w:tc>
          <w:tcPr>
            <w:tcW w:w="1667" w:type="pct"/>
            <w:vAlign w:val="center"/>
          </w:tcPr>
          <w:p w14:paraId="0777568B" w14:textId="77777777" w:rsidR="00D720AD" w:rsidRPr="001E47B8" w:rsidRDefault="00D720AD" w:rsidP="00D720AD">
            <w:pPr>
              <w:bidi/>
              <w:jc w:val="center"/>
              <w:rPr>
                <w:sz w:val="20"/>
              </w:rPr>
            </w:pPr>
            <w:r w:rsidRPr="001E47B8">
              <w:rPr>
                <w:sz w:val="20"/>
              </w:rPr>
              <w:t>520,000</w:t>
            </w:r>
          </w:p>
        </w:tc>
      </w:tr>
      <w:tr w:rsidR="00D720AD" w:rsidRPr="001E47B8" w14:paraId="1C7F4F95" w14:textId="77777777" w:rsidTr="00F47A4A">
        <w:trPr>
          <w:trHeight w:val="459"/>
        </w:trPr>
        <w:tc>
          <w:tcPr>
            <w:tcW w:w="1666" w:type="pct"/>
          </w:tcPr>
          <w:p w14:paraId="13FEF796" w14:textId="1FD482C2" w:rsidR="00D720AD" w:rsidRPr="001E47B8" w:rsidRDefault="00D720AD" w:rsidP="00D720AD">
            <w:pPr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rtl/>
              </w:rPr>
              <w:t>تاريخ</w:t>
            </w:r>
            <w:r w:rsidR="00B01ECA">
              <w:rPr>
                <w:b/>
                <w:bCs/>
                <w:rtl/>
              </w:rPr>
              <w:t xml:space="preserve"> </w:t>
            </w:r>
            <w:r w:rsidRPr="001E47B8">
              <w:rPr>
                <w:b/>
                <w:bCs/>
                <w:rtl/>
              </w:rPr>
              <w:t>الإنجاز</w:t>
            </w:r>
            <w:r w:rsidR="00B01ECA">
              <w:rPr>
                <w:b/>
                <w:bCs/>
                <w:rtl/>
              </w:rPr>
              <w:t xml:space="preserve"> </w:t>
            </w:r>
            <w:r w:rsidRPr="001E47B8">
              <w:rPr>
                <w:b/>
                <w:bCs/>
                <w:rtl/>
              </w:rPr>
              <w:t>(الفعلي/</w:t>
            </w:r>
            <w:r w:rsidRPr="001E47B8">
              <w:rPr>
                <w:rFonts w:hint="cs"/>
                <w:b/>
                <w:bCs/>
                <w:rtl/>
              </w:rPr>
              <w:t>المقرر</w:t>
            </w:r>
            <w:r w:rsidRPr="001E47B8">
              <w:rPr>
                <w:b/>
                <w:bCs/>
                <w:rtl/>
              </w:rPr>
              <w:t>)</w:t>
            </w:r>
          </w:p>
        </w:tc>
        <w:tc>
          <w:tcPr>
            <w:tcW w:w="1667" w:type="pct"/>
            <w:vAlign w:val="center"/>
          </w:tcPr>
          <w:p w14:paraId="376CED17" w14:textId="165CADF4" w:rsidR="00D720AD" w:rsidRPr="001E47B8" w:rsidRDefault="00D720AD" w:rsidP="00D720AD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31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ديسمبر/كانون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الأول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2021</w:t>
            </w:r>
          </w:p>
        </w:tc>
        <w:tc>
          <w:tcPr>
            <w:tcW w:w="1667" w:type="pct"/>
            <w:vAlign w:val="center"/>
          </w:tcPr>
          <w:p w14:paraId="68D05CA7" w14:textId="051F67F2" w:rsidR="00D720AD" w:rsidRPr="001E47B8" w:rsidRDefault="00D720AD" w:rsidP="00D720AD">
            <w:pPr>
              <w:bidi/>
              <w:jc w:val="center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31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ديسمبر/كانون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الأول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2031</w:t>
            </w:r>
          </w:p>
        </w:tc>
      </w:tr>
    </w:tbl>
    <w:p w14:paraId="6BDFD3E8" w14:textId="41EC2BDA" w:rsidR="00F610FE" w:rsidRPr="001E47B8" w:rsidRDefault="00F610FE" w:rsidP="00F610FE">
      <w:pPr>
        <w:pStyle w:val="ListParagraph"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حالة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الأنشطة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السابقة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المتعلقة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بالمواد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</w:p>
    <w:p w14:paraId="03B8D95D" w14:textId="2EE5D985" w:rsidR="00F610FE" w:rsidRPr="001E47B8" w:rsidRDefault="00D720AD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يعرض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4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تنفيذها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سياق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والتي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مولها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الصندوق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المتعدد</w:t>
      </w:r>
      <w:r w:rsidR="00B01ECA">
        <w:rPr>
          <w:sz w:val="26"/>
          <w:szCs w:val="26"/>
          <w:rtl/>
          <w:lang w:val="en-CA"/>
        </w:rPr>
        <w:t xml:space="preserve"> </w:t>
      </w:r>
      <w:r w:rsidR="00F610FE" w:rsidRPr="001E47B8">
        <w:rPr>
          <w:sz w:val="26"/>
          <w:szCs w:val="26"/>
          <w:rtl/>
          <w:lang w:val="en-CA"/>
        </w:rPr>
        <w:t>الأطراف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A679A2D" w14:textId="56EDF9EA" w:rsidR="00F610FE" w:rsidRPr="001E47B8" w:rsidRDefault="00F610FE" w:rsidP="00F610FE">
      <w:pPr>
        <w:pStyle w:val="ListParagraph"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4-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الأنشطة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D720AD" w:rsidRPr="001E47B8">
        <w:rPr>
          <w:rFonts w:hint="cs"/>
          <w:b/>
          <w:bCs/>
          <w:sz w:val="26"/>
          <w:szCs w:val="26"/>
          <w:rtl/>
          <w:lang w:val="en-CA"/>
        </w:rPr>
        <w:t>الموافق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D720AD" w:rsidRPr="001E47B8">
        <w:rPr>
          <w:rFonts w:hint="cs"/>
          <w:b/>
          <w:bCs/>
          <w:sz w:val="26"/>
          <w:szCs w:val="26"/>
          <w:rtl/>
          <w:lang w:val="en-CA"/>
        </w:rPr>
        <w:t>عليها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سابقا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المتعلقة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بالمواد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4544E2" w:rsidRPr="001E47B8">
        <w:rPr>
          <w:b/>
          <w:b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رواندا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275"/>
        <w:gridCol w:w="4095"/>
        <w:gridCol w:w="1440"/>
        <w:gridCol w:w="1128"/>
        <w:gridCol w:w="1412"/>
      </w:tblGrid>
      <w:tr w:rsidR="00F610FE" w:rsidRPr="001E47B8" w14:paraId="160568BC" w14:textId="77777777" w:rsidTr="006F31B9">
        <w:tc>
          <w:tcPr>
            <w:tcW w:w="682" w:type="pct"/>
            <w:vAlign w:val="center"/>
          </w:tcPr>
          <w:p w14:paraId="2392992D" w14:textId="65E3B77C" w:rsidR="00F610FE" w:rsidRPr="001E47B8" w:rsidRDefault="006F31B9" w:rsidP="00D720AD">
            <w:pPr>
              <w:bidi/>
              <w:ind w:left="-109" w:right="-72"/>
              <w:jc w:val="center"/>
              <w:rPr>
                <w:bCs/>
                <w:sz w:val="20"/>
              </w:rPr>
            </w:pPr>
            <w:r w:rsidRPr="001E47B8">
              <w:rPr>
                <w:rFonts w:hint="cs"/>
                <w:bCs/>
                <w:sz w:val="20"/>
                <w:rtl/>
              </w:rPr>
              <w:t>ال</w:t>
            </w:r>
            <w:r w:rsidR="00F610FE" w:rsidRPr="001E47B8">
              <w:rPr>
                <w:bCs/>
                <w:sz w:val="20"/>
                <w:rtl/>
              </w:rPr>
              <w:t>اجتماع</w:t>
            </w:r>
            <w:r w:rsidR="00B01ECA">
              <w:rPr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Cs/>
                <w:sz w:val="20"/>
                <w:rtl/>
              </w:rPr>
              <w:t>الذي</w:t>
            </w:r>
            <w:r w:rsidR="00B01ECA">
              <w:rPr>
                <w:rFonts w:hint="cs"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Cs/>
                <w:sz w:val="20"/>
                <w:rtl/>
              </w:rPr>
              <w:t>تمت</w:t>
            </w:r>
            <w:r w:rsidR="00B01ECA">
              <w:rPr>
                <w:rFonts w:hint="cs"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Cs/>
                <w:sz w:val="20"/>
                <w:rtl/>
              </w:rPr>
              <w:t>فيه</w:t>
            </w:r>
            <w:r w:rsidR="00B01ECA">
              <w:rPr>
                <w:rFonts w:hint="cs"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Cs/>
                <w:sz w:val="20"/>
                <w:rtl/>
              </w:rPr>
              <w:t>الموافقة</w:t>
            </w:r>
          </w:p>
        </w:tc>
        <w:tc>
          <w:tcPr>
            <w:tcW w:w="2190" w:type="pct"/>
            <w:vAlign w:val="center"/>
          </w:tcPr>
          <w:p w14:paraId="4A0B0B3E" w14:textId="4B8DA4B1" w:rsidR="00F610FE" w:rsidRPr="001E47B8" w:rsidRDefault="00F610FE" w:rsidP="00D720AD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عنوان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المشروع</w:t>
            </w:r>
          </w:p>
        </w:tc>
        <w:tc>
          <w:tcPr>
            <w:tcW w:w="770" w:type="pct"/>
            <w:vAlign w:val="center"/>
          </w:tcPr>
          <w:p w14:paraId="24BB36B2" w14:textId="0F90EA46" w:rsidR="00F610FE" w:rsidRPr="001E47B8" w:rsidRDefault="00F610FE" w:rsidP="00D720AD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وكالة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التنفيذ</w:t>
            </w:r>
          </w:p>
        </w:tc>
        <w:tc>
          <w:tcPr>
            <w:tcW w:w="603" w:type="pct"/>
            <w:vAlign w:val="center"/>
          </w:tcPr>
          <w:p w14:paraId="3D2E1717" w14:textId="22080D90" w:rsidR="00F610FE" w:rsidRPr="001E47B8" w:rsidRDefault="00F610FE" w:rsidP="00D720AD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ال</w:t>
            </w:r>
            <w:r w:rsidR="000C640F" w:rsidRPr="001E47B8">
              <w:rPr>
                <w:b/>
                <w:bCs/>
                <w:sz w:val="20"/>
                <w:rtl/>
              </w:rPr>
              <w:t>تكاليف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(بالدولار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الأمريكي)</w:t>
            </w:r>
          </w:p>
        </w:tc>
        <w:tc>
          <w:tcPr>
            <w:tcW w:w="755" w:type="pct"/>
            <w:vAlign w:val="center"/>
          </w:tcPr>
          <w:p w14:paraId="2C38B1B0" w14:textId="6BF70153" w:rsidR="00F610FE" w:rsidRPr="001E47B8" w:rsidRDefault="00F610FE" w:rsidP="00D720AD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تاريخ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الانتهاء</w:t>
            </w:r>
          </w:p>
        </w:tc>
      </w:tr>
      <w:tr w:rsidR="00F610FE" w:rsidRPr="001E47B8" w14:paraId="1DC0E3BF" w14:textId="77777777" w:rsidTr="006F31B9">
        <w:tc>
          <w:tcPr>
            <w:tcW w:w="682" w:type="pct"/>
          </w:tcPr>
          <w:p w14:paraId="688FA5D3" w14:textId="194EB1B0" w:rsidR="00F610FE" w:rsidRPr="001E47B8" w:rsidRDefault="00D720AD" w:rsidP="00D720AD">
            <w:pPr>
              <w:bidi/>
              <w:ind w:left="-109" w:right="-72"/>
              <w:jc w:val="lef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الرابع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والسبعون</w:t>
            </w:r>
          </w:p>
        </w:tc>
        <w:tc>
          <w:tcPr>
            <w:tcW w:w="2190" w:type="pct"/>
            <w:shd w:val="clear" w:color="auto" w:fill="auto"/>
          </w:tcPr>
          <w:p w14:paraId="69D96BF6" w14:textId="6BEEDEF9" w:rsidR="00F610FE" w:rsidRPr="001E47B8" w:rsidRDefault="00D720AD" w:rsidP="00D720AD">
            <w:pPr>
              <w:bidi/>
              <w:jc w:val="left"/>
              <w:rPr>
                <w:sz w:val="20"/>
              </w:rPr>
            </w:pPr>
            <w:r w:rsidRPr="001E47B8">
              <w:rPr>
                <w:rFonts w:hint="cs"/>
                <w:rtl/>
              </w:rPr>
              <w:t>مسح</w:t>
            </w:r>
            <w:r w:rsidR="00B01ECA">
              <w:rPr>
                <w:rFonts w:hint="cs"/>
                <w:rtl/>
              </w:rPr>
              <w:t xml:space="preserve"> </w:t>
            </w:r>
            <w:r w:rsidRPr="001E47B8">
              <w:rPr>
                <w:rFonts w:hint="cs"/>
                <w:rtl/>
              </w:rPr>
              <w:t>ل</w:t>
            </w:r>
            <w:r w:rsidR="00F610FE" w:rsidRPr="001E47B8">
              <w:rPr>
                <w:rtl/>
              </w:rPr>
              <w:t>بدائل</w:t>
            </w:r>
            <w:r w:rsidR="00B01ECA">
              <w:rPr>
                <w:rtl/>
              </w:rPr>
              <w:t xml:space="preserve"> </w:t>
            </w:r>
            <w:r w:rsidR="00F610FE" w:rsidRPr="001E47B8">
              <w:rPr>
                <w:rtl/>
              </w:rPr>
              <w:t>المواد</w:t>
            </w:r>
            <w:r w:rsidR="00B01ECA">
              <w:rPr>
                <w:rtl/>
              </w:rPr>
              <w:t xml:space="preserve"> </w:t>
            </w:r>
            <w:r w:rsidR="00F610FE" w:rsidRPr="001E47B8">
              <w:rPr>
                <w:rtl/>
              </w:rPr>
              <w:t>المستنفدة</w:t>
            </w:r>
            <w:r w:rsidR="00B01ECA">
              <w:rPr>
                <w:rtl/>
              </w:rPr>
              <w:t xml:space="preserve"> </w:t>
            </w:r>
            <w:r w:rsidR="00F610FE" w:rsidRPr="001E47B8">
              <w:rPr>
                <w:rtl/>
              </w:rPr>
              <w:t>للأوزون</w:t>
            </w:r>
          </w:p>
        </w:tc>
        <w:tc>
          <w:tcPr>
            <w:tcW w:w="770" w:type="pct"/>
            <w:shd w:val="clear" w:color="auto" w:fill="auto"/>
          </w:tcPr>
          <w:p w14:paraId="550FB42D" w14:textId="7DFCE26D" w:rsidR="00F610FE" w:rsidRPr="001E47B8" w:rsidRDefault="00F610FE" w:rsidP="00D720AD">
            <w:pPr>
              <w:bidi/>
              <w:jc w:val="lef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</w:t>
            </w:r>
            <w:r w:rsidR="006F57A5" w:rsidRPr="001E47B8">
              <w:rPr>
                <w:rFonts w:hint="cs"/>
                <w:sz w:val="20"/>
                <w:rtl/>
              </w:rPr>
              <w:t>يونيب</w:t>
            </w:r>
          </w:p>
        </w:tc>
        <w:tc>
          <w:tcPr>
            <w:tcW w:w="603" w:type="pct"/>
            <w:shd w:val="clear" w:color="auto" w:fill="auto"/>
          </w:tcPr>
          <w:p w14:paraId="56800D32" w14:textId="77777777" w:rsidR="00F610FE" w:rsidRPr="001E47B8" w:rsidRDefault="00F610FE" w:rsidP="00D720AD">
            <w:pPr>
              <w:bidi/>
              <w:ind w:left="20" w:right="55"/>
              <w:jc w:val="left"/>
              <w:rPr>
                <w:sz w:val="20"/>
              </w:rPr>
            </w:pPr>
            <w:r w:rsidRPr="001E47B8">
              <w:rPr>
                <w:sz w:val="20"/>
              </w:rPr>
              <w:t>40,000</w:t>
            </w:r>
          </w:p>
        </w:tc>
        <w:tc>
          <w:tcPr>
            <w:tcW w:w="755" w:type="pct"/>
            <w:shd w:val="clear" w:color="auto" w:fill="auto"/>
          </w:tcPr>
          <w:p w14:paraId="098711C2" w14:textId="2A4D365B" w:rsidR="00F610FE" w:rsidRPr="001E47B8" w:rsidRDefault="00EF4F84" w:rsidP="00D720AD">
            <w:pPr>
              <w:bidi/>
              <w:jc w:val="lef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مايو</w:t>
            </w:r>
            <w:r w:rsidR="00D720AD" w:rsidRPr="001E47B8">
              <w:rPr>
                <w:rFonts w:hint="cs"/>
                <w:sz w:val="20"/>
                <w:rtl/>
              </w:rPr>
              <w:t>/</w:t>
            </w:r>
            <w:r w:rsidRPr="001E47B8">
              <w:rPr>
                <w:rFonts w:hint="cs"/>
                <w:sz w:val="20"/>
                <w:rtl/>
              </w:rPr>
              <w:t>أيار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2017</w:t>
            </w:r>
          </w:p>
        </w:tc>
      </w:tr>
      <w:tr w:rsidR="00F610FE" w:rsidRPr="001E47B8" w14:paraId="6860A2B7" w14:textId="77777777" w:rsidTr="006F31B9">
        <w:tc>
          <w:tcPr>
            <w:tcW w:w="682" w:type="pct"/>
          </w:tcPr>
          <w:p w14:paraId="0BEDC692" w14:textId="001BB663" w:rsidR="00F610FE" w:rsidRPr="001E47B8" w:rsidRDefault="00D720AD" w:rsidP="00D720AD">
            <w:pPr>
              <w:bidi/>
              <w:ind w:left="-109" w:right="-72"/>
              <w:jc w:val="lef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الثمانون</w:t>
            </w:r>
          </w:p>
        </w:tc>
        <w:tc>
          <w:tcPr>
            <w:tcW w:w="2190" w:type="pct"/>
            <w:shd w:val="clear" w:color="auto" w:fill="auto"/>
          </w:tcPr>
          <w:p w14:paraId="3BE77AA6" w14:textId="72ED1AF5" w:rsidR="00F610FE" w:rsidRPr="001E47B8" w:rsidRDefault="00F610FE" w:rsidP="00D720AD">
            <w:pPr>
              <w:bidi/>
              <w:jc w:val="left"/>
              <w:rPr>
                <w:sz w:val="20"/>
              </w:rPr>
            </w:pPr>
            <w:r w:rsidRPr="001E47B8">
              <w:rPr>
                <w:rtl/>
              </w:rPr>
              <w:t>الأنشطة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التمكينية</w:t>
            </w:r>
            <w:r w:rsidR="00B01ECA">
              <w:rPr>
                <w:rtl/>
              </w:rPr>
              <w:t xml:space="preserve"> </w:t>
            </w:r>
            <w:r w:rsidR="00D720AD" w:rsidRPr="001E47B8">
              <w:rPr>
                <w:rFonts w:hint="cs"/>
                <w:rtl/>
              </w:rPr>
              <w:t>لل</w:t>
            </w:r>
            <w:r w:rsidR="0065672D" w:rsidRPr="001E47B8">
              <w:rPr>
                <w:rFonts w:hint="cs"/>
                <w:rtl/>
              </w:rPr>
              <w:t>تخفيض</w:t>
            </w:r>
            <w:r w:rsidR="00B01ECA">
              <w:rPr>
                <w:rFonts w:hint="cs"/>
                <w:rtl/>
              </w:rPr>
              <w:t xml:space="preserve"> </w:t>
            </w:r>
            <w:r w:rsidR="0065672D" w:rsidRPr="001E47B8">
              <w:rPr>
                <w:rFonts w:hint="cs"/>
                <w:rtl/>
              </w:rPr>
              <w:t>التدريجي</w:t>
            </w:r>
            <w:r w:rsidR="00B01ECA">
              <w:rPr>
                <w:rtl/>
              </w:rPr>
              <w:t xml:space="preserve"> </w:t>
            </w:r>
            <w:r w:rsidR="006F31B9" w:rsidRPr="001E47B8">
              <w:rPr>
                <w:rFonts w:hint="cs"/>
                <w:rtl/>
              </w:rPr>
              <w:t>ل</w:t>
            </w:r>
            <w:r w:rsidRPr="001E47B8">
              <w:rPr>
                <w:rFonts w:hint="cs"/>
                <w:rtl/>
              </w:rPr>
              <w:t>لمواد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</w:t>
            </w:r>
            <w:r w:rsidR="004544E2" w:rsidRPr="001E47B8">
              <w:rPr>
                <w:rtl/>
              </w:rPr>
              <w:t>هيدروفلوروكربون</w:t>
            </w:r>
            <w:r w:rsidR="00EF4F84" w:rsidRPr="001E47B8">
              <w:rPr>
                <w:rFonts w:hint="cs"/>
                <w:rtl/>
              </w:rPr>
              <w:t>ية</w:t>
            </w:r>
          </w:p>
        </w:tc>
        <w:tc>
          <w:tcPr>
            <w:tcW w:w="770" w:type="pct"/>
            <w:shd w:val="clear" w:color="auto" w:fill="auto"/>
          </w:tcPr>
          <w:p w14:paraId="3A590134" w14:textId="0877A43A" w:rsidR="00F610FE" w:rsidRPr="001E47B8" w:rsidRDefault="00F610FE" w:rsidP="00D720AD">
            <w:pPr>
              <w:bidi/>
              <w:jc w:val="lef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ال</w:t>
            </w:r>
            <w:r w:rsidR="006F57A5" w:rsidRPr="001E47B8">
              <w:rPr>
                <w:rFonts w:hint="cs"/>
                <w:sz w:val="20"/>
                <w:rtl/>
              </w:rPr>
              <w:t>يونيب</w:t>
            </w:r>
            <w:r w:rsidRPr="001E47B8">
              <w:rPr>
                <w:rFonts w:hint="cs"/>
                <w:sz w:val="20"/>
                <w:rtl/>
              </w:rPr>
              <w:t>/ايطاليا</w:t>
            </w:r>
          </w:p>
        </w:tc>
        <w:tc>
          <w:tcPr>
            <w:tcW w:w="603" w:type="pct"/>
            <w:shd w:val="clear" w:color="auto" w:fill="auto"/>
          </w:tcPr>
          <w:p w14:paraId="03900C00" w14:textId="77777777" w:rsidR="00F610FE" w:rsidRPr="001E47B8" w:rsidRDefault="00F610FE" w:rsidP="00D720AD">
            <w:pPr>
              <w:bidi/>
              <w:ind w:left="20" w:right="55"/>
              <w:jc w:val="left"/>
              <w:rPr>
                <w:sz w:val="20"/>
              </w:rPr>
            </w:pPr>
            <w:r w:rsidRPr="001E47B8">
              <w:rPr>
                <w:sz w:val="20"/>
              </w:rPr>
              <w:t>95,000</w:t>
            </w:r>
          </w:p>
        </w:tc>
        <w:tc>
          <w:tcPr>
            <w:tcW w:w="755" w:type="pct"/>
            <w:shd w:val="clear" w:color="auto" w:fill="auto"/>
          </w:tcPr>
          <w:p w14:paraId="482902E3" w14:textId="395A69C9" w:rsidR="00F610FE" w:rsidRPr="001E47B8" w:rsidRDefault="00EF4F84" w:rsidP="00D720AD">
            <w:pPr>
              <w:bidi/>
              <w:jc w:val="left"/>
              <w:rPr>
                <w:sz w:val="20"/>
              </w:rPr>
            </w:pPr>
            <w:r w:rsidRPr="001E47B8">
              <w:rPr>
                <w:rFonts w:hint="cs"/>
                <w:sz w:val="20"/>
                <w:rtl/>
              </w:rPr>
              <w:t>أكتو</w:t>
            </w:r>
            <w:r w:rsidR="00D720AD" w:rsidRPr="001E47B8">
              <w:rPr>
                <w:rFonts w:hint="cs"/>
                <w:sz w:val="20"/>
                <w:rtl/>
              </w:rPr>
              <w:t>بر</w:t>
            </w:r>
            <w:r w:rsidRPr="001E47B8">
              <w:rPr>
                <w:rFonts w:hint="cs"/>
                <w:sz w:val="20"/>
                <w:rtl/>
              </w:rPr>
              <w:t>/تشرين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الأول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1E47B8">
              <w:rPr>
                <w:rFonts w:hint="cs"/>
                <w:sz w:val="20"/>
                <w:rtl/>
              </w:rPr>
              <w:t>2021</w:t>
            </w:r>
          </w:p>
        </w:tc>
      </w:tr>
    </w:tbl>
    <w:p w14:paraId="71EA62C2" w14:textId="2BBFB750" w:rsidR="00EF4F84" w:rsidRPr="001E47B8" w:rsidRDefault="00F645FA" w:rsidP="009F5A5C">
      <w:pPr>
        <w:pStyle w:val="ListParagraph"/>
        <w:bidi/>
        <w:spacing w:before="240"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rFonts w:hint="cs"/>
          <w:b/>
          <w:bCs/>
          <w:sz w:val="26"/>
          <w:szCs w:val="26"/>
          <w:rtl/>
          <w:lang w:val="en-CA"/>
        </w:rPr>
        <w:t>ثالثا-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EF4F84" w:rsidRPr="001E47B8">
        <w:rPr>
          <w:b/>
          <w:bCs/>
          <w:sz w:val="26"/>
          <w:szCs w:val="26"/>
          <w:rtl/>
          <w:lang w:val="en-CA"/>
        </w:rPr>
        <w:t>نظرة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EF4F84" w:rsidRPr="001E47B8">
        <w:rPr>
          <w:b/>
          <w:bCs/>
          <w:sz w:val="26"/>
          <w:szCs w:val="26"/>
          <w:rtl/>
          <w:lang w:val="en-CA"/>
        </w:rPr>
        <w:t>عامة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EF4F84" w:rsidRPr="001E47B8">
        <w:rPr>
          <w:b/>
          <w:bCs/>
          <w:sz w:val="26"/>
          <w:szCs w:val="26"/>
          <w:rtl/>
          <w:lang w:val="en-CA"/>
        </w:rPr>
        <w:t>على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EF4F84" w:rsidRPr="001E47B8">
        <w:rPr>
          <w:b/>
          <w:bCs/>
          <w:sz w:val="26"/>
          <w:szCs w:val="26"/>
          <w:rtl/>
          <w:lang w:val="en-CA"/>
        </w:rPr>
        <w:t>استهلاك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EF4F84" w:rsidRPr="001E47B8">
        <w:rPr>
          <w:rFonts w:hint="cs"/>
          <w:b/>
          <w:bCs/>
          <w:sz w:val="26"/>
          <w:szCs w:val="26"/>
          <w:rtl/>
          <w:lang w:val="en-CA"/>
        </w:rPr>
        <w:t>المواد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EF4F84" w:rsidRPr="001E47B8">
        <w:rPr>
          <w:b/>
          <w:bCs/>
          <w:sz w:val="26"/>
          <w:szCs w:val="26"/>
          <w:rtl/>
          <w:lang w:val="en-CA"/>
        </w:rPr>
        <w:t>ال</w:t>
      </w:r>
      <w:r w:rsidR="004544E2" w:rsidRPr="001E47B8">
        <w:rPr>
          <w:b/>
          <w:bCs/>
          <w:sz w:val="26"/>
          <w:szCs w:val="26"/>
          <w:rtl/>
          <w:lang w:val="en-CA"/>
        </w:rPr>
        <w:t>هيدروفلوروكربون</w:t>
      </w:r>
      <w:r w:rsidR="00EF4F84"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</w:p>
    <w:p w14:paraId="41CD45E5" w14:textId="7FB0DB8C" w:rsidR="00EF4F84" w:rsidRPr="001E47B8" w:rsidRDefault="00EF4F84" w:rsidP="00CA757D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مستويات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استهلاك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</w:p>
    <w:p w14:paraId="017A2EE3" w14:textId="0A3DFBAA" w:rsidR="007022FB" w:rsidRPr="001E47B8" w:rsidRDefault="00EF4F84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تستورد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لاستخدامها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EC4EE1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EC4EE1" w:rsidRPr="001E47B8">
        <w:rPr>
          <w:sz w:val="26"/>
          <w:szCs w:val="26"/>
          <w:rtl/>
          <w:lang w:val="en-CA"/>
        </w:rPr>
        <w:t>الخدمة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03856" w:rsidRPr="001E47B8">
        <w:rPr>
          <w:rFonts w:hint="cs"/>
          <w:sz w:val="26"/>
          <w:szCs w:val="26"/>
          <w:rtl/>
          <w:lang w:val="en-CA"/>
        </w:rPr>
        <w:t>فقط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وكانت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الأكثر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3D09EB" w:rsidRPr="001E47B8">
        <w:rPr>
          <w:rFonts w:hint="cs"/>
          <w:sz w:val="26"/>
          <w:szCs w:val="26"/>
          <w:rtl/>
          <w:lang w:val="en-CA"/>
        </w:rPr>
        <w:t>-</w:t>
      </w:r>
      <w:r w:rsidRPr="001E47B8">
        <w:rPr>
          <w:rFonts w:hint="cs"/>
          <w:sz w:val="26"/>
          <w:szCs w:val="26"/>
          <w:rtl/>
          <w:lang w:val="en-CA"/>
        </w:rPr>
        <w:t>134-أ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(38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إجمالي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7022FB" w:rsidRPr="001E47B8">
        <w:rPr>
          <w:rFonts w:hint="cs"/>
          <w:sz w:val="26"/>
          <w:szCs w:val="26"/>
          <w:rtl/>
          <w:lang w:val="en-CA"/>
        </w:rPr>
        <w:t>(</w:t>
      </w:r>
      <w:r w:rsidR="003D09EB" w:rsidRPr="001E47B8">
        <w:rPr>
          <w:rFonts w:hint="cs"/>
          <w:sz w:val="26"/>
          <w:szCs w:val="26"/>
          <w:rtl/>
          <w:lang w:val="en-CA"/>
        </w:rPr>
        <w:t>بأطنان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مكافئ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أكسيد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الكربون)،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lang w:val="en-CA"/>
        </w:rPr>
        <w:t>R-404A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(38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2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lang w:val="en-CA"/>
        </w:rPr>
        <w:t>R-410A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(10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8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lang w:val="en-CA"/>
        </w:rPr>
        <w:t>R-407C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(9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8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المائة)،</w:t>
      </w:r>
      <w:r w:rsidR="00B01ECA">
        <w:rPr>
          <w:sz w:val="26"/>
          <w:szCs w:val="26"/>
          <w:rtl/>
          <w:lang w:val="en-CA"/>
        </w:rPr>
        <w:t xml:space="preserve"> </w:t>
      </w:r>
      <w:r w:rsidR="00C50373" w:rsidRPr="001E47B8">
        <w:rPr>
          <w:rFonts w:hint="cs"/>
          <w:sz w:val="26"/>
          <w:szCs w:val="26"/>
          <w:rtl/>
          <w:lang w:val="en-CA"/>
        </w:rPr>
        <w:t>و</w:t>
      </w:r>
      <w:r w:rsidR="003D09EB" w:rsidRPr="001E47B8">
        <w:rPr>
          <w:rFonts w:hint="cs"/>
          <w:sz w:val="26"/>
          <w:szCs w:val="26"/>
          <w:rtl/>
          <w:lang w:val="en-CA"/>
        </w:rPr>
        <w:t>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C50373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50373" w:rsidRPr="001E47B8">
        <w:rPr>
          <w:rFonts w:hint="cs"/>
          <w:sz w:val="26"/>
          <w:szCs w:val="26"/>
          <w:rtl/>
          <w:lang w:val="en-CA"/>
        </w:rPr>
        <w:t>أخرى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(2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المائة)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ويوضح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بلد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7022FB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7022FB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ورد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2B2DB9F" w14:textId="59C3E41D" w:rsidR="007022FB" w:rsidRPr="001E47B8" w:rsidRDefault="007022FB" w:rsidP="007022FB">
      <w:pPr>
        <w:pStyle w:val="ListParagraph"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5-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استهلاك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المواد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4544E2" w:rsidRPr="001E47B8">
        <w:rPr>
          <w:b/>
          <w:b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رواندا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(بيانات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المادة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7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للفترة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2019-2023)</w:t>
      </w:r>
    </w:p>
    <w:tbl>
      <w:tblPr>
        <w:tblStyle w:val="TableGrid"/>
        <w:bidiVisual/>
        <w:tblW w:w="5076" w:type="pct"/>
        <w:tblInd w:w="-143" w:type="dxa"/>
        <w:tblLayout w:type="fixed"/>
        <w:tblLook w:val="04A0" w:firstRow="1" w:lastRow="0" w:firstColumn="1" w:lastColumn="0" w:noHBand="0" w:noVBand="1"/>
      </w:tblPr>
      <w:tblGrid>
        <w:gridCol w:w="1852"/>
        <w:gridCol w:w="1266"/>
        <w:gridCol w:w="1088"/>
        <w:gridCol w:w="1321"/>
        <w:gridCol w:w="1321"/>
        <w:gridCol w:w="1321"/>
        <w:gridCol w:w="1323"/>
      </w:tblGrid>
      <w:tr w:rsidR="007022FB" w:rsidRPr="001E47B8" w14:paraId="18DA81A2" w14:textId="77777777" w:rsidTr="00C50373">
        <w:trPr>
          <w:tblHeader/>
        </w:trPr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0245C" w14:textId="37693A33" w:rsidR="007022FB" w:rsidRPr="001E47B8" w:rsidRDefault="001055CD" w:rsidP="007022FB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المادة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="00CB72E6" w:rsidRPr="001E47B8">
              <w:rPr>
                <w:b/>
                <w:bCs/>
                <w:sz w:val="20"/>
                <w:rtl/>
              </w:rPr>
              <w:t>الهيدروفلوروكربونية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CB75" w14:textId="4AD37D3F" w:rsidR="007022FB" w:rsidRPr="001E47B8" w:rsidRDefault="00C50373" w:rsidP="007022FB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القدرة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على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إحداث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CB72E6" w:rsidRPr="001E47B8">
              <w:rPr>
                <w:rFonts w:hint="cs"/>
                <w:b/>
                <w:bCs/>
                <w:sz w:val="20"/>
                <w:rtl/>
              </w:rPr>
              <w:t>الاحترار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CB72E6" w:rsidRPr="001E47B8">
              <w:rPr>
                <w:rFonts w:hint="cs"/>
                <w:b/>
                <w:bCs/>
                <w:sz w:val="20"/>
                <w:rtl/>
              </w:rPr>
              <w:t>العالمي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D0446" w14:textId="77777777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9B0D3" w14:textId="77777777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13564" w14:textId="77777777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1F25" w14:textId="77777777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A98E" w14:textId="77777777" w:rsidR="007022FB" w:rsidRPr="001E47B8" w:rsidRDefault="007022FB" w:rsidP="00C50373">
            <w:pPr>
              <w:keepNext/>
              <w:keepLines/>
              <w:tabs>
                <w:tab w:val="left" w:pos="3141"/>
              </w:tabs>
              <w:suppressAutoHyphens/>
              <w:bidi/>
              <w:ind w:left="-157" w:right="-105"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2023</w:t>
            </w:r>
          </w:p>
        </w:tc>
      </w:tr>
      <w:tr w:rsidR="007022FB" w:rsidRPr="001E47B8" w14:paraId="095F1875" w14:textId="77777777" w:rsidTr="00CB72E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DD8D" w14:textId="6A2BBA5E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طن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متري</w:t>
            </w:r>
          </w:p>
        </w:tc>
      </w:tr>
      <w:tr w:rsidR="007022FB" w:rsidRPr="001E47B8" w14:paraId="6ABFA426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9F6C1" w14:textId="713EDF5C" w:rsidR="007022FB" w:rsidRPr="001E47B8" w:rsidRDefault="00CB72E6" w:rsidP="007022FB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</w:rPr>
            </w:pPr>
            <w:r w:rsidRPr="001E47B8">
              <w:rPr>
                <w:sz w:val="20"/>
                <w:rtl/>
              </w:rPr>
              <w:t>الهيدروفلوروكربون</w:t>
            </w:r>
            <w:r w:rsidRPr="001E47B8">
              <w:rPr>
                <w:rFonts w:hint="cs"/>
                <w:sz w:val="20"/>
                <w:rtl/>
              </w:rPr>
              <w:t>-134أ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C1111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1,430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7B9E7" w14:textId="7F00795F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215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3AF02" w14:textId="5510DD9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58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9C45" w14:textId="5DFD1945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56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D3EA" w14:textId="35CF3115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60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74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9178" w14:textId="12A08BEE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59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53</w:t>
            </w:r>
          </w:p>
        </w:tc>
      </w:tr>
      <w:tr w:rsidR="007022FB" w:rsidRPr="001E47B8" w14:paraId="035DFC5A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33E0" w14:textId="77777777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t>R-404A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7EBB2" w14:textId="77777777" w:rsidR="007022FB" w:rsidRPr="001E47B8" w:rsidRDefault="007022FB" w:rsidP="007A465E">
            <w:pPr>
              <w:keepNext/>
              <w:keepLines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3,922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9E4E7" w14:textId="03F5039B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80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20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5891" w14:textId="0955552D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32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AD2E" w14:textId="1352F3DC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33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BD51" w14:textId="7C295BDB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22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8CC9" w14:textId="31C1677C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65</w:t>
            </w:r>
          </w:p>
        </w:tc>
      </w:tr>
      <w:tr w:rsidR="007022FB" w:rsidRPr="001E47B8" w14:paraId="07C615FB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6A997" w14:textId="77777777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t>R-407A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4D5BA" w14:textId="77777777" w:rsidR="007022FB" w:rsidRPr="001E47B8" w:rsidRDefault="007022FB" w:rsidP="007A465E">
            <w:pPr>
              <w:keepNext/>
              <w:keepLines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2,107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8328A" w14:textId="5079E62A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6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50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7962C" w14:textId="138D5AA9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8FF1D" w14:textId="7747A094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A905" w14:textId="17463D61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20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E21C" w14:textId="24A23DF4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18</w:t>
            </w:r>
          </w:p>
        </w:tc>
      </w:tr>
      <w:tr w:rsidR="007022FB" w:rsidRPr="001E47B8" w14:paraId="64984887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5EE70" w14:textId="77777777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t>R-407C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17A0" w14:textId="77777777" w:rsidR="007022FB" w:rsidRPr="001E47B8" w:rsidRDefault="007022FB" w:rsidP="007A465E">
            <w:pPr>
              <w:keepNext/>
              <w:keepLines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1,774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C4645" w14:textId="5D84BB03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12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08355" w14:textId="5A6A55EC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18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B2B8C" w14:textId="0F30B881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12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26CC5" w14:textId="675814FF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12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48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87A9" w14:textId="29115152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12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23</w:t>
            </w:r>
          </w:p>
        </w:tc>
      </w:tr>
      <w:tr w:rsidR="007022FB" w:rsidRPr="001E47B8" w14:paraId="0A89D5A7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35B61" w14:textId="77777777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t>R-410A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56724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2,088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28DD2" w14:textId="21C4E5DB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8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77E8B" w14:textId="7BA75EC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12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5863" w14:textId="1D7AF3F5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13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1A926" w14:textId="091AB4BB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70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192F" w14:textId="2DDCEF72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46</w:t>
            </w:r>
          </w:p>
        </w:tc>
      </w:tr>
      <w:tr w:rsidR="007022FB" w:rsidRPr="001E47B8" w14:paraId="2265EA71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61645" w14:textId="77777777" w:rsidR="007022FB" w:rsidRPr="001E47B8" w:rsidRDefault="007022FB" w:rsidP="007022FB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t>R-507A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15486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3,985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4B09" w14:textId="5594B235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6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70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F4E24" w14:textId="513730E1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5ABEB" w14:textId="37277EA3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4556" w14:textId="771A900A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F4D2" w14:textId="2792B52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</w:tr>
      <w:tr w:rsidR="007022FB" w:rsidRPr="001E47B8" w14:paraId="3F342D1C" w14:textId="77777777" w:rsidTr="00C50373">
        <w:tc>
          <w:tcPr>
            <w:tcW w:w="1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FB5D6" w14:textId="3DC94F97" w:rsidR="007022FB" w:rsidRPr="001E47B8" w:rsidRDefault="00CB72E6" w:rsidP="007A465E">
            <w:pPr>
              <w:keepNext/>
              <w:keepLines/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B01ECA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(بالطن</w:t>
            </w:r>
            <w:r w:rsidR="00B01ECA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المتري)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A2D7" w14:textId="20353205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328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70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F29E" w14:textId="4C02F4AF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121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64914" w14:textId="2F53BB23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117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E4827" w14:textId="1B43301A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109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C960" w14:textId="3B4B1CA3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107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05</w:t>
            </w:r>
          </w:p>
        </w:tc>
      </w:tr>
      <w:tr w:rsidR="007022FB" w:rsidRPr="001E47B8" w14:paraId="2F4580A0" w14:textId="77777777" w:rsidTr="00CB72E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35EB7" w14:textId="1F5780FF" w:rsidR="007022FB" w:rsidRPr="001E47B8" w:rsidRDefault="00CB72E6" w:rsidP="00CB72E6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طن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من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مكافئ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ثاني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أكسيد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الكربون</w:t>
            </w:r>
          </w:p>
        </w:tc>
      </w:tr>
      <w:tr w:rsidR="00CB72E6" w:rsidRPr="001E47B8" w14:paraId="1CF25735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546B" w14:textId="7E79FBE7" w:rsidR="00CB72E6" w:rsidRPr="001E47B8" w:rsidRDefault="00CB72E6" w:rsidP="00CB72E6">
            <w:pPr>
              <w:shd w:val="clear" w:color="auto" w:fill="FFFFFF" w:themeFill="background1"/>
              <w:suppressAutoHyphens/>
              <w:bidi/>
              <w:rPr>
                <w:sz w:val="20"/>
              </w:rPr>
            </w:pPr>
            <w:r w:rsidRPr="001E47B8">
              <w:rPr>
                <w:sz w:val="20"/>
                <w:rtl/>
              </w:rPr>
              <w:t>الهيدروفلوروكربون</w:t>
            </w:r>
            <w:r w:rsidRPr="001E47B8">
              <w:rPr>
                <w:rFonts w:hint="cs"/>
                <w:sz w:val="20"/>
                <w:rtl/>
              </w:rPr>
              <w:t>-134أ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73BA0" w14:textId="77777777" w:rsidR="00CB72E6" w:rsidRPr="001E47B8" w:rsidRDefault="00CB72E6" w:rsidP="00CB72E6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1,430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5027" w14:textId="77777777" w:rsidR="00CB72E6" w:rsidRPr="001E47B8" w:rsidRDefault="00CB72E6" w:rsidP="00CB72E6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307,450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B8A5" w14:textId="77777777" w:rsidR="00CB72E6" w:rsidRPr="001E47B8" w:rsidRDefault="00CB72E6" w:rsidP="00CB72E6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84,227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A4891" w14:textId="77777777" w:rsidR="00CB72E6" w:rsidRPr="001E47B8" w:rsidRDefault="00CB72E6" w:rsidP="00CB72E6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80,509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EA61D" w14:textId="77777777" w:rsidR="00CB72E6" w:rsidRPr="001E47B8" w:rsidRDefault="00CB72E6" w:rsidP="00CB72E6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86,858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C4B" w14:textId="77777777" w:rsidR="00CB72E6" w:rsidRPr="001E47B8" w:rsidRDefault="00CB72E6" w:rsidP="00CB72E6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85,128</w:t>
            </w:r>
          </w:p>
        </w:tc>
      </w:tr>
      <w:tr w:rsidR="007022FB" w:rsidRPr="001E47B8" w14:paraId="67BF948B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5D8E" w14:textId="77777777" w:rsidR="007022FB" w:rsidRPr="001E47B8" w:rsidRDefault="007022FB" w:rsidP="007022FB">
            <w:pPr>
              <w:shd w:val="clear" w:color="auto" w:fill="FFFFFF" w:themeFill="background1"/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lastRenderedPageBreak/>
              <w:t>R-404A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C723" w14:textId="77777777" w:rsidR="007022FB" w:rsidRPr="001E47B8" w:rsidRDefault="007022FB" w:rsidP="007A465E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3,922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462E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314,512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42F5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125,883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6860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129,413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80DA2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86,667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C2C4" w14:textId="77777777" w:rsidR="007022FB" w:rsidRPr="001E47B8" w:rsidRDefault="007022FB" w:rsidP="00C50373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84,903</w:t>
            </w:r>
          </w:p>
        </w:tc>
      </w:tr>
      <w:tr w:rsidR="007022FB" w:rsidRPr="001E47B8" w14:paraId="44CD4EA0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934E" w14:textId="77777777" w:rsidR="007022FB" w:rsidRPr="001E47B8" w:rsidRDefault="007022FB" w:rsidP="007022FB">
            <w:pPr>
              <w:shd w:val="clear" w:color="auto" w:fill="FFFFFF" w:themeFill="background1"/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t>R-407A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E603" w14:textId="77777777" w:rsidR="007022FB" w:rsidRPr="001E47B8" w:rsidRDefault="007022FB" w:rsidP="007A465E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2,107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D049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13,696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807F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6B45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1,264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DF575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2,528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569A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2,486</w:t>
            </w:r>
          </w:p>
        </w:tc>
      </w:tr>
      <w:tr w:rsidR="007022FB" w:rsidRPr="001E47B8" w14:paraId="20A34DD4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338F" w14:textId="77777777" w:rsidR="007022FB" w:rsidRPr="001E47B8" w:rsidDel="007C588C" w:rsidRDefault="007022FB" w:rsidP="007022FB">
            <w:pPr>
              <w:shd w:val="clear" w:color="auto" w:fill="FFFFFF" w:themeFill="background1"/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t>R-407C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A9D9" w14:textId="77777777" w:rsidR="007022FB" w:rsidRPr="001E47B8" w:rsidRDefault="007022FB" w:rsidP="007A465E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1,774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CCCF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21,286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1F62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32,461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A196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22,351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DA6B3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22,138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E523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21,694</w:t>
            </w:r>
          </w:p>
        </w:tc>
      </w:tr>
      <w:tr w:rsidR="007022FB" w:rsidRPr="001E47B8" w14:paraId="6BD90134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76E3" w14:textId="77777777" w:rsidR="007022FB" w:rsidRPr="001E47B8" w:rsidRDefault="007022FB" w:rsidP="007022FB">
            <w:pPr>
              <w:shd w:val="clear" w:color="auto" w:fill="FFFFFF" w:themeFill="background1"/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t>R-410A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B722" w14:textId="77777777" w:rsidR="007022FB" w:rsidRPr="001E47B8" w:rsidRDefault="007022FB" w:rsidP="007A465E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2,088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76EF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17,326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71A9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25,885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3B22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28,808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D5FEB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24,424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88AC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23,923</w:t>
            </w:r>
          </w:p>
        </w:tc>
      </w:tr>
      <w:tr w:rsidR="007022FB" w:rsidRPr="001E47B8" w14:paraId="79B22EC7" w14:textId="77777777" w:rsidTr="00C50373"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161B" w14:textId="77777777" w:rsidR="007022FB" w:rsidRPr="001E47B8" w:rsidRDefault="007022FB" w:rsidP="007022FB">
            <w:pPr>
              <w:shd w:val="clear" w:color="auto" w:fill="FFFFFF" w:themeFill="background1"/>
              <w:suppressAutoHyphens/>
              <w:bidi/>
              <w:rPr>
                <w:sz w:val="20"/>
              </w:rPr>
            </w:pPr>
            <w:r w:rsidRPr="001E47B8">
              <w:rPr>
                <w:sz w:val="20"/>
              </w:rPr>
              <w:t>R-507A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1181" w14:textId="77777777" w:rsidR="007022FB" w:rsidRPr="001E47B8" w:rsidRDefault="007022FB" w:rsidP="007A465E">
            <w:pPr>
              <w:shd w:val="clear" w:color="auto" w:fill="FFFFFF" w:themeFill="background1"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3,985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59E8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26,700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DD2A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83D3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4,384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12153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4,065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47AB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3,985</w:t>
            </w:r>
          </w:p>
        </w:tc>
      </w:tr>
      <w:tr w:rsidR="007022FB" w:rsidRPr="001E47B8" w14:paraId="0084542A" w14:textId="77777777" w:rsidTr="00C50373">
        <w:tc>
          <w:tcPr>
            <w:tcW w:w="1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8952" w14:textId="6C184019" w:rsidR="007022FB" w:rsidRPr="001E47B8" w:rsidRDefault="00CB72E6" w:rsidP="007A465E">
            <w:pPr>
              <w:shd w:val="clear" w:color="auto" w:fill="FFFFFF" w:themeFill="background1"/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</w:rPr>
              <w:t>المجموع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(بأطنان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مكافئ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ثاني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أكسيد</w:t>
            </w:r>
            <w:r w:rsidR="00B01EC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</w:rPr>
              <w:t>الكربون)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E089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700,970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C822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268,616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6418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266,728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9B8D9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226,680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2549" w14:textId="77777777" w:rsidR="007022FB" w:rsidRPr="001E47B8" w:rsidRDefault="007022FB" w:rsidP="007A465E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222,119</w:t>
            </w:r>
          </w:p>
        </w:tc>
      </w:tr>
    </w:tbl>
    <w:p w14:paraId="282B5014" w14:textId="5FBE0D7B" w:rsidR="007A465E" w:rsidRPr="001E47B8" w:rsidRDefault="001055CD" w:rsidP="00F54D6D">
      <w:pPr>
        <w:pStyle w:val="ListParagraph"/>
        <w:bidi/>
        <w:spacing w:before="240" w:after="240"/>
        <w:ind w:left="0"/>
        <w:contextualSpacing w:val="0"/>
        <w:jc w:val="left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rFonts w:hint="cs"/>
          <w:i/>
          <w:iCs/>
          <w:sz w:val="26"/>
          <w:szCs w:val="26"/>
          <w:rtl/>
          <w:lang w:val="en-CA"/>
        </w:rPr>
        <w:t>خط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="007A465E" w:rsidRPr="001E47B8">
        <w:rPr>
          <w:i/>
          <w:iCs/>
          <w:sz w:val="26"/>
          <w:szCs w:val="26"/>
          <w:rtl/>
          <w:lang w:val="en-CA"/>
        </w:rPr>
        <w:t>الأساس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B72E6" w:rsidRPr="001E47B8">
        <w:rPr>
          <w:rFonts w:hint="cs"/>
          <w:i/>
          <w:iCs/>
          <w:sz w:val="26"/>
          <w:szCs w:val="26"/>
          <w:rtl/>
          <w:lang w:val="en-CA"/>
        </w:rPr>
        <w:t>المحدد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="00B17F0D" w:rsidRPr="001E47B8">
        <w:rPr>
          <w:rFonts w:hint="cs"/>
          <w:i/>
          <w:iCs/>
          <w:sz w:val="26"/>
          <w:szCs w:val="26"/>
          <w:rtl/>
          <w:lang w:val="en-CA"/>
        </w:rPr>
        <w:t>للمواد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="00B17F0D" w:rsidRPr="001E47B8">
        <w:rPr>
          <w:rFonts w:hint="cs"/>
          <w:i/>
          <w:iCs/>
          <w:sz w:val="26"/>
          <w:szCs w:val="26"/>
          <w:rtl/>
          <w:lang w:val="en-CA"/>
        </w:rPr>
        <w:t>ال</w:t>
      </w:r>
      <w:r w:rsidR="004544E2" w:rsidRPr="001E47B8">
        <w:rPr>
          <w:rFonts w:hint="cs"/>
          <w:i/>
          <w:iCs/>
          <w:sz w:val="26"/>
          <w:szCs w:val="26"/>
          <w:rtl/>
          <w:lang w:val="en-CA"/>
        </w:rPr>
        <w:t>هيدروفلوروكربون</w:t>
      </w:r>
      <w:r w:rsidR="00B17F0D" w:rsidRPr="001E47B8">
        <w:rPr>
          <w:rFonts w:hint="cs"/>
          <w:i/>
          <w:iCs/>
          <w:sz w:val="26"/>
          <w:szCs w:val="26"/>
          <w:rtl/>
          <w:lang w:val="en-CA"/>
        </w:rPr>
        <w:t>ية</w:t>
      </w:r>
    </w:p>
    <w:p w14:paraId="74638E54" w14:textId="74B198C4" w:rsidR="007A465E" w:rsidRPr="001E47B8" w:rsidRDefault="007A465E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قدمت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بيانات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لعامي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و2022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تحديد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بلد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197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338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طن</w:t>
      </w:r>
      <w:r w:rsidR="004E60D8" w:rsidRPr="001E47B8">
        <w:rPr>
          <w:rFonts w:hint="cs"/>
          <w:sz w:val="26"/>
          <w:szCs w:val="26"/>
          <w:rtl/>
          <w:lang w:val="en-CA"/>
        </w:rPr>
        <w:t>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4E60D8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377C17" w:rsidRPr="001E47B8">
        <w:rPr>
          <w:sz w:val="26"/>
          <w:szCs w:val="26"/>
          <w:rtl/>
          <w:lang w:val="en-CA"/>
        </w:rPr>
        <w:t>مكافئ</w:t>
      </w:r>
      <w:r w:rsidR="00B01ECA">
        <w:rPr>
          <w:sz w:val="26"/>
          <w:szCs w:val="26"/>
          <w:rtl/>
          <w:lang w:val="en-CA"/>
        </w:rPr>
        <w:t xml:space="preserve"> </w:t>
      </w:r>
      <w:r w:rsidR="00377C17" w:rsidRPr="001E47B8">
        <w:rPr>
          <w:sz w:val="26"/>
          <w:szCs w:val="26"/>
          <w:rtl/>
          <w:lang w:val="en-CA"/>
        </w:rPr>
        <w:t>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أكسيد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الكربون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طريق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إضافة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65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4E60D8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(المعبر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بأطنان</w:t>
      </w:r>
      <w:r w:rsidR="00B01ECA">
        <w:rPr>
          <w:sz w:val="26"/>
          <w:szCs w:val="26"/>
          <w:rtl/>
          <w:lang w:val="en-CA"/>
        </w:rPr>
        <w:t xml:space="preserve"> </w:t>
      </w:r>
      <w:r w:rsidR="00377C17" w:rsidRPr="001E47B8">
        <w:rPr>
          <w:sz w:val="26"/>
          <w:szCs w:val="26"/>
          <w:rtl/>
          <w:lang w:val="en-CA"/>
        </w:rPr>
        <w:t>مكافئ</w:t>
      </w:r>
      <w:r w:rsidR="00B01ECA">
        <w:rPr>
          <w:sz w:val="26"/>
          <w:szCs w:val="26"/>
          <w:rtl/>
          <w:lang w:val="en-CA"/>
        </w:rPr>
        <w:t xml:space="preserve"> </w:t>
      </w:r>
      <w:r w:rsidR="00377C17" w:rsidRPr="001E47B8">
        <w:rPr>
          <w:sz w:val="26"/>
          <w:szCs w:val="26"/>
          <w:rtl/>
          <w:lang w:val="en-CA"/>
        </w:rPr>
        <w:t>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أكسيد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الكربون)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متوسط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​​استهلاكها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4E60D8" w:rsidRPr="001E47B8">
        <w:rPr>
          <w:rFonts w:hint="cs"/>
          <w:sz w:val="26"/>
          <w:szCs w:val="26"/>
          <w:rtl/>
          <w:lang w:val="en-CA"/>
        </w:rPr>
        <w:t>الفترة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2020</w:t>
      </w:r>
      <w:r w:rsidR="004E60D8" w:rsidRPr="001E47B8">
        <w:rPr>
          <w:rFonts w:hint="cs"/>
          <w:sz w:val="26"/>
          <w:szCs w:val="26"/>
          <w:rtl/>
          <w:lang w:val="en-CA"/>
        </w:rPr>
        <w:t>-</w:t>
      </w:r>
      <w:r w:rsidRPr="001E47B8">
        <w:rPr>
          <w:sz w:val="26"/>
          <w:szCs w:val="26"/>
          <w:rtl/>
          <w:lang w:val="en-CA"/>
        </w:rPr>
        <w:t>2022،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موضح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6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7536FFF" w14:textId="7FB135C2" w:rsidR="007A465E" w:rsidRPr="001E47B8" w:rsidRDefault="007A465E" w:rsidP="007A465E">
      <w:pPr>
        <w:pStyle w:val="ListParagraph"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6-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حساب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خط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الأساس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ل</w:t>
      </w:r>
      <w:r w:rsidR="004E60D8" w:rsidRPr="001E47B8">
        <w:rPr>
          <w:b/>
          <w:bCs/>
          <w:sz w:val="26"/>
          <w:szCs w:val="26"/>
          <w:rtl/>
          <w:lang w:val="en-CA"/>
        </w:rPr>
        <w:t>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4E60D8" w:rsidRPr="001E47B8">
        <w:rPr>
          <w:b/>
          <w:bCs/>
          <w:sz w:val="26"/>
          <w:szCs w:val="26"/>
          <w:rtl/>
          <w:lang w:val="en-CA"/>
        </w:rPr>
        <w:t>ال</w:t>
      </w:r>
      <w:r w:rsidR="004544E2" w:rsidRPr="001E47B8">
        <w:rPr>
          <w:b/>
          <w:b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F71101" w:rsidRPr="001E47B8">
        <w:rPr>
          <w:rFonts w:hint="cs"/>
          <w:b/>
          <w:bCs/>
          <w:sz w:val="26"/>
          <w:szCs w:val="26"/>
          <w:rtl/>
          <w:lang w:val="en-CA"/>
        </w:rPr>
        <w:t>ل</w:t>
      </w:r>
      <w:r w:rsidRPr="001E47B8">
        <w:rPr>
          <w:b/>
          <w:bCs/>
          <w:sz w:val="26"/>
          <w:szCs w:val="26"/>
          <w:rtl/>
          <w:lang w:val="en-CA"/>
        </w:rPr>
        <w:t>رواندا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(</w:t>
      </w:r>
      <w:r w:rsidR="00F71101" w:rsidRPr="001E47B8">
        <w:rPr>
          <w:rFonts w:hint="cs"/>
          <w:b/>
          <w:bCs/>
          <w:sz w:val="26"/>
          <w:szCs w:val="26"/>
          <w:rtl/>
          <w:lang w:val="en-CA"/>
        </w:rPr>
        <w:t>ب</w:t>
      </w:r>
      <w:r w:rsidRPr="001E47B8">
        <w:rPr>
          <w:b/>
          <w:bCs/>
          <w:sz w:val="26"/>
          <w:szCs w:val="26"/>
          <w:rtl/>
          <w:lang w:val="en-CA"/>
        </w:rPr>
        <w:t>أطنان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377C17" w:rsidRPr="001E47B8">
        <w:rPr>
          <w:b/>
          <w:bCs/>
          <w:sz w:val="26"/>
          <w:szCs w:val="26"/>
          <w:rtl/>
          <w:lang w:val="en-CA"/>
        </w:rPr>
        <w:t>مكافئ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377C17" w:rsidRPr="001E47B8">
        <w:rPr>
          <w:b/>
          <w:bCs/>
          <w:sz w:val="26"/>
          <w:szCs w:val="26"/>
          <w:rtl/>
          <w:lang w:val="en-CA"/>
        </w:rPr>
        <w:t>ثاني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أكسيد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الكربون)</w:t>
      </w:r>
    </w:p>
    <w:tbl>
      <w:tblPr>
        <w:tblStyle w:val="TableGrid"/>
        <w:bidiVisual/>
        <w:tblW w:w="9403" w:type="dxa"/>
        <w:tblLayout w:type="fixed"/>
        <w:tblLook w:val="04A0" w:firstRow="1" w:lastRow="0" w:firstColumn="1" w:lastColumn="0" w:noHBand="0" w:noVBand="1"/>
      </w:tblPr>
      <w:tblGrid>
        <w:gridCol w:w="4819"/>
        <w:gridCol w:w="1275"/>
        <w:gridCol w:w="1653"/>
        <w:gridCol w:w="1656"/>
      </w:tblGrid>
      <w:tr w:rsidR="007A465E" w:rsidRPr="001E47B8" w14:paraId="0971262B" w14:textId="77777777" w:rsidTr="004E60D8">
        <w:trPr>
          <w:trHeight w:val="255"/>
          <w:tblHeader/>
        </w:trPr>
        <w:tc>
          <w:tcPr>
            <w:tcW w:w="4819" w:type="dxa"/>
          </w:tcPr>
          <w:p w14:paraId="66FC69C5" w14:textId="62F65596" w:rsidR="007A465E" w:rsidRPr="001E47B8" w:rsidRDefault="007A465E" w:rsidP="003F65A3">
            <w:pPr>
              <w:keepNext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</w:rPr>
              <w:t>مكونات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حساب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خط</w:t>
            </w:r>
            <w:r w:rsidR="00B01ECA">
              <w:rPr>
                <w:b/>
                <w:bCs/>
                <w:sz w:val="20"/>
                <w:rtl/>
              </w:rPr>
              <w:t xml:space="preserve"> </w:t>
            </w:r>
            <w:r w:rsidRPr="001E47B8">
              <w:rPr>
                <w:b/>
                <w:bCs/>
                <w:sz w:val="20"/>
                <w:rtl/>
              </w:rPr>
              <w:t>الأساس</w:t>
            </w:r>
          </w:p>
        </w:tc>
        <w:tc>
          <w:tcPr>
            <w:tcW w:w="1275" w:type="dxa"/>
          </w:tcPr>
          <w:p w14:paraId="7C728620" w14:textId="77777777" w:rsidR="007A465E" w:rsidRPr="001E47B8" w:rsidRDefault="007A465E" w:rsidP="003F65A3">
            <w:pPr>
              <w:keepNext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2020</w:t>
            </w:r>
          </w:p>
        </w:tc>
        <w:tc>
          <w:tcPr>
            <w:tcW w:w="1653" w:type="dxa"/>
          </w:tcPr>
          <w:p w14:paraId="5090787A" w14:textId="77777777" w:rsidR="007A465E" w:rsidRPr="001E47B8" w:rsidRDefault="007A465E" w:rsidP="003F65A3">
            <w:pPr>
              <w:keepNext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2021</w:t>
            </w:r>
          </w:p>
        </w:tc>
        <w:tc>
          <w:tcPr>
            <w:tcW w:w="1654" w:type="dxa"/>
          </w:tcPr>
          <w:p w14:paraId="516ACE17" w14:textId="77777777" w:rsidR="007A465E" w:rsidRPr="001E47B8" w:rsidRDefault="007A465E" w:rsidP="003F65A3">
            <w:pPr>
              <w:keepNext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2022</w:t>
            </w:r>
          </w:p>
        </w:tc>
      </w:tr>
      <w:tr w:rsidR="007A465E" w:rsidRPr="001E47B8" w14:paraId="1D5D2F56" w14:textId="77777777" w:rsidTr="004E60D8">
        <w:trPr>
          <w:trHeight w:val="255"/>
        </w:trPr>
        <w:tc>
          <w:tcPr>
            <w:tcW w:w="4819" w:type="dxa"/>
          </w:tcPr>
          <w:p w14:paraId="54D202FB" w14:textId="4EA7054D" w:rsidR="007A465E" w:rsidRPr="001E47B8" w:rsidRDefault="007A465E" w:rsidP="007A465E">
            <w:pPr>
              <w:keepNext/>
              <w:bidi/>
              <w:jc w:val="left"/>
              <w:rPr>
                <w:sz w:val="20"/>
              </w:rPr>
            </w:pPr>
            <w:r w:rsidRPr="001E47B8">
              <w:rPr>
                <w:rtl/>
              </w:rPr>
              <w:t>الاستهلاك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السنوي</w:t>
            </w:r>
            <w:r w:rsidR="00B01ECA">
              <w:rPr>
                <w:rtl/>
              </w:rPr>
              <w:t xml:space="preserve"> </w:t>
            </w:r>
            <w:r w:rsidR="004E60D8" w:rsidRPr="001E47B8">
              <w:rPr>
                <w:rFonts w:hint="cs"/>
                <w:rtl/>
              </w:rPr>
              <w:t>من</w:t>
            </w:r>
            <w:r w:rsidR="00B01ECA">
              <w:rPr>
                <w:rFonts w:hint="cs"/>
                <w:rtl/>
              </w:rPr>
              <w:t xml:space="preserve"> </w:t>
            </w:r>
            <w:r w:rsidR="004E60D8" w:rsidRPr="001E47B8">
              <w:rPr>
                <w:rFonts w:hint="cs"/>
                <w:rtl/>
              </w:rPr>
              <w:t>ا</w:t>
            </w:r>
            <w:r w:rsidRPr="001E47B8">
              <w:rPr>
                <w:rFonts w:hint="cs"/>
                <w:rtl/>
              </w:rPr>
              <w:t>لمواد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</w:t>
            </w:r>
            <w:r w:rsidR="004544E2" w:rsidRPr="001E47B8">
              <w:rPr>
                <w:rtl/>
              </w:rPr>
              <w:t>هيدروفلوروكربون</w:t>
            </w:r>
            <w:r w:rsidRPr="001E47B8">
              <w:rPr>
                <w:rFonts w:hint="cs"/>
                <w:rtl/>
              </w:rPr>
              <w:t>ية</w:t>
            </w:r>
          </w:p>
        </w:tc>
        <w:tc>
          <w:tcPr>
            <w:tcW w:w="1275" w:type="dxa"/>
          </w:tcPr>
          <w:p w14:paraId="17C93C57" w14:textId="5EBE6804" w:rsidR="007A465E" w:rsidRPr="001E47B8" w:rsidRDefault="007A465E" w:rsidP="004E60D8">
            <w:pPr>
              <w:keepNext/>
              <w:bidi/>
              <w:jc w:val="right"/>
              <w:rPr>
                <w:sz w:val="20"/>
              </w:rPr>
            </w:pPr>
            <w:r w:rsidRPr="001E47B8">
              <w:rPr>
                <w:sz w:val="20"/>
              </w:rPr>
              <w:t>268,616</w:t>
            </w:r>
            <w:r w:rsidR="00B01ECA">
              <w:rPr>
                <w:sz w:val="20"/>
                <w:rtl/>
              </w:rPr>
              <w:t xml:space="preserve"> </w:t>
            </w:r>
          </w:p>
        </w:tc>
        <w:tc>
          <w:tcPr>
            <w:tcW w:w="1653" w:type="dxa"/>
          </w:tcPr>
          <w:p w14:paraId="1E1C9153" w14:textId="7C93BB12" w:rsidR="007A465E" w:rsidRPr="001E47B8" w:rsidRDefault="007A465E" w:rsidP="004E60D8">
            <w:pPr>
              <w:keepNext/>
              <w:bidi/>
              <w:jc w:val="right"/>
              <w:rPr>
                <w:sz w:val="20"/>
              </w:rPr>
            </w:pPr>
            <w:r w:rsidRPr="001E47B8">
              <w:rPr>
                <w:sz w:val="20"/>
              </w:rPr>
              <w:t>266,728</w:t>
            </w:r>
            <w:r w:rsidR="00B01ECA">
              <w:rPr>
                <w:sz w:val="20"/>
                <w:rtl/>
              </w:rPr>
              <w:t xml:space="preserve"> </w:t>
            </w:r>
          </w:p>
        </w:tc>
        <w:tc>
          <w:tcPr>
            <w:tcW w:w="1654" w:type="dxa"/>
          </w:tcPr>
          <w:p w14:paraId="48FFEE13" w14:textId="282DE09A" w:rsidR="007A465E" w:rsidRPr="001E47B8" w:rsidRDefault="007A465E" w:rsidP="004E60D8">
            <w:pPr>
              <w:keepNext/>
              <w:bidi/>
              <w:jc w:val="right"/>
              <w:rPr>
                <w:sz w:val="20"/>
              </w:rPr>
            </w:pPr>
            <w:r w:rsidRPr="001E47B8">
              <w:rPr>
                <w:sz w:val="20"/>
              </w:rPr>
              <w:t>226,680</w:t>
            </w:r>
            <w:r w:rsidR="00B01ECA">
              <w:rPr>
                <w:sz w:val="20"/>
                <w:rtl/>
              </w:rPr>
              <w:t xml:space="preserve"> </w:t>
            </w:r>
          </w:p>
        </w:tc>
      </w:tr>
      <w:tr w:rsidR="007A465E" w:rsidRPr="001E47B8" w14:paraId="4FA90927" w14:textId="77777777" w:rsidTr="004E60D8">
        <w:trPr>
          <w:trHeight w:val="255"/>
        </w:trPr>
        <w:tc>
          <w:tcPr>
            <w:tcW w:w="4819" w:type="dxa"/>
          </w:tcPr>
          <w:p w14:paraId="1AEDC751" w14:textId="67BE6618" w:rsidR="007A465E" w:rsidRPr="001E47B8" w:rsidRDefault="007A465E" w:rsidP="007A465E">
            <w:pPr>
              <w:bidi/>
              <w:jc w:val="left"/>
              <w:rPr>
                <w:sz w:val="20"/>
              </w:rPr>
            </w:pPr>
            <w:r w:rsidRPr="001E47B8">
              <w:rPr>
                <w:rtl/>
              </w:rPr>
              <w:t>متوسط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​​استهلاك</w:t>
            </w:r>
            <w:r w:rsidR="00B01ECA">
              <w:rPr>
                <w:rtl/>
              </w:rPr>
              <w:t xml:space="preserve"> </w:t>
            </w:r>
            <w:r w:rsidR="004E60D8" w:rsidRPr="001E47B8">
              <w:rPr>
                <w:rFonts w:hint="cs"/>
                <w:rtl/>
              </w:rPr>
              <w:t>ا</w:t>
            </w:r>
            <w:r w:rsidRPr="001E47B8">
              <w:rPr>
                <w:rFonts w:hint="cs"/>
                <w:rtl/>
              </w:rPr>
              <w:t>لمواد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</w:t>
            </w:r>
            <w:r w:rsidR="004544E2" w:rsidRPr="001E47B8">
              <w:rPr>
                <w:rtl/>
              </w:rPr>
              <w:t>هيدروفلوروكربون</w:t>
            </w:r>
            <w:r w:rsidRPr="001E47B8">
              <w:rPr>
                <w:rFonts w:hint="cs"/>
                <w:rtl/>
              </w:rPr>
              <w:t>ية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في</w:t>
            </w:r>
            <w:r w:rsidR="00B01ECA">
              <w:rPr>
                <w:rtl/>
              </w:rPr>
              <w:t xml:space="preserve"> </w:t>
            </w:r>
            <w:r w:rsidR="004E60D8" w:rsidRPr="001E47B8">
              <w:rPr>
                <w:rFonts w:hint="cs"/>
                <w:rtl/>
              </w:rPr>
              <w:t>الفترة</w:t>
            </w:r>
            <w:r w:rsidR="00B01ECA">
              <w:rPr>
                <w:rFonts w:hint="cs"/>
                <w:rtl/>
              </w:rPr>
              <w:t xml:space="preserve"> </w:t>
            </w:r>
            <w:r w:rsidRPr="001E47B8">
              <w:rPr>
                <w:rtl/>
              </w:rPr>
              <w:t>2020</w:t>
            </w:r>
            <w:r w:rsidR="004E60D8" w:rsidRPr="001E47B8">
              <w:rPr>
                <w:rFonts w:hint="cs"/>
                <w:rtl/>
              </w:rPr>
              <w:t>-</w:t>
            </w:r>
            <w:r w:rsidRPr="001E47B8">
              <w:rPr>
                <w:rtl/>
              </w:rPr>
              <w:t>2022</w:t>
            </w:r>
          </w:p>
        </w:tc>
        <w:tc>
          <w:tcPr>
            <w:tcW w:w="4584" w:type="dxa"/>
            <w:gridSpan w:val="3"/>
          </w:tcPr>
          <w:p w14:paraId="2F04366F" w14:textId="77777777" w:rsidR="007A465E" w:rsidRPr="001E47B8" w:rsidRDefault="007A465E" w:rsidP="004E60D8">
            <w:pPr>
              <w:bidi/>
              <w:jc w:val="right"/>
              <w:rPr>
                <w:sz w:val="20"/>
              </w:rPr>
            </w:pPr>
            <w:r w:rsidRPr="001E47B8">
              <w:rPr>
                <w:sz w:val="20"/>
              </w:rPr>
              <w:t>254,008</w:t>
            </w:r>
          </w:p>
        </w:tc>
      </w:tr>
      <w:tr w:rsidR="007A465E" w:rsidRPr="001E47B8" w14:paraId="1CDE7065" w14:textId="77777777" w:rsidTr="004E60D8">
        <w:trPr>
          <w:trHeight w:val="255"/>
        </w:trPr>
        <w:tc>
          <w:tcPr>
            <w:tcW w:w="4819" w:type="dxa"/>
          </w:tcPr>
          <w:p w14:paraId="22D10C4A" w14:textId="6DF7D538" w:rsidR="007A465E" w:rsidRPr="001E47B8" w:rsidRDefault="007A465E" w:rsidP="007A465E">
            <w:pPr>
              <w:bidi/>
              <w:jc w:val="left"/>
              <w:rPr>
                <w:sz w:val="20"/>
              </w:rPr>
            </w:pPr>
            <w:r w:rsidRPr="001E47B8">
              <w:rPr>
                <w:rtl/>
              </w:rPr>
              <w:t>خط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sz w:val="20"/>
                <w:rtl/>
              </w:rPr>
              <w:t>أساس</w:t>
            </w:r>
            <w:r w:rsidR="00B01ECA">
              <w:rPr>
                <w:sz w:val="20"/>
                <w:rtl/>
              </w:rPr>
              <w:t xml:space="preserve"> </w:t>
            </w:r>
            <w:r w:rsidR="00F71101" w:rsidRPr="001E47B8">
              <w:rPr>
                <w:rFonts w:hint="cs"/>
                <w:sz w:val="20"/>
                <w:rtl/>
              </w:rPr>
              <w:t>ا</w:t>
            </w:r>
            <w:r w:rsidRPr="001E47B8">
              <w:rPr>
                <w:rFonts w:hint="cs"/>
                <w:sz w:val="20"/>
                <w:rtl/>
              </w:rPr>
              <w:t>لمواد</w:t>
            </w:r>
            <w:r w:rsidR="00B01ECA">
              <w:rPr>
                <w:sz w:val="20"/>
                <w:rtl/>
              </w:rPr>
              <w:t xml:space="preserve"> </w:t>
            </w:r>
            <w:r w:rsidR="008D0B93" w:rsidRPr="001E47B8">
              <w:rPr>
                <w:sz w:val="20"/>
                <w:rtl/>
                <w:lang w:val="en-CA"/>
              </w:rPr>
              <w:t>الهيدروكلوروفلوروكربونية</w:t>
            </w:r>
            <w:r w:rsidR="00B01ECA">
              <w:rPr>
                <w:sz w:val="20"/>
                <w:rtl/>
                <w:lang w:val="en-CA"/>
              </w:rPr>
              <w:t xml:space="preserve"> </w:t>
            </w:r>
            <w:r w:rsidR="004E60D8" w:rsidRPr="001E47B8">
              <w:rPr>
                <w:rFonts w:hint="cs"/>
                <w:sz w:val="20"/>
                <w:rtl/>
              </w:rPr>
              <w:t>(65%)</w:t>
            </w:r>
          </w:p>
        </w:tc>
        <w:tc>
          <w:tcPr>
            <w:tcW w:w="4584" w:type="dxa"/>
            <w:gridSpan w:val="3"/>
          </w:tcPr>
          <w:p w14:paraId="48D134AB" w14:textId="77777777" w:rsidR="007A465E" w:rsidRPr="001E47B8" w:rsidRDefault="007A465E" w:rsidP="004E60D8">
            <w:pPr>
              <w:bidi/>
              <w:jc w:val="right"/>
              <w:rPr>
                <w:sz w:val="20"/>
              </w:rPr>
            </w:pPr>
            <w:r w:rsidRPr="001E47B8">
              <w:rPr>
                <w:sz w:val="20"/>
              </w:rPr>
              <w:t>84,188</w:t>
            </w:r>
          </w:p>
        </w:tc>
      </w:tr>
      <w:tr w:rsidR="007A465E" w:rsidRPr="001E47B8" w14:paraId="45045349" w14:textId="77777777" w:rsidTr="004E60D8">
        <w:trPr>
          <w:trHeight w:val="255"/>
        </w:trPr>
        <w:tc>
          <w:tcPr>
            <w:tcW w:w="4819" w:type="dxa"/>
          </w:tcPr>
          <w:p w14:paraId="1C8A983A" w14:textId="6C9E38FE" w:rsidR="007A465E" w:rsidRPr="001E47B8" w:rsidRDefault="007A465E" w:rsidP="007A465E">
            <w:pPr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rtl/>
              </w:rPr>
              <w:t>خط</w:t>
            </w:r>
            <w:r w:rsidR="00B01ECA">
              <w:rPr>
                <w:b/>
                <w:bCs/>
                <w:rtl/>
              </w:rPr>
              <w:t xml:space="preserve"> </w:t>
            </w:r>
            <w:r w:rsidRPr="001E47B8">
              <w:rPr>
                <w:b/>
                <w:bCs/>
                <w:rtl/>
              </w:rPr>
              <w:t>أساس</w:t>
            </w:r>
            <w:r w:rsidR="00B01ECA">
              <w:rPr>
                <w:b/>
                <w:bCs/>
                <w:rtl/>
              </w:rPr>
              <w:t xml:space="preserve"> </w:t>
            </w:r>
            <w:r w:rsidR="00F71101" w:rsidRPr="001E47B8">
              <w:rPr>
                <w:rFonts w:hint="cs"/>
                <w:b/>
                <w:bCs/>
                <w:rtl/>
              </w:rPr>
              <w:t>ا</w:t>
            </w:r>
            <w:r w:rsidRPr="001E47B8">
              <w:rPr>
                <w:rFonts w:hint="cs"/>
                <w:b/>
                <w:bCs/>
                <w:rtl/>
              </w:rPr>
              <w:t>لمواد</w:t>
            </w:r>
            <w:r w:rsidR="00B01ECA">
              <w:rPr>
                <w:b/>
                <w:bCs/>
                <w:rtl/>
              </w:rPr>
              <w:t xml:space="preserve"> </w:t>
            </w:r>
            <w:r w:rsidRPr="001E47B8">
              <w:rPr>
                <w:b/>
                <w:bCs/>
                <w:rtl/>
              </w:rPr>
              <w:t>ال</w:t>
            </w:r>
            <w:r w:rsidR="004544E2" w:rsidRPr="001E47B8">
              <w:rPr>
                <w:b/>
                <w:bCs/>
                <w:rtl/>
              </w:rPr>
              <w:t>هيدروفلوروكربون</w:t>
            </w:r>
            <w:r w:rsidRPr="001E47B8">
              <w:rPr>
                <w:rFonts w:hint="cs"/>
                <w:b/>
                <w:bCs/>
                <w:rtl/>
              </w:rPr>
              <w:t>ية</w:t>
            </w:r>
          </w:p>
        </w:tc>
        <w:tc>
          <w:tcPr>
            <w:tcW w:w="4584" w:type="dxa"/>
            <w:gridSpan w:val="3"/>
          </w:tcPr>
          <w:p w14:paraId="0BFEB221" w14:textId="77777777" w:rsidR="007A465E" w:rsidRPr="001E47B8" w:rsidRDefault="007A465E" w:rsidP="004E60D8">
            <w:pPr>
              <w:bidi/>
              <w:jc w:val="righ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338,197</w:t>
            </w:r>
          </w:p>
        </w:tc>
      </w:tr>
    </w:tbl>
    <w:p w14:paraId="465B8C6F" w14:textId="4CAD346A" w:rsidR="001F0FA5" w:rsidRPr="001E47B8" w:rsidRDefault="00E92133" w:rsidP="00D95837">
      <w:pPr>
        <w:pStyle w:val="ListParagraph"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تقرير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تنفيذ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البرنامج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القطري</w:t>
      </w:r>
    </w:p>
    <w:p w14:paraId="77061FB3" w14:textId="2C052E9E" w:rsidR="001F0FA5" w:rsidRPr="001E47B8" w:rsidRDefault="001F0FA5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إن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بيانات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القطاعية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قدمتها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تقريرها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2023</w:t>
      </w:r>
      <w:r w:rsidR="00B01ECA">
        <w:rPr>
          <w:sz w:val="26"/>
          <w:szCs w:val="26"/>
          <w:rtl/>
          <w:lang w:val="en-CA"/>
        </w:rPr>
        <w:t xml:space="preserve"> </w:t>
      </w:r>
      <w:r w:rsidR="007B09B0" w:rsidRPr="001E47B8">
        <w:rPr>
          <w:rFonts w:hint="cs"/>
          <w:sz w:val="26"/>
          <w:szCs w:val="26"/>
          <w:rtl/>
          <w:lang w:val="en-CA"/>
        </w:rPr>
        <w:t>تتسق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البيانات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الواردة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74E6EE0" w14:textId="53AB7F45" w:rsidR="001F0FA5" w:rsidRPr="001E47B8" w:rsidRDefault="001F0FA5" w:rsidP="001F0FA5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اتجاهات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استهلاك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</w:p>
    <w:p w14:paraId="2222C744" w14:textId="131F0F78" w:rsidR="001F0FA5" w:rsidRPr="001E47B8" w:rsidRDefault="001F0FA5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شهد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بلد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انخفاضا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2022،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ويمكن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يُعزى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تحولات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نحو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E67E2F" w:rsidRPr="001E47B8">
        <w:rPr>
          <w:sz w:val="26"/>
          <w:szCs w:val="26"/>
          <w:rtl/>
          <w:lang w:val="en-CA"/>
        </w:rPr>
        <w:t>أثر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جائحة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كوفيد-19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تعافي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الاقتصاد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و2022،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rFonts w:hint="cs"/>
          <w:sz w:val="26"/>
          <w:szCs w:val="26"/>
          <w:rtl/>
          <w:lang w:val="en-CA"/>
        </w:rPr>
        <w:t>حدث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استئناف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تدريجي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للأنشطة؛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الوقت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نفسه،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بدأ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أيضا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تبني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B09B0" w:rsidRPr="001E47B8">
        <w:rPr>
          <w:rFonts w:hint="cs"/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العالمي،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أدى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انخفاض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إجمالي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0F9FAE7" w14:textId="3B91AA1D" w:rsidR="001F0FA5" w:rsidRPr="001E47B8" w:rsidRDefault="001F0FA5" w:rsidP="001F0FA5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استهلاك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حسب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القطاع</w:t>
      </w:r>
    </w:p>
    <w:p w14:paraId="6F0AB701" w14:textId="3D3D1231" w:rsidR="001F0FA5" w:rsidRPr="001E47B8" w:rsidRDefault="001F0FA5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</w:t>
      </w:r>
      <w:r w:rsidR="008C2A24" w:rsidRPr="001E47B8">
        <w:rPr>
          <w:rFonts w:hint="cs"/>
          <w:sz w:val="26"/>
          <w:szCs w:val="26"/>
          <w:rtl/>
          <w:lang w:val="en-CA"/>
        </w:rPr>
        <w:t>ُ</w:t>
      </w:r>
      <w:r w:rsidRPr="001E47B8">
        <w:rPr>
          <w:sz w:val="26"/>
          <w:szCs w:val="26"/>
          <w:rtl/>
          <w:lang w:val="en-CA"/>
        </w:rPr>
        <w:t>ستهلك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رئيسي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لأغراض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التجاري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(64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1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بالأطنان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المترية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و67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6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بأطنان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مكافئ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ثاني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أكسيد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الكربون)،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يليه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المنزلي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(19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2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بالأطنان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المترية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و13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3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بأطنان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مكافئ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ثاني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أكسيد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الكربون)،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وسائل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النقل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(10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9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بالأطنان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المترية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و13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2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بأطنان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مكافئ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ثاني</w:t>
      </w:r>
      <w:r w:rsidR="00B01ECA">
        <w:rPr>
          <w:sz w:val="26"/>
          <w:szCs w:val="26"/>
          <w:rtl/>
          <w:lang w:val="en-CA"/>
        </w:rPr>
        <w:t xml:space="preserve"> </w:t>
      </w:r>
      <w:r w:rsidR="006E4B89" w:rsidRPr="001E47B8">
        <w:rPr>
          <w:sz w:val="26"/>
          <w:szCs w:val="26"/>
          <w:rtl/>
          <w:lang w:val="en-CA"/>
        </w:rPr>
        <w:t>أكسيد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الكربون)،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وقطاعات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فرعية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6F8E" w:rsidRPr="001E47B8">
        <w:rPr>
          <w:rFonts w:hint="cs"/>
          <w:sz w:val="26"/>
          <w:szCs w:val="26"/>
          <w:rtl/>
          <w:lang w:val="en-CA"/>
        </w:rPr>
        <w:t>أخرى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موضح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الجدولين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و8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84B1522" w14:textId="77777777" w:rsidR="007072F4" w:rsidRPr="001E47B8" w:rsidRDefault="007072F4">
      <w:pPr>
        <w:jc w:val="left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br w:type="page"/>
      </w:r>
    </w:p>
    <w:p w14:paraId="020A71ED" w14:textId="15A8177F" w:rsidR="007072F4" w:rsidRPr="001E47B8" w:rsidRDefault="007072F4" w:rsidP="007072F4">
      <w:pPr>
        <w:pStyle w:val="ListParagraph"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lastRenderedPageBreak/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7-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استهلاك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المواد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4544E2" w:rsidRPr="001E47B8">
        <w:rPr>
          <w:b/>
          <w:b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رواندا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rFonts w:hint="cs"/>
          <w:b/>
          <w:bCs/>
          <w:sz w:val="26"/>
          <w:szCs w:val="26"/>
          <w:rtl/>
          <w:lang w:val="en-CA"/>
        </w:rPr>
        <w:t>ال</w:t>
      </w:r>
      <w:r w:rsidRPr="001E47B8">
        <w:rPr>
          <w:b/>
          <w:bCs/>
          <w:sz w:val="26"/>
          <w:szCs w:val="26"/>
          <w:rtl/>
          <w:lang w:val="en-CA"/>
        </w:rPr>
        <w:t>قطاعي</w:t>
      </w:r>
      <w:r w:rsidR="008C2A24" w:rsidRPr="001E47B8">
        <w:rPr>
          <w:rFonts w:hint="cs"/>
          <w:b/>
          <w:bCs/>
          <w:sz w:val="26"/>
          <w:szCs w:val="26"/>
          <w:rtl/>
          <w:lang w:val="en-CA"/>
        </w:rPr>
        <w:t>ن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rFonts w:hint="cs"/>
          <w:b/>
          <w:bCs/>
          <w:sz w:val="26"/>
          <w:szCs w:val="26"/>
          <w:rtl/>
          <w:lang w:val="en-CA"/>
        </w:rPr>
        <w:t>الفرعيين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rFonts w:hint="cs"/>
          <w:b/>
          <w:bCs/>
          <w:sz w:val="26"/>
          <w:szCs w:val="26"/>
          <w:rtl/>
          <w:lang w:val="en-CA"/>
        </w:rPr>
        <w:t>لخدمة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b/>
          <w:bCs/>
          <w:sz w:val="26"/>
          <w:szCs w:val="26"/>
          <w:rtl/>
          <w:lang w:val="en-CA"/>
        </w:rPr>
        <w:t>التبريد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b/>
          <w:bCs/>
          <w:sz w:val="26"/>
          <w:szCs w:val="26"/>
          <w:rtl/>
          <w:lang w:val="en-CA"/>
        </w:rPr>
        <w:t>وأجهزة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9B6822" w:rsidRPr="001E47B8">
        <w:rPr>
          <w:b/>
          <w:bCs/>
          <w:sz w:val="26"/>
          <w:szCs w:val="26"/>
          <w:rtl/>
          <w:lang w:val="en-CA"/>
        </w:rPr>
        <w:t>تكييف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الهواء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بالطن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المتري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(2022)</w:t>
      </w:r>
    </w:p>
    <w:tbl>
      <w:tblPr>
        <w:bidiVisual/>
        <w:tblW w:w="5068" w:type="pct"/>
        <w:tblLook w:val="04A0" w:firstRow="1" w:lastRow="0" w:firstColumn="1" w:lastColumn="0" w:noHBand="0" w:noVBand="1"/>
      </w:tblPr>
      <w:tblGrid>
        <w:gridCol w:w="1211"/>
        <w:gridCol w:w="1497"/>
        <w:gridCol w:w="1389"/>
        <w:gridCol w:w="785"/>
        <w:gridCol w:w="785"/>
        <w:gridCol w:w="785"/>
        <w:gridCol w:w="785"/>
        <w:gridCol w:w="785"/>
        <w:gridCol w:w="787"/>
        <w:gridCol w:w="668"/>
      </w:tblGrid>
      <w:tr w:rsidR="00CB72E6" w:rsidRPr="001E47B8" w14:paraId="33A5C11F" w14:textId="77777777" w:rsidTr="00CB72E6">
        <w:trPr>
          <w:trHeight w:val="444"/>
          <w:tblHeader/>
        </w:trPr>
        <w:tc>
          <w:tcPr>
            <w:tcW w:w="14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44E70540" w14:textId="4ED65871" w:rsidR="00CB72E6" w:rsidRPr="001E47B8" w:rsidRDefault="00CB72E6" w:rsidP="00CB72E6">
            <w:pPr>
              <w:keepNext/>
              <w:suppressAutoHyphens/>
              <w:bidi/>
              <w:ind w:left="-181" w:right="-136"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القطاع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C147EE" w14:textId="6F5FB0C4" w:rsidR="00CB72E6" w:rsidRPr="001E47B8" w:rsidRDefault="00CB72E6" w:rsidP="00CB72E6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rtl/>
              </w:rPr>
              <w:t>الهيدروفلوروكربون</w:t>
            </w:r>
            <w:r w:rsidRPr="001E47B8">
              <w:rPr>
                <w:rFonts w:hint="cs"/>
                <w:b/>
                <w:bCs/>
                <w:sz w:val="20"/>
                <w:rtl/>
              </w:rPr>
              <w:t>-134أ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F173F1" w14:textId="77777777" w:rsidR="00CB72E6" w:rsidRPr="001E47B8" w:rsidRDefault="00CB72E6" w:rsidP="00CB72E6">
            <w:pPr>
              <w:keepNext/>
              <w:suppressAutoHyphens/>
              <w:bidi/>
              <w:ind w:left="-151" w:right="-170"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R-404A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F9AF68" w14:textId="77777777" w:rsidR="00CB72E6" w:rsidRPr="001E47B8" w:rsidRDefault="00CB72E6" w:rsidP="00CB72E6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R-407A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CAEDDE" w14:textId="77777777" w:rsidR="00CB72E6" w:rsidRPr="001E47B8" w:rsidRDefault="00CB72E6" w:rsidP="00CB72E6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R-407C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142341" w14:textId="77777777" w:rsidR="00CB72E6" w:rsidRPr="001E47B8" w:rsidRDefault="00CB72E6" w:rsidP="00CB72E6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R-410A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996B00" w14:textId="77777777" w:rsidR="00CB72E6" w:rsidRPr="001E47B8" w:rsidRDefault="00CB72E6" w:rsidP="00CB72E6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R-507A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AAB88B" w14:textId="1C187B3A" w:rsidR="00CB72E6" w:rsidRPr="001E47B8" w:rsidRDefault="00CB72E6" w:rsidP="00CB72E6">
            <w:pPr>
              <w:keepNext/>
              <w:suppressAutoHyphens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CA6F7CD" w14:textId="1D6490BA" w:rsidR="00CB72E6" w:rsidRPr="001E47B8" w:rsidRDefault="008C2A24" w:rsidP="00CB72E6">
            <w:pPr>
              <w:keepNext/>
              <w:suppressAutoHyphens/>
              <w:bidi/>
              <w:ind w:left="-192" w:right="-141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1E47B8">
              <w:rPr>
                <w:b/>
                <w:bCs/>
                <w:sz w:val="20"/>
                <w:rtl/>
                <w:lang w:eastAsia="en-CA"/>
              </w:rPr>
              <w:t>النسبة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من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الإجمالي</w:t>
            </w:r>
          </w:p>
          <w:p w14:paraId="1776624C" w14:textId="2C7D63DE" w:rsidR="00CB72E6" w:rsidRPr="001E47B8" w:rsidRDefault="00CB72E6" w:rsidP="00CB72E6">
            <w:pPr>
              <w:keepNext/>
              <w:suppressAutoHyphens/>
              <w:bidi/>
              <w:ind w:left="-192" w:right="-141"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%</w:t>
            </w:r>
          </w:p>
        </w:tc>
      </w:tr>
      <w:tr w:rsidR="007072F4" w:rsidRPr="001E47B8" w14:paraId="72F059BF" w14:textId="77777777" w:rsidTr="00CB72E6">
        <w:trPr>
          <w:trHeight w:val="227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8EE8EFC" w14:textId="65D89118" w:rsidR="007072F4" w:rsidRPr="001E47B8" w:rsidRDefault="00C10DB4" w:rsidP="007072F4">
            <w:pPr>
              <w:keepNext/>
              <w:suppressAutoHyphens/>
              <w:bidi/>
              <w:ind w:left="96"/>
              <w:jc w:val="center"/>
              <w:rPr>
                <w:sz w:val="20"/>
              </w:rPr>
            </w:pPr>
            <w:r w:rsidRPr="001E47B8">
              <w:rPr>
                <w:b/>
                <w:bCs/>
                <w:sz w:val="20"/>
                <w:rtl/>
                <w:lang w:eastAsia="en-CA"/>
              </w:rPr>
              <w:t>خدمة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7072F4" w:rsidRPr="001E47B8">
              <w:rPr>
                <w:b/>
                <w:bCs/>
                <w:sz w:val="20"/>
                <w:rtl/>
                <w:lang w:eastAsia="en-CA"/>
              </w:rPr>
              <w:t>ا</w:t>
            </w:r>
            <w:r w:rsidR="00D11A11" w:rsidRPr="001E47B8">
              <w:rPr>
                <w:b/>
                <w:bCs/>
                <w:sz w:val="20"/>
                <w:rtl/>
                <w:lang w:eastAsia="en-CA"/>
              </w:rPr>
              <w:t>ل</w:t>
            </w:r>
            <w:r w:rsidR="00676BD7" w:rsidRPr="001E47B8">
              <w:rPr>
                <w:b/>
                <w:bCs/>
                <w:sz w:val="20"/>
                <w:rtl/>
                <w:lang w:eastAsia="en-CA"/>
              </w:rPr>
              <w:t>تبريد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676BD7" w:rsidRPr="001E47B8">
              <w:rPr>
                <w:b/>
                <w:bCs/>
                <w:sz w:val="20"/>
                <w:rtl/>
                <w:lang w:eastAsia="en-CA"/>
              </w:rPr>
              <w:t>وتكييف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676BD7" w:rsidRPr="001E47B8">
              <w:rPr>
                <w:b/>
                <w:bCs/>
                <w:sz w:val="20"/>
                <w:rtl/>
                <w:lang w:eastAsia="en-CA"/>
              </w:rPr>
              <w:t>الهواء</w:t>
            </w:r>
          </w:p>
        </w:tc>
      </w:tr>
      <w:tr w:rsidR="007072F4" w:rsidRPr="001E47B8" w14:paraId="3D10A492" w14:textId="77777777" w:rsidTr="00CB72E6">
        <w:trPr>
          <w:trHeight w:val="227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9AFEC80" w14:textId="53153957" w:rsidR="007072F4" w:rsidRPr="001E47B8" w:rsidRDefault="008C2A24" w:rsidP="00786F8E">
            <w:pPr>
              <w:keepNext/>
              <w:suppressAutoHyphens/>
              <w:bidi/>
              <w:ind w:left="521"/>
              <w:jc w:val="center"/>
              <w:rPr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7072F4" w:rsidRPr="001E47B8">
              <w:rPr>
                <w:b/>
                <w:bCs/>
                <w:sz w:val="20"/>
                <w:rtl/>
                <w:lang w:eastAsia="en-CA"/>
              </w:rPr>
              <w:t>قطاعات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الفرعية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ل</w:t>
            </w:r>
            <w:r w:rsidR="007072F4" w:rsidRPr="001E47B8">
              <w:rPr>
                <w:b/>
                <w:bCs/>
                <w:sz w:val="20"/>
                <w:rtl/>
                <w:lang w:eastAsia="en-CA"/>
              </w:rPr>
              <w:t>لتبريد</w:t>
            </w:r>
          </w:p>
        </w:tc>
      </w:tr>
      <w:tr w:rsidR="007072F4" w:rsidRPr="001E47B8" w14:paraId="2A7EFD11" w14:textId="77777777" w:rsidTr="00CB72E6">
        <w:trPr>
          <w:trHeight w:val="227"/>
        </w:trPr>
        <w:tc>
          <w:tcPr>
            <w:tcW w:w="14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4286461D" w14:textId="312B0371" w:rsidR="007072F4" w:rsidRPr="001E47B8" w:rsidRDefault="00786F8E" w:rsidP="007072F4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</w:t>
            </w:r>
            <w:r w:rsidR="007072F4" w:rsidRPr="001E47B8">
              <w:rPr>
                <w:sz w:val="20"/>
                <w:rtl/>
                <w:lang w:eastAsia="en-CA"/>
              </w:rPr>
              <w:t>محلي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43C8E8B" w14:textId="73F845A1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52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2353354" w14:textId="4E48E4CA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DFEE646" w14:textId="43A6865A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6D4CD37" w14:textId="67C74F0C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45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CD1A341" w14:textId="3221F9ED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170BA25" w14:textId="626B2ED9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CA20CDB" w14:textId="737B9092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97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FD43196" w14:textId="78429770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19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2</w:t>
            </w:r>
          </w:p>
        </w:tc>
      </w:tr>
      <w:tr w:rsidR="007072F4" w:rsidRPr="001E47B8" w14:paraId="11A5778B" w14:textId="77777777" w:rsidTr="00CB72E6">
        <w:trPr>
          <w:trHeight w:val="227"/>
        </w:trPr>
        <w:tc>
          <w:tcPr>
            <w:tcW w:w="6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64BF4A24" w14:textId="3A632EAA" w:rsidR="007072F4" w:rsidRPr="001E47B8" w:rsidRDefault="00786F8E" w:rsidP="007072F4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</w:t>
            </w:r>
            <w:r w:rsidR="007072F4" w:rsidRPr="001E47B8">
              <w:rPr>
                <w:rFonts w:hint="cs"/>
                <w:sz w:val="20"/>
                <w:rtl/>
                <w:lang w:eastAsia="en-CA"/>
              </w:rPr>
              <w:t>تجاري</w:t>
            </w:r>
            <w:r w:rsidR="00B01ECA">
              <w:rPr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98C4689" w14:textId="67414FDD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rtl/>
              </w:rPr>
              <w:t>وحدات</w:t>
            </w:r>
            <w:r w:rsidR="00B01ECA">
              <w:rPr>
                <w:rtl/>
              </w:rPr>
              <w:t xml:space="preserve"> </w:t>
            </w:r>
            <w:r w:rsidR="008C2A24" w:rsidRPr="001E47B8">
              <w:rPr>
                <w:rtl/>
              </w:rPr>
              <w:t>قائمة</w:t>
            </w:r>
            <w:r w:rsidR="00B01ECA">
              <w:rPr>
                <w:rtl/>
              </w:rPr>
              <w:t xml:space="preserve"> </w:t>
            </w:r>
            <w:r w:rsidR="008C2A24" w:rsidRPr="001E47B8">
              <w:rPr>
                <w:rtl/>
              </w:rPr>
              <w:t>بذاتها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57AA81F" w14:textId="1FCD4FA5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15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80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D908980" w14:textId="02891920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32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CF7BDFA" w14:textId="6442E7EC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80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7400EC9" w14:textId="1B2AE455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8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01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F8435AB" w14:textId="593D7796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E0BDCAE" w14:textId="717BB66D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81DC6EA" w14:textId="078161C7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35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95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64F8B1" w14:textId="1116F68B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32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9</w:t>
            </w:r>
          </w:p>
        </w:tc>
      </w:tr>
      <w:tr w:rsidR="007072F4" w:rsidRPr="001E47B8" w14:paraId="76E92904" w14:textId="77777777" w:rsidTr="00CB72E6">
        <w:trPr>
          <w:trHeight w:val="227"/>
        </w:trPr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13E7CFCA" w14:textId="77777777" w:rsidR="007072F4" w:rsidRPr="001E47B8" w:rsidRDefault="007072F4" w:rsidP="007072F4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F1B2604" w14:textId="32B6320C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rtl/>
              </w:rPr>
              <w:t>وحدات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مكثفة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(سيمبلكس)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F8E32AF" w14:textId="5B511922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55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D3B2523" w14:textId="55EE3A38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5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20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10C8715" w14:textId="38E840B8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40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8A70287" w14:textId="5E75A760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81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A18BCF9" w14:textId="1F2D02D1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40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21684B0" w14:textId="39D3141C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4ECFA74" w14:textId="214BABD7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21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36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250F58F" w14:textId="3F51A185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19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6</w:t>
            </w:r>
          </w:p>
        </w:tc>
      </w:tr>
      <w:tr w:rsidR="007072F4" w:rsidRPr="001E47B8" w14:paraId="540ECA9B" w14:textId="77777777" w:rsidTr="00CB72E6">
        <w:trPr>
          <w:trHeight w:val="227"/>
        </w:trPr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9D775E4" w14:textId="77777777" w:rsidR="007072F4" w:rsidRPr="001E47B8" w:rsidRDefault="007072F4" w:rsidP="007072F4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9D28AEA" w14:textId="3C2A9B69" w:rsidR="007072F4" w:rsidRPr="001E47B8" w:rsidRDefault="00E67E2F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rtl/>
              </w:rPr>
              <w:t>نظم</w:t>
            </w:r>
            <w:r w:rsidR="00B01ECA">
              <w:rPr>
                <w:rtl/>
              </w:rPr>
              <w:t xml:space="preserve"> </w:t>
            </w:r>
            <w:r w:rsidR="007072F4" w:rsidRPr="001E47B8">
              <w:rPr>
                <w:rtl/>
              </w:rPr>
              <w:t>مركزية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D27F9BD" w14:textId="6EBF5445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6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80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1A4B37C" w14:textId="466329BC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17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865E36" w14:textId="1DE3E793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BD90001" w14:textId="3153955E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21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EE1FDA8" w14:textId="0CEE78E8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59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ECCE0F6" w14:textId="4536D387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4DF096B" w14:textId="1DE0E012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12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77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B7935B8" w14:textId="541554FC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11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7</w:t>
            </w:r>
          </w:p>
        </w:tc>
      </w:tr>
      <w:tr w:rsidR="007072F4" w:rsidRPr="001E47B8" w14:paraId="6B8570F4" w14:textId="77777777" w:rsidTr="00CB72E6">
        <w:trPr>
          <w:trHeight w:val="227"/>
        </w:trPr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67F7253" w14:textId="77777777" w:rsidR="007072F4" w:rsidRPr="001E47B8" w:rsidRDefault="007072F4" w:rsidP="007072F4">
            <w:pPr>
              <w:suppressAutoHyphens/>
              <w:bidi/>
              <w:ind w:left="96"/>
              <w:jc w:val="left"/>
              <w:rPr>
                <w:i/>
                <w:iCs/>
                <w:sz w:val="20"/>
                <w:lang w:eastAsia="en-CA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251C812" w14:textId="0750C359" w:rsidR="007072F4" w:rsidRPr="001E47B8" w:rsidRDefault="007072F4" w:rsidP="007072F4">
            <w:pPr>
              <w:suppressAutoHyphens/>
              <w:bidi/>
              <w:jc w:val="left"/>
              <w:rPr>
                <w:i/>
                <w:iCs/>
                <w:sz w:val="20"/>
              </w:rPr>
            </w:pPr>
            <w:r w:rsidRPr="001E47B8">
              <w:rPr>
                <w:rFonts w:hint="cs"/>
                <w:i/>
                <w:iCs/>
                <w:sz w:val="20"/>
                <w:rtl/>
              </w:rPr>
              <w:t>المجموع</w:t>
            </w:r>
            <w:r w:rsidR="00B01ECA">
              <w:rPr>
                <w:rFonts w:hint="cs"/>
                <w:i/>
                <w:iCs/>
                <w:sz w:val="20"/>
                <w:rtl/>
              </w:rPr>
              <w:t xml:space="preserve"> </w:t>
            </w:r>
            <w:r w:rsidRPr="001E47B8">
              <w:rPr>
                <w:rFonts w:hint="cs"/>
                <w:i/>
                <w:iCs/>
                <w:sz w:val="20"/>
                <w:rtl/>
              </w:rPr>
              <w:t>الفرعي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6754649" w14:textId="72BA402A" w:rsidR="007072F4" w:rsidRPr="001E47B8" w:rsidRDefault="007072F4" w:rsidP="007072F4">
            <w:pPr>
              <w:suppressAutoHyphens/>
              <w:bidi/>
              <w:jc w:val="left"/>
              <w:rPr>
                <w:i/>
                <w:iCs/>
                <w:sz w:val="20"/>
              </w:rPr>
            </w:pPr>
            <w:r w:rsidRPr="001E47B8">
              <w:rPr>
                <w:i/>
                <w:iCs/>
                <w:sz w:val="20"/>
              </w:rPr>
              <w:t>33</w:t>
            </w:r>
            <w:r w:rsidR="00325DFD" w:rsidRPr="001E47B8">
              <w:rPr>
                <w:i/>
                <w:iCs/>
                <w:sz w:val="20"/>
              </w:rPr>
              <w:t>.</w:t>
            </w:r>
            <w:r w:rsidRPr="001E47B8">
              <w:rPr>
                <w:i/>
                <w:iCs/>
                <w:sz w:val="20"/>
              </w:rPr>
              <w:t>15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C164027" w14:textId="21FE93CA" w:rsidR="007072F4" w:rsidRPr="001E47B8" w:rsidRDefault="007072F4" w:rsidP="007072F4">
            <w:pPr>
              <w:suppressAutoHyphens/>
              <w:bidi/>
              <w:jc w:val="left"/>
              <w:rPr>
                <w:i/>
                <w:iCs/>
                <w:sz w:val="20"/>
              </w:rPr>
            </w:pPr>
            <w:r w:rsidRPr="001E47B8">
              <w:rPr>
                <w:i/>
                <w:iCs/>
                <w:sz w:val="20"/>
              </w:rPr>
              <w:t>16</w:t>
            </w:r>
            <w:r w:rsidR="00325DFD" w:rsidRPr="001E47B8">
              <w:rPr>
                <w:i/>
                <w:iCs/>
                <w:sz w:val="20"/>
              </w:rPr>
              <w:t>.</w:t>
            </w:r>
            <w:r w:rsidRPr="001E47B8">
              <w:rPr>
                <w:i/>
                <w:iCs/>
                <w:sz w:val="20"/>
              </w:rPr>
              <w:t>69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CA7E5A5" w14:textId="305A8F09" w:rsidR="007072F4" w:rsidRPr="001E47B8" w:rsidRDefault="007072F4" w:rsidP="007072F4">
            <w:pPr>
              <w:suppressAutoHyphens/>
              <w:bidi/>
              <w:jc w:val="left"/>
              <w:rPr>
                <w:i/>
                <w:iCs/>
                <w:sz w:val="20"/>
              </w:rPr>
            </w:pPr>
            <w:r w:rsidRPr="001E47B8">
              <w:rPr>
                <w:i/>
                <w:iCs/>
                <w:sz w:val="20"/>
              </w:rPr>
              <w:t>1</w:t>
            </w:r>
            <w:r w:rsidR="00325DFD" w:rsidRPr="001E47B8">
              <w:rPr>
                <w:i/>
                <w:iCs/>
                <w:sz w:val="20"/>
              </w:rPr>
              <w:t>.</w:t>
            </w:r>
            <w:r w:rsidRPr="001E47B8">
              <w:rPr>
                <w:i/>
                <w:iCs/>
                <w:sz w:val="20"/>
              </w:rPr>
              <w:t>20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021BDBC" w14:textId="0DA41B6B" w:rsidR="007072F4" w:rsidRPr="001E47B8" w:rsidRDefault="007072F4" w:rsidP="007072F4">
            <w:pPr>
              <w:suppressAutoHyphens/>
              <w:bidi/>
              <w:jc w:val="left"/>
              <w:rPr>
                <w:i/>
                <w:iCs/>
                <w:sz w:val="20"/>
              </w:rPr>
            </w:pPr>
            <w:r w:rsidRPr="001E47B8">
              <w:rPr>
                <w:i/>
                <w:iCs/>
                <w:sz w:val="20"/>
              </w:rPr>
              <w:t>12</w:t>
            </w:r>
            <w:r w:rsidR="00325DFD" w:rsidRPr="001E47B8">
              <w:rPr>
                <w:i/>
                <w:iCs/>
                <w:sz w:val="20"/>
              </w:rPr>
              <w:t>.</w:t>
            </w:r>
            <w:r w:rsidRPr="001E47B8">
              <w:rPr>
                <w:i/>
                <w:iCs/>
                <w:sz w:val="20"/>
              </w:rPr>
              <w:t>03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78CA7C" w14:textId="3ADEAB25" w:rsidR="007072F4" w:rsidRPr="001E47B8" w:rsidRDefault="007072F4" w:rsidP="007072F4">
            <w:pPr>
              <w:suppressAutoHyphens/>
              <w:bidi/>
              <w:jc w:val="left"/>
              <w:rPr>
                <w:i/>
                <w:iCs/>
                <w:sz w:val="20"/>
              </w:rPr>
            </w:pPr>
            <w:r w:rsidRPr="001E47B8">
              <w:rPr>
                <w:i/>
                <w:iCs/>
                <w:sz w:val="20"/>
              </w:rPr>
              <w:t>5</w:t>
            </w:r>
            <w:r w:rsidR="00325DFD" w:rsidRPr="001E47B8">
              <w:rPr>
                <w:i/>
                <w:iCs/>
                <w:sz w:val="20"/>
              </w:rPr>
              <w:t>.</w:t>
            </w:r>
            <w:r w:rsidRPr="001E47B8">
              <w:rPr>
                <w:i/>
                <w:iCs/>
                <w:sz w:val="20"/>
              </w:rPr>
              <w:t>99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9FCD430" w14:textId="5A903597" w:rsidR="007072F4" w:rsidRPr="001E47B8" w:rsidRDefault="007072F4" w:rsidP="007072F4">
            <w:pPr>
              <w:suppressAutoHyphens/>
              <w:bidi/>
              <w:jc w:val="left"/>
              <w:rPr>
                <w:i/>
                <w:iCs/>
                <w:sz w:val="20"/>
              </w:rPr>
            </w:pPr>
            <w:r w:rsidRPr="001E47B8">
              <w:rPr>
                <w:i/>
                <w:iCs/>
                <w:sz w:val="20"/>
              </w:rPr>
              <w:t>1</w:t>
            </w:r>
            <w:r w:rsidR="00325DFD" w:rsidRPr="001E47B8">
              <w:rPr>
                <w:i/>
                <w:iCs/>
                <w:sz w:val="20"/>
              </w:rPr>
              <w:t>.</w:t>
            </w:r>
            <w:r w:rsidRPr="001E47B8">
              <w:rPr>
                <w:i/>
                <w:iCs/>
                <w:sz w:val="20"/>
              </w:rPr>
              <w:t>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364E072" w14:textId="5A8C95CC" w:rsidR="007072F4" w:rsidRPr="001E47B8" w:rsidRDefault="007072F4" w:rsidP="007072F4">
            <w:pPr>
              <w:suppressAutoHyphens/>
              <w:bidi/>
              <w:jc w:val="left"/>
              <w:rPr>
                <w:i/>
                <w:iCs/>
                <w:sz w:val="20"/>
              </w:rPr>
            </w:pPr>
            <w:r w:rsidRPr="001E47B8">
              <w:rPr>
                <w:i/>
                <w:iCs/>
                <w:sz w:val="20"/>
              </w:rPr>
              <w:t>70</w:t>
            </w:r>
            <w:r w:rsidR="00325DFD" w:rsidRPr="001E47B8">
              <w:rPr>
                <w:i/>
                <w:iCs/>
                <w:sz w:val="20"/>
              </w:rPr>
              <w:t>.</w:t>
            </w:r>
            <w:r w:rsidRPr="001E47B8">
              <w:rPr>
                <w:i/>
                <w:iCs/>
                <w:sz w:val="20"/>
              </w:rPr>
              <w:t>08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003594C" w14:textId="7BBEFAFA" w:rsidR="007072F4" w:rsidRPr="001E47B8" w:rsidRDefault="007072F4" w:rsidP="007072F4">
            <w:pPr>
              <w:suppressAutoHyphens/>
              <w:bidi/>
              <w:jc w:val="left"/>
              <w:rPr>
                <w:i/>
                <w:iCs/>
                <w:sz w:val="20"/>
              </w:rPr>
            </w:pPr>
            <w:r w:rsidRPr="001E47B8">
              <w:rPr>
                <w:i/>
                <w:iCs/>
                <w:sz w:val="20"/>
              </w:rPr>
              <w:t>64</w:t>
            </w:r>
            <w:r w:rsidR="00325DFD" w:rsidRPr="001E47B8">
              <w:rPr>
                <w:i/>
                <w:iCs/>
                <w:sz w:val="20"/>
              </w:rPr>
              <w:t>.</w:t>
            </w:r>
            <w:r w:rsidRPr="001E47B8">
              <w:rPr>
                <w:i/>
                <w:iCs/>
                <w:sz w:val="20"/>
              </w:rPr>
              <w:t>1</w:t>
            </w:r>
          </w:p>
        </w:tc>
      </w:tr>
      <w:tr w:rsidR="007072F4" w:rsidRPr="001E47B8" w14:paraId="5A7BADFB" w14:textId="77777777" w:rsidTr="00CB72E6">
        <w:trPr>
          <w:trHeight w:val="227"/>
        </w:trPr>
        <w:tc>
          <w:tcPr>
            <w:tcW w:w="14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94B3141" w14:textId="0DB0B13A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  <w:rtl/>
                <w:lang w:eastAsia="en-CA"/>
              </w:rPr>
              <w:t>النقل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4AD8B1D" w14:textId="272401D8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6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65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0BEC528" w14:textId="3B8ADAE7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5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22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19E5F67" w14:textId="70C9E07B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3BEE462" w14:textId="579B19F9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D4C6802" w14:textId="628F1856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3ED77D" w14:textId="372A1A0A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0DDAA2E" w14:textId="5AF13C75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11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87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2D68365" w14:textId="3D43ED8E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9</w:t>
            </w:r>
          </w:p>
        </w:tc>
      </w:tr>
      <w:tr w:rsidR="007072F4" w:rsidRPr="001E47B8" w14:paraId="6656CE0F" w14:textId="77777777" w:rsidTr="00CB72E6">
        <w:trPr>
          <w:trHeight w:val="227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5CE4C6D" w14:textId="31C6479D" w:rsidR="007072F4" w:rsidRPr="001E47B8" w:rsidRDefault="008C2A24" w:rsidP="00786F8E">
            <w:pPr>
              <w:keepNext/>
              <w:suppressAutoHyphens/>
              <w:bidi/>
              <w:ind w:left="522"/>
              <w:jc w:val="center"/>
              <w:rPr>
                <w:b/>
                <w:bCs/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7072F4" w:rsidRPr="001E47B8">
              <w:rPr>
                <w:b/>
                <w:bCs/>
                <w:sz w:val="20"/>
                <w:rtl/>
                <w:lang w:eastAsia="en-CA"/>
              </w:rPr>
              <w:t>قطاعات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الفرعية</w:t>
            </w:r>
            <w:r w:rsidR="00B01ECA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ل</w:t>
            </w:r>
            <w:r w:rsidR="007072F4" w:rsidRPr="001E47B8">
              <w:rPr>
                <w:b/>
                <w:bCs/>
                <w:sz w:val="20"/>
                <w:rtl/>
                <w:lang w:eastAsia="en-CA"/>
              </w:rPr>
              <w:t>تكييف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7072F4" w:rsidRPr="001E47B8">
              <w:rPr>
                <w:b/>
                <w:bCs/>
                <w:sz w:val="20"/>
                <w:rtl/>
                <w:lang w:eastAsia="en-CA"/>
              </w:rPr>
              <w:t>الهواء</w:t>
            </w:r>
          </w:p>
        </w:tc>
      </w:tr>
      <w:tr w:rsidR="007072F4" w:rsidRPr="001E47B8" w14:paraId="5E2680C0" w14:textId="77777777" w:rsidTr="00CB72E6">
        <w:trPr>
          <w:trHeight w:val="227"/>
        </w:trPr>
        <w:tc>
          <w:tcPr>
            <w:tcW w:w="14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2B2BF4D6" w14:textId="7A44EA03" w:rsidR="007072F4" w:rsidRPr="001E47B8" w:rsidRDefault="00786F8E" w:rsidP="007072F4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</w:t>
            </w:r>
            <w:r w:rsidR="007072F4" w:rsidRPr="001E47B8">
              <w:rPr>
                <w:sz w:val="20"/>
                <w:rtl/>
                <w:lang w:eastAsia="en-CA"/>
              </w:rPr>
              <w:t>محلي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05C71FC" w14:textId="18785323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8DABE3" w14:textId="16029EEC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707E70D" w14:textId="357D7308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537B16A" w14:textId="70CB0889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49E2B96" w14:textId="5D4B2EBC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43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2FB11E6" w14:textId="2772077F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4EAA0DD" w14:textId="0C6D6338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43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829FEF2" w14:textId="74BABA23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4</w:t>
            </w:r>
          </w:p>
        </w:tc>
      </w:tr>
      <w:tr w:rsidR="007072F4" w:rsidRPr="001E47B8" w14:paraId="68CFCBE6" w14:textId="77777777" w:rsidTr="00CB72E6">
        <w:trPr>
          <w:trHeight w:val="227"/>
        </w:trPr>
        <w:tc>
          <w:tcPr>
            <w:tcW w:w="14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62622BD" w14:textId="4A206BB1" w:rsidR="007072F4" w:rsidRPr="001E47B8" w:rsidRDefault="00786F8E" w:rsidP="007072F4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</w:t>
            </w:r>
            <w:r w:rsidR="007072F4" w:rsidRPr="001E47B8">
              <w:rPr>
                <w:rFonts w:hint="cs"/>
                <w:sz w:val="20"/>
                <w:rtl/>
                <w:lang w:eastAsia="en-CA"/>
              </w:rPr>
              <w:t>تجاري</w:t>
            </w:r>
            <w:r w:rsidR="00B01ECA">
              <w:rPr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00F701A" w14:textId="6ED5AEF9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B4C34D7" w14:textId="0CC27C25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593FA11" w14:textId="42E81AB1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8ED3D42" w14:textId="19FA61A8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053FA13" w14:textId="399744E2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3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60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0AD705C" w14:textId="0CE11BFE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8BC61DF" w14:textId="7753ABC4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60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E0389F1" w14:textId="4C240934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3</w:t>
            </w:r>
          </w:p>
        </w:tc>
      </w:tr>
      <w:tr w:rsidR="007072F4" w:rsidRPr="001E47B8" w14:paraId="61E56D38" w14:textId="77777777" w:rsidTr="00CB72E6">
        <w:trPr>
          <w:trHeight w:val="227"/>
        </w:trPr>
        <w:tc>
          <w:tcPr>
            <w:tcW w:w="14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06CE1F62" w14:textId="0C0BEEF1" w:rsidR="007072F4" w:rsidRPr="001E47B8" w:rsidRDefault="00786F8E" w:rsidP="007072F4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المتحرك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C96AA80" w14:textId="1CD95222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42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B17B74F" w14:textId="5C9744AD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19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E01E20" w14:textId="56BBD68C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BF095F3" w14:textId="6D2EC584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7B593CC" w14:textId="0C2C0F71" w:rsidR="007072F4" w:rsidRPr="001E47B8" w:rsidRDefault="007072F4" w:rsidP="007072F4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  <w:lang w:eastAsia="en-CA"/>
              </w:rPr>
              <w:t>1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69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BF3D126" w14:textId="22B2812C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</w:rPr>
              <w:t>0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3AB890F" w14:textId="17EB82E8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6B5A770" w14:textId="302560E9" w:rsidR="007072F4" w:rsidRPr="001E47B8" w:rsidRDefault="007072F4" w:rsidP="007072F4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1</w:t>
            </w:r>
          </w:p>
        </w:tc>
      </w:tr>
      <w:tr w:rsidR="007072F4" w:rsidRPr="001E47B8" w14:paraId="7B474DCD" w14:textId="77777777" w:rsidTr="00CB72E6">
        <w:trPr>
          <w:trHeight w:val="227"/>
        </w:trPr>
        <w:tc>
          <w:tcPr>
            <w:tcW w:w="14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99BEF03" w14:textId="5D678FD9" w:rsidR="007072F4" w:rsidRPr="001E47B8" w:rsidRDefault="007072F4" w:rsidP="007072F4">
            <w:pPr>
              <w:suppressAutoHyphens/>
              <w:bidi/>
              <w:ind w:left="96"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E2D0E9F" w14:textId="17542006" w:rsidR="007072F4" w:rsidRPr="001E47B8" w:rsidRDefault="007072F4" w:rsidP="007072F4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60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74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196BD03" w14:textId="42BB79B5" w:rsidR="007072F4" w:rsidRPr="001E47B8" w:rsidRDefault="007072F4" w:rsidP="007072F4">
            <w:pPr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22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10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EDDC7FF" w14:textId="7E6D94A2" w:rsidR="007072F4" w:rsidRPr="001E47B8" w:rsidRDefault="007072F4" w:rsidP="007072F4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1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20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D4E6C68" w14:textId="177C3DBC" w:rsidR="007072F4" w:rsidRPr="001E47B8" w:rsidRDefault="007072F4" w:rsidP="007072F4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12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48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4A1CBC4" w14:textId="36AF85BB" w:rsidR="007072F4" w:rsidRPr="001E47B8" w:rsidRDefault="007072F4" w:rsidP="007072F4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11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71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E12ECF5" w14:textId="4AAAC744" w:rsidR="007072F4" w:rsidRPr="001E47B8" w:rsidRDefault="007072F4" w:rsidP="007072F4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1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71922D0" w14:textId="0A683968" w:rsidR="007072F4" w:rsidRPr="001E47B8" w:rsidRDefault="007072F4" w:rsidP="007072F4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109</w:t>
            </w:r>
            <w:r w:rsidR="00325DFD" w:rsidRPr="001E47B8">
              <w:rPr>
                <w:b/>
                <w:bCs/>
                <w:sz w:val="20"/>
              </w:rPr>
              <w:t>.</w:t>
            </w:r>
            <w:r w:rsidRPr="001E47B8">
              <w:rPr>
                <w:b/>
                <w:bCs/>
                <w:sz w:val="20"/>
              </w:rPr>
              <w:t>25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A5934B1" w14:textId="77777777" w:rsidR="007072F4" w:rsidRPr="001E47B8" w:rsidRDefault="007072F4" w:rsidP="007072F4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100</w:t>
            </w:r>
          </w:p>
        </w:tc>
      </w:tr>
    </w:tbl>
    <w:p w14:paraId="5A724EE6" w14:textId="1D864102" w:rsidR="00767EFF" w:rsidRPr="001E47B8" w:rsidRDefault="007072F4" w:rsidP="00F54D6D">
      <w:pPr>
        <w:pStyle w:val="ListParagraph"/>
        <w:bidi/>
        <w:spacing w:before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8-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استهلاك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767EFF" w:rsidRPr="001E47B8">
        <w:rPr>
          <w:rFonts w:hint="cs"/>
          <w:b/>
          <w:bCs/>
          <w:sz w:val="26"/>
          <w:szCs w:val="26"/>
          <w:rtl/>
          <w:lang w:val="en-CA"/>
        </w:rPr>
        <w:t>المواد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4544E2" w:rsidRPr="001E47B8">
        <w:rPr>
          <w:b/>
          <w:bCs/>
          <w:sz w:val="26"/>
          <w:szCs w:val="26"/>
          <w:rtl/>
          <w:lang w:val="en-CA"/>
        </w:rPr>
        <w:t>هيدروفلوروكربون</w:t>
      </w:r>
      <w:r w:rsidR="00767EFF"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رواندا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rFonts w:hint="cs"/>
          <w:b/>
          <w:bCs/>
          <w:sz w:val="26"/>
          <w:szCs w:val="26"/>
          <w:rtl/>
          <w:lang w:val="en-CA"/>
        </w:rPr>
        <w:t>ال</w:t>
      </w:r>
      <w:r w:rsidR="008C2A24" w:rsidRPr="001E47B8">
        <w:rPr>
          <w:b/>
          <w:bCs/>
          <w:sz w:val="26"/>
          <w:szCs w:val="26"/>
          <w:rtl/>
          <w:lang w:val="en-CA"/>
        </w:rPr>
        <w:t>قطاعي</w:t>
      </w:r>
      <w:r w:rsidR="008C2A24" w:rsidRPr="001E47B8">
        <w:rPr>
          <w:rFonts w:hint="cs"/>
          <w:b/>
          <w:bCs/>
          <w:sz w:val="26"/>
          <w:szCs w:val="26"/>
          <w:rtl/>
          <w:lang w:val="en-CA"/>
        </w:rPr>
        <w:t>ن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rFonts w:hint="cs"/>
          <w:b/>
          <w:bCs/>
          <w:sz w:val="26"/>
          <w:szCs w:val="26"/>
          <w:rtl/>
          <w:lang w:val="en-CA"/>
        </w:rPr>
        <w:t>الفرعيين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rFonts w:hint="cs"/>
          <w:b/>
          <w:bCs/>
          <w:sz w:val="26"/>
          <w:szCs w:val="26"/>
          <w:rtl/>
          <w:lang w:val="en-CA"/>
        </w:rPr>
        <w:t>لخدمة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b/>
          <w:bCs/>
          <w:sz w:val="26"/>
          <w:szCs w:val="26"/>
          <w:rtl/>
          <w:lang w:val="en-CA"/>
        </w:rPr>
        <w:t>التبريد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b/>
          <w:bCs/>
          <w:sz w:val="26"/>
          <w:szCs w:val="26"/>
          <w:rtl/>
          <w:lang w:val="en-CA"/>
        </w:rPr>
        <w:t>وأجهزة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8C2A24" w:rsidRPr="001E47B8">
        <w:rPr>
          <w:b/>
          <w:bCs/>
          <w:sz w:val="26"/>
          <w:szCs w:val="26"/>
          <w:rtl/>
          <w:lang w:val="en-CA"/>
        </w:rPr>
        <w:t>تكييف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الهواء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بأطنان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مكافئ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ثاني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أكسيد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الكربون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(2022)</w:t>
      </w:r>
    </w:p>
    <w:tbl>
      <w:tblPr>
        <w:bidiVisual/>
        <w:tblW w:w="5158" w:type="pct"/>
        <w:tblLook w:val="04A0" w:firstRow="1" w:lastRow="0" w:firstColumn="1" w:lastColumn="0" w:noHBand="0" w:noVBand="1"/>
      </w:tblPr>
      <w:tblGrid>
        <w:gridCol w:w="1220"/>
        <w:gridCol w:w="1496"/>
        <w:gridCol w:w="1341"/>
        <w:gridCol w:w="794"/>
        <w:gridCol w:w="792"/>
        <w:gridCol w:w="794"/>
        <w:gridCol w:w="792"/>
        <w:gridCol w:w="795"/>
        <w:gridCol w:w="795"/>
        <w:gridCol w:w="826"/>
      </w:tblGrid>
      <w:tr w:rsidR="00CB72E6" w:rsidRPr="001E47B8" w14:paraId="1FC6DE51" w14:textId="77777777" w:rsidTr="008C2A24">
        <w:trPr>
          <w:trHeight w:val="444"/>
          <w:tblHeader/>
        </w:trPr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6E49C450" w14:textId="31F87CFF" w:rsidR="00CB72E6" w:rsidRPr="001E47B8" w:rsidRDefault="00CB72E6" w:rsidP="00CB72E6">
            <w:pPr>
              <w:keepNext/>
              <w:suppressAutoHyphens/>
              <w:bidi/>
              <w:ind w:left="-181" w:right="-136"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القطاع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FD2D72" w14:textId="0F031227" w:rsidR="00CB72E6" w:rsidRPr="001E47B8" w:rsidRDefault="00CB72E6" w:rsidP="00CB72E6">
            <w:pPr>
              <w:keepNext/>
              <w:suppressAutoHyphens/>
              <w:bidi/>
              <w:ind w:left="-48"/>
              <w:jc w:val="center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rtl/>
              </w:rPr>
              <w:t>الهيدروفلوروكربون</w:t>
            </w:r>
            <w:r w:rsidRPr="001E47B8">
              <w:rPr>
                <w:rFonts w:hint="cs"/>
                <w:b/>
                <w:bCs/>
                <w:sz w:val="20"/>
                <w:rtl/>
              </w:rPr>
              <w:t>-134أ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C535F8" w14:textId="77777777" w:rsidR="00CB72E6" w:rsidRPr="001E47B8" w:rsidRDefault="00CB72E6" w:rsidP="00CB72E6">
            <w:pPr>
              <w:keepNext/>
              <w:suppressAutoHyphens/>
              <w:bidi/>
              <w:ind w:left="-151" w:right="-170"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R-404A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B456D7" w14:textId="77777777" w:rsidR="00CB72E6" w:rsidRPr="001E47B8" w:rsidRDefault="00CB72E6" w:rsidP="00CB72E6">
            <w:pPr>
              <w:keepNext/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R-407A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7457BC" w14:textId="77777777" w:rsidR="00CB72E6" w:rsidRPr="001E47B8" w:rsidRDefault="00CB72E6" w:rsidP="00CB72E6">
            <w:pPr>
              <w:keepNext/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R-407C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56BB23" w14:textId="77777777" w:rsidR="00CB72E6" w:rsidRPr="001E47B8" w:rsidRDefault="00CB72E6" w:rsidP="00CB72E6">
            <w:pPr>
              <w:keepNext/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R-410A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560083" w14:textId="77777777" w:rsidR="00CB72E6" w:rsidRPr="001E47B8" w:rsidRDefault="00CB72E6" w:rsidP="00CB72E6">
            <w:pPr>
              <w:keepNext/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R-507A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5E706A" w14:textId="628CB384" w:rsidR="00CB72E6" w:rsidRPr="001E47B8" w:rsidRDefault="00CB72E6" w:rsidP="00CB72E6">
            <w:pPr>
              <w:keepNext/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D030E0" w14:textId="226BA17D" w:rsidR="00CB72E6" w:rsidRPr="001E47B8" w:rsidRDefault="008C2A24" w:rsidP="00CB72E6">
            <w:pPr>
              <w:keepNext/>
              <w:suppressAutoHyphens/>
              <w:bidi/>
              <w:ind w:left="-192" w:right="-141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1E47B8">
              <w:rPr>
                <w:b/>
                <w:bCs/>
                <w:sz w:val="20"/>
                <w:rtl/>
                <w:lang w:eastAsia="en-CA"/>
              </w:rPr>
              <w:t>النسبة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من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الإجمالي</w:t>
            </w:r>
          </w:p>
          <w:p w14:paraId="22DE3457" w14:textId="36F00F11" w:rsidR="00CB72E6" w:rsidRPr="001E47B8" w:rsidRDefault="00CB72E6" w:rsidP="00CB72E6">
            <w:pPr>
              <w:keepNext/>
              <w:suppressAutoHyphens/>
              <w:bidi/>
              <w:spacing w:line="360" w:lineRule="auto"/>
              <w:ind w:left="-192" w:right="-141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%</w:t>
            </w:r>
          </w:p>
          <w:p w14:paraId="260B6FA5" w14:textId="4ACFC377" w:rsidR="00CB72E6" w:rsidRPr="001E47B8" w:rsidRDefault="00CB72E6" w:rsidP="00CB72E6">
            <w:pPr>
              <w:keepNext/>
              <w:suppressAutoHyphens/>
              <w:bidi/>
              <w:ind w:left="-192" w:right="-141"/>
              <w:jc w:val="left"/>
              <w:rPr>
                <w:b/>
                <w:bCs/>
                <w:sz w:val="20"/>
                <w:lang w:eastAsia="en-CA"/>
              </w:rPr>
            </w:pPr>
          </w:p>
        </w:tc>
      </w:tr>
      <w:tr w:rsidR="00767EFF" w:rsidRPr="001E47B8" w14:paraId="0B84AA43" w14:textId="77777777" w:rsidTr="008C2A24">
        <w:trPr>
          <w:trHeight w:val="227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B4B86F2" w14:textId="36BA3DA8" w:rsidR="00767EFF" w:rsidRPr="001E47B8" w:rsidRDefault="00C10DB4" w:rsidP="00767EFF">
            <w:pPr>
              <w:keepNext/>
              <w:suppressAutoHyphens/>
              <w:bidi/>
              <w:ind w:left="96"/>
              <w:jc w:val="center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  <w:rtl/>
                <w:lang w:eastAsia="en-CA"/>
              </w:rPr>
              <w:t>خدمة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767EFF" w:rsidRPr="001E47B8">
              <w:rPr>
                <w:b/>
                <w:bCs/>
                <w:sz w:val="20"/>
                <w:rtl/>
                <w:lang w:eastAsia="en-CA"/>
              </w:rPr>
              <w:t>ا</w:t>
            </w:r>
            <w:r w:rsidR="00D11A11" w:rsidRPr="001E47B8">
              <w:rPr>
                <w:b/>
                <w:bCs/>
                <w:sz w:val="20"/>
                <w:rtl/>
                <w:lang w:eastAsia="en-CA"/>
              </w:rPr>
              <w:t>ل</w:t>
            </w:r>
            <w:r w:rsidR="00676BD7" w:rsidRPr="001E47B8">
              <w:rPr>
                <w:b/>
                <w:bCs/>
                <w:sz w:val="20"/>
                <w:rtl/>
                <w:lang w:eastAsia="en-CA"/>
              </w:rPr>
              <w:t>تبريد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676BD7" w:rsidRPr="001E47B8">
              <w:rPr>
                <w:b/>
                <w:bCs/>
                <w:sz w:val="20"/>
                <w:rtl/>
                <w:lang w:eastAsia="en-CA"/>
              </w:rPr>
              <w:t>وتكييف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676BD7" w:rsidRPr="001E47B8">
              <w:rPr>
                <w:b/>
                <w:bCs/>
                <w:sz w:val="20"/>
                <w:rtl/>
                <w:lang w:eastAsia="en-CA"/>
              </w:rPr>
              <w:t>الهواء</w:t>
            </w:r>
          </w:p>
        </w:tc>
      </w:tr>
      <w:tr w:rsidR="008C2A24" w:rsidRPr="001E47B8" w14:paraId="28921F49" w14:textId="77777777" w:rsidTr="008C2A24">
        <w:trPr>
          <w:trHeight w:val="227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B849697" w14:textId="192DAD81" w:rsidR="008C2A24" w:rsidRPr="001E47B8" w:rsidRDefault="008C2A24" w:rsidP="00786F8E">
            <w:pPr>
              <w:keepNext/>
              <w:suppressAutoHyphens/>
              <w:bidi/>
              <w:ind w:left="521"/>
              <w:jc w:val="center"/>
              <w:rPr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قطاعات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الفرعية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ل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لتبريد</w:t>
            </w:r>
          </w:p>
        </w:tc>
      </w:tr>
      <w:tr w:rsidR="00767EFF" w:rsidRPr="001E47B8" w14:paraId="7E74941B" w14:textId="77777777" w:rsidTr="008C2A24">
        <w:trPr>
          <w:trHeight w:val="227"/>
        </w:trPr>
        <w:tc>
          <w:tcPr>
            <w:tcW w:w="14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08C6F3E3" w14:textId="6F5FD89A" w:rsidR="00767EFF" w:rsidRPr="001E47B8" w:rsidRDefault="00786F8E" w:rsidP="00767EFF">
            <w:pPr>
              <w:keepNext/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</w:t>
            </w:r>
            <w:r w:rsidR="00767EFF" w:rsidRPr="001E47B8">
              <w:rPr>
                <w:sz w:val="20"/>
                <w:rtl/>
                <w:lang w:eastAsia="en-CA"/>
              </w:rPr>
              <w:t>محلي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3870010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29,344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D1A5348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5F9D974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D18315A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798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42A070F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B5DC197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D86A24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30,142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76CA7F7" w14:textId="4CE352B9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13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3</w:t>
            </w:r>
          </w:p>
        </w:tc>
      </w:tr>
      <w:tr w:rsidR="00767EFF" w:rsidRPr="001E47B8" w14:paraId="2CCD010E" w14:textId="77777777" w:rsidTr="008C2A24">
        <w:trPr>
          <w:trHeight w:val="227"/>
        </w:trPr>
        <w:tc>
          <w:tcPr>
            <w:tcW w:w="6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962C6CB" w14:textId="46B3A197" w:rsidR="00767EFF" w:rsidRPr="001E47B8" w:rsidRDefault="00786F8E" w:rsidP="00767EFF">
            <w:pPr>
              <w:keepNext/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</w:t>
            </w:r>
            <w:r w:rsidR="00767EFF" w:rsidRPr="001E47B8">
              <w:rPr>
                <w:rFonts w:hint="cs"/>
                <w:sz w:val="20"/>
                <w:rtl/>
                <w:lang w:eastAsia="en-CA"/>
              </w:rPr>
              <w:t>تجاري</w:t>
            </w:r>
            <w:r w:rsidR="00B01ECA">
              <w:rPr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D7144AB" w14:textId="5888A55C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rtl/>
              </w:rPr>
              <w:t>وحدات</w:t>
            </w:r>
            <w:r w:rsidR="00B01ECA">
              <w:rPr>
                <w:rtl/>
              </w:rPr>
              <w:t xml:space="preserve"> </w:t>
            </w:r>
            <w:r w:rsidR="008C2A24" w:rsidRPr="001E47B8">
              <w:rPr>
                <w:rtl/>
              </w:rPr>
              <w:t>قائمة</w:t>
            </w:r>
            <w:r w:rsidR="00B01ECA">
              <w:rPr>
                <w:rtl/>
              </w:rPr>
              <w:t xml:space="preserve"> </w:t>
            </w:r>
            <w:r w:rsidR="008C2A24" w:rsidRPr="001E47B8">
              <w:rPr>
                <w:rtl/>
              </w:rPr>
              <w:t>بذاتها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D6435AE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22,594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86C1AB8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40,471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49DBC2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1,686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A80964B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14,209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212759F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936F4FC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4,065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611F12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83,024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4F1D6DE" w14:textId="61F360E1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36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6</w:t>
            </w:r>
          </w:p>
        </w:tc>
      </w:tr>
      <w:tr w:rsidR="00767EFF" w:rsidRPr="001E47B8" w14:paraId="02F32B40" w14:textId="77777777" w:rsidTr="008C2A24">
        <w:trPr>
          <w:trHeight w:val="227"/>
        </w:trPr>
        <w:tc>
          <w:tcPr>
            <w:tcW w:w="6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4FAE39F8" w14:textId="77777777" w:rsidR="00767EFF" w:rsidRPr="001E47B8" w:rsidRDefault="00767EFF" w:rsidP="00767EFF">
            <w:pPr>
              <w:keepNext/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9F2CEA9" w14:textId="4575594C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rtl/>
              </w:rPr>
              <w:t>وحدات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مكثفة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(سيمبلكس)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EF14FE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15,087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90527D1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20,392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D56B12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843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7796BD4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4,985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82A7923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5,010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075F461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2CFDB6" w14:textId="7777777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46,316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0E0C1B" w14:textId="1C41D8A7" w:rsidR="00767EFF" w:rsidRPr="001E47B8" w:rsidRDefault="00767EFF" w:rsidP="00767EFF">
            <w:pPr>
              <w:keepNext/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4</w:t>
            </w:r>
          </w:p>
        </w:tc>
      </w:tr>
      <w:tr w:rsidR="00767EFF" w:rsidRPr="001E47B8" w14:paraId="4B87DC91" w14:textId="77777777" w:rsidTr="008C2A24">
        <w:trPr>
          <w:trHeight w:val="227"/>
        </w:trPr>
        <w:tc>
          <w:tcPr>
            <w:tcW w:w="6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5CED5A5" w14:textId="77777777" w:rsidR="00767EFF" w:rsidRPr="001E47B8" w:rsidRDefault="00767EFF" w:rsidP="00767EFF">
            <w:pPr>
              <w:suppressAutoHyphens/>
              <w:bidi/>
              <w:ind w:left="96"/>
              <w:jc w:val="left"/>
              <w:rPr>
                <w:sz w:val="20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AE6F8E8" w14:textId="1D1A4B3D" w:rsidR="00767EFF" w:rsidRPr="001E47B8" w:rsidRDefault="00E67E2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rtl/>
              </w:rPr>
              <w:t>نظم</w:t>
            </w:r>
            <w:r w:rsidR="00B01ECA">
              <w:rPr>
                <w:rtl/>
              </w:rPr>
              <w:t xml:space="preserve"> </w:t>
            </w:r>
            <w:r w:rsidR="00767EFF" w:rsidRPr="001E47B8">
              <w:rPr>
                <w:rtl/>
              </w:rPr>
              <w:t>مركزية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E79E37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9,724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5AD9E30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4,588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9A7B2B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73F165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2,146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8008230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7,494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68F44C0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4D675F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23,953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1837763" w14:textId="08BB0285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10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6</w:t>
            </w:r>
          </w:p>
        </w:tc>
      </w:tr>
      <w:tr w:rsidR="00767EFF" w:rsidRPr="001E47B8" w14:paraId="6CAA52D7" w14:textId="77777777" w:rsidTr="008C2A24">
        <w:trPr>
          <w:trHeight w:val="227"/>
        </w:trPr>
        <w:tc>
          <w:tcPr>
            <w:tcW w:w="6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6258B15" w14:textId="77777777" w:rsidR="00767EFF" w:rsidRPr="001E47B8" w:rsidRDefault="00767EFF" w:rsidP="00767EFF">
            <w:pPr>
              <w:suppressAutoHyphens/>
              <w:bidi/>
              <w:ind w:left="96"/>
              <w:jc w:val="left"/>
              <w:rPr>
                <w:sz w:val="20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556764" w14:textId="6A7200D2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i/>
                <w:iCs/>
                <w:sz w:val="20"/>
                <w:rtl/>
              </w:rPr>
              <w:t>المجموع</w:t>
            </w:r>
            <w:r w:rsidR="00B01ECA">
              <w:rPr>
                <w:rFonts w:hint="cs"/>
                <w:i/>
                <w:iCs/>
                <w:sz w:val="20"/>
                <w:rtl/>
              </w:rPr>
              <w:t xml:space="preserve"> </w:t>
            </w:r>
            <w:r w:rsidRPr="001E47B8">
              <w:rPr>
                <w:rFonts w:hint="cs"/>
                <w:i/>
                <w:iCs/>
                <w:sz w:val="20"/>
                <w:rtl/>
              </w:rPr>
              <w:t>الفرعي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6C3B19" w14:textId="77777777" w:rsidR="00767EFF" w:rsidRPr="001E47B8" w:rsidRDefault="00767EFF" w:rsidP="00767EFF">
            <w:pPr>
              <w:suppressAutoHyphens/>
              <w:bidi/>
              <w:jc w:val="left"/>
              <w:rPr>
                <w:i/>
                <w:iCs/>
                <w:sz w:val="20"/>
                <w:lang w:eastAsia="en-CA"/>
              </w:rPr>
            </w:pPr>
            <w:r w:rsidRPr="001E47B8">
              <w:rPr>
                <w:i/>
                <w:iCs/>
                <w:sz w:val="20"/>
                <w:lang w:eastAsia="en-CA"/>
              </w:rPr>
              <w:t>47,405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F240AC5" w14:textId="77777777" w:rsidR="00767EFF" w:rsidRPr="001E47B8" w:rsidRDefault="00767EFF" w:rsidP="00767EFF">
            <w:pPr>
              <w:suppressAutoHyphens/>
              <w:bidi/>
              <w:jc w:val="left"/>
              <w:rPr>
                <w:i/>
                <w:iCs/>
                <w:sz w:val="20"/>
                <w:lang w:eastAsia="en-CA"/>
              </w:rPr>
            </w:pPr>
            <w:r w:rsidRPr="001E47B8">
              <w:rPr>
                <w:i/>
                <w:iCs/>
                <w:sz w:val="20"/>
                <w:lang w:eastAsia="en-CA"/>
              </w:rPr>
              <w:t>65,451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4BDF57E" w14:textId="77777777" w:rsidR="00767EFF" w:rsidRPr="001E47B8" w:rsidRDefault="00767EFF" w:rsidP="00767EFF">
            <w:pPr>
              <w:suppressAutoHyphens/>
              <w:bidi/>
              <w:jc w:val="left"/>
              <w:rPr>
                <w:i/>
                <w:iCs/>
                <w:sz w:val="20"/>
                <w:lang w:eastAsia="en-CA"/>
              </w:rPr>
            </w:pPr>
            <w:r w:rsidRPr="001E47B8">
              <w:rPr>
                <w:i/>
                <w:iCs/>
                <w:sz w:val="20"/>
                <w:lang w:eastAsia="en-CA"/>
              </w:rPr>
              <w:t>2,529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67FB904" w14:textId="77777777" w:rsidR="00767EFF" w:rsidRPr="001E47B8" w:rsidRDefault="00767EFF" w:rsidP="00767EFF">
            <w:pPr>
              <w:suppressAutoHyphens/>
              <w:bidi/>
              <w:jc w:val="left"/>
              <w:rPr>
                <w:i/>
                <w:iCs/>
                <w:sz w:val="20"/>
                <w:lang w:eastAsia="en-CA"/>
              </w:rPr>
            </w:pPr>
            <w:r w:rsidRPr="001E47B8">
              <w:rPr>
                <w:i/>
                <w:iCs/>
                <w:sz w:val="20"/>
                <w:lang w:eastAsia="en-CA"/>
              </w:rPr>
              <w:t>21,340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CE9AAEB" w14:textId="77777777" w:rsidR="00767EFF" w:rsidRPr="001E47B8" w:rsidRDefault="00767EFF" w:rsidP="00767EFF">
            <w:pPr>
              <w:suppressAutoHyphens/>
              <w:bidi/>
              <w:jc w:val="left"/>
              <w:rPr>
                <w:i/>
                <w:iCs/>
                <w:sz w:val="20"/>
                <w:lang w:eastAsia="en-CA"/>
              </w:rPr>
            </w:pPr>
            <w:r w:rsidRPr="001E47B8">
              <w:rPr>
                <w:i/>
                <w:iCs/>
                <w:sz w:val="20"/>
                <w:lang w:eastAsia="en-CA"/>
              </w:rPr>
              <w:t>12,504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B4EB265" w14:textId="77777777" w:rsidR="00767EFF" w:rsidRPr="001E47B8" w:rsidRDefault="00767EFF" w:rsidP="00767EFF">
            <w:pPr>
              <w:suppressAutoHyphens/>
              <w:bidi/>
              <w:jc w:val="left"/>
              <w:rPr>
                <w:i/>
                <w:iCs/>
                <w:sz w:val="20"/>
                <w:lang w:eastAsia="en-CA"/>
              </w:rPr>
            </w:pPr>
            <w:r w:rsidRPr="001E47B8">
              <w:rPr>
                <w:i/>
                <w:iCs/>
                <w:sz w:val="20"/>
                <w:lang w:eastAsia="en-CA"/>
              </w:rPr>
              <w:t>4,065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1E88EF" w14:textId="77777777" w:rsidR="00767EFF" w:rsidRPr="001E47B8" w:rsidRDefault="00767EFF" w:rsidP="00767EFF">
            <w:pPr>
              <w:suppressAutoHyphens/>
              <w:bidi/>
              <w:jc w:val="left"/>
              <w:rPr>
                <w:i/>
                <w:iCs/>
                <w:sz w:val="20"/>
                <w:lang w:eastAsia="en-CA"/>
              </w:rPr>
            </w:pPr>
            <w:r w:rsidRPr="001E47B8">
              <w:rPr>
                <w:i/>
                <w:iCs/>
                <w:sz w:val="20"/>
                <w:lang w:eastAsia="en-CA"/>
              </w:rPr>
              <w:t>153,293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F781429" w14:textId="34DBC7B5" w:rsidR="00767EFF" w:rsidRPr="001E47B8" w:rsidRDefault="00767EFF" w:rsidP="00767EFF">
            <w:pPr>
              <w:suppressAutoHyphens/>
              <w:bidi/>
              <w:jc w:val="left"/>
              <w:rPr>
                <w:i/>
                <w:iCs/>
                <w:sz w:val="20"/>
                <w:lang w:eastAsia="en-CA"/>
              </w:rPr>
            </w:pPr>
            <w:r w:rsidRPr="001E47B8">
              <w:rPr>
                <w:i/>
                <w:iCs/>
                <w:sz w:val="20"/>
                <w:lang w:eastAsia="en-CA"/>
              </w:rPr>
              <w:t>67</w:t>
            </w:r>
            <w:r w:rsidR="00325DFD" w:rsidRPr="001E47B8">
              <w:rPr>
                <w:i/>
                <w:iCs/>
                <w:sz w:val="20"/>
                <w:lang w:eastAsia="en-CA"/>
              </w:rPr>
              <w:t>.</w:t>
            </w:r>
            <w:r w:rsidRPr="001E47B8">
              <w:rPr>
                <w:i/>
                <w:iCs/>
                <w:sz w:val="20"/>
                <w:lang w:eastAsia="en-CA"/>
              </w:rPr>
              <w:t>6</w:t>
            </w:r>
          </w:p>
        </w:tc>
      </w:tr>
      <w:tr w:rsidR="00767EFF" w:rsidRPr="001E47B8" w14:paraId="0F142AAE" w14:textId="77777777" w:rsidTr="008C2A24">
        <w:trPr>
          <w:trHeight w:val="227"/>
        </w:trPr>
        <w:tc>
          <w:tcPr>
            <w:tcW w:w="14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D38FC50" w14:textId="1EC3EEDC" w:rsidR="00767EFF" w:rsidRPr="001E47B8" w:rsidRDefault="00767EFF" w:rsidP="00767EFF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النقل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346CCA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9,510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C3E7884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20,471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A258F7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63BBCB1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CC2BEA5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618B2F6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9633F2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29,980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953CE0A" w14:textId="211C83C9" w:rsidR="00767EFF" w:rsidRPr="001E47B8" w:rsidRDefault="00767EFF" w:rsidP="00767EFF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13</w:t>
            </w:r>
            <w:r w:rsidR="00325DFD" w:rsidRPr="001E47B8">
              <w:rPr>
                <w:sz w:val="20"/>
              </w:rPr>
              <w:t>.</w:t>
            </w:r>
            <w:r w:rsidRPr="001E47B8">
              <w:rPr>
                <w:sz w:val="20"/>
              </w:rPr>
              <w:t>2</w:t>
            </w:r>
          </w:p>
        </w:tc>
      </w:tr>
      <w:tr w:rsidR="008C2A24" w:rsidRPr="001E47B8" w14:paraId="4A66AEE0" w14:textId="77777777" w:rsidTr="008C2A24">
        <w:trPr>
          <w:trHeight w:val="227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3B60EE9" w14:textId="6CE3CA09" w:rsidR="008C2A24" w:rsidRPr="001E47B8" w:rsidRDefault="008C2A24" w:rsidP="00786F8E">
            <w:pPr>
              <w:keepNext/>
              <w:suppressAutoHyphens/>
              <w:bidi/>
              <w:ind w:left="522"/>
              <w:jc w:val="center"/>
              <w:rPr>
                <w:sz w:val="20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قطاعات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الفرعية</w:t>
            </w:r>
            <w:r w:rsidR="00B01ECA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ل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تكييف</w:t>
            </w:r>
            <w:r w:rsidR="00B01EC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1E47B8">
              <w:rPr>
                <w:b/>
                <w:bCs/>
                <w:sz w:val="20"/>
                <w:rtl/>
                <w:lang w:eastAsia="en-CA"/>
              </w:rPr>
              <w:t>الهواء</w:t>
            </w:r>
          </w:p>
        </w:tc>
      </w:tr>
      <w:tr w:rsidR="00767EFF" w:rsidRPr="001E47B8" w14:paraId="448CBA6B" w14:textId="77777777" w:rsidTr="008C2A24">
        <w:trPr>
          <w:trHeight w:val="227"/>
        </w:trPr>
        <w:tc>
          <w:tcPr>
            <w:tcW w:w="14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604FA3FC" w14:textId="461E1761" w:rsidR="00767EFF" w:rsidRPr="001E47B8" w:rsidRDefault="00786F8E" w:rsidP="00767EFF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</w:t>
            </w:r>
            <w:r w:rsidR="00767EFF" w:rsidRPr="001E47B8">
              <w:rPr>
                <w:sz w:val="20"/>
                <w:rtl/>
                <w:lang w:eastAsia="en-CA"/>
              </w:rPr>
              <w:t>محلي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52E7DD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9960A04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C0AF12D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AD32E41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2A24477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898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6293C55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FC5E14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898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AB1DD89" w14:textId="1DF9BE8D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4</w:t>
            </w:r>
          </w:p>
        </w:tc>
      </w:tr>
      <w:tr w:rsidR="00767EFF" w:rsidRPr="001E47B8" w14:paraId="2039B51F" w14:textId="77777777" w:rsidTr="008C2A24">
        <w:trPr>
          <w:trHeight w:val="227"/>
        </w:trPr>
        <w:tc>
          <w:tcPr>
            <w:tcW w:w="14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65D8790E" w14:textId="6CEF37AC" w:rsidR="00767EFF" w:rsidRPr="001E47B8" w:rsidRDefault="00786F8E" w:rsidP="00767EFF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</w:t>
            </w:r>
            <w:r w:rsidR="00767EFF" w:rsidRPr="001E47B8">
              <w:rPr>
                <w:rFonts w:hint="cs"/>
                <w:sz w:val="20"/>
                <w:rtl/>
                <w:lang w:eastAsia="en-CA"/>
              </w:rPr>
              <w:t>تجاري</w:t>
            </w:r>
            <w:r w:rsidR="00B01ECA">
              <w:rPr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A8F44A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8B08B6E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7E1DEEA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F319CAF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D54D213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7,515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A0BD6FB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34317E1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7,515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FF7CB29" w14:textId="2CB8237D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3</w:t>
            </w:r>
          </w:p>
        </w:tc>
      </w:tr>
      <w:tr w:rsidR="00767EFF" w:rsidRPr="001E47B8" w14:paraId="5390CB31" w14:textId="77777777" w:rsidTr="008C2A24">
        <w:trPr>
          <w:trHeight w:val="227"/>
        </w:trPr>
        <w:tc>
          <w:tcPr>
            <w:tcW w:w="14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60E62CD8" w14:textId="49F50C2E" w:rsidR="00767EFF" w:rsidRPr="001E47B8" w:rsidRDefault="00786F8E" w:rsidP="00767EFF">
            <w:pPr>
              <w:suppressAutoHyphens/>
              <w:bidi/>
              <w:ind w:left="96"/>
              <w:jc w:val="left"/>
              <w:rPr>
                <w:sz w:val="20"/>
                <w:lang w:eastAsia="en-CA"/>
              </w:rPr>
            </w:pPr>
            <w:r w:rsidRPr="001E47B8">
              <w:rPr>
                <w:rFonts w:hint="cs"/>
                <w:sz w:val="20"/>
                <w:rtl/>
                <w:lang w:eastAsia="en-CA"/>
              </w:rPr>
              <w:t>المتحرك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53385A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601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8A5C564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</w:rPr>
            </w:pPr>
            <w:r w:rsidRPr="001E47B8">
              <w:rPr>
                <w:sz w:val="20"/>
              </w:rPr>
              <w:t>745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9247FF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8E0E418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69B3A1F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3,528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C118317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DEDC4D" w14:textId="77777777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4,874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EB652BC" w14:textId="4DED6964" w:rsidR="00767EFF" w:rsidRPr="001E47B8" w:rsidRDefault="00767EFF" w:rsidP="00767EFF">
            <w:pPr>
              <w:suppressAutoHyphens/>
              <w:bidi/>
              <w:jc w:val="left"/>
              <w:rPr>
                <w:sz w:val="20"/>
                <w:lang w:eastAsia="en-CA"/>
              </w:rPr>
            </w:pPr>
            <w:r w:rsidRPr="001E47B8">
              <w:rPr>
                <w:sz w:val="20"/>
                <w:lang w:eastAsia="en-CA"/>
              </w:rPr>
              <w:t>2</w:t>
            </w:r>
            <w:r w:rsidR="00325DFD" w:rsidRPr="001E47B8">
              <w:rPr>
                <w:sz w:val="20"/>
                <w:lang w:eastAsia="en-CA"/>
              </w:rPr>
              <w:t>.</w:t>
            </w:r>
            <w:r w:rsidRPr="001E47B8">
              <w:rPr>
                <w:sz w:val="20"/>
                <w:lang w:eastAsia="en-CA"/>
              </w:rPr>
              <w:t>1</w:t>
            </w:r>
          </w:p>
        </w:tc>
      </w:tr>
      <w:tr w:rsidR="00767EFF" w:rsidRPr="001E47B8" w14:paraId="73012285" w14:textId="77777777" w:rsidTr="008C2A24">
        <w:trPr>
          <w:trHeight w:val="227"/>
        </w:trPr>
        <w:tc>
          <w:tcPr>
            <w:tcW w:w="1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74CFE8EB" w14:textId="33A23169" w:rsidR="00767EFF" w:rsidRPr="001E47B8" w:rsidRDefault="00767EFF" w:rsidP="00767EFF">
            <w:pPr>
              <w:suppressAutoHyphens/>
              <w:bidi/>
              <w:ind w:left="96"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7278292" w14:textId="77777777" w:rsidR="00767EFF" w:rsidRPr="001E47B8" w:rsidRDefault="00767EFF" w:rsidP="00767EFF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86,858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1C8F6F9" w14:textId="77777777" w:rsidR="00767EFF" w:rsidRPr="001E47B8" w:rsidRDefault="00767EFF" w:rsidP="00767EFF">
            <w:pPr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86,667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5B7A9CA" w14:textId="77777777" w:rsidR="00767EFF" w:rsidRPr="001E47B8" w:rsidRDefault="00767EFF" w:rsidP="00767EFF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2,528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F983A0" w14:textId="77777777" w:rsidR="00767EFF" w:rsidRPr="001E47B8" w:rsidRDefault="00767EFF" w:rsidP="00767EFF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22,138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C3B516A" w14:textId="77777777" w:rsidR="00767EFF" w:rsidRPr="001E47B8" w:rsidRDefault="00767EFF" w:rsidP="00767EFF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24,445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AAF2381" w14:textId="77777777" w:rsidR="00767EFF" w:rsidRPr="001E47B8" w:rsidRDefault="00767EFF" w:rsidP="00767EFF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  <w:lang w:eastAsia="en-CA"/>
              </w:rPr>
              <w:t>4,065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F1D717" w14:textId="77777777" w:rsidR="00767EFF" w:rsidRPr="001E47B8" w:rsidRDefault="00767EFF" w:rsidP="00767EFF">
            <w:pPr>
              <w:suppressAutoHyphens/>
              <w:bidi/>
              <w:jc w:val="left"/>
              <w:rPr>
                <w:b/>
                <w:bCs/>
                <w:sz w:val="20"/>
              </w:rPr>
            </w:pPr>
            <w:r w:rsidRPr="001E47B8">
              <w:rPr>
                <w:b/>
                <w:bCs/>
                <w:sz w:val="20"/>
              </w:rPr>
              <w:t>226,701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7D57549" w14:textId="77777777" w:rsidR="00767EFF" w:rsidRPr="001E47B8" w:rsidRDefault="00767EFF" w:rsidP="00767EFF">
            <w:pPr>
              <w:suppressAutoHyphens/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sz w:val="20"/>
              </w:rPr>
              <w:t>100</w:t>
            </w:r>
          </w:p>
        </w:tc>
      </w:tr>
    </w:tbl>
    <w:p w14:paraId="32141749" w14:textId="780676C7" w:rsidR="00F13A6F" w:rsidRPr="001E47B8" w:rsidRDefault="00907AB2" w:rsidP="00907AB2">
      <w:pPr>
        <w:pStyle w:val="ListParagraph"/>
        <w:bidi/>
        <w:spacing w:after="240"/>
        <w:ind w:left="0"/>
        <w:contextualSpacing w:val="0"/>
        <w:outlineLvl w:val="0"/>
        <w:rPr>
          <w:sz w:val="20"/>
          <w:rtl/>
          <w:lang w:val="en-CA"/>
        </w:rPr>
      </w:pPr>
      <w:r w:rsidRPr="001E47B8">
        <w:rPr>
          <w:sz w:val="20"/>
          <w:rtl/>
          <w:lang w:val="en-CA"/>
        </w:rPr>
        <w:t>*</w:t>
      </w:r>
      <w:r w:rsidR="00B01ECA">
        <w:rPr>
          <w:rFonts w:hint="cs"/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الفرق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بين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الإجمالي</w:t>
      </w:r>
      <w:r w:rsidR="00B01ECA">
        <w:rPr>
          <w:sz w:val="20"/>
          <w:rtl/>
          <w:lang w:val="en-CA"/>
        </w:rPr>
        <w:t xml:space="preserve"> </w:t>
      </w:r>
      <w:r w:rsidR="008C2A24" w:rsidRPr="001E47B8">
        <w:rPr>
          <w:rFonts w:hint="cs"/>
          <w:sz w:val="20"/>
          <w:rtl/>
          <w:lang w:val="en-CA"/>
        </w:rPr>
        <w:t>الوارد</w:t>
      </w:r>
      <w:r w:rsidR="00B01ECA">
        <w:rPr>
          <w:rFonts w:hint="cs"/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في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هذا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الجدول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وبيانات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المادة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7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لعام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2022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الواردة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في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الجدول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5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يرجع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إلى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تقدير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الاستخدام؛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وقد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يختلف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هذا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عن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الاستهلاك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المقاس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على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أنه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واردات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مطروحا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منها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الصادرات</w:t>
      </w:r>
      <w:r w:rsidR="00325DFD" w:rsidRPr="001E47B8">
        <w:rPr>
          <w:sz w:val="20"/>
          <w:rtl/>
          <w:lang w:val="en-CA"/>
        </w:rPr>
        <w:t>.</w:t>
      </w:r>
    </w:p>
    <w:p w14:paraId="029E7ED9" w14:textId="078ACC13" w:rsidR="00E92133" w:rsidRPr="001E47B8" w:rsidRDefault="008B7FD3" w:rsidP="00E92133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10DB4" w:rsidRPr="001E47B8">
        <w:rPr>
          <w:i/>
          <w:iCs/>
          <w:sz w:val="26"/>
          <w:szCs w:val="26"/>
          <w:rtl/>
          <w:lang w:val="en-CA"/>
        </w:rPr>
        <w:t>خدمة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</w:t>
      </w:r>
      <w:r w:rsidR="00D11A11" w:rsidRPr="001E47B8">
        <w:rPr>
          <w:i/>
          <w:iCs/>
          <w:sz w:val="26"/>
          <w:szCs w:val="26"/>
          <w:rtl/>
          <w:lang w:val="en-CA"/>
        </w:rPr>
        <w:t>ل</w:t>
      </w:r>
      <w:r w:rsidR="00676BD7" w:rsidRPr="001E47B8">
        <w:rPr>
          <w:i/>
          <w:iCs/>
          <w:sz w:val="26"/>
          <w:szCs w:val="26"/>
          <w:rtl/>
          <w:lang w:val="en-CA"/>
        </w:rPr>
        <w:t>تبريد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76BD7" w:rsidRPr="001E47B8">
        <w:rPr>
          <w:i/>
          <w:iCs/>
          <w:sz w:val="26"/>
          <w:szCs w:val="26"/>
          <w:rtl/>
          <w:lang w:val="en-CA"/>
        </w:rPr>
        <w:t>وتكييف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76BD7" w:rsidRPr="001E47B8">
        <w:rPr>
          <w:i/>
          <w:iCs/>
          <w:sz w:val="26"/>
          <w:szCs w:val="26"/>
          <w:rtl/>
          <w:lang w:val="en-CA"/>
        </w:rPr>
        <w:t>الهواء</w:t>
      </w:r>
    </w:p>
    <w:p w14:paraId="68DAF87B" w14:textId="0B5D3788" w:rsidR="00500EFD" w:rsidRPr="001E47B8" w:rsidRDefault="00500EFD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يوجد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يقرب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461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786F8E" w:rsidRPr="001E47B8">
        <w:rPr>
          <w:rFonts w:hint="cs"/>
          <w:sz w:val="26"/>
          <w:szCs w:val="26"/>
          <w:rtl/>
          <w:lang w:val="en-CA"/>
        </w:rPr>
        <w:t>منهم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24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امرأة)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القطاعين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الرسمي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(323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ا)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الرسمي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(138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ا)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يستهلكون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وي</w:t>
      </w:r>
      <w:r w:rsidRPr="001E47B8">
        <w:rPr>
          <w:sz w:val="26"/>
          <w:szCs w:val="26"/>
          <w:rtl/>
          <w:lang w:val="en-CA"/>
        </w:rPr>
        <w:t>قدم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غير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الرسميين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D11A11"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</w:t>
      </w:r>
      <w:r w:rsidR="008C2A24" w:rsidRPr="001E47B8">
        <w:rPr>
          <w:rFonts w:hint="cs"/>
          <w:sz w:val="26"/>
          <w:szCs w:val="26"/>
          <w:rtl/>
          <w:lang w:val="en-CA"/>
        </w:rPr>
        <w:t>أ</w:t>
      </w:r>
      <w:r w:rsidRPr="001E47B8">
        <w:rPr>
          <w:sz w:val="26"/>
          <w:szCs w:val="26"/>
          <w:rtl/>
          <w:lang w:val="en-CA"/>
        </w:rPr>
        <w:t>كمل</w:t>
      </w:r>
      <w:r w:rsidR="008C2A24" w:rsidRPr="001E47B8">
        <w:rPr>
          <w:rFonts w:hint="cs"/>
          <w:sz w:val="26"/>
          <w:szCs w:val="26"/>
          <w:rtl/>
          <w:lang w:val="en-CA"/>
        </w:rPr>
        <w:t>ه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8C2A24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لكن</w:t>
      </w:r>
      <w:r w:rsidR="00B01ECA">
        <w:rPr>
          <w:sz w:val="26"/>
          <w:szCs w:val="26"/>
          <w:rtl/>
          <w:lang w:val="en-CA"/>
        </w:rPr>
        <w:t xml:space="preserve"> </w:t>
      </w:r>
      <w:r w:rsidR="00D11A11" w:rsidRPr="001E47B8">
        <w:rPr>
          <w:sz w:val="26"/>
          <w:szCs w:val="26"/>
          <w:rtl/>
          <w:lang w:val="en-CA"/>
        </w:rPr>
        <w:t>تعمل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الأغلبية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المتحرك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sz w:val="26"/>
          <w:szCs w:val="26"/>
          <w:lang w:val="en-CA"/>
        </w:rPr>
        <w:t>MAC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وسائل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النقل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وت</w:t>
      </w:r>
      <w:r w:rsidRPr="001E47B8">
        <w:rPr>
          <w:sz w:val="26"/>
          <w:szCs w:val="26"/>
          <w:rtl/>
          <w:lang w:val="en-CA"/>
        </w:rPr>
        <w:t>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129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فقط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الجيدة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وي</w:t>
      </w:r>
      <w:r w:rsidRPr="001E47B8">
        <w:rPr>
          <w:sz w:val="26"/>
          <w:szCs w:val="26"/>
          <w:rtl/>
          <w:lang w:val="en-CA"/>
        </w:rPr>
        <w:t>وجد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جمعية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واحدة</w:t>
      </w:r>
      <w:r w:rsidR="00B01ECA">
        <w:rPr>
          <w:sz w:val="26"/>
          <w:szCs w:val="26"/>
          <w:rtl/>
          <w:lang w:val="en-CA"/>
        </w:rPr>
        <w:t xml:space="preserve"> </w:t>
      </w:r>
      <w:r w:rsidR="00D11A11" w:rsidRPr="001E47B8">
        <w:rPr>
          <w:rFonts w:hint="cs"/>
          <w:sz w:val="26"/>
          <w:szCs w:val="26"/>
          <w:rtl/>
          <w:lang w:val="en-CA"/>
        </w:rPr>
        <w:t>ل</w:t>
      </w:r>
      <w:r w:rsidR="00D11A11" w:rsidRPr="001E47B8">
        <w:rPr>
          <w:sz w:val="26"/>
          <w:szCs w:val="26"/>
          <w:rtl/>
          <w:lang w:val="en-CA"/>
        </w:rPr>
        <w:t>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وهي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جمعية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ومهندسي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التدفئة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والتهوية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D11A11"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التعاونية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D11A11" w:rsidRPr="001E47B8">
        <w:t>R</w:t>
      </w:r>
      <w:r w:rsidR="00D11A11" w:rsidRPr="001E47B8">
        <w:noBreakHyphen/>
        <w:t>HVAC</w:t>
      </w:r>
      <w:r w:rsidR="00D11A11" w:rsidRPr="001E47B8">
        <w:noBreakHyphen/>
        <w:t>RC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المسجلة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lastRenderedPageBreak/>
        <w:t>المستوى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كمنظمة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خاصة</w:t>
      </w:r>
      <w:r w:rsidRPr="001E47B8">
        <w:rPr>
          <w:rFonts w:hint="eastAsia"/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ولكنها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بعد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شهادة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وفقا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لمتطلبات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D11A11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="00D11A11"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37B6B3D" w14:textId="1C1C38F3" w:rsidR="00500EFD" w:rsidRPr="001E47B8" w:rsidRDefault="00DF34AE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</w:t>
      </w:r>
      <w:r w:rsidR="00500EFD" w:rsidRPr="001E47B8">
        <w:rPr>
          <w:sz w:val="26"/>
          <w:szCs w:val="26"/>
          <w:rtl/>
          <w:lang w:val="en-CA"/>
        </w:rPr>
        <w:t>يوجد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ثلاث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مدارس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للتدريب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المهني،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وهي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الكلية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الإقليمية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المتكاملة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للبوليتكنيك</w:t>
      </w:r>
      <w:r w:rsidR="00B01ECA">
        <w:rPr>
          <w:sz w:val="26"/>
          <w:szCs w:val="26"/>
          <w:rtl/>
          <w:lang w:val="en-CA"/>
        </w:rPr>
        <w:t xml:space="preserve"> </w:t>
      </w:r>
      <w:r w:rsidR="00DF4B5C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كيغالي</w:t>
      </w:r>
      <w:r w:rsidR="00500EFD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ومركز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للتدريب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التقني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(مركز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تميز)،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ومعهد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المهني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للقرن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الجديد،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تدرب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حوالي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12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و68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و49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rFonts w:hint="cs"/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التوالي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سنويا،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ولديها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ما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مجموعه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10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مدربين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</w:t>
      </w:r>
      <w:r w:rsidR="00500EFD" w:rsidRPr="001E47B8">
        <w:rPr>
          <w:sz w:val="26"/>
          <w:szCs w:val="26"/>
          <w:rtl/>
          <w:lang w:val="en-CA"/>
        </w:rPr>
        <w:t>لا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يتضمن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منهج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</w:t>
      </w:r>
      <w:r w:rsidR="00500EFD"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مجال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الكليات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المهنية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محتوى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تدريبيا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كافيا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الجيدة؛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وبالتالي،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هناك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حاجة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إلى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بناء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المتدربين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الخريجين،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ودمج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الجيدة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برنامج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الجديد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2D42684" w14:textId="14134D5E" w:rsidR="00500EFD" w:rsidRPr="001E47B8" w:rsidRDefault="00DF34AE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</w:t>
      </w:r>
      <w:r w:rsidR="00500EFD" w:rsidRPr="001E47B8">
        <w:rPr>
          <w:sz w:val="26"/>
          <w:szCs w:val="26"/>
          <w:rtl/>
          <w:lang w:val="en-CA"/>
        </w:rPr>
        <w:t>ستشمل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عملية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إصدار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الشهادات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500EFD"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500EFD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سبيل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المثال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لا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الحصر،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500EFD"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نقل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وتخزين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ومناولة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للسماح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بتجارة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الأعمال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المبتكرة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الناشئة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وقد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بدأت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فبراير</w:t>
      </w:r>
      <w:r w:rsidRPr="001E47B8">
        <w:rPr>
          <w:rFonts w:hint="cs"/>
          <w:sz w:val="26"/>
          <w:szCs w:val="26"/>
          <w:rtl/>
          <w:lang w:val="en-CA"/>
        </w:rPr>
        <w:t>/شباط</w:t>
      </w:r>
      <w:r w:rsidR="00B01ECA">
        <w:rPr>
          <w:sz w:val="26"/>
          <w:szCs w:val="26"/>
          <w:rtl/>
          <w:lang w:val="en-CA"/>
        </w:rPr>
        <w:t xml:space="preserve"> </w:t>
      </w:r>
      <w:r w:rsidR="00500EFD" w:rsidRPr="001E47B8">
        <w:rPr>
          <w:sz w:val="26"/>
          <w:szCs w:val="26"/>
          <w:rtl/>
          <w:lang w:val="en-CA"/>
        </w:rPr>
        <w:t>2024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2678D404" w14:textId="1F1AEB08" w:rsidR="004936B0" w:rsidRPr="001E47B8" w:rsidRDefault="00C10DB4" w:rsidP="004936B0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u w:val="single"/>
          <w:lang w:val="en-CA"/>
        </w:rPr>
      </w:pPr>
      <w:r w:rsidRPr="001E47B8">
        <w:rPr>
          <w:i/>
          <w:iCs/>
          <w:sz w:val="26"/>
          <w:szCs w:val="26"/>
          <w:u w:val="single"/>
          <w:rtl/>
          <w:lang w:val="en-CA"/>
        </w:rPr>
        <w:t>خدمة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="004936B0" w:rsidRPr="001E47B8">
        <w:rPr>
          <w:i/>
          <w:iCs/>
          <w:sz w:val="26"/>
          <w:szCs w:val="26"/>
          <w:u w:val="single"/>
          <w:rtl/>
          <w:lang w:val="en-CA"/>
        </w:rPr>
        <w:t>التبريد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="004936B0" w:rsidRPr="001E47B8">
        <w:rPr>
          <w:i/>
          <w:iCs/>
          <w:sz w:val="26"/>
          <w:szCs w:val="26"/>
          <w:u w:val="single"/>
          <w:rtl/>
          <w:lang w:val="en-CA"/>
        </w:rPr>
        <w:t>المنزلي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="004936B0" w:rsidRPr="001E47B8">
        <w:rPr>
          <w:i/>
          <w:iCs/>
          <w:sz w:val="26"/>
          <w:szCs w:val="26"/>
          <w:u w:val="single"/>
          <w:rtl/>
          <w:lang w:val="en-CA"/>
        </w:rPr>
        <w:t>والتجاري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="004936B0" w:rsidRPr="001E47B8">
        <w:rPr>
          <w:i/>
          <w:iCs/>
          <w:sz w:val="26"/>
          <w:szCs w:val="26"/>
          <w:u w:val="single"/>
          <w:rtl/>
          <w:lang w:val="en-CA"/>
        </w:rPr>
        <w:t>و</w:t>
      </w:r>
      <w:r w:rsidR="00DF34AE" w:rsidRPr="001E47B8">
        <w:rPr>
          <w:rFonts w:hint="cs"/>
          <w:i/>
          <w:iCs/>
          <w:sz w:val="26"/>
          <w:szCs w:val="26"/>
          <w:u w:val="single"/>
          <w:rtl/>
          <w:lang w:val="en-CA"/>
        </w:rPr>
        <w:t>في</w:t>
      </w:r>
      <w:r w:rsidR="00B01ECA">
        <w:rPr>
          <w:rFonts w:hint="cs"/>
          <w:i/>
          <w:iCs/>
          <w:sz w:val="26"/>
          <w:szCs w:val="26"/>
          <w:u w:val="single"/>
          <w:rtl/>
          <w:lang w:val="en-CA"/>
        </w:rPr>
        <w:t xml:space="preserve"> </w:t>
      </w:r>
      <w:r w:rsidR="00DF34AE" w:rsidRPr="001E47B8">
        <w:rPr>
          <w:rFonts w:hint="cs"/>
          <w:i/>
          <w:iCs/>
          <w:sz w:val="26"/>
          <w:szCs w:val="26"/>
          <w:u w:val="single"/>
          <w:rtl/>
          <w:lang w:val="en-CA"/>
        </w:rPr>
        <w:t>وسائل</w:t>
      </w:r>
      <w:r w:rsidR="00B01ECA">
        <w:rPr>
          <w:rFonts w:hint="cs"/>
          <w:i/>
          <w:iCs/>
          <w:sz w:val="26"/>
          <w:szCs w:val="26"/>
          <w:u w:val="single"/>
          <w:rtl/>
          <w:lang w:val="en-CA"/>
        </w:rPr>
        <w:t xml:space="preserve"> </w:t>
      </w:r>
      <w:r w:rsidR="004936B0" w:rsidRPr="001E47B8">
        <w:rPr>
          <w:i/>
          <w:iCs/>
          <w:sz w:val="26"/>
          <w:szCs w:val="26"/>
          <w:u w:val="single"/>
          <w:rtl/>
          <w:lang w:val="en-CA"/>
        </w:rPr>
        <w:t>النقل</w:t>
      </w:r>
    </w:p>
    <w:p w14:paraId="3FA2DEF1" w14:textId="5C1B3E46" w:rsidR="008A3B95" w:rsidRPr="001E47B8" w:rsidRDefault="004936B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b/>
          <w:bCs/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</w:t>
      </w:r>
      <w:r w:rsidR="004544E2" w:rsidRPr="001E47B8">
        <w:rPr>
          <w:rFonts w:hint="cs"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ي-134أ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50373" w:rsidRPr="001E47B8">
        <w:rPr>
          <w:rFonts w:hint="cs"/>
          <w:sz w:val="26"/>
          <w:szCs w:val="26"/>
          <w:rtl/>
          <w:lang w:val="en-CA"/>
        </w:rPr>
        <w:t>و</w:t>
      </w:r>
      <w:r w:rsidR="008A3B95" w:rsidRPr="001E47B8">
        <w:rPr>
          <w:sz w:val="26"/>
          <w:szCs w:val="26"/>
          <w:lang w:val="en-US"/>
        </w:rPr>
        <w:t>HC-600a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9B6822" w:rsidRPr="001E47B8">
        <w:rPr>
          <w:sz w:val="26"/>
          <w:szCs w:val="26"/>
          <w:rtl/>
          <w:lang w:val="en-CA"/>
        </w:rPr>
        <w:t>برادات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المنزلية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DF34AE" w:rsidRPr="001E47B8">
        <w:rPr>
          <w:rFonts w:hint="cs"/>
          <w:sz w:val="26"/>
          <w:szCs w:val="26"/>
          <w:rtl/>
          <w:lang w:val="en-CA"/>
        </w:rPr>
        <w:t>مبردات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المياه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والمجمدات،</w:t>
      </w:r>
      <w:r w:rsidR="00B01ECA">
        <w:rPr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وي</w:t>
      </w:r>
      <w:r w:rsidRPr="001E47B8">
        <w:rPr>
          <w:sz w:val="26"/>
          <w:szCs w:val="26"/>
          <w:rtl/>
          <w:lang w:val="en-CA"/>
        </w:rPr>
        <w:t>هيمن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غاز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lang w:val="en-CA"/>
        </w:rPr>
        <w:t>HC</w:t>
      </w:r>
      <w:r w:rsidR="00DF34AE" w:rsidRPr="001E47B8">
        <w:rPr>
          <w:sz w:val="26"/>
          <w:szCs w:val="26"/>
          <w:lang w:val="en-CA"/>
        </w:rPr>
        <w:t>-</w:t>
      </w:r>
      <w:r w:rsidRPr="001E47B8">
        <w:rPr>
          <w:sz w:val="26"/>
          <w:szCs w:val="26"/>
          <w:lang w:val="en-CA"/>
        </w:rPr>
        <w:t>600a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9B6822" w:rsidRPr="001E47B8">
        <w:rPr>
          <w:sz w:val="26"/>
          <w:szCs w:val="26"/>
          <w:rtl/>
          <w:lang w:val="en-CA"/>
        </w:rPr>
        <w:t>برادات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المنزلية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الجديدة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وتعد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غازات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lang w:val="en-CA"/>
        </w:rPr>
        <w:t>R-404A</w:t>
      </w:r>
      <w:r w:rsidR="00B01ECA">
        <w:rPr>
          <w:sz w:val="26"/>
          <w:szCs w:val="26"/>
          <w:rtl/>
          <w:lang w:val="en-CA"/>
        </w:rPr>
        <w:t xml:space="preserve"> </w:t>
      </w:r>
      <w:r w:rsidR="00C50373" w:rsidRPr="001E47B8">
        <w:rPr>
          <w:rFonts w:hint="cs"/>
          <w:sz w:val="26"/>
          <w:szCs w:val="26"/>
          <w:rtl/>
          <w:lang w:val="en-CA"/>
        </w:rPr>
        <w:t>و</w:t>
      </w:r>
      <w:r w:rsidR="008A3B95" w:rsidRPr="001E47B8">
        <w:rPr>
          <w:rFonts w:hint="cs"/>
          <w:sz w:val="26"/>
          <w:szCs w:val="26"/>
          <w:rtl/>
          <w:lang w:val="en-CA"/>
        </w:rPr>
        <w:t>ال</w:t>
      </w:r>
      <w:r w:rsidR="004544E2" w:rsidRPr="001E47B8">
        <w:rPr>
          <w:rFonts w:hint="cs"/>
          <w:sz w:val="26"/>
          <w:szCs w:val="26"/>
          <w:rtl/>
          <w:lang w:val="en-CA"/>
        </w:rPr>
        <w:t>هيدروفلوروكربون</w:t>
      </w:r>
      <w:r w:rsidR="00C50373" w:rsidRPr="001E47B8">
        <w:rPr>
          <w:rFonts w:hint="cs"/>
          <w:sz w:val="26"/>
          <w:szCs w:val="26"/>
          <w:rtl/>
          <w:lang w:val="en-CA"/>
        </w:rPr>
        <w:t>-134</w:t>
      </w:r>
      <w:r w:rsidR="008A3B95" w:rsidRPr="001E47B8">
        <w:rPr>
          <w:rFonts w:hint="cs"/>
          <w:sz w:val="26"/>
          <w:szCs w:val="26"/>
          <w:rtl/>
          <w:lang w:val="en-CA"/>
        </w:rPr>
        <w:t>أ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A3B95" w:rsidRPr="001E47B8">
        <w:rPr>
          <w:rFonts w:hint="cs"/>
          <w:sz w:val="26"/>
          <w:szCs w:val="26"/>
          <w:rtl/>
          <w:lang w:val="en-CA"/>
        </w:rPr>
        <w:t>وال</w:t>
      </w:r>
      <w:r w:rsidR="0054573A" w:rsidRPr="001E47B8">
        <w:rPr>
          <w:rFonts w:hint="cs"/>
          <w:sz w:val="26"/>
          <w:szCs w:val="26"/>
          <w:rtl/>
          <w:lang w:val="en-CA"/>
        </w:rPr>
        <w:t>هيدروكلوروفلوروكربون</w:t>
      </w:r>
      <w:r w:rsidR="008A3B95" w:rsidRPr="001E47B8">
        <w:rPr>
          <w:rFonts w:hint="cs"/>
          <w:sz w:val="26"/>
          <w:szCs w:val="26"/>
          <w:rtl/>
          <w:lang w:val="en-CA"/>
        </w:rPr>
        <w:t>ية-22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A3B95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هي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الرئيسية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تطبيقات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التجاري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</w:p>
    <w:p w14:paraId="7F469B40" w14:textId="5D1DF711" w:rsidR="008A3B95" w:rsidRPr="001E47B8" w:rsidRDefault="00D11A11" w:rsidP="008A3B95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u w:val="single"/>
          <w:rtl/>
          <w:lang w:val="en-CA"/>
        </w:rPr>
      </w:pPr>
      <w:r w:rsidRPr="001E47B8">
        <w:rPr>
          <w:i/>
          <w:iCs/>
          <w:sz w:val="26"/>
          <w:szCs w:val="26"/>
          <w:u w:val="single"/>
          <w:rtl/>
          <w:lang w:val="en-CA"/>
        </w:rPr>
        <w:t>خدمة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u w:val="single"/>
          <w:rtl/>
          <w:lang w:val="en-CA"/>
        </w:rPr>
        <w:t>تكييف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u w:val="single"/>
          <w:rtl/>
          <w:lang w:val="en-CA"/>
        </w:rPr>
        <w:t>الهواء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="008A3B95" w:rsidRPr="001E47B8">
        <w:rPr>
          <w:i/>
          <w:iCs/>
          <w:sz w:val="26"/>
          <w:szCs w:val="26"/>
          <w:u w:val="single"/>
          <w:rtl/>
          <w:lang w:val="en-CA"/>
        </w:rPr>
        <w:t>المنزلي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="008A3B95" w:rsidRPr="001E47B8">
        <w:rPr>
          <w:i/>
          <w:iCs/>
          <w:sz w:val="26"/>
          <w:szCs w:val="26"/>
          <w:u w:val="single"/>
          <w:rtl/>
          <w:lang w:val="en-CA"/>
        </w:rPr>
        <w:t>والتجاري</w:t>
      </w:r>
    </w:p>
    <w:p w14:paraId="488AE1B8" w14:textId="71FB76FB" w:rsidR="008A3B95" w:rsidRPr="001E47B8" w:rsidRDefault="008A3B95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rtl/>
          <w:lang w:val="en-CA"/>
        </w:rPr>
      </w:pPr>
      <w:r w:rsidRPr="001E47B8">
        <w:rPr>
          <w:sz w:val="26"/>
          <w:szCs w:val="26"/>
          <w:rtl/>
          <w:lang w:val="en-CA"/>
        </w:rPr>
        <w:t>ي</w:t>
      </w:r>
      <w:r w:rsidR="00DF34AE" w:rsidRPr="001E47B8">
        <w:rPr>
          <w:rFonts w:hint="cs"/>
          <w:sz w:val="26"/>
          <w:szCs w:val="26"/>
          <w:rtl/>
          <w:lang w:val="en-CA"/>
        </w:rPr>
        <w:t>ُ</w:t>
      </w:r>
      <w:r w:rsidRPr="001E47B8">
        <w:rPr>
          <w:sz w:val="26"/>
          <w:szCs w:val="26"/>
          <w:rtl/>
          <w:lang w:val="en-CA"/>
        </w:rPr>
        <w:t>ستخدم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lang w:val="en-CA"/>
        </w:rPr>
        <w:t>R-410A</w:t>
      </w:r>
      <w:r w:rsidR="00B01ECA">
        <w:rPr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أساسا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أجهزة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DF34AE" w:rsidRPr="001E47B8">
        <w:rPr>
          <w:rFonts w:hint="cs"/>
          <w:sz w:val="26"/>
          <w:szCs w:val="26"/>
          <w:rtl/>
          <w:lang w:val="en-CA"/>
        </w:rPr>
        <w:t>منزلية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والتجارية؛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</w:t>
      </w:r>
      <w:r w:rsidR="00DF34AE" w:rsidRPr="001E47B8">
        <w:rPr>
          <w:rFonts w:hint="cs"/>
          <w:sz w:val="26"/>
          <w:szCs w:val="26"/>
          <w:rtl/>
          <w:lang w:val="en-CA"/>
        </w:rPr>
        <w:t>ُ</w:t>
      </w:r>
      <w:r w:rsidRPr="001E47B8">
        <w:rPr>
          <w:sz w:val="26"/>
          <w:szCs w:val="26"/>
          <w:rtl/>
          <w:lang w:val="en-CA"/>
        </w:rPr>
        <w:t>ظهر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نتائج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هناك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محدودة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للغاية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أجهزة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="008C52A9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</w:t>
      </w:r>
      <w:r w:rsidR="004544E2" w:rsidRPr="001E47B8">
        <w:rPr>
          <w:rFonts w:hint="cs"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-32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بلد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</w:p>
    <w:p w14:paraId="68C1801E" w14:textId="5E6539D3" w:rsidR="00A64114" w:rsidRPr="001E47B8" w:rsidRDefault="00D11A11" w:rsidP="00A64114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u w:val="single"/>
          <w:rtl/>
          <w:lang w:val="en-CA"/>
        </w:rPr>
      </w:pPr>
      <w:r w:rsidRPr="001E47B8">
        <w:rPr>
          <w:i/>
          <w:iCs/>
          <w:sz w:val="26"/>
          <w:szCs w:val="26"/>
          <w:u w:val="single"/>
          <w:rtl/>
          <w:lang w:val="en-CA"/>
        </w:rPr>
        <w:t>خدمة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="0065672D" w:rsidRPr="001E47B8">
        <w:rPr>
          <w:rFonts w:hint="cs"/>
          <w:i/>
          <w:iCs/>
          <w:sz w:val="26"/>
          <w:szCs w:val="26"/>
          <w:u w:val="single"/>
          <w:rtl/>
          <w:lang w:val="en-CA"/>
        </w:rPr>
        <w:t>أجهزة</w:t>
      </w:r>
      <w:r w:rsidR="00B01ECA">
        <w:rPr>
          <w:rFonts w:hint="cs"/>
          <w:i/>
          <w:iCs/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u w:val="single"/>
          <w:rtl/>
          <w:lang w:val="en-CA"/>
        </w:rPr>
        <w:t>تكييف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u w:val="single"/>
          <w:rtl/>
          <w:lang w:val="en-CA"/>
        </w:rPr>
        <w:t>الهواء</w:t>
      </w:r>
      <w:r w:rsidR="00B01ECA">
        <w:rPr>
          <w:i/>
          <w:iCs/>
          <w:sz w:val="26"/>
          <w:szCs w:val="26"/>
          <w:u w:val="single"/>
          <w:rtl/>
          <w:lang w:val="en-CA"/>
        </w:rPr>
        <w:t xml:space="preserve"> </w:t>
      </w:r>
      <w:r w:rsidR="00786F8E" w:rsidRPr="001E47B8">
        <w:rPr>
          <w:rFonts w:hint="cs"/>
          <w:i/>
          <w:iCs/>
          <w:sz w:val="26"/>
          <w:szCs w:val="26"/>
          <w:u w:val="single"/>
          <w:rtl/>
          <w:lang w:val="en-CA"/>
        </w:rPr>
        <w:t>المتحرك</w:t>
      </w:r>
    </w:p>
    <w:p w14:paraId="792B5493" w14:textId="466FD23D" w:rsidR="00B17F0D" w:rsidRPr="001E47B8" w:rsidRDefault="00B17F0D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b/>
          <w:bCs/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يش</w:t>
      </w:r>
      <w:r w:rsidR="00DF34AE" w:rsidRPr="001E47B8">
        <w:rPr>
          <w:rFonts w:hint="cs"/>
          <w:sz w:val="26"/>
          <w:szCs w:val="26"/>
          <w:rtl/>
          <w:lang w:val="en-CA"/>
        </w:rPr>
        <w:t>ت</w:t>
      </w:r>
      <w:r w:rsidRPr="001E47B8">
        <w:rPr>
          <w:sz w:val="26"/>
          <w:szCs w:val="26"/>
          <w:rtl/>
          <w:lang w:val="en-CA"/>
        </w:rPr>
        <w:t>مل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</w:t>
      </w:r>
      <w:r w:rsidR="00786F8E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المتحرك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شاحنات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ووحدات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للسيارات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ويشير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120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أربع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إناث)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يعملون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القطاع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بعض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الأحيان،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كمية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DF34AE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lang w:val="en-CA"/>
        </w:rPr>
        <w:t>R-404A</w:t>
      </w:r>
      <w:r w:rsidR="00DF34AE" w:rsidRPr="001E47B8">
        <w:rPr>
          <w:rFonts w:hint="cs"/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DF34AE" w:rsidRPr="001E47B8">
        <w:rPr>
          <w:sz w:val="26"/>
          <w:szCs w:val="26"/>
          <w:rtl/>
          <w:lang w:val="en-CA"/>
        </w:rPr>
        <w:t>بسبب</w:t>
      </w:r>
      <w:r w:rsidR="00B01ECA">
        <w:rPr>
          <w:sz w:val="26"/>
          <w:szCs w:val="26"/>
          <w:rtl/>
          <w:lang w:val="en-CA"/>
        </w:rPr>
        <w:t xml:space="preserve"> </w:t>
      </w:r>
      <w:r w:rsidR="00DF34AE" w:rsidRPr="001E47B8">
        <w:rPr>
          <w:sz w:val="26"/>
          <w:szCs w:val="26"/>
          <w:rtl/>
          <w:lang w:val="en-CA"/>
        </w:rPr>
        <w:t>الافتقار</w:t>
      </w:r>
      <w:r w:rsidR="00B01ECA">
        <w:rPr>
          <w:sz w:val="26"/>
          <w:szCs w:val="26"/>
          <w:rtl/>
          <w:lang w:val="en-CA"/>
        </w:rPr>
        <w:t xml:space="preserve"> </w:t>
      </w:r>
      <w:r w:rsidR="00DF34AE"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="00DF34AE" w:rsidRPr="001E47B8">
        <w:rPr>
          <w:sz w:val="26"/>
          <w:szCs w:val="26"/>
          <w:rtl/>
          <w:lang w:val="en-CA"/>
        </w:rPr>
        <w:t>الوعي،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أجهزة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المتحرك</w:t>
      </w:r>
      <w:r w:rsidR="0065672D" w:rsidRPr="001E47B8">
        <w:rPr>
          <w:rFonts w:hint="cs"/>
          <w:sz w:val="26"/>
          <w:szCs w:val="26"/>
          <w:rtl/>
          <w:lang w:val="en-CA"/>
        </w:rPr>
        <w:t>ة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لفت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انتباه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المسألة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لتجنب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مثل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الممارسات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ومعظم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المركبات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طرازات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قديمة؛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حدثت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زيادة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كبيرة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المركبات</w:t>
      </w:r>
      <w:r w:rsidR="00B01ECA">
        <w:rPr>
          <w:sz w:val="26"/>
          <w:szCs w:val="26"/>
          <w:rtl/>
          <w:lang w:val="en-CA"/>
        </w:rPr>
        <w:t xml:space="preserve"> </w:t>
      </w:r>
      <w:r w:rsidR="004E60D8" w:rsidRPr="001E47B8">
        <w:rPr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جديدة</w:t>
      </w:r>
      <w:r w:rsidR="00A04D8F" w:rsidRPr="001E47B8">
        <w:rPr>
          <w:rFonts w:hint="cs"/>
          <w:sz w:val="26"/>
          <w:szCs w:val="26"/>
          <w:rtl/>
          <w:lang w:val="en-CA"/>
        </w:rPr>
        <w:t>،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منذ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2010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0678DC67" w14:textId="02266110" w:rsidR="00B17F0D" w:rsidRPr="001E47B8" w:rsidRDefault="00B17F0D" w:rsidP="00B17F0D">
      <w:pPr>
        <w:pStyle w:val="ListParagraph"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rFonts w:hint="cs"/>
          <w:b/>
          <w:bCs/>
          <w:sz w:val="26"/>
          <w:szCs w:val="26"/>
          <w:rtl/>
          <w:lang w:val="en-CA"/>
        </w:rPr>
        <w:t>رابعا-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المرحلة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الأولى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من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خطة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b/>
          <w:bCs/>
          <w:sz w:val="26"/>
          <w:szCs w:val="26"/>
          <w:rtl/>
          <w:lang w:val="en-CA"/>
        </w:rPr>
        <w:t>ال</w:t>
      </w:r>
      <w:r w:rsidRPr="001E47B8">
        <w:rPr>
          <w:b/>
          <w:bCs/>
          <w:sz w:val="26"/>
          <w:szCs w:val="26"/>
          <w:rtl/>
          <w:lang w:val="en-CA"/>
        </w:rPr>
        <w:t>تنفيذ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b/>
          <w:bCs/>
          <w:sz w:val="26"/>
          <w:szCs w:val="26"/>
          <w:rtl/>
          <w:lang w:val="en-CA"/>
        </w:rPr>
        <w:t>المتعلقة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b/>
          <w:bCs/>
          <w:sz w:val="26"/>
          <w:szCs w:val="26"/>
          <w:rtl/>
          <w:lang w:val="en-CA"/>
        </w:rPr>
        <w:t>ب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المواد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ال</w:t>
      </w:r>
      <w:r w:rsidR="004544E2" w:rsidRPr="001E47B8">
        <w:rPr>
          <w:rFonts w:hint="cs"/>
          <w:b/>
          <w:b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 w:val="26"/>
          <w:szCs w:val="26"/>
          <w:rtl/>
          <w:lang w:val="en-CA"/>
        </w:rPr>
        <w:t>بموجب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 w:val="26"/>
          <w:szCs w:val="26"/>
          <w:rtl/>
          <w:lang w:val="en-CA"/>
        </w:rPr>
        <w:t>تعديل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 w:val="26"/>
          <w:szCs w:val="26"/>
          <w:rtl/>
          <w:lang w:val="en-CA"/>
        </w:rPr>
        <w:t>كيغالي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4544E2" w:rsidRPr="001E47B8">
        <w:rPr>
          <w:b/>
          <w:bCs/>
          <w:sz w:val="26"/>
          <w:szCs w:val="26"/>
          <w:rtl/>
          <w:lang w:val="en-CA"/>
        </w:rPr>
        <w:t>بالصيغة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4544E2" w:rsidRPr="001E47B8">
        <w:rPr>
          <w:b/>
          <w:bCs/>
          <w:sz w:val="26"/>
          <w:szCs w:val="26"/>
          <w:rtl/>
          <w:lang w:val="en-CA"/>
        </w:rPr>
        <w:t>التي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4544E2" w:rsidRPr="001E47B8">
        <w:rPr>
          <w:b/>
          <w:bCs/>
          <w:sz w:val="26"/>
          <w:szCs w:val="26"/>
          <w:rtl/>
          <w:lang w:val="en-CA"/>
        </w:rPr>
        <w:t>قدّم</w:t>
      </w:r>
      <w:r w:rsidR="00A04D8F" w:rsidRPr="001E47B8">
        <w:rPr>
          <w:rFonts w:hint="cs"/>
          <w:b/>
          <w:bCs/>
          <w:sz w:val="26"/>
          <w:szCs w:val="26"/>
          <w:rtl/>
          <w:lang w:val="en-CA"/>
        </w:rPr>
        <w:t>ت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0C640F" w:rsidRPr="001E47B8">
        <w:rPr>
          <w:b/>
          <w:bCs/>
          <w:sz w:val="26"/>
          <w:szCs w:val="26"/>
          <w:rtl/>
          <w:lang w:val="en-CA"/>
        </w:rPr>
        <w:t>بها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</w:p>
    <w:p w14:paraId="46D3F104" w14:textId="43F87778" w:rsidR="00B17F0D" w:rsidRPr="001E47B8" w:rsidRDefault="00B17F0D" w:rsidP="00B17F0D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الإطار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المؤسسي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والسياس</w:t>
      </w:r>
      <w:r w:rsidR="00A04D8F" w:rsidRPr="001E47B8">
        <w:rPr>
          <w:rFonts w:hint="cs"/>
          <w:sz w:val="26"/>
          <w:szCs w:val="26"/>
          <w:u w:val="single"/>
          <w:rtl/>
          <w:lang w:val="en-CA"/>
        </w:rPr>
        <w:t>ات</w:t>
      </w:r>
      <w:r w:rsidRPr="001E47B8">
        <w:rPr>
          <w:sz w:val="26"/>
          <w:szCs w:val="26"/>
          <w:u w:val="single"/>
          <w:rtl/>
          <w:lang w:val="en-CA"/>
        </w:rPr>
        <w:t>ي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والتنظيمي</w:t>
      </w:r>
    </w:p>
    <w:p w14:paraId="796609A0" w14:textId="62EA1EB3" w:rsidR="00B17F0D" w:rsidRPr="001E47B8" w:rsidRDefault="00B17F0D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تتولى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هيئة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إدارة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البيئة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رواندا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مسؤولية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وتنسيق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جميع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والإبلاغ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مختلف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إنشاء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التوجيهية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لمراقبة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BC0698"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المستنفدة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782DC2" w:rsidRPr="001E47B8">
        <w:rPr>
          <w:sz w:val="26"/>
          <w:szCs w:val="26"/>
          <w:rtl/>
          <w:lang w:val="en-CA"/>
        </w:rPr>
        <w:t>إزال</w:t>
      </w:r>
      <w:r w:rsidR="00A04D8F" w:rsidRPr="001E47B8">
        <w:rPr>
          <w:rFonts w:hint="cs"/>
          <w:sz w:val="26"/>
          <w:szCs w:val="26"/>
          <w:rtl/>
          <w:lang w:val="en-CA"/>
        </w:rPr>
        <w:t>ت</w:t>
      </w:r>
      <w:r w:rsidRPr="001E47B8">
        <w:rPr>
          <w:sz w:val="26"/>
          <w:szCs w:val="26"/>
          <w:rtl/>
          <w:lang w:val="en-CA"/>
        </w:rPr>
        <w:t>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فضلا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="0065672D" w:rsidRPr="001E47B8">
        <w:rPr>
          <w:rFonts w:hint="cs"/>
          <w:sz w:val="26"/>
          <w:szCs w:val="26"/>
          <w:rtl/>
          <w:lang w:val="en-CA"/>
        </w:rPr>
        <w:t>التخفيض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5672D" w:rsidRPr="001E47B8">
        <w:rPr>
          <w:rFonts w:hint="cs"/>
          <w:sz w:val="26"/>
          <w:szCs w:val="26"/>
          <w:rtl/>
          <w:lang w:val="en-CA"/>
        </w:rPr>
        <w:t>التدريجي</w:t>
      </w:r>
      <w:r w:rsidR="00B01ECA">
        <w:rPr>
          <w:sz w:val="26"/>
          <w:szCs w:val="26"/>
          <w:rtl/>
          <w:lang w:val="en-CA"/>
        </w:rPr>
        <w:t xml:space="preserve"> </w:t>
      </w:r>
      <w:r w:rsidR="0065672D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rFonts w:hint="cs"/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وبالإضافة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هيئة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إدارة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البيئة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رواندا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وثيق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الرئيسيين،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التوجيه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المعنية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با</w:t>
      </w:r>
      <w:r w:rsidRPr="001E47B8">
        <w:rPr>
          <w:sz w:val="26"/>
          <w:szCs w:val="26"/>
          <w:rtl/>
          <w:lang w:val="en-CA"/>
        </w:rPr>
        <w:t>لأوزون،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وجمعية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والمستوردين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والموزعين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ووكالات</w:t>
      </w:r>
      <w:r w:rsidR="00B01ECA">
        <w:rPr>
          <w:sz w:val="26"/>
          <w:szCs w:val="26"/>
          <w:rtl/>
          <w:lang w:val="en-CA"/>
        </w:rPr>
        <w:t xml:space="preserve"> </w:t>
      </w:r>
      <w:r w:rsidR="0065672D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تضم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هيئة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الإيرادات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</w:t>
      </w:r>
      <w:r w:rsidR="00A04D8F" w:rsidRPr="001E47B8">
        <w:rPr>
          <w:rFonts w:hint="cs"/>
          <w:sz w:val="26"/>
          <w:szCs w:val="26"/>
          <w:rtl/>
          <w:lang w:val="en-CA"/>
        </w:rPr>
        <w:t>ا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ومجلس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ومكتب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التحقيقات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رواندا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ومفتشية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وهيئة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المنافسة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وحماية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المستهلك،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وجمعية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التخليص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والشحن،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جمعية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تقنيي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ومهندسي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التدفئة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والتهوية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وال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التعاونية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sz w:val="26"/>
          <w:szCs w:val="26"/>
          <w:rtl/>
          <w:lang w:val="en-CA"/>
        </w:rPr>
        <w:t>رواندا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والممارسين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البيئيين،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وجمعية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المهندسين،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والشرطة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الرواندية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E25309D" w14:textId="2F5DE439" w:rsidR="004F2771" w:rsidRPr="001E47B8" w:rsidRDefault="00B17F0D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lastRenderedPageBreak/>
        <w:t>وخلال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المتعلقة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ب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</w:t>
      </w:r>
      <w:r w:rsidR="004544E2" w:rsidRPr="001E47B8">
        <w:rPr>
          <w:rFonts w:hint="cs"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وثيق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الترتيب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المؤسسي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القائم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بالفعل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استخدامه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0AAEA59E" w14:textId="24905DF4" w:rsidR="004F2771" w:rsidRPr="001E47B8" w:rsidRDefault="004F2771" w:rsidP="004F2771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استراتيجية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65672D" w:rsidRPr="001E47B8">
        <w:rPr>
          <w:rFonts w:hint="cs"/>
          <w:sz w:val="26"/>
          <w:szCs w:val="26"/>
          <w:u w:val="single"/>
          <w:rtl/>
          <w:lang w:val="en-CA"/>
        </w:rPr>
        <w:t>التخفيض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65672D" w:rsidRPr="001E47B8">
        <w:rPr>
          <w:rFonts w:hint="cs"/>
          <w:sz w:val="26"/>
          <w:szCs w:val="26"/>
          <w:u w:val="single"/>
          <w:rtl/>
          <w:lang w:val="en-CA"/>
        </w:rPr>
        <w:t>التدريجي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للمرحلة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الأولى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u w:val="single"/>
          <w:rtl/>
          <w:lang w:val="en-CA"/>
        </w:rPr>
        <w:t>ال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u w:val="single"/>
          <w:rtl/>
          <w:lang w:val="en-CA"/>
        </w:rPr>
        <w:t>المتعلقة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u w:val="single"/>
          <w:rtl/>
          <w:lang w:val="en-CA"/>
        </w:rPr>
        <w:t>ب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بموجب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تعديل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كيغالي</w:t>
      </w:r>
    </w:p>
    <w:p w14:paraId="0C505C40" w14:textId="7A9AD7D9" w:rsidR="00A43BF3" w:rsidRPr="001E47B8" w:rsidRDefault="00A43BF3" w:rsidP="004F2771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الاستراتيجية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الشاملة</w:t>
      </w:r>
    </w:p>
    <w:p w14:paraId="0B6233C2" w14:textId="2A3E02C9" w:rsidR="004B79A5" w:rsidRPr="001E47B8" w:rsidRDefault="00F70AAE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​​</w:t>
      </w:r>
      <w:r w:rsidR="00A04D8F" w:rsidRPr="001E47B8">
        <w:rPr>
          <w:rFonts w:hint="cs"/>
          <w:sz w:val="26"/>
          <w:szCs w:val="26"/>
          <w:rtl/>
          <w:lang w:val="en-CA"/>
        </w:rPr>
        <w:t>يتمثل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التركيز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للاستراتيجية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بالصيغة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4544E2" w:rsidRPr="001E47B8">
        <w:rPr>
          <w:sz w:val="26"/>
          <w:szCs w:val="26"/>
          <w:rtl/>
          <w:lang w:val="en-CA"/>
        </w:rPr>
        <w:t>قدّم</w:t>
      </w:r>
      <w:r w:rsidR="00A04D8F" w:rsidRPr="001E47B8">
        <w:rPr>
          <w:rFonts w:hint="cs"/>
          <w:sz w:val="26"/>
          <w:szCs w:val="26"/>
          <w:rtl/>
          <w:lang w:val="en-CA"/>
        </w:rPr>
        <w:t>ت</w:t>
      </w:r>
      <w:r w:rsidR="00B01ECA">
        <w:rPr>
          <w:sz w:val="26"/>
          <w:szCs w:val="26"/>
          <w:rtl/>
          <w:lang w:val="en-CA"/>
        </w:rPr>
        <w:t xml:space="preserve"> </w:t>
      </w:r>
      <w:r w:rsidR="000C640F" w:rsidRPr="001E47B8">
        <w:rPr>
          <w:sz w:val="26"/>
          <w:szCs w:val="26"/>
          <w:rtl/>
          <w:lang w:val="en-CA"/>
        </w:rPr>
        <w:t>بها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التجميد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وخطوة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التخفيض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2029،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مراعاة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أحكام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35</w:t>
      </w:r>
      <w:r w:rsidRPr="001E47B8">
        <w:rPr>
          <w:sz w:val="26"/>
          <w:szCs w:val="26"/>
          <w:rtl/>
          <w:lang w:val="en-CA"/>
        </w:rPr>
        <w:t>/16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الصادر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عن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الأطراف</w:t>
      </w:r>
      <w:r w:rsidRPr="001E47B8">
        <w:rPr>
          <w:rStyle w:val="FootnoteReference"/>
          <w:sz w:val="26"/>
          <w:szCs w:val="26"/>
          <w:rtl/>
          <w:lang w:val="en-CA"/>
        </w:rPr>
        <w:footnoteReference w:id="5"/>
      </w:r>
      <w:r w:rsidR="00B01ECA">
        <w:rPr>
          <w:sz w:val="26"/>
          <w:szCs w:val="26"/>
          <w:rtl/>
          <w:lang w:val="en-CA"/>
        </w:rPr>
        <w:t xml:space="preserve"> </w:t>
      </w:r>
      <w:r w:rsidR="00FF1A3A" w:rsidRPr="001E47B8">
        <w:rPr>
          <w:rFonts w:hint="cs"/>
          <w:sz w:val="26"/>
          <w:szCs w:val="26"/>
          <w:rtl/>
          <w:lang w:val="en-CA"/>
        </w:rPr>
        <w:t>حسب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F1A3A" w:rsidRPr="001E47B8">
        <w:rPr>
          <w:rFonts w:hint="cs"/>
          <w:sz w:val="26"/>
          <w:szCs w:val="26"/>
          <w:rtl/>
          <w:lang w:val="en-CA"/>
        </w:rPr>
        <w:t>الاقتضاء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ولتحقيق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الهدف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مستدام،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ستعطي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احتياجات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القطاعات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المختلفة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(أي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</w:t>
      </w:r>
      <w:r w:rsidR="00D11A11" w:rsidRPr="001E47B8">
        <w:rPr>
          <w:sz w:val="26"/>
          <w:szCs w:val="26"/>
          <w:rtl/>
          <w:lang w:val="en-CA"/>
        </w:rPr>
        <w:t>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786F8E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المتحرك</w:t>
      </w:r>
      <w:r w:rsidRPr="001E47B8">
        <w:rPr>
          <w:sz w:val="26"/>
          <w:szCs w:val="26"/>
          <w:rtl/>
          <w:lang w:val="en-CA"/>
        </w:rPr>
        <w:t>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وتحديد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الإجراءات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المختلفة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اللازمة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65672D" w:rsidRPr="001E47B8">
        <w:rPr>
          <w:sz w:val="26"/>
          <w:szCs w:val="26"/>
          <w:rtl/>
          <w:lang w:val="en-CA"/>
        </w:rPr>
        <w:t>تخفيض</w:t>
      </w:r>
      <w:r w:rsidR="00B01ECA">
        <w:rPr>
          <w:sz w:val="26"/>
          <w:szCs w:val="26"/>
          <w:rtl/>
          <w:lang w:val="en-CA"/>
        </w:rPr>
        <w:t xml:space="preserve"> </w:t>
      </w:r>
      <w:r w:rsidR="0065672D" w:rsidRPr="001E47B8">
        <w:rPr>
          <w:sz w:val="26"/>
          <w:szCs w:val="26"/>
          <w:rtl/>
          <w:lang w:val="en-CA"/>
        </w:rPr>
        <w:t>التدريجي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بالتنسيق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تنفيذها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وتشمل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الرئيسية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جهود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التنظيمية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المؤسسية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(تنمية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المهارات)؛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المستمر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A04D8F" w:rsidRPr="001E47B8">
        <w:rPr>
          <w:rFonts w:hint="cs"/>
          <w:sz w:val="26"/>
          <w:szCs w:val="26"/>
          <w:rtl/>
          <w:lang w:val="en-CA"/>
        </w:rPr>
        <w:t>موظفي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تحديث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المناهج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الدراسية؛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وحملات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الصناعة؛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تجريبي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لتبني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إحداث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04D8F" w:rsidRPr="001E47B8">
        <w:rPr>
          <w:rFonts w:hint="cs"/>
          <w:sz w:val="26"/>
          <w:szCs w:val="26"/>
          <w:rtl/>
          <w:lang w:val="en-CA"/>
        </w:rPr>
        <w:t>ا</w:t>
      </w:r>
      <w:r w:rsidRPr="001E47B8">
        <w:rPr>
          <w:sz w:val="26"/>
          <w:szCs w:val="26"/>
          <w:rtl/>
          <w:lang w:val="en-CA"/>
        </w:rPr>
        <w:t>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العالمي؛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الجمعيات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المحلية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8F23D35" w14:textId="45E9AB76" w:rsidR="004B79A5" w:rsidRPr="001E47B8" w:rsidRDefault="004B79A5" w:rsidP="004B79A5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التخفيضات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المقترحة</w:t>
      </w:r>
    </w:p>
    <w:p w14:paraId="56CD33AC" w14:textId="47996586" w:rsidR="004B79A5" w:rsidRPr="001E47B8" w:rsidRDefault="004B79A5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يبين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أدناه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معدل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النمو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المقدر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الاعتبار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2022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واتجاهات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التكنولوجيا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27E0778" w14:textId="3A967906" w:rsidR="004B79A5" w:rsidRPr="001E47B8" w:rsidRDefault="004B79A5" w:rsidP="00F54D6D">
      <w:pPr>
        <w:pStyle w:val="ListParagraph"/>
        <w:bidi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9-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توقعات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استهلاك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المواد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4544E2" w:rsidRPr="001E47B8">
        <w:rPr>
          <w:b/>
          <w:b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ظل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السيناريو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غير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المقيد</w:t>
      </w:r>
      <w:r w:rsidR="00A04D8F" w:rsidRPr="001E47B8">
        <w:rPr>
          <w:rFonts w:hint="cs"/>
          <w:b/>
          <w:bCs/>
          <w:sz w:val="26"/>
          <w:szCs w:val="26"/>
          <w:rtl/>
          <w:lang w:val="en-CA"/>
        </w:rPr>
        <w:t>،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وحدود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بروتوكول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مونتريال</w:t>
      </w:r>
      <w:r w:rsidR="00A04D8F" w:rsidRPr="001E47B8">
        <w:rPr>
          <w:rFonts w:hint="cs"/>
          <w:b/>
          <w:bCs/>
          <w:sz w:val="26"/>
          <w:szCs w:val="26"/>
          <w:rtl/>
          <w:lang w:val="en-CA"/>
        </w:rPr>
        <w:t>،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والتخفيضات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المقترحة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للمواد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4544E2" w:rsidRPr="001E47B8">
        <w:rPr>
          <w:b/>
          <w:b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ية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المرحلة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الأولى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(</w:t>
      </w:r>
      <w:r w:rsidR="00A04D8F" w:rsidRPr="001E47B8">
        <w:rPr>
          <w:rFonts w:hint="cs"/>
          <w:b/>
          <w:bCs/>
          <w:sz w:val="26"/>
          <w:szCs w:val="26"/>
          <w:rtl/>
          <w:lang w:val="en-CA"/>
        </w:rPr>
        <w:t>ب</w:t>
      </w:r>
      <w:r w:rsidRPr="001E47B8">
        <w:rPr>
          <w:b/>
          <w:bCs/>
          <w:sz w:val="26"/>
          <w:szCs w:val="26"/>
          <w:rtl/>
          <w:lang w:val="en-CA"/>
        </w:rPr>
        <w:t>أطنان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مكافئ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ثاني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أكسيد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الكربون)</w:t>
      </w:r>
    </w:p>
    <w:tbl>
      <w:tblPr>
        <w:bidiVisual/>
        <w:tblW w:w="523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5"/>
        <w:gridCol w:w="866"/>
        <w:gridCol w:w="798"/>
        <w:gridCol w:w="796"/>
        <w:gridCol w:w="798"/>
        <w:gridCol w:w="798"/>
        <w:gridCol w:w="796"/>
        <w:gridCol w:w="798"/>
        <w:gridCol w:w="795"/>
      </w:tblGrid>
      <w:tr w:rsidR="004B79A5" w:rsidRPr="00F54D6D" w14:paraId="18B1BB9D" w14:textId="77777777" w:rsidTr="00D0091C">
        <w:trPr>
          <w:trHeight w:val="319"/>
          <w:tblHeader/>
        </w:trPr>
        <w:tc>
          <w:tcPr>
            <w:tcW w:w="1709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27F14922" w14:textId="77777777" w:rsidR="004B79A5" w:rsidRPr="00F54D6D" w:rsidRDefault="004B79A5" w:rsidP="00D0091C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</w:p>
        </w:tc>
        <w:tc>
          <w:tcPr>
            <w:tcW w:w="411" w:type="pct"/>
            <w:shd w:val="clear" w:color="000000" w:fill="FFFFFF"/>
          </w:tcPr>
          <w:p w14:paraId="6E8F5C37" w14:textId="259D3AD3" w:rsidR="004B79A5" w:rsidRPr="00F54D6D" w:rsidRDefault="004B79A5" w:rsidP="00D0091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F54D6D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2022</w:t>
            </w:r>
            <w:r w:rsidR="00A04D8F" w:rsidRPr="00F54D6D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*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0CD19309" w14:textId="73A9F47B" w:rsidR="004B79A5" w:rsidRPr="00F54D6D" w:rsidRDefault="004B79A5" w:rsidP="00D0091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F54D6D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2023</w:t>
            </w:r>
            <w:r w:rsidR="00A04D8F" w:rsidRPr="00F54D6D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*</w:t>
            </w:r>
          </w:p>
        </w:tc>
        <w:tc>
          <w:tcPr>
            <w:tcW w:w="411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5F0266DB" w14:textId="77777777" w:rsidR="004B79A5" w:rsidRPr="00F54D6D" w:rsidRDefault="004B79A5" w:rsidP="00D0091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F54D6D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2024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7A30CE4D" w14:textId="77777777" w:rsidR="004B79A5" w:rsidRPr="00F54D6D" w:rsidRDefault="004B79A5" w:rsidP="00D0091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F54D6D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2025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3D674BA5" w14:textId="77777777" w:rsidR="004B79A5" w:rsidRPr="00F54D6D" w:rsidRDefault="004B79A5" w:rsidP="00D0091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F54D6D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2026</w:t>
            </w:r>
          </w:p>
        </w:tc>
        <w:tc>
          <w:tcPr>
            <w:tcW w:w="411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3ECDD388" w14:textId="77777777" w:rsidR="004B79A5" w:rsidRPr="00F54D6D" w:rsidRDefault="004B79A5" w:rsidP="00D0091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F54D6D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2027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7938D308" w14:textId="77777777" w:rsidR="004B79A5" w:rsidRPr="00F54D6D" w:rsidRDefault="004B79A5" w:rsidP="00D0091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F54D6D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2028</w:t>
            </w:r>
          </w:p>
        </w:tc>
        <w:tc>
          <w:tcPr>
            <w:tcW w:w="410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1404D6D1" w14:textId="77777777" w:rsidR="004B79A5" w:rsidRPr="00F54D6D" w:rsidRDefault="004B79A5" w:rsidP="00D0091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F54D6D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2029</w:t>
            </w:r>
          </w:p>
        </w:tc>
      </w:tr>
      <w:tr w:rsidR="00D0091C" w:rsidRPr="00F54D6D" w14:paraId="397A5965" w14:textId="77777777" w:rsidTr="00D0091C">
        <w:trPr>
          <w:trHeight w:val="132"/>
        </w:trPr>
        <w:tc>
          <w:tcPr>
            <w:tcW w:w="1709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75772589" w14:textId="6362C4F4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F54D6D">
              <w:rPr>
                <w:sz w:val="20"/>
                <w:rtl/>
              </w:rPr>
              <w:t>توقعات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استهلاك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rFonts w:hint="cs"/>
                <w:sz w:val="20"/>
                <w:rtl/>
              </w:rPr>
              <w:t>المواد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ال</w:t>
            </w:r>
            <w:r w:rsidR="004544E2" w:rsidRPr="00F54D6D">
              <w:rPr>
                <w:sz w:val="20"/>
                <w:rtl/>
              </w:rPr>
              <w:t>هيدروفلوروكربون</w:t>
            </w:r>
            <w:r w:rsidRPr="00F54D6D">
              <w:rPr>
                <w:rFonts w:hint="cs"/>
                <w:sz w:val="20"/>
                <w:rtl/>
              </w:rPr>
              <w:t>ية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(معدل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نمو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سنوي</w:t>
            </w:r>
            <w:r w:rsidR="00B01ECA" w:rsidRPr="00F54D6D">
              <w:rPr>
                <w:rFonts w:hint="cs"/>
                <w:sz w:val="20"/>
                <w:rtl/>
              </w:rPr>
              <w:t xml:space="preserve"> </w:t>
            </w:r>
            <w:r w:rsidR="00A04D8F" w:rsidRPr="00F54D6D">
              <w:rPr>
                <w:rFonts w:hint="cs"/>
                <w:sz w:val="20"/>
                <w:rtl/>
              </w:rPr>
              <w:t>قدره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3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في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المائة**)</w:t>
            </w:r>
          </w:p>
        </w:tc>
        <w:tc>
          <w:tcPr>
            <w:tcW w:w="411" w:type="pct"/>
            <w:shd w:val="clear" w:color="000000" w:fill="FFFFFF"/>
          </w:tcPr>
          <w:p w14:paraId="76E7FF1D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226,680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</w:tcPr>
          <w:p w14:paraId="3D32EF99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222,119</w:t>
            </w:r>
          </w:p>
        </w:tc>
        <w:tc>
          <w:tcPr>
            <w:tcW w:w="411" w:type="pct"/>
            <w:shd w:val="clear" w:color="000000" w:fill="FFFFFF"/>
            <w:tcMar>
              <w:left w:w="72" w:type="dxa"/>
              <w:right w:w="72" w:type="dxa"/>
            </w:tcMar>
          </w:tcPr>
          <w:p w14:paraId="661EA85B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228,783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</w:tcPr>
          <w:p w14:paraId="412D9ADA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235,646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</w:tcPr>
          <w:p w14:paraId="0D9A7756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242,715</w:t>
            </w:r>
          </w:p>
        </w:tc>
        <w:tc>
          <w:tcPr>
            <w:tcW w:w="411" w:type="pct"/>
            <w:shd w:val="clear" w:color="000000" w:fill="FFFFFF"/>
            <w:tcMar>
              <w:left w:w="72" w:type="dxa"/>
              <w:right w:w="72" w:type="dxa"/>
            </w:tcMar>
          </w:tcPr>
          <w:p w14:paraId="79E0E56C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249,997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</w:tcPr>
          <w:p w14:paraId="43CE4F81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257,497</w:t>
            </w:r>
          </w:p>
        </w:tc>
        <w:tc>
          <w:tcPr>
            <w:tcW w:w="410" w:type="pct"/>
            <w:shd w:val="clear" w:color="000000" w:fill="FFFFFF"/>
            <w:tcMar>
              <w:left w:w="72" w:type="dxa"/>
              <w:right w:w="72" w:type="dxa"/>
            </w:tcMar>
          </w:tcPr>
          <w:p w14:paraId="5CCCD7A9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265,222</w:t>
            </w:r>
          </w:p>
        </w:tc>
      </w:tr>
      <w:tr w:rsidR="00D0091C" w:rsidRPr="00F54D6D" w14:paraId="5CBE0681" w14:textId="77777777" w:rsidTr="00D0091C">
        <w:trPr>
          <w:trHeight w:val="206"/>
        </w:trPr>
        <w:tc>
          <w:tcPr>
            <w:tcW w:w="1709" w:type="pct"/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25C439DB" w14:textId="2AC65552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F54D6D">
              <w:rPr>
                <w:sz w:val="20"/>
                <w:rtl/>
              </w:rPr>
              <w:t>حدود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استهلاك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rFonts w:hint="cs"/>
                <w:sz w:val="20"/>
                <w:rtl/>
              </w:rPr>
              <w:t>المواد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ال</w:t>
            </w:r>
            <w:r w:rsidR="004544E2" w:rsidRPr="00F54D6D">
              <w:rPr>
                <w:sz w:val="20"/>
                <w:rtl/>
              </w:rPr>
              <w:t>هيدروفلوروكربون</w:t>
            </w:r>
            <w:r w:rsidRPr="00F54D6D">
              <w:rPr>
                <w:rFonts w:hint="cs"/>
                <w:sz w:val="20"/>
                <w:rtl/>
              </w:rPr>
              <w:t>ية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="00FF1A3A" w:rsidRPr="00F54D6D">
              <w:rPr>
                <w:rFonts w:hint="cs"/>
                <w:sz w:val="20"/>
                <w:rtl/>
              </w:rPr>
              <w:t>بموجب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بروتوكول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مونتريال</w:t>
            </w:r>
          </w:p>
        </w:tc>
        <w:tc>
          <w:tcPr>
            <w:tcW w:w="411" w:type="pct"/>
            <w:shd w:val="clear" w:color="000000" w:fill="FFFFFF"/>
          </w:tcPr>
          <w:p w14:paraId="73EC48F1" w14:textId="1B5A0D04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 w:hint="cs"/>
                <w:sz w:val="20"/>
                <w:rtl/>
              </w:rPr>
              <w:t>غير</w:t>
            </w:r>
            <w:r w:rsidR="00B01ECA" w:rsidRPr="00F54D6D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F54D6D">
              <w:rPr>
                <w:rFonts w:asciiTheme="majorBidi" w:hAnsiTheme="majorBidi" w:cstheme="majorBidi" w:hint="cs"/>
                <w:sz w:val="20"/>
                <w:rtl/>
              </w:rPr>
              <w:t>متاح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</w:tcPr>
          <w:p w14:paraId="4AB74335" w14:textId="14858000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 w:hint="cs"/>
                <w:sz w:val="20"/>
                <w:rtl/>
              </w:rPr>
              <w:t>غير</w:t>
            </w:r>
            <w:r w:rsidR="00B01ECA" w:rsidRPr="00F54D6D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F54D6D">
              <w:rPr>
                <w:rFonts w:asciiTheme="majorBidi" w:hAnsiTheme="majorBidi" w:cstheme="majorBidi" w:hint="cs"/>
                <w:sz w:val="20"/>
                <w:rtl/>
              </w:rPr>
              <w:t>متاح</w:t>
            </w:r>
          </w:p>
        </w:tc>
        <w:tc>
          <w:tcPr>
            <w:tcW w:w="411" w:type="pct"/>
            <w:shd w:val="clear" w:color="auto" w:fill="auto"/>
            <w:tcMar>
              <w:left w:w="72" w:type="dxa"/>
              <w:right w:w="72" w:type="dxa"/>
            </w:tcMar>
          </w:tcPr>
          <w:p w14:paraId="739A1341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2" w:type="pct"/>
            <w:shd w:val="clear" w:color="auto" w:fill="auto"/>
            <w:tcMar>
              <w:left w:w="72" w:type="dxa"/>
              <w:right w:w="72" w:type="dxa"/>
            </w:tcMar>
          </w:tcPr>
          <w:p w14:paraId="78E19DFE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2" w:type="pct"/>
            <w:shd w:val="clear" w:color="auto" w:fill="auto"/>
            <w:tcMar>
              <w:left w:w="72" w:type="dxa"/>
              <w:right w:w="72" w:type="dxa"/>
            </w:tcMar>
          </w:tcPr>
          <w:p w14:paraId="0277235F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1" w:type="pct"/>
            <w:shd w:val="clear" w:color="auto" w:fill="auto"/>
            <w:tcMar>
              <w:left w:w="72" w:type="dxa"/>
              <w:right w:w="72" w:type="dxa"/>
            </w:tcMar>
          </w:tcPr>
          <w:p w14:paraId="2F949DFF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2" w:type="pct"/>
            <w:shd w:val="clear" w:color="auto" w:fill="auto"/>
            <w:tcMar>
              <w:left w:w="72" w:type="dxa"/>
              <w:right w:w="72" w:type="dxa"/>
            </w:tcMar>
          </w:tcPr>
          <w:p w14:paraId="737E191A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0" w:type="pct"/>
            <w:shd w:val="clear" w:color="auto" w:fill="auto"/>
            <w:tcMar>
              <w:left w:w="72" w:type="dxa"/>
              <w:right w:w="72" w:type="dxa"/>
            </w:tcMar>
          </w:tcPr>
          <w:p w14:paraId="4795E6A4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304,377</w:t>
            </w:r>
          </w:p>
        </w:tc>
      </w:tr>
      <w:tr w:rsidR="00D0091C" w:rsidRPr="00F54D6D" w14:paraId="39D44757" w14:textId="77777777" w:rsidTr="00D0091C">
        <w:trPr>
          <w:trHeight w:val="132"/>
        </w:trPr>
        <w:tc>
          <w:tcPr>
            <w:tcW w:w="1709" w:type="pct"/>
            <w:shd w:val="clear" w:color="000000" w:fill="FFFFFF"/>
            <w:tcMar>
              <w:left w:w="72" w:type="dxa"/>
              <w:right w:w="72" w:type="dxa"/>
            </w:tcMar>
          </w:tcPr>
          <w:p w14:paraId="010C7668" w14:textId="734F8EE4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F54D6D">
              <w:rPr>
                <w:sz w:val="20"/>
                <w:rtl/>
              </w:rPr>
              <w:t>استهلاك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rFonts w:hint="cs"/>
                <w:sz w:val="20"/>
                <w:rtl/>
              </w:rPr>
              <w:t>المواد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ال</w:t>
            </w:r>
            <w:r w:rsidR="004544E2" w:rsidRPr="00F54D6D">
              <w:rPr>
                <w:sz w:val="20"/>
                <w:rtl/>
              </w:rPr>
              <w:t>هيدروفلوروكربون</w:t>
            </w:r>
            <w:r w:rsidRPr="00F54D6D">
              <w:rPr>
                <w:rFonts w:hint="cs"/>
                <w:sz w:val="20"/>
                <w:rtl/>
              </w:rPr>
              <w:t>ية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المقترح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="00A04D8F" w:rsidRPr="00F54D6D">
              <w:rPr>
                <w:rFonts w:hint="cs"/>
                <w:sz w:val="20"/>
                <w:rtl/>
              </w:rPr>
              <w:t>في</w:t>
            </w:r>
            <w:r w:rsidR="00B01ECA" w:rsidRPr="00F54D6D">
              <w:rPr>
                <w:rFonts w:hint="cs"/>
                <w:sz w:val="20"/>
                <w:rtl/>
              </w:rPr>
              <w:t xml:space="preserve"> </w:t>
            </w:r>
            <w:r w:rsidR="00A04D8F" w:rsidRPr="00F54D6D">
              <w:rPr>
                <w:rFonts w:hint="cs"/>
                <w:sz w:val="20"/>
                <w:rtl/>
              </w:rPr>
              <w:t>إطار</w:t>
            </w:r>
            <w:r w:rsidR="00B01ECA" w:rsidRPr="00F54D6D">
              <w:rPr>
                <w:rFonts w:hint="cs"/>
                <w:sz w:val="20"/>
                <w:rtl/>
              </w:rPr>
              <w:t xml:space="preserve"> </w:t>
            </w:r>
            <w:r w:rsidR="009C5944" w:rsidRPr="00F54D6D">
              <w:rPr>
                <w:rFonts w:hint="cs"/>
                <w:sz w:val="20"/>
                <w:rtl/>
              </w:rPr>
              <w:t>خطة</w:t>
            </w:r>
            <w:r w:rsidR="00B01ECA" w:rsidRPr="00F54D6D">
              <w:rPr>
                <w:rFonts w:hint="cs"/>
                <w:sz w:val="20"/>
                <w:rtl/>
              </w:rPr>
              <w:t xml:space="preserve"> </w:t>
            </w:r>
            <w:r w:rsidR="009C5944" w:rsidRPr="00F54D6D">
              <w:rPr>
                <w:rFonts w:hint="cs"/>
                <w:sz w:val="20"/>
                <w:rtl/>
              </w:rPr>
              <w:t>التنفيذ</w:t>
            </w:r>
            <w:r w:rsidR="00B01ECA" w:rsidRPr="00F54D6D">
              <w:rPr>
                <w:rFonts w:hint="cs"/>
                <w:sz w:val="20"/>
                <w:rtl/>
              </w:rPr>
              <w:t xml:space="preserve"> </w:t>
            </w:r>
            <w:r w:rsidR="00273A49" w:rsidRPr="00F54D6D">
              <w:rPr>
                <w:rFonts w:hint="cs"/>
                <w:sz w:val="20"/>
                <w:rtl/>
              </w:rPr>
              <w:t>بموجب</w:t>
            </w:r>
            <w:r w:rsidR="00B01ECA" w:rsidRPr="00F54D6D">
              <w:rPr>
                <w:rFonts w:hint="cs"/>
                <w:sz w:val="20"/>
                <w:rtl/>
              </w:rPr>
              <w:t xml:space="preserve"> </w:t>
            </w:r>
            <w:r w:rsidR="00273A49" w:rsidRPr="00F54D6D">
              <w:rPr>
                <w:rFonts w:hint="cs"/>
                <w:sz w:val="20"/>
                <w:rtl/>
              </w:rPr>
              <w:t>تعديل</w:t>
            </w:r>
            <w:r w:rsidR="00B01ECA" w:rsidRPr="00F54D6D">
              <w:rPr>
                <w:rFonts w:hint="cs"/>
                <w:sz w:val="20"/>
                <w:rtl/>
              </w:rPr>
              <w:t xml:space="preserve"> </w:t>
            </w:r>
            <w:r w:rsidR="00273A49" w:rsidRPr="00F54D6D">
              <w:rPr>
                <w:rFonts w:hint="cs"/>
                <w:sz w:val="20"/>
                <w:rtl/>
              </w:rPr>
              <w:t>كيغالي</w:t>
            </w:r>
          </w:p>
        </w:tc>
        <w:tc>
          <w:tcPr>
            <w:tcW w:w="411" w:type="pct"/>
            <w:shd w:val="clear" w:color="000000" w:fill="FFFFFF"/>
          </w:tcPr>
          <w:p w14:paraId="56272AB4" w14:textId="2F6F893A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 w:hint="cs"/>
                <w:sz w:val="20"/>
                <w:rtl/>
              </w:rPr>
              <w:t>غير</w:t>
            </w:r>
            <w:r w:rsidR="00B01ECA" w:rsidRPr="00F54D6D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F54D6D">
              <w:rPr>
                <w:rFonts w:asciiTheme="majorBidi" w:hAnsiTheme="majorBidi" w:cstheme="majorBidi" w:hint="cs"/>
                <w:sz w:val="20"/>
                <w:rtl/>
              </w:rPr>
              <w:t>متاح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</w:tcPr>
          <w:p w14:paraId="379E1AB4" w14:textId="7272CC99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 w:hint="cs"/>
                <w:sz w:val="20"/>
                <w:rtl/>
              </w:rPr>
              <w:t>غير</w:t>
            </w:r>
            <w:r w:rsidR="00B01ECA" w:rsidRPr="00F54D6D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F54D6D">
              <w:rPr>
                <w:rFonts w:asciiTheme="majorBidi" w:hAnsiTheme="majorBidi" w:cstheme="majorBidi" w:hint="cs"/>
                <w:sz w:val="20"/>
                <w:rtl/>
              </w:rPr>
              <w:t>متاح</w:t>
            </w:r>
          </w:p>
        </w:tc>
        <w:tc>
          <w:tcPr>
            <w:tcW w:w="411" w:type="pct"/>
            <w:shd w:val="clear" w:color="auto" w:fill="auto"/>
            <w:tcMar>
              <w:left w:w="72" w:type="dxa"/>
              <w:right w:w="72" w:type="dxa"/>
            </w:tcMar>
          </w:tcPr>
          <w:p w14:paraId="47732C21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2" w:type="pct"/>
            <w:shd w:val="clear" w:color="auto" w:fill="auto"/>
            <w:tcMar>
              <w:left w:w="72" w:type="dxa"/>
              <w:right w:w="72" w:type="dxa"/>
            </w:tcMar>
          </w:tcPr>
          <w:p w14:paraId="2870C56E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2" w:type="pct"/>
            <w:shd w:val="clear" w:color="auto" w:fill="auto"/>
            <w:tcMar>
              <w:left w:w="72" w:type="dxa"/>
              <w:right w:w="72" w:type="dxa"/>
            </w:tcMar>
          </w:tcPr>
          <w:p w14:paraId="0952E5D4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1" w:type="pct"/>
            <w:shd w:val="clear" w:color="auto" w:fill="auto"/>
            <w:tcMar>
              <w:left w:w="72" w:type="dxa"/>
              <w:right w:w="72" w:type="dxa"/>
            </w:tcMar>
          </w:tcPr>
          <w:p w14:paraId="4C47B9D3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2" w:type="pct"/>
            <w:shd w:val="clear" w:color="auto" w:fill="auto"/>
            <w:tcMar>
              <w:left w:w="72" w:type="dxa"/>
              <w:right w:w="72" w:type="dxa"/>
            </w:tcMar>
          </w:tcPr>
          <w:p w14:paraId="76B0BC40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10" w:type="pct"/>
            <w:shd w:val="clear" w:color="auto" w:fill="auto"/>
            <w:tcMar>
              <w:left w:w="72" w:type="dxa"/>
              <w:right w:w="72" w:type="dxa"/>
            </w:tcMar>
          </w:tcPr>
          <w:p w14:paraId="7532D2F7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304,377</w:t>
            </w:r>
          </w:p>
        </w:tc>
      </w:tr>
      <w:tr w:rsidR="00D0091C" w:rsidRPr="00F54D6D" w14:paraId="63CE52CC" w14:textId="77777777" w:rsidTr="00D0091C">
        <w:trPr>
          <w:trHeight w:val="94"/>
        </w:trPr>
        <w:tc>
          <w:tcPr>
            <w:tcW w:w="1709" w:type="pct"/>
            <w:shd w:val="clear" w:color="000000" w:fill="FFFFFF"/>
            <w:tcMar>
              <w:left w:w="72" w:type="dxa"/>
              <w:right w:w="72" w:type="dxa"/>
            </w:tcMar>
          </w:tcPr>
          <w:p w14:paraId="1FC1A6F4" w14:textId="29461CD4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F54D6D">
              <w:rPr>
                <w:sz w:val="20"/>
                <w:rtl/>
              </w:rPr>
              <w:t>التخفيض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المقترح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في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استهلاك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rFonts w:hint="cs"/>
                <w:sz w:val="20"/>
                <w:rtl/>
              </w:rPr>
              <w:t>المواد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ال</w:t>
            </w:r>
            <w:r w:rsidR="004544E2" w:rsidRPr="00F54D6D">
              <w:rPr>
                <w:sz w:val="20"/>
                <w:rtl/>
              </w:rPr>
              <w:t>هيدروفلوروكربون</w:t>
            </w:r>
            <w:r w:rsidRPr="00F54D6D">
              <w:rPr>
                <w:rFonts w:hint="cs"/>
                <w:sz w:val="20"/>
                <w:rtl/>
              </w:rPr>
              <w:t>ية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من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خط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  <w:rtl/>
              </w:rPr>
              <w:t>الأساس</w:t>
            </w:r>
            <w:r w:rsidR="00B01ECA" w:rsidRPr="00F54D6D">
              <w:rPr>
                <w:sz w:val="20"/>
                <w:rtl/>
              </w:rPr>
              <w:t xml:space="preserve"> </w:t>
            </w:r>
            <w:r w:rsidRPr="00F54D6D">
              <w:rPr>
                <w:sz w:val="20"/>
              </w:rPr>
              <w:t>(%)</w:t>
            </w:r>
          </w:p>
        </w:tc>
        <w:tc>
          <w:tcPr>
            <w:tcW w:w="411" w:type="pct"/>
            <w:shd w:val="clear" w:color="000000" w:fill="FFFFFF"/>
          </w:tcPr>
          <w:p w14:paraId="632EAA04" w14:textId="24702BB3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 w:hint="cs"/>
                <w:sz w:val="20"/>
                <w:rtl/>
              </w:rPr>
              <w:t>غير</w:t>
            </w:r>
            <w:r w:rsidR="00B01ECA" w:rsidRPr="00F54D6D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F54D6D">
              <w:rPr>
                <w:rFonts w:asciiTheme="majorBidi" w:hAnsiTheme="majorBidi" w:cstheme="majorBidi" w:hint="cs"/>
                <w:sz w:val="20"/>
                <w:rtl/>
              </w:rPr>
              <w:t>متاح</w:t>
            </w:r>
          </w:p>
        </w:tc>
        <w:tc>
          <w:tcPr>
            <w:tcW w:w="412" w:type="pct"/>
            <w:shd w:val="clear" w:color="000000" w:fill="FFFFFF"/>
            <w:tcMar>
              <w:left w:w="72" w:type="dxa"/>
              <w:right w:w="72" w:type="dxa"/>
            </w:tcMar>
          </w:tcPr>
          <w:p w14:paraId="103D5152" w14:textId="583362E6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 w:hint="cs"/>
                <w:sz w:val="20"/>
                <w:rtl/>
              </w:rPr>
              <w:t>غير</w:t>
            </w:r>
            <w:r w:rsidR="00B01ECA" w:rsidRPr="00F54D6D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F54D6D">
              <w:rPr>
                <w:rFonts w:asciiTheme="majorBidi" w:hAnsiTheme="majorBidi" w:cstheme="majorBidi" w:hint="cs"/>
                <w:sz w:val="20"/>
                <w:rtl/>
              </w:rPr>
              <w:t>متاح</w:t>
            </w:r>
          </w:p>
        </w:tc>
        <w:tc>
          <w:tcPr>
            <w:tcW w:w="411" w:type="pct"/>
            <w:shd w:val="clear" w:color="auto" w:fill="auto"/>
            <w:tcMar>
              <w:left w:w="72" w:type="dxa"/>
              <w:right w:w="72" w:type="dxa"/>
            </w:tcMar>
          </w:tcPr>
          <w:p w14:paraId="1B655F8D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12" w:type="pct"/>
            <w:shd w:val="clear" w:color="auto" w:fill="auto"/>
            <w:tcMar>
              <w:left w:w="72" w:type="dxa"/>
              <w:right w:w="72" w:type="dxa"/>
            </w:tcMar>
          </w:tcPr>
          <w:p w14:paraId="1B0F76DF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12" w:type="pct"/>
            <w:shd w:val="clear" w:color="auto" w:fill="auto"/>
            <w:tcMar>
              <w:left w:w="72" w:type="dxa"/>
              <w:right w:w="72" w:type="dxa"/>
            </w:tcMar>
          </w:tcPr>
          <w:p w14:paraId="3B5009E6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11" w:type="pct"/>
            <w:shd w:val="clear" w:color="auto" w:fill="auto"/>
            <w:tcMar>
              <w:left w:w="72" w:type="dxa"/>
              <w:right w:w="72" w:type="dxa"/>
            </w:tcMar>
          </w:tcPr>
          <w:p w14:paraId="0898A1F0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12" w:type="pct"/>
            <w:shd w:val="clear" w:color="auto" w:fill="auto"/>
            <w:tcMar>
              <w:left w:w="72" w:type="dxa"/>
              <w:right w:w="72" w:type="dxa"/>
            </w:tcMar>
          </w:tcPr>
          <w:p w14:paraId="62891E72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10" w:type="pct"/>
            <w:shd w:val="clear" w:color="auto" w:fill="auto"/>
            <w:tcMar>
              <w:left w:w="72" w:type="dxa"/>
              <w:right w:w="72" w:type="dxa"/>
            </w:tcMar>
          </w:tcPr>
          <w:p w14:paraId="4161E656" w14:textId="77777777" w:rsidR="00D0091C" w:rsidRPr="00F54D6D" w:rsidRDefault="00D0091C" w:rsidP="00D0091C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F54D6D">
              <w:rPr>
                <w:rFonts w:asciiTheme="majorBidi" w:hAnsiTheme="majorBidi" w:cstheme="majorBidi"/>
                <w:sz w:val="20"/>
              </w:rPr>
              <w:t>10</w:t>
            </w:r>
          </w:p>
        </w:tc>
      </w:tr>
    </w:tbl>
    <w:p w14:paraId="5267C84D" w14:textId="77CE8D64" w:rsidR="00D0091C" w:rsidRPr="001E47B8" w:rsidRDefault="00D0091C" w:rsidP="00D0091C">
      <w:pPr>
        <w:pStyle w:val="ListParagraph"/>
        <w:bidi/>
        <w:spacing w:after="240"/>
        <w:ind w:left="0"/>
        <w:outlineLvl w:val="0"/>
        <w:rPr>
          <w:sz w:val="20"/>
          <w:lang w:val="en-CA"/>
        </w:rPr>
      </w:pPr>
      <w:r w:rsidRPr="001E47B8">
        <w:rPr>
          <w:sz w:val="20"/>
          <w:rtl/>
          <w:lang w:val="en-CA"/>
        </w:rPr>
        <w:t>*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وفقا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للمادة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7</w:t>
      </w:r>
      <w:r w:rsidR="00325DFD" w:rsidRPr="001E47B8">
        <w:rPr>
          <w:sz w:val="20"/>
          <w:rtl/>
          <w:lang w:val="en-CA"/>
        </w:rPr>
        <w:t>.</w:t>
      </w:r>
    </w:p>
    <w:p w14:paraId="3AA60CF7" w14:textId="3967CAEE" w:rsidR="00B46853" w:rsidRPr="001E47B8" w:rsidRDefault="00D0091C" w:rsidP="00D0091C">
      <w:pPr>
        <w:pStyle w:val="ListParagraph"/>
        <w:bidi/>
        <w:spacing w:after="240"/>
        <w:ind w:left="0"/>
        <w:contextualSpacing w:val="0"/>
        <w:outlineLvl w:val="0"/>
        <w:rPr>
          <w:sz w:val="20"/>
          <w:rtl/>
          <w:lang w:val="en-CA"/>
        </w:rPr>
      </w:pPr>
      <w:r w:rsidRPr="001E47B8">
        <w:rPr>
          <w:sz w:val="20"/>
          <w:rtl/>
          <w:lang w:val="en-CA"/>
        </w:rPr>
        <w:t>**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يتم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حساب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النمو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على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أساس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المدخلات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المستمدة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من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المسح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والمشاورات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مع</w:t>
      </w:r>
      <w:r w:rsidR="00B01ECA">
        <w:rPr>
          <w:sz w:val="20"/>
          <w:rtl/>
          <w:lang w:val="en-CA"/>
        </w:rPr>
        <w:t xml:space="preserve"> </w:t>
      </w:r>
      <w:r w:rsidR="00325DFD" w:rsidRPr="001E47B8">
        <w:rPr>
          <w:sz w:val="20"/>
          <w:rtl/>
          <w:lang w:val="en-CA"/>
        </w:rPr>
        <w:t>ال</w:t>
      </w:r>
      <w:r w:rsidR="006F57A5" w:rsidRPr="001E47B8">
        <w:rPr>
          <w:sz w:val="20"/>
          <w:rtl/>
          <w:lang w:val="en-CA"/>
        </w:rPr>
        <w:t>يونيب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ويتم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تطبيقه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على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استهلاك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عام</w:t>
      </w:r>
      <w:r w:rsidR="00B01ECA">
        <w:rPr>
          <w:sz w:val="20"/>
          <w:rtl/>
          <w:lang w:val="en-CA"/>
        </w:rPr>
        <w:t xml:space="preserve"> </w:t>
      </w:r>
      <w:r w:rsidRPr="001E47B8">
        <w:rPr>
          <w:sz w:val="20"/>
          <w:rtl/>
          <w:lang w:val="en-CA"/>
        </w:rPr>
        <w:t>2022</w:t>
      </w:r>
      <w:r w:rsidR="00325DFD" w:rsidRPr="001E47B8">
        <w:rPr>
          <w:sz w:val="20"/>
          <w:rtl/>
          <w:lang w:val="en-CA"/>
        </w:rPr>
        <w:t>.</w:t>
      </w:r>
    </w:p>
    <w:p w14:paraId="1294CDA1" w14:textId="1854851F" w:rsidR="00B46853" w:rsidRPr="001E47B8" w:rsidRDefault="00B46853" w:rsidP="00B46853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الأنشطة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المقترحة</w:t>
      </w:r>
    </w:p>
    <w:p w14:paraId="6BBE72C7" w14:textId="3C1CDA65" w:rsidR="00D038B6" w:rsidRPr="001E47B8" w:rsidRDefault="00B46853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فيما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العناصر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المختلفة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تفصيل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تكاليفها</w:t>
      </w:r>
      <w:r w:rsidR="002E5C4F" w:rsidRPr="001E47B8">
        <w:rPr>
          <w:sz w:val="26"/>
          <w:szCs w:val="26"/>
          <w:rtl/>
          <w:lang w:val="en-CA"/>
        </w:rPr>
        <w:t>:</w:t>
      </w:r>
    </w:p>
    <w:p w14:paraId="62930131" w14:textId="6000A9DD" w:rsidR="00440AD3" w:rsidRPr="001E47B8" w:rsidRDefault="00D038B6" w:rsidP="002D1DAE">
      <w:pPr>
        <w:pStyle w:val="ListParagraph"/>
        <w:widowControl w:val="0"/>
        <w:numPr>
          <w:ilvl w:val="0"/>
          <w:numId w:val="15"/>
        </w:numPr>
        <w:bidi/>
        <w:spacing w:after="240"/>
        <w:contextualSpacing w:val="0"/>
        <w:outlineLvl w:val="1"/>
        <w:rPr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الإطار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التنظيمي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وآليات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الرقابة</w:t>
      </w:r>
      <w:r w:rsidR="002E5C4F" w:rsidRPr="001E47B8">
        <w:rPr>
          <w:i/>
          <w:iCs/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إصدار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تراخيص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وحصص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المساعدة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lastRenderedPageBreak/>
        <w:t>المستدام؛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60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موظفي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الجمارك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وكلاء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الإنفاذ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اللوائح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وأفضل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B35575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حفظ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السجلات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لموظفي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الجمارك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والإبلاغ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قبل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شركات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="00BC0698"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لسوق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مسوحات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سنوية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ومتوسطة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الأجل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بشأن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اتجاهات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لتوفير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المدخلات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اللازمة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0D7949" w:rsidRPr="001E47B8">
        <w:rPr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="000D7949" w:rsidRPr="001E47B8">
        <w:rPr>
          <w:sz w:val="26"/>
          <w:szCs w:val="26"/>
          <w:rtl/>
          <w:lang w:val="en-CA"/>
        </w:rPr>
        <w:t>السياسا</w:t>
      </w:r>
      <w:r w:rsidRPr="001E47B8">
        <w:rPr>
          <w:sz w:val="26"/>
          <w:szCs w:val="26"/>
          <w:rtl/>
          <w:lang w:val="en-CA"/>
        </w:rPr>
        <w:t>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واللوائح؛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rFonts w:hint="cs"/>
          <w:sz w:val="26"/>
          <w:szCs w:val="26"/>
          <w:rtl/>
          <w:lang w:val="en-CA"/>
        </w:rPr>
        <w:t>الأغذية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واللقاحات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30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1DDE857F" w14:textId="44B2C5B5" w:rsidR="00440AD3" w:rsidRPr="001E47B8" w:rsidRDefault="00440AD3" w:rsidP="002D1DAE">
      <w:pPr>
        <w:pStyle w:val="ListParagraph"/>
        <w:widowControl w:val="0"/>
        <w:numPr>
          <w:ilvl w:val="0"/>
          <w:numId w:val="15"/>
        </w:numPr>
        <w:bidi/>
        <w:spacing w:after="24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التطوير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التنظيمي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لقطاع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</w:t>
      </w:r>
      <w:r w:rsidR="00FB6BC3" w:rsidRPr="001E47B8">
        <w:rPr>
          <w:i/>
          <w:iCs/>
          <w:sz w:val="26"/>
          <w:szCs w:val="26"/>
          <w:rtl/>
          <w:lang w:val="en-CA"/>
        </w:rPr>
        <w:t>لتبريد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FB6BC3" w:rsidRPr="001E47B8">
        <w:rPr>
          <w:i/>
          <w:iCs/>
          <w:sz w:val="26"/>
          <w:szCs w:val="26"/>
          <w:rtl/>
          <w:lang w:val="en-CA"/>
        </w:rPr>
        <w:t>وتكييف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FB6BC3" w:rsidRPr="001E47B8">
        <w:rPr>
          <w:i/>
          <w:iCs/>
          <w:sz w:val="26"/>
          <w:szCs w:val="26"/>
          <w:rtl/>
          <w:lang w:val="en-CA"/>
        </w:rPr>
        <w:t>الهواء</w:t>
      </w:r>
      <w:r w:rsidR="002E5C4F" w:rsidRPr="001E47B8">
        <w:rPr>
          <w:i/>
          <w:iCs/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تقديم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المساعدة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</w:t>
      </w:r>
      <w:r w:rsidR="00FB6BC3" w:rsidRPr="001E47B8">
        <w:rPr>
          <w:sz w:val="26"/>
          <w:szCs w:val="26"/>
          <w:rtl/>
          <w:lang w:val="en-CA"/>
        </w:rPr>
        <w:t>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لإضفاء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الطابع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الرسمي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3C65F0" w:rsidRPr="001E47B8">
        <w:rPr>
          <w:rFonts w:hint="cs"/>
          <w:sz w:val="26"/>
          <w:szCs w:val="26"/>
          <w:rtl/>
          <w:lang w:val="en-CA"/>
        </w:rPr>
        <w:t>وضعهم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وتدريبهم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أفضل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تطوير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الأعمال؛</w:t>
      </w:r>
      <w:r w:rsidR="00B01ECA">
        <w:rPr>
          <w:sz w:val="26"/>
          <w:szCs w:val="26"/>
          <w:rtl/>
          <w:lang w:val="en-CA"/>
        </w:rPr>
        <w:t xml:space="preserve"> </w:t>
      </w:r>
      <w:r w:rsidR="005C3192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المناهج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الدراسية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لتصميم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وتطوير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المنتجات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</w:t>
      </w:r>
      <w:r w:rsidR="00FB6BC3" w:rsidRPr="001E47B8">
        <w:rPr>
          <w:sz w:val="26"/>
          <w:szCs w:val="26"/>
          <w:rtl/>
          <w:lang w:val="en-CA"/>
        </w:rPr>
        <w:t>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وشركات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التدفئة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والتهوية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الهواء؛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rFonts w:hint="cs"/>
          <w:sz w:val="26"/>
          <w:szCs w:val="26"/>
          <w:rtl/>
          <w:lang w:val="en-CA"/>
        </w:rPr>
        <w:t>وتنظيم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FB6BC3" w:rsidRPr="001E47B8">
        <w:rPr>
          <w:rFonts w:hint="cs"/>
          <w:sz w:val="26"/>
          <w:szCs w:val="26"/>
          <w:rtl/>
          <w:lang w:val="en-CA"/>
        </w:rPr>
        <w:t>حلقتي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تدريبيتين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منهما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ثلاثة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أيام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لثلاثين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تبريد؛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rFonts w:hint="cs"/>
          <w:sz w:val="26"/>
          <w:szCs w:val="26"/>
          <w:rtl/>
          <w:lang w:val="en-CA"/>
        </w:rPr>
        <w:t>وتنظيم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برنامج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لثلاثين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غير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رسمي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لرفع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معرفتهم</w:t>
      </w:r>
      <w:r w:rsidR="00B01ECA">
        <w:rPr>
          <w:sz w:val="26"/>
          <w:szCs w:val="26"/>
          <w:rtl/>
          <w:lang w:val="en-CA"/>
        </w:rPr>
        <w:t xml:space="preserve"> </w:t>
      </w:r>
      <w:r w:rsidR="00F01887" w:rsidRPr="001E47B8">
        <w:rPr>
          <w:rFonts w:hint="cs"/>
          <w:sz w:val="26"/>
          <w:szCs w:val="26"/>
          <w:rtl/>
          <w:lang w:val="en-CA"/>
        </w:rPr>
        <w:t>بمناولة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الغاز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القابل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للاشتعال؛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لثلاثين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مزارعا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وموظفا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مجال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الرعاية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الصحية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بهدف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للأغذية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واللقاحات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EE119D" w:rsidRPr="001E47B8">
        <w:rPr>
          <w:sz w:val="26"/>
          <w:szCs w:val="26"/>
          <w:rtl/>
          <w:lang w:val="en-CA"/>
        </w:rPr>
        <w:t>ال</w:t>
      </w:r>
      <w:r w:rsidR="00F13D47" w:rsidRPr="001E47B8">
        <w:rPr>
          <w:sz w:val="26"/>
          <w:szCs w:val="26"/>
          <w:rtl/>
          <w:lang w:val="en-CA"/>
        </w:rPr>
        <w:t>مركز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الأفريقي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للتبريد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وسلسلة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التبريد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="005C3192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برنامج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تعليمي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لعشرة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للترويج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كفاءة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الطاقة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للمدربين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لقطاع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</w:t>
      </w:r>
      <w:r w:rsidR="00FB6BC3" w:rsidRPr="001E47B8">
        <w:rPr>
          <w:sz w:val="26"/>
          <w:szCs w:val="26"/>
          <w:rtl/>
          <w:lang w:val="en-CA"/>
        </w:rPr>
        <w:t>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60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590C0013" w14:textId="4DF40052" w:rsidR="00440AD3" w:rsidRPr="001E47B8" w:rsidRDefault="00B32ADA" w:rsidP="002D1DAE">
      <w:pPr>
        <w:pStyle w:val="ListParagraph"/>
        <w:widowControl w:val="0"/>
        <w:numPr>
          <w:ilvl w:val="0"/>
          <w:numId w:val="15"/>
        </w:numPr>
        <w:bidi/>
        <w:spacing w:after="24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التبريد</w:t>
      </w:r>
      <w:r w:rsidR="002E5C4F" w:rsidRPr="001E47B8">
        <w:rPr>
          <w:i/>
          <w:iCs/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تنظيم</w:t>
      </w:r>
      <w:r w:rsidR="00B01ECA">
        <w:rPr>
          <w:sz w:val="26"/>
          <w:szCs w:val="26"/>
          <w:rtl/>
          <w:lang w:val="en-CA"/>
        </w:rPr>
        <w:t xml:space="preserve"> </w:t>
      </w:r>
      <w:r w:rsidR="005C3192" w:rsidRPr="001E47B8">
        <w:rPr>
          <w:rFonts w:hint="cs"/>
          <w:sz w:val="26"/>
          <w:szCs w:val="26"/>
          <w:rtl/>
          <w:lang w:val="en-CA"/>
        </w:rPr>
        <w:t>دورات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توعوية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تهدف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رفع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المستخدمين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النهائيين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</w:t>
      </w:r>
      <w:r w:rsidR="00FB6BC3" w:rsidRPr="001E47B8">
        <w:rPr>
          <w:sz w:val="26"/>
          <w:szCs w:val="26"/>
          <w:rtl/>
          <w:lang w:val="en-CA"/>
        </w:rPr>
        <w:t>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أفضل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للمؤسسات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الصغيرة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والمتوسطة؛</w:t>
      </w:r>
      <w:r w:rsidR="00B01ECA">
        <w:rPr>
          <w:sz w:val="26"/>
          <w:szCs w:val="26"/>
          <w:rtl/>
          <w:lang w:val="en-CA"/>
        </w:rPr>
        <w:t xml:space="preserve"> </w:t>
      </w:r>
      <w:r w:rsidR="00011290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شراء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وتركيب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ونقل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المعرفة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عرض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التجارية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="00011290" w:rsidRPr="001E47B8">
        <w:rPr>
          <w:sz w:val="26"/>
          <w:szCs w:val="26"/>
          <w:rtl/>
          <w:lang w:val="en-CA"/>
        </w:rPr>
        <w:t>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011290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011290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011290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011290" w:rsidRPr="001E47B8">
        <w:rPr>
          <w:sz w:val="26"/>
          <w:szCs w:val="26"/>
          <w:rtl/>
          <w:lang w:val="en-CA"/>
        </w:rPr>
        <w:t>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9B6822" w:rsidRPr="001E47B8">
        <w:rPr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للاسترداد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وإعادة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التدوير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46256696" w14:textId="09EC880E" w:rsidR="00B32ADA" w:rsidRPr="001E47B8" w:rsidRDefault="00B35575" w:rsidP="002D1DAE">
      <w:pPr>
        <w:pStyle w:val="ListParagraph"/>
        <w:widowControl w:val="0"/>
        <w:numPr>
          <w:ilvl w:val="0"/>
          <w:numId w:val="15"/>
        </w:numPr>
        <w:bidi/>
        <w:spacing w:after="24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76BD7" w:rsidRPr="001E47B8">
        <w:rPr>
          <w:i/>
          <w:iCs/>
          <w:sz w:val="26"/>
          <w:szCs w:val="26"/>
          <w:rtl/>
          <w:lang w:val="en-CA"/>
        </w:rPr>
        <w:t>تكييف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76BD7" w:rsidRPr="001E47B8">
        <w:rPr>
          <w:i/>
          <w:iCs/>
          <w:sz w:val="26"/>
          <w:szCs w:val="26"/>
          <w:rtl/>
          <w:lang w:val="en-CA"/>
        </w:rPr>
        <w:t>الهواء</w:t>
      </w:r>
      <w:r w:rsidR="002E5C4F" w:rsidRPr="001E47B8">
        <w:rPr>
          <w:i/>
          <w:iCs/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تقديم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المساعدة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B32ADA"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لتوريد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وتركيب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وحدات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011290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011290" w:rsidRPr="001E47B8">
        <w:rPr>
          <w:rFonts w:hint="cs"/>
          <w:sz w:val="26"/>
          <w:szCs w:val="26"/>
          <w:rtl/>
          <w:lang w:val="en-CA"/>
        </w:rPr>
        <w:t>و</w:t>
      </w:r>
      <w:r w:rsidR="00B32ADA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مراكز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التدريب،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فضلا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الاختبارات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</w:t>
      </w:r>
      <w:r w:rsidR="00011290" w:rsidRPr="001E47B8">
        <w:rPr>
          <w:rFonts w:hint="cs"/>
          <w:sz w:val="26"/>
          <w:szCs w:val="26"/>
          <w:rtl/>
          <w:lang w:val="en-CA"/>
        </w:rPr>
        <w:t>مختبرية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لاستخدامها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أثناء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برامج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التدريب؛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وإعداد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وتنفيذ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حملة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للمستخدمين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النهائيين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(على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سبيل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المثال،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الفنادق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والمباني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التجارية)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(ال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="00B32ADA"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(</w:t>
      </w:r>
      <w:r w:rsidR="00B32ADA"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="00B32ADA" w:rsidRPr="001E47B8">
        <w:rPr>
          <w:rFonts w:hint="cs"/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B32ADA" w:rsidRPr="001E47B8">
        <w:rPr>
          <w:sz w:val="26"/>
          <w:szCs w:val="26"/>
          <w:rtl/>
          <w:lang w:val="en-CA"/>
        </w:rPr>
        <w:t>أمريكي)؛</w:t>
      </w:r>
    </w:p>
    <w:p w14:paraId="7D070016" w14:textId="07B7E9A8" w:rsidR="00B32ADA" w:rsidRPr="001E47B8" w:rsidRDefault="00B32ADA" w:rsidP="00B32ADA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sz w:val="26"/>
          <w:szCs w:val="26"/>
          <w:rtl/>
          <w:lang w:val="en-CA"/>
        </w:rPr>
      </w:pPr>
      <w:r w:rsidRPr="001E47B8">
        <w:rPr>
          <w:sz w:val="26"/>
          <w:szCs w:val="26"/>
          <w:rtl/>
          <w:lang w:val="en-CA"/>
        </w:rPr>
        <w:t>(هـ)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786F8E" w:rsidRPr="001E47B8">
        <w:rPr>
          <w:rFonts w:hint="cs"/>
          <w:i/>
          <w:iCs/>
          <w:sz w:val="26"/>
          <w:szCs w:val="26"/>
          <w:rtl/>
          <w:lang w:val="en-CA"/>
        </w:rPr>
        <w:t>تكييف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="00786F8E" w:rsidRPr="001E47B8">
        <w:rPr>
          <w:rFonts w:hint="cs"/>
          <w:i/>
          <w:iCs/>
          <w:sz w:val="26"/>
          <w:szCs w:val="26"/>
          <w:rtl/>
          <w:lang w:val="en-CA"/>
        </w:rPr>
        <w:t>الهواء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="00786F8E" w:rsidRPr="001E47B8">
        <w:rPr>
          <w:rFonts w:hint="cs"/>
          <w:i/>
          <w:iCs/>
          <w:sz w:val="26"/>
          <w:szCs w:val="26"/>
          <w:rtl/>
          <w:lang w:val="en-CA"/>
        </w:rPr>
        <w:t>المتحرك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و</w:t>
      </w:r>
      <w:r w:rsidR="00CD3365" w:rsidRPr="001E47B8">
        <w:rPr>
          <w:rFonts w:hint="cs"/>
          <w:i/>
          <w:iCs/>
          <w:sz w:val="26"/>
          <w:szCs w:val="26"/>
          <w:rtl/>
          <w:lang w:val="en-CA"/>
        </w:rPr>
        <w:t>تعميم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733F0" w:rsidRPr="001E47B8">
        <w:rPr>
          <w:i/>
          <w:iCs/>
          <w:sz w:val="26"/>
          <w:szCs w:val="26"/>
          <w:rtl/>
          <w:lang w:val="en-CA"/>
        </w:rPr>
        <w:t>المنظور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733F0" w:rsidRPr="001E47B8">
        <w:rPr>
          <w:i/>
          <w:iCs/>
          <w:sz w:val="26"/>
          <w:szCs w:val="26"/>
          <w:rtl/>
          <w:lang w:val="en-CA"/>
        </w:rPr>
        <w:t>الجنساني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في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i/>
          <w:iCs/>
          <w:sz w:val="26"/>
          <w:szCs w:val="26"/>
          <w:rtl/>
          <w:lang w:val="en-CA"/>
        </w:rPr>
        <w:t>التبريد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i/>
          <w:iCs/>
          <w:sz w:val="26"/>
          <w:szCs w:val="26"/>
          <w:rtl/>
          <w:lang w:val="en-CA"/>
        </w:rPr>
        <w:t>و</w:t>
      </w:r>
      <w:r w:rsidR="00CD3365" w:rsidRPr="001E47B8">
        <w:rPr>
          <w:i/>
          <w:iCs/>
          <w:sz w:val="26"/>
          <w:szCs w:val="26"/>
          <w:rtl/>
          <w:lang w:val="en-CA"/>
        </w:rPr>
        <w:t>تكييف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CD3365" w:rsidRPr="001E47B8">
        <w:rPr>
          <w:i/>
          <w:iCs/>
          <w:sz w:val="26"/>
          <w:szCs w:val="26"/>
          <w:rtl/>
          <w:lang w:val="en-CA"/>
        </w:rPr>
        <w:t>الهواء</w:t>
      </w:r>
      <w:r w:rsidR="002E5C4F" w:rsidRPr="001E47B8">
        <w:rPr>
          <w:i/>
          <w:iCs/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التخطيط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والترويج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للاسترداد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وإعادة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التدوير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sz w:val="26"/>
          <w:szCs w:val="26"/>
          <w:rtl/>
          <w:lang w:val="en-CA"/>
        </w:rPr>
        <w:t>و</w:t>
      </w:r>
      <w:r w:rsidR="00CD3365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CD3365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وتوفير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استرداد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لورش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sz w:val="26"/>
          <w:szCs w:val="26"/>
          <w:rtl/>
          <w:lang w:val="en-CA"/>
        </w:rPr>
        <w:t>و</w:t>
      </w:r>
      <w:r w:rsidR="00CD3365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CD3365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حملات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تعميم</w:t>
      </w:r>
      <w:r w:rsidR="00B01ECA">
        <w:rPr>
          <w:sz w:val="26"/>
          <w:szCs w:val="26"/>
          <w:rtl/>
          <w:lang w:val="en-CA"/>
        </w:rPr>
        <w:t xml:space="preserve"> </w:t>
      </w:r>
      <w:r w:rsidR="005225BE" w:rsidRPr="001E47B8">
        <w:rPr>
          <w:rFonts w:hint="cs"/>
          <w:sz w:val="26"/>
          <w:szCs w:val="26"/>
          <w:rtl/>
          <w:lang w:val="en-CA"/>
        </w:rPr>
        <w:t>ا</w:t>
      </w:r>
      <w:r w:rsidR="003229CE" w:rsidRPr="001E47B8">
        <w:rPr>
          <w:sz w:val="26"/>
          <w:szCs w:val="26"/>
          <w:rtl/>
          <w:lang w:val="en-CA"/>
        </w:rPr>
        <w:t>لمنظور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الجنساني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sz w:val="26"/>
          <w:szCs w:val="26"/>
          <w:rtl/>
          <w:lang w:val="en-CA"/>
        </w:rPr>
        <w:t>و</w:t>
      </w:r>
      <w:r w:rsidR="00CD3365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CD3365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والمساعدة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ريادة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الأعمال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البيئية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المراعية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للمنظور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الجنساني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D3365" w:rsidRPr="001E47B8">
        <w:rPr>
          <w:rFonts w:hint="cs"/>
          <w:sz w:val="26"/>
          <w:szCs w:val="26"/>
          <w:rtl/>
          <w:lang w:val="en-CA"/>
        </w:rPr>
        <w:t>و</w:t>
      </w:r>
      <w:r w:rsidR="00CD3365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CD3365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20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27452881" w14:textId="353D321A" w:rsidR="00B32ADA" w:rsidRPr="001E47B8" w:rsidRDefault="00B32ADA" w:rsidP="00B32ADA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تنفيذ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المشروع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وتنسيقه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BC0698" w:rsidRPr="001E47B8">
        <w:rPr>
          <w:i/>
          <w:iCs/>
          <w:sz w:val="26"/>
          <w:szCs w:val="26"/>
          <w:rtl/>
          <w:lang w:val="en-CA"/>
        </w:rPr>
        <w:t>ورصده</w:t>
      </w:r>
    </w:p>
    <w:p w14:paraId="0553A2BE" w14:textId="4FBF2DD7" w:rsidR="00B32ADA" w:rsidRPr="001E47B8" w:rsidRDefault="00B32ADA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ستقوم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وجمعية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</w:t>
      </w:r>
      <w:r w:rsidR="00BC0698"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3229CE" w:rsidRPr="001E47B8">
        <w:rPr>
          <w:rFonts w:hint="cs"/>
          <w:sz w:val="26"/>
          <w:szCs w:val="26"/>
          <w:rtl/>
          <w:lang w:val="en-CA"/>
        </w:rPr>
        <w:t>الواردات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وستقوم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بإعداد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تقارير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ربع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سنوية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التقدم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المحرز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وتبلغ</w:t>
      </w:r>
      <w:r w:rsidR="00B01ECA">
        <w:rPr>
          <w:sz w:val="26"/>
          <w:szCs w:val="26"/>
          <w:rtl/>
          <w:lang w:val="en-CA"/>
        </w:rPr>
        <w:t xml:space="preserve"> </w:t>
      </w:r>
      <w:r w:rsidR="000C640F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بالنسبة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وتشمل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تكاليف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الموظفين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والاستشاريين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3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والسفر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2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والاجتماعات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الأخرى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)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537946E4" w14:textId="1CAC9DEC" w:rsidR="00CE5213" w:rsidRPr="001E47B8" w:rsidRDefault="00CE5213" w:rsidP="00CE5213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تنفيذ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سياسة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733F0" w:rsidRPr="001E47B8">
        <w:rPr>
          <w:i/>
          <w:iCs/>
          <w:sz w:val="26"/>
          <w:szCs w:val="26"/>
          <w:rtl/>
          <w:lang w:val="en-CA"/>
        </w:rPr>
        <w:t>المساواة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733F0" w:rsidRPr="001E47B8">
        <w:rPr>
          <w:i/>
          <w:iCs/>
          <w:sz w:val="26"/>
          <w:szCs w:val="26"/>
          <w:rtl/>
          <w:lang w:val="en-CA"/>
        </w:rPr>
        <w:t>بين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733F0" w:rsidRPr="001E47B8">
        <w:rPr>
          <w:i/>
          <w:iCs/>
          <w:sz w:val="26"/>
          <w:szCs w:val="26"/>
          <w:rtl/>
          <w:lang w:val="en-CA"/>
        </w:rPr>
        <w:t>الجنسين</w:t>
      </w:r>
    </w:p>
    <w:p w14:paraId="7B78F15E" w14:textId="2F0A24B6" w:rsidR="00CE5213" w:rsidRPr="001E47B8" w:rsidRDefault="00FA4207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تلتزم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السياسة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التشغيلية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3229CE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المتعدد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الأطراف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تعميم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المنظور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الجنساني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إدراكا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لأهمية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المساواة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الجنسين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وتمكين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المرأة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وإشراك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المرأة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lastRenderedPageBreak/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البرامج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قطعت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خطوات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جيدة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السياسات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والاستراتيجيات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تمكين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المرأة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والنهوض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بالمساواة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الجنسين،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إنشاء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آليات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تنفيذها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وكجزء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الخطة،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ستجري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حملات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تعميم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المنظور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الجنساني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و</w:t>
      </w:r>
      <w:r w:rsidR="003229CE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والمساعدة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مجال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ريادة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الأعمال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البيئية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المراعية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للمنظور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الجنساني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و</w:t>
      </w:r>
      <w:r w:rsidR="003229CE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الهواء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0EE6518" w14:textId="46A4714F" w:rsidR="00FA4207" w:rsidRPr="001E47B8" w:rsidRDefault="00FA4207" w:rsidP="00FA4207">
      <w:pPr>
        <w:pStyle w:val="ListParagraph"/>
        <w:bidi/>
        <w:spacing w:after="240"/>
        <w:ind w:left="0"/>
        <w:contextualSpacing w:val="0"/>
        <w:outlineLvl w:val="0"/>
        <w:rPr>
          <w:i/>
          <w:rtl/>
        </w:rPr>
      </w:pPr>
      <w:r w:rsidRPr="001E47B8">
        <w:rPr>
          <w:i/>
          <w:iCs/>
          <w:sz w:val="26"/>
          <w:szCs w:val="26"/>
          <w:rtl/>
          <w:lang w:val="en-CA"/>
        </w:rPr>
        <w:t>تنسيق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الأنشطة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في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الخدمة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في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إطار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خطط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782DC2" w:rsidRPr="001E47B8">
        <w:rPr>
          <w:i/>
          <w:iCs/>
          <w:sz w:val="26"/>
          <w:szCs w:val="26"/>
          <w:rtl/>
          <w:lang w:val="en-CA"/>
        </w:rPr>
        <w:t>إزالة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المواد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C391E" w:rsidRPr="001E47B8">
        <w:rPr>
          <w:i/>
          <w:iCs/>
          <w:sz w:val="26"/>
          <w:szCs w:val="26"/>
          <w:rtl/>
          <w:lang w:val="en-CA"/>
        </w:rPr>
        <w:t>ال</w:t>
      </w:r>
      <w:r w:rsidR="0054573A" w:rsidRPr="001E47B8">
        <w:rPr>
          <w:i/>
          <w:iCs/>
          <w:sz w:val="26"/>
          <w:szCs w:val="26"/>
          <w:rtl/>
          <w:lang w:val="en-CA"/>
        </w:rPr>
        <w:t>هيدروكلوروفلوروكربون</w:t>
      </w:r>
      <w:r w:rsidR="006C391E" w:rsidRPr="001E47B8">
        <w:rPr>
          <w:i/>
          <w:iCs/>
          <w:sz w:val="26"/>
          <w:szCs w:val="26"/>
          <w:rtl/>
          <w:lang w:val="en-CA"/>
        </w:rPr>
        <w:t>ية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و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خطط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="003229CE" w:rsidRPr="001E47B8">
        <w:rPr>
          <w:i/>
          <w:iCs/>
          <w:sz w:val="26"/>
          <w:szCs w:val="26"/>
          <w:rtl/>
          <w:lang w:val="en-CA"/>
        </w:rPr>
        <w:t>ال</w:t>
      </w:r>
      <w:r w:rsidR="0065672D" w:rsidRPr="001E47B8">
        <w:rPr>
          <w:i/>
          <w:iCs/>
          <w:sz w:val="26"/>
          <w:szCs w:val="26"/>
          <w:rtl/>
          <w:lang w:val="en-CA"/>
        </w:rPr>
        <w:t>تخفيض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65672D" w:rsidRPr="001E47B8">
        <w:rPr>
          <w:i/>
          <w:iCs/>
          <w:sz w:val="26"/>
          <w:szCs w:val="26"/>
          <w:rtl/>
          <w:lang w:val="en-CA"/>
        </w:rPr>
        <w:t>التدريجي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للمواد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</w:t>
      </w:r>
      <w:r w:rsidR="004544E2" w:rsidRPr="001E47B8">
        <w:rPr>
          <w:i/>
          <w:i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ية</w:t>
      </w:r>
    </w:p>
    <w:p w14:paraId="0B78AAA7" w14:textId="3109AB1D" w:rsidR="00FA4207" w:rsidRPr="001E47B8" w:rsidRDefault="00FA4207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تنسيق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EC4EE1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EC4EE1"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أقصى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التكامل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وتجنب</w:t>
      </w:r>
      <w:r w:rsidR="00B01ECA">
        <w:rPr>
          <w:sz w:val="26"/>
          <w:szCs w:val="26"/>
          <w:rtl/>
          <w:lang w:val="en-CA"/>
        </w:rPr>
        <w:t xml:space="preserve"> </w:t>
      </w:r>
      <w:r w:rsidR="00BC7D08" w:rsidRPr="001E47B8">
        <w:rPr>
          <w:rFonts w:hint="cs"/>
          <w:sz w:val="26"/>
          <w:szCs w:val="26"/>
          <w:rtl/>
          <w:lang w:val="en-CA"/>
        </w:rPr>
        <w:t>الازدواج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Pr="001E47B8">
        <w:rPr>
          <w:rFonts w:hint="cs"/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المتعلقة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الأخرى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الصلة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لتقليل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إلى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أدنى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حد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تصميمها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وتنفيذها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لتجنب</w:t>
      </w:r>
      <w:r w:rsidR="00B01ECA">
        <w:rPr>
          <w:sz w:val="26"/>
          <w:szCs w:val="26"/>
          <w:rtl/>
          <w:lang w:val="en-CA"/>
        </w:rPr>
        <w:t xml:space="preserve"> </w:t>
      </w:r>
      <w:r w:rsidR="00975967" w:rsidRPr="001E47B8">
        <w:rPr>
          <w:rFonts w:hint="cs"/>
          <w:sz w:val="26"/>
          <w:szCs w:val="26"/>
          <w:rtl/>
          <w:lang w:val="en-CA"/>
        </w:rPr>
        <w:t>الازدواج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وخلال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ستركز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تطبيقات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B35575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rFonts w:hint="cs"/>
          <w:sz w:val="26"/>
          <w:szCs w:val="26"/>
          <w:rtl/>
          <w:lang w:val="en-CA"/>
        </w:rPr>
        <w:t>تكييف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6F8E" w:rsidRPr="001E47B8">
        <w:rPr>
          <w:rFonts w:hint="cs"/>
          <w:sz w:val="26"/>
          <w:szCs w:val="26"/>
          <w:rtl/>
          <w:lang w:val="en-CA"/>
        </w:rPr>
        <w:t>الهواء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6F8E" w:rsidRPr="001E47B8">
        <w:rPr>
          <w:rFonts w:hint="cs"/>
          <w:sz w:val="26"/>
          <w:szCs w:val="26"/>
          <w:rtl/>
          <w:lang w:val="en-CA"/>
        </w:rPr>
        <w:t>المتحرك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هدر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الآمن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وعلاوة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54573A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4573A" w:rsidRPr="001E47B8">
        <w:rPr>
          <w:sz w:val="26"/>
          <w:szCs w:val="26"/>
          <w:rtl/>
          <w:lang w:val="en-CA"/>
        </w:rPr>
        <w:t>الهيدروكلوروفلوروكربونية</w:t>
      </w:r>
      <w:r w:rsidRPr="001E47B8">
        <w:rPr>
          <w:rFonts w:hint="cs"/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تصميم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المتعلقة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الإعلامي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682DCD" w:rsidRPr="001E47B8">
        <w:rPr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التدابير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بطريقة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شاملة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أقصى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للجماهير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المستهدفة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المختلفة،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75967" w:rsidRPr="001E47B8">
        <w:rPr>
          <w:rFonts w:hint="cs"/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الموفرة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3229CE" w:rsidRPr="001E47B8">
        <w:rPr>
          <w:sz w:val="26"/>
          <w:szCs w:val="26"/>
          <w:rtl/>
          <w:lang w:val="en-CA"/>
        </w:rPr>
        <w:t>تعميم</w:t>
      </w:r>
      <w:r w:rsidR="00B01ECA">
        <w:rPr>
          <w:sz w:val="26"/>
          <w:szCs w:val="26"/>
          <w:rtl/>
          <w:lang w:val="en-CA"/>
        </w:rPr>
        <w:t xml:space="preserve"> </w:t>
      </w:r>
      <w:r w:rsidR="005225BE" w:rsidRPr="001E47B8">
        <w:rPr>
          <w:rFonts w:hint="cs"/>
          <w:sz w:val="26"/>
          <w:szCs w:val="26"/>
          <w:rtl/>
          <w:lang w:val="en-CA"/>
        </w:rPr>
        <w:t>ا</w:t>
      </w:r>
      <w:r w:rsidR="003229CE" w:rsidRPr="001E47B8">
        <w:rPr>
          <w:sz w:val="26"/>
          <w:szCs w:val="26"/>
          <w:rtl/>
          <w:lang w:val="en-CA"/>
        </w:rPr>
        <w:t>لمنظور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الجنساني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بطريقة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تآزريه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BF8879A" w14:textId="4E428401" w:rsidR="009C5DDE" w:rsidRPr="001E47B8" w:rsidRDefault="007406D3" w:rsidP="007406D3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ال</w:t>
      </w:r>
      <w:r w:rsidR="000C640F" w:rsidRPr="001E47B8">
        <w:rPr>
          <w:sz w:val="26"/>
          <w:szCs w:val="26"/>
          <w:u w:val="single"/>
          <w:rtl/>
          <w:lang w:val="en-CA"/>
        </w:rPr>
        <w:t>تكاليف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الإجمالية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للمرحلة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الأولى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u w:val="single"/>
          <w:rtl/>
          <w:lang w:val="en-CA"/>
        </w:rPr>
        <w:t>ال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u w:val="single"/>
          <w:rtl/>
          <w:lang w:val="en-CA"/>
        </w:rPr>
        <w:t>المتعلقة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3229CE" w:rsidRPr="001E47B8">
        <w:rPr>
          <w:rFonts w:hint="cs"/>
          <w:sz w:val="26"/>
          <w:szCs w:val="26"/>
          <w:u w:val="single"/>
          <w:rtl/>
          <w:lang w:val="en-CA"/>
        </w:rPr>
        <w:t>بالمواد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بموجب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تعديل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كيغالي</w:t>
      </w:r>
    </w:p>
    <w:p w14:paraId="43F26392" w14:textId="00FC057C" w:rsidR="007406D3" w:rsidRPr="001E47B8" w:rsidRDefault="007406D3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اقت</w:t>
      </w:r>
      <w:r w:rsidR="003229CE" w:rsidRPr="001E47B8">
        <w:rPr>
          <w:rFonts w:hint="cs"/>
          <w:sz w:val="26"/>
          <w:szCs w:val="26"/>
          <w:rtl/>
          <w:lang w:val="en-CA"/>
        </w:rPr>
        <w:t>ُ</w:t>
      </w:r>
      <w:r w:rsidRPr="001E47B8">
        <w:rPr>
          <w:sz w:val="26"/>
          <w:szCs w:val="26"/>
          <w:rtl/>
          <w:lang w:val="en-CA"/>
        </w:rPr>
        <w:t>رح</w:t>
      </w:r>
      <w:r w:rsidR="003229CE" w:rsidRPr="001E47B8">
        <w:rPr>
          <w:rFonts w:hint="cs"/>
          <w:sz w:val="26"/>
          <w:szCs w:val="26"/>
          <w:rtl/>
          <w:lang w:val="en-CA"/>
        </w:rPr>
        <w:t>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ميزانية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بمبلغ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170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وقد</w:t>
      </w:r>
      <w:r w:rsidR="00B01ECA">
        <w:rPr>
          <w:sz w:val="26"/>
          <w:szCs w:val="26"/>
          <w:rtl/>
          <w:lang w:val="en-CA"/>
        </w:rPr>
        <w:t xml:space="preserve"> </w:t>
      </w:r>
      <w:r w:rsidR="00EE7EF1" w:rsidRPr="001E47B8">
        <w:rPr>
          <w:rFonts w:hint="cs"/>
          <w:sz w:val="26"/>
          <w:szCs w:val="26"/>
          <w:rtl/>
          <w:lang w:val="en-CA"/>
        </w:rPr>
        <w:t>اقتُرحت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يتماشى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92/37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7C288110" w14:textId="0D64477D" w:rsidR="007406D3" w:rsidRPr="001E47B8" w:rsidRDefault="00EE7EF1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ويرد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406D3" w:rsidRPr="001E47B8">
        <w:rPr>
          <w:sz w:val="26"/>
          <w:szCs w:val="26"/>
          <w:rtl/>
          <w:lang w:val="en-CA"/>
        </w:rPr>
        <w:t>ملخص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</w:t>
      </w:r>
      <w:r w:rsidR="007406D3" w:rsidRPr="001E47B8">
        <w:rPr>
          <w:sz w:val="26"/>
          <w:szCs w:val="26"/>
          <w:rtl/>
          <w:lang w:val="en-CA"/>
        </w:rPr>
        <w:t>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7406D3" w:rsidRPr="001E47B8">
        <w:rPr>
          <w:sz w:val="26"/>
          <w:szCs w:val="26"/>
          <w:rtl/>
          <w:lang w:val="en-CA"/>
        </w:rPr>
        <w:t>المقترحة</w:t>
      </w:r>
      <w:r w:rsidR="00B01ECA">
        <w:rPr>
          <w:sz w:val="26"/>
          <w:szCs w:val="26"/>
          <w:rtl/>
          <w:lang w:val="en-CA"/>
        </w:rPr>
        <w:t xml:space="preserve"> </w:t>
      </w:r>
      <w:r w:rsidR="007406D3" w:rsidRPr="001E47B8">
        <w:rPr>
          <w:sz w:val="26"/>
          <w:szCs w:val="26"/>
          <w:rtl/>
          <w:lang w:val="en-CA"/>
        </w:rPr>
        <w:t>وتكاليف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="007406D3"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7406D3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7406D3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7406D3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7406D3" w:rsidRPr="001E47B8">
        <w:rPr>
          <w:sz w:val="26"/>
          <w:szCs w:val="26"/>
          <w:rtl/>
          <w:lang w:val="en-CA"/>
        </w:rPr>
        <w:t>الجدول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406D3" w:rsidRPr="001E47B8">
        <w:rPr>
          <w:sz w:val="26"/>
          <w:szCs w:val="26"/>
          <w:rtl/>
          <w:lang w:val="en-CA"/>
        </w:rPr>
        <w:t>10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2A936EF1" w14:textId="236097D7" w:rsidR="00266E93" w:rsidRPr="001E47B8" w:rsidRDefault="007406D3" w:rsidP="00266E93">
      <w:pPr>
        <w:pStyle w:val="ListParagraph"/>
        <w:bidi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10-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0C640F" w:rsidRPr="001E47B8">
        <w:rPr>
          <w:b/>
          <w:bCs/>
          <w:sz w:val="26"/>
          <w:szCs w:val="26"/>
          <w:rtl/>
          <w:lang w:val="en-CA"/>
        </w:rPr>
        <w:t>تكاليف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المقترحة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للأنشطة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التي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سيتم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تنفيذها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المرحلة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الأولى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EE7EF1" w:rsidRPr="001E47B8">
        <w:rPr>
          <w:rFonts w:hint="cs"/>
          <w:b/>
          <w:bCs/>
          <w:sz w:val="26"/>
          <w:szCs w:val="26"/>
          <w:rtl/>
          <w:lang w:val="en-CA"/>
        </w:rPr>
        <w:t>من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CB7F5D" w:rsidRPr="001E47B8">
        <w:rPr>
          <w:rFonts w:hint="cs"/>
          <w:b/>
          <w:bCs/>
          <w:sz w:val="26"/>
          <w:szCs w:val="26"/>
          <w:rtl/>
          <w:lang w:val="en-CA"/>
        </w:rPr>
        <w:t>تنفيذ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b/>
          <w:bCs/>
          <w:sz w:val="26"/>
          <w:szCs w:val="26"/>
          <w:rtl/>
          <w:lang w:val="en-CA"/>
        </w:rPr>
        <w:t>خطة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b/>
          <w:bCs/>
          <w:sz w:val="26"/>
          <w:szCs w:val="26"/>
          <w:rtl/>
          <w:lang w:val="en-CA"/>
        </w:rPr>
        <w:t>التنفيذ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 w:val="26"/>
          <w:szCs w:val="26"/>
          <w:rtl/>
          <w:lang w:val="en-CA"/>
        </w:rPr>
        <w:t>بموجب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 w:val="26"/>
          <w:szCs w:val="26"/>
          <w:rtl/>
          <w:lang w:val="en-CA"/>
        </w:rPr>
        <w:t>تعديل</w:t>
      </w:r>
      <w:r w:rsidR="00B01ECA">
        <w:rPr>
          <w:rFonts w:hint="cs"/>
          <w:b/>
          <w:bCs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 w:val="26"/>
          <w:szCs w:val="26"/>
          <w:rtl/>
          <w:lang w:val="en-CA"/>
        </w:rPr>
        <w:t>كيغالي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رواندا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(بالدولار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الأمريكي)</w:t>
      </w:r>
    </w:p>
    <w:tbl>
      <w:tblPr>
        <w:bidiVisual/>
        <w:tblW w:w="9465" w:type="dxa"/>
        <w:tblLook w:val="04A0" w:firstRow="1" w:lastRow="0" w:firstColumn="1" w:lastColumn="0" w:noHBand="0" w:noVBand="1"/>
      </w:tblPr>
      <w:tblGrid>
        <w:gridCol w:w="5524"/>
        <w:gridCol w:w="2268"/>
        <w:gridCol w:w="1673"/>
      </w:tblGrid>
      <w:tr w:rsidR="00266E93" w:rsidRPr="001E47B8" w14:paraId="6F61F66C" w14:textId="77777777" w:rsidTr="00266E93">
        <w:trPr>
          <w:trHeight w:val="249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67AAD" w14:textId="7DB514D5" w:rsidR="00266E93" w:rsidRPr="001E47B8" w:rsidRDefault="00CF15FB" w:rsidP="00266E93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الوصف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CFDB7" w14:textId="67E10EAF" w:rsidR="00266E93" w:rsidRPr="001E47B8" w:rsidRDefault="00EE7EF1" w:rsidP="00266E9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>الوكالة</w:t>
            </w:r>
            <w:r w:rsidR="00B01ECA"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 w:hint="cs"/>
                <w:b/>
                <w:bCs/>
                <w:sz w:val="20"/>
                <w:rtl/>
                <w:lang w:eastAsia="zh-CN"/>
              </w:rPr>
              <w:t>المنفذة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E182A" w14:textId="03FD3B40" w:rsidR="00266E93" w:rsidRPr="001E47B8" w:rsidRDefault="009A63DB" w:rsidP="00266E93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US" w:eastAsia="zh-CN"/>
              </w:rPr>
            </w:pP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</w:t>
            </w:r>
            <w:r w:rsidR="000C640F"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تكاليف</w:t>
            </w:r>
            <w:r w:rsidR="00B01ECA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(بالدولار</w:t>
            </w:r>
            <w:r w:rsidR="00B01ECA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الأمريكي)</w:t>
            </w:r>
          </w:p>
        </w:tc>
      </w:tr>
      <w:tr w:rsidR="00765EA6" w:rsidRPr="001E47B8" w14:paraId="372B39D4" w14:textId="77777777" w:rsidTr="00266E93">
        <w:trPr>
          <w:trHeight w:val="249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76E0B" w14:textId="7D15B03F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الإطار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التنظيمي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وآليات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الرقابة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5698D" w14:textId="24EEA593" w:rsidR="00765EA6" w:rsidRPr="001E47B8" w:rsidRDefault="00765EA6" w:rsidP="00765EA6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يونيب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EF9A0" w14:textId="77777777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30,000</w:t>
            </w:r>
          </w:p>
        </w:tc>
      </w:tr>
      <w:tr w:rsidR="00765EA6" w:rsidRPr="001E47B8" w14:paraId="1C7C50D1" w14:textId="77777777" w:rsidTr="00266E93">
        <w:trPr>
          <w:trHeight w:val="249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65788" w14:textId="47CFBDB9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التطوير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التنظيمي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لقطاع</w:t>
            </w:r>
            <w:r w:rsidR="00B01ECA">
              <w:rPr>
                <w:rtl/>
              </w:rPr>
              <w:t xml:space="preserve"> </w:t>
            </w:r>
            <w:r w:rsidR="00EE7EF1" w:rsidRPr="001E47B8">
              <w:rPr>
                <w:rtl/>
              </w:rPr>
              <w:t>التبريد</w:t>
            </w:r>
            <w:r w:rsidR="00B01ECA">
              <w:rPr>
                <w:rtl/>
              </w:rPr>
              <w:t xml:space="preserve"> </w:t>
            </w:r>
            <w:r w:rsidR="00EE7EF1" w:rsidRPr="001E47B8">
              <w:rPr>
                <w:rtl/>
              </w:rPr>
              <w:t>وتكييف</w:t>
            </w:r>
            <w:r w:rsidR="00B01ECA">
              <w:rPr>
                <w:rtl/>
              </w:rPr>
              <w:t xml:space="preserve"> </w:t>
            </w:r>
            <w:r w:rsidR="00EE7EF1" w:rsidRPr="001E47B8">
              <w:rPr>
                <w:rtl/>
              </w:rPr>
              <w:t>الهواء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8A3E4" w14:textId="6A8FB1C7" w:rsidR="00765EA6" w:rsidRPr="001E47B8" w:rsidRDefault="00765EA6" w:rsidP="00765EA6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يونيب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45777" w14:textId="77777777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60,000</w:t>
            </w:r>
          </w:p>
        </w:tc>
      </w:tr>
      <w:tr w:rsidR="00765EA6" w:rsidRPr="001E47B8" w14:paraId="3365BC9B" w14:textId="77777777" w:rsidTr="00266E93">
        <w:trPr>
          <w:trHeight w:val="249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51A92" w14:textId="418A724F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قطاع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التبريد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9392A" w14:textId="6C6F1998" w:rsidR="00765EA6" w:rsidRPr="001E47B8" w:rsidRDefault="00765EA6" w:rsidP="00765EA6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يونيدو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2F034" w14:textId="77777777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25,000</w:t>
            </w:r>
          </w:p>
        </w:tc>
      </w:tr>
      <w:tr w:rsidR="00765EA6" w:rsidRPr="001E47B8" w14:paraId="359F538D" w14:textId="77777777" w:rsidTr="00266E93">
        <w:trPr>
          <w:trHeight w:val="249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01453F" w14:textId="3059A21A" w:rsidR="00765EA6" w:rsidRPr="001E47B8" w:rsidRDefault="00B35575" w:rsidP="00765EA6">
            <w:pPr>
              <w:bidi/>
              <w:jc w:val="left"/>
            </w:pPr>
            <w:r w:rsidRPr="001E47B8">
              <w:rPr>
                <w:rtl/>
              </w:rPr>
              <w:t>قطاع</w:t>
            </w:r>
            <w:r w:rsidR="00B01ECA">
              <w:rPr>
                <w:rtl/>
              </w:rPr>
              <w:t xml:space="preserve"> </w:t>
            </w:r>
            <w:r w:rsidR="00676BD7" w:rsidRPr="001E47B8">
              <w:rPr>
                <w:rtl/>
              </w:rPr>
              <w:t>تكييف</w:t>
            </w:r>
            <w:r w:rsidR="00B01ECA">
              <w:rPr>
                <w:rtl/>
              </w:rPr>
              <w:t xml:space="preserve"> </w:t>
            </w:r>
            <w:r w:rsidR="00676BD7" w:rsidRPr="001E47B8">
              <w:rPr>
                <w:rtl/>
              </w:rPr>
              <w:t>الهواء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A71E9" w14:textId="13846D5F" w:rsidR="00765EA6" w:rsidRPr="001E47B8" w:rsidRDefault="00765EA6" w:rsidP="00765EA6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يونيدو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099F6" w14:textId="77777777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25,000</w:t>
            </w:r>
          </w:p>
        </w:tc>
      </w:tr>
      <w:tr w:rsidR="00765EA6" w:rsidRPr="001E47B8" w14:paraId="21BD4B22" w14:textId="77777777" w:rsidTr="00266E93">
        <w:trPr>
          <w:trHeight w:val="249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51241" w14:textId="1F763CEC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قطاع</w:t>
            </w:r>
            <w:r w:rsidR="00B01ECA">
              <w:rPr>
                <w:rtl/>
              </w:rPr>
              <w:t xml:space="preserve"> </w:t>
            </w:r>
            <w:r w:rsidR="00786F8E" w:rsidRPr="001E47B8">
              <w:rPr>
                <w:rtl/>
              </w:rPr>
              <w:t>تكييف</w:t>
            </w:r>
            <w:r w:rsidR="00B01ECA">
              <w:rPr>
                <w:rtl/>
              </w:rPr>
              <w:t xml:space="preserve"> </w:t>
            </w:r>
            <w:r w:rsidR="00786F8E" w:rsidRPr="001E47B8">
              <w:rPr>
                <w:rtl/>
              </w:rPr>
              <w:t>الهواء</w:t>
            </w:r>
            <w:r w:rsidR="00B01ECA">
              <w:rPr>
                <w:rtl/>
              </w:rPr>
              <w:t xml:space="preserve"> </w:t>
            </w:r>
            <w:r w:rsidR="00786F8E" w:rsidRPr="001E47B8">
              <w:rPr>
                <w:rtl/>
              </w:rPr>
              <w:t>المتحرك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</w:t>
            </w:r>
            <w:r w:rsidR="003229CE" w:rsidRPr="001E47B8">
              <w:rPr>
                <w:rtl/>
              </w:rPr>
              <w:t>تعميم</w:t>
            </w:r>
            <w:r w:rsidR="00B01ECA">
              <w:rPr>
                <w:rtl/>
              </w:rPr>
              <w:t xml:space="preserve"> </w:t>
            </w:r>
            <w:r w:rsidR="00EE7EF1" w:rsidRPr="001E47B8">
              <w:rPr>
                <w:rFonts w:hint="cs"/>
                <w:rtl/>
              </w:rPr>
              <w:t>ا</w:t>
            </w:r>
            <w:r w:rsidR="003229CE" w:rsidRPr="001E47B8">
              <w:rPr>
                <w:rtl/>
              </w:rPr>
              <w:t>لمنظور</w:t>
            </w:r>
            <w:r w:rsidR="00B01ECA">
              <w:rPr>
                <w:rtl/>
              </w:rPr>
              <w:t xml:space="preserve"> </w:t>
            </w:r>
            <w:r w:rsidR="006733F0" w:rsidRPr="001E47B8">
              <w:rPr>
                <w:rtl/>
              </w:rPr>
              <w:t>الجنساني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في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قطاع</w:t>
            </w:r>
            <w:r w:rsidR="00B01ECA">
              <w:rPr>
                <w:rtl/>
              </w:rPr>
              <w:t xml:space="preserve"> </w:t>
            </w:r>
            <w:r w:rsidR="00EE7EF1" w:rsidRPr="001E47B8">
              <w:rPr>
                <w:rtl/>
              </w:rPr>
              <w:t>التبريد</w:t>
            </w:r>
            <w:r w:rsidR="00B01ECA">
              <w:rPr>
                <w:rtl/>
              </w:rPr>
              <w:t xml:space="preserve"> </w:t>
            </w:r>
            <w:r w:rsidR="00EE7EF1" w:rsidRPr="001E47B8">
              <w:rPr>
                <w:rtl/>
              </w:rPr>
              <w:t>وتكييف</w:t>
            </w:r>
            <w:r w:rsidR="00B01ECA">
              <w:rPr>
                <w:rtl/>
              </w:rPr>
              <w:t xml:space="preserve"> </w:t>
            </w:r>
            <w:r w:rsidR="00EE7EF1" w:rsidRPr="001E47B8">
              <w:rPr>
                <w:rtl/>
              </w:rPr>
              <w:t>الهواء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A0CC6" w14:textId="5DA326AF" w:rsidR="00765EA6" w:rsidRPr="001E47B8" w:rsidRDefault="00765EA6" w:rsidP="00765EA6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يونيدو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8D481" w14:textId="77777777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20,000</w:t>
            </w:r>
          </w:p>
        </w:tc>
      </w:tr>
      <w:tr w:rsidR="00765EA6" w:rsidRPr="001E47B8" w14:paraId="4C8641D0" w14:textId="77777777" w:rsidTr="00266E93">
        <w:trPr>
          <w:trHeight w:val="249"/>
        </w:trPr>
        <w:tc>
          <w:tcPr>
            <w:tcW w:w="5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80AE6" w14:textId="2D745097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تنفيذ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وتنسيقه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ورصده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7188F" w14:textId="1FB3125A" w:rsidR="00765EA6" w:rsidRPr="001E47B8" w:rsidRDefault="00765EA6" w:rsidP="00765EA6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يونيب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5FB4B" w14:textId="77777777" w:rsidR="00765EA6" w:rsidRPr="001E47B8" w:rsidRDefault="00765EA6" w:rsidP="00765EA6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10,000</w:t>
            </w:r>
          </w:p>
        </w:tc>
      </w:tr>
      <w:tr w:rsidR="00266E93" w:rsidRPr="001E47B8" w14:paraId="4BB1EE79" w14:textId="77777777" w:rsidTr="00266E93">
        <w:trPr>
          <w:trHeight w:val="249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7B309" w14:textId="6B5AD9F5" w:rsidR="00266E93" w:rsidRPr="001E47B8" w:rsidRDefault="00266E93" w:rsidP="00266E93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C3E61" w14:textId="77777777" w:rsidR="00266E93" w:rsidRPr="001E47B8" w:rsidRDefault="00266E93" w:rsidP="00266E93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170,000</w:t>
            </w:r>
          </w:p>
        </w:tc>
      </w:tr>
    </w:tbl>
    <w:p w14:paraId="6818FE57" w14:textId="0A3C9725" w:rsidR="001C70EB" w:rsidRPr="001E47B8" w:rsidRDefault="001C70EB" w:rsidP="004F4C34">
      <w:pPr>
        <w:pStyle w:val="ListParagraph"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الشريحة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الأولى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المرحلة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الأولى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EE7EF1" w:rsidRPr="001E47B8">
        <w:rPr>
          <w:rFonts w:hint="cs"/>
          <w:sz w:val="26"/>
          <w:szCs w:val="26"/>
          <w:u w:val="single"/>
          <w:rtl/>
          <w:lang w:val="en-CA"/>
        </w:rPr>
        <w:t>ال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EE7EF1" w:rsidRPr="001E47B8">
        <w:rPr>
          <w:rFonts w:hint="cs"/>
          <w:sz w:val="26"/>
          <w:szCs w:val="26"/>
          <w:u w:val="single"/>
          <w:rtl/>
          <w:lang w:val="en-CA"/>
        </w:rPr>
        <w:t>المتعلقة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EE7EF1" w:rsidRPr="001E47B8">
        <w:rPr>
          <w:rFonts w:hint="cs"/>
          <w:sz w:val="26"/>
          <w:szCs w:val="26"/>
          <w:u w:val="single"/>
          <w:rtl/>
          <w:lang w:val="en-CA"/>
        </w:rPr>
        <w:t>بالمواد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بموجب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تعديل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كيغالي</w:t>
      </w:r>
    </w:p>
    <w:p w14:paraId="41BA04C4" w14:textId="2A79FE75" w:rsidR="001C70EB" w:rsidRPr="001E47B8" w:rsidRDefault="001C70EB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</w:t>
      </w:r>
      <w:r w:rsidR="00CB7F5D" w:rsidRPr="001E47B8">
        <w:rPr>
          <w:rFonts w:hint="cs"/>
          <w:sz w:val="26"/>
          <w:szCs w:val="26"/>
          <w:rtl/>
          <w:lang w:val="en-CA"/>
        </w:rPr>
        <w:t>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بمبلغ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إجمالي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قدره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="00A2164E" w:rsidRPr="001E47B8">
        <w:rPr>
          <w:rFonts w:hint="cs"/>
          <w:sz w:val="26"/>
          <w:szCs w:val="26"/>
          <w:rtl/>
          <w:lang w:val="en-CA"/>
        </w:rPr>
        <w:t>69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يناير/كانون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وديسمبر/كانون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2027،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وستشمل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التالية</w:t>
      </w:r>
      <w:r w:rsidR="002E5C4F" w:rsidRPr="001E47B8">
        <w:rPr>
          <w:sz w:val="26"/>
          <w:szCs w:val="26"/>
          <w:rtl/>
          <w:lang w:val="en-CA"/>
        </w:rPr>
        <w:t>:</w:t>
      </w:r>
    </w:p>
    <w:p w14:paraId="40414548" w14:textId="6337B290" w:rsidR="00587EAC" w:rsidRPr="001E47B8" w:rsidRDefault="00587EAC" w:rsidP="002D1DAE">
      <w:pPr>
        <w:pStyle w:val="ListParagraph"/>
        <w:numPr>
          <w:ilvl w:val="0"/>
          <w:numId w:val="16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lastRenderedPageBreak/>
        <w:t>الإطار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التنظيمي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وآليات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الرقابة</w:t>
      </w:r>
      <w:r w:rsidR="002E5C4F" w:rsidRPr="001E47B8">
        <w:rPr>
          <w:i/>
          <w:iCs/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إصدار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تراخيص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وحصص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المساعدة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المستدام؛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30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موظفي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الجمارك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وكلاء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الإنفاذ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اللوائح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وأفضل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="00BC0698"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لسوق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مسوحات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سنوية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ومتوسطة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الأجل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المستخدمين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معلومات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الأوزون؛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الترويج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A2164E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الموفرة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ل</w:t>
      </w:r>
      <w:r w:rsidR="00C10DB4" w:rsidRPr="001E47B8">
        <w:rPr>
          <w:sz w:val="26"/>
          <w:szCs w:val="26"/>
          <w:rtl/>
          <w:lang w:val="en-CA"/>
        </w:rPr>
        <w:t>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16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7E608D48" w14:textId="685AA753" w:rsidR="00587EAC" w:rsidRPr="001E47B8" w:rsidRDefault="00587EAC" w:rsidP="002D1DAE">
      <w:pPr>
        <w:pStyle w:val="ListParagraph"/>
        <w:numPr>
          <w:ilvl w:val="0"/>
          <w:numId w:val="16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التطوير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التنظيمي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لقطاع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</w:t>
      </w:r>
      <w:r w:rsidR="00FB6BC3" w:rsidRPr="001E47B8">
        <w:rPr>
          <w:i/>
          <w:iCs/>
          <w:sz w:val="26"/>
          <w:szCs w:val="26"/>
          <w:rtl/>
          <w:lang w:val="en-CA"/>
        </w:rPr>
        <w:t>لتبريد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FB6BC3" w:rsidRPr="001E47B8">
        <w:rPr>
          <w:i/>
          <w:iCs/>
          <w:sz w:val="26"/>
          <w:szCs w:val="26"/>
          <w:rtl/>
          <w:lang w:val="en-CA"/>
        </w:rPr>
        <w:t>وتكييف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FB6BC3" w:rsidRPr="001E47B8">
        <w:rPr>
          <w:i/>
          <w:iCs/>
          <w:sz w:val="26"/>
          <w:szCs w:val="26"/>
          <w:rtl/>
          <w:lang w:val="en-CA"/>
        </w:rPr>
        <w:t>الهواء</w:t>
      </w:r>
      <w:r w:rsidR="002E5C4F" w:rsidRPr="001E47B8">
        <w:rPr>
          <w:i/>
          <w:iCs/>
          <w:sz w:val="26"/>
          <w:szCs w:val="26"/>
          <w:rtl/>
          <w:lang w:val="en-CA"/>
        </w:rPr>
        <w:t>: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تقديم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المساعدة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</w:t>
      </w:r>
      <w:r w:rsidR="00FB6BC3" w:rsidRPr="001E47B8">
        <w:rPr>
          <w:sz w:val="26"/>
          <w:szCs w:val="26"/>
          <w:rtl/>
          <w:lang w:val="en-CA"/>
        </w:rPr>
        <w:t>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لإضفاء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الطابع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الرسمي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975967" w:rsidRPr="001E47B8">
        <w:rPr>
          <w:rFonts w:hint="cs"/>
          <w:sz w:val="26"/>
          <w:szCs w:val="26"/>
          <w:rtl/>
          <w:lang w:val="en-CA"/>
        </w:rPr>
        <w:t>وضعهم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وتدريبهم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أفضل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تطوير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الأعمال؛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المناهج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الدراسية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لتصميم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وتطوير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المنتجات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</w:t>
      </w:r>
      <w:r w:rsidR="00FB6BC3" w:rsidRPr="001E47B8">
        <w:rPr>
          <w:sz w:val="26"/>
          <w:szCs w:val="26"/>
          <w:rtl/>
          <w:lang w:val="en-CA"/>
        </w:rPr>
        <w:t>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FB6BC3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وشركات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التدفئة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والتهوية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الهواء؛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وتنظيم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حلقتي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تدريبيتين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منهما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ثلاثة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أيام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لثلاثين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تبريد؛</w:t>
      </w:r>
      <w:r w:rsidR="00B01ECA">
        <w:rPr>
          <w:sz w:val="26"/>
          <w:szCs w:val="26"/>
          <w:rtl/>
          <w:lang w:val="en-CA"/>
        </w:rPr>
        <w:t xml:space="preserve"> </w:t>
      </w:r>
      <w:r w:rsidR="00975967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برنامج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لثلاثين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غير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رسمي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لرفع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معرفتهم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مناولة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الغاز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القابل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للاشتعال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(ستة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أشهر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975967" w:rsidRPr="001E47B8">
        <w:rPr>
          <w:rFonts w:hint="cs"/>
          <w:sz w:val="26"/>
          <w:szCs w:val="26"/>
          <w:rtl/>
          <w:lang w:val="en-CA"/>
        </w:rPr>
        <w:t>الكليات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ة)؛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عشرين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مزارعا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وموظفا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مجال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الرعاية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الصحية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بهدف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المستدامة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للأغذية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واللقاحات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EE119D" w:rsidRPr="001E47B8">
        <w:rPr>
          <w:sz w:val="26"/>
          <w:szCs w:val="26"/>
          <w:rtl/>
          <w:lang w:val="en-CA"/>
        </w:rPr>
        <w:t>ال</w:t>
      </w:r>
      <w:r w:rsidR="00F13D47" w:rsidRPr="001E47B8">
        <w:rPr>
          <w:sz w:val="26"/>
          <w:szCs w:val="26"/>
          <w:rtl/>
          <w:lang w:val="en-CA"/>
        </w:rPr>
        <w:t>مركز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الأفريقي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للتبريد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وسلسلة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23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4E430916" w14:textId="28641C89" w:rsidR="00587EAC" w:rsidRPr="001E47B8" w:rsidRDefault="00E70BF5" w:rsidP="002D1DAE">
      <w:pPr>
        <w:pStyle w:val="ListParagraph"/>
        <w:numPr>
          <w:ilvl w:val="0"/>
          <w:numId w:val="16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التبريد</w:t>
      </w:r>
      <w:r w:rsidR="002E5C4F" w:rsidRPr="001E47B8">
        <w:rPr>
          <w:i/>
          <w:iCs/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وتركيب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ونقل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المعرفة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عرض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ا</w:t>
      </w:r>
      <w:r w:rsidRPr="001E47B8">
        <w:rPr>
          <w:sz w:val="26"/>
          <w:szCs w:val="26"/>
          <w:rtl/>
          <w:lang w:val="en-CA"/>
        </w:rPr>
        <w:t>لتكنولوجيا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="001B3EAD" w:rsidRPr="001E47B8">
        <w:rPr>
          <w:rFonts w:hint="cs"/>
          <w:sz w:val="26"/>
          <w:szCs w:val="26"/>
          <w:rtl/>
          <w:lang w:val="en-CA"/>
        </w:rPr>
        <w:t>ذات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القدرة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أقل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إحداث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الاحترار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العالمي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9B6822" w:rsidRPr="001E47B8">
        <w:rPr>
          <w:sz w:val="26"/>
          <w:szCs w:val="26"/>
          <w:rtl/>
          <w:lang w:val="en-CA"/>
        </w:rPr>
        <w:t>وضع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لاستعادة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وإعادة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تدوير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42EF373D" w14:textId="2F4245CD" w:rsidR="00E70BF5" w:rsidRPr="001E47B8" w:rsidRDefault="00446DF1" w:rsidP="002D1DAE">
      <w:pPr>
        <w:pStyle w:val="ListParagraph"/>
        <w:numPr>
          <w:ilvl w:val="0"/>
          <w:numId w:val="16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قطاع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786F8E" w:rsidRPr="001E47B8">
        <w:rPr>
          <w:i/>
          <w:iCs/>
          <w:sz w:val="26"/>
          <w:szCs w:val="26"/>
          <w:rtl/>
          <w:lang w:val="en-CA"/>
        </w:rPr>
        <w:t>تكييف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786F8E" w:rsidRPr="001E47B8">
        <w:rPr>
          <w:i/>
          <w:iCs/>
          <w:sz w:val="26"/>
          <w:szCs w:val="26"/>
          <w:rtl/>
          <w:lang w:val="en-CA"/>
        </w:rPr>
        <w:t>الهواء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786F8E" w:rsidRPr="001E47B8">
        <w:rPr>
          <w:i/>
          <w:iCs/>
          <w:sz w:val="26"/>
          <w:szCs w:val="26"/>
          <w:rtl/>
          <w:lang w:val="en-CA"/>
        </w:rPr>
        <w:t>المتحرك</w:t>
      </w:r>
      <w:r w:rsidR="002E5C4F" w:rsidRPr="001E47B8">
        <w:rPr>
          <w:i/>
          <w:iCs/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التخطيط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والترويج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للاستعادة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وإعادة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التدوير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المتحرك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وتوريد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الاستعادة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ورش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العمل</w:t>
      </w:r>
      <w:r w:rsidR="00B01ECA">
        <w:rPr>
          <w:sz w:val="26"/>
          <w:szCs w:val="26"/>
          <w:rtl/>
          <w:lang w:val="en-CA"/>
        </w:rPr>
        <w:t xml:space="preserve"> </w:t>
      </w:r>
      <w:r w:rsidR="001B3EAD" w:rsidRPr="001E47B8">
        <w:rPr>
          <w:rFonts w:hint="cs"/>
          <w:sz w:val="26"/>
          <w:szCs w:val="26"/>
          <w:rtl/>
          <w:lang w:val="en-CA"/>
        </w:rPr>
        <w:t>المعنية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1B3EAD" w:rsidRPr="001E47B8">
        <w:rPr>
          <w:rFonts w:hint="cs"/>
          <w:sz w:val="26"/>
          <w:szCs w:val="26"/>
          <w:rtl/>
          <w:lang w:val="en-CA"/>
        </w:rPr>
        <w:t>ب</w:t>
      </w:r>
      <w:r w:rsidR="00786F8E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sz w:val="26"/>
          <w:szCs w:val="26"/>
          <w:rtl/>
          <w:lang w:val="en-CA"/>
        </w:rPr>
        <w:t>المتحرك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15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066C2273" w14:textId="402021B8" w:rsidR="00446DF1" w:rsidRPr="001E47B8" w:rsidRDefault="00446DF1" w:rsidP="00B664D9">
      <w:pPr>
        <w:pStyle w:val="ListParagraph"/>
        <w:bidi/>
        <w:spacing w:after="240"/>
        <w:ind w:left="1440" w:hanging="720"/>
        <w:contextualSpacing w:val="0"/>
        <w:outlineLvl w:val="1"/>
        <w:rPr>
          <w:sz w:val="26"/>
          <w:szCs w:val="26"/>
          <w:rtl/>
          <w:lang w:val="en-CA"/>
        </w:rPr>
      </w:pPr>
      <w:r w:rsidRPr="001E47B8">
        <w:rPr>
          <w:sz w:val="26"/>
          <w:szCs w:val="26"/>
          <w:rtl/>
          <w:lang w:val="en-CA"/>
        </w:rPr>
        <w:t>(هـ)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تنسيق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ورصده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توزيع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C640F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النحو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التالي</w:t>
      </w:r>
      <w:r w:rsidR="002E5C4F" w:rsidRPr="001E47B8">
        <w:rPr>
          <w:sz w:val="26"/>
          <w:szCs w:val="26"/>
          <w:rtl/>
          <w:lang w:val="en-CA"/>
        </w:rPr>
        <w:t>: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الموظفون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0D7949" w:rsidRPr="001E47B8">
        <w:rPr>
          <w:sz w:val="26"/>
          <w:szCs w:val="26"/>
          <w:rtl/>
          <w:lang w:val="en-CA"/>
        </w:rPr>
        <w:t>الاستشاريون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500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والسفر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والاجتماعات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الأخرى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500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2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)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19D8E9D" w14:textId="0BDE3DB6" w:rsidR="00B664D9" w:rsidRPr="001E47B8" w:rsidRDefault="00B664D9" w:rsidP="00A2164E">
      <w:pPr>
        <w:pStyle w:val="ListParagraph"/>
        <w:keepNext/>
        <w:bidi/>
        <w:spacing w:after="240"/>
        <w:ind w:left="1440" w:hanging="720"/>
        <w:contextualSpacing w:val="0"/>
        <w:jc w:val="center"/>
        <w:outlineLvl w:val="1"/>
        <w:rPr>
          <w:b/>
          <w:bCs/>
          <w:sz w:val="28"/>
          <w:szCs w:val="28"/>
          <w:lang w:val="en-CA"/>
        </w:rPr>
      </w:pPr>
      <w:r w:rsidRPr="001E47B8">
        <w:rPr>
          <w:b/>
          <w:bCs/>
          <w:sz w:val="28"/>
          <w:szCs w:val="28"/>
          <w:rtl/>
          <w:lang w:val="en-CA"/>
        </w:rPr>
        <w:t>تعليقات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A2164E" w:rsidRPr="001E47B8">
        <w:rPr>
          <w:b/>
          <w:bCs/>
          <w:sz w:val="28"/>
          <w:szCs w:val="28"/>
          <w:rtl/>
          <w:lang w:val="en-CA"/>
        </w:rPr>
        <w:t>الأمانة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وتوصيات</w:t>
      </w:r>
      <w:r w:rsidR="00A2164E" w:rsidRPr="001E47B8">
        <w:rPr>
          <w:rFonts w:hint="cs"/>
          <w:b/>
          <w:bCs/>
          <w:sz w:val="28"/>
          <w:szCs w:val="28"/>
          <w:rtl/>
          <w:lang w:val="en-CA"/>
        </w:rPr>
        <w:t>ها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</w:p>
    <w:p w14:paraId="1944B07B" w14:textId="5192D6F5" w:rsidR="00B664D9" w:rsidRPr="001E47B8" w:rsidRDefault="00B664D9" w:rsidP="00A2164E">
      <w:pPr>
        <w:pStyle w:val="ListParagraph"/>
        <w:keepNext/>
        <w:bidi/>
        <w:spacing w:after="240"/>
        <w:ind w:left="0"/>
        <w:contextualSpacing w:val="0"/>
        <w:outlineLvl w:val="0"/>
        <w:rPr>
          <w:b/>
          <w:bCs/>
          <w:sz w:val="28"/>
          <w:szCs w:val="28"/>
          <w:rtl/>
          <w:lang w:val="en-CA"/>
        </w:rPr>
      </w:pPr>
      <w:r w:rsidRPr="001E47B8">
        <w:rPr>
          <w:rFonts w:hint="cs"/>
          <w:b/>
          <w:bCs/>
          <w:sz w:val="28"/>
          <w:szCs w:val="28"/>
          <w:rtl/>
          <w:lang w:val="en-CA"/>
        </w:rPr>
        <w:t>خامسا-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rFonts w:hint="cs"/>
          <w:b/>
          <w:bCs/>
          <w:sz w:val="28"/>
          <w:szCs w:val="28"/>
          <w:rtl/>
          <w:lang w:val="en-CA"/>
        </w:rPr>
        <w:t>التعليقات</w:t>
      </w:r>
    </w:p>
    <w:p w14:paraId="49D29BC9" w14:textId="749A545D" w:rsidR="00B664D9" w:rsidRPr="001E47B8" w:rsidRDefault="00B664D9" w:rsidP="00A2164E">
      <w:pPr>
        <w:pStyle w:val="ListParagraph"/>
        <w:keepNext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الاستراتيجية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الشاملة</w:t>
      </w:r>
    </w:p>
    <w:p w14:paraId="75220C77" w14:textId="5C4720C0" w:rsidR="00B664D9" w:rsidRPr="001E47B8" w:rsidRDefault="007C2287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بعد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ملاحظة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الاتجاهات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المستخدم،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وبعد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المشاورات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CB7F5D" w:rsidRPr="001E47B8">
        <w:rPr>
          <w:sz w:val="26"/>
          <w:szCs w:val="26"/>
          <w:rtl/>
          <w:lang w:val="en-CA"/>
        </w:rPr>
        <w:t>الأمانة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وافقت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تنقيح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هدفها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بشأن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قيمة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تعادل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مكون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الوارد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للاستهلاك،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A2164E" w:rsidRPr="001E47B8">
        <w:rPr>
          <w:rFonts w:hint="cs"/>
          <w:sz w:val="26"/>
          <w:szCs w:val="26"/>
          <w:rtl/>
          <w:lang w:val="en-CA"/>
        </w:rPr>
        <w:t>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يمثل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خفضا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ضوء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ووفقا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92/44،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أعربت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التزامها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القوي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خفض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قبل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وترد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تفاصيل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المناقشات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استند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إليه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="008A4BA2" w:rsidRPr="001E47B8">
        <w:rPr>
          <w:rFonts w:hint="cs"/>
          <w:sz w:val="26"/>
          <w:szCs w:val="26"/>
          <w:rtl/>
          <w:lang w:val="en-CA"/>
        </w:rPr>
        <w:t>القرار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الفقرة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59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أدناه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3739FD7" w14:textId="482F45EC" w:rsidR="000602E0" w:rsidRPr="001E47B8" w:rsidRDefault="000602E0" w:rsidP="000602E0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الإطار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المؤسسي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والسياس</w:t>
      </w:r>
      <w:r w:rsidR="00A2164E" w:rsidRPr="001E47B8">
        <w:rPr>
          <w:rFonts w:hint="cs"/>
          <w:sz w:val="26"/>
          <w:szCs w:val="26"/>
          <w:u w:val="single"/>
          <w:rtl/>
          <w:lang w:val="en-CA"/>
        </w:rPr>
        <w:t>ات</w:t>
      </w:r>
      <w:r w:rsidRPr="001E47B8">
        <w:rPr>
          <w:sz w:val="26"/>
          <w:szCs w:val="26"/>
          <w:u w:val="single"/>
          <w:rtl/>
          <w:lang w:val="en-CA"/>
        </w:rPr>
        <w:t>ي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والتنظيمي</w:t>
      </w:r>
    </w:p>
    <w:p w14:paraId="547854D5" w14:textId="4BEF70E1" w:rsidR="000602E0" w:rsidRPr="001E47B8" w:rsidRDefault="000602E0" w:rsidP="000602E0">
      <w:pPr>
        <w:pStyle w:val="ListParagraph"/>
        <w:bidi/>
        <w:spacing w:after="240"/>
        <w:ind w:left="0"/>
        <w:contextualSpacing w:val="0"/>
        <w:outlineLvl w:val="1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نظام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i/>
          <w:iCs/>
          <w:sz w:val="26"/>
          <w:szCs w:val="26"/>
          <w:rtl/>
          <w:lang w:val="en-CA"/>
        </w:rPr>
        <w:t>إصدار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التراخيص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والحصص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للمواد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</w:t>
      </w:r>
      <w:r w:rsidR="004544E2" w:rsidRPr="001E47B8">
        <w:rPr>
          <w:i/>
          <w:i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ية</w:t>
      </w:r>
    </w:p>
    <w:p w14:paraId="4A52668D" w14:textId="237777C5" w:rsidR="00826A70" w:rsidRPr="001E47B8" w:rsidRDefault="000602E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lastRenderedPageBreak/>
        <w:t>تماشيا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87/50(ز)،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أكد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لديها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راسخ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وقابل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للإنفاذ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للترخيص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والحصص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BC0698"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واردات/صادرات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تخصيص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الحصص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لمستوردي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المعتمدين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8A4BA2" w:rsidRPr="001E47B8">
        <w:rPr>
          <w:rFonts w:hint="cs"/>
          <w:sz w:val="26"/>
          <w:szCs w:val="26"/>
          <w:rtl/>
          <w:lang w:val="en-CA"/>
        </w:rPr>
        <w:t>المرحلة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A4BA2" w:rsidRPr="001E47B8">
        <w:rPr>
          <w:rFonts w:hint="cs"/>
          <w:sz w:val="26"/>
          <w:szCs w:val="26"/>
          <w:rtl/>
          <w:lang w:val="en-CA"/>
        </w:rPr>
        <w:t>الأولى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A4BA2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وتتولى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BC0698" w:rsidRPr="001E47B8">
        <w:rPr>
          <w:sz w:val="26"/>
          <w:szCs w:val="26"/>
          <w:rtl/>
          <w:lang w:val="en-CA"/>
        </w:rPr>
        <w:t>رصد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واردات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بالتنسيق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المعنيين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B5FA7B8" w14:textId="58F148A2" w:rsidR="00826A70" w:rsidRPr="001E47B8" w:rsidRDefault="00826A70" w:rsidP="00826A70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اللوائح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الخاصة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باستيراد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المعدات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i/>
          <w:iCs/>
          <w:sz w:val="26"/>
          <w:szCs w:val="26"/>
          <w:rtl/>
          <w:lang w:val="en-CA"/>
        </w:rPr>
        <w:t>القائمة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على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المواد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</w:t>
      </w:r>
      <w:r w:rsidR="004544E2" w:rsidRPr="001E47B8">
        <w:rPr>
          <w:i/>
          <w:iCs/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ية</w:t>
      </w:r>
    </w:p>
    <w:p w14:paraId="01C61BB9" w14:textId="706FAD7E" w:rsidR="00826A70" w:rsidRPr="001E47B8" w:rsidRDefault="00A2164E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للحد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</w:t>
      </w:r>
      <w:r w:rsidR="009B6822" w:rsidRPr="001E47B8">
        <w:rPr>
          <w:sz w:val="26"/>
          <w:szCs w:val="26"/>
          <w:rtl/>
          <w:lang w:val="en-CA"/>
        </w:rPr>
        <w:t>برادات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المنزلية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القائمة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26A70" w:rsidRPr="001E47B8">
        <w:rPr>
          <w:rFonts w:hint="cs"/>
          <w:sz w:val="26"/>
          <w:szCs w:val="26"/>
          <w:rtl/>
          <w:lang w:val="en-CA"/>
        </w:rPr>
        <w:t>-134أ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و</w:t>
      </w:r>
      <w:r w:rsidR="009B6822" w:rsidRPr="001E47B8">
        <w:rPr>
          <w:sz w:val="26"/>
          <w:szCs w:val="26"/>
          <w:rtl/>
          <w:lang w:val="en-CA"/>
        </w:rPr>
        <w:t>أجهزة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القائمة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lang w:val="en-CA"/>
        </w:rPr>
        <w:t>R</w:t>
      </w:r>
      <w:r w:rsidRPr="001E47B8">
        <w:rPr>
          <w:sz w:val="26"/>
          <w:szCs w:val="26"/>
          <w:lang w:val="en-CA"/>
        </w:rPr>
        <w:t>-</w:t>
      </w:r>
      <w:r w:rsidR="00826A70" w:rsidRPr="001E47B8">
        <w:rPr>
          <w:sz w:val="26"/>
          <w:szCs w:val="26"/>
          <w:lang w:val="en-CA"/>
        </w:rPr>
        <w:t>410A</w:t>
      </w:r>
      <w:r w:rsidR="00826A70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أبلغ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sz w:val="26"/>
          <w:szCs w:val="26"/>
          <w:rtl/>
          <w:lang w:val="en-CA"/>
        </w:rPr>
        <w:t>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رواندا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ستقوم</w:t>
      </w:r>
      <w:r w:rsidR="00826A70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بعد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التشاور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الوطنيين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واعتماد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لوائح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المعايير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الدنيا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لأداء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الطاقة</w:t>
      </w:r>
      <w:r w:rsidR="00826A70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بفرض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حظر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استيراد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وبيع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مثل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1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يناير/كانون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2027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وفيما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يتعلق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بمعدات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التجاري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</w:t>
      </w:r>
      <w:r w:rsidR="008C2A24" w:rsidRPr="001E47B8">
        <w:rPr>
          <w:sz w:val="26"/>
          <w:szCs w:val="26"/>
          <w:rtl/>
          <w:lang w:val="en-CA"/>
        </w:rPr>
        <w:t>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="008C2A24" w:rsidRPr="001E47B8">
        <w:rPr>
          <w:sz w:val="26"/>
          <w:szCs w:val="26"/>
          <w:rtl/>
          <w:lang w:val="en-CA"/>
        </w:rPr>
        <w:t>بذاتها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والتي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تستخدم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26A70" w:rsidRPr="001E47B8">
        <w:rPr>
          <w:rFonts w:hint="cs"/>
          <w:sz w:val="26"/>
          <w:szCs w:val="26"/>
          <w:rtl/>
          <w:lang w:val="en-CA"/>
        </w:rPr>
        <w:t>ي</w:t>
      </w:r>
      <w:r w:rsidR="00B713B6" w:rsidRPr="001E47B8">
        <w:rPr>
          <w:rFonts w:hint="cs"/>
          <w:sz w:val="26"/>
          <w:szCs w:val="26"/>
          <w:rtl/>
          <w:lang w:val="en-CA"/>
        </w:rPr>
        <w:t>ة</w:t>
      </w:r>
      <w:r w:rsidR="00826A70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أشار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ستواصل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المشاورات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الوطنيين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توافر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فعالة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حيث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</w:t>
      </w:r>
      <w:r w:rsidR="000C640F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ومنخفضة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العالمي،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وستحدد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الخطوات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المستقبلية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الحد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مثل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="00826A70" w:rsidRPr="001E47B8">
        <w:rPr>
          <w:sz w:val="26"/>
          <w:szCs w:val="26"/>
          <w:rtl/>
          <w:lang w:val="en-CA"/>
        </w:rPr>
        <w:t>المعدات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780DA310" w14:textId="107146F2" w:rsidR="00826A70" w:rsidRPr="001E47B8" w:rsidRDefault="00826A7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وبالإضافة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ستنفذ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تدابير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أخرى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مثل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فرض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مبيعات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المعتمدين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وتدابير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مختلف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المستخدمين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لتسريع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تطبيقات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مختلفة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جانب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تقديم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سيقدم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تحديثا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اللوائح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المتعلقة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بحظر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9B6822" w:rsidRPr="001E47B8">
        <w:rPr>
          <w:sz w:val="26"/>
          <w:szCs w:val="26"/>
          <w:rtl/>
          <w:lang w:val="en-CA"/>
        </w:rPr>
        <w:t>برادات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المنزلية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القائمة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2164E"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</w:t>
      </w:r>
      <w:r w:rsidR="00A2164E" w:rsidRPr="001E47B8">
        <w:rPr>
          <w:sz w:val="26"/>
          <w:szCs w:val="26"/>
          <w:rtl/>
          <w:lang w:val="en-CA"/>
        </w:rPr>
        <w:t>ون-1</w:t>
      </w:r>
      <w:r w:rsidRPr="001E47B8">
        <w:rPr>
          <w:sz w:val="26"/>
          <w:szCs w:val="26"/>
          <w:rtl/>
          <w:lang w:val="en-CA"/>
        </w:rPr>
        <w:t>34أ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9B6822" w:rsidRPr="001E47B8">
        <w:rPr>
          <w:sz w:val="26"/>
          <w:szCs w:val="26"/>
          <w:rtl/>
          <w:lang w:val="en-CA"/>
        </w:rPr>
        <w:t>أجهزة</w:t>
      </w:r>
      <w:r w:rsidR="00B01ECA">
        <w:rPr>
          <w:sz w:val="26"/>
          <w:szCs w:val="26"/>
          <w:rtl/>
          <w:lang w:val="en-CA"/>
        </w:rPr>
        <w:t xml:space="preserve"> </w:t>
      </w:r>
      <w:r w:rsidR="009B6822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="00A908E6" w:rsidRPr="001E47B8">
        <w:rPr>
          <w:rFonts w:hint="cs"/>
          <w:sz w:val="26"/>
          <w:szCs w:val="26"/>
          <w:rtl/>
          <w:lang w:val="en-CA"/>
        </w:rPr>
        <w:t>القائمة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908E6"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lang w:val="en-CA"/>
        </w:rPr>
        <w:t>R-410</w:t>
      </w:r>
      <w:r w:rsidR="00A2164E" w:rsidRPr="001E47B8">
        <w:rPr>
          <w:sz w:val="26"/>
          <w:szCs w:val="26"/>
          <w:lang w:val="en-CA"/>
        </w:rPr>
        <w:t>A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التدابير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التنظيمية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المتعلقة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2EC669D7" w14:textId="4550459A" w:rsidR="00826A70" w:rsidRPr="001E47B8" w:rsidRDefault="00826A70" w:rsidP="00826A70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أهداف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خفض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استهلاك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</w:p>
    <w:p w14:paraId="288AFEBC" w14:textId="2650D039" w:rsidR="008033D0" w:rsidRPr="001E47B8" w:rsidRDefault="00826A7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ناقشت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تفاصيل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تقديرات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نمو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ظل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سيناريو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العمل</w:t>
      </w:r>
      <w:r w:rsidR="00B01ECA">
        <w:rPr>
          <w:sz w:val="26"/>
          <w:szCs w:val="26"/>
          <w:rtl/>
          <w:lang w:val="en-CA"/>
        </w:rPr>
        <w:t xml:space="preserve"> </w:t>
      </w:r>
      <w:r w:rsidR="00D0662A" w:rsidRPr="001E47B8">
        <w:rPr>
          <w:rFonts w:hint="cs"/>
          <w:sz w:val="26"/>
          <w:szCs w:val="26"/>
          <w:rtl/>
          <w:lang w:val="en-CA"/>
        </w:rPr>
        <w:t>ك</w:t>
      </w:r>
      <w:r w:rsidRPr="001E47B8">
        <w:rPr>
          <w:sz w:val="26"/>
          <w:szCs w:val="26"/>
          <w:rtl/>
          <w:lang w:val="en-CA"/>
        </w:rPr>
        <w:t>المعتاد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="00490CE7" w:rsidRPr="001E47B8">
        <w:rPr>
          <w:rFonts w:hint="cs"/>
          <w:sz w:val="26"/>
          <w:szCs w:val="26"/>
          <w:rtl/>
          <w:lang w:val="en-CA"/>
        </w:rPr>
        <w:t>مع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490CE7" w:rsidRPr="001E47B8">
        <w:rPr>
          <w:rFonts w:hint="cs"/>
          <w:sz w:val="26"/>
          <w:szCs w:val="26"/>
          <w:rtl/>
          <w:lang w:val="en-CA"/>
        </w:rPr>
        <w:t>ملاحظة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النمو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مقدرا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البداية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سنويا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أعقاب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المناقشات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استخدام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3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كمعدل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نمو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تقديري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ظل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سيناريو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العمل</w:t>
      </w:r>
      <w:r w:rsidR="00B01ECA">
        <w:rPr>
          <w:sz w:val="26"/>
          <w:szCs w:val="26"/>
          <w:rtl/>
          <w:lang w:val="en-CA"/>
        </w:rPr>
        <w:t xml:space="preserve"> </w:t>
      </w:r>
      <w:r w:rsidR="00D0662A" w:rsidRPr="001E47B8">
        <w:rPr>
          <w:rFonts w:hint="cs"/>
          <w:sz w:val="26"/>
          <w:szCs w:val="26"/>
          <w:rtl/>
          <w:lang w:val="en-CA"/>
        </w:rPr>
        <w:t>ك</w:t>
      </w:r>
      <w:r w:rsidRPr="001E47B8">
        <w:rPr>
          <w:sz w:val="26"/>
          <w:szCs w:val="26"/>
          <w:rtl/>
          <w:lang w:val="en-CA"/>
        </w:rPr>
        <w:t>المعتاد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أجرت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مناقشات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="00D0662A" w:rsidRPr="001E47B8">
        <w:rPr>
          <w:rFonts w:hint="cs"/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كانت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فكرت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تحديد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أكثر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طموحا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يمكن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تساهم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D0662A" w:rsidRPr="001E47B8">
        <w:rPr>
          <w:rFonts w:hint="cs"/>
          <w:sz w:val="26"/>
          <w:szCs w:val="26"/>
          <w:rtl/>
          <w:lang w:val="en-CA"/>
        </w:rPr>
        <w:t>ال</w:t>
      </w:r>
      <w:r w:rsidR="0065672D" w:rsidRPr="001E47B8">
        <w:rPr>
          <w:rFonts w:hint="cs"/>
          <w:sz w:val="26"/>
          <w:szCs w:val="26"/>
          <w:rtl/>
          <w:lang w:val="en-CA"/>
        </w:rPr>
        <w:t>تخفيض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5672D" w:rsidRPr="001E47B8">
        <w:rPr>
          <w:rFonts w:hint="cs"/>
          <w:sz w:val="26"/>
          <w:szCs w:val="26"/>
          <w:rtl/>
          <w:lang w:val="en-CA"/>
        </w:rPr>
        <w:t>التدريجي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المبكر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تقترح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اتباع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نهج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حذر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لتجنب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مخاطر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تجاوز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واستنادا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المشاورات،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وافقت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D0662A" w:rsidRPr="001E47B8">
        <w:rPr>
          <w:rFonts w:hint="cs"/>
          <w:sz w:val="26"/>
          <w:szCs w:val="26"/>
          <w:rtl/>
          <w:lang w:val="en-CA"/>
        </w:rPr>
        <w:t>تنقيح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هدف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قيمة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مساوية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لمكون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D0662A" w:rsidRPr="001E47B8">
        <w:rPr>
          <w:rFonts w:hint="cs"/>
          <w:sz w:val="26"/>
          <w:szCs w:val="26"/>
          <w:rtl/>
          <w:lang w:val="en-CA"/>
        </w:rPr>
        <w:t>الوارد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D0662A" w:rsidRPr="001E47B8">
        <w:rPr>
          <w:rFonts w:hint="cs"/>
          <w:sz w:val="26"/>
          <w:szCs w:val="26"/>
          <w:rtl/>
          <w:lang w:val="en-CA"/>
        </w:rPr>
        <w:t>خط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D0662A" w:rsidRPr="001E47B8">
        <w:rPr>
          <w:rFonts w:hint="cs"/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يؤدي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خفض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D20B7C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D20B7C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D20B7C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C10DB4" w:rsidRPr="001E47B8">
        <w:rPr>
          <w:sz w:val="26"/>
          <w:szCs w:val="26"/>
          <w:rtl/>
          <w:lang w:val="en-CA"/>
        </w:rPr>
        <w:t>بلد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2029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53625342" w14:textId="50EFDF65" w:rsidR="008033D0" w:rsidRPr="001E47B8" w:rsidRDefault="008033D0" w:rsidP="00D0662A">
      <w:pPr>
        <w:pStyle w:val="ListParagraph"/>
        <w:keepNext/>
        <w:keepLines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القضايا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682DCD" w:rsidRPr="001E47B8">
        <w:rPr>
          <w:sz w:val="26"/>
          <w:szCs w:val="26"/>
          <w:u w:val="single"/>
          <w:rtl/>
          <w:lang w:val="en-CA"/>
        </w:rPr>
        <w:t>تقني</w:t>
      </w:r>
      <w:r w:rsidRPr="001E47B8">
        <w:rPr>
          <w:sz w:val="26"/>
          <w:szCs w:val="26"/>
          <w:u w:val="single"/>
          <w:rtl/>
          <w:lang w:val="en-CA"/>
        </w:rPr>
        <w:t>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والمتعلقة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بال</w:t>
      </w:r>
      <w:r w:rsidR="000C640F" w:rsidRPr="001E47B8">
        <w:rPr>
          <w:sz w:val="26"/>
          <w:szCs w:val="26"/>
          <w:u w:val="single"/>
          <w:rtl/>
          <w:lang w:val="en-CA"/>
        </w:rPr>
        <w:t>تكاليف</w:t>
      </w:r>
    </w:p>
    <w:p w14:paraId="5F76E22C" w14:textId="37A41F75" w:rsidR="008033D0" w:rsidRPr="001E47B8" w:rsidRDefault="00D0662A" w:rsidP="00D0662A">
      <w:pPr>
        <w:pStyle w:val="ListParagraph"/>
        <w:keepNext/>
        <w:keepLines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rFonts w:hint="cs"/>
          <w:i/>
          <w:iCs/>
          <w:sz w:val="26"/>
          <w:szCs w:val="26"/>
          <w:rtl/>
          <w:lang w:val="en-CA"/>
        </w:rPr>
        <w:t>إصدار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ال</w:t>
      </w:r>
      <w:r w:rsidR="008033D0" w:rsidRPr="001E47B8">
        <w:rPr>
          <w:i/>
          <w:iCs/>
          <w:sz w:val="26"/>
          <w:szCs w:val="26"/>
          <w:rtl/>
          <w:lang w:val="en-CA"/>
        </w:rPr>
        <w:t>شهاد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ات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ل</w:t>
      </w:r>
      <w:r w:rsidR="00682DCD" w:rsidRPr="001E47B8">
        <w:rPr>
          <w:i/>
          <w:iCs/>
          <w:sz w:val="26"/>
          <w:szCs w:val="26"/>
          <w:rtl/>
          <w:lang w:val="en-CA"/>
        </w:rPr>
        <w:t>تقني</w:t>
      </w:r>
      <w:r w:rsidR="008033D0" w:rsidRPr="001E47B8">
        <w:rPr>
          <w:i/>
          <w:iCs/>
          <w:sz w:val="26"/>
          <w:szCs w:val="26"/>
          <w:rtl/>
          <w:lang w:val="en-CA"/>
        </w:rPr>
        <w:t>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8033D0" w:rsidRPr="001E47B8">
        <w:rPr>
          <w:i/>
          <w:iCs/>
          <w:sz w:val="26"/>
          <w:szCs w:val="26"/>
          <w:rtl/>
          <w:lang w:val="en-CA"/>
        </w:rPr>
        <w:t>الخدمة</w:t>
      </w:r>
    </w:p>
    <w:p w14:paraId="04C77710" w14:textId="274DC4F1" w:rsidR="008033D0" w:rsidRPr="001E47B8" w:rsidRDefault="008033D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فيما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يتعلق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بإصدار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شهادات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أبلغ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وضعت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آليات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صلة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مثل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المعايير،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74137B" w:rsidRPr="001E47B8">
        <w:rPr>
          <w:rFonts w:hint="cs"/>
          <w:sz w:val="26"/>
          <w:szCs w:val="26"/>
          <w:rtl/>
          <w:lang w:val="en-CA"/>
        </w:rPr>
        <w:t>أن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74137B" w:rsidRPr="001E47B8">
        <w:rPr>
          <w:sz w:val="26"/>
          <w:szCs w:val="26"/>
          <w:rtl/>
          <w:lang w:val="en-CA"/>
        </w:rPr>
        <w:t>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تعاونها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مجلس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التعليم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التقني</w:t>
      </w:r>
      <w:r w:rsidR="0074137B" w:rsidRPr="001E47B8">
        <w:rPr>
          <w:rFonts w:hint="cs"/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والمهني</w:t>
      </w:r>
      <w:r w:rsidR="0074137B" w:rsidRPr="001E47B8">
        <w:rPr>
          <w:rFonts w:hint="cs"/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ومجلس</w:t>
      </w:r>
      <w:r w:rsidR="00B01ECA">
        <w:rPr>
          <w:sz w:val="26"/>
          <w:szCs w:val="26"/>
          <w:rtl/>
          <w:lang w:val="en-CA"/>
        </w:rPr>
        <w:t xml:space="preserve"> </w:t>
      </w:r>
      <w:r w:rsidR="0074137B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معايير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4137B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ومجلس</w:t>
      </w:r>
      <w:r w:rsidR="00B01ECA">
        <w:rPr>
          <w:sz w:val="26"/>
          <w:szCs w:val="26"/>
          <w:rtl/>
          <w:lang w:val="en-CA"/>
        </w:rPr>
        <w:t xml:space="preserve"> </w:t>
      </w:r>
      <w:r w:rsidR="0074137B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حوكمة</w:t>
      </w:r>
      <w:r w:rsidR="00B01ECA">
        <w:rPr>
          <w:sz w:val="26"/>
          <w:szCs w:val="26"/>
          <w:rtl/>
          <w:lang w:val="en-CA"/>
        </w:rPr>
        <w:t xml:space="preserve"> </w:t>
      </w:r>
      <w:r w:rsidR="0074137B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فضلا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التعاون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لمواصلة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عملية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إصدار</w:t>
      </w:r>
      <w:r w:rsidR="00B01ECA">
        <w:rPr>
          <w:sz w:val="26"/>
          <w:szCs w:val="26"/>
          <w:rtl/>
          <w:lang w:val="en-CA"/>
        </w:rPr>
        <w:t xml:space="preserve"> </w:t>
      </w:r>
      <w:r w:rsidR="0074137B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شهادات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="0074137B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74137B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74137B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بدأت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فبراير/شباط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2024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وتخطط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أيضا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اللوائح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بعد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التشاور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الوطنيين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المعنيين،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سيؤدي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فرض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ضوابط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أكبر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بيع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المعتمدين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وضمان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توظيف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معتمدين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فئات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معينة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المعدات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93DCD2B" w14:textId="37EC1F4C" w:rsidR="008033D0" w:rsidRPr="001E47B8" w:rsidRDefault="0074137B" w:rsidP="008033D0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rFonts w:hint="cs"/>
          <w:i/>
          <w:iCs/>
          <w:sz w:val="26"/>
          <w:szCs w:val="26"/>
          <w:rtl/>
          <w:lang w:val="en-CA"/>
        </w:rPr>
        <w:t>الروابط</w:t>
      </w:r>
      <w:r w:rsidR="00B01ECA">
        <w:rPr>
          <w:rFonts w:hint="cs"/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i/>
          <w:iCs/>
          <w:sz w:val="26"/>
          <w:szCs w:val="26"/>
          <w:rtl/>
          <w:lang w:val="en-CA"/>
        </w:rPr>
        <w:t>ب</w:t>
      </w:r>
      <w:r w:rsidR="00EE119D" w:rsidRPr="001E47B8">
        <w:rPr>
          <w:i/>
          <w:iCs/>
          <w:sz w:val="26"/>
          <w:szCs w:val="26"/>
          <w:rtl/>
          <w:lang w:val="en-CA"/>
        </w:rPr>
        <w:t>ال</w:t>
      </w:r>
      <w:r w:rsidR="00F13D47" w:rsidRPr="001E47B8">
        <w:rPr>
          <w:i/>
          <w:iCs/>
          <w:sz w:val="26"/>
          <w:szCs w:val="26"/>
          <w:rtl/>
          <w:lang w:val="en-CA"/>
        </w:rPr>
        <w:t>مركز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F13D47" w:rsidRPr="001E47B8">
        <w:rPr>
          <w:i/>
          <w:iCs/>
          <w:sz w:val="26"/>
          <w:szCs w:val="26"/>
          <w:rtl/>
          <w:lang w:val="en-CA"/>
        </w:rPr>
        <w:t>الأفريقي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F13D47" w:rsidRPr="001E47B8">
        <w:rPr>
          <w:i/>
          <w:iCs/>
          <w:sz w:val="26"/>
          <w:szCs w:val="26"/>
          <w:rtl/>
          <w:lang w:val="en-CA"/>
        </w:rPr>
        <w:t>للتبريد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F13D47" w:rsidRPr="001E47B8">
        <w:rPr>
          <w:i/>
          <w:iCs/>
          <w:sz w:val="26"/>
          <w:szCs w:val="26"/>
          <w:rtl/>
          <w:lang w:val="en-CA"/>
        </w:rPr>
        <w:t>المستدام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F13D47" w:rsidRPr="001E47B8">
        <w:rPr>
          <w:i/>
          <w:iCs/>
          <w:sz w:val="26"/>
          <w:szCs w:val="26"/>
          <w:rtl/>
          <w:lang w:val="en-CA"/>
        </w:rPr>
        <w:t>وسلسلة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F13D47" w:rsidRPr="001E47B8">
        <w:rPr>
          <w:i/>
          <w:iCs/>
          <w:sz w:val="26"/>
          <w:szCs w:val="26"/>
          <w:rtl/>
          <w:lang w:val="en-CA"/>
        </w:rPr>
        <w:t>التبريد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8033D0" w:rsidRPr="001E47B8">
        <w:rPr>
          <w:i/>
          <w:iCs/>
          <w:sz w:val="26"/>
          <w:szCs w:val="26"/>
          <w:rtl/>
          <w:lang w:val="en-CA"/>
        </w:rPr>
        <w:t>وخطة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8033D0" w:rsidRPr="001E47B8">
        <w:rPr>
          <w:i/>
          <w:iCs/>
          <w:sz w:val="26"/>
          <w:szCs w:val="26"/>
          <w:rtl/>
          <w:lang w:val="en-CA"/>
        </w:rPr>
        <w:t>العمل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8033D0" w:rsidRPr="001E47B8">
        <w:rPr>
          <w:i/>
          <w:iCs/>
          <w:sz w:val="26"/>
          <w:szCs w:val="26"/>
          <w:rtl/>
          <w:lang w:val="en-CA"/>
        </w:rPr>
        <w:t>الوطنية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8033D0" w:rsidRPr="001E47B8">
        <w:rPr>
          <w:i/>
          <w:iCs/>
          <w:sz w:val="26"/>
          <w:szCs w:val="26"/>
          <w:rtl/>
          <w:lang w:val="en-CA"/>
        </w:rPr>
        <w:t>للتبريد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="008033D0" w:rsidRPr="001E47B8">
        <w:rPr>
          <w:i/>
          <w:iCs/>
          <w:sz w:val="26"/>
          <w:szCs w:val="26"/>
          <w:rtl/>
          <w:lang w:val="en-CA"/>
        </w:rPr>
        <w:t>(</w:t>
      </w:r>
      <w:r w:rsidR="008033D0" w:rsidRPr="001E47B8">
        <w:rPr>
          <w:i/>
          <w:iCs/>
          <w:sz w:val="26"/>
          <w:szCs w:val="26"/>
          <w:lang w:val="en-CA"/>
        </w:rPr>
        <w:t>NCAP</w:t>
      </w:r>
      <w:r w:rsidR="008033D0" w:rsidRPr="001E47B8">
        <w:rPr>
          <w:i/>
          <w:iCs/>
          <w:sz w:val="26"/>
          <w:szCs w:val="26"/>
          <w:rtl/>
          <w:lang w:val="en-CA"/>
        </w:rPr>
        <w:t>)</w:t>
      </w:r>
    </w:p>
    <w:p w14:paraId="194B8F75" w14:textId="707170E2" w:rsidR="008033D0" w:rsidRPr="001E47B8" w:rsidRDefault="008033D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lastRenderedPageBreak/>
        <w:t>طلب​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4137B" w:rsidRPr="001E47B8">
        <w:rPr>
          <w:rFonts w:hint="cs"/>
          <w:sz w:val="26"/>
          <w:szCs w:val="26"/>
          <w:rtl/>
          <w:lang w:val="en-CA"/>
        </w:rPr>
        <w:t>ت</w:t>
      </w:r>
      <w:r w:rsidRPr="001E47B8">
        <w:rPr>
          <w:sz w:val="26"/>
          <w:szCs w:val="26"/>
          <w:rtl/>
          <w:lang w:val="en-CA"/>
        </w:rPr>
        <w:t>​الأمانة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توضيحات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كيفية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مساهمة</w:t>
      </w:r>
      <w:r w:rsidR="00B01ECA">
        <w:rPr>
          <w:sz w:val="26"/>
          <w:szCs w:val="26"/>
          <w:rtl/>
          <w:lang w:val="en-CA"/>
        </w:rPr>
        <w:t xml:space="preserve"> </w:t>
      </w:r>
      <w:r w:rsidR="00EE119D" w:rsidRPr="001E47B8">
        <w:rPr>
          <w:sz w:val="26"/>
          <w:szCs w:val="26"/>
          <w:rtl/>
          <w:lang w:val="en-CA"/>
        </w:rPr>
        <w:t>ال</w:t>
      </w:r>
      <w:r w:rsidR="00F13D47" w:rsidRPr="001E47B8">
        <w:rPr>
          <w:sz w:val="26"/>
          <w:szCs w:val="26"/>
          <w:rtl/>
          <w:lang w:val="en-CA"/>
        </w:rPr>
        <w:t>مركز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الأفريقي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للتبريد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وسلسلة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التبريد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إنشاؤه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المملكة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المتحدة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لبريطانيا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العظمى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وأيرلندا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الشمالية،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المركز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سيقدم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أصحاب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المصلحة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ذوي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وسيوضح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الموفرة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للطاقة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سيقدم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لبرامج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التوعية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تنفذها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لتسريع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التكنولوجيا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D37058B" w14:textId="1829D888" w:rsidR="008033D0" w:rsidRPr="001E47B8" w:rsidRDefault="008033D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وفيما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يتعلق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بالروابط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ب</w:t>
      </w:r>
      <w:r w:rsidR="008C5FE0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العمل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للتبريد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العمل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للتبريد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ت</w:t>
      </w:r>
      <w:r w:rsidRPr="001E47B8">
        <w:rPr>
          <w:sz w:val="26"/>
          <w:szCs w:val="26"/>
          <w:rtl/>
          <w:lang w:val="en-CA"/>
        </w:rPr>
        <w:t>غطي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مجموعة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المتعلقة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تشمل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الترويج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تطبيقات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مختلفة،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والتدخلات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المتعلقة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ب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وتبني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الموفرة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تطبيقات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</w:t>
      </w:r>
      <w:r w:rsidR="00D11A11" w:rsidRPr="001E47B8">
        <w:rPr>
          <w:sz w:val="26"/>
          <w:szCs w:val="26"/>
          <w:rtl/>
          <w:lang w:val="en-CA"/>
        </w:rPr>
        <w:t>ل</w:t>
      </w:r>
      <w:r w:rsidR="00676BD7" w:rsidRPr="001E47B8">
        <w:rPr>
          <w:sz w:val="26"/>
          <w:szCs w:val="26"/>
          <w:rtl/>
          <w:lang w:val="en-CA"/>
        </w:rPr>
        <w:t>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وتكييف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والمضخات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الحرارية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وغيرها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القدرات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وستساهم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و</w:t>
      </w:r>
      <w:r w:rsidR="008C5FE0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مختلفة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8C5FE0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العمل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الوطنية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sz w:val="26"/>
          <w:szCs w:val="26"/>
          <w:rtl/>
          <w:lang w:val="en-CA"/>
        </w:rPr>
        <w:t>للتبريد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075A67E" w14:textId="26D8C4C1" w:rsidR="008033D0" w:rsidRPr="001E47B8" w:rsidRDefault="008033D0" w:rsidP="008033D0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التكاليف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المتفق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عليها</w:t>
      </w:r>
    </w:p>
    <w:p w14:paraId="6639B646" w14:textId="424526B5" w:rsidR="008033D0" w:rsidRPr="001E47B8" w:rsidRDefault="008033D0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الاعتبار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للرقابة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هدف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يعادل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مكون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الوارد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8C5FE0" w:rsidRPr="001E47B8">
        <w:rPr>
          <w:rFonts w:hint="cs"/>
          <w:sz w:val="26"/>
          <w:szCs w:val="26"/>
          <w:rtl/>
          <w:lang w:val="en-CA"/>
        </w:rPr>
        <w:t>مع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ملاحظة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ذلك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D908D0" w:rsidRPr="001E47B8">
        <w:rPr>
          <w:rFonts w:hint="cs"/>
          <w:sz w:val="26"/>
          <w:szCs w:val="26"/>
          <w:rtl/>
          <w:lang w:val="en-CA"/>
        </w:rPr>
        <w:t>س</w:t>
      </w:r>
      <w:r w:rsidRPr="001E47B8">
        <w:rPr>
          <w:sz w:val="26"/>
          <w:szCs w:val="26"/>
          <w:rtl/>
          <w:lang w:val="en-CA"/>
        </w:rPr>
        <w:t>يؤدي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خفض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C10DB4" w:rsidRPr="001E47B8">
        <w:rPr>
          <w:sz w:val="26"/>
          <w:szCs w:val="26"/>
          <w:rtl/>
          <w:lang w:val="en-CA"/>
        </w:rPr>
        <w:t>بلد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تطلب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قدره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187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وهو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يزيد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المستوى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المقترح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وفقا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92/37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أدى</w:t>
      </w:r>
      <w:r w:rsidR="00B01ECA">
        <w:rPr>
          <w:sz w:val="26"/>
          <w:szCs w:val="26"/>
          <w:rtl/>
          <w:lang w:val="en-CA"/>
        </w:rPr>
        <w:t xml:space="preserve"> </w:t>
      </w:r>
      <w:r w:rsidR="008C5FE0" w:rsidRPr="001E47B8">
        <w:rPr>
          <w:rFonts w:hint="cs"/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زيادة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المتعلقة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موظفي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الجمارك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60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70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منهما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ضوء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سبق،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يقدم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الميزانية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المنقحة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517C4CD3" w14:textId="001F10A3" w:rsidR="008033D0" w:rsidRPr="001E47B8" w:rsidRDefault="008033D0" w:rsidP="008033D0">
      <w:pPr>
        <w:pStyle w:val="ListParagraph"/>
        <w:bidi/>
        <w:ind w:left="0"/>
        <w:contextualSpacing w:val="0"/>
        <w:outlineLvl w:val="0"/>
        <w:rPr>
          <w:b/>
          <w:bCs/>
          <w:sz w:val="26"/>
          <w:szCs w:val="26"/>
          <w:rtl/>
          <w:lang w:val="en-CA"/>
        </w:rPr>
      </w:pPr>
      <w:r w:rsidRPr="001E47B8">
        <w:rPr>
          <w:b/>
          <w:bCs/>
          <w:sz w:val="26"/>
          <w:szCs w:val="26"/>
          <w:rtl/>
          <w:lang w:val="en-CA"/>
        </w:rPr>
        <w:t>الجدول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b/>
          <w:bCs/>
          <w:sz w:val="26"/>
          <w:szCs w:val="26"/>
          <w:rtl/>
          <w:lang w:val="en-CA"/>
        </w:rPr>
        <w:t>11-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</w:t>
      </w:r>
      <w:r w:rsidR="000C640F" w:rsidRPr="001E47B8">
        <w:rPr>
          <w:b/>
          <w:bCs/>
          <w:sz w:val="26"/>
          <w:szCs w:val="26"/>
          <w:rtl/>
          <w:lang w:val="en-CA"/>
        </w:rPr>
        <w:t>تكاليف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المتفق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عليها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للأنشطة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التي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سيتم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تنفيذها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خلال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المرحلة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الأولى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من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9C5944" w:rsidRPr="001E47B8">
        <w:rPr>
          <w:b/>
          <w:bCs/>
          <w:sz w:val="26"/>
          <w:szCs w:val="26"/>
          <w:rtl/>
          <w:lang w:val="en-CA"/>
        </w:rPr>
        <w:t>خطة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9C5944" w:rsidRPr="001E47B8">
        <w:rPr>
          <w:b/>
          <w:bCs/>
          <w:sz w:val="26"/>
          <w:szCs w:val="26"/>
          <w:rtl/>
          <w:lang w:val="en-CA"/>
        </w:rPr>
        <w:t>التنفيذ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273A49" w:rsidRPr="001E47B8">
        <w:rPr>
          <w:b/>
          <w:bCs/>
          <w:sz w:val="26"/>
          <w:szCs w:val="26"/>
          <w:rtl/>
          <w:lang w:val="en-CA"/>
        </w:rPr>
        <w:t>بموجب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273A49" w:rsidRPr="001E47B8">
        <w:rPr>
          <w:b/>
          <w:bCs/>
          <w:sz w:val="26"/>
          <w:szCs w:val="26"/>
          <w:rtl/>
          <w:lang w:val="en-CA"/>
        </w:rPr>
        <w:t>تعديل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="00273A49" w:rsidRPr="001E47B8">
        <w:rPr>
          <w:b/>
          <w:bCs/>
          <w:sz w:val="26"/>
          <w:szCs w:val="26"/>
          <w:rtl/>
          <w:lang w:val="en-CA"/>
        </w:rPr>
        <w:t>كيغالي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في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رواندا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(بالدولار</w:t>
      </w:r>
      <w:r w:rsidR="00B01ECA">
        <w:rPr>
          <w:b/>
          <w:bCs/>
          <w:sz w:val="26"/>
          <w:szCs w:val="26"/>
          <w:rtl/>
          <w:lang w:val="en-CA"/>
        </w:rPr>
        <w:t xml:space="preserve"> </w:t>
      </w:r>
      <w:r w:rsidRPr="001E47B8">
        <w:rPr>
          <w:b/>
          <w:bCs/>
          <w:sz w:val="26"/>
          <w:szCs w:val="26"/>
          <w:rtl/>
          <w:lang w:val="en-CA"/>
        </w:rPr>
        <w:t>الأمريكي)</w:t>
      </w:r>
    </w:p>
    <w:tbl>
      <w:tblPr>
        <w:bidiVisual/>
        <w:tblW w:w="9468" w:type="dxa"/>
        <w:tblLayout w:type="fixed"/>
        <w:tblLook w:val="04A0" w:firstRow="1" w:lastRow="0" w:firstColumn="1" w:lastColumn="0" w:noHBand="0" w:noVBand="1"/>
      </w:tblPr>
      <w:tblGrid>
        <w:gridCol w:w="4872"/>
        <w:gridCol w:w="1416"/>
        <w:gridCol w:w="1590"/>
        <w:gridCol w:w="1590"/>
      </w:tblGrid>
      <w:tr w:rsidR="008033D0" w:rsidRPr="001E47B8" w14:paraId="2D084D31" w14:textId="77777777" w:rsidTr="008033D0">
        <w:trPr>
          <w:trHeight w:val="232"/>
          <w:tblHeader/>
        </w:trPr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F3A44" w14:textId="744738DF" w:rsidR="008033D0" w:rsidRPr="001E47B8" w:rsidRDefault="00CF15FB" w:rsidP="00F8077A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الوصف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B08E9" w14:textId="730D3729" w:rsidR="008033D0" w:rsidRPr="001E47B8" w:rsidRDefault="00F8077A" w:rsidP="00F8077A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وكالة</w:t>
            </w:r>
            <w:r w:rsidR="00B01ECA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التنفيذ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1B40D" w14:textId="04E46057" w:rsidR="008033D0" w:rsidRPr="001E47B8" w:rsidRDefault="00F8077A" w:rsidP="00F8077A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</w:t>
            </w:r>
            <w:r w:rsidR="000C640F"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تكاليف</w:t>
            </w:r>
            <w:r w:rsidR="00B01ECA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الأصلية</w:t>
            </w:r>
            <w:r w:rsidR="00B01ECA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(بالدولار</w:t>
            </w:r>
            <w:r w:rsidR="00B01ECA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الأمريكي)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535A9" w14:textId="44544540" w:rsidR="008033D0" w:rsidRPr="001E47B8" w:rsidRDefault="00F8077A" w:rsidP="00F8077A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</w:t>
            </w:r>
            <w:r w:rsidR="000C640F"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تكاليف</w:t>
            </w:r>
            <w:r w:rsidR="00B01ECA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المعدلة</w:t>
            </w:r>
            <w:r w:rsidR="00B01ECA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(بالدولار</w:t>
            </w:r>
            <w:r w:rsidR="00B01ECA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 xml:space="preserve"> </w:t>
            </w:r>
            <w:r w:rsidRPr="001E47B8">
              <w:rPr>
                <w:rFonts w:asciiTheme="majorBidi" w:hAnsiTheme="majorBidi"/>
                <w:b/>
                <w:bCs/>
                <w:sz w:val="20"/>
                <w:rtl/>
                <w:lang w:eastAsia="zh-CN"/>
              </w:rPr>
              <w:t>الأمريكي)</w:t>
            </w:r>
          </w:p>
        </w:tc>
      </w:tr>
      <w:tr w:rsidR="008C5FE0" w:rsidRPr="001E47B8" w14:paraId="2FBCD0D0" w14:textId="77777777" w:rsidTr="008033D0">
        <w:trPr>
          <w:trHeight w:val="232"/>
        </w:trPr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61E81" w14:textId="14EDBDA3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الإطار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التنظيمي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وآليات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الرقابة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CFC33" w14:textId="1155C144" w:rsidR="008C5FE0" w:rsidRPr="001E47B8" w:rsidRDefault="008C5FE0" w:rsidP="008C5FE0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يونيب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4195A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30,000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D6FF4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33,000</w:t>
            </w:r>
          </w:p>
        </w:tc>
      </w:tr>
      <w:tr w:rsidR="008C5FE0" w:rsidRPr="001E47B8" w14:paraId="142D8BC8" w14:textId="77777777" w:rsidTr="008033D0">
        <w:trPr>
          <w:trHeight w:val="232"/>
        </w:trPr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387FC" w14:textId="143338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التطوير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التنظيمي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لقطاع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التبريد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وتكييف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الهواء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4D93E" w14:textId="43A66C87" w:rsidR="008C5FE0" w:rsidRPr="001E47B8" w:rsidRDefault="008C5FE0" w:rsidP="008C5FE0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يونيب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EDB63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60,000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36A30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66,000</w:t>
            </w:r>
          </w:p>
        </w:tc>
      </w:tr>
      <w:tr w:rsidR="008C5FE0" w:rsidRPr="001E47B8" w14:paraId="648CA99B" w14:textId="77777777" w:rsidTr="008033D0">
        <w:trPr>
          <w:trHeight w:val="232"/>
        </w:trPr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8310D" w14:textId="75038EA2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قطاع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التبريد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E9ECE" w14:textId="447D4715" w:rsidR="008C5FE0" w:rsidRPr="001E47B8" w:rsidRDefault="008C5FE0" w:rsidP="008C5FE0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يونيدو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F31EE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25,000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B6348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27,500</w:t>
            </w:r>
          </w:p>
        </w:tc>
      </w:tr>
      <w:tr w:rsidR="008C5FE0" w:rsidRPr="001E47B8" w14:paraId="77042621" w14:textId="77777777" w:rsidTr="008033D0">
        <w:trPr>
          <w:trHeight w:val="232"/>
        </w:trPr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38118" w14:textId="638D0A55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قطاع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تكييف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الهواء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C2AC5" w14:textId="09D88E91" w:rsidR="008C5FE0" w:rsidRPr="001E47B8" w:rsidRDefault="008C5FE0" w:rsidP="008C5FE0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يونيدو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1921F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25,000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F95D7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27,500</w:t>
            </w:r>
          </w:p>
        </w:tc>
      </w:tr>
      <w:tr w:rsidR="008C5FE0" w:rsidRPr="001E47B8" w14:paraId="496BC002" w14:textId="77777777" w:rsidTr="008033D0">
        <w:trPr>
          <w:trHeight w:val="232"/>
        </w:trPr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7B5B3" w14:textId="3AE2B379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قطاع</w:t>
            </w:r>
            <w:r w:rsidR="00B01ECA">
              <w:rPr>
                <w:rtl/>
              </w:rPr>
              <w:t xml:space="preserve"> </w:t>
            </w:r>
            <w:r w:rsidR="00786F8E" w:rsidRPr="001E47B8">
              <w:rPr>
                <w:rtl/>
              </w:rPr>
              <w:t>تكييف</w:t>
            </w:r>
            <w:r w:rsidR="00B01ECA">
              <w:rPr>
                <w:rtl/>
              </w:rPr>
              <w:t xml:space="preserve"> </w:t>
            </w:r>
            <w:r w:rsidR="00786F8E" w:rsidRPr="001E47B8">
              <w:rPr>
                <w:rtl/>
              </w:rPr>
              <w:t>الهواء</w:t>
            </w:r>
            <w:r w:rsidR="00B01ECA">
              <w:rPr>
                <w:rtl/>
              </w:rPr>
              <w:t xml:space="preserve"> </w:t>
            </w:r>
            <w:r w:rsidR="00786F8E" w:rsidRPr="001E47B8">
              <w:rPr>
                <w:rtl/>
              </w:rPr>
              <w:t>المتحرك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وتعميم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Fonts w:hint="cs"/>
                <w:rtl/>
              </w:rPr>
              <w:t>ا</w:t>
            </w:r>
            <w:r w:rsidRPr="001E47B8">
              <w:rPr>
                <w:rtl/>
              </w:rPr>
              <w:t>لمنظور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الجنساني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في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قطاع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التبريد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وتكييف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الهواء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27BA6" w14:textId="20AF1EE0" w:rsidR="008C5FE0" w:rsidRPr="001E47B8" w:rsidRDefault="008C5FE0" w:rsidP="008C5FE0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يونيدو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E979A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20,000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5AB203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22,000</w:t>
            </w:r>
          </w:p>
        </w:tc>
      </w:tr>
      <w:tr w:rsidR="008C5FE0" w:rsidRPr="001E47B8" w14:paraId="169CC4EC" w14:textId="77777777" w:rsidTr="008033D0">
        <w:trPr>
          <w:trHeight w:val="232"/>
        </w:trPr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1D8EE" w14:textId="578A245A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tl/>
              </w:rPr>
              <w:t>تنفيذ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المشروع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وتنسيقه</w:t>
            </w:r>
            <w:r w:rsidR="00B01ECA">
              <w:rPr>
                <w:rtl/>
              </w:rPr>
              <w:t xml:space="preserve"> </w:t>
            </w:r>
            <w:r w:rsidRPr="001E47B8">
              <w:rPr>
                <w:rtl/>
              </w:rPr>
              <w:t>ورصده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BF1E2" w14:textId="7043CC3E" w:rsidR="008C5FE0" w:rsidRPr="001E47B8" w:rsidRDefault="008C5FE0" w:rsidP="008C5FE0">
            <w:pPr>
              <w:bidi/>
              <w:jc w:val="center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6F57A5" w:rsidRPr="001E47B8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يونيب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B599F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10,000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9FF88" w14:textId="77777777" w:rsidR="008C5FE0" w:rsidRPr="001E47B8" w:rsidRDefault="008C5FE0" w:rsidP="008C5FE0">
            <w:pPr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zh-CN"/>
              </w:rPr>
              <w:t>11,000</w:t>
            </w:r>
          </w:p>
        </w:tc>
      </w:tr>
      <w:tr w:rsidR="008033D0" w:rsidRPr="001E47B8" w14:paraId="42D4BE69" w14:textId="77777777" w:rsidTr="008033D0">
        <w:trPr>
          <w:trHeight w:val="232"/>
        </w:trPr>
        <w:tc>
          <w:tcPr>
            <w:tcW w:w="62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B5446" w14:textId="1AFB4D92" w:rsidR="008033D0" w:rsidRPr="001E47B8" w:rsidRDefault="00F8077A" w:rsidP="00F8077A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CC04B" w14:textId="77777777" w:rsidR="008033D0" w:rsidRPr="001E47B8" w:rsidRDefault="008033D0" w:rsidP="00F8077A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170,000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9E64C" w14:textId="77777777" w:rsidR="008033D0" w:rsidRPr="001E47B8" w:rsidRDefault="008033D0" w:rsidP="00F8077A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187,000</w:t>
            </w:r>
          </w:p>
        </w:tc>
      </w:tr>
    </w:tbl>
    <w:p w14:paraId="7F524603" w14:textId="3F2670A5" w:rsidR="0046538E" w:rsidRPr="001E47B8" w:rsidRDefault="0046538E" w:rsidP="00F54D6D">
      <w:pPr>
        <w:pStyle w:val="ListParagraph"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/>
        </w:rPr>
      </w:pPr>
      <w:r w:rsidRPr="001E47B8">
        <w:rPr>
          <w:i/>
          <w:iCs/>
          <w:sz w:val="26"/>
          <w:szCs w:val="26"/>
          <w:rtl/>
          <w:lang w:val="en-CA"/>
        </w:rPr>
        <w:t>وحدة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إدارة</w:t>
      </w:r>
      <w:r w:rsidR="00B01ECA">
        <w:rPr>
          <w:i/>
          <w:iCs/>
          <w:sz w:val="26"/>
          <w:szCs w:val="26"/>
          <w:rtl/>
          <w:lang w:val="en-CA"/>
        </w:rPr>
        <w:t xml:space="preserve"> </w:t>
      </w:r>
      <w:r w:rsidRPr="001E47B8">
        <w:rPr>
          <w:i/>
          <w:iCs/>
          <w:sz w:val="26"/>
          <w:szCs w:val="26"/>
          <w:rtl/>
          <w:lang w:val="en-CA"/>
        </w:rPr>
        <w:t>المشروع</w:t>
      </w:r>
    </w:p>
    <w:p w14:paraId="5C7E84AC" w14:textId="2D17F5F6" w:rsidR="0046538E" w:rsidRPr="001E47B8" w:rsidRDefault="0046538E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وتنسيقه</w:t>
      </w:r>
      <w:r w:rsidR="00B01ECA">
        <w:rPr>
          <w:sz w:val="26"/>
          <w:szCs w:val="26"/>
          <w:rtl/>
          <w:lang w:val="en-CA"/>
        </w:rPr>
        <w:t xml:space="preserve"> </w:t>
      </w:r>
      <w:r w:rsidR="00BC0698" w:rsidRPr="001E47B8">
        <w:rPr>
          <w:sz w:val="26"/>
          <w:szCs w:val="26"/>
          <w:rtl/>
          <w:lang w:val="en-CA"/>
        </w:rPr>
        <w:t>ورصده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بمبلغ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4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للموظفين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</w:t>
      </w:r>
      <w:r w:rsidR="00CA33BB" w:rsidRPr="001E47B8">
        <w:rPr>
          <w:sz w:val="26"/>
          <w:szCs w:val="26"/>
          <w:rtl/>
          <w:lang w:val="en-CA"/>
        </w:rPr>
        <w:t>استشاريين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2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للسفر،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للاجتماعات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الأخرى)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محسوبة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5</w:t>
      </w:r>
      <w:r w:rsidR="00325DFD" w:rsidRPr="001E47B8">
        <w:rPr>
          <w:sz w:val="26"/>
          <w:szCs w:val="26"/>
          <w:rtl/>
          <w:lang w:val="en-CA"/>
        </w:rPr>
        <w:t>.</w:t>
      </w:r>
      <w:r w:rsidRPr="001E47B8">
        <w:rPr>
          <w:sz w:val="26"/>
          <w:szCs w:val="26"/>
          <w:rtl/>
          <w:lang w:val="en-CA"/>
        </w:rPr>
        <w:t>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56D45224" w14:textId="6B859D39" w:rsidR="0046538E" w:rsidRPr="001E47B8" w:rsidRDefault="0046538E" w:rsidP="00CA757D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ال</w:t>
      </w:r>
      <w:r w:rsidR="000C640F" w:rsidRPr="001E47B8">
        <w:rPr>
          <w:sz w:val="26"/>
          <w:szCs w:val="26"/>
          <w:u w:val="single"/>
          <w:rtl/>
          <w:lang w:val="en-CA"/>
        </w:rPr>
        <w:t>تكاليف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الاجمالية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للمشروع</w:t>
      </w:r>
    </w:p>
    <w:p w14:paraId="33070390" w14:textId="7C5AF61D" w:rsidR="0046538E" w:rsidRPr="001E47B8" w:rsidRDefault="0046538E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ب</w:t>
      </w:r>
      <w:r w:rsidR="000C640F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إجمالية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187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ستؤدي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CA33BB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خفض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CA33BB" w:rsidRPr="001E47B8">
        <w:rPr>
          <w:rFonts w:hint="cs"/>
          <w:sz w:val="26"/>
          <w:szCs w:val="26"/>
          <w:rtl/>
          <w:lang w:val="en-CA"/>
        </w:rPr>
        <w:t>خط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أساس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A33BB" w:rsidRPr="001E47B8">
        <w:rPr>
          <w:sz w:val="26"/>
          <w:szCs w:val="26"/>
          <w:rtl/>
          <w:lang w:val="en-CA"/>
        </w:rPr>
        <w:t>البلد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EF03CC" w:rsidRPr="001E47B8">
        <w:rPr>
          <w:rFonts w:hint="cs"/>
          <w:sz w:val="26"/>
          <w:szCs w:val="26"/>
          <w:rtl/>
          <w:lang w:val="en-CA"/>
        </w:rPr>
        <w:t>بمقدار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F03CC" w:rsidRPr="001E47B8">
        <w:rPr>
          <w:rFonts w:hint="cs"/>
          <w:sz w:val="26"/>
          <w:szCs w:val="26"/>
          <w:rtl/>
          <w:lang w:val="en-CA"/>
        </w:rPr>
        <w:t>189</w:t>
      </w:r>
      <w:r w:rsidR="00F54D6D">
        <w:rPr>
          <w:sz w:val="26"/>
          <w:szCs w:val="26"/>
          <w:lang w:val="en-CA"/>
        </w:rPr>
        <w:t>,</w:t>
      </w:r>
      <w:r w:rsidR="00EF03CC" w:rsidRPr="001E47B8">
        <w:rPr>
          <w:rFonts w:hint="cs"/>
          <w:sz w:val="26"/>
          <w:szCs w:val="26"/>
          <w:rtl/>
          <w:lang w:val="en-CA"/>
        </w:rPr>
        <w:t>84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F03CC" w:rsidRPr="001E47B8">
        <w:rPr>
          <w:rFonts w:hint="cs"/>
          <w:sz w:val="26"/>
          <w:szCs w:val="26"/>
          <w:rtl/>
          <w:lang w:val="en-CA"/>
        </w:rPr>
        <w:t>طنا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مكافئا</w:t>
      </w:r>
      <w:r w:rsidR="00B01ECA">
        <w:rPr>
          <w:sz w:val="26"/>
          <w:szCs w:val="26"/>
          <w:rtl/>
          <w:lang w:val="en-CA"/>
        </w:rPr>
        <w:t xml:space="preserve"> </w:t>
      </w:r>
      <w:r w:rsidR="00CA33BB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أكسيد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الكربون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</w:p>
    <w:p w14:paraId="4A9F126A" w14:textId="5DFBAF00" w:rsidR="004E399B" w:rsidRPr="001E47B8" w:rsidRDefault="00CA33BB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lastRenderedPageBreak/>
        <w:t>و</w:t>
      </w:r>
      <w:r w:rsidR="0046538E"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ثلاث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شرائح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ويرد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جدول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التزامات</w:t>
      </w:r>
      <w:r w:rsidR="00B01ECA">
        <w:rPr>
          <w:sz w:val="26"/>
          <w:szCs w:val="26"/>
          <w:rtl/>
          <w:lang w:val="en-CA"/>
        </w:rPr>
        <w:t xml:space="preserve"> </w:t>
      </w:r>
      <w:r w:rsidR="00B713B6" w:rsidRPr="001E47B8">
        <w:rPr>
          <w:rFonts w:hint="cs"/>
          <w:sz w:val="26"/>
          <w:szCs w:val="26"/>
          <w:rtl/>
          <w:lang w:val="en-CA"/>
        </w:rPr>
        <w:t>التخفيض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B713B6" w:rsidRPr="001E47B8">
        <w:rPr>
          <w:rFonts w:hint="cs"/>
          <w:sz w:val="26"/>
          <w:szCs w:val="26"/>
          <w:rtl/>
          <w:lang w:val="en-CA"/>
        </w:rPr>
        <w:t>التدريجي</w:t>
      </w:r>
      <w:r w:rsidR="00B01ECA">
        <w:rPr>
          <w:sz w:val="26"/>
          <w:szCs w:val="26"/>
          <w:rtl/>
          <w:lang w:val="en-CA"/>
        </w:rPr>
        <w:t xml:space="preserve"> </w:t>
      </w:r>
      <w:r w:rsidR="00B713B6" w:rsidRPr="001E47B8">
        <w:rPr>
          <w:rFonts w:hint="cs"/>
          <w:sz w:val="26"/>
          <w:szCs w:val="26"/>
          <w:rtl/>
          <w:lang w:val="en-CA"/>
        </w:rPr>
        <w:t>ل</w:t>
      </w:r>
      <w:r w:rsidR="0046538E" w:rsidRPr="001E47B8">
        <w:rPr>
          <w:rFonts w:hint="cs"/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46538E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EB03A8" w:rsidRPr="001E47B8">
        <w:rPr>
          <w:rFonts w:hint="cs"/>
          <w:sz w:val="26"/>
          <w:szCs w:val="26"/>
          <w:rtl/>
          <w:lang w:val="en-CA"/>
        </w:rPr>
        <w:t>و</w:t>
      </w:r>
      <w:r w:rsidR="00B713B6" w:rsidRPr="001E47B8">
        <w:rPr>
          <w:rFonts w:hint="cs"/>
          <w:sz w:val="26"/>
          <w:szCs w:val="26"/>
          <w:rtl/>
          <w:lang w:val="en-CA"/>
        </w:rPr>
        <w:t>إزالة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B713B6" w:rsidRPr="001E47B8">
        <w:rPr>
          <w:rFonts w:hint="cs"/>
          <w:sz w:val="26"/>
          <w:szCs w:val="26"/>
          <w:rtl/>
          <w:lang w:val="en-CA"/>
        </w:rPr>
        <w:t>ا</w:t>
      </w:r>
      <w:r w:rsidR="004E60D8" w:rsidRPr="001E47B8">
        <w:rPr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EB03A8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وشريحتي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و</w:t>
      </w:r>
      <w:r w:rsidR="00AF35C9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AF35C9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AF35C9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AF35C9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AF35C9" w:rsidRPr="001E47B8">
        <w:rPr>
          <w:sz w:val="26"/>
          <w:szCs w:val="26"/>
          <w:rtl/>
          <w:lang w:val="en-CA"/>
        </w:rPr>
        <w:t>الهيدروكلوروفلوروكربونية</w:t>
      </w:r>
      <w:r w:rsidR="0046538E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وأنشطة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الثانية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AF35C9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AF35C9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AF35C9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AF35C9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AF35C9" w:rsidRPr="001E47B8">
        <w:rPr>
          <w:sz w:val="26"/>
          <w:szCs w:val="26"/>
          <w:rtl/>
          <w:lang w:val="en-CA"/>
        </w:rPr>
        <w:t>الهيدروكلوروفلوروكربونية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والمرحلة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26E7B" w:rsidRPr="001E47B8">
        <w:rPr>
          <w:sz w:val="26"/>
          <w:szCs w:val="26"/>
          <w:rtl/>
          <w:lang w:val="en-CA"/>
        </w:rPr>
        <w:t>المرفق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و</w:t>
      </w:r>
      <w:r w:rsidR="00C26E7B" w:rsidRPr="001E47B8">
        <w:rPr>
          <w:sz w:val="26"/>
          <w:szCs w:val="26"/>
          <w:rtl/>
          <w:lang w:val="en-CA"/>
        </w:rPr>
        <w:t>المرفق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الثالث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التوالي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="0046538E" w:rsidRPr="001E47B8">
        <w:rPr>
          <w:sz w:val="26"/>
          <w:szCs w:val="26"/>
          <w:rtl/>
          <w:lang w:val="en-CA"/>
        </w:rPr>
        <w:t>الوثيقة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0B12EC7E" w14:textId="660AFF32" w:rsidR="004E399B" w:rsidRPr="001E47B8" w:rsidRDefault="004E399B" w:rsidP="00CA757D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الشريحة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الأولى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من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C26E7B" w:rsidRPr="001E47B8">
        <w:rPr>
          <w:rFonts w:hint="cs"/>
          <w:sz w:val="26"/>
          <w:szCs w:val="26"/>
          <w:u w:val="single"/>
          <w:rtl/>
          <w:lang w:val="en-CA"/>
        </w:rPr>
        <w:t>ال</w:t>
      </w:r>
      <w:r w:rsidRPr="001E47B8">
        <w:rPr>
          <w:sz w:val="26"/>
          <w:szCs w:val="26"/>
          <w:u w:val="single"/>
          <w:rtl/>
          <w:lang w:val="en-CA"/>
        </w:rPr>
        <w:t>تنفيذ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C26E7B" w:rsidRPr="001E47B8">
        <w:rPr>
          <w:rFonts w:hint="cs"/>
          <w:sz w:val="26"/>
          <w:szCs w:val="26"/>
          <w:u w:val="single"/>
          <w:rtl/>
          <w:lang w:val="en-CA"/>
        </w:rPr>
        <w:t>المتعلقة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C26E7B" w:rsidRPr="001E47B8">
        <w:rPr>
          <w:rFonts w:hint="cs"/>
          <w:sz w:val="26"/>
          <w:szCs w:val="26"/>
          <w:u w:val="single"/>
          <w:rtl/>
          <w:lang w:val="en-CA"/>
        </w:rPr>
        <w:t>ب</w:t>
      </w:r>
      <w:r w:rsidR="00AF35C9" w:rsidRPr="001E47B8">
        <w:rPr>
          <w:rFonts w:hint="cs"/>
          <w:sz w:val="26"/>
          <w:szCs w:val="26"/>
          <w:u w:val="single"/>
          <w:rtl/>
          <w:lang w:val="en-CA"/>
        </w:rPr>
        <w:t>ا</w:t>
      </w:r>
      <w:r w:rsidRPr="001E47B8">
        <w:rPr>
          <w:rFonts w:hint="cs"/>
          <w:sz w:val="26"/>
          <w:szCs w:val="26"/>
          <w:u w:val="single"/>
          <w:rtl/>
          <w:lang w:val="en-CA"/>
        </w:rPr>
        <w:t>لمواد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rFonts w:hint="cs"/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بموجب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تعديل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u w:val="single"/>
          <w:rtl/>
          <w:lang w:val="en-CA"/>
        </w:rPr>
        <w:t>كيغالي</w:t>
      </w:r>
    </w:p>
    <w:p w14:paraId="2694B23B" w14:textId="17F56372" w:rsidR="004E399B" w:rsidRPr="001E47B8" w:rsidRDefault="004E399B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استنادا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المنقح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900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75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400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48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و500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27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="00B01ECA">
        <w:rPr>
          <w:sz w:val="26"/>
          <w:szCs w:val="26"/>
          <w:rtl/>
          <w:lang w:val="en-CA"/>
        </w:rPr>
        <w:t xml:space="preserve"> </w:t>
      </w:r>
      <w:r w:rsidR="00B1659F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6733F0" w:rsidRPr="001E47B8">
        <w:rPr>
          <w:sz w:val="26"/>
          <w:szCs w:val="26"/>
          <w:rtl/>
          <w:lang w:val="en-CA"/>
        </w:rPr>
        <w:t>س</w:t>
      </w:r>
      <w:r w:rsidRPr="001E47B8">
        <w:rPr>
          <w:sz w:val="26"/>
          <w:szCs w:val="26"/>
          <w:rtl/>
          <w:lang w:val="en-CA"/>
        </w:rPr>
        <w:t>تشمل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</w:t>
      </w:r>
      <w:r w:rsidR="00AF35C9" w:rsidRPr="001E47B8">
        <w:rPr>
          <w:rFonts w:hint="cs"/>
          <w:sz w:val="26"/>
          <w:szCs w:val="26"/>
          <w:rtl/>
          <w:lang w:val="en-CA"/>
        </w:rPr>
        <w:t>وزيع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التالي</w:t>
      </w:r>
      <w:r w:rsidR="002E5C4F" w:rsidRPr="001E47B8">
        <w:rPr>
          <w:sz w:val="26"/>
          <w:szCs w:val="26"/>
          <w:rtl/>
          <w:lang w:val="en-CA"/>
        </w:rPr>
        <w:t>:</w:t>
      </w:r>
    </w:p>
    <w:p w14:paraId="0EFCB195" w14:textId="18BC6BB7" w:rsidR="00F00EDA" w:rsidRPr="001E47B8" w:rsidRDefault="004E399B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(أ)</w:t>
      </w:r>
      <w:r w:rsidR="00B01ECA">
        <w:rPr>
          <w:sz w:val="26"/>
          <w:szCs w:val="26"/>
          <w:rtl/>
          <w:lang w:val="en-CA"/>
        </w:rPr>
        <w:t xml:space="preserve"> </w:t>
      </w:r>
      <w:r w:rsidR="00F00EDA" w:rsidRPr="001E47B8">
        <w:rPr>
          <w:sz w:val="26"/>
          <w:szCs w:val="26"/>
          <w:rtl/>
          <w:lang w:val="en-CA"/>
        </w:rPr>
        <w:t>الإطار</w:t>
      </w:r>
      <w:r w:rsidR="00B01ECA">
        <w:rPr>
          <w:sz w:val="26"/>
          <w:szCs w:val="26"/>
          <w:rtl/>
          <w:lang w:val="en-CA"/>
        </w:rPr>
        <w:t xml:space="preserve"> </w:t>
      </w:r>
      <w:r w:rsidR="00F00EDA" w:rsidRPr="001E47B8">
        <w:rPr>
          <w:sz w:val="26"/>
          <w:szCs w:val="26"/>
          <w:rtl/>
          <w:lang w:val="en-CA"/>
        </w:rPr>
        <w:t>التنظيمي</w:t>
      </w:r>
      <w:r w:rsidR="00B01ECA">
        <w:rPr>
          <w:sz w:val="26"/>
          <w:szCs w:val="26"/>
          <w:rtl/>
          <w:lang w:val="en-CA"/>
        </w:rPr>
        <w:t xml:space="preserve"> </w:t>
      </w:r>
      <w:r w:rsidR="00F00EDA" w:rsidRPr="001E47B8">
        <w:rPr>
          <w:sz w:val="26"/>
          <w:szCs w:val="26"/>
          <w:rtl/>
          <w:lang w:val="en-CA"/>
        </w:rPr>
        <w:t>وآليات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F00EDA" w:rsidRPr="001E47B8">
        <w:rPr>
          <w:sz w:val="26"/>
          <w:szCs w:val="26"/>
          <w:rtl/>
          <w:lang w:val="en-CA"/>
        </w:rPr>
        <w:t>الرقابة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="00F00EDA"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F00EDA"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="00F00EDA" w:rsidRPr="001E47B8">
        <w:rPr>
          <w:sz w:val="26"/>
          <w:szCs w:val="26"/>
          <w:rtl/>
          <w:lang w:val="en-CA"/>
        </w:rPr>
        <w:t>(</w:t>
      </w:r>
      <w:r w:rsidR="00F00EDA" w:rsidRPr="001E47B8">
        <w:rPr>
          <w:rFonts w:hint="cs"/>
          <w:sz w:val="26"/>
          <w:szCs w:val="26"/>
          <w:rtl/>
          <w:lang w:val="en-CA"/>
        </w:rPr>
        <w:t>600</w:t>
      </w:r>
      <w:r w:rsidR="00F54D6D">
        <w:rPr>
          <w:sz w:val="26"/>
          <w:szCs w:val="26"/>
          <w:lang w:val="en-CA"/>
        </w:rPr>
        <w:t>,</w:t>
      </w:r>
      <w:r w:rsidR="00F00EDA" w:rsidRPr="001E47B8">
        <w:rPr>
          <w:rFonts w:hint="cs"/>
          <w:sz w:val="26"/>
          <w:szCs w:val="26"/>
          <w:rtl/>
          <w:lang w:val="en-CA"/>
        </w:rPr>
        <w:t>17</w:t>
      </w:r>
      <w:r w:rsidR="00B01ECA">
        <w:rPr>
          <w:sz w:val="26"/>
          <w:szCs w:val="26"/>
          <w:rtl/>
          <w:lang w:val="en-CA"/>
        </w:rPr>
        <w:t xml:space="preserve"> </w:t>
      </w:r>
      <w:r w:rsidR="00F00EDA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F00EDA" w:rsidRPr="001E47B8">
        <w:rPr>
          <w:sz w:val="26"/>
          <w:szCs w:val="26"/>
          <w:rtl/>
          <w:lang w:val="en-CA"/>
        </w:rPr>
        <w:t>أمريكي)؛</w:t>
      </w:r>
    </w:p>
    <w:p w14:paraId="0F3561B8" w14:textId="4B225998" w:rsidR="00F00EDA" w:rsidRPr="001E47B8" w:rsidRDefault="00F00EDA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(ب)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التطوير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التنظيمي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لقطاع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F35C9" w:rsidRPr="001E47B8">
        <w:rPr>
          <w:rFonts w:hint="cs"/>
          <w:sz w:val="26"/>
          <w:szCs w:val="26"/>
          <w:rtl/>
          <w:lang w:val="en-CA"/>
        </w:rPr>
        <w:t>وتكييف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AF35C9" w:rsidRPr="001E47B8">
        <w:rPr>
          <w:rFonts w:hint="cs"/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300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0DF2995A" w14:textId="0453AF71" w:rsidR="00F00EDA" w:rsidRPr="001E47B8" w:rsidRDefault="00F00EDA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(ج)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000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11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2EF1CC71" w14:textId="37A61D2C" w:rsidR="00F00EDA" w:rsidRPr="001E47B8" w:rsidRDefault="00F00EDA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(د)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786F8E" w:rsidRPr="001E47B8">
        <w:rPr>
          <w:rFonts w:hint="cs"/>
          <w:sz w:val="26"/>
          <w:szCs w:val="26"/>
          <w:rtl/>
          <w:lang w:val="en-CA"/>
        </w:rPr>
        <w:t>الهواء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786F8E" w:rsidRPr="001E47B8">
        <w:rPr>
          <w:rFonts w:hint="cs"/>
          <w:sz w:val="26"/>
          <w:szCs w:val="26"/>
          <w:rtl/>
          <w:lang w:val="en-CA"/>
        </w:rPr>
        <w:t>المتحرك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500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16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أمريكي)؛</w:t>
      </w:r>
    </w:p>
    <w:p w14:paraId="4D1E1EF4" w14:textId="4C28BEB4" w:rsidR="008531AF" w:rsidRPr="001E47B8" w:rsidRDefault="00F00EDA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0"/>
        <w:rPr>
          <w:sz w:val="26"/>
          <w:szCs w:val="26"/>
          <w:rtl/>
          <w:lang w:val="en-CA"/>
        </w:rPr>
      </w:pPr>
      <w:r w:rsidRPr="001E47B8">
        <w:rPr>
          <w:sz w:val="26"/>
          <w:szCs w:val="26"/>
          <w:rtl/>
          <w:lang w:val="en-CA"/>
        </w:rPr>
        <w:t>(هـ)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تنسيق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ورصده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Pr="001E47B8">
        <w:rPr>
          <w:sz w:val="26"/>
          <w:szCs w:val="26"/>
          <w:rtl/>
          <w:lang w:val="en-CA"/>
        </w:rPr>
        <w:t>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</w:t>
      </w:r>
      <w:r w:rsidRPr="001E47B8">
        <w:rPr>
          <w:rFonts w:hint="cs"/>
          <w:sz w:val="26"/>
          <w:szCs w:val="26"/>
          <w:rtl/>
          <w:lang w:val="en-CA"/>
        </w:rPr>
        <w:t>500</w:t>
      </w:r>
      <w:r w:rsidR="00F54D6D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5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أمريكي)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27245C7" w14:textId="5BF61983" w:rsidR="008531AF" w:rsidRPr="001E47B8" w:rsidRDefault="008531AF" w:rsidP="00CA757D">
      <w:pPr>
        <w:keepNext/>
        <w:bidi/>
        <w:spacing w:after="24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مخاطر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عدم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الامتثال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والمرونة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التي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يوفرها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اجتماع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الأطراف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(ال</w:t>
      </w:r>
      <w:r w:rsidR="000D7949" w:rsidRPr="001E47B8">
        <w:rPr>
          <w:sz w:val="26"/>
          <w:szCs w:val="26"/>
          <w:u w:val="single"/>
          <w:rtl/>
          <w:lang w:val="en-CA"/>
        </w:rPr>
        <w:t>مقرر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35/16</w:t>
      </w:r>
      <w:r w:rsidRPr="001E47B8">
        <w:rPr>
          <w:sz w:val="26"/>
          <w:szCs w:val="26"/>
          <w:u w:val="single"/>
          <w:rtl/>
          <w:lang w:val="en-CA"/>
        </w:rPr>
        <w:t>)</w:t>
      </w:r>
    </w:p>
    <w:p w14:paraId="2F829AEB" w14:textId="018B4642" w:rsidR="008531AF" w:rsidRPr="001E47B8" w:rsidRDefault="008531AF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الخامس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والثلاثين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للأطراف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تناولت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الأطراف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أثر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جائحة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كوفيد-19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الخاص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با</w:t>
      </w:r>
      <w:r w:rsidR="00892FBE" w:rsidRPr="001E47B8">
        <w:rPr>
          <w:rFonts w:hint="cs"/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92FBE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البلدان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(أ)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سجلت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تخفيضات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واضحة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استهلاكها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ا</w:t>
      </w:r>
      <w:r w:rsidR="00892FBE" w:rsidRPr="001E47B8">
        <w:rPr>
          <w:rFonts w:hint="cs"/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892FBE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92FBE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خلال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2020-2022،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مقارنة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2018-2019؛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(ب)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المتوقع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استهلاكها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ا</w:t>
      </w:r>
      <w:r w:rsidR="00892FBE" w:rsidRPr="001E47B8">
        <w:rPr>
          <w:rFonts w:hint="cs"/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892FBE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92FBE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المحسوبة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2024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أكبر</w:t>
      </w:r>
      <w:r w:rsidR="00B01ECA">
        <w:rPr>
          <w:sz w:val="26"/>
          <w:szCs w:val="26"/>
          <w:rtl/>
          <w:lang w:val="en-CA"/>
        </w:rPr>
        <w:t xml:space="preserve"> </w:t>
      </w:r>
      <w:r w:rsidR="00311C64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خطوط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الخاصة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بها؛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(ج)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أعربت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قلقها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كتابيا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الأوزون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إزاء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أثر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جائحة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كوفيد-19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خطوط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الخاصة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بها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وعليه،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وكما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ذكر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أعلاه،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ت</w:t>
      </w:r>
      <w:r w:rsidRPr="001E47B8">
        <w:rPr>
          <w:sz w:val="26"/>
          <w:szCs w:val="26"/>
          <w:rtl/>
          <w:lang w:val="en-CA"/>
        </w:rPr>
        <w:t>قرر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35/16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أمور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أخرى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تؤجل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الامتثال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="00E558DF">
        <w:rPr>
          <w:rFonts w:hint="cs"/>
          <w:sz w:val="26"/>
          <w:szCs w:val="26"/>
          <w:rtl/>
          <w:lang w:val="en-CA"/>
        </w:rPr>
        <w:t>النظر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558DF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558DF">
        <w:rPr>
          <w:rFonts w:hint="cs"/>
          <w:sz w:val="26"/>
          <w:szCs w:val="26"/>
          <w:rtl/>
          <w:lang w:val="en-CA"/>
        </w:rPr>
        <w:t>أي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558DF">
        <w:rPr>
          <w:rFonts w:hint="cs"/>
          <w:sz w:val="26"/>
          <w:szCs w:val="26"/>
          <w:rtl/>
          <w:lang w:val="en-CA"/>
        </w:rPr>
        <w:t>حالة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E558DF">
        <w:rPr>
          <w:rFonts w:hint="cs"/>
          <w:sz w:val="26"/>
          <w:szCs w:val="26"/>
          <w:rtl/>
          <w:lang w:val="en-CA"/>
        </w:rPr>
        <w:t>امتثال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يتعلق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بتدابير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146397" w:rsidRPr="001E47B8">
        <w:rPr>
          <w:rFonts w:hint="cs"/>
          <w:sz w:val="26"/>
          <w:szCs w:val="26"/>
          <w:rtl/>
          <w:lang w:val="en-CA"/>
        </w:rPr>
        <w:t>ا</w:t>
      </w:r>
      <w:r w:rsidR="00892FBE" w:rsidRPr="001E47B8">
        <w:rPr>
          <w:rFonts w:hint="cs"/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892FBE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92FBE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لثماني</w:t>
      </w:r>
      <w:r w:rsidR="003233B2" w:rsidRPr="001E47B8">
        <w:rPr>
          <w:rFonts w:hint="cs"/>
          <w:sz w:val="26"/>
          <w:szCs w:val="26"/>
          <w:rtl/>
          <w:lang w:val="en-CA"/>
        </w:rPr>
        <w:t>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بلدان،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3233B2" w:rsidRPr="001E47B8">
        <w:rPr>
          <w:rFonts w:hint="cs"/>
          <w:sz w:val="26"/>
          <w:szCs w:val="26"/>
          <w:rtl/>
          <w:lang w:val="en-CA"/>
        </w:rPr>
        <w:t>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sz w:val="26"/>
          <w:szCs w:val="26"/>
          <w:rtl/>
          <w:lang w:val="en-CA"/>
        </w:rPr>
        <w:t>حتى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sz w:val="26"/>
          <w:szCs w:val="26"/>
          <w:rtl/>
          <w:lang w:val="en-CA"/>
        </w:rPr>
        <w:t>تتوفر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sz w:val="26"/>
          <w:szCs w:val="26"/>
          <w:rtl/>
          <w:lang w:val="en-CA"/>
        </w:rPr>
        <w:t>بيانات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sz w:val="26"/>
          <w:szCs w:val="26"/>
          <w:rtl/>
          <w:lang w:val="en-CA"/>
        </w:rPr>
        <w:t>2026</w:t>
      </w:r>
      <w:r w:rsidR="003233B2" w:rsidRPr="001E47B8">
        <w:rPr>
          <w:rFonts w:hint="cs"/>
          <w:sz w:val="26"/>
          <w:szCs w:val="26"/>
          <w:rtl/>
          <w:lang w:val="en-CA"/>
        </w:rPr>
        <w:t>،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البلدان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بذل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جهد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ممكن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للامتثال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لتدابير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07E041C" w14:textId="7A06B968" w:rsidR="008531AF" w:rsidRPr="001E47B8" w:rsidRDefault="008531AF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وباعتبارها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الأطراف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الواردة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35/16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الصادر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عن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الأطراف،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فإن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تعمل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على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ضمان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بقائها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ممتثلة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3233B2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تزاماتها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بال</w:t>
      </w:r>
      <w:r w:rsidR="0065672D" w:rsidRPr="001E47B8">
        <w:rPr>
          <w:rFonts w:hint="cs"/>
          <w:sz w:val="26"/>
          <w:szCs w:val="26"/>
          <w:rtl/>
          <w:lang w:val="en-CA"/>
        </w:rPr>
        <w:t>تخفيض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65672D" w:rsidRPr="001E47B8">
        <w:rPr>
          <w:rFonts w:hint="cs"/>
          <w:sz w:val="26"/>
          <w:szCs w:val="26"/>
          <w:rtl/>
          <w:lang w:val="en-CA"/>
        </w:rPr>
        <w:t>التدريجي</w:t>
      </w:r>
      <w:r w:rsidR="00B01ECA">
        <w:rPr>
          <w:sz w:val="26"/>
          <w:szCs w:val="26"/>
          <w:rtl/>
          <w:lang w:val="en-CA"/>
        </w:rPr>
        <w:t xml:space="preserve"> </w:t>
      </w:r>
      <w:r w:rsidR="00892FBE" w:rsidRPr="001E47B8">
        <w:rPr>
          <w:rFonts w:hint="cs"/>
          <w:sz w:val="26"/>
          <w:szCs w:val="26"/>
          <w:rtl/>
          <w:lang w:val="en-CA"/>
        </w:rPr>
        <w:t>للمواد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5D4B47" w:rsidRPr="001E47B8">
        <w:rPr>
          <w:rFonts w:hint="cs"/>
          <w:sz w:val="26"/>
          <w:szCs w:val="26"/>
          <w:rtl/>
          <w:lang w:val="en-CA"/>
        </w:rPr>
        <w:t>ال</w:t>
      </w:r>
      <w:r w:rsidR="004544E2" w:rsidRPr="001E47B8">
        <w:rPr>
          <w:rFonts w:hint="cs"/>
          <w:sz w:val="26"/>
          <w:szCs w:val="26"/>
          <w:rtl/>
          <w:lang w:val="en-CA"/>
        </w:rPr>
        <w:t>هيدروفلوروكربون</w:t>
      </w:r>
      <w:r w:rsidR="005D4B47" w:rsidRPr="001E47B8">
        <w:rPr>
          <w:rFonts w:hint="cs"/>
          <w:sz w:val="26"/>
          <w:szCs w:val="26"/>
          <w:rtl/>
          <w:lang w:val="en-CA"/>
        </w:rPr>
        <w:t>ية؛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وستنفذ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التدابير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التنظيمية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وتنفذ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نمو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146397" w:rsidRPr="001E47B8">
        <w:rPr>
          <w:rFonts w:hint="cs"/>
          <w:sz w:val="26"/>
          <w:szCs w:val="26"/>
          <w:rtl/>
          <w:lang w:val="en-CA"/>
        </w:rPr>
        <w:t>ا</w:t>
      </w:r>
      <w:r w:rsidR="00892FBE" w:rsidRPr="001E47B8">
        <w:rPr>
          <w:rFonts w:hint="cs"/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892FBE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92FBE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C10DB4" w:rsidRPr="001E47B8">
        <w:rPr>
          <w:sz w:val="26"/>
          <w:szCs w:val="26"/>
          <w:rtl/>
          <w:lang w:val="en-CA"/>
        </w:rPr>
        <w:t>بلد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وعلاوة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تخطط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خفض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بعد</w:t>
      </w:r>
      <w:r w:rsidR="00B01ECA">
        <w:rPr>
          <w:sz w:val="26"/>
          <w:szCs w:val="26"/>
          <w:rtl/>
          <w:lang w:val="en-CA"/>
        </w:rPr>
        <w:t xml:space="preserve"> </w:t>
      </w:r>
      <w:r w:rsidR="003233B2" w:rsidRPr="001E47B8">
        <w:rPr>
          <w:rFonts w:hint="cs"/>
          <w:sz w:val="26"/>
          <w:szCs w:val="26"/>
          <w:rtl/>
          <w:lang w:val="en-CA"/>
        </w:rPr>
        <w:t>استعراض</w:t>
      </w:r>
      <w:r w:rsidR="00B01ECA">
        <w:rPr>
          <w:sz w:val="26"/>
          <w:szCs w:val="26"/>
          <w:rtl/>
          <w:lang w:val="en-CA"/>
        </w:rPr>
        <w:t xml:space="preserve"> </w:t>
      </w:r>
      <w:r w:rsidR="00146397" w:rsidRPr="001E47B8">
        <w:rPr>
          <w:sz w:val="26"/>
          <w:szCs w:val="26"/>
          <w:rtl/>
          <w:lang w:val="en-CA"/>
        </w:rPr>
        <w:t>بعناية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146397" w:rsidRPr="001E47B8">
        <w:rPr>
          <w:rFonts w:hint="cs"/>
          <w:sz w:val="26"/>
          <w:szCs w:val="26"/>
          <w:rtl/>
          <w:lang w:val="en-CA"/>
        </w:rPr>
        <w:t>ا</w:t>
      </w:r>
      <w:r w:rsidR="00892FBE" w:rsidRPr="001E47B8">
        <w:rPr>
          <w:rFonts w:hint="cs"/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892FBE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92FBE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واتجاهات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التكنولوجيا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المستقبلية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مراعاة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المخطط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لها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D707EBD" w14:textId="093C5686" w:rsidR="008531AF" w:rsidRPr="001E47B8" w:rsidRDefault="00311C64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وتحيط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sz w:val="26"/>
          <w:szCs w:val="26"/>
          <w:rtl/>
          <w:lang w:val="en-CA"/>
        </w:rPr>
        <w:t>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علما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ب</w:t>
      </w:r>
      <w:r w:rsidR="008531AF"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تعتزم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بذل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كل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جهد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ممكن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للامتثال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لتدابير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الرقابة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وأنها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اقترحت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الخاص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بها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ألا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تتجاوز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مستويات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استهلاكها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السنوي</w:t>
      </w:r>
      <w:r w:rsidR="00B01ECA">
        <w:rPr>
          <w:sz w:val="26"/>
          <w:szCs w:val="26"/>
          <w:rtl/>
          <w:lang w:val="en-CA"/>
        </w:rPr>
        <w:t xml:space="preserve"> </w:t>
      </w:r>
      <w:r w:rsidR="00146397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146397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892FBE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92FBE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="008531AF" w:rsidRPr="001E47B8">
        <w:rPr>
          <w:sz w:val="26"/>
          <w:szCs w:val="26"/>
          <w:rtl/>
          <w:lang w:val="en-CA"/>
        </w:rPr>
        <w:t>مونتريال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5AD3EB3F" w14:textId="40AF4106" w:rsidR="00892FBE" w:rsidRPr="001E47B8" w:rsidRDefault="008531AF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u w:val="single"/>
          <w:lang w:val="en-CA"/>
        </w:rPr>
      </w:pPr>
      <w:r w:rsidRPr="001E47B8">
        <w:rPr>
          <w:sz w:val="26"/>
          <w:szCs w:val="26"/>
          <w:rtl/>
          <w:lang w:val="en-CA"/>
        </w:rPr>
        <w:lastRenderedPageBreak/>
        <w:t>وفي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ضوء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35/16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ستسعى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sz w:val="26"/>
          <w:szCs w:val="26"/>
          <w:rtl/>
          <w:lang w:val="en-CA"/>
        </w:rPr>
        <w:t>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الحصول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إرشادات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يتعين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اتباعه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146397" w:rsidRPr="001E47B8">
        <w:rPr>
          <w:rFonts w:hint="cs"/>
          <w:sz w:val="26"/>
          <w:szCs w:val="26"/>
          <w:rtl/>
          <w:lang w:val="en-CA"/>
        </w:rPr>
        <w:t>ا</w:t>
      </w:r>
      <w:r w:rsidR="00892FBE" w:rsidRPr="001E47B8">
        <w:rPr>
          <w:rFonts w:hint="cs"/>
          <w:sz w:val="26"/>
          <w:szCs w:val="26"/>
          <w:rtl/>
          <w:lang w:val="en-CA"/>
        </w:rPr>
        <w:t>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892FBE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892FBE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لعامي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2024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حدود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الرقابة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408A7422" w14:textId="24D2DE1D" w:rsidR="00892FBE" w:rsidRPr="001E47B8" w:rsidRDefault="00892FBE" w:rsidP="00CA757D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التمويل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المشترك</w:t>
      </w:r>
    </w:p>
    <w:p w14:paraId="0F014C88" w14:textId="39256BB2" w:rsidR="00B56F49" w:rsidRPr="001E47B8" w:rsidRDefault="00892FBE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أفاد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بأن</w:t>
      </w:r>
      <w:r w:rsidR="009C5944" w:rsidRPr="001E47B8">
        <w:rPr>
          <w:rFonts w:hint="cs"/>
          <w:sz w:val="26"/>
          <w:szCs w:val="26"/>
          <w:rtl/>
          <w:lang w:val="en-CA"/>
        </w:rPr>
        <w:t>ه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الصعب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تقييم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تفاصيل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فرص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المشترك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المحتملة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ومستوياته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البحث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فرص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محتملة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للتمويل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المشترك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وأفاد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أيضا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بأن</w:t>
      </w:r>
      <w:r w:rsidR="009C5944" w:rsidRPr="001E47B8">
        <w:rPr>
          <w:rFonts w:hint="cs"/>
          <w:sz w:val="26"/>
          <w:szCs w:val="26"/>
          <w:rtl/>
          <w:lang w:val="en-CA"/>
        </w:rPr>
        <w:t>ه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المقترح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استخدام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جزء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الأموال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المخصصة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الجاهزية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يموله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الصندوق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الأخضر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للمناخ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</w:t>
      </w:r>
      <w:r w:rsidR="00B01ECA">
        <w:rPr>
          <w:sz w:val="26"/>
          <w:szCs w:val="26"/>
          <w:rtl/>
          <w:lang w:val="en-CA"/>
        </w:rPr>
        <w:t xml:space="preserve"> </w:t>
      </w:r>
      <w:r w:rsidR="00EF0EAB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تسجيل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المنتجات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و</w:t>
      </w:r>
      <w:r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الهواء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التجارية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الكبيرة؛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6733F0" w:rsidRPr="001E47B8">
        <w:rPr>
          <w:sz w:val="26"/>
          <w:szCs w:val="26"/>
          <w:rtl/>
          <w:lang w:val="en-CA"/>
        </w:rPr>
        <w:t>س</w:t>
      </w:r>
      <w:r w:rsidRPr="001E47B8">
        <w:rPr>
          <w:sz w:val="26"/>
          <w:szCs w:val="26"/>
          <w:rtl/>
          <w:lang w:val="en-CA"/>
        </w:rPr>
        <w:t>تُستخدم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البيانات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المتاحة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السجل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النحو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المناسب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إطار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88835C0" w14:textId="0203DFD9" w:rsidR="00B56F49" w:rsidRPr="001E47B8" w:rsidRDefault="00B56F49" w:rsidP="00CA757D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خطة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u w:val="single"/>
          <w:rtl/>
          <w:lang w:val="en-CA"/>
        </w:rPr>
        <w:t>أعمال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الصندوق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المتعدد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الأطراف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للفترة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2024-2026</w:t>
      </w:r>
    </w:p>
    <w:p w14:paraId="75F7AC51" w14:textId="126E3A87" w:rsidR="00B37C0F" w:rsidRPr="001E47B8" w:rsidRDefault="009C5944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rFonts w:hint="cs"/>
          <w:sz w:val="26"/>
          <w:szCs w:val="26"/>
          <w:rtl/>
          <w:lang w:val="en-CA"/>
        </w:rPr>
        <w:t>ي</w:t>
      </w:r>
      <w:r w:rsidR="00B56F49" w:rsidRPr="001E47B8">
        <w:rPr>
          <w:sz w:val="26"/>
          <w:szCs w:val="26"/>
          <w:rtl/>
          <w:lang w:val="en-CA"/>
        </w:rPr>
        <w:t>طلب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</w:t>
      </w:r>
      <w:r w:rsidR="006F57A5" w:rsidRPr="001E47B8">
        <w:rPr>
          <w:rFonts w:hint="cs"/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و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مبلغ</w:t>
      </w:r>
      <w:r w:rsidR="00B01ECA">
        <w:rPr>
          <w:sz w:val="26"/>
          <w:szCs w:val="26"/>
          <w:rtl/>
          <w:lang w:val="en-CA"/>
        </w:rPr>
        <w:t xml:space="preserve"> </w:t>
      </w:r>
      <w:r w:rsidR="00B63CDF" w:rsidRPr="001E47B8">
        <w:rPr>
          <w:rFonts w:hint="cs"/>
          <w:sz w:val="26"/>
          <w:szCs w:val="26"/>
          <w:rtl/>
          <w:lang w:val="en-CA"/>
        </w:rPr>
        <w:t>000</w:t>
      </w:r>
      <w:r w:rsidR="009B6950">
        <w:rPr>
          <w:sz w:val="26"/>
          <w:szCs w:val="26"/>
          <w:lang w:val="en-CA"/>
        </w:rPr>
        <w:t>,</w:t>
      </w:r>
      <w:r w:rsidR="00B63CDF" w:rsidRPr="001E47B8">
        <w:rPr>
          <w:rFonts w:hint="cs"/>
          <w:sz w:val="26"/>
          <w:szCs w:val="26"/>
          <w:rtl/>
          <w:lang w:val="en-CA"/>
        </w:rPr>
        <w:t>187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الوكالة،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رواندا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وتبلغ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القيمة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الإجمالية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المطلوبة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للفترة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2024-2026،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الوكالة،</w:t>
      </w:r>
      <w:r w:rsidR="00B01ECA">
        <w:rPr>
          <w:sz w:val="26"/>
          <w:szCs w:val="26"/>
          <w:rtl/>
          <w:lang w:val="en-CA"/>
        </w:rPr>
        <w:t xml:space="preserve"> </w:t>
      </w:r>
      <w:r w:rsidR="00B63CDF" w:rsidRPr="001E47B8">
        <w:rPr>
          <w:rFonts w:hint="cs"/>
          <w:sz w:val="26"/>
          <w:szCs w:val="26"/>
          <w:rtl/>
          <w:lang w:val="en-CA"/>
        </w:rPr>
        <w:t>767</w:t>
      </w:r>
      <w:r w:rsidR="009B6950">
        <w:rPr>
          <w:sz w:val="26"/>
          <w:szCs w:val="26"/>
          <w:lang w:val="en-CA"/>
        </w:rPr>
        <w:t>,</w:t>
      </w:r>
      <w:r w:rsidR="00B63CDF" w:rsidRPr="001E47B8">
        <w:rPr>
          <w:rFonts w:hint="cs"/>
          <w:sz w:val="26"/>
          <w:szCs w:val="26"/>
          <w:rtl/>
          <w:lang w:val="en-CA"/>
        </w:rPr>
        <w:t>85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دولار</w:t>
      </w:r>
      <w:r w:rsidRPr="001E47B8">
        <w:rPr>
          <w:rFonts w:hint="cs"/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أمريكي</w:t>
      </w:r>
      <w:r w:rsidRPr="001E47B8">
        <w:rPr>
          <w:rFonts w:hint="cs"/>
          <w:sz w:val="26"/>
          <w:szCs w:val="26"/>
          <w:rtl/>
          <w:lang w:val="en-CA"/>
        </w:rPr>
        <w:t>ا</w:t>
      </w:r>
      <w:r w:rsidR="00B56F49"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أي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ما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يزيد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بمقدار</w:t>
      </w:r>
      <w:r w:rsidR="00B01ECA">
        <w:rPr>
          <w:sz w:val="26"/>
          <w:szCs w:val="26"/>
          <w:rtl/>
          <w:lang w:val="en-CA"/>
        </w:rPr>
        <w:t xml:space="preserve"> </w:t>
      </w:r>
      <w:r w:rsidR="00B63CDF" w:rsidRPr="001E47B8">
        <w:rPr>
          <w:rFonts w:hint="cs"/>
          <w:sz w:val="26"/>
          <w:szCs w:val="26"/>
          <w:rtl/>
          <w:lang w:val="en-CA"/>
        </w:rPr>
        <w:t>085</w:t>
      </w:r>
      <w:r w:rsidR="009B6950">
        <w:rPr>
          <w:sz w:val="26"/>
          <w:szCs w:val="26"/>
          <w:lang w:val="en-CA"/>
        </w:rPr>
        <w:t>,</w:t>
      </w:r>
      <w:r w:rsidR="00B63CDF" w:rsidRPr="001E47B8">
        <w:rPr>
          <w:rFonts w:hint="cs"/>
          <w:sz w:val="26"/>
          <w:szCs w:val="26"/>
          <w:rtl/>
          <w:lang w:val="en-CA"/>
        </w:rPr>
        <w:t>5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دولار</w:t>
      </w:r>
      <w:r w:rsidRPr="001E47B8">
        <w:rPr>
          <w:rFonts w:hint="cs"/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أمريكي</w:t>
      </w:r>
      <w:r w:rsidRPr="001E47B8">
        <w:rPr>
          <w:rFonts w:hint="cs"/>
          <w:sz w:val="26"/>
          <w:szCs w:val="26"/>
          <w:rtl/>
          <w:lang w:val="en-CA"/>
        </w:rPr>
        <w:t>ا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عن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المبلغ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الوارد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B56F49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الأعمال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4CF8E3E" w14:textId="7FB8A4B9" w:rsidR="00B37C0F" w:rsidRPr="001E47B8" w:rsidRDefault="00B37C0F" w:rsidP="00CA757D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استدامة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u w:val="single"/>
          <w:rtl/>
          <w:lang w:val="en-CA"/>
        </w:rPr>
        <w:t>ال</w:t>
      </w:r>
      <w:r w:rsidR="0065672D" w:rsidRPr="001E47B8">
        <w:rPr>
          <w:rFonts w:hint="cs"/>
          <w:sz w:val="26"/>
          <w:szCs w:val="26"/>
          <w:u w:val="single"/>
          <w:rtl/>
          <w:lang w:val="en-CA"/>
        </w:rPr>
        <w:t>تخفيض</w:t>
      </w:r>
      <w:r w:rsidR="00B01ECA">
        <w:rPr>
          <w:rFonts w:hint="cs"/>
          <w:sz w:val="26"/>
          <w:szCs w:val="26"/>
          <w:u w:val="single"/>
          <w:rtl/>
          <w:lang w:val="en-CA"/>
        </w:rPr>
        <w:t xml:space="preserve"> </w:t>
      </w:r>
      <w:r w:rsidR="0065672D" w:rsidRPr="001E47B8">
        <w:rPr>
          <w:rFonts w:hint="cs"/>
          <w:sz w:val="26"/>
          <w:szCs w:val="26"/>
          <w:u w:val="single"/>
          <w:rtl/>
          <w:lang w:val="en-CA"/>
        </w:rPr>
        <w:t>التدريجي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u w:val="single"/>
          <w:rtl/>
          <w:lang w:val="en-CA"/>
        </w:rPr>
        <w:t>للمواد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</w:t>
      </w:r>
      <w:r w:rsidR="004544E2" w:rsidRPr="001E47B8">
        <w:rPr>
          <w:sz w:val="26"/>
          <w:szCs w:val="26"/>
          <w:u w:val="single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u w:val="single"/>
          <w:rtl/>
          <w:lang w:val="en-CA"/>
        </w:rPr>
        <w:t>ية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وتقييم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المخاطر</w:t>
      </w:r>
    </w:p>
    <w:p w14:paraId="5D9E45A1" w14:textId="6B342C05" w:rsidR="00FF266D" w:rsidRPr="001E47B8" w:rsidRDefault="00B37C0F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أوضح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ستنفذ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نظاما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قويا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9C5944" w:rsidRPr="001E47B8">
        <w:rPr>
          <w:rFonts w:hint="cs"/>
          <w:sz w:val="26"/>
          <w:szCs w:val="26"/>
          <w:rtl/>
          <w:lang w:val="en-CA"/>
        </w:rPr>
        <w:t>إصدار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تراخيص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وحصص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9C5944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يضمن</w:t>
      </w:r>
      <w:r w:rsidR="00B01ECA">
        <w:rPr>
          <w:sz w:val="26"/>
          <w:szCs w:val="26"/>
          <w:rtl/>
          <w:lang w:val="en-CA"/>
        </w:rPr>
        <w:t xml:space="preserve"> </w:t>
      </w:r>
      <w:r w:rsidR="00782DC2" w:rsidRPr="001E47B8">
        <w:rPr>
          <w:sz w:val="26"/>
          <w:szCs w:val="26"/>
          <w:rtl/>
          <w:lang w:val="en-CA"/>
        </w:rPr>
        <w:t>مراقبة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</w:t>
      </w:r>
      <w:r w:rsidRPr="001E47B8">
        <w:rPr>
          <w:sz w:val="26"/>
          <w:szCs w:val="26"/>
          <w:rtl/>
          <w:lang w:val="en-CA"/>
        </w:rPr>
        <w:t>إمدادات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يتماشى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أهدافها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وعلاوة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ستنفذ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B35575" w:rsidRPr="001E47B8">
        <w:rPr>
          <w:sz w:val="26"/>
          <w:szCs w:val="26"/>
          <w:rtl/>
          <w:lang w:val="en-CA"/>
        </w:rPr>
        <w:t>قطاع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676BD7" w:rsidRPr="001E47B8">
        <w:rPr>
          <w:sz w:val="26"/>
          <w:szCs w:val="26"/>
          <w:rtl/>
          <w:lang w:val="en-CA"/>
        </w:rPr>
        <w:t>الهواء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بطريقة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متكاملة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إدارة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إزالة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الهيدروكلوروفلوروكربونية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9C5944"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شأن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ييسر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تطبيقات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مختلفة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ستنفذ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سياسات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ولوائح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لحظر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استيراد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المنزلي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الهواء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lang w:val="en-CA"/>
        </w:rPr>
        <w:t>R-410A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يناير</w:t>
      </w:r>
      <w:r w:rsidRPr="001E47B8">
        <w:rPr>
          <w:rFonts w:hint="cs"/>
          <w:sz w:val="26"/>
          <w:szCs w:val="26"/>
          <w:rtl/>
          <w:lang w:val="en-CA"/>
        </w:rPr>
        <w:t>/كانون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2027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وفيما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يتعلق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التجاري،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التشاور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الصناعة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حظر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استيراد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المعدات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القائمة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وع</w:t>
      </w:r>
      <w:r w:rsidRPr="001E47B8">
        <w:rPr>
          <w:sz w:val="26"/>
          <w:szCs w:val="26"/>
          <w:rtl/>
          <w:lang w:val="en-CA"/>
        </w:rPr>
        <w:t>لاوة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الاستعانة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ب</w:t>
      </w:r>
      <w:r w:rsidR="00EE119D" w:rsidRPr="001E47B8">
        <w:rPr>
          <w:sz w:val="26"/>
          <w:szCs w:val="26"/>
          <w:rtl/>
          <w:lang w:val="en-CA"/>
        </w:rPr>
        <w:t>ال</w:t>
      </w:r>
      <w:r w:rsidR="00F13D47" w:rsidRPr="001E47B8">
        <w:rPr>
          <w:sz w:val="26"/>
          <w:szCs w:val="26"/>
          <w:rtl/>
          <w:lang w:val="en-CA"/>
        </w:rPr>
        <w:t>مركز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الأفريقي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للتبريد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المستدام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وسلسلة</w:t>
      </w:r>
      <w:r w:rsidR="00B01ECA">
        <w:rPr>
          <w:sz w:val="26"/>
          <w:szCs w:val="26"/>
          <w:rtl/>
          <w:lang w:val="en-CA"/>
        </w:rPr>
        <w:t xml:space="preserve"> </w:t>
      </w:r>
      <w:r w:rsidR="00F13D47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لبناء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قدرات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المدربين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لتدريب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خدمة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</w:t>
      </w:r>
      <w:r w:rsidR="00682DCD" w:rsidRPr="001E47B8">
        <w:rPr>
          <w:sz w:val="26"/>
          <w:szCs w:val="26"/>
          <w:rtl/>
          <w:lang w:val="en-CA"/>
        </w:rPr>
        <w:t>تقني</w:t>
      </w:r>
      <w:r w:rsidRPr="001E47B8">
        <w:rPr>
          <w:sz w:val="26"/>
          <w:szCs w:val="26"/>
          <w:rtl/>
          <w:lang w:val="en-CA"/>
        </w:rPr>
        <w:t>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المشاركين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التركيب</w:t>
      </w:r>
      <w:r w:rsidR="00B01ECA">
        <w:rPr>
          <w:sz w:val="26"/>
          <w:szCs w:val="26"/>
          <w:rtl/>
          <w:lang w:val="en-CA"/>
        </w:rPr>
        <w:t xml:space="preserve"> </w:t>
      </w:r>
      <w:r w:rsidR="0030574A" w:rsidRPr="001E47B8">
        <w:rPr>
          <w:rFonts w:hint="cs"/>
          <w:sz w:val="26"/>
          <w:szCs w:val="26"/>
          <w:rtl/>
          <w:lang w:val="en-CA"/>
        </w:rPr>
        <w:t>والتجميع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الموقع،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وتوفير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المستمر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E67E2F" w:rsidRPr="001E47B8">
        <w:rPr>
          <w:sz w:val="26"/>
          <w:szCs w:val="26"/>
          <w:rtl/>
          <w:lang w:val="en-CA"/>
        </w:rPr>
        <w:t>تكنولوجيات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الموفرة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للطاقة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ذات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المنخفضة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C10DB4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7513F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تطبيقات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التبريد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و</w:t>
      </w:r>
      <w:r w:rsidR="009C5944" w:rsidRPr="001E47B8">
        <w:rPr>
          <w:sz w:val="26"/>
          <w:szCs w:val="26"/>
          <w:rtl/>
          <w:lang w:val="en-CA"/>
        </w:rPr>
        <w:t>تكييف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الهواء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وس</w:t>
      </w:r>
      <w:r w:rsidRPr="001E47B8">
        <w:rPr>
          <w:sz w:val="26"/>
          <w:szCs w:val="26"/>
          <w:rtl/>
          <w:lang w:val="en-CA"/>
        </w:rPr>
        <w:t>تؤدي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التدخلات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استمرار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انخفاض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المنصوص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عليها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في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B7F5D" w:rsidRPr="001E47B8">
        <w:rPr>
          <w:rFonts w:hint="cs"/>
          <w:sz w:val="26"/>
          <w:szCs w:val="26"/>
          <w:rtl/>
          <w:lang w:val="en-CA"/>
        </w:rPr>
        <w:t>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0BDCE4CC" w14:textId="59F9177C" w:rsidR="00FF266D" w:rsidRPr="001E47B8" w:rsidRDefault="00FF266D" w:rsidP="00CA757D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lang w:val="en-CA"/>
        </w:rPr>
      </w:pPr>
      <w:r w:rsidRPr="001E47B8">
        <w:rPr>
          <w:sz w:val="26"/>
          <w:szCs w:val="26"/>
          <w:u w:val="single"/>
          <w:rtl/>
          <w:lang w:val="en-CA"/>
        </w:rPr>
        <w:t>ال</w:t>
      </w:r>
      <w:r w:rsidR="00E67E2F" w:rsidRPr="001E47B8">
        <w:rPr>
          <w:sz w:val="26"/>
          <w:szCs w:val="26"/>
          <w:u w:val="single"/>
          <w:rtl/>
          <w:lang w:val="en-CA"/>
        </w:rPr>
        <w:t>أثر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على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Pr="001E47B8">
        <w:rPr>
          <w:sz w:val="26"/>
          <w:szCs w:val="26"/>
          <w:u w:val="single"/>
          <w:rtl/>
          <w:lang w:val="en-CA"/>
        </w:rPr>
        <w:t>المناخ</w:t>
      </w:r>
    </w:p>
    <w:p w14:paraId="6E5F4D5E" w14:textId="7BD98A56" w:rsidR="00750C8C" w:rsidRPr="001E47B8" w:rsidRDefault="00FF266D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تشير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الأنشطة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المقترحة،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تعزيز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البدائل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منخفضة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القدرة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إحداث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الاحترار</w:t>
      </w:r>
      <w:r w:rsidR="00B01ECA">
        <w:rPr>
          <w:sz w:val="26"/>
          <w:szCs w:val="26"/>
          <w:rtl/>
          <w:lang w:val="en-CA"/>
        </w:rPr>
        <w:t xml:space="preserve"> </w:t>
      </w:r>
      <w:r w:rsidR="005F10AC" w:rsidRPr="001E47B8">
        <w:rPr>
          <w:sz w:val="26"/>
          <w:szCs w:val="26"/>
          <w:rtl/>
          <w:lang w:val="en-CA"/>
        </w:rPr>
        <w:t>العالمي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تطبيقات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المختلفة،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واعتماد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الممارسات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الجيدة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="009F35C9" w:rsidRPr="001E47B8">
        <w:rPr>
          <w:rFonts w:hint="cs"/>
          <w:sz w:val="26"/>
          <w:szCs w:val="26"/>
          <w:rtl/>
          <w:lang w:val="en-CA"/>
        </w:rPr>
        <w:t>س</w:t>
      </w:r>
      <w:r w:rsidRPr="001E47B8">
        <w:rPr>
          <w:sz w:val="26"/>
          <w:szCs w:val="26"/>
          <w:rtl/>
          <w:lang w:val="en-CA"/>
        </w:rPr>
        <w:t>يقلل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انبعاثات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غازات</w:t>
      </w:r>
      <w:r w:rsidR="00B01ECA">
        <w:rPr>
          <w:sz w:val="26"/>
          <w:szCs w:val="26"/>
          <w:rtl/>
          <w:lang w:val="en-CA"/>
        </w:rPr>
        <w:t xml:space="preserve"> </w:t>
      </w:r>
      <w:r w:rsidR="00682DCD" w:rsidRPr="001E47B8">
        <w:rPr>
          <w:sz w:val="26"/>
          <w:szCs w:val="26"/>
          <w:rtl/>
          <w:lang w:val="en-CA"/>
        </w:rPr>
        <w:t>التبريد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الغلاف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الجوي،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يؤدي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فوائد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مناخية</w:t>
      </w:r>
      <w:r w:rsidR="00325DFD" w:rsidRPr="001E47B8">
        <w:rPr>
          <w:sz w:val="26"/>
          <w:szCs w:val="26"/>
          <w:rtl/>
          <w:lang w:val="en-CA"/>
        </w:rPr>
        <w:t>.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="00CB7F5D" w:rsidRPr="001E47B8">
        <w:rPr>
          <w:sz w:val="26"/>
          <w:szCs w:val="26"/>
          <w:rtl/>
          <w:lang w:val="en-CA"/>
        </w:rPr>
        <w:t>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غير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قادرة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تقديم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تقدير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للانبعاثات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التي</w:t>
      </w:r>
      <w:r w:rsidR="00B01ECA">
        <w:rPr>
          <w:sz w:val="26"/>
          <w:szCs w:val="26"/>
          <w:rtl/>
          <w:lang w:val="en-CA"/>
        </w:rPr>
        <w:t xml:space="preserve"> </w:t>
      </w:r>
      <w:r w:rsidR="0086338B" w:rsidRPr="001E47B8">
        <w:rPr>
          <w:rFonts w:hint="cs"/>
          <w:sz w:val="26"/>
          <w:szCs w:val="26"/>
          <w:rtl/>
          <w:lang w:val="en-CA"/>
        </w:rPr>
        <w:t>ي</w:t>
      </w:r>
      <w:r w:rsidRPr="001E47B8">
        <w:rPr>
          <w:sz w:val="26"/>
          <w:szCs w:val="26"/>
          <w:rtl/>
          <w:lang w:val="en-CA"/>
        </w:rPr>
        <w:t>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تجنبها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الحالي،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فإن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ستكون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خفضت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انبعاثاتها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السنوية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9F35C9"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="009F35C9"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="009F35C9" w:rsidRPr="001E47B8">
        <w:rPr>
          <w:sz w:val="26"/>
          <w:szCs w:val="26"/>
          <w:rtl/>
          <w:lang w:val="en-CA"/>
        </w:rPr>
        <w:t>2029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بنحو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189</w:t>
      </w:r>
      <w:r w:rsidR="009B6950">
        <w:rPr>
          <w:sz w:val="26"/>
          <w:szCs w:val="26"/>
          <w:lang w:val="en-CA"/>
        </w:rPr>
        <w:t>,</w:t>
      </w:r>
      <w:r w:rsidRPr="001E47B8">
        <w:rPr>
          <w:rFonts w:hint="cs"/>
          <w:sz w:val="26"/>
          <w:szCs w:val="26"/>
          <w:rtl/>
          <w:lang w:val="en-CA"/>
        </w:rPr>
        <w:t>84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طنا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مكافئا</w:t>
      </w:r>
      <w:r w:rsidR="00B01ECA">
        <w:rPr>
          <w:sz w:val="26"/>
          <w:szCs w:val="26"/>
          <w:rtl/>
          <w:lang w:val="en-CA"/>
        </w:rPr>
        <w:t xml:space="preserve"> </w:t>
      </w:r>
      <w:r w:rsidR="009F35C9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أكسيد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الكربون،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محسوبة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الفرق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للامتثال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للمواد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وهدف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2029،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افتراض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جميع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المستهلكة</w:t>
      </w:r>
      <w:r w:rsidR="00B01ECA">
        <w:rPr>
          <w:sz w:val="26"/>
          <w:szCs w:val="26"/>
          <w:rtl/>
          <w:lang w:val="en-CA"/>
        </w:rPr>
        <w:t xml:space="preserve"> </w:t>
      </w:r>
      <w:r w:rsidR="006733F0" w:rsidRPr="001E47B8">
        <w:rPr>
          <w:sz w:val="26"/>
          <w:szCs w:val="26"/>
          <w:rtl/>
          <w:lang w:val="en-CA"/>
        </w:rPr>
        <w:t>س</w:t>
      </w:r>
      <w:r w:rsidRPr="001E47B8">
        <w:rPr>
          <w:sz w:val="26"/>
          <w:szCs w:val="26"/>
          <w:rtl/>
          <w:lang w:val="en-CA"/>
        </w:rPr>
        <w:t>تنبعث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نهاية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المطاف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67017232" w14:textId="69DDFE7B" w:rsidR="00750C8C" w:rsidRPr="001E47B8" w:rsidRDefault="009F35C9" w:rsidP="00CA757D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/>
        </w:rPr>
      </w:pPr>
      <w:r w:rsidRPr="001E47B8">
        <w:rPr>
          <w:rFonts w:hint="cs"/>
          <w:sz w:val="26"/>
          <w:szCs w:val="26"/>
          <w:u w:val="single"/>
          <w:rtl/>
          <w:lang w:val="en-CA"/>
        </w:rPr>
        <w:t>مشروع</w:t>
      </w:r>
      <w:r w:rsidR="00B01ECA">
        <w:rPr>
          <w:sz w:val="26"/>
          <w:szCs w:val="26"/>
          <w:u w:val="single"/>
          <w:rtl/>
          <w:lang w:val="en-CA"/>
        </w:rPr>
        <w:t xml:space="preserve"> </w:t>
      </w:r>
      <w:r w:rsidR="006733F0" w:rsidRPr="001E47B8">
        <w:rPr>
          <w:sz w:val="26"/>
          <w:szCs w:val="26"/>
          <w:u w:val="single"/>
          <w:rtl/>
          <w:lang w:val="en-CA"/>
        </w:rPr>
        <w:t>الاتفاق</w:t>
      </w:r>
    </w:p>
    <w:p w14:paraId="53DAB64E" w14:textId="4544E92B" w:rsidR="00750C8C" w:rsidRPr="001E47B8" w:rsidRDefault="00750C8C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lastRenderedPageBreak/>
        <w:t>لم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إعداد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حيث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إن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نموذج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يزال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قيد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النظر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قبل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18E5E5AE" w14:textId="441D81D1" w:rsidR="00B01868" w:rsidRPr="001E47B8" w:rsidRDefault="00B01868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وإذا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رغبت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يمكن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الموافقة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حيث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المبدأ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الأموال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المخصصة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خطة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C5944" w:rsidRPr="001E47B8">
        <w:rPr>
          <w:rFonts w:hint="cs"/>
          <w:sz w:val="26"/>
          <w:szCs w:val="26"/>
          <w:rtl/>
          <w:lang w:val="en-CA"/>
        </w:rPr>
        <w:t>التنفيذ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73A49" w:rsidRPr="001E47B8">
        <w:rPr>
          <w:rFonts w:hint="cs"/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لرواندا،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ويمكن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الموافقة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الأموال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المخصصة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للدفعة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183594" w:rsidRPr="001E47B8">
        <w:rPr>
          <w:rFonts w:hint="cs"/>
          <w:sz w:val="26"/>
          <w:szCs w:val="26"/>
          <w:rtl/>
          <w:lang w:val="en-CA"/>
        </w:rPr>
        <w:t>ه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sz w:val="26"/>
          <w:szCs w:val="26"/>
          <w:rtl/>
          <w:lang w:val="en-CA"/>
        </w:rPr>
        <w:t>سيتم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sz w:val="26"/>
          <w:szCs w:val="26"/>
          <w:rtl/>
          <w:lang w:val="en-CA"/>
        </w:rPr>
        <w:t>إعداد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وتقديمه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مستقبلي،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قبل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تقديم</w:t>
      </w:r>
      <w:r w:rsidR="00B01ECA">
        <w:rPr>
          <w:sz w:val="26"/>
          <w:szCs w:val="26"/>
          <w:rtl/>
          <w:lang w:val="en-CA"/>
        </w:rPr>
        <w:t xml:space="preserve"> </w:t>
      </w:r>
      <w:r w:rsidR="00992375" w:rsidRPr="001E47B8">
        <w:rPr>
          <w:rFonts w:hint="cs"/>
          <w:sz w:val="26"/>
          <w:szCs w:val="26"/>
          <w:rtl/>
          <w:lang w:val="en-CA"/>
        </w:rPr>
        <w:t>طلب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92375" w:rsidRPr="001E47B8">
        <w:rPr>
          <w:rFonts w:hint="cs"/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وبمجرد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الموافقة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نموذج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7B586270" w14:textId="0C974684" w:rsidR="008C20A3" w:rsidRPr="001E47B8" w:rsidRDefault="008C20A3" w:rsidP="00CA757D">
      <w:pPr>
        <w:pStyle w:val="ListParagraph"/>
        <w:keepNext/>
        <w:bidi/>
        <w:spacing w:after="240"/>
        <w:ind w:left="0"/>
        <w:contextualSpacing w:val="0"/>
        <w:outlineLvl w:val="0"/>
        <w:rPr>
          <w:b/>
          <w:bCs/>
          <w:sz w:val="28"/>
          <w:szCs w:val="28"/>
          <w:lang w:val="en-CA"/>
        </w:rPr>
      </w:pPr>
      <w:r w:rsidRPr="001E47B8">
        <w:rPr>
          <w:rFonts w:hint="cs"/>
          <w:b/>
          <w:bCs/>
          <w:sz w:val="28"/>
          <w:szCs w:val="28"/>
          <w:rtl/>
          <w:lang w:val="en-CA"/>
        </w:rPr>
        <w:t>سادسا-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التوصية</w:t>
      </w:r>
    </w:p>
    <w:p w14:paraId="62D15F59" w14:textId="0100AB9A" w:rsidR="008C20A3" w:rsidRPr="001E47B8" w:rsidRDefault="008C20A3" w:rsidP="002D1DAE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/>
        </w:rPr>
      </w:pPr>
      <w:bookmarkStart w:id="0" w:name="_Hlk182393952"/>
      <w:r w:rsidRPr="001E47B8">
        <w:rPr>
          <w:sz w:val="26"/>
          <w:szCs w:val="26"/>
          <w:rtl/>
          <w:lang w:val="en-CA"/>
        </w:rPr>
        <w:t>قد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ترغب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النظر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فيما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يلي</w:t>
      </w:r>
      <w:r w:rsidR="002E5C4F" w:rsidRPr="001E47B8">
        <w:rPr>
          <w:sz w:val="26"/>
          <w:szCs w:val="26"/>
          <w:rtl/>
          <w:lang w:val="en-CA"/>
        </w:rPr>
        <w:t>:</w:t>
      </w:r>
    </w:p>
    <w:bookmarkEnd w:id="0"/>
    <w:p w14:paraId="4DD9A8F0" w14:textId="67CBD05E" w:rsidR="008C20A3" w:rsidRPr="001E47B8" w:rsidRDefault="008C20A3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(أ)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الموافقة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حيث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المبدأ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ا</w:t>
      </w:r>
      <w:r w:rsidRPr="001E47B8">
        <w:rPr>
          <w:sz w:val="26"/>
          <w:szCs w:val="26"/>
          <w:rtl/>
          <w:lang w:val="en-CA"/>
        </w:rPr>
        <w:t>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المتعلقة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ب</w:t>
      </w:r>
      <w:r w:rsidR="00B30E2B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B30E2B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="00992375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92375" w:rsidRPr="001E47B8">
        <w:rPr>
          <w:rFonts w:hint="cs"/>
          <w:sz w:val="26"/>
          <w:szCs w:val="26"/>
          <w:rtl/>
          <w:lang w:val="en-CA"/>
        </w:rPr>
        <w:t>تعديل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992375" w:rsidRPr="001E47B8">
        <w:rPr>
          <w:rFonts w:hint="cs"/>
          <w:sz w:val="26"/>
          <w:szCs w:val="26"/>
          <w:rtl/>
          <w:lang w:val="en-CA"/>
        </w:rPr>
        <w:t>كيغالي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CB1105" w:rsidRPr="001E47B8">
        <w:rPr>
          <w:rFonts w:hint="cs"/>
          <w:sz w:val="26"/>
          <w:szCs w:val="26"/>
          <w:rtl/>
          <w:lang w:val="en-CA"/>
        </w:rPr>
        <w:t>ل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للفترة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2024-2029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لخفض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B30E2B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بنسبة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المائة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الأقل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خط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</w:t>
      </w:r>
      <w:r w:rsidR="00C10DB4" w:rsidRPr="001E47B8">
        <w:rPr>
          <w:sz w:val="26"/>
          <w:szCs w:val="26"/>
          <w:rtl/>
          <w:lang w:val="en-CA"/>
        </w:rPr>
        <w:t>بلد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بحلول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2029،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بمبلغ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310</w:t>
      </w:r>
      <w:r w:rsidR="009B6950">
        <w:rPr>
          <w:sz w:val="26"/>
          <w:szCs w:val="26"/>
          <w:lang w:val="en-CA"/>
        </w:rPr>
        <w:t>,</w:t>
      </w:r>
      <w:r w:rsidR="00183594" w:rsidRPr="001E47B8">
        <w:rPr>
          <w:rFonts w:hint="cs"/>
          <w:sz w:val="26"/>
          <w:szCs w:val="26"/>
          <w:rtl/>
          <w:lang w:val="en-CA"/>
        </w:rPr>
        <w:t>211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183594" w:rsidRPr="001E47B8">
        <w:rPr>
          <w:rFonts w:hint="cs"/>
          <w:sz w:val="26"/>
          <w:szCs w:val="26"/>
          <w:rtl/>
          <w:lang w:val="en-CA"/>
        </w:rPr>
        <w:t>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</w:t>
      </w:r>
      <w:r w:rsidR="00183594" w:rsidRPr="001E47B8">
        <w:rPr>
          <w:rFonts w:hint="cs"/>
          <w:sz w:val="26"/>
          <w:szCs w:val="26"/>
          <w:rtl/>
          <w:lang w:val="en-CA"/>
        </w:rPr>
        <w:t>ة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يتألف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000</w:t>
      </w:r>
      <w:r w:rsidR="009B6950">
        <w:rPr>
          <w:sz w:val="26"/>
          <w:szCs w:val="26"/>
          <w:lang w:val="en-CA"/>
        </w:rPr>
        <w:t>,</w:t>
      </w:r>
      <w:r w:rsidR="00183594" w:rsidRPr="001E47B8">
        <w:rPr>
          <w:rFonts w:hint="cs"/>
          <w:sz w:val="26"/>
          <w:szCs w:val="26"/>
          <w:rtl/>
          <w:lang w:val="en-CA"/>
        </w:rPr>
        <w:t>110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300</w:t>
      </w:r>
      <w:r w:rsidR="009B6950">
        <w:rPr>
          <w:sz w:val="26"/>
          <w:szCs w:val="26"/>
          <w:lang w:val="en-CA"/>
        </w:rPr>
        <w:t>,</w:t>
      </w:r>
      <w:r w:rsidR="00183594" w:rsidRPr="001E47B8">
        <w:rPr>
          <w:rFonts w:hint="cs"/>
          <w:sz w:val="26"/>
          <w:szCs w:val="26"/>
          <w:rtl/>
          <w:lang w:val="en-CA"/>
        </w:rPr>
        <w:t>14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183594" w:rsidRPr="001E47B8">
        <w:rPr>
          <w:rFonts w:hint="cs"/>
          <w:sz w:val="26"/>
          <w:szCs w:val="26"/>
          <w:rtl/>
          <w:lang w:val="en-CA"/>
        </w:rPr>
        <w:t>000</w:t>
      </w:r>
      <w:r w:rsidR="009B6950">
        <w:rPr>
          <w:sz w:val="26"/>
          <w:szCs w:val="26"/>
          <w:lang w:val="en-CA"/>
        </w:rPr>
        <w:t>,</w:t>
      </w:r>
      <w:r w:rsidR="00183594" w:rsidRPr="001E47B8">
        <w:rPr>
          <w:rFonts w:hint="cs"/>
          <w:sz w:val="26"/>
          <w:szCs w:val="26"/>
          <w:rtl/>
          <w:lang w:val="en-CA"/>
        </w:rPr>
        <w:t>77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010</w:t>
      </w:r>
      <w:r w:rsidR="009B6950">
        <w:rPr>
          <w:sz w:val="26"/>
          <w:szCs w:val="26"/>
          <w:lang w:val="en-CA"/>
        </w:rPr>
        <w:t>,</w:t>
      </w:r>
      <w:r w:rsidR="00183594" w:rsidRPr="001E47B8">
        <w:rPr>
          <w:rFonts w:hint="cs"/>
          <w:sz w:val="26"/>
          <w:szCs w:val="26"/>
          <w:rtl/>
          <w:lang w:val="en-CA"/>
        </w:rPr>
        <w:t>10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أمريكي،</w:t>
      </w:r>
      <w:r w:rsidR="00B01ECA">
        <w:rPr>
          <w:sz w:val="26"/>
          <w:szCs w:val="26"/>
          <w:rtl/>
          <w:lang w:val="en-CA"/>
        </w:rPr>
        <w:t xml:space="preserve"> </w:t>
      </w:r>
      <w:r w:rsidR="00B1659F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النحو</w:t>
      </w:r>
      <w:r w:rsidR="00B01ECA">
        <w:rPr>
          <w:sz w:val="26"/>
          <w:szCs w:val="26"/>
          <w:rtl/>
          <w:lang w:val="en-CA"/>
        </w:rPr>
        <w:t xml:space="preserve"> </w:t>
      </w:r>
      <w:r w:rsidR="00241F4B" w:rsidRPr="001E47B8">
        <w:rPr>
          <w:rFonts w:hint="cs"/>
          <w:sz w:val="26"/>
          <w:szCs w:val="26"/>
          <w:rtl/>
          <w:lang w:val="en-CA"/>
        </w:rPr>
        <w:t>الذي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241F4B" w:rsidRPr="001E47B8">
        <w:rPr>
          <w:rFonts w:hint="cs"/>
          <w:sz w:val="26"/>
          <w:szCs w:val="26"/>
          <w:rtl/>
          <w:lang w:val="en-CA"/>
        </w:rPr>
        <w:t>ينعكس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الجدول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الوارد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المرفق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الثاني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لهذه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الوثيقة؛</w:t>
      </w:r>
    </w:p>
    <w:p w14:paraId="6412EF55" w14:textId="31B805E1" w:rsidR="008C20A3" w:rsidRPr="001E47B8" w:rsidRDefault="008C20A3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(ب)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ملاحظة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الالتزام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القوي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جانب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خفض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B30E2B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قبل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أهداف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مونتريال؛</w:t>
      </w:r>
    </w:p>
    <w:p w14:paraId="45748717" w14:textId="1E81C528" w:rsidR="008C20A3" w:rsidRPr="001E47B8" w:rsidRDefault="008C20A3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(ج)</w:t>
      </w:r>
      <w:r w:rsidR="00B01ECA">
        <w:rPr>
          <w:sz w:val="26"/>
          <w:szCs w:val="26"/>
          <w:rtl/>
          <w:lang w:val="en-CA"/>
        </w:rPr>
        <w:t xml:space="preserve"> </w:t>
      </w:r>
      <w:r w:rsidR="005D0B94" w:rsidRPr="001E47B8">
        <w:rPr>
          <w:sz w:val="26"/>
          <w:szCs w:val="26"/>
          <w:rtl/>
          <w:lang w:val="en-CA"/>
        </w:rPr>
        <w:t>ملاحظة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أيضا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إذا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كان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مستوى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sz w:val="26"/>
          <w:szCs w:val="26"/>
          <w:rtl/>
          <w:lang w:val="en-CA"/>
        </w:rPr>
        <w:t>ال</w:t>
      </w:r>
      <w:r w:rsidR="004544E2" w:rsidRPr="001E47B8">
        <w:rPr>
          <w:sz w:val="26"/>
          <w:szCs w:val="26"/>
          <w:rtl/>
          <w:lang w:val="en-CA"/>
        </w:rPr>
        <w:t>هيدروفلوروكربون</w:t>
      </w:r>
      <w:r w:rsidR="00B30E2B" w:rsidRPr="001E47B8">
        <w:rPr>
          <w:rFonts w:hint="cs"/>
          <w:sz w:val="26"/>
          <w:szCs w:val="26"/>
          <w:rtl/>
          <w:lang w:val="en-CA"/>
        </w:rPr>
        <w:t>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لعامي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2024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2025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حدود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الرقابة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بروتوكول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مونتريال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الحد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الأقصى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للاستهلاك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المسموح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المستقبلي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أساس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فهم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ستواصل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بذل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كل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جهد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ممكن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لت</w:t>
      </w:r>
      <w:r w:rsidR="00183594" w:rsidRPr="001E47B8">
        <w:rPr>
          <w:rFonts w:hint="cs"/>
          <w:sz w:val="26"/>
          <w:szCs w:val="26"/>
          <w:rtl/>
          <w:lang w:val="en-CA"/>
        </w:rPr>
        <w:t>حقيق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حدود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الرقابة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تلك،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فإن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ستبلغ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وتطلب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الإرشاد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الإجراء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الذي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يتعين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اتباعه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ضوء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</w:t>
      </w:r>
      <w:r w:rsidR="000D7949" w:rsidRPr="001E47B8">
        <w:rPr>
          <w:sz w:val="26"/>
          <w:szCs w:val="26"/>
          <w:rtl/>
          <w:lang w:val="en-CA"/>
        </w:rPr>
        <w:t>مقرر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rFonts w:hint="cs"/>
          <w:sz w:val="26"/>
          <w:szCs w:val="26"/>
          <w:rtl/>
          <w:lang w:val="en-CA"/>
        </w:rPr>
        <w:t>35/16</w:t>
      </w:r>
      <w:r w:rsidRPr="001E47B8">
        <w:rPr>
          <w:sz w:val="26"/>
          <w:szCs w:val="26"/>
          <w:rtl/>
          <w:lang w:val="en-CA"/>
        </w:rPr>
        <w:t>؛</w:t>
      </w:r>
    </w:p>
    <w:p w14:paraId="738DDBAD" w14:textId="044C65C0" w:rsidR="008C20A3" w:rsidRPr="001E47B8" w:rsidRDefault="008C20A3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sz w:val="26"/>
          <w:szCs w:val="26"/>
          <w:rtl/>
          <w:lang w:val="en-CA"/>
        </w:rPr>
      </w:pPr>
      <w:r w:rsidRPr="001E47B8">
        <w:rPr>
          <w:sz w:val="26"/>
          <w:szCs w:val="26"/>
          <w:rtl/>
          <w:lang w:val="en-CA"/>
        </w:rPr>
        <w:t>(د)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الموافقة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المرحلة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الأولى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9C594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لرواندا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وخطة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الشريحة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المقابلة،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بمبلغ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rFonts w:hint="cs"/>
          <w:sz w:val="26"/>
          <w:szCs w:val="26"/>
          <w:rtl/>
          <w:lang w:val="en-CA"/>
        </w:rPr>
        <w:t>767</w:t>
      </w:r>
      <w:r w:rsidR="009B6950">
        <w:rPr>
          <w:sz w:val="26"/>
          <w:szCs w:val="26"/>
          <w:lang w:val="en-CA"/>
        </w:rPr>
        <w:t>,</w:t>
      </w:r>
      <w:r w:rsidR="00B30E2B" w:rsidRPr="001E47B8">
        <w:rPr>
          <w:rFonts w:hint="cs"/>
          <w:sz w:val="26"/>
          <w:szCs w:val="26"/>
          <w:rtl/>
          <w:lang w:val="en-CA"/>
        </w:rPr>
        <w:t>85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دولارا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ا،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ي</w:t>
      </w:r>
      <w:r w:rsidRPr="001E47B8">
        <w:rPr>
          <w:sz w:val="26"/>
          <w:szCs w:val="26"/>
          <w:rtl/>
          <w:lang w:val="en-CA"/>
        </w:rPr>
        <w:t>تألف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rFonts w:hint="cs"/>
          <w:sz w:val="26"/>
          <w:szCs w:val="26"/>
          <w:rtl/>
          <w:lang w:val="en-CA"/>
        </w:rPr>
        <w:t>400</w:t>
      </w:r>
      <w:r w:rsidR="009B6950">
        <w:rPr>
          <w:sz w:val="26"/>
          <w:szCs w:val="26"/>
          <w:lang w:val="en-CA"/>
        </w:rPr>
        <w:t>,</w:t>
      </w:r>
      <w:r w:rsidR="00B30E2B" w:rsidRPr="001E47B8">
        <w:rPr>
          <w:rFonts w:hint="cs"/>
          <w:sz w:val="26"/>
          <w:szCs w:val="26"/>
          <w:rtl/>
          <w:lang w:val="en-CA"/>
        </w:rPr>
        <w:t>48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rFonts w:hint="cs"/>
          <w:sz w:val="26"/>
          <w:szCs w:val="26"/>
          <w:rtl/>
          <w:lang w:val="en-CA"/>
        </w:rPr>
        <w:t>292</w:t>
      </w:r>
      <w:r w:rsidR="009B6950">
        <w:rPr>
          <w:sz w:val="26"/>
          <w:szCs w:val="26"/>
          <w:lang w:val="en-CA"/>
        </w:rPr>
        <w:t>,</w:t>
      </w:r>
      <w:r w:rsidR="00B30E2B" w:rsidRPr="001E47B8">
        <w:rPr>
          <w:rFonts w:hint="cs"/>
          <w:sz w:val="26"/>
          <w:szCs w:val="26"/>
          <w:rtl/>
          <w:lang w:val="en-CA"/>
        </w:rPr>
        <w:t>6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دولارا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ا،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B30E2B" w:rsidRPr="001E47B8">
        <w:rPr>
          <w:rFonts w:hint="cs"/>
          <w:sz w:val="26"/>
          <w:szCs w:val="26"/>
          <w:rtl/>
          <w:lang w:val="en-CA"/>
        </w:rPr>
        <w:t>500</w:t>
      </w:r>
      <w:r w:rsidR="009B6950">
        <w:rPr>
          <w:sz w:val="26"/>
          <w:szCs w:val="26"/>
          <w:lang w:val="en-CA"/>
        </w:rPr>
        <w:t>,</w:t>
      </w:r>
      <w:r w:rsidR="00B30E2B" w:rsidRPr="001E47B8">
        <w:rPr>
          <w:rFonts w:hint="cs"/>
          <w:sz w:val="26"/>
          <w:szCs w:val="26"/>
          <w:rtl/>
          <w:lang w:val="en-CA"/>
        </w:rPr>
        <w:t>27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،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زائد</w:t>
      </w:r>
      <w:r w:rsidR="00B01ECA">
        <w:rPr>
          <w:sz w:val="26"/>
          <w:szCs w:val="26"/>
          <w:rtl/>
          <w:lang w:val="en-CA"/>
        </w:rPr>
        <w:t xml:space="preserve"> </w:t>
      </w:r>
      <w:r w:rsidR="00325DFD" w:rsidRPr="001E47B8">
        <w:rPr>
          <w:sz w:val="26"/>
          <w:szCs w:val="26"/>
          <w:rtl/>
          <w:lang w:val="en-CA"/>
        </w:rPr>
        <w:t>تكاليف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دعم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الوكالة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البالغة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rFonts w:hint="cs"/>
          <w:sz w:val="26"/>
          <w:szCs w:val="26"/>
          <w:rtl/>
          <w:lang w:val="en-CA"/>
        </w:rPr>
        <w:t>575</w:t>
      </w:r>
      <w:r w:rsidR="009B6950">
        <w:rPr>
          <w:sz w:val="26"/>
          <w:szCs w:val="26"/>
          <w:lang w:val="en-CA"/>
        </w:rPr>
        <w:t>,</w:t>
      </w:r>
      <w:r w:rsidR="00B30E2B" w:rsidRPr="001E47B8">
        <w:rPr>
          <w:rFonts w:hint="cs"/>
          <w:sz w:val="26"/>
          <w:szCs w:val="26"/>
          <w:rtl/>
          <w:lang w:val="en-CA"/>
        </w:rPr>
        <w:t>3</w:t>
      </w:r>
      <w:r w:rsidR="00B01ECA">
        <w:rPr>
          <w:rFonts w:hint="cs"/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دولارا</w:t>
      </w:r>
      <w:r w:rsidR="00B01ECA">
        <w:rPr>
          <w:sz w:val="26"/>
          <w:szCs w:val="26"/>
          <w:rtl/>
          <w:lang w:val="en-CA"/>
        </w:rPr>
        <w:t xml:space="preserve"> </w:t>
      </w:r>
      <w:r w:rsidR="00A2164E" w:rsidRPr="001E47B8">
        <w:rPr>
          <w:sz w:val="26"/>
          <w:szCs w:val="26"/>
          <w:rtl/>
          <w:lang w:val="en-CA"/>
        </w:rPr>
        <w:t>أمريكي</w:t>
      </w:r>
      <w:r w:rsidRPr="001E47B8">
        <w:rPr>
          <w:sz w:val="26"/>
          <w:szCs w:val="26"/>
          <w:rtl/>
          <w:lang w:val="en-CA"/>
        </w:rPr>
        <w:t>ا،</w:t>
      </w:r>
      <w:r w:rsidR="00B01ECA">
        <w:rPr>
          <w:sz w:val="26"/>
          <w:szCs w:val="26"/>
          <w:rtl/>
          <w:lang w:val="en-CA"/>
        </w:rPr>
        <w:t xml:space="preserve"> </w:t>
      </w:r>
      <w:r w:rsidR="00B1659F" w:rsidRPr="001E47B8">
        <w:rPr>
          <w:sz w:val="26"/>
          <w:szCs w:val="26"/>
          <w:rtl/>
          <w:lang w:val="en-CA"/>
        </w:rPr>
        <w:t>لل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Pr="001E47B8">
        <w:rPr>
          <w:sz w:val="26"/>
          <w:szCs w:val="26"/>
          <w:rtl/>
          <w:lang w:val="en-CA"/>
        </w:rPr>
        <w:t>؛</w:t>
      </w:r>
      <w:r w:rsidR="00B01ECA">
        <w:rPr>
          <w:sz w:val="26"/>
          <w:szCs w:val="26"/>
          <w:rtl/>
          <w:lang w:val="en-CA"/>
        </w:rPr>
        <w:t xml:space="preserve"> </w:t>
      </w:r>
    </w:p>
    <w:p w14:paraId="4EDE24F0" w14:textId="6CF6F9AA" w:rsidR="009F35C9" w:rsidRDefault="008C20A3" w:rsidP="00CA757D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  <w:r w:rsidRPr="001E47B8">
        <w:rPr>
          <w:sz w:val="26"/>
          <w:szCs w:val="26"/>
          <w:rtl/>
          <w:lang w:val="en-CA"/>
        </w:rPr>
        <w:t>(هـ)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طلب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يونيب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325DFD" w:rsidRPr="001E47B8">
        <w:rPr>
          <w:sz w:val="26"/>
          <w:szCs w:val="26"/>
          <w:rtl/>
          <w:lang w:val="en-CA"/>
        </w:rPr>
        <w:t>ال</w:t>
      </w:r>
      <w:r w:rsidR="006F57A5" w:rsidRPr="001E47B8">
        <w:rPr>
          <w:sz w:val="26"/>
          <w:szCs w:val="26"/>
          <w:rtl/>
          <w:lang w:val="en-CA"/>
        </w:rPr>
        <w:t>يونيدو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</w:t>
      </w:r>
      <w:r w:rsidR="00CB7F5D" w:rsidRPr="001E47B8">
        <w:rPr>
          <w:sz w:val="26"/>
          <w:szCs w:val="26"/>
          <w:rtl/>
          <w:lang w:val="en-CA"/>
        </w:rPr>
        <w:t>الأمانة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الانتهاء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صياغة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rFonts w:hint="cs"/>
          <w:sz w:val="26"/>
          <w:szCs w:val="26"/>
          <w:rtl/>
          <w:lang w:val="en-CA"/>
        </w:rPr>
        <w:t>مشروع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بين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حكومة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رواندا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بشأن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خفض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استهلاك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rFonts w:hint="cs"/>
          <w:sz w:val="26"/>
          <w:szCs w:val="26"/>
          <w:rtl/>
          <w:lang w:val="en-CA"/>
        </w:rPr>
        <w:t>المواد</w:t>
      </w:r>
      <w:r w:rsidR="00B01ECA">
        <w:rPr>
          <w:sz w:val="26"/>
          <w:szCs w:val="26"/>
          <w:rtl/>
          <w:lang w:val="en-CA"/>
        </w:rPr>
        <w:t xml:space="preserve"> </w:t>
      </w:r>
      <w:r w:rsidR="00B30E2B" w:rsidRPr="001E47B8">
        <w:rPr>
          <w:rFonts w:hint="cs"/>
          <w:sz w:val="26"/>
          <w:szCs w:val="26"/>
          <w:rtl/>
          <w:lang w:val="en-CA"/>
        </w:rPr>
        <w:t>ال</w:t>
      </w:r>
      <w:r w:rsidR="004544E2" w:rsidRPr="001E47B8">
        <w:rPr>
          <w:rFonts w:hint="cs"/>
          <w:sz w:val="26"/>
          <w:szCs w:val="26"/>
          <w:rtl/>
          <w:lang w:val="en-CA"/>
        </w:rPr>
        <w:t>هيدروفلوروكربون</w:t>
      </w:r>
      <w:r w:rsidR="00B30E2B" w:rsidRPr="001E47B8">
        <w:rPr>
          <w:rFonts w:hint="cs"/>
          <w:sz w:val="26"/>
          <w:szCs w:val="26"/>
          <w:rtl/>
          <w:lang w:val="en-CA"/>
        </w:rPr>
        <w:t>ية،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ذلك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المعلومات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الواردة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="00C26E7B" w:rsidRPr="001E47B8">
        <w:rPr>
          <w:sz w:val="26"/>
          <w:szCs w:val="26"/>
          <w:rtl/>
          <w:lang w:val="en-CA"/>
        </w:rPr>
        <w:t>المرفق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المشار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إليه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في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الفقرة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الفرعية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(أ)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أعلاه،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وتقديمها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إلى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اجتماع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مستقبلي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بمجرد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موافقة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اللجنة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التنفيذية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على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نموذج</w:t>
      </w:r>
      <w:r w:rsidR="00B01ECA">
        <w:rPr>
          <w:sz w:val="26"/>
          <w:szCs w:val="26"/>
          <w:rtl/>
          <w:lang w:val="en-CA"/>
        </w:rPr>
        <w:t xml:space="preserve"> </w:t>
      </w:r>
      <w:r w:rsidRPr="001E47B8">
        <w:rPr>
          <w:sz w:val="26"/>
          <w:szCs w:val="26"/>
          <w:rtl/>
          <w:lang w:val="en-CA"/>
        </w:rPr>
        <w:t>اتفاق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sz w:val="26"/>
          <w:szCs w:val="26"/>
          <w:rtl/>
          <w:lang w:val="en-CA"/>
        </w:rPr>
        <w:t>خطة</w:t>
      </w:r>
      <w:r w:rsidR="00B01ECA">
        <w:rPr>
          <w:sz w:val="26"/>
          <w:szCs w:val="26"/>
          <w:rtl/>
          <w:lang w:val="en-CA"/>
        </w:rPr>
        <w:t xml:space="preserve"> </w:t>
      </w:r>
      <w:r w:rsidR="00183594" w:rsidRPr="001E47B8">
        <w:rPr>
          <w:sz w:val="26"/>
          <w:szCs w:val="26"/>
          <w:rtl/>
          <w:lang w:val="en-CA"/>
        </w:rPr>
        <w:t>التنفيذ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بموجب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تعديل</w:t>
      </w:r>
      <w:r w:rsidR="00B01ECA">
        <w:rPr>
          <w:sz w:val="26"/>
          <w:szCs w:val="26"/>
          <w:rtl/>
          <w:lang w:val="en-CA"/>
        </w:rPr>
        <w:t xml:space="preserve"> </w:t>
      </w:r>
      <w:r w:rsidR="00273A49" w:rsidRPr="001E47B8">
        <w:rPr>
          <w:sz w:val="26"/>
          <w:szCs w:val="26"/>
          <w:rtl/>
          <w:lang w:val="en-CA"/>
        </w:rPr>
        <w:t>كيغالي</w:t>
      </w:r>
      <w:r w:rsidR="00325DFD" w:rsidRPr="001E47B8">
        <w:rPr>
          <w:sz w:val="26"/>
          <w:szCs w:val="26"/>
          <w:rtl/>
          <w:lang w:val="en-CA"/>
        </w:rPr>
        <w:t>.</w:t>
      </w:r>
    </w:p>
    <w:p w14:paraId="321F67CE" w14:textId="77777777" w:rsidR="00147B18" w:rsidRDefault="00147B18" w:rsidP="00147B18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</w:p>
    <w:p w14:paraId="5B0B4A02" w14:textId="77777777" w:rsidR="00147B18" w:rsidRDefault="00147B18" w:rsidP="00147B18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CA"/>
        </w:rPr>
      </w:pPr>
    </w:p>
    <w:p w14:paraId="5C55A9D7" w14:textId="77777777" w:rsidR="00147B18" w:rsidRDefault="00147B18" w:rsidP="00147B18">
      <w:pPr>
        <w:jc w:val="center"/>
        <w:rPr>
          <w:b/>
          <w:bCs/>
        </w:rPr>
        <w:sectPr w:rsidR="00147B18" w:rsidSect="00064AE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1440" w:bottom="862" w:left="1440" w:header="720" w:footer="476" w:gutter="0"/>
          <w:cols w:space="720"/>
          <w:titlePg/>
        </w:sectPr>
      </w:pPr>
    </w:p>
    <w:p w14:paraId="68DE44E8" w14:textId="5878A9C5" w:rsidR="00CE36A0" w:rsidRPr="00CE36A0" w:rsidRDefault="00CE36A0" w:rsidP="00CE36A0">
      <w:pPr>
        <w:bidi/>
        <w:jc w:val="center"/>
        <w:rPr>
          <w:b/>
          <w:bCs/>
          <w:sz w:val="26"/>
          <w:szCs w:val="26"/>
          <w:rtl/>
          <w:lang w:val="en-CA"/>
        </w:rPr>
      </w:pPr>
      <w:r w:rsidRPr="003D67DA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B01ECA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CA"/>
        </w:rPr>
        <w:t>الاول</w:t>
      </w:r>
    </w:p>
    <w:p w14:paraId="38C85294" w14:textId="762221F7" w:rsidR="00CE36A0" w:rsidRDefault="00CE36A0" w:rsidP="000510DE">
      <w:pPr>
        <w:bidi/>
        <w:spacing w:before="240"/>
        <w:jc w:val="center"/>
        <w:rPr>
          <w:b/>
          <w:bCs/>
          <w:sz w:val="26"/>
          <w:szCs w:val="26"/>
          <w:rtl/>
          <w:lang w:val="fr-CA"/>
        </w:rPr>
      </w:pPr>
      <w:r w:rsidRPr="00CE36A0">
        <w:rPr>
          <w:b/>
          <w:bCs/>
          <w:sz w:val="26"/>
          <w:szCs w:val="26"/>
          <w:rtl/>
          <w:lang w:val="fr-CA"/>
        </w:rPr>
        <w:t>النص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CE36A0">
        <w:rPr>
          <w:b/>
          <w:bCs/>
          <w:sz w:val="26"/>
          <w:szCs w:val="26"/>
          <w:rtl/>
          <w:lang w:val="fr-CA"/>
        </w:rPr>
        <w:t>المقرر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CE36A0">
        <w:rPr>
          <w:b/>
          <w:bCs/>
          <w:sz w:val="26"/>
          <w:szCs w:val="26"/>
          <w:rtl/>
          <w:lang w:val="fr-CA"/>
        </w:rPr>
        <w:t>إدراجه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CE36A0">
        <w:rPr>
          <w:b/>
          <w:bCs/>
          <w:sz w:val="26"/>
          <w:szCs w:val="26"/>
          <w:rtl/>
          <w:lang w:val="fr-CA"/>
        </w:rPr>
        <w:t>في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CE36A0">
        <w:rPr>
          <w:b/>
          <w:bCs/>
          <w:sz w:val="26"/>
          <w:szCs w:val="26"/>
          <w:rtl/>
          <w:lang w:val="fr-CA"/>
        </w:rPr>
        <w:t>الاتفاق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b/>
          <w:bCs/>
          <w:sz w:val="26"/>
          <w:szCs w:val="26"/>
          <w:rtl/>
          <w:lang w:val="fr-CA"/>
        </w:rPr>
        <w:t>بين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b/>
          <w:bCs/>
          <w:sz w:val="26"/>
          <w:szCs w:val="26"/>
          <w:rtl/>
          <w:lang w:val="fr-CA"/>
        </w:rPr>
        <w:t>حكومة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رواندا</w:t>
      </w:r>
      <w:r w:rsidR="00B01ECA">
        <w:rPr>
          <w:rFonts w:hint="cs"/>
          <w:b/>
          <w:bCs/>
          <w:sz w:val="26"/>
          <w:szCs w:val="26"/>
          <w:rtl/>
        </w:rPr>
        <w:t xml:space="preserve"> </w:t>
      </w:r>
      <w:r w:rsidRPr="003D67DA">
        <w:rPr>
          <w:b/>
          <w:bCs/>
          <w:sz w:val="26"/>
          <w:szCs w:val="26"/>
          <w:rtl/>
          <w:lang w:val="fr-CA"/>
        </w:rPr>
        <w:t>واللجنة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b/>
          <w:bCs/>
          <w:sz w:val="26"/>
          <w:szCs w:val="26"/>
          <w:rtl/>
          <w:lang w:val="fr-CA"/>
        </w:rPr>
        <w:t>التنفيذية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b/>
          <w:bCs/>
          <w:sz w:val="26"/>
          <w:szCs w:val="26"/>
          <w:rtl/>
          <w:lang w:val="fr-CA"/>
        </w:rPr>
        <w:t>للصندوق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b/>
          <w:bCs/>
          <w:sz w:val="26"/>
          <w:szCs w:val="26"/>
          <w:rtl/>
          <w:lang w:val="fr-CA"/>
        </w:rPr>
        <w:t>المتعدد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b/>
          <w:bCs/>
          <w:sz w:val="26"/>
          <w:szCs w:val="26"/>
          <w:rtl/>
          <w:lang w:val="fr-CA"/>
        </w:rPr>
        <w:t>الأطراف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</w:p>
    <w:p w14:paraId="7814D413" w14:textId="5B84510E" w:rsidR="00CE36A0" w:rsidRPr="003D67DA" w:rsidRDefault="00CE36A0" w:rsidP="00CE36A0">
      <w:pPr>
        <w:bidi/>
        <w:jc w:val="center"/>
        <w:rPr>
          <w:b/>
          <w:bCs/>
          <w:sz w:val="26"/>
          <w:szCs w:val="26"/>
          <w:rtl/>
          <w:lang w:val="fr-CA"/>
        </w:rPr>
      </w:pPr>
      <w:r w:rsidRPr="003D67DA">
        <w:rPr>
          <w:rFonts w:hint="cs"/>
          <w:b/>
          <w:bCs/>
          <w:sz w:val="26"/>
          <w:szCs w:val="26"/>
          <w:rtl/>
          <w:lang w:val="fr-CA"/>
        </w:rPr>
        <w:t>لخفض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rFonts w:hint="cs"/>
          <w:b/>
          <w:bCs/>
          <w:sz w:val="26"/>
          <w:szCs w:val="26"/>
          <w:rtl/>
          <w:lang w:val="fr-CA"/>
        </w:rPr>
        <w:t>استهلاك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rFonts w:hint="cs"/>
          <w:b/>
          <w:bCs/>
          <w:sz w:val="26"/>
          <w:szCs w:val="26"/>
          <w:rtl/>
          <w:lang w:val="fr-CA"/>
        </w:rPr>
        <w:t>المواد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الهيدر</w:t>
      </w:r>
      <w:r w:rsidRPr="003D67DA">
        <w:rPr>
          <w:rFonts w:hint="cs"/>
          <w:b/>
          <w:bCs/>
          <w:sz w:val="26"/>
          <w:szCs w:val="26"/>
          <w:rtl/>
          <w:lang w:val="fr-CA"/>
        </w:rPr>
        <w:t>وكلوروفلوروكربونية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rFonts w:hint="cs"/>
          <w:b/>
          <w:bCs/>
          <w:sz w:val="26"/>
          <w:szCs w:val="26"/>
          <w:rtl/>
          <w:lang w:val="fr-CA"/>
        </w:rPr>
        <w:t>وفقا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rFonts w:hint="cs"/>
          <w:b/>
          <w:bCs/>
          <w:sz w:val="26"/>
          <w:szCs w:val="26"/>
          <w:rtl/>
          <w:lang w:val="fr-CA"/>
        </w:rPr>
        <w:t>للمرحلة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rFonts w:hint="cs"/>
          <w:b/>
          <w:bCs/>
          <w:sz w:val="26"/>
          <w:szCs w:val="26"/>
          <w:rtl/>
          <w:lang w:val="fr-CA"/>
        </w:rPr>
        <w:t>الثانية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</w:p>
    <w:p w14:paraId="5218D4B6" w14:textId="1A36CFC2" w:rsidR="00CE36A0" w:rsidRDefault="00CE36A0" w:rsidP="00CE36A0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lang w:val="fr-CA"/>
        </w:rPr>
      </w:pPr>
      <w:r w:rsidRPr="003D67DA">
        <w:rPr>
          <w:rFonts w:hint="cs"/>
          <w:b/>
          <w:bCs/>
          <w:sz w:val="26"/>
          <w:szCs w:val="26"/>
          <w:rtl/>
          <w:lang w:val="fr-CA"/>
        </w:rPr>
        <w:t>من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rFonts w:hint="cs"/>
          <w:b/>
          <w:bCs/>
          <w:sz w:val="26"/>
          <w:szCs w:val="26"/>
          <w:rtl/>
          <w:lang w:val="fr-CA"/>
        </w:rPr>
        <w:t>خطة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rFonts w:hint="cs"/>
          <w:b/>
          <w:bCs/>
          <w:sz w:val="26"/>
          <w:szCs w:val="26"/>
          <w:rtl/>
          <w:lang w:val="fr-CA"/>
        </w:rPr>
        <w:t>إدارة</w:t>
      </w:r>
      <w:r w:rsidR="00B01ECA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rFonts w:hint="cs"/>
          <w:b/>
          <w:bCs/>
          <w:sz w:val="26"/>
          <w:szCs w:val="26"/>
          <w:rtl/>
          <w:lang w:val="fr-CA"/>
        </w:rPr>
        <w:t>إزالة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b/>
          <w:bCs/>
          <w:sz w:val="26"/>
          <w:szCs w:val="26"/>
          <w:rtl/>
          <w:lang w:val="fr-CA"/>
        </w:rPr>
        <w:t>المواد</w:t>
      </w:r>
      <w:r w:rsidR="00B01ECA">
        <w:rPr>
          <w:b/>
          <w:bCs/>
          <w:sz w:val="26"/>
          <w:szCs w:val="26"/>
          <w:rtl/>
          <w:lang w:val="fr-CA"/>
        </w:rPr>
        <w:t xml:space="preserve"> </w:t>
      </w:r>
      <w:r w:rsidRPr="003D67DA">
        <w:rPr>
          <w:b/>
          <w:bCs/>
          <w:sz w:val="26"/>
          <w:szCs w:val="26"/>
          <w:rtl/>
          <w:lang w:val="fr-CA"/>
        </w:rPr>
        <w:t>الهيدروكلوروفلوروكربونية</w:t>
      </w:r>
    </w:p>
    <w:p w14:paraId="12589A55" w14:textId="14E539CF" w:rsidR="00044F04" w:rsidRPr="00FE2FC8" w:rsidRDefault="00044F04" w:rsidP="000510DE">
      <w:pPr>
        <w:spacing w:before="240"/>
        <w:jc w:val="center"/>
        <w:rPr>
          <w:szCs w:val="24"/>
          <w:lang w:val="fr-CA"/>
        </w:rPr>
      </w:pPr>
      <w:r w:rsidRPr="00FE2FC8">
        <w:rPr>
          <w:szCs w:val="24"/>
          <w:lang w:val="fr-CA"/>
        </w:rPr>
        <w:t>(</w:t>
      </w:r>
      <w:proofErr w:type="gramStart"/>
      <w:r w:rsidRPr="004F4C34">
        <w:rPr>
          <w:szCs w:val="24"/>
          <w:rtl/>
        </w:rPr>
        <w:t>التغييرات</w:t>
      </w:r>
      <w:proofErr w:type="gramEnd"/>
      <w:r w:rsidR="00B01ECA">
        <w:rPr>
          <w:szCs w:val="24"/>
          <w:rtl/>
        </w:rPr>
        <w:t xml:space="preserve"> </w:t>
      </w:r>
      <w:r w:rsidRPr="004F4C34">
        <w:rPr>
          <w:szCs w:val="24"/>
          <w:rtl/>
        </w:rPr>
        <w:t>ذات</w:t>
      </w:r>
      <w:r w:rsidR="00B01ECA">
        <w:rPr>
          <w:szCs w:val="24"/>
          <w:rtl/>
        </w:rPr>
        <w:t xml:space="preserve"> </w:t>
      </w:r>
      <w:r w:rsidRPr="004F4C34">
        <w:rPr>
          <w:szCs w:val="24"/>
          <w:rtl/>
        </w:rPr>
        <w:t>الصلة</w:t>
      </w:r>
      <w:r w:rsidR="00B01ECA">
        <w:rPr>
          <w:szCs w:val="24"/>
          <w:rtl/>
        </w:rPr>
        <w:t xml:space="preserve"> </w:t>
      </w:r>
      <w:r w:rsidRPr="004F4C34">
        <w:rPr>
          <w:szCs w:val="24"/>
          <w:rtl/>
        </w:rPr>
        <w:t>بالخط</w:t>
      </w:r>
      <w:r w:rsidR="00B01ECA">
        <w:rPr>
          <w:szCs w:val="24"/>
          <w:rtl/>
        </w:rPr>
        <w:t xml:space="preserve"> </w:t>
      </w:r>
      <w:r w:rsidRPr="004F4C34">
        <w:rPr>
          <w:szCs w:val="24"/>
          <w:rtl/>
        </w:rPr>
        <w:t>الغامق</w:t>
      </w:r>
      <w:r w:rsidR="00B01ECA">
        <w:rPr>
          <w:szCs w:val="24"/>
          <w:rtl/>
        </w:rPr>
        <w:t xml:space="preserve"> </w:t>
      </w:r>
      <w:r w:rsidRPr="004F4C34">
        <w:rPr>
          <w:szCs w:val="24"/>
          <w:rtl/>
        </w:rPr>
        <w:t>لتسهيل</w:t>
      </w:r>
      <w:r w:rsidR="00B01ECA">
        <w:rPr>
          <w:szCs w:val="24"/>
          <w:rtl/>
        </w:rPr>
        <w:t xml:space="preserve"> </w:t>
      </w:r>
      <w:r w:rsidRPr="004F4C34">
        <w:rPr>
          <w:szCs w:val="24"/>
          <w:rtl/>
        </w:rPr>
        <w:t>الرجوع</w:t>
      </w:r>
      <w:r w:rsidR="00B01ECA">
        <w:rPr>
          <w:szCs w:val="24"/>
          <w:rtl/>
        </w:rPr>
        <w:t xml:space="preserve"> </w:t>
      </w:r>
      <w:r w:rsidRPr="004F4C34">
        <w:rPr>
          <w:szCs w:val="24"/>
          <w:rtl/>
        </w:rPr>
        <w:t>إليها</w:t>
      </w:r>
      <w:r w:rsidRPr="00FE2FC8">
        <w:rPr>
          <w:szCs w:val="24"/>
          <w:lang w:val="fr-CA"/>
        </w:rPr>
        <w:t>)</w:t>
      </w:r>
      <w:bookmarkStart w:id="1" w:name="_Hlk182393776"/>
    </w:p>
    <w:p w14:paraId="7403EEA8" w14:textId="0EB57A3E" w:rsidR="00044F04" w:rsidRPr="00FE2FC8" w:rsidRDefault="00044F04" w:rsidP="002D1DAE">
      <w:pPr>
        <w:pStyle w:val="ListParagraph"/>
        <w:numPr>
          <w:ilvl w:val="0"/>
          <w:numId w:val="17"/>
        </w:numPr>
        <w:bidi/>
        <w:spacing w:before="240" w:after="240"/>
        <w:ind w:hanging="720"/>
        <w:contextualSpacing w:val="0"/>
        <w:outlineLvl w:val="0"/>
        <w:rPr>
          <w:sz w:val="28"/>
          <w:szCs w:val="28"/>
          <w:lang w:val="fr-CA"/>
        </w:rPr>
      </w:pPr>
      <w:bookmarkStart w:id="2" w:name="_Hlk182394034"/>
      <w:r w:rsidRPr="00A707EE">
        <w:rPr>
          <w:b/>
          <w:bCs/>
          <w:szCs w:val="24"/>
          <w:rtl/>
        </w:rPr>
        <w:t>ويحل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هذا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الاتفاق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المستكمل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محل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الاتفاق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الذي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تم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التوصل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إليه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بين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حكومة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رواندا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واللجنة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التنفيذية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في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الاجتماع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السادس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والثمانين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للجنة</w:t>
      </w:r>
      <w:r w:rsidR="00B01ECA">
        <w:rPr>
          <w:b/>
          <w:bCs/>
          <w:szCs w:val="24"/>
          <w:rtl/>
        </w:rPr>
        <w:t xml:space="preserve"> </w:t>
      </w:r>
      <w:r w:rsidRPr="00A707EE">
        <w:rPr>
          <w:b/>
          <w:bCs/>
          <w:szCs w:val="24"/>
          <w:rtl/>
        </w:rPr>
        <w:t>التنفيذية</w:t>
      </w:r>
    </w:p>
    <w:bookmarkEnd w:id="2"/>
    <w:p w14:paraId="55E78A5B" w14:textId="31251587" w:rsidR="00044F04" w:rsidRPr="000D4977" w:rsidRDefault="00044F04" w:rsidP="00044F04">
      <w:pPr>
        <w:tabs>
          <w:tab w:val="center" w:pos="4"/>
        </w:tabs>
        <w:bidi/>
        <w:jc w:val="left"/>
        <w:rPr>
          <w:b/>
          <w:bCs/>
          <w:szCs w:val="24"/>
        </w:rPr>
      </w:pPr>
      <w:r w:rsidRPr="000D4977">
        <w:rPr>
          <w:rFonts w:hint="cs"/>
          <w:b/>
          <w:bCs/>
          <w:szCs w:val="24"/>
          <w:rtl/>
        </w:rPr>
        <w:t>التذييل</w:t>
      </w:r>
      <w:r w:rsidR="00B01ECA">
        <w:rPr>
          <w:rFonts w:hint="cs"/>
          <w:b/>
          <w:bCs/>
          <w:szCs w:val="24"/>
          <w:rtl/>
        </w:rPr>
        <w:t xml:space="preserve"> </w:t>
      </w:r>
      <w:r w:rsidRPr="000D4977">
        <w:rPr>
          <w:rFonts w:hint="cs"/>
          <w:b/>
          <w:bCs/>
          <w:szCs w:val="24"/>
          <w:rtl/>
        </w:rPr>
        <w:t>2-ألف:</w:t>
      </w:r>
      <w:r w:rsidR="00B01ECA">
        <w:rPr>
          <w:rFonts w:hint="cs"/>
          <w:b/>
          <w:bCs/>
          <w:szCs w:val="24"/>
          <w:rtl/>
        </w:rPr>
        <w:t xml:space="preserve"> </w:t>
      </w:r>
      <w:r w:rsidRPr="000D4977">
        <w:rPr>
          <w:rFonts w:hint="cs"/>
          <w:b/>
          <w:bCs/>
          <w:szCs w:val="24"/>
          <w:rtl/>
        </w:rPr>
        <w:t>الأهداف</w:t>
      </w:r>
      <w:r w:rsidR="00B01ECA">
        <w:rPr>
          <w:rFonts w:hint="cs"/>
          <w:b/>
          <w:bCs/>
          <w:szCs w:val="24"/>
          <w:rtl/>
        </w:rPr>
        <w:t xml:space="preserve"> </w:t>
      </w:r>
      <w:r w:rsidRPr="000D4977">
        <w:rPr>
          <w:rFonts w:hint="cs"/>
          <w:b/>
          <w:bCs/>
          <w:szCs w:val="24"/>
          <w:rtl/>
        </w:rPr>
        <w:t>والتمويل</w:t>
      </w:r>
    </w:p>
    <w:tbl>
      <w:tblPr>
        <w:bidiVisual/>
        <w:tblW w:w="4998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4"/>
        <w:gridCol w:w="2852"/>
        <w:gridCol w:w="787"/>
        <w:gridCol w:w="710"/>
        <w:gridCol w:w="722"/>
        <w:gridCol w:w="710"/>
        <w:gridCol w:w="772"/>
        <w:gridCol w:w="630"/>
        <w:gridCol w:w="710"/>
        <w:gridCol w:w="809"/>
      </w:tblGrid>
      <w:tr w:rsidR="00EB41D8" w:rsidRPr="000C0E71" w14:paraId="4364EA62" w14:textId="77777777" w:rsidTr="00044F04">
        <w:trPr>
          <w:trHeight w:val="98"/>
          <w:tblHeader/>
          <w:jc w:val="center"/>
        </w:trPr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14:paraId="1FF18A30" w14:textId="77777777" w:rsidR="00EB41D8" w:rsidRPr="000C0E71" w:rsidRDefault="00EB41D8" w:rsidP="001B7627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</w:rPr>
            </w:pPr>
            <w:r w:rsidRPr="000C0E71">
              <w:rPr>
                <w:rFonts w:hint="cs"/>
                <w:b/>
                <w:bCs/>
                <w:sz w:val="20"/>
                <w:rtl/>
              </w:rPr>
              <w:t>السطر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F2556" w14:textId="77777777" w:rsidR="00EB41D8" w:rsidRPr="000C0E71" w:rsidRDefault="00EB41D8" w:rsidP="001B7627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</w:rPr>
            </w:pPr>
            <w:r w:rsidRPr="000C0E71">
              <w:rPr>
                <w:rFonts w:hint="cs"/>
                <w:b/>
                <w:bCs/>
                <w:sz w:val="20"/>
                <w:rtl/>
              </w:rPr>
              <w:t>التفاصيل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81C2C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val="en-CA"/>
              </w:rPr>
            </w:pPr>
            <w:r w:rsidRPr="000C0E71">
              <w:rPr>
                <w:b/>
                <w:bCs/>
                <w:kern w:val="28"/>
                <w:sz w:val="20"/>
                <w:lang w:val="en-CA"/>
              </w:rPr>
              <w:t>2020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DAC36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val="en-CA"/>
              </w:rPr>
            </w:pPr>
            <w:r w:rsidRPr="000C0E71">
              <w:rPr>
                <w:b/>
                <w:bCs/>
                <w:kern w:val="28"/>
                <w:sz w:val="20"/>
                <w:lang w:val="en-CA"/>
              </w:rPr>
              <w:t>2021-2023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14:paraId="4B04607E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val="en-CA"/>
              </w:rPr>
            </w:pPr>
            <w:r w:rsidRPr="000C0E71">
              <w:rPr>
                <w:b/>
                <w:bCs/>
                <w:kern w:val="28"/>
                <w:sz w:val="20"/>
                <w:lang w:val="en-CA"/>
              </w:rPr>
              <w:t>2024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6A98E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bCs/>
                <w:kern w:val="28"/>
                <w:sz w:val="20"/>
                <w:lang w:val="en-CA"/>
              </w:rPr>
            </w:pPr>
            <w:r w:rsidRPr="000C0E71">
              <w:rPr>
                <w:b/>
                <w:bCs/>
                <w:kern w:val="28"/>
                <w:sz w:val="20"/>
                <w:lang w:val="en-CA"/>
              </w:rPr>
              <w:t>2025-2026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ED34FA6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val="en-CA"/>
              </w:rPr>
            </w:pPr>
            <w:r w:rsidRPr="000C0E71">
              <w:rPr>
                <w:b/>
                <w:kern w:val="28"/>
                <w:sz w:val="20"/>
                <w:lang w:val="en-CA"/>
              </w:rPr>
              <w:t>2027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BA393CF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b/>
                <w:kern w:val="28"/>
                <w:sz w:val="20"/>
                <w:lang w:val="en-CA"/>
              </w:rPr>
            </w:pPr>
            <w:r w:rsidRPr="000C0E71">
              <w:rPr>
                <w:b/>
                <w:kern w:val="28"/>
                <w:sz w:val="20"/>
                <w:lang w:val="en-CA"/>
              </w:rPr>
              <w:t>2028-2029</w:t>
            </w:r>
          </w:p>
        </w:tc>
        <w:tc>
          <w:tcPr>
            <w:tcW w:w="38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A4A63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center"/>
              <w:rPr>
                <w:kern w:val="28"/>
                <w:sz w:val="20"/>
                <w:lang w:val="en-CA"/>
              </w:rPr>
            </w:pPr>
            <w:r w:rsidRPr="000C0E71">
              <w:rPr>
                <w:b/>
                <w:kern w:val="28"/>
                <w:sz w:val="20"/>
                <w:lang w:val="en-CA"/>
              </w:rPr>
              <w:t>2030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477CE" w14:textId="77777777" w:rsidR="00EB41D8" w:rsidRPr="000C0E71" w:rsidRDefault="00EB41D8" w:rsidP="001B7627">
            <w:pPr>
              <w:tabs>
                <w:tab w:val="center" w:pos="4"/>
              </w:tabs>
              <w:bidi/>
              <w:jc w:val="center"/>
              <w:rPr>
                <w:b/>
                <w:bCs/>
                <w:sz w:val="20"/>
                <w:rtl/>
              </w:rPr>
            </w:pPr>
            <w:r w:rsidRPr="000C0E71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</w:tr>
      <w:tr w:rsidR="00EB41D8" w:rsidRPr="000C0E71" w14:paraId="4CE4AF03" w14:textId="77777777" w:rsidTr="00044F04">
        <w:trPr>
          <w:trHeight w:val="40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0958F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1.1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0CF64E44" w14:textId="64387503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جدول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التخفيض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الخاص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بالمواد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المجموعة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الأولى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المرفق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جيم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لبروتوكول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مونتريال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60254CD6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2.67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201882F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2.67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  <w:hideMark/>
          </w:tcPr>
          <w:p w14:paraId="5FD22FC4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2.67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D7F50FD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1.33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3852CB22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1.33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5B47AD4B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1.33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67CFFD32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0.0</w:t>
            </w:r>
            <w:r>
              <w:rPr>
                <w:bCs/>
                <w:kern w:val="28"/>
                <w:sz w:val="20"/>
              </w:rPr>
              <w:t>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31315709" w14:textId="125C8119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لا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ينطبق</w:t>
            </w:r>
          </w:p>
        </w:tc>
      </w:tr>
      <w:tr w:rsidR="00EB41D8" w:rsidRPr="000C0E71" w14:paraId="616FFAD6" w14:textId="77777777" w:rsidTr="00044F04">
        <w:trPr>
          <w:trHeight w:val="40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AEF83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2.1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3063643C" w14:textId="3626C0AC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الحدّ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الأقصى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للاستهلاك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المسموح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به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مواد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المجموعة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الأولى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المرفق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جيم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لبروتوكول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مونتريال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70091E25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2.67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28D6752B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2.00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  <w:hideMark/>
          </w:tcPr>
          <w:p w14:paraId="4659B2AF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2.00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7A28C906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1.33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09B4E923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1.33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7C60A43A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1.33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22892DF9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</w:t>
            </w:r>
            <w:r>
              <w:rPr>
                <w:bCs/>
                <w:kern w:val="28"/>
                <w:sz w:val="20"/>
              </w:rPr>
              <w:t>0</w:t>
            </w: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03B56853" w14:textId="115C40DE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لا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ينطبق</w:t>
            </w:r>
          </w:p>
        </w:tc>
      </w:tr>
      <w:tr w:rsidR="00EB41D8" w:rsidRPr="000C0E71" w14:paraId="09131C72" w14:textId="77777777" w:rsidTr="00044F04">
        <w:trPr>
          <w:trHeight w:val="116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6D6E9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1.2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5B9F6316" w14:textId="47BA730D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التمويل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المقرر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للوكالة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المنفذة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الرئيسية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(اليونيب)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(دولار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أمريكي)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0CA936E9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90,000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52AC3C0B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34886310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</w:rPr>
              <w:t>2</w:t>
            </w:r>
            <w:r w:rsidRPr="000C0E71">
              <w:rPr>
                <w:bCs/>
                <w:kern w:val="28"/>
                <w:sz w:val="20"/>
                <w:lang w:val="en-CA"/>
              </w:rPr>
              <w:t>17,000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6F4D3A52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00C35002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83,000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5FE105B6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56A4FEAB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60,000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2CACC7A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</w:rPr>
              <w:t>4</w:t>
            </w:r>
            <w:r w:rsidRPr="000C0E71">
              <w:rPr>
                <w:bCs/>
                <w:kern w:val="28"/>
                <w:sz w:val="20"/>
                <w:lang w:val="en-CA"/>
              </w:rPr>
              <w:t>50,000</w:t>
            </w:r>
          </w:p>
        </w:tc>
      </w:tr>
      <w:tr w:rsidR="00EB41D8" w:rsidRPr="000C0E71" w14:paraId="696CB123" w14:textId="77777777" w:rsidTr="00044F04">
        <w:trPr>
          <w:trHeight w:val="56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6F6C3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2.2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00A57D45" w14:textId="51ADD035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تكاليف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دعم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الوكالة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المنفذة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الرئيسية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(دولار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أمريكي)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67C37F27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11,700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51F1F91F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4AEF0C87" w14:textId="21E49756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  <w:lang w:val="en-CA"/>
              </w:rPr>
              <w:t>28</w:t>
            </w:r>
            <w:r w:rsidRPr="000C0E71">
              <w:rPr>
                <w:bCs/>
                <w:kern w:val="28"/>
                <w:sz w:val="20"/>
                <w:lang w:val="en-CA"/>
              </w:rPr>
              <w:t>,210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4FC070F5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24BA3FA5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10,790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18287236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62B25037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7,800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6DBC3C92" w14:textId="1EC0D4A8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  <w:lang w:val="en-CA"/>
              </w:rPr>
              <w:t>58</w:t>
            </w:r>
            <w:r w:rsidRPr="000C0E71">
              <w:rPr>
                <w:bCs/>
                <w:kern w:val="28"/>
                <w:sz w:val="20"/>
                <w:lang w:val="en-CA"/>
              </w:rPr>
              <w:t>,500</w:t>
            </w:r>
          </w:p>
        </w:tc>
      </w:tr>
      <w:tr w:rsidR="00EB41D8" w:rsidRPr="000C0E71" w14:paraId="401673C2" w14:textId="77777777" w:rsidTr="00044F04">
        <w:trPr>
          <w:trHeight w:val="161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46E8D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2</w:t>
            </w:r>
            <w:r w:rsidRPr="000C0E71">
              <w:rPr>
                <w:sz w:val="20"/>
              </w:rPr>
              <w:t>3.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35A1BABD" w14:textId="65EDA676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التمويل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المقرر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للوكالة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المنفذة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المعاونة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(اليونيدو)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(دولار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أمريكي)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1885C240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70,000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5E79BFB4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  <w:hideMark/>
          </w:tcPr>
          <w:p w14:paraId="7FBC4DE7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83,000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76059E3C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509465CC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17,000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681222A4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1AC7DE1F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00A11E5D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170,000</w:t>
            </w:r>
          </w:p>
        </w:tc>
      </w:tr>
      <w:tr w:rsidR="00EB41D8" w:rsidRPr="000C0E71" w14:paraId="017E5E20" w14:textId="77777777" w:rsidTr="00044F04">
        <w:trPr>
          <w:trHeight w:val="60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3A621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4.2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61E91E52" w14:textId="5823A44F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b/>
                <w:bCs/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تكاليف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دعم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الوكالة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المنفذة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المعاونة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(دولار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أمريكي)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473D23EE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6,300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0F9829C5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  <w:hideMark/>
          </w:tcPr>
          <w:p w14:paraId="5B8728E8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7,470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6B392AEA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0B303CA9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1,530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5493D75D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46B9FEED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68759267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15,300</w:t>
            </w:r>
          </w:p>
        </w:tc>
      </w:tr>
      <w:tr w:rsidR="00EB41D8" w:rsidRPr="000C0E71" w14:paraId="113DA81D" w14:textId="77777777" w:rsidTr="00044F04">
        <w:trPr>
          <w:trHeight w:val="62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DA9E5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1.3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239B9FD8" w14:textId="71B12E49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إجمالي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التمويل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المقرر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(دولار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أمريكي)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244FE4C2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160,000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28079E4D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4750AFD0" w14:textId="467190DD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  <w:lang w:val="en-CA"/>
              </w:rPr>
              <w:t>3</w:t>
            </w:r>
            <w:r w:rsidRPr="000C0E71">
              <w:rPr>
                <w:bCs/>
                <w:kern w:val="28"/>
                <w:sz w:val="20"/>
                <w:lang w:val="en-CA"/>
              </w:rPr>
              <w:t>00,000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7D758F1B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22000921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100,000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766AF673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007D9437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60,000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  <w:hideMark/>
          </w:tcPr>
          <w:p w14:paraId="6CABADF6" w14:textId="62261B48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  <w:lang w:val="en-CA"/>
              </w:rPr>
              <w:t>6</w:t>
            </w:r>
            <w:r w:rsidRPr="000C0E71">
              <w:rPr>
                <w:bCs/>
                <w:kern w:val="28"/>
                <w:sz w:val="20"/>
                <w:lang w:val="en-CA"/>
              </w:rPr>
              <w:t>20,000</w:t>
            </w:r>
          </w:p>
        </w:tc>
      </w:tr>
      <w:tr w:rsidR="00EB41D8" w:rsidRPr="000C0E71" w14:paraId="5779A342" w14:textId="77777777" w:rsidTr="00044F04">
        <w:trPr>
          <w:trHeight w:val="62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71537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2.3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5EA586B1" w14:textId="628A7B94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إجمالي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تكاليف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الدعم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(دولار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أمريكي)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0F2D187C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18,000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5010FAE7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3676500D" w14:textId="51688353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  <w:lang w:val="en-CA"/>
              </w:rPr>
              <w:t>35</w:t>
            </w:r>
            <w:r w:rsidRPr="000C0E71">
              <w:rPr>
                <w:bCs/>
                <w:kern w:val="28"/>
                <w:sz w:val="20"/>
                <w:lang w:val="en-CA"/>
              </w:rPr>
              <w:t>,680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73E9DE48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6E016F02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12,320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480C8D7F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249D1F06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7,800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3ABBF382" w14:textId="79C40C3D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  <w:lang w:val="en-CA"/>
              </w:rPr>
              <w:t>73</w:t>
            </w:r>
            <w:r w:rsidRPr="000C0E71">
              <w:rPr>
                <w:bCs/>
                <w:kern w:val="28"/>
                <w:sz w:val="20"/>
                <w:lang w:val="en-CA"/>
              </w:rPr>
              <w:t>,800</w:t>
            </w:r>
          </w:p>
        </w:tc>
      </w:tr>
      <w:tr w:rsidR="00EB41D8" w:rsidRPr="000C0E71" w14:paraId="7F7E0FE0" w14:textId="77777777" w:rsidTr="00044F04">
        <w:trPr>
          <w:trHeight w:val="53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8FD6E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3.3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3" w:type="dxa"/>
              <w:bottom w:w="0" w:type="dxa"/>
              <w:right w:w="115" w:type="dxa"/>
            </w:tcMar>
            <w:hideMark/>
          </w:tcPr>
          <w:p w14:paraId="6C9F58B9" w14:textId="336BDA4E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إجمالي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التكاليف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المقررة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(دولار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أمريكي)</w:t>
            </w:r>
          </w:p>
        </w:tc>
        <w:tc>
          <w:tcPr>
            <w:tcW w:w="421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43" w:type="dxa"/>
            </w:tcMar>
          </w:tcPr>
          <w:p w14:paraId="381BA379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178,000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175B32F3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20BE4D86" w14:textId="54F2D711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  <w:lang w:val="en-CA"/>
              </w:rPr>
              <w:t>335</w:t>
            </w:r>
            <w:r w:rsidRPr="000C0E71">
              <w:rPr>
                <w:bCs/>
                <w:kern w:val="28"/>
                <w:sz w:val="20"/>
                <w:lang w:val="en-CA"/>
              </w:rPr>
              <w:t>,680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3FB0DED4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7F6139FD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112,320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left w:w="29" w:type="dxa"/>
              <w:right w:w="43" w:type="dxa"/>
            </w:tcMar>
          </w:tcPr>
          <w:p w14:paraId="4FFA89FB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</w:t>
            </w:r>
          </w:p>
        </w:tc>
        <w:tc>
          <w:tcPr>
            <w:tcW w:w="380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598C51C0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67,800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9" w:type="dxa"/>
              <w:bottom w:w="0" w:type="dxa"/>
              <w:right w:w="43" w:type="dxa"/>
            </w:tcMar>
          </w:tcPr>
          <w:p w14:paraId="77291E58" w14:textId="093365EA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>
              <w:rPr>
                <w:bCs/>
                <w:kern w:val="28"/>
                <w:sz w:val="20"/>
                <w:lang w:val="en-CA"/>
              </w:rPr>
              <w:t>693</w:t>
            </w:r>
            <w:r w:rsidRPr="000C0E71">
              <w:rPr>
                <w:bCs/>
                <w:kern w:val="28"/>
                <w:sz w:val="20"/>
                <w:lang w:val="en-CA"/>
              </w:rPr>
              <w:t>,800</w:t>
            </w:r>
          </w:p>
        </w:tc>
      </w:tr>
      <w:tr w:rsidR="00EB41D8" w:rsidRPr="000C0E71" w14:paraId="317C2BB8" w14:textId="77777777" w:rsidTr="00044F04">
        <w:trPr>
          <w:trHeight w:val="53"/>
          <w:jc w:val="center"/>
        </w:trPr>
        <w:tc>
          <w:tcPr>
            <w:tcW w:w="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3F299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1.1.4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DEE928D" w14:textId="632DCD1E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الكمية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الإجمالية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الهيدروكلوروفلوروكربون-22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المقرر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إزالتها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بموجب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هذا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الاتفاق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04790331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2.66</w:t>
            </w:r>
          </w:p>
        </w:tc>
      </w:tr>
      <w:tr w:rsidR="00EB41D8" w:rsidRPr="000C0E71" w14:paraId="5000DC28" w14:textId="77777777" w:rsidTr="00044F04">
        <w:trPr>
          <w:trHeight w:val="116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5FF2C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2.1.4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23AFFD9" w14:textId="7FC4C8B9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كمية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الهيدروكلوروفلوروكربون-22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المتوقع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إزالتها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بموجب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المرحلة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السابقة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7C75D888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1.09</w:t>
            </w:r>
          </w:p>
        </w:tc>
      </w:tr>
      <w:tr w:rsidR="00EB41D8" w:rsidRPr="000C0E71" w14:paraId="4EBCA5CE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AC305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3.1.4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3E88483" w14:textId="2CB5CCB6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استهلاك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الهيدروكلوروفلوروكربون-22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المتبقي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المؤهل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للتمويل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1A306C6F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  <w:tr w:rsidR="00EB41D8" w:rsidRPr="000C0E71" w14:paraId="08D17196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1B49E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1.2.4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BEAD0A4" w14:textId="79EC6A10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الكمية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الإجمالية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الهيدروكلوروفلوروكربون-123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المقرر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إزالتها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بموجب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هذا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الاتفاق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6A52E2BE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  <w:tr w:rsidR="00EB41D8" w:rsidRPr="000C0E71" w14:paraId="79D01A5E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F43CF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2.2.4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CD93E82" w14:textId="2A5D239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كمية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الهيدروكلوروفلوروكربون-123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المتوقع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إزالتها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بموجب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المرحلة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السابقة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053FC0B2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0.06</w:t>
            </w:r>
          </w:p>
        </w:tc>
      </w:tr>
      <w:tr w:rsidR="00EB41D8" w:rsidRPr="000C0E71" w14:paraId="3692AA91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080B5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3.2.4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5A683A3" w14:textId="577F9C7D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استهلاك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الهيدروكلوروفلوروكربون-123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المتبقي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المؤهل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للتمويل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0014BC91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  <w:tr w:rsidR="00EB41D8" w:rsidRPr="000C0E71" w14:paraId="3AC444E3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656BE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1.3.4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F5A84E1" w14:textId="267115C3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الكمية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الإجمالية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الهيدروكلوروفلوروكربون-141ب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المقرر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إزالتها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بموجب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هذا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الاتفاق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1EA854A7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  <w:tr w:rsidR="00EB41D8" w:rsidRPr="000C0E71" w14:paraId="3337A51E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3977A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2.3.4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726E316" w14:textId="5E8EE468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كمية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الهيدروكلوروفلوروكربون-141ب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المتوقع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إزالتها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بموجب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المرحلة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السابقة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69E28C92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0.16</w:t>
            </w:r>
          </w:p>
        </w:tc>
      </w:tr>
      <w:tr w:rsidR="00EB41D8" w:rsidRPr="000C0E71" w14:paraId="1E6DBB5F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62ED6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3.3.4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5FFB7C2" w14:textId="3FC47BB8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استهلاك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الهيدروكلوروفلوروكربون-141ب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المتبقي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المؤهل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للتمويل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1E397C99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  <w:tr w:rsidR="00EB41D8" w:rsidRPr="000C0E71" w14:paraId="1BE0506D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9F16B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1.4.4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26F81C4" w14:textId="01D12528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الكمية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الإجمالية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الهيدروكلوروفلوروكربون-142ب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المقرر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إزالتها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بموجب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هذا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الاتفاق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6AD22B9F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  <w:tr w:rsidR="00EB41D8" w:rsidRPr="000C0E71" w14:paraId="4A2856B9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A1B2D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2.4.4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2713BF3" w14:textId="078F0620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كمية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الهيدروكلوروفلوروكربون-142ب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المتوقع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إزالتها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بموجب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المرحلة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السابقة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7D15D8BA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0.13</w:t>
            </w:r>
          </w:p>
        </w:tc>
      </w:tr>
      <w:tr w:rsidR="00EB41D8" w:rsidRPr="000C0E71" w14:paraId="78D52A61" w14:textId="77777777" w:rsidTr="00044F04">
        <w:trPr>
          <w:trHeight w:val="98"/>
          <w:jc w:val="center"/>
        </w:trPr>
        <w:tc>
          <w:tcPr>
            <w:tcW w:w="344" w:type="pc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3DA7E" w14:textId="77777777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sz w:val="20"/>
              </w:rPr>
              <w:t>3.4.4</w:t>
            </w:r>
          </w:p>
        </w:tc>
        <w:tc>
          <w:tcPr>
            <w:tcW w:w="4222" w:type="pct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B31BABD" w14:textId="61E99FD4" w:rsidR="00EB41D8" w:rsidRPr="000C0E71" w:rsidRDefault="00EB41D8" w:rsidP="001B7627">
            <w:pPr>
              <w:tabs>
                <w:tab w:val="center" w:pos="4"/>
              </w:tabs>
              <w:bidi/>
              <w:jc w:val="left"/>
              <w:rPr>
                <w:sz w:val="20"/>
                <w:rtl/>
              </w:rPr>
            </w:pPr>
            <w:r w:rsidRPr="000C0E71">
              <w:rPr>
                <w:rFonts w:hint="cs"/>
                <w:sz w:val="20"/>
                <w:rtl/>
              </w:rPr>
              <w:t>استهلاك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الهيدروكلوروفلوروكربون-142ب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المتبقي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المؤهل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للتمويل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(طن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من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قدرات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استنفاد</w:t>
            </w:r>
            <w:r w:rsidR="00B01ECA">
              <w:rPr>
                <w:rFonts w:hint="cs"/>
                <w:sz w:val="20"/>
                <w:rtl/>
              </w:rPr>
              <w:t xml:space="preserve"> </w:t>
            </w:r>
            <w:r w:rsidRPr="000C0E71">
              <w:rPr>
                <w:rFonts w:hint="cs"/>
                <w:sz w:val="20"/>
                <w:rtl/>
              </w:rPr>
              <w:t>الأوزون)</w:t>
            </w:r>
          </w:p>
        </w:tc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left w:w="43" w:type="dxa"/>
              <w:right w:w="58" w:type="dxa"/>
            </w:tcMar>
          </w:tcPr>
          <w:p w14:paraId="2DD5A985" w14:textId="77777777" w:rsidR="00EB41D8" w:rsidRPr="000C0E71" w:rsidRDefault="00EB41D8" w:rsidP="001B7627">
            <w:pPr>
              <w:keepNext/>
              <w:tabs>
                <w:tab w:val="left" w:pos="720"/>
              </w:tabs>
              <w:overflowPunct w:val="0"/>
              <w:adjustRightInd w:val="0"/>
              <w:jc w:val="right"/>
              <w:rPr>
                <w:bCs/>
                <w:kern w:val="28"/>
                <w:sz w:val="20"/>
                <w:lang w:val="en-CA"/>
              </w:rPr>
            </w:pPr>
            <w:r w:rsidRPr="000C0E71">
              <w:rPr>
                <w:bCs/>
                <w:kern w:val="28"/>
                <w:sz w:val="20"/>
                <w:lang w:val="en-CA"/>
              </w:rPr>
              <w:t>0.00</w:t>
            </w:r>
          </w:p>
        </w:tc>
      </w:tr>
    </w:tbl>
    <w:p w14:paraId="24C7CDFD" w14:textId="40076840" w:rsidR="00EB41D8" w:rsidRPr="00601ECA" w:rsidRDefault="00EB41D8" w:rsidP="00EB41D8">
      <w:pPr>
        <w:jc w:val="right"/>
        <w:rPr>
          <w:bCs/>
          <w:sz w:val="32"/>
          <w:szCs w:val="32"/>
          <w:rtl/>
          <w:lang w:val="en-CA"/>
        </w:rPr>
      </w:pPr>
      <w:r w:rsidRPr="00601ECA">
        <w:rPr>
          <w:rFonts w:hint="cs"/>
          <w:bCs/>
          <w:sz w:val="32"/>
          <w:szCs w:val="32"/>
          <w:rtl/>
          <w:lang w:val="en-CA"/>
        </w:rPr>
        <w:t>*</w:t>
      </w:r>
      <w:r w:rsidR="00B01ECA">
        <w:rPr>
          <w:rFonts w:hint="cs"/>
          <w:bCs/>
          <w:sz w:val="32"/>
          <w:szCs w:val="32"/>
          <w:rtl/>
          <w:lang w:val="en-CA"/>
        </w:rPr>
        <w:t xml:space="preserve"> </w:t>
      </w:r>
      <w:r w:rsidRPr="00601ECA">
        <w:rPr>
          <w:rFonts w:hint="cs"/>
          <w:sz w:val="20"/>
          <w:rtl/>
        </w:rPr>
        <w:t>تاريخ</w:t>
      </w:r>
      <w:r w:rsidR="00B01ECA">
        <w:rPr>
          <w:rFonts w:hint="cs"/>
          <w:sz w:val="20"/>
          <w:rtl/>
        </w:rPr>
        <w:t xml:space="preserve"> </w:t>
      </w:r>
      <w:r w:rsidRPr="00601ECA">
        <w:rPr>
          <w:rFonts w:hint="cs"/>
          <w:sz w:val="20"/>
          <w:rtl/>
        </w:rPr>
        <w:t>إتمام</w:t>
      </w:r>
      <w:r w:rsidR="00B01ECA">
        <w:rPr>
          <w:rFonts w:hint="cs"/>
          <w:sz w:val="20"/>
          <w:rtl/>
        </w:rPr>
        <w:t xml:space="preserve"> </w:t>
      </w:r>
      <w:r w:rsidRPr="00601ECA">
        <w:rPr>
          <w:rFonts w:hint="cs"/>
          <w:sz w:val="20"/>
          <w:rtl/>
        </w:rPr>
        <w:t>المرحلة</w:t>
      </w:r>
      <w:r w:rsidR="00B01ECA">
        <w:rPr>
          <w:rFonts w:hint="cs"/>
          <w:sz w:val="20"/>
          <w:rtl/>
        </w:rPr>
        <w:t xml:space="preserve"> </w:t>
      </w:r>
      <w:r w:rsidRPr="00601ECA">
        <w:rPr>
          <w:rFonts w:hint="cs"/>
          <w:sz w:val="20"/>
          <w:rtl/>
        </w:rPr>
        <w:t>الأولى</w:t>
      </w:r>
      <w:r w:rsidR="00B01ECA">
        <w:rPr>
          <w:rFonts w:hint="cs"/>
          <w:sz w:val="20"/>
          <w:rtl/>
        </w:rPr>
        <w:t xml:space="preserve"> </w:t>
      </w:r>
      <w:r w:rsidRPr="00601ECA">
        <w:rPr>
          <w:rFonts w:hint="cs"/>
          <w:sz w:val="20"/>
          <w:rtl/>
        </w:rPr>
        <w:t>وفقا</w:t>
      </w:r>
      <w:r w:rsidR="00B01ECA">
        <w:rPr>
          <w:rFonts w:hint="cs"/>
          <w:sz w:val="20"/>
          <w:rtl/>
        </w:rPr>
        <w:t xml:space="preserve"> </w:t>
      </w:r>
      <w:r w:rsidRPr="00601ECA">
        <w:rPr>
          <w:rFonts w:hint="cs"/>
          <w:sz w:val="20"/>
          <w:rtl/>
        </w:rPr>
        <w:t>لاتفاق</w:t>
      </w:r>
      <w:r w:rsidR="00B01ECA">
        <w:rPr>
          <w:rFonts w:hint="cs"/>
          <w:sz w:val="20"/>
          <w:rtl/>
        </w:rPr>
        <w:t xml:space="preserve"> </w:t>
      </w:r>
      <w:r w:rsidRPr="00601ECA">
        <w:rPr>
          <w:rFonts w:hint="cs"/>
          <w:sz w:val="20"/>
          <w:rtl/>
        </w:rPr>
        <w:t>المرحلة</w:t>
      </w:r>
      <w:r w:rsidR="00B01ECA">
        <w:rPr>
          <w:rFonts w:hint="cs"/>
          <w:sz w:val="20"/>
          <w:rtl/>
        </w:rPr>
        <w:t xml:space="preserve"> </w:t>
      </w:r>
      <w:r w:rsidRPr="00601ECA">
        <w:rPr>
          <w:rFonts w:hint="cs"/>
          <w:sz w:val="20"/>
          <w:rtl/>
        </w:rPr>
        <w:t>الأولى:</w:t>
      </w:r>
      <w:r w:rsidR="00B01ECA">
        <w:rPr>
          <w:rFonts w:hint="cs"/>
          <w:sz w:val="20"/>
          <w:rtl/>
        </w:rPr>
        <w:t xml:space="preserve"> </w:t>
      </w:r>
      <w:r w:rsidRPr="00601ECA">
        <w:rPr>
          <w:rFonts w:hint="cs"/>
          <w:sz w:val="20"/>
          <w:rtl/>
        </w:rPr>
        <w:t>1</w:t>
      </w:r>
      <w:r w:rsidR="00B01ECA">
        <w:rPr>
          <w:rFonts w:hint="cs"/>
          <w:sz w:val="20"/>
          <w:rtl/>
        </w:rPr>
        <w:t xml:space="preserve"> </w:t>
      </w:r>
      <w:r>
        <w:rPr>
          <w:rFonts w:hint="cs"/>
          <w:sz w:val="20"/>
          <w:rtl/>
          <w:lang w:val="en-CA"/>
        </w:rPr>
        <w:t>سبتمبر</w:t>
      </w:r>
      <w:r w:rsidRPr="00601ECA">
        <w:rPr>
          <w:rFonts w:hint="cs"/>
          <w:sz w:val="20"/>
          <w:rtl/>
        </w:rPr>
        <w:t>/</w:t>
      </w:r>
      <w:r w:rsidR="00B01ECA">
        <w:rPr>
          <w:rFonts w:hint="cs"/>
          <w:sz w:val="20"/>
          <w:rtl/>
        </w:rPr>
        <w:t xml:space="preserve"> </w:t>
      </w:r>
      <w:r>
        <w:rPr>
          <w:rFonts w:hint="cs"/>
          <w:sz w:val="20"/>
          <w:rtl/>
        </w:rPr>
        <w:t>أيلول</w:t>
      </w:r>
      <w:r w:rsidR="00B01ECA">
        <w:rPr>
          <w:rFonts w:hint="cs"/>
          <w:sz w:val="20"/>
          <w:rtl/>
        </w:rPr>
        <w:t xml:space="preserve"> </w:t>
      </w:r>
      <w:r w:rsidRPr="00601ECA">
        <w:rPr>
          <w:rFonts w:hint="cs"/>
          <w:sz w:val="20"/>
          <w:rtl/>
        </w:rPr>
        <w:t>2021.</w:t>
      </w:r>
    </w:p>
    <w:p w14:paraId="03B43062" w14:textId="77777777" w:rsidR="009F35C9" w:rsidRPr="001E47B8" w:rsidRDefault="009F35C9" w:rsidP="009F35C9">
      <w:pPr>
        <w:pStyle w:val="ListParagraph"/>
        <w:widowControl w:val="0"/>
        <w:bidi/>
        <w:spacing w:after="240"/>
        <w:ind w:left="1440" w:hanging="720"/>
        <w:contextualSpacing w:val="0"/>
        <w:outlineLvl w:val="1"/>
        <w:rPr>
          <w:sz w:val="26"/>
          <w:szCs w:val="26"/>
          <w:rtl/>
          <w:lang w:val="en-CA"/>
        </w:rPr>
      </w:pPr>
    </w:p>
    <w:p w14:paraId="67D6E0AE" w14:textId="4ECA656D" w:rsidR="00B7227F" w:rsidRPr="001E47B8" w:rsidRDefault="00B7227F" w:rsidP="00E165B4">
      <w:pPr>
        <w:bidi/>
        <w:spacing w:after="240"/>
        <w:rPr>
          <w:b/>
          <w:bCs/>
          <w:sz w:val="20"/>
          <w:rtl/>
          <w:lang w:val="en-CA"/>
        </w:rPr>
        <w:sectPr w:rsidR="00B7227F" w:rsidRPr="001E47B8" w:rsidSect="00147B18">
          <w:headerReference w:type="even" r:id="rId19"/>
          <w:footerReference w:type="even" r:id="rId20"/>
          <w:pgSz w:w="12240" w:h="15840" w:code="1"/>
          <w:pgMar w:top="720" w:right="1440" w:bottom="862" w:left="1440" w:header="720" w:footer="476" w:gutter="0"/>
          <w:cols w:space="720"/>
        </w:sectPr>
      </w:pPr>
    </w:p>
    <w:p w14:paraId="5C7971D9" w14:textId="1CAFD7DE" w:rsidR="008B7FD3" w:rsidRPr="001E47B8" w:rsidRDefault="0077220A" w:rsidP="00E92AD7">
      <w:pPr>
        <w:bidi/>
        <w:spacing w:after="240"/>
        <w:jc w:val="center"/>
        <w:rPr>
          <w:b/>
          <w:bCs/>
          <w:sz w:val="28"/>
          <w:szCs w:val="28"/>
          <w:rtl/>
          <w:lang w:val="en-CA"/>
        </w:rPr>
      </w:pPr>
      <w:r w:rsidRPr="001E47B8">
        <w:rPr>
          <w:b/>
          <w:bCs/>
          <w:sz w:val="28"/>
          <w:szCs w:val="28"/>
          <w:rtl/>
          <w:lang w:val="en-CA"/>
        </w:rPr>
        <w:lastRenderedPageBreak/>
        <w:t>المرفق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E92AD7" w:rsidRPr="001E47B8">
        <w:rPr>
          <w:b/>
          <w:bCs/>
          <w:sz w:val="28"/>
          <w:szCs w:val="28"/>
          <w:rtl/>
          <w:lang w:val="en-CA"/>
        </w:rPr>
        <w:t>الثاني</w:t>
      </w:r>
    </w:p>
    <w:p w14:paraId="1951DD4D" w14:textId="173C8A75" w:rsidR="00E92AD7" w:rsidRPr="001E47B8" w:rsidRDefault="00E92AD7" w:rsidP="0010137F">
      <w:pPr>
        <w:bidi/>
        <w:spacing w:before="240" w:after="240"/>
        <w:ind w:right="1276"/>
        <w:jc w:val="center"/>
        <w:rPr>
          <w:b/>
          <w:bCs/>
          <w:sz w:val="28"/>
          <w:szCs w:val="28"/>
          <w:rtl/>
          <w:lang w:val="en-CA"/>
        </w:rPr>
      </w:pPr>
      <w:r w:rsidRPr="001E47B8">
        <w:rPr>
          <w:b/>
          <w:bCs/>
          <w:sz w:val="28"/>
          <w:szCs w:val="28"/>
          <w:rtl/>
          <w:lang w:val="en-CA"/>
        </w:rPr>
        <w:t>جدول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الالتزامات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 w:val="28"/>
          <w:szCs w:val="28"/>
          <w:rtl/>
          <w:lang w:val="en-CA"/>
        </w:rPr>
        <w:t>بال</w:t>
      </w:r>
      <w:r w:rsidR="0065672D" w:rsidRPr="001E47B8">
        <w:rPr>
          <w:rFonts w:hint="cs"/>
          <w:b/>
          <w:bCs/>
          <w:sz w:val="28"/>
          <w:szCs w:val="28"/>
          <w:rtl/>
          <w:lang w:val="en-CA"/>
        </w:rPr>
        <w:t>تخفيض</w:t>
      </w:r>
      <w:r w:rsidR="00B01ECA">
        <w:rPr>
          <w:rFonts w:hint="cs"/>
          <w:b/>
          <w:bCs/>
          <w:sz w:val="28"/>
          <w:szCs w:val="28"/>
          <w:rtl/>
          <w:lang w:val="en-CA"/>
        </w:rPr>
        <w:t xml:space="preserve"> </w:t>
      </w:r>
      <w:r w:rsidR="0065672D" w:rsidRPr="001E47B8">
        <w:rPr>
          <w:rFonts w:hint="cs"/>
          <w:b/>
          <w:bCs/>
          <w:sz w:val="28"/>
          <w:szCs w:val="28"/>
          <w:rtl/>
          <w:lang w:val="en-CA"/>
        </w:rPr>
        <w:t>التدريجي</w:t>
      </w:r>
      <w:r w:rsidR="00B01ECA">
        <w:rPr>
          <w:rFonts w:hint="cs"/>
          <w:b/>
          <w:bCs/>
          <w:sz w:val="28"/>
          <w:szCs w:val="28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 w:val="28"/>
          <w:szCs w:val="28"/>
          <w:rtl/>
          <w:lang w:val="en-CA"/>
        </w:rPr>
        <w:t>ل</w:t>
      </w:r>
      <w:r w:rsidRPr="001E47B8">
        <w:rPr>
          <w:rFonts w:hint="cs"/>
          <w:b/>
          <w:bCs/>
          <w:sz w:val="28"/>
          <w:szCs w:val="28"/>
          <w:rtl/>
          <w:lang w:val="en-CA"/>
        </w:rPr>
        <w:t>لمواد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ال</w:t>
      </w:r>
      <w:r w:rsidR="004544E2" w:rsidRPr="001E47B8">
        <w:rPr>
          <w:b/>
          <w:bCs/>
          <w:sz w:val="28"/>
          <w:szCs w:val="28"/>
          <w:rtl/>
          <w:lang w:val="en-CA"/>
        </w:rPr>
        <w:t>هيدروفلوروكربون</w:t>
      </w:r>
      <w:r w:rsidRPr="001E47B8">
        <w:rPr>
          <w:rFonts w:hint="cs"/>
          <w:b/>
          <w:bCs/>
          <w:sz w:val="28"/>
          <w:szCs w:val="28"/>
          <w:rtl/>
          <w:lang w:val="en-CA"/>
        </w:rPr>
        <w:t>ية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و</w:t>
      </w:r>
      <w:r w:rsidR="00782DC2" w:rsidRPr="001E47B8">
        <w:rPr>
          <w:b/>
          <w:bCs/>
          <w:sz w:val="28"/>
          <w:szCs w:val="28"/>
          <w:rtl/>
          <w:lang w:val="en-CA"/>
        </w:rPr>
        <w:t>إزالة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 w:val="28"/>
          <w:szCs w:val="28"/>
          <w:rtl/>
          <w:lang w:val="en-CA"/>
        </w:rPr>
        <w:t>المواد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A50DB8" w:rsidRPr="001E47B8">
        <w:rPr>
          <w:b/>
          <w:bCs/>
          <w:sz w:val="28"/>
          <w:szCs w:val="28"/>
          <w:rtl/>
          <w:lang w:val="en-CA"/>
        </w:rPr>
        <w:t>الهيدروكلوروفلوروكربون</w:t>
      </w:r>
      <w:r w:rsidR="00A50DB8" w:rsidRPr="001E47B8">
        <w:rPr>
          <w:rFonts w:hint="cs"/>
          <w:b/>
          <w:bCs/>
          <w:sz w:val="28"/>
          <w:szCs w:val="28"/>
          <w:rtl/>
          <w:lang w:val="en-CA"/>
        </w:rPr>
        <w:t>ية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وشرائح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التمويل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بموجب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خطة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 w:val="28"/>
          <w:szCs w:val="28"/>
          <w:rtl/>
          <w:lang w:val="en-CA"/>
        </w:rPr>
        <w:t>ال</w:t>
      </w:r>
      <w:r w:rsidRPr="001E47B8">
        <w:rPr>
          <w:b/>
          <w:bCs/>
          <w:sz w:val="28"/>
          <w:szCs w:val="28"/>
          <w:rtl/>
          <w:lang w:val="en-CA"/>
        </w:rPr>
        <w:t>تنفيذ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 w:val="28"/>
          <w:szCs w:val="28"/>
          <w:rtl/>
          <w:lang w:val="en-CA"/>
        </w:rPr>
        <w:t>المتعلقة</w:t>
      </w:r>
      <w:r w:rsidR="00B01ECA">
        <w:rPr>
          <w:rFonts w:hint="cs"/>
          <w:b/>
          <w:bCs/>
          <w:sz w:val="28"/>
          <w:szCs w:val="28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 w:val="28"/>
          <w:szCs w:val="28"/>
          <w:rtl/>
          <w:lang w:val="en-CA"/>
        </w:rPr>
        <w:t>ب</w:t>
      </w:r>
      <w:r w:rsidRPr="001E47B8">
        <w:rPr>
          <w:rFonts w:hint="cs"/>
          <w:b/>
          <w:bCs/>
          <w:sz w:val="28"/>
          <w:szCs w:val="28"/>
          <w:rtl/>
          <w:lang w:val="en-CA"/>
        </w:rPr>
        <w:t>المواد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ال</w:t>
      </w:r>
      <w:r w:rsidR="004544E2" w:rsidRPr="001E47B8">
        <w:rPr>
          <w:b/>
          <w:bCs/>
          <w:sz w:val="28"/>
          <w:szCs w:val="28"/>
          <w:rtl/>
          <w:lang w:val="en-CA"/>
        </w:rPr>
        <w:t>هيدروفلوروكربون</w:t>
      </w:r>
      <w:r w:rsidRPr="001E47B8">
        <w:rPr>
          <w:rFonts w:hint="cs"/>
          <w:b/>
          <w:bCs/>
          <w:sz w:val="28"/>
          <w:szCs w:val="28"/>
          <w:rtl/>
          <w:lang w:val="en-CA"/>
        </w:rPr>
        <w:t>ية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 w:val="28"/>
          <w:szCs w:val="28"/>
          <w:rtl/>
          <w:lang w:val="en-CA"/>
        </w:rPr>
        <w:t>بموجب</w:t>
      </w:r>
      <w:r w:rsidR="00B01ECA">
        <w:rPr>
          <w:rFonts w:hint="cs"/>
          <w:b/>
          <w:bCs/>
          <w:sz w:val="28"/>
          <w:szCs w:val="28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 w:val="28"/>
          <w:szCs w:val="28"/>
          <w:rtl/>
          <w:lang w:val="en-CA"/>
        </w:rPr>
        <w:t>تعديل</w:t>
      </w:r>
      <w:r w:rsidR="00B01ECA">
        <w:rPr>
          <w:rFonts w:hint="cs"/>
          <w:b/>
          <w:bCs/>
          <w:sz w:val="28"/>
          <w:szCs w:val="28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 w:val="28"/>
          <w:szCs w:val="28"/>
          <w:rtl/>
          <w:lang w:val="en-CA"/>
        </w:rPr>
        <w:t>كيغالي</w:t>
      </w:r>
      <w:r w:rsidR="00B01ECA">
        <w:rPr>
          <w:rFonts w:hint="cs"/>
          <w:b/>
          <w:bCs/>
          <w:sz w:val="28"/>
          <w:szCs w:val="28"/>
          <w:rtl/>
          <w:lang w:val="en-CA"/>
        </w:rPr>
        <w:t xml:space="preserve"> </w:t>
      </w:r>
      <w:r w:rsidRPr="001E47B8">
        <w:rPr>
          <w:b/>
          <w:bCs/>
          <w:sz w:val="28"/>
          <w:szCs w:val="28"/>
          <w:rtl/>
          <w:lang w:val="en-CA"/>
        </w:rPr>
        <w:t>وخطة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8C52A9" w:rsidRPr="001E47B8">
        <w:rPr>
          <w:b/>
          <w:bCs/>
          <w:sz w:val="28"/>
          <w:szCs w:val="28"/>
          <w:rtl/>
          <w:lang w:val="en-CA"/>
        </w:rPr>
        <w:t>إدارة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8C52A9" w:rsidRPr="001E47B8">
        <w:rPr>
          <w:b/>
          <w:bCs/>
          <w:sz w:val="28"/>
          <w:szCs w:val="28"/>
          <w:rtl/>
          <w:lang w:val="en-CA"/>
        </w:rPr>
        <w:t>إزالة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 w:val="28"/>
          <w:szCs w:val="28"/>
          <w:rtl/>
          <w:lang w:val="en-CA"/>
        </w:rPr>
        <w:t>المواد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A50DB8" w:rsidRPr="001E47B8">
        <w:rPr>
          <w:b/>
          <w:bCs/>
          <w:sz w:val="28"/>
          <w:szCs w:val="28"/>
          <w:rtl/>
          <w:lang w:val="en-CA"/>
        </w:rPr>
        <w:t>الهيدروكلوروفلوروكربون</w:t>
      </w:r>
      <w:r w:rsidR="00A50DB8" w:rsidRPr="001E47B8">
        <w:rPr>
          <w:rFonts w:hint="cs"/>
          <w:b/>
          <w:bCs/>
          <w:sz w:val="28"/>
          <w:szCs w:val="28"/>
          <w:rtl/>
          <w:lang w:val="en-CA"/>
        </w:rPr>
        <w:t>ية</w:t>
      </w:r>
      <w:r w:rsidR="00B01ECA">
        <w:rPr>
          <w:b/>
          <w:bCs/>
          <w:sz w:val="28"/>
          <w:szCs w:val="28"/>
          <w:rtl/>
          <w:lang w:val="en-CA"/>
        </w:rPr>
        <w:t xml:space="preserve"> </w:t>
      </w:r>
      <w:r w:rsidR="0010137F" w:rsidRPr="001E47B8">
        <w:rPr>
          <w:rFonts w:hint="cs"/>
          <w:b/>
          <w:bCs/>
          <w:sz w:val="28"/>
          <w:szCs w:val="28"/>
          <w:rtl/>
          <w:lang w:val="en-CA"/>
        </w:rPr>
        <w:t>ل</w:t>
      </w:r>
      <w:r w:rsidRPr="001E47B8">
        <w:rPr>
          <w:b/>
          <w:bCs/>
          <w:sz w:val="28"/>
          <w:szCs w:val="28"/>
          <w:rtl/>
          <w:lang w:val="en-CA"/>
        </w:rPr>
        <w:t>رواندا</w:t>
      </w:r>
    </w:p>
    <w:p w14:paraId="30B99CC2" w14:textId="24CD5207" w:rsidR="00E92AD7" w:rsidRPr="001E47B8" w:rsidRDefault="00E92AD7" w:rsidP="0010137F">
      <w:pPr>
        <w:bidi/>
        <w:spacing w:before="240"/>
        <w:jc w:val="left"/>
        <w:rPr>
          <w:b/>
          <w:bCs/>
          <w:szCs w:val="24"/>
          <w:rtl/>
          <w:lang w:val="en-CA"/>
        </w:rPr>
      </w:pPr>
      <w:r w:rsidRPr="001E47B8">
        <w:rPr>
          <w:b/>
          <w:bCs/>
          <w:szCs w:val="24"/>
          <w:rtl/>
          <w:lang w:val="en-CA"/>
        </w:rPr>
        <w:t>خطة</w:t>
      </w:r>
      <w:r w:rsidR="00B01ECA">
        <w:rPr>
          <w:b/>
          <w:bCs/>
          <w:szCs w:val="24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Cs w:val="24"/>
          <w:rtl/>
          <w:lang w:val="en-CA"/>
        </w:rPr>
        <w:t>ال</w:t>
      </w:r>
      <w:r w:rsidRPr="001E47B8">
        <w:rPr>
          <w:b/>
          <w:bCs/>
          <w:szCs w:val="24"/>
          <w:rtl/>
          <w:lang w:val="en-CA"/>
        </w:rPr>
        <w:t>تنفيذ</w:t>
      </w:r>
      <w:r w:rsidR="00B01ECA">
        <w:rPr>
          <w:b/>
          <w:bCs/>
          <w:szCs w:val="24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Cs w:val="24"/>
          <w:rtl/>
          <w:lang w:val="en-CA"/>
        </w:rPr>
        <w:t>المتعلقة</w:t>
      </w:r>
      <w:r w:rsidR="00B01ECA">
        <w:rPr>
          <w:rFonts w:hint="cs"/>
          <w:b/>
          <w:bCs/>
          <w:szCs w:val="24"/>
          <w:rtl/>
          <w:lang w:val="en-CA"/>
        </w:rPr>
        <w:t xml:space="preserve"> </w:t>
      </w:r>
      <w:r w:rsidR="00A50DB8" w:rsidRPr="001E47B8">
        <w:rPr>
          <w:rFonts w:hint="cs"/>
          <w:b/>
          <w:bCs/>
          <w:szCs w:val="24"/>
          <w:rtl/>
          <w:lang w:val="en-CA"/>
        </w:rPr>
        <w:t>با</w:t>
      </w:r>
      <w:r w:rsidRPr="001E47B8">
        <w:rPr>
          <w:rFonts w:hint="cs"/>
          <w:b/>
          <w:bCs/>
          <w:szCs w:val="24"/>
          <w:rtl/>
          <w:lang w:val="en-CA"/>
        </w:rPr>
        <w:t>لمواد</w:t>
      </w:r>
      <w:r w:rsidR="00B01ECA">
        <w:rPr>
          <w:rFonts w:hint="cs"/>
          <w:b/>
          <w:bCs/>
          <w:szCs w:val="24"/>
          <w:rtl/>
          <w:lang w:val="en-CA"/>
        </w:rPr>
        <w:t xml:space="preserve"> </w:t>
      </w:r>
      <w:r w:rsidRPr="001E47B8">
        <w:rPr>
          <w:rFonts w:hint="cs"/>
          <w:b/>
          <w:bCs/>
          <w:szCs w:val="24"/>
          <w:rtl/>
          <w:lang w:val="en-CA"/>
        </w:rPr>
        <w:t>ال</w:t>
      </w:r>
      <w:r w:rsidR="004544E2" w:rsidRPr="001E47B8">
        <w:rPr>
          <w:rFonts w:hint="cs"/>
          <w:b/>
          <w:bCs/>
          <w:szCs w:val="24"/>
          <w:rtl/>
          <w:lang w:val="en-CA"/>
        </w:rPr>
        <w:t>هيدروفلوروكربون</w:t>
      </w:r>
      <w:r w:rsidRPr="001E47B8">
        <w:rPr>
          <w:rFonts w:hint="cs"/>
          <w:b/>
          <w:bCs/>
          <w:szCs w:val="24"/>
          <w:rtl/>
          <w:lang w:val="en-CA"/>
        </w:rPr>
        <w:t>ية</w:t>
      </w:r>
      <w:r w:rsidR="00B01ECA">
        <w:rPr>
          <w:rFonts w:hint="cs"/>
          <w:b/>
          <w:bCs/>
          <w:szCs w:val="24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Cs w:val="24"/>
          <w:rtl/>
          <w:lang w:val="en-CA"/>
        </w:rPr>
        <w:t>بموجب</w:t>
      </w:r>
      <w:r w:rsidR="00B01ECA">
        <w:rPr>
          <w:rFonts w:hint="cs"/>
          <w:b/>
          <w:bCs/>
          <w:szCs w:val="24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Cs w:val="24"/>
          <w:rtl/>
          <w:lang w:val="en-CA"/>
        </w:rPr>
        <w:t>تعديل</w:t>
      </w:r>
      <w:r w:rsidR="00B01ECA">
        <w:rPr>
          <w:rFonts w:hint="cs"/>
          <w:b/>
          <w:bCs/>
          <w:szCs w:val="24"/>
          <w:rtl/>
          <w:lang w:val="en-CA"/>
        </w:rPr>
        <w:t xml:space="preserve"> </w:t>
      </w:r>
      <w:r w:rsidR="00273A49" w:rsidRPr="001E47B8">
        <w:rPr>
          <w:rFonts w:hint="cs"/>
          <w:b/>
          <w:bCs/>
          <w:szCs w:val="24"/>
          <w:rtl/>
          <w:lang w:val="en-CA"/>
        </w:rPr>
        <w:t>كيغالي</w:t>
      </w:r>
      <w:r w:rsidR="00B01ECA">
        <w:rPr>
          <w:b/>
          <w:bCs/>
          <w:szCs w:val="24"/>
          <w:rtl/>
          <w:lang w:val="en-CA"/>
        </w:rPr>
        <w:t xml:space="preserve"> </w:t>
      </w:r>
      <w:r w:rsidRPr="001E47B8">
        <w:rPr>
          <w:b/>
          <w:bCs/>
          <w:szCs w:val="24"/>
          <w:rtl/>
          <w:lang w:val="en-CA"/>
        </w:rPr>
        <w:t>(المرحلة</w:t>
      </w:r>
      <w:r w:rsidR="00B01ECA">
        <w:rPr>
          <w:b/>
          <w:bCs/>
          <w:szCs w:val="24"/>
          <w:rtl/>
          <w:lang w:val="en-CA"/>
        </w:rPr>
        <w:t xml:space="preserve"> </w:t>
      </w:r>
      <w:r w:rsidRPr="001E47B8">
        <w:rPr>
          <w:b/>
          <w:bCs/>
          <w:szCs w:val="24"/>
          <w:rtl/>
          <w:lang w:val="en-CA"/>
        </w:rPr>
        <w:t>الأولى)</w:t>
      </w:r>
    </w:p>
    <w:tbl>
      <w:tblPr>
        <w:bidiVisual/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53"/>
        <w:gridCol w:w="5069"/>
        <w:gridCol w:w="1145"/>
        <w:gridCol w:w="1145"/>
        <w:gridCol w:w="1145"/>
        <w:gridCol w:w="1145"/>
        <w:gridCol w:w="1538"/>
        <w:gridCol w:w="1313"/>
        <w:gridCol w:w="1287"/>
      </w:tblGrid>
      <w:tr w:rsidR="00F66DC2" w:rsidRPr="001E47B8" w14:paraId="17F69292" w14:textId="77777777" w:rsidTr="00F66DC2">
        <w:trPr>
          <w:trHeight w:val="117"/>
        </w:trPr>
        <w:tc>
          <w:tcPr>
            <w:tcW w:w="159" w:type="pct"/>
          </w:tcPr>
          <w:p w14:paraId="693DB484" w14:textId="77777777" w:rsidR="0010137F" w:rsidRPr="001E47B8" w:rsidRDefault="0010137F" w:rsidP="00E92AD7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780" w:type="pct"/>
            <w:vAlign w:val="center"/>
            <w:hideMark/>
          </w:tcPr>
          <w:p w14:paraId="39C4EAAB" w14:textId="0810FB8E" w:rsidR="0010137F" w:rsidRPr="001E47B8" w:rsidRDefault="00CF15FB" w:rsidP="00E92AD7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الوصف</w:t>
            </w:r>
          </w:p>
        </w:tc>
        <w:tc>
          <w:tcPr>
            <w:tcW w:w="402" w:type="pct"/>
            <w:vAlign w:val="center"/>
            <w:hideMark/>
          </w:tcPr>
          <w:p w14:paraId="526B7777" w14:textId="77777777" w:rsidR="0010137F" w:rsidRPr="001E47B8" w:rsidRDefault="0010137F" w:rsidP="00E92AD7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2024</w:t>
            </w:r>
          </w:p>
        </w:tc>
        <w:tc>
          <w:tcPr>
            <w:tcW w:w="402" w:type="pct"/>
            <w:vAlign w:val="center"/>
            <w:hideMark/>
          </w:tcPr>
          <w:p w14:paraId="7FD2E5CC" w14:textId="77777777" w:rsidR="0010137F" w:rsidRPr="001E47B8" w:rsidRDefault="0010137F" w:rsidP="00E92AD7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2025</w:t>
            </w:r>
          </w:p>
        </w:tc>
        <w:tc>
          <w:tcPr>
            <w:tcW w:w="402" w:type="pct"/>
            <w:vAlign w:val="center"/>
            <w:hideMark/>
          </w:tcPr>
          <w:p w14:paraId="58C6AD95" w14:textId="77777777" w:rsidR="0010137F" w:rsidRPr="001E47B8" w:rsidRDefault="0010137F" w:rsidP="00E92AD7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2026</w:t>
            </w:r>
          </w:p>
        </w:tc>
        <w:tc>
          <w:tcPr>
            <w:tcW w:w="402" w:type="pct"/>
            <w:vAlign w:val="center"/>
            <w:hideMark/>
          </w:tcPr>
          <w:p w14:paraId="58FE0B50" w14:textId="77777777" w:rsidR="0010137F" w:rsidRPr="001E47B8" w:rsidRDefault="0010137F" w:rsidP="00E92AD7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2027</w:t>
            </w:r>
          </w:p>
        </w:tc>
        <w:tc>
          <w:tcPr>
            <w:tcW w:w="540" w:type="pct"/>
            <w:vAlign w:val="center"/>
            <w:hideMark/>
          </w:tcPr>
          <w:p w14:paraId="2504E244" w14:textId="77777777" w:rsidR="0010137F" w:rsidRPr="001E47B8" w:rsidRDefault="0010137F" w:rsidP="00E92AD7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2028</w:t>
            </w:r>
          </w:p>
        </w:tc>
        <w:tc>
          <w:tcPr>
            <w:tcW w:w="461" w:type="pct"/>
            <w:vAlign w:val="center"/>
            <w:hideMark/>
          </w:tcPr>
          <w:p w14:paraId="47691B40" w14:textId="77777777" w:rsidR="0010137F" w:rsidRPr="001E47B8" w:rsidRDefault="0010137F" w:rsidP="00E92AD7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2029</w:t>
            </w:r>
          </w:p>
        </w:tc>
        <w:tc>
          <w:tcPr>
            <w:tcW w:w="452" w:type="pct"/>
            <w:vAlign w:val="center"/>
            <w:hideMark/>
          </w:tcPr>
          <w:p w14:paraId="26474A35" w14:textId="2B40C265" w:rsidR="0010137F" w:rsidRPr="001E47B8" w:rsidRDefault="0010137F" w:rsidP="00E92AD7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</w:tr>
      <w:tr w:rsidR="00F66DC2" w:rsidRPr="001E47B8" w14:paraId="5C6E5919" w14:textId="77777777" w:rsidTr="00F66DC2">
        <w:trPr>
          <w:trHeight w:val="245"/>
        </w:trPr>
        <w:tc>
          <w:tcPr>
            <w:tcW w:w="159" w:type="pct"/>
          </w:tcPr>
          <w:p w14:paraId="4EB9EF70" w14:textId="13613AA2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tl/>
              </w:rPr>
            </w:pPr>
            <w:r w:rsidRPr="001E47B8">
              <w:rPr>
                <w:rFonts w:hint="cs"/>
                <w:rtl/>
              </w:rPr>
              <w:t>1-1</w:t>
            </w:r>
          </w:p>
        </w:tc>
        <w:tc>
          <w:tcPr>
            <w:tcW w:w="1780" w:type="pct"/>
            <w:hideMark/>
          </w:tcPr>
          <w:p w14:paraId="6961B12B" w14:textId="638EAD16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جدول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تخفيضات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بروتوكول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مونتريال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لمواد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واو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(طن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مكافئ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ثاني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أكسيد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الكربون)</w:t>
            </w:r>
          </w:p>
        </w:tc>
        <w:tc>
          <w:tcPr>
            <w:tcW w:w="402" w:type="pct"/>
            <w:shd w:val="clear" w:color="auto" w:fill="auto"/>
            <w:hideMark/>
          </w:tcPr>
          <w:p w14:paraId="63D6BF6C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02" w:type="pct"/>
            <w:shd w:val="clear" w:color="auto" w:fill="auto"/>
          </w:tcPr>
          <w:p w14:paraId="407A754A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02" w:type="pct"/>
            <w:shd w:val="clear" w:color="auto" w:fill="auto"/>
          </w:tcPr>
          <w:p w14:paraId="34F276AB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02" w:type="pct"/>
            <w:shd w:val="clear" w:color="auto" w:fill="auto"/>
          </w:tcPr>
          <w:p w14:paraId="54BF4F58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540" w:type="pct"/>
            <w:shd w:val="clear" w:color="auto" w:fill="auto"/>
          </w:tcPr>
          <w:p w14:paraId="4A53B8E9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61" w:type="pct"/>
            <w:shd w:val="clear" w:color="auto" w:fill="auto"/>
            <w:hideMark/>
          </w:tcPr>
          <w:p w14:paraId="08E9A99A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304,377</w:t>
            </w:r>
          </w:p>
        </w:tc>
        <w:tc>
          <w:tcPr>
            <w:tcW w:w="452" w:type="pct"/>
            <w:hideMark/>
          </w:tcPr>
          <w:p w14:paraId="071C1C17" w14:textId="6B01531F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غير</w:t>
            </w:r>
            <w:r w:rsidR="00B01E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متاح</w:t>
            </w:r>
          </w:p>
        </w:tc>
      </w:tr>
      <w:tr w:rsidR="00F66DC2" w:rsidRPr="001E47B8" w14:paraId="2C466A1F" w14:textId="77777777" w:rsidTr="00F66DC2">
        <w:trPr>
          <w:trHeight w:val="245"/>
        </w:trPr>
        <w:tc>
          <w:tcPr>
            <w:tcW w:w="159" w:type="pct"/>
          </w:tcPr>
          <w:p w14:paraId="3F83632F" w14:textId="23026B0C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tl/>
              </w:rPr>
            </w:pPr>
            <w:r w:rsidRPr="001E47B8">
              <w:rPr>
                <w:rFonts w:hint="cs"/>
                <w:rtl/>
              </w:rPr>
              <w:t>1-2</w:t>
            </w:r>
          </w:p>
        </w:tc>
        <w:tc>
          <w:tcPr>
            <w:tcW w:w="1780" w:type="pct"/>
            <w:hideMark/>
          </w:tcPr>
          <w:p w14:paraId="105CFD82" w14:textId="3520B121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الحد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الأقصى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المسموح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به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مجموع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استهلاك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مواد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واو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(طن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مكافئ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ثاني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أكسيد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الكربون)</w:t>
            </w:r>
          </w:p>
        </w:tc>
        <w:tc>
          <w:tcPr>
            <w:tcW w:w="402" w:type="pct"/>
            <w:shd w:val="clear" w:color="auto" w:fill="auto"/>
          </w:tcPr>
          <w:p w14:paraId="5A762D81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02" w:type="pct"/>
            <w:shd w:val="clear" w:color="auto" w:fill="auto"/>
          </w:tcPr>
          <w:p w14:paraId="02BCA06F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02" w:type="pct"/>
            <w:shd w:val="clear" w:color="auto" w:fill="auto"/>
          </w:tcPr>
          <w:p w14:paraId="19636B63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02" w:type="pct"/>
            <w:shd w:val="clear" w:color="auto" w:fill="auto"/>
          </w:tcPr>
          <w:p w14:paraId="161B7D20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540" w:type="pct"/>
            <w:shd w:val="clear" w:color="auto" w:fill="auto"/>
          </w:tcPr>
          <w:p w14:paraId="379BFC08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338,197</w:t>
            </w:r>
          </w:p>
        </w:tc>
        <w:tc>
          <w:tcPr>
            <w:tcW w:w="461" w:type="pct"/>
            <w:shd w:val="clear" w:color="auto" w:fill="auto"/>
          </w:tcPr>
          <w:p w14:paraId="76209CB7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254,008</w:t>
            </w:r>
          </w:p>
        </w:tc>
        <w:tc>
          <w:tcPr>
            <w:tcW w:w="452" w:type="pct"/>
            <w:hideMark/>
          </w:tcPr>
          <w:p w14:paraId="5C290234" w14:textId="7ADE688D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غير</w:t>
            </w:r>
            <w:r w:rsidR="00B01E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متاح</w:t>
            </w:r>
          </w:p>
        </w:tc>
      </w:tr>
      <w:tr w:rsidR="00F66DC2" w:rsidRPr="001E47B8" w14:paraId="2727BD7E" w14:textId="77777777" w:rsidTr="00F66DC2">
        <w:trPr>
          <w:trHeight w:val="245"/>
        </w:trPr>
        <w:tc>
          <w:tcPr>
            <w:tcW w:w="159" w:type="pct"/>
          </w:tcPr>
          <w:p w14:paraId="1F78FD94" w14:textId="7DA7607B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tl/>
              </w:rPr>
            </w:pPr>
            <w:r w:rsidRPr="001E47B8">
              <w:rPr>
                <w:rFonts w:hint="cs"/>
                <w:rtl/>
              </w:rPr>
              <w:t>2-1</w:t>
            </w:r>
          </w:p>
        </w:tc>
        <w:tc>
          <w:tcPr>
            <w:tcW w:w="1780" w:type="pct"/>
            <w:hideMark/>
          </w:tcPr>
          <w:p w14:paraId="2461E9F3" w14:textId="402D6489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المنفذة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الرئيسية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(اليونيب)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(دولار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402" w:type="pct"/>
          </w:tcPr>
          <w:p w14:paraId="5B58DC14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48,400</w:t>
            </w:r>
          </w:p>
        </w:tc>
        <w:tc>
          <w:tcPr>
            <w:tcW w:w="402" w:type="pct"/>
          </w:tcPr>
          <w:p w14:paraId="7AFFCC12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4244C274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62E4B5FA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44,000</w:t>
            </w:r>
          </w:p>
        </w:tc>
        <w:tc>
          <w:tcPr>
            <w:tcW w:w="540" w:type="pct"/>
          </w:tcPr>
          <w:p w14:paraId="7B262FDA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61" w:type="pct"/>
          </w:tcPr>
          <w:p w14:paraId="0306BDF4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17,600</w:t>
            </w:r>
          </w:p>
        </w:tc>
        <w:tc>
          <w:tcPr>
            <w:tcW w:w="452" w:type="pct"/>
          </w:tcPr>
          <w:p w14:paraId="34B1E194" w14:textId="77777777" w:rsidR="00CF15FB" w:rsidRPr="001E47B8" w:rsidRDefault="00CF15FB" w:rsidP="00CF15FB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110,000</w:t>
            </w:r>
          </w:p>
        </w:tc>
      </w:tr>
      <w:tr w:rsidR="00F66DC2" w:rsidRPr="001E47B8" w14:paraId="37ED4E5B" w14:textId="77777777" w:rsidTr="00F66DC2">
        <w:trPr>
          <w:trHeight w:val="245"/>
        </w:trPr>
        <w:tc>
          <w:tcPr>
            <w:tcW w:w="159" w:type="pct"/>
          </w:tcPr>
          <w:p w14:paraId="74F18483" w14:textId="5C8D6ABE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tl/>
              </w:rPr>
            </w:pPr>
            <w:r w:rsidRPr="001E47B8">
              <w:rPr>
                <w:rFonts w:hint="cs"/>
                <w:rtl/>
              </w:rPr>
              <w:t>2-2</w:t>
            </w:r>
          </w:p>
        </w:tc>
        <w:tc>
          <w:tcPr>
            <w:tcW w:w="1780" w:type="pct"/>
            <w:hideMark/>
          </w:tcPr>
          <w:p w14:paraId="3A9D4345" w14:textId="152E7DDE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تكاليف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الدعم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المنفذة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الرئيسية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(دولار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402" w:type="pct"/>
          </w:tcPr>
          <w:p w14:paraId="3E2A8642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6,292</w:t>
            </w:r>
          </w:p>
        </w:tc>
        <w:tc>
          <w:tcPr>
            <w:tcW w:w="402" w:type="pct"/>
          </w:tcPr>
          <w:p w14:paraId="006D63CD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7F9A706F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62D83EAB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5,720</w:t>
            </w:r>
          </w:p>
        </w:tc>
        <w:tc>
          <w:tcPr>
            <w:tcW w:w="540" w:type="pct"/>
          </w:tcPr>
          <w:p w14:paraId="1CE92487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61" w:type="pct"/>
          </w:tcPr>
          <w:p w14:paraId="372B12EE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2,288</w:t>
            </w:r>
          </w:p>
        </w:tc>
        <w:tc>
          <w:tcPr>
            <w:tcW w:w="452" w:type="pct"/>
          </w:tcPr>
          <w:p w14:paraId="0A81FDAB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14,300</w:t>
            </w:r>
          </w:p>
        </w:tc>
      </w:tr>
      <w:tr w:rsidR="00F66DC2" w:rsidRPr="001E47B8" w14:paraId="064BE3FD" w14:textId="77777777" w:rsidTr="00F66DC2">
        <w:trPr>
          <w:trHeight w:val="70"/>
        </w:trPr>
        <w:tc>
          <w:tcPr>
            <w:tcW w:w="159" w:type="pct"/>
          </w:tcPr>
          <w:p w14:paraId="6A735951" w14:textId="4B206C47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tl/>
              </w:rPr>
            </w:pPr>
            <w:r w:rsidRPr="001E47B8">
              <w:rPr>
                <w:rFonts w:hint="cs"/>
                <w:rtl/>
              </w:rPr>
              <w:t>2-3</w:t>
            </w:r>
          </w:p>
        </w:tc>
        <w:tc>
          <w:tcPr>
            <w:tcW w:w="1780" w:type="pct"/>
            <w:shd w:val="clear" w:color="auto" w:fill="auto"/>
          </w:tcPr>
          <w:p w14:paraId="25E3CC9B" w14:textId="57CE201B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المنفذة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المتعاونة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(اليونيدو)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(دولار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402" w:type="pct"/>
          </w:tcPr>
          <w:p w14:paraId="2F2D1E17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27,500</w:t>
            </w:r>
          </w:p>
        </w:tc>
        <w:tc>
          <w:tcPr>
            <w:tcW w:w="402" w:type="pct"/>
          </w:tcPr>
          <w:p w14:paraId="70E832A4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16EBB910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6C275B79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44,000</w:t>
            </w:r>
          </w:p>
        </w:tc>
        <w:tc>
          <w:tcPr>
            <w:tcW w:w="540" w:type="pct"/>
          </w:tcPr>
          <w:p w14:paraId="3CED27CB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61" w:type="pct"/>
          </w:tcPr>
          <w:p w14:paraId="711C73E1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5,500</w:t>
            </w:r>
          </w:p>
        </w:tc>
        <w:tc>
          <w:tcPr>
            <w:tcW w:w="452" w:type="pct"/>
          </w:tcPr>
          <w:p w14:paraId="6B967679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77,000</w:t>
            </w:r>
          </w:p>
        </w:tc>
      </w:tr>
      <w:tr w:rsidR="00F66DC2" w:rsidRPr="001E47B8" w14:paraId="105E53BE" w14:textId="77777777" w:rsidTr="00F66DC2">
        <w:trPr>
          <w:trHeight w:val="70"/>
        </w:trPr>
        <w:tc>
          <w:tcPr>
            <w:tcW w:w="159" w:type="pct"/>
          </w:tcPr>
          <w:p w14:paraId="52069270" w14:textId="6FAE2266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tl/>
              </w:rPr>
            </w:pPr>
            <w:r w:rsidRPr="001E47B8">
              <w:rPr>
                <w:rFonts w:hint="cs"/>
                <w:rtl/>
              </w:rPr>
              <w:t>2-4</w:t>
            </w:r>
          </w:p>
        </w:tc>
        <w:tc>
          <w:tcPr>
            <w:tcW w:w="1780" w:type="pct"/>
            <w:shd w:val="clear" w:color="auto" w:fill="auto"/>
          </w:tcPr>
          <w:p w14:paraId="28762745" w14:textId="2234AF5B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تكاليف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الدعم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المنفذة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المتعاونة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(دولار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402" w:type="pct"/>
          </w:tcPr>
          <w:p w14:paraId="57CD4B0C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3,575</w:t>
            </w:r>
          </w:p>
        </w:tc>
        <w:tc>
          <w:tcPr>
            <w:tcW w:w="402" w:type="pct"/>
          </w:tcPr>
          <w:p w14:paraId="79C4E20C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1120ECA2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3722C983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5,720</w:t>
            </w:r>
          </w:p>
        </w:tc>
        <w:tc>
          <w:tcPr>
            <w:tcW w:w="540" w:type="pct"/>
          </w:tcPr>
          <w:p w14:paraId="4C996514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61" w:type="pct"/>
          </w:tcPr>
          <w:p w14:paraId="33C79CD6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715</w:t>
            </w:r>
          </w:p>
        </w:tc>
        <w:tc>
          <w:tcPr>
            <w:tcW w:w="452" w:type="pct"/>
          </w:tcPr>
          <w:p w14:paraId="0BD89F27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10,010</w:t>
            </w:r>
          </w:p>
        </w:tc>
      </w:tr>
      <w:tr w:rsidR="00F66DC2" w:rsidRPr="001E47B8" w14:paraId="41399AE6" w14:textId="77777777" w:rsidTr="00F66DC2">
        <w:trPr>
          <w:trHeight w:val="245"/>
        </w:trPr>
        <w:tc>
          <w:tcPr>
            <w:tcW w:w="159" w:type="pct"/>
          </w:tcPr>
          <w:p w14:paraId="091A51C5" w14:textId="1F526CEE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tl/>
              </w:rPr>
            </w:pPr>
            <w:r w:rsidRPr="001E47B8">
              <w:rPr>
                <w:rFonts w:hint="cs"/>
                <w:rtl/>
              </w:rPr>
              <w:t>3-1</w:t>
            </w:r>
          </w:p>
        </w:tc>
        <w:tc>
          <w:tcPr>
            <w:tcW w:w="1780" w:type="pct"/>
          </w:tcPr>
          <w:p w14:paraId="0DBF58D3" w14:textId="19629215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1E47B8">
              <w:rPr>
                <w:rFonts w:hint="cs"/>
                <w:sz w:val="18"/>
                <w:szCs w:val="18"/>
                <w:rtl/>
              </w:rPr>
              <w:t>مجموع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التمويل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المتفق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عليه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(دولار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أمريكي)</w:t>
            </w:r>
          </w:p>
        </w:tc>
        <w:tc>
          <w:tcPr>
            <w:tcW w:w="402" w:type="pct"/>
          </w:tcPr>
          <w:p w14:paraId="00BF3DFE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75,900</w:t>
            </w:r>
          </w:p>
        </w:tc>
        <w:tc>
          <w:tcPr>
            <w:tcW w:w="402" w:type="pct"/>
          </w:tcPr>
          <w:p w14:paraId="43B9FA9C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50D01B7F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5ABBC0DC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88,000</w:t>
            </w:r>
          </w:p>
        </w:tc>
        <w:tc>
          <w:tcPr>
            <w:tcW w:w="540" w:type="pct"/>
          </w:tcPr>
          <w:p w14:paraId="6FE29D13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61" w:type="pct"/>
          </w:tcPr>
          <w:p w14:paraId="63B0C3FB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23,100</w:t>
            </w:r>
          </w:p>
        </w:tc>
        <w:tc>
          <w:tcPr>
            <w:tcW w:w="452" w:type="pct"/>
          </w:tcPr>
          <w:p w14:paraId="0F5B6B8C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187,000</w:t>
            </w:r>
          </w:p>
        </w:tc>
      </w:tr>
      <w:tr w:rsidR="00F66DC2" w:rsidRPr="001E47B8" w14:paraId="46BCF9B8" w14:textId="77777777" w:rsidTr="00F66DC2">
        <w:trPr>
          <w:trHeight w:val="245"/>
        </w:trPr>
        <w:tc>
          <w:tcPr>
            <w:tcW w:w="159" w:type="pct"/>
          </w:tcPr>
          <w:p w14:paraId="433D240B" w14:textId="0DA85229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tl/>
              </w:rPr>
            </w:pPr>
            <w:r w:rsidRPr="001E47B8">
              <w:rPr>
                <w:rFonts w:hint="cs"/>
                <w:rtl/>
              </w:rPr>
              <w:t>3-2</w:t>
            </w:r>
          </w:p>
        </w:tc>
        <w:tc>
          <w:tcPr>
            <w:tcW w:w="1780" w:type="pct"/>
          </w:tcPr>
          <w:p w14:paraId="59F83681" w14:textId="24BA128C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1E47B8">
              <w:rPr>
                <w:rFonts w:hint="cs"/>
                <w:sz w:val="18"/>
                <w:szCs w:val="18"/>
                <w:rtl/>
              </w:rPr>
              <w:t>مجموع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تكاليف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الدعم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(دولار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أمريكي)</w:t>
            </w:r>
          </w:p>
        </w:tc>
        <w:tc>
          <w:tcPr>
            <w:tcW w:w="402" w:type="pct"/>
          </w:tcPr>
          <w:p w14:paraId="224FE19C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9,867</w:t>
            </w:r>
          </w:p>
        </w:tc>
        <w:tc>
          <w:tcPr>
            <w:tcW w:w="402" w:type="pct"/>
          </w:tcPr>
          <w:p w14:paraId="6D8EE2FA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1DA691B3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1A3043B1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11,440</w:t>
            </w:r>
          </w:p>
        </w:tc>
        <w:tc>
          <w:tcPr>
            <w:tcW w:w="540" w:type="pct"/>
          </w:tcPr>
          <w:p w14:paraId="48A1919A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61" w:type="pct"/>
          </w:tcPr>
          <w:p w14:paraId="795B928A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3,003</w:t>
            </w:r>
          </w:p>
        </w:tc>
        <w:tc>
          <w:tcPr>
            <w:tcW w:w="452" w:type="pct"/>
          </w:tcPr>
          <w:p w14:paraId="4911B0EB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24,310</w:t>
            </w:r>
          </w:p>
        </w:tc>
      </w:tr>
      <w:tr w:rsidR="00F66DC2" w:rsidRPr="001E47B8" w14:paraId="6B161C80" w14:textId="77777777" w:rsidTr="00F66DC2">
        <w:trPr>
          <w:trHeight w:val="245"/>
        </w:trPr>
        <w:tc>
          <w:tcPr>
            <w:tcW w:w="159" w:type="pct"/>
          </w:tcPr>
          <w:p w14:paraId="61368688" w14:textId="3939A6A3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tl/>
              </w:rPr>
            </w:pPr>
            <w:r w:rsidRPr="001E47B8">
              <w:rPr>
                <w:rFonts w:hint="cs"/>
                <w:rtl/>
              </w:rPr>
              <w:t>3-3</w:t>
            </w:r>
          </w:p>
        </w:tc>
        <w:tc>
          <w:tcPr>
            <w:tcW w:w="1780" w:type="pct"/>
            <w:hideMark/>
          </w:tcPr>
          <w:p w14:paraId="5AC4D338" w14:textId="11F380AD" w:rsidR="00CF15FB" w:rsidRPr="001E47B8" w:rsidRDefault="00CF15FB" w:rsidP="00CF15FB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1E47B8">
              <w:rPr>
                <w:rFonts w:hint="cs"/>
                <w:sz w:val="18"/>
                <w:szCs w:val="18"/>
                <w:rtl/>
              </w:rPr>
              <w:t>مجموع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التكاليف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المتفق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عليه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(دولار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أمريكي)</w:t>
            </w:r>
          </w:p>
        </w:tc>
        <w:tc>
          <w:tcPr>
            <w:tcW w:w="402" w:type="pct"/>
          </w:tcPr>
          <w:p w14:paraId="4BE80135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85,767</w:t>
            </w:r>
          </w:p>
        </w:tc>
        <w:tc>
          <w:tcPr>
            <w:tcW w:w="402" w:type="pct"/>
          </w:tcPr>
          <w:p w14:paraId="1E831D61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270AE4E3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02" w:type="pct"/>
          </w:tcPr>
          <w:p w14:paraId="67FB995A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99,440</w:t>
            </w:r>
          </w:p>
        </w:tc>
        <w:tc>
          <w:tcPr>
            <w:tcW w:w="540" w:type="pct"/>
          </w:tcPr>
          <w:p w14:paraId="3A36F713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0</w:t>
            </w:r>
          </w:p>
        </w:tc>
        <w:tc>
          <w:tcPr>
            <w:tcW w:w="461" w:type="pct"/>
          </w:tcPr>
          <w:p w14:paraId="69B16486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26,103</w:t>
            </w:r>
          </w:p>
        </w:tc>
        <w:tc>
          <w:tcPr>
            <w:tcW w:w="452" w:type="pct"/>
          </w:tcPr>
          <w:p w14:paraId="556A539A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</w:rPr>
              <w:t>211,310</w:t>
            </w:r>
          </w:p>
        </w:tc>
      </w:tr>
    </w:tbl>
    <w:p w14:paraId="24F89A02" w14:textId="55136B94" w:rsidR="00817059" w:rsidRPr="001E47B8" w:rsidRDefault="00817059" w:rsidP="00817059">
      <w:pPr>
        <w:bidi/>
        <w:spacing w:before="240"/>
        <w:jc w:val="left"/>
        <w:rPr>
          <w:b/>
          <w:bCs/>
          <w:szCs w:val="24"/>
          <w:rtl/>
          <w:lang w:val="en-CA"/>
        </w:rPr>
      </w:pPr>
      <w:r w:rsidRPr="001E47B8">
        <w:rPr>
          <w:b/>
          <w:bCs/>
          <w:szCs w:val="24"/>
          <w:rtl/>
          <w:lang w:val="en-CA"/>
        </w:rPr>
        <w:t>خطة</w:t>
      </w:r>
      <w:r w:rsidR="00B01ECA">
        <w:rPr>
          <w:b/>
          <w:bCs/>
          <w:szCs w:val="24"/>
          <w:rtl/>
          <w:lang w:val="en-CA"/>
        </w:rPr>
        <w:t xml:space="preserve"> </w:t>
      </w:r>
      <w:r w:rsidRPr="001E47B8">
        <w:rPr>
          <w:b/>
          <w:bCs/>
          <w:szCs w:val="24"/>
          <w:rtl/>
          <w:lang w:val="en-CA"/>
        </w:rPr>
        <w:t>إدارة</w:t>
      </w:r>
      <w:r w:rsidR="00B01ECA">
        <w:rPr>
          <w:b/>
          <w:bCs/>
          <w:szCs w:val="24"/>
          <w:rtl/>
          <w:lang w:val="en-CA"/>
        </w:rPr>
        <w:t xml:space="preserve"> </w:t>
      </w:r>
      <w:r w:rsidR="00CC7716" w:rsidRPr="001E47B8">
        <w:rPr>
          <w:rFonts w:hint="cs"/>
          <w:b/>
          <w:bCs/>
          <w:szCs w:val="24"/>
          <w:rtl/>
          <w:lang w:val="en-CA"/>
        </w:rPr>
        <w:t>إزالة</w:t>
      </w:r>
      <w:r w:rsidR="00B01ECA">
        <w:rPr>
          <w:rFonts w:hint="cs"/>
          <w:b/>
          <w:bCs/>
          <w:szCs w:val="24"/>
          <w:rtl/>
          <w:lang w:val="en-CA"/>
        </w:rPr>
        <w:t xml:space="preserve"> </w:t>
      </w:r>
      <w:r w:rsidR="00CC7716" w:rsidRPr="001E47B8">
        <w:rPr>
          <w:rFonts w:hint="cs"/>
          <w:b/>
          <w:bCs/>
          <w:szCs w:val="24"/>
          <w:rtl/>
          <w:lang w:val="en-CA"/>
        </w:rPr>
        <w:t>ا</w:t>
      </w:r>
      <w:r w:rsidRPr="001E47B8">
        <w:rPr>
          <w:rFonts w:hint="cs"/>
          <w:b/>
          <w:bCs/>
          <w:szCs w:val="24"/>
          <w:rtl/>
          <w:lang w:val="en-CA"/>
        </w:rPr>
        <w:t>لمواد</w:t>
      </w:r>
      <w:r w:rsidR="00B01ECA">
        <w:rPr>
          <w:b/>
          <w:bCs/>
          <w:szCs w:val="24"/>
          <w:rtl/>
          <w:lang w:val="en-CA"/>
        </w:rPr>
        <w:t xml:space="preserve"> </w:t>
      </w:r>
      <w:r w:rsidRPr="001E47B8">
        <w:rPr>
          <w:b/>
          <w:bCs/>
          <w:szCs w:val="24"/>
          <w:rtl/>
          <w:lang w:val="en-CA"/>
        </w:rPr>
        <w:t>ال</w:t>
      </w:r>
      <w:r w:rsidR="0054573A" w:rsidRPr="001E47B8">
        <w:rPr>
          <w:b/>
          <w:bCs/>
          <w:szCs w:val="24"/>
          <w:rtl/>
          <w:lang w:val="en-CA"/>
        </w:rPr>
        <w:t>هيدروكلوروفلوروكربون</w:t>
      </w:r>
      <w:r w:rsidRPr="001E47B8">
        <w:rPr>
          <w:rFonts w:hint="cs"/>
          <w:b/>
          <w:bCs/>
          <w:szCs w:val="24"/>
          <w:rtl/>
          <w:lang w:val="en-CA"/>
        </w:rPr>
        <w:t>ية</w:t>
      </w:r>
      <w:r w:rsidR="00B01ECA">
        <w:rPr>
          <w:b/>
          <w:bCs/>
          <w:szCs w:val="24"/>
          <w:rtl/>
          <w:lang w:val="en-CA"/>
        </w:rPr>
        <w:t xml:space="preserve"> </w:t>
      </w:r>
      <w:r w:rsidRPr="001E47B8">
        <w:rPr>
          <w:b/>
          <w:bCs/>
          <w:szCs w:val="24"/>
          <w:rtl/>
          <w:lang w:val="en-CA"/>
        </w:rPr>
        <w:t>(المرحلة</w:t>
      </w:r>
      <w:r w:rsidR="00B01ECA">
        <w:rPr>
          <w:b/>
          <w:bCs/>
          <w:szCs w:val="24"/>
          <w:rtl/>
          <w:lang w:val="en-CA"/>
        </w:rPr>
        <w:t xml:space="preserve"> </w:t>
      </w:r>
      <w:r w:rsidRPr="001E47B8">
        <w:rPr>
          <w:b/>
          <w:bCs/>
          <w:szCs w:val="24"/>
          <w:rtl/>
          <w:lang w:val="en-CA"/>
        </w:rPr>
        <w:t>الثانية)</w:t>
      </w:r>
    </w:p>
    <w:tbl>
      <w:tblPr>
        <w:bidiVisual/>
        <w:tblW w:w="4990" w:type="pct"/>
        <w:tblLook w:val="04A0" w:firstRow="1" w:lastRow="0" w:firstColumn="1" w:lastColumn="0" w:noHBand="0" w:noVBand="1"/>
      </w:tblPr>
      <w:tblGrid>
        <w:gridCol w:w="533"/>
        <w:gridCol w:w="4977"/>
        <w:gridCol w:w="1092"/>
        <w:gridCol w:w="1092"/>
        <w:gridCol w:w="1092"/>
        <w:gridCol w:w="1092"/>
        <w:gridCol w:w="1092"/>
        <w:gridCol w:w="1092"/>
        <w:gridCol w:w="1092"/>
        <w:gridCol w:w="1064"/>
      </w:tblGrid>
      <w:tr w:rsidR="00CF15FB" w:rsidRPr="001E47B8" w14:paraId="7484D2FF" w14:textId="77777777" w:rsidTr="00B713B6">
        <w:trPr>
          <w:trHeight w:val="66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129EF8" w14:textId="55E17E03" w:rsidR="00CF15FB" w:rsidRPr="001E47B8" w:rsidRDefault="00CF15FB" w:rsidP="00CF15FB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الصف</w:t>
            </w:r>
          </w:p>
        </w:tc>
        <w:tc>
          <w:tcPr>
            <w:tcW w:w="1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7434" w14:textId="23B9B1DD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الوصف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95C8" w14:textId="77777777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D78D" w14:textId="4848AE68" w:rsidR="00CF15FB" w:rsidRPr="001E47B8" w:rsidRDefault="00F66DC2" w:rsidP="00CF15FB">
            <w:pPr>
              <w:suppressAutoHyphens/>
              <w:bidi/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kern w:val="28"/>
                <w:sz w:val="18"/>
                <w:szCs w:val="18"/>
                <w:rtl/>
              </w:rPr>
              <w:t>2021-2023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080E" w14:textId="77777777" w:rsidR="00CF15FB" w:rsidRPr="001E47B8" w:rsidRDefault="00CF15FB" w:rsidP="00CF15FB">
            <w:pPr>
              <w:suppressAutoHyphens/>
              <w:bidi/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b/>
                <w:bCs/>
                <w:kern w:val="28"/>
                <w:sz w:val="18"/>
                <w:szCs w:val="18"/>
              </w:rPr>
              <w:t>2024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ADAB" w14:textId="2626E47F" w:rsidR="00CF15FB" w:rsidRPr="001E47B8" w:rsidRDefault="00F66DC2" w:rsidP="00CF15FB">
            <w:pPr>
              <w:suppressAutoHyphens/>
              <w:bidi/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kern w:val="28"/>
                <w:sz w:val="18"/>
                <w:szCs w:val="18"/>
                <w:rtl/>
              </w:rPr>
              <w:t>2025-2026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55E2" w14:textId="77777777" w:rsidR="00CF15FB" w:rsidRPr="001E47B8" w:rsidRDefault="00CF15FB" w:rsidP="00CF15FB">
            <w:pPr>
              <w:suppressAutoHyphens/>
              <w:bidi/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b/>
                <w:kern w:val="28"/>
                <w:sz w:val="18"/>
                <w:szCs w:val="18"/>
              </w:rPr>
              <w:t>2027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93FE" w14:textId="70F28E2E" w:rsidR="00CF15FB" w:rsidRPr="00F66DC2" w:rsidRDefault="00F66DC2" w:rsidP="00CF15FB">
            <w:pPr>
              <w:suppressAutoHyphens/>
              <w:bidi/>
              <w:spacing w:after="20"/>
              <w:ind w:left="-115"/>
              <w:jc w:val="center"/>
              <w:rPr>
                <w:rFonts w:asciiTheme="majorBidi" w:hAnsiTheme="majorBidi" w:cstheme="majorBidi"/>
                <w:bCs/>
                <w:sz w:val="20"/>
                <w:rtl/>
                <w:lang w:eastAsia="en-CA"/>
              </w:rPr>
            </w:pPr>
            <w:r w:rsidRPr="00F66DC2">
              <w:rPr>
                <w:rFonts w:hint="cs"/>
                <w:bCs/>
                <w:kern w:val="28"/>
                <w:sz w:val="18"/>
                <w:szCs w:val="18"/>
                <w:rtl/>
              </w:rPr>
              <w:t>2028-2029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6FC1" w14:textId="77777777" w:rsidR="00CF15FB" w:rsidRPr="001E47B8" w:rsidRDefault="00CF15FB" w:rsidP="00CF15FB">
            <w:pPr>
              <w:suppressAutoHyphens/>
              <w:bidi/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2030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4251" w14:textId="51503D36" w:rsidR="00CF15FB" w:rsidRPr="001E47B8" w:rsidRDefault="00CF15FB" w:rsidP="00CF15FB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</w:tr>
      <w:tr w:rsidR="00B713B6" w:rsidRPr="001E47B8" w14:paraId="1FB13793" w14:textId="77777777" w:rsidTr="00B713B6">
        <w:trPr>
          <w:trHeight w:val="28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F7BF8" w14:textId="6DF2FEA4" w:rsidR="00B713B6" w:rsidRPr="001E47B8" w:rsidRDefault="00B713B6" w:rsidP="00B713B6">
            <w:pPr>
              <w:suppressAutoHyphens/>
              <w:spacing w:after="20"/>
              <w:ind w:left="-1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hint="cs"/>
                <w:rtl/>
              </w:rPr>
              <w:t>1-1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3B255" w14:textId="33C528A0" w:rsidR="00B713B6" w:rsidRPr="001E47B8" w:rsidRDefault="00B713B6" w:rsidP="00B713B6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جدول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تخفيضات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بروتوكول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مونتريال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لمواد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واو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(طن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مكافئ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ثاني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أكسيد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الكربون)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D4D88" w14:textId="510CED31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2.67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42E66" w14:textId="71B24951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2.67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4F0A5" w14:textId="08AF8D61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2.67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0D1DF" w14:textId="1F485AA1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1.33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00904" w14:textId="10757746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1.33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6B059" w14:textId="543B7926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1.33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834A1" w14:textId="02ECF2BB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0.00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7C659" w14:textId="77C0AC5C" w:rsidR="00B713B6" w:rsidRPr="001E47B8" w:rsidRDefault="00B713B6" w:rsidP="00B713B6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غير</w:t>
            </w:r>
            <w:r w:rsidR="00B01E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متاح</w:t>
            </w:r>
          </w:p>
        </w:tc>
      </w:tr>
      <w:tr w:rsidR="00B713B6" w:rsidRPr="001E47B8" w14:paraId="236E2244" w14:textId="77777777" w:rsidTr="00B713B6">
        <w:trPr>
          <w:trHeight w:val="28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ADC3D0" w14:textId="43384A57" w:rsidR="00B713B6" w:rsidRPr="001E47B8" w:rsidRDefault="00B713B6" w:rsidP="00B713B6">
            <w:pPr>
              <w:suppressAutoHyphens/>
              <w:spacing w:after="20"/>
              <w:ind w:left="-1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hint="cs"/>
                <w:rtl/>
              </w:rPr>
              <w:t>1-2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3DF25B" w14:textId="18D27EE7" w:rsidR="00B713B6" w:rsidRPr="001E47B8" w:rsidRDefault="00B713B6" w:rsidP="00B713B6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الحد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الأقصى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المسموح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به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مجموع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استهلاك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مواد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واو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(طن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من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مكافئ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ثاني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أكسيد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الكربون)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76733" w14:textId="39D35234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2.67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ED6B7" w14:textId="17B2AD6C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2.00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FCD06" w14:textId="58966B5F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2.00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92EE7" w14:textId="6A8A8124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1.33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937F3" w14:textId="4DFDCCA9" w:rsidR="00B713B6" w:rsidRPr="001E47B8" w:rsidRDefault="00B713B6" w:rsidP="00B713B6">
            <w:pPr>
              <w:suppressAutoHyphens/>
              <w:bidi/>
              <w:spacing w:after="20"/>
              <w:ind w:left="-139" w:right="-33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1.33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42B8F" w14:textId="7596F108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1.33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7F554" w14:textId="1AAC6168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0.00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B4BF7" w14:textId="691E7E08" w:rsidR="00B713B6" w:rsidRPr="001E47B8" w:rsidRDefault="00B713B6" w:rsidP="00B713B6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غير</w:t>
            </w:r>
            <w:r w:rsidR="00B01E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متاح</w:t>
            </w:r>
          </w:p>
        </w:tc>
      </w:tr>
      <w:tr w:rsidR="00B713B6" w:rsidRPr="001E47B8" w14:paraId="73A47CB5" w14:textId="77777777" w:rsidTr="00B713B6">
        <w:trPr>
          <w:trHeight w:val="81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32554E2" w14:textId="56172314" w:rsidR="00B713B6" w:rsidRPr="001E47B8" w:rsidRDefault="00B713B6" w:rsidP="00B713B6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hint="cs"/>
                <w:rtl/>
              </w:rPr>
              <w:t>2-1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63532" w14:textId="3B2FE2F2" w:rsidR="00B713B6" w:rsidRPr="001E47B8" w:rsidRDefault="00B713B6" w:rsidP="00B713B6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المنفذة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الرئيسية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(اليونيب)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(دولار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3A9DC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90,000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84FEF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DF7D23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117,000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05E1D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7536F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83,000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88C15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F2FBC3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60,000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144AD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350,000</w:t>
            </w:r>
          </w:p>
        </w:tc>
      </w:tr>
      <w:tr w:rsidR="00B713B6" w:rsidRPr="001E47B8" w14:paraId="07EE7613" w14:textId="77777777" w:rsidTr="00B713B6">
        <w:trPr>
          <w:trHeight w:val="127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851201F" w14:textId="14B98598" w:rsidR="00B713B6" w:rsidRPr="001E47B8" w:rsidRDefault="00B713B6" w:rsidP="00B713B6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hint="cs"/>
                <w:rtl/>
              </w:rPr>
              <w:t>2-2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9FC30" w14:textId="7FFE2DA1" w:rsidR="00B713B6" w:rsidRPr="001E47B8" w:rsidRDefault="00B713B6" w:rsidP="00B713B6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تكاليف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الدعم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المنفذة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الرئيسية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(دولار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C7662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11,700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6693E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0289E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15,210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31EFA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580DBF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10,790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449AD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B6443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7,800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24644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45,500</w:t>
            </w:r>
          </w:p>
        </w:tc>
      </w:tr>
      <w:tr w:rsidR="00B713B6" w:rsidRPr="001E47B8" w14:paraId="06FEF8C1" w14:textId="77777777" w:rsidTr="00B713B6">
        <w:trPr>
          <w:trHeight w:val="173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34626F" w14:textId="3582407F" w:rsidR="00B713B6" w:rsidRPr="001E47B8" w:rsidRDefault="00B713B6" w:rsidP="00B713B6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hint="cs"/>
                <w:rtl/>
              </w:rPr>
              <w:t>2-3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2A9F" w14:textId="66402196" w:rsidR="00B713B6" w:rsidRPr="001E47B8" w:rsidRDefault="00B713B6" w:rsidP="00B713B6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المنفذة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المتعاونة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(اليونيدو)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(دولار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CD7A0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70,000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A8E201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301C7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83,000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7F8B9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DAB58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17,000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33C84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55D03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DF363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170,000</w:t>
            </w:r>
          </w:p>
        </w:tc>
      </w:tr>
      <w:tr w:rsidR="00B713B6" w:rsidRPr="001E47B8" w14:paraId="0705F556" w14:textId="77777777" w:rsidTr="00B713B6">
        <w:trPr>
          <w:trHeight w:val="77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99CB24" w14:textId="1DE2234C" w:rsidR="00B713B6" w:rsidRPr="001E47B8" w:rsidRDefault="00B713B6" w:rsidP="00B713B6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hint="cs"/>
                <w:rtl/>
              </w:rPr>
              <w:t>2-4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2BC5" w14:textId="3D494D66" w:rsidR="00B713B6" w:rsidRPr="001E47B8" w:rsidRDefault="00B713B6" w:rsidP="00B713B6">
            <w:pPr>
              <w:suppressAutoHyphens/>
              <w:bidi/>
              <w:spacing w:after="20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تكاليف</w:t>
            </w:r>
            <w:r w:rsidR="00B01ECA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الدعم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B01ECA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المنفذة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المتعاونة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(دولار</w:t>
            </w:r>
            <w:r w:rsidR="00B01ECA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 xml:space="preserve"> </w:t>
            </w:r>
            <w:r w:rsidRPr="001E47B8">
              <w:rPr>
                <w:rFonts w:asciiTheme="majorBidi" w:hAnsiTheme="majorBidi" w:cstheme="majorBidi" w:hint="cs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322F9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6,300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16E6B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5CF0B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7,470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4C079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8B5F4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1,530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91CDE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955892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3D6D8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15,300</w:t>
            </w:r>
          </w:p>
        </w:tc>
      </w:tr>
      <w:tr w:rsidR="00B713B6" w:rsidRPr="001E47B8" w14:paraId="65F7A591" w14:textId="77777777" w:rsidTr="00B713B6">
        <w:trPr>
          <w:trHeight w:val="66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AA1A80E" w14:textId="0E8D88EF" w:rsidR="00B713B6" w:rsidRPr="001E47B8" w:rsidRDefault="00B713B6" w:rsidP="00B713B6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hint="cs"/>
                <w:rtl/>
              </w:rPr>
              <w:t>3-1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8E352" w14:textId="49DB12C8" w:rsidR="00B713B6" w:rsidRPr="001E47B8" w:rsidRDefault="00B713B6" w:rsidP="00B713B6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1E47B8">
              <w:rPr>
                <w:rFonts w:hint="cs"/>
                <w:sz w:val="18"/>
                <w:szCs w:val="18"/>
                <w:rtl/>
              </w:rPr>
              <w:t>مجموع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التمويل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المتفق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عليه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(دولار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أمريكي)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5B082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160,000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13E79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67A3B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200,000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BEDD8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04B17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100,000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D801B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861FB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60,000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38951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520,000</w:t>
            </w:r>
          </w:p>
        </w:tc>
      </w:tr>
      <w:tr w:rsidR="00B713B6" w:rsidRPr="001E47B8" w14:paraId="27C28D93" w14:textId="77777777" w:rsidTr="00B713B6">
        <w:trPr>
          <w:trHeight w:val="15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8978DE8" w14:textId="124272DD" w:rsidR="00B713B6" w:rsidRPr="001E47B8" w:rsidRDefault="00B713B6" w:rsidP="00B713B6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hint="cs"/>
                <w:rtl/>
              </w:rPr>
              <w:t>3-2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BDC25" w14:textId="64119EBD" w:rsidR="00B713B6" w:rsidRPr="001E47B8" w:rsidRDefault="00B713B6" w:rsidP="00B713B6">
            <w:pPr>
              <w:suppressAutoHyphens/>
              <w:bidi/>
              <w:spacing w:after="20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1E47B8">
              <w:rPr>
                <w:rFonts w:hint="cs"/>
                <w:sz w:val="18"/>
                <w:szCs w:val="18"/>
                <w:rtl/>
              </w:rPr>
              <w:t>مجموع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تكاليف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الدعم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(دولار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أمريكي)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92945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18,000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10DE3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EA4CB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22,680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4C5CD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5434E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12,320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3EE83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1F600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7,800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732BF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60,800</w:t>
            </w:r>
          </w:p>
        </w:tc>
      </w:tr>
      <w:tr w:rsidR="00B713B6" w:rsidRPr="003074C8" w14:paraId="4ABBEBEA" w14:textId="77777777" w:rsidTr="00B713B6">
        <w:trPr>
          <w:trHeight w:val="66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BDFF1D" w14:textId="3A3E989B" w:rsidR="00B713B6" w:rsidRPr="001E47B8" w:rsidRDefault="00B713B6" w:rsidP="00B713B6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hint="cs"/>
                <w:rtl/>
              </w:rPr>
              <w:t>3-3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0FD03" w14:textId="6F4EB90F" w:rsidR="00B713B6" w:rsidRPr="001E47B8" w:rsidRDefault="00B713B6" w:rsidP="00B713B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8"/>
                <w:szCs w:val="18"/>
                <w:lang w:eastAsia="en-CA"/>
              </w:rPr>
            </w:pPr>
            <w:r w:rsidRPr="001E47B8">
              <w:rPr>
                <w:rFonts w:hint="cs"/>
                <w:sz w:val="18"/>
                <w:szCs w:val="18"/>
                <w:rtl/>
              </w:rPr>
              <w:t>مجموع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التكاليف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المتفق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عليه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(دولار</w:t>
            </w:r>
            <w:r w:rsidR="00B01EC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1E47B8">
              <w:rPr>
                <w:rFonts w:hint="cs"/>
                <w:sz w:val="18"/>
                <w:szCs w:val="18"/>
                <w:rtl/>
              </w:rPr>
              <w:t>أمريكي)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73122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178,000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4C568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621BE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222,680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92C46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44063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112,320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6F053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EA29B" w14:textId="77777777" w:rsidR="00B713B6" w:rsidRPr="001E47B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67,800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0D0EE" w14:textId="77777777" w:rsidR="00B713B6" w:rsidRPr="003074C8" w:rsidRDefault="00B713B6" w:rsidP="00B713B6">
            <w:pPr>
              <w:suppressAutoHyphens/>
              <w:bidi/>
              <w:spacing w:after="20"/>
              <w:ind w:left="-139"/>
              <w:jc w:val="center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1E47B8">
              <w:rPr>
                <w:rFonts w:asciiTheme="majorBidi" w:hAnsiTheme="majorBidi" w:cstheme="majorBidi"/>
                <w:sz w:val="20"/>
                <w:lang w:eastAsia="en-CA"/>
              </w:rPr>
              <w:t>580,800</w:t>
            </w:r>
          </w:p>
        </w:tc>
      </w:tr>
    </w:tbl>
    <w:p w14:paraId="184B0CB3" w14:textId="77777777" w:rsidR="00817059" w:rsidRDefault="00817059" w:rsidP="00817059">
      <w:pPr>
        <w:bidi/>
        <w:spacing w:before="240" w:after="240"/>
        <w:jc w:val="center"/>
        <w:rPr>
          <w:b/>
          <w:bCs/>
          <w:sz w:val="20"/>
          <w:rtl/>
          <w:lang w:val="en-CA"/>
        </w:rPr>
        <w:sectPr w:rsidR="00817059" w:rsidSect="00147B18">
          <w:headerReference w:type="default" r:id="rId21"/>
          <w:footerReference w:type="default" r:id="rId22"/>
          <w:pgSz w:w="15840" w:h="12240" w:orient="landscape" w:code="1"/>
          <w:pgMar w:top="1440" w:right="864" w:bottom="1440" w:left="720" w:header="720" w:footer="476" w:gutter="0"/>
          <w:cols w:space="720"/>
        </w:sectPr>
      </w:pPr>
    </w:p>
    <w:p w14:paraId="0BCE17B5" w14:textId="3B8B1224" w:rsidR="00147B18" w:rsidRPr="003074C8" w:rsidRDefault="00147B18" w:rsidP="00147B18">
      <w:pPr>
        <w:suppressAutoHyphens/>
        <w:spacing w:after="240"/>
        <w:jc w:val="center"/>
        <w:rPr>
          <w:b/>
          <w:bCs/>
        </w:rPr>
      </w:pPr>
      <w:r w:rsidRPr="003074C8">
        <w:rPr>
          <w:b/>
          <w:bCs/>
        </w:rPr>
        <w:lastRenderedPageBreak/>
        <w:t>Annex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III</w:t>
      </w:r>
    </w:p>
    <w:p w14:paraId="7C70272F" w14:textId="0772ACDD" w:rsidR="00147B18" w:rsidRPr="003074C8" w:rsidRDefault="00147B18" w:rsidP="00147B18">
      <w:pPr>
        <w:suppressAutoHyphens/>
        <w:jc w:val="center"/>
        <w:rPr>
          <w:b/>
          <w:bCs/>
        </w:rPr>
      </w:pPr>
      <w:r w:rsidRPr="003074C8">
        <w:rPr>
          <w:b/>
          <w:bCs/>
        </w:rPr>
        <w:t>SIMULTANEOUS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IMPLEMENTATION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OF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THE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HCFC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PHASE-OUT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MANAGEMENT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PLAN</w:t>
      </w:r>
    </w:p>
    <w:p w14:paraId="759C2B42" w14:textId="61BE1D62" w:rsidR="00147B18" w:rsidRPr="003074C8" w:rsidRDefault="00147B18" w:rsidP="00147B18">
      <w:pPr>
        <w:suppressAutoHyphens/>
        <w:spacing w:after="240"/>
        <w:jc w:val="center"/>
        <w:rPr>
          <w:b/>
          <w:bCs/>
        </w:rPr>
      </w:pPr>
      <w:r w:rsidRPr="003074C8">
        <w:rPr>
          <w:b/>
          <w:bCs/>
        </w:rPr>
        <w:t>AND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THE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KIGALI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HFC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IMPLEMENTATION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PLAN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IN</w:t>
      </w:r>
      <w:r w:rsidR="00B01ECA">
        <w:rPr>
          <w:b/>
          <w:bCs/>
        </w:rPr>
        <w:t xml:space="preserve"> </w:t>
      </w:r>
      <w:r w:rsidRPr="003074C8">
        <w:rPr>
          <w:b/>
          <w:bCs/>
        </w:rPr>
        <w:t>RWANDA</w:t>
      </w:r>
    </w:p>
    <w:tbl>
      <w:tblPr>
        <w:tblW w:w="5152" w:type="pct"/>
        <w:tblLook w:val="04A0" w:firstRow="1" w:lastRow="0" w:firstColumn="1" w:lastColumn="0" w:noHBand="0" w:noVBand="1"/>
      </w:tblPr>
      <w:tblGrid>
        <w:gridCol w:w="1637"/>
        <w:gridCol w:w="2299"/>
        <w:gridCol w:w="967"/>
        <w:gridCol w:w="2355"/>
        <w:gridCol w:w="960"/>
        <w:gridCol w:w="1416"/>
      </w:tblGrid>
      <w:tr w:rsidR="00147B18" w:rsidRPr="003074C8" w14:paraId="561EB5FD" w14:textId="77777777" w:rsidTr="000F0012">
        <w:trPr>
          <w:trHeight w:val="341"/>
          <w:tblHeader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867B" w14:textId="77777777" w:rsidR="00147B18" w:rsidRPr="003074C8" w:rsidRDefault="00147B18" w:rsidP="000F001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1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7C7C5" w14:textId="4489AB5A" w:rsidR="00147B18" w:rsidRPr="003074C8" w:rsidRDefault="00147B18" w:rsidP="000F0012">
            <w:pPr>
              <w:suppressAutoHyphens/>
              <w:ind w:left="-246" w:right="-247"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HPMP</w:t>
            </w:r>
            <w:r w:rsidR="00B01ECA">
              <w:rPr>
                <w:b/>
                <w:bCs/>
              </w:rPr>
              <w:t xml:space="preserve"> </w:t>
            </w:r>
            <w:r w:rsidRPr="003074C8">
              <w:rPr>
                <w:b/>
                <w:bCs/>
              </w:rPr>
              <w:t>–</w:t>
            </w:r>
            <w:r w:rsidR="00B01ECA"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stage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II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950D" w14:textId="319A1198" w:rsidR="00147B18" w:rsidRPr="003074C8" w:rsidRDefault="00147B18" w:rsidP="000F001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KIP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–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stage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I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0551" w14:textId="62819451" w:rsidR="00147B18" w:rsidRPr="003074C8" w:rsidRDefault="00147B18" w:rsidP="000F0012">
            <w:pPr>
              <w:suppressAutoHyphens/>
              <w:ind w:left="-49" w:right="-29"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HPMP+KIP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combined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cost</w:t>
            </w:r>
            <w:r w:rsidRPr="003074C8">
              <w:rPr>
                <w:b/>
                <w:bCs/>
                <w:sz w:val="20"/>
                <w:lang w:eastAsia="en-CA"/>
              </w:rPr>
              <w:br/>
            </w:r>
            <w:r w:rsidRPr="003074C8">
              <w:rPr>
                <w:b/>
                <w:bCs/>
                <w:sz w:val="20"/>
              </w:rPr>
              <w:t>(US</w:t>
            </w:r>
            <w:r w:rsidR="00B01ECA">
              <w:rPr>
                <w:b/>
                <w:bCs/>
                <w:sz w:val="20"/>
              </w:rPr>
              <w:t xml:space="preserve"> </w:t>
            </w:r>
            <w:r w:rsidRPr="003074C8">
              <w:rPr>
                <w:b/>
                <w:bCs/>
                <w:sz w:val="20"/>
              </w:rPr>
              <w:t>$)</w:t>
            </w:r>
          </w:p>
        </w:tc>
      </w:tr>
      <w:tr w:rsidR="00147B18" w:rsidRPr="003074C8" w14:paraId="78E8116A" w14:textId="77777777" w:rsidTr="000F0012">
        <w:trPr>
          <w:trHeight w:val="289"/>
          <w:tblHeader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8246" w14:textId="3291866D" w:rsidR="00147B18" w:rsidRPr="003074C8" w:rsidRDefault="00147B18" w:rsidP="000F001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Category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of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activity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AFB0" w14:textId="77777777" w:rsidR="00147B18" w:rsidRPr="003074C8" w:rsidRDefault="00147B18" w:rsidP="000F001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Activity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E14F" w14:textId="52889A24" w:rsidR="00147B18" w:rsidRPr="003074C8" w:rsidRDefault="00147B18" w:rsidP="000F001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Cost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(US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$)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A5C88" w14:textId="77777777" w:rsidR="00147B18" w:rsidRPr="003074C8" w:rsidRDefault="00147B18" w:rsidP="000F001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Activity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9629" w14:textId="35CBD874" w:rsidR="00147B18" w:rsidRPr="003074C8" w:rsidRDefault="00147B18" w:rsidP="000F001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Cost</w:t>
            </w:r>
            <w:r w:rsidRPr="003074C8">
              <w:rPr>
                <w:b/>
                <w:bCs/>
                <w:sz w:val="20"/>
                <w:lang w:eastAsia="en-CA"/>
              </w:rPr>
              <w:br/>
              <w:t>(US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$)</w:t>
            </w: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8B0C" w14:textId="77777777" w:rsidR="00147B18" w:rsidRPr="003074C8" w:rsidRDefault="00147B18" w:rsidP="000F001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</w:p>
        </w:tc>
      </w:tr>
      <w:tr w:rsidR="00147B18" w:rsidRPr="003074C8" w14:paraId="5C390112" w14:textId="77777777" w:rsidTr="000F0012">
        <w:trPr>
          <w:trHeight w:val="227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0957" w14:textId="54FBBB49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Regulatory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framework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35EF" w14:textId="104702DF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Strengthening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the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enforcement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ODS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regulations</w:t>
            </w:r>
            <w:r w:rsidR="00B01ECA">
              <w:rPr>
                <w:sz w:val="20"/>
                <w:lang w:eastAsia="en-CA"/>
              </w:rPr>
              <w:t xml:space="preserve"> 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1D7E2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50,000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CC92" w14:textId="7C3BDDE5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Regulatory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framework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control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mechanisms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for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HFC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phase-down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BE437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33,000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EF064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80,000</w:t>
            </w:r>
          </w:p>
        </w:tc>
      </w:tr>
      <w:tr w:rsidR="00147B18" w:rsidRPr="003074C8" w14:paraId="0BE0C4FB" w14:textId="77777777" w:rsidTr="000F0012">
        <w:trPr>
          <w:trHeight w:val="227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AFA17" w14:textId="0D707851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Development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codes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practice</w:t>
            </w:r>
            <w:r w:rsidR="00B01ECA">
              <w:rPr>
                <w:sz w:val="20"/>
                <w:lang w:eastAsia="en-CA"/>
              </w:rPr>
              <w:t xml:space="preserve"> 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90311" w14:textId="496C7C09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Development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implementation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technical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standards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for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safe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use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low-GWP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refrigerants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7A4A6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50,000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6FB5" w14:textId="77777777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792C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B8817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50,000</w:t>
            </w:r>
          </w:p>
        </w:tc>
      </w:tr>
      <w:tr w:rsidR="00147B18" w:rsidRPr="003074C8" w14:paraId="73B1B248" w14:textId="77777777" w:rsidTr="000F0012">
        <w:trPr>
          <w:trHeight w:val="227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96DE" w14:textId="3DDC2B5B" w:rsidR="00147B18" w:rsidRPr="003074C8" w:rsidRDefault="00147B18" w:rsidP="000F0012">
            <w:pPr>
              <w:suppressAutoHyphens/>
              <w:ind w:right="-248"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Training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refrigeration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technicians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599A3" w14:textId="2124C47A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Updating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customs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training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curriculum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polytechnic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college’s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curriculum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3FDFF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50,000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FC2C" w14:textId="77777777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E0A56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F63BB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50,000</w:t>
            </w:r>
          </w:p>
        </w:tc>
      </w:tr>
      <w:tr w:rsidR="00147B18" w:rsidRPr="003074C8" w14:paraId="43E66141" w14:textId="77777777" w:rsidTr="000F0012">
        <w:trPr>
          <w:trHeight w:val="227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15A96" w14:textId="4FF0AED0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Training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RAC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technicians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CEBA8" w14:textId="5F2A86BE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Strengthening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capacity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RAC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technicians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establishment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certification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scheme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96A99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80,000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B1C8A" w14:textId="2E68C24E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Organizational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development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training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capacity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building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for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KIP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implementation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in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RAC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Sector</w:t>
            </w:r>
            <w:r w:rsidR="00B01ECA">
              <w:rPr>
                <w:sz w:val="20"/>
                <w:lang w:eastAsia="en-CA"/>
              </w:rPr>
              <w:t xml:space="preserve"> 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B360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66,000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82A29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140,000</w:t>
            </w:r>
          </w:p>
        </w:tc>
      </w:tr>
      <w:tr w:rsidR="00147B18" w:rsidRPr="003074C8" w14:paraId="2F75699C" w14:textId="77777777" w:rsidTr="000F0012">
        <w:trPr>
          <w:trHeight w:val="227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C5EA" w14:textId="562AEE12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Centres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excellence</w:t>
            </w:r>
            <w:r w:rsidR="00B01ECA">
              <w:rPr>
                <w:sz w:val="20"/>
                <w:lang w:eastAsia="en-CA"/>
              </w:rPr>
              <w:t xml:space="preserve"> 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E90E8" w14:textId="053D0FF6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Strengthening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RAC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training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centres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including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establishment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four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additional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centres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excellence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recovery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reuse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scheme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9C12A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150,000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43A88" w14:textId="77777777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637D1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8208C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150,000</w:t>
            </w:r>
          </w:p>
        </w:tc>
      </w:tr>
      <w:tr w:rsidR="00147B18" w:rsidRPr="003074C8" w14:paraId="1D06048C" w14:textId="77777777" w:rsidTr="000F0012">
        <w:trPr>
          <w:trHeight w:val="227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15BD7" w14:textId="77777777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D1C9A" w14:textId="2628F4CB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Development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implementation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the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National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Product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Registration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system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capacity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building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for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green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procurement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EFD17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50,000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173A" w14:textId="77777777" w:rsidR="00147B18" w:rsidRPr="003074C8" w:rsidRDefault="00147B18" w:rsidP="000F0012">
            <w:pPr>
              <w:suppressAutoHyphens/>
              <w:rPr>
                <w:sz w:val="20"/>
                <w:lang w:eastAsia="en-CA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C490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C6DD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50,000</w:t>
            </w:r>
          </w:p>
        </w:tc>
      </w:tr>
      <w:tr w:rsidR="00147B18" w:rsidRPr="003074C8" w14:paraId="484C2CE3" w14:textId="77777777" w:rsidTr="000F0012">
        <w:trPr>
          <w:trHeight w:val="227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36CB" w14:textId="214E74BB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Technology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promotion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7CB9C" w14:textId="1662EFB8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Technology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promotion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for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end-users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for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adoption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of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low-GWP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HCFC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alternative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technologies</w:t>
            </w:r>
            <w:r w:rsidR="00B01ECA">
              <w:rPr>
                <w:sz w:val="20"/>
                <w:lang w:eastAsia="en-CA"/>
              </w:rPr>
              <w:t xml:space="preserve">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AEC8C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20,000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9EA4" w14:textId="1DB84E58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Refrigeration,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air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conditioning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MAC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RAC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technical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assistance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gender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mainstreaming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F9CA4" w14:textId="64EA176E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77,000</w:t>
            </w:r>
            <w:r w:rsidR="00B01ECA">
              <w:rPr>
                <w:sz w:val="20"/>
                <w:lang w:eastAsia="en-CA"/>
              </w:rPr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94015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90,000</w:t>
            </w:r>
          </w:p>
        </w:tc>
      </w:tr>
      <w:tr w:rsidR="00147B18" w:rsidRPr="003074C8" w14:paraId="0C97E553" w14:textId="77777777" w:rsidTr="000F0012">
        <w:trPr>
          <w:trHeight w:val="227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2D057" w14:textId="5B98442D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Coordination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monitoring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6535" w14:textId="03BED275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Monitoring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reporting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9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70,000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C428" w14:textId="52CEF9B9" w:rsidR="00147B18" w:rsidRPr="003074C8" w:rsidRDefault="00147B18" w:rsidP="000F0012">
            <w:pPr>
              <w:suppressAutoHyphens/>
              <w:jc w:val="lef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Coordination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and</w:t>
            </w:r>
            <w:r w:rsidR="00B01ECA">
              <w:rPr>
                <w:sz w:val="20"/>
                <w:lang w:eastAsia="en-CA"/>
              </w:rPr>
              <w:t xml:space="preserve"> </w:t>
            </w:r>
            <w:r w:rsidRPr="003074C8">
              <w:rPr>
                <w:sz w:val="20"/>
                <w:lang w:eastAsia="en-CA"/>
              </w:rPr>
              <w:t>management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064D" w14:textId="1BA07BBF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11,000</w:t>
            </w:r>
            <w:r w:rsidR="00B01ECA">
              <w:rPr>
                <w:sz w:val="20"/>
                <w:lang w:eastAsia="en-CA"/>
              </w:rPr>
              <w:t xml:space="preserve">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94AA" w14:textId="77777777" w:rsidR="00147B18" w:rsidRPr="003074C8" w:rsidRDefault="00147B18" w:rsidP="000F0012">
            <w:pPr>
              <w:suppressAutoHyphens/>
              <w:jc w:val="right"/>
              <w:rPr>
                <w:sz w:val="20"/>
                <w:lang w:eastAsia="en-CA"/>
              </w:rPr>
            </w:pPr>
            <w:r w:rsidRPr="003074C8">
              <w:rPr>
                <w:sz w:val="20"/>
                <w:lang w:eastAsia="en-CA"/>
              </w:rPr>
              <w:t>80,000</w:t>
            </w:r>
          </w:p>
        </w:tc>
      </w:tr>
      <w:tr w:rsidR="00147B18" w:rsidRPr="003074C8" w14:paraId="611C148D" w14:textId="77777777" w:rsidTr="000F0012">
        <w:trPr>
          <w:trHeight w:val="227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55108" w14:textId="77777777" w:rsidR="00147B18" w:rsidRPr="003074C8" w:rsidRDefault="00147B18" w:rsidP="000F001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Total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27C5F" w14:textId="77777777" w:rsidR="00147B18" w:rsidRPr="003074C8" w:rsidRDefault="00147B18" w:rsidP="000F001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0188" w14:textId="77777777" w:rsidR="00147B18" w:rsidRPr="003074C8" w:rsidRDefault="00147B18" w:rsidP="000F0012">
            <w:pPr>
              <w:suppressAutoHyphens/>
              <w:jc w:val="right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520,000*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A103" w14:textId="77777777" w:rsidR="00147B18" w:rsidRPr="003074C8" w:rsidRDefault="00147B18" w:rsidP="000F001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2CB6D" w14:textId="77777777" w:rsidR="00147B18" w:rsidRPr="003074C8" w:rsidRDefault="00147B18" w:rsidP="000F0012">
            <w:pPr>
              <w:suppressAutoHyphens/>
              <w:jc w:val="right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187,000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FE8D" w14:textId="77777777" w:rsidR="00147B18" w:rsidRPr="003074C8" w:rsidRDefault="00147B18" w:rsidP="000F0012">
            <w:pPr>
              <w:suppressAutoHyphens/>
              <w:jc w:val="right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707,000</w:t>
            </w:r>
          </w:p>
        </w:tc>
      </w:tr>
      <w:tr w:rsidR="00147B18" w:rsidRPr="003074C8" w14:paraId="7D8ED7CC" w14:textId="77777777" w:rsidTr="000F0012">
        <w:trPr>
          <w:trHeight w:val="50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D614F" w14:textId="3739BC73" w:rsidR="00147B18" w:rsidRPr="003074C8" w:rsidRDefault="00147B18" w:rsidP="000F001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Percentage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of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total</w:t>
            </w:r>
            <w:r w:rsidR="00B01ECA">
              <w:rPr>
                <w:b/>
                <w:bCs/>
                <w:sz w:val="20"/>
                <w:lang w:eastAsia="en-CA"/>
              </w:rPr>
              <w:t xml:space="preserve"> </w:t>
            </w:r>
            <w:r w:rsidRPr="003074C8">
              <w:rPr>
                <w:b/>
                <w:bCs/>
                <w:sz w:val="20"/>
                <w:lang w:eastAsia="en-CA"/>
              </w:rPr>
              <w:t>(%)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ABF61" w14:textId="77777777" w:rsidR="00147B18" w:rsidRPr="003074C8" w:rsidRDefault="00147B18" w:rsidP="000F001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E879" w14:textId="77777777" w:rsidR="00147B18" w:rsidRPr="003074C8" w:rsidRDefault="00147B18" w:rsidP="000F001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73.5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3BB" w14:textId="77777777" w:rsidR="00147B18" w:rsidRPr="003074C8" w:rsidRDefault="00147B18" w:rsidP="000F0012">
            <w:pPr>
              <w:suppressAutoHyphens/>
              <w:jc w:val="left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A7222" w14:textId="77777777" w:rsidR="00147B18" w:rsidRPr="003074C8" w:rsidRDefault="00147B18" w:rsidP="000F001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26.5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95AD7" w14:textId="77777777" w:rsidR="00147B18" w:rsidRPr="003074C8" w:rsidRDefault="00147B18" w:rsidP="000F0012">
            <w:pPr>
              <w:suppressAutoHyphens/>
              <w:jc w:val="center"/>
              <w:rPr>
                <w:b/>
                <w:bCs/>
                <w:sz w:val="20"/>
                <w:lang w:eastAsia="en-CA"/>
              </w:rPr>
            </w:pPr>
            <w:r w:rsidRPr="003074C8">
              <w:rPr>
                <w:b/>
                <w:bCs/>
                <w:sz w:val="20"/>
                <w:lang w:eastAsia="en-CA"/>
              </w:rPr>
              <w:t>100</w:t>
            </w:r>
          </w:p>
        </w:tc>
      </w:tr>
    </w:tbl>
    <w:p w14:paraId="23763113" w14:textId="28E6A693" w:rsidR="00147B18" w:rsidRPr="00B91841" w:rsidRDefault="00147B18" w:rsidP="00147B18">
      <w:pPr>
        <w:rPr>
          <w:b/>
          <w:bCs/>
          <w:sz w:val="26"/>
          <w:szCs w:val="26"/>
          <w:rtl/>
          <w:lang w:val="en-CA"/>
        </w:rPr>
      </w:pPr>
      <w:r w:rsidRPr="003074C8">
        <w:rPr>
          <w:sz w:val="20"/>
        </w:rPr>
        <w:t>*</w:t>
      </w:r>
      <w:r w:rsidR="00B01ECA">
        <w:rPr>
          <w:sz w:val="20"/>
        </w:rPr>
        <w:t xml:space="preserve"> </w:t>
      </w:r>
      <w:r w:rsidRPr="003074C8">
        <w:rPr>
          <w:sz w:val="20"/>
        </w:rPr>
        <w:t>Excluding</w:t>
      </w:r>
      <w:r w:rsidR="00B01ECA">
        <w:rPr>
          <w:sz w:val="20"/>
        </w:rPr>
        <w:t xml:space="preserve"> </w:t>
      </w:r>
      <w:r w:rsidRPr="003074C8">
        <w:rPr>
          <w:sz w:val="20"/>
        </w:rPr>
        <w:t>US</w:t>
      </w:r>
      <w:r w:rsidR="00B01ECA">
        <w:rPr>
          <w:sz w:val="20"/>
        </w:rPr>
        <w:t xml:space="preserve"> </w:t>
      </w:r>
      <w:r w:rsidRPr="003074C8">
        <w:rPr>
          <w:sz w:val="20"/>
        </w:rPr>
        <w:t>$100,000</w:t>
      </w:r>
      <w:r w:rsidR="00B01ECA">
        <w:rPr>
          <w:sz w:val="20"/>
        </w:rPr>
        <w:t xml:space="preserve"> </w:t>
      </w:r>
      <w:r w:rsidRPr="003074C8">
        <w:rPr>
          <w:sz w:val="20"/>
        </w:rPr>
        <w:t>for</w:t>
      </w:r>
      <w:r w:rsidR="00B01ECA">
        <w:rPr>
          <w:sz w:val="20"/>
        </w:rPr>
        <w:t xml:space="preserve"> </w:t>
      </w:r>
      <w:r w:rsidRPr="003074C8">
        <w:rPr>
          <w:sz w:val="20"/>
        </w:rPr>
        <w:t>additional</w:t>
      </w:r>
      <w:r w:rsidR="00B01ECA">
        <w:rPr>
          <w:sz w:val="20"/>
        </w:rPr>
        <w:t xml:space="preserve"> </w:t>
      </w:r>
      <w:r w:rsidRPr="003074C8">
        <w:rPr>
          <w:sz w:val="20"/>
        </w:rPr>
        <w:t>activities</w:t>
      </w:r>
      <w:r w:rsidR="00B01ECA">
        <w:rPr>
          <w:sz w:val="20"/>
        </w:rPr>
        <w:t xml:space="preserve"> </w:t>
      </w:r>
      <w:r w:rsidRPr="003074C8">
        <w:rPr>
          <w:sz w:val="20"/>
        </w:rPr>
        <w:t>to</w:t>
      </w:r>
      <w:r w:rsidR="00B01ECA">
        <w:rPr>
          <w:sz w:val="20"/>
        </w:rPr>
        <w:t xml:space="preserve"> </w:t>
      </w:r>
      <w:r w:rsidRPr="003074C8">
        <w:rPr>
          <w:sz w:val="20"/>
        </w:rPr>
        <w:t>maintain</w:t>
      </w:r>
      <w:r w:rsidR="00B01ECA">
        <w:rPr>
          <w:sz w:val="20"/>
        </w:rPr>
        <w:t xml:space="preserve"> </w:t>
      </w:r>
      <w:r w:rsidRPr="003074C8">
        <w:rPr>
          <w:sz w:val="20"/>
        </w:rPr>
        <w:t>energy</w:t>
      </w:r>
      <w:r w:rsidR="00B01ECA">
        <w:rPr>
          <w:sz w:val="20"/>
        </w:rPr>
        <w:t xml:space="preserve"> </w:t>
      </w:r>
      <w:r w:rsidRPr="003074C8">
        <w:rPr>
          <w:sz w:val="20"/>
        </w:rPr>
        <w:t>efficiency</w:t>
      </w:r>
      <w:r w:rsidR="00B01ECA">
        <w:rPr>
          <w:sz w:val="20"/>
        </w:rPr>
        <w:t xml:space="preserve"> </w:t>
      </w:r>
      <w:r w:rsidRPr="003074C8">
        <w:rPr>
          <w:sz w:val="20"/>
        </w:rPr>
        <w:t>(decision</w:t>
      </w:r>
      <w:r w:rsidR="00B01ECA">
        <w:rPr>
          <w:sz w:val="20"/>
        </w:rPr>
        <w:t xml:space="preserve"> </w:t>
      </w:r>
      <w:r w:rsidRPr="003074C8">
        <w:rPr>
          <w:sz w:val="20"/>
        </w:rPr>
        <w:t>89/6)</w:t>
      </w:r>
      <w:r w:rsidR="00B01ECA">
        <w:rPr>
          <w:sz w:val="20"/>
        </w:rPr>
        <w:t xml:space="preserve"> </w:t>
      </w:r>
      <w:r w:rsidRPr="003074C8">
        <w:rPr>
          <w:sz w:val="20"/>
        </w:rPr>
        <w:t>submitted</w:t>
      </w:r>
      <w:r w:rsidR="00B01ECA">
        <w:rPr>
          <w:sz w:val="20"/>
        </w:rPr>
        <w:t xml:space="preserve"> </w:t>
      </w:r>
      <w:r w:rsidRPr="003074C8">
        <w:rPr>
          <w:sz w:val="20"/>
        </w:rPr>
        <w:t>to</w:t>
      </w:r>
      <w:r w:rsidR="00B01ECA">
        <w:rPr>
          <w:sz w:val="20"/>
        </w:rPr>
        <w:t xml:space="preserve"> </w:t>
      </w:r>
      <w:r w:rsidRPr="003074C8">
        <w:rPr>
          <w:sz w:val="20"/>
        </w:rPr>
        <w:t>the</w:t>
      </w:r>
      <w:r w:rsidR="00B01ECA">
        <w:rPr>
          <w:sz w:val="20"/>
        </w:rPr>
        <w:t xml:space="preserve"> </w:t>
      </w:r>
      <w:r w:rsidRPr="003074C8">
        <w:rPr>
          <w:sz w:val="20"/>
        </w:rPr>
        <w:t>present</w:t>
      </w:r>
      <w:r w:rsidR="00B01ECA">
        <w:rPr>
          <w:sz w:val="20"/>
        </w:rPr>
        <w:t xml:space="preserve"> </w:t>
      </w:r>
      <w:r w:rsidRPr="003074C8">
        <w:rPr>
          <w:sz w:val="20"/>
        </w:rPr>
        <w:t>meeting.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10CFD" w:rsidRPr="009B0D30" w14:paraId="6B4C83D0" w14:textId="77777777" w:rsidTr="00FB0FC9">
        <w:tc>
          <w:tcPr>
            <w:tcW w:w="1871" w:type="dxa"/>
          </w:tcPr>
          <w:p w14:paraId="6DDD1893" w14:textId="010553CA" w:rsidR="00010CFD" w:rsidRPr="009B0D30" w:rsidRDefault="00B7227F" w:rsidP="00010CFD">
            <w:pPr>
              <w:bidi/>
            </w:pPr>
            <w:r>
              <w:br w:type="page"/>
            </w:r>
          </w:p>
        </w:tc>
        <w:tc>
          <w:tcPr>
            <w:tcW w:w="1872" w:type="dxa"/>
          </w:tcPr>
          <w:p w14:paraId="5604AC59" w14:textId="77777777" w:rsidR="00010CFD" w:rsidRPr="009B0D30" w:rsidRDefault="00010CFD" w:rsidP="00FB0FC9"/>
        </w:tc>
        <w:tc>
          <w:tcPr>
            <w:tcW w:w="1872" w:type="dxa"/>
            <w:tcBorders>
              <w:bottom w:val="single" w:sz="4" w:space="0" w:color="auto"/>
            </w:tcBorders>
          </w:tcPr>
          <w:p w14:paraId="0C54B05F" w14:textId="77777777" w:rsidR="00010CFD" w:rsidRPr="009B0D30" w:rsidRDefault="00010CFD" w:rsidP="00FB0FC9"/>
        </w:tc>
        <w:tc>
          <w:tcPr>
            <w:tcW w:w="1872" w:type="dxa"/>
          </w:tcPr>
          <w:p w14:paraId="27FEDE6A" w14:textId="77777777" w:rsidR="00010CFD" w:rsidRPr="009B0D30" w:rsidRDefault="00010CFD" w:rsidP="00FB0FC9"/>
        </w:tc>
        <w:tc>
          <w:tcPr>
            <w:tcW w:w="1873" w:type="dxa"/>
          </w:tcPr>
          <w:p w14:paraId="77A7614B" w14:textId="77777777" w:rsidR="00010CFD" w:rsidRPr="009B0D30" w:rsidRDefault="00010CFD" w:rsidP="00FB0FC9"/>
        </w:tc>
      </w:tr>
    </w:tbl>
    <w:p w14:paraId="7169AF48" w14:textId="77777777" w:rsidR="00010CFD" w:rsidRPr="009B0D30" w:rsidRDefault="00010CFD" w:rsidP="00010CFD">
      <w:pPr>
        <w:jc w:val="left"/>
      </w:pPr>
    </w:p>
    <w:p w14:paraId="63493E8F" w14:textId="1FC30704" w:rsidR="00DE2AB9" w:rsidRPr="00413BF4" w:rsidRDefault="00DE2AB9" w:rsidP="005722B8">
      <w:pPr>
        <w:widowControl w:val="0"/>
        <w:bidi/>
        <w:spacing w:before="240"/>
        <w:outlineLvl w:val="1"/>
        <w:rPr>
          <w:sz w:val="26"/>
          <w:szCs w:val="26"/>
          <w:lang w:val="en-CA" w:bidi="ar-SA"/>
        </w:rPr>
      </w:pPr>
    </w:p>
    <w:sectPr w:rsidR="00DE2AB9" w:rsidRPr="00413BF4" w:rsidSect="00147B18">
      <w:headerReference w:type="even" r:id="rId23"/>
      <w:headerReference w:type="default" r:id="rId24"/>
      <w:pgSz w:w="12240" w:h="15840" w:code="1"/>
      <w:pgMar w:top="720" w:right="1440" w:bottom="862" w:left="1440" w:header="720" w:footer="4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D66682" w14:textId="77777777" w:rsidR="005A0A2B" w:rsidRDefault="005A0A2B">
      <w:r>
        <w:separator/>
      </w:r>
    </w:p>
  </w:endnote>
  <w:endnote w:type="continuationSeparator" w:id="0">
    <w:p w14:paraId="6B5ECAE7" w14:textId="77777777" w:rsidR="005A0A2B" w:rsidRDefault="005A0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90A99" w14:textId="4E428FB2" w:rsidR="00064AE2" w:rsidRPr="00064AE2" w:rsidRDefault="00064AE2" w:rsidP="00064AE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A1223" w14:textId="1DE4F914" w:rsidR="00064AE2" w:rsidRDefault="00064AE2" w:rsidP="00064AE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DFCD1" w14:textId="77777777" w:rsidR="001B6405" w:rsidRDefault="001B64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0DB3B" w14:textId="5B6E8198" w:rsidR="00EB41D8" w:rsidRPr="00EB41D8" w:rsidRDefault="00EB41D8" w:rsidP="00064AE2">
    <w:pPr>
      <w:jc w:val="center"/>
      <w:rPr>
        <w:lang w:val="fr-CA"/>
      </w:rPr>
    </w:pPr>
    <w:r>
      <w:rPr>
        <w:lang w:val="fr-CA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BA384" w14:textId="0C6D4778" w:rsidR="00EB41D8" w:rsidRPr="00EB41D8" w:rsidRDefault="00EB41D8" w:rsidP="00064AE2">
    <w:pPr>
      <w:jc w:val="center"/>
      <w:rPr>
        <w:lang w:val="fr-CA"/>
      </w:rPr>
    </w:pPr>
    <w:r>
      <w:rPr>
        <w:lang w:val="fr-C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1EF040" w14:textId="77777777" w:rsidR="005A0A2B" w:rsidRDefault="005A0A2B" w:rsidP="00E324A0">
      <w:pPr>
        <w:bidi/>
      </w:pPr>
      <w:r>
        <w:separator/>
      </w:r>
    </w:p>
  </w:footnote>
  <w:footnote w:type="continuationSeparator" w:id="0">
    <w:p w14:paraId="04AEE11B" w14:textId="77777777" w:rsidR="005A0A2B" w:rsidRDefault="005A0A2B">
      <w:r>
        <w:continuationSeparator/>
      </w:r>
    </w:p>
  </w:footnote>
  <w:footnote w:id="1">
    <w:p w14:paraId="465173BC" w14:textId="0F85CBE3" w:rsidR="00E324A0" w:rsidRDefault="00E324A0" w:rsidP="00E324A0">
      <w:pPr>
        <w:pStyle w:val="FootnoteText"/>
        <w:bidi/>
        <w:rPr>
          <w:rFonts w:cs="Simplified Arabic"/>
          <w:szCs w:val="22"/>
          <w:lang w:val="en-CA"/>
        </w:rPr>
      </w:pPr>
      <w:r w:rsidRPr="007B0A34">
        <w:rPr>
          <w:rStyle w:val="FootnoteReference"/>
          <w:rFonts w:cs="Simplified Arabic"/>
          <w:szCs w:val="22"/>
        </w:rPr>
        <w:footnoteRef/>
      </w:r>
      <w:r w:rsidR="00B01ECA">
        <w:rPr>
          <w:rFonts w:cs="Simplified Arabic" w:hint="cs"/>
          <w:szCs w:val="22"/>
        </w:rPr>
        <w:t xml:space="preserve"> </w:t>
      </w:r>
      <w:r w:rsidRPr="007B0A34">
        <w:rPr>
          <w:rFonts w:cs="Simplified Arabic"/>
          <w:szCs w:val="22"/>
          <w:lang w:val="en-CA"/>
        </w:rPr>
        <w:t>UNEP/OzL.Pro/ExCom/</w:t>
      </w:r>
      <w:r w:rsidR="00BD082B" w:rsidRPr="007B0A34">
        <w:rPr>
          <w:rFonts w:cs="Simplified Arabic"/>
          <w:szCs w:val="22"/>
          <w:lang w:val="en-CA"/>
        </w:rPr>
        <w:t>9</w:t>
      </w:r>
      <w:r w:rsidR="002C26DF">
        <w:rPr>
          <w:rFonts w:cs="Simplified Arabic"/>
          <w:szCs w:val="22"/>
          <w:lang w:val="en-CA"/>
        </w:rPr>
        <w:t>5</w:t>
      </w:r>
      <w:r w:rsidRPr="007B0A34">
        <w:rPr>
          <w:rFonts w:cs="Simplified Arabic"/>
          <w:szCs w:val="22"/>
          <w:lang w:val="en-CA"/>
        </w:rPr>
        <w:t>/1</w:t>
      </w:r>
      <w:r w:rsidR="0011352E" w:rsidRPr="007B0A34">
        <w:rPr>
          <w:rFonts w:cs="Simplified Arabic" w:hint="cs"/>
          <w:szCs w:val="22"/>
          <w:rtl/>
          <w:lang w:val="en-CA"/>
        </w:rPr>
        <w:t>.</w:t>
      </w:r>
    </w:p>
    <w:sdt>
      <w:sdtPr>
        <w:rPr>
          <w:rtl/>
        </w:rPr>
        <w:id w:val="-1798752022"/>
        <w:docPartObj>
          <w:docPartGallery w:val="Page Numbers (Bottom of Page)"/>
          <w:docPartUnique/>
        </w:docPartObj>
      </w:sdtPr>
      <w:sdtContent>
        <w:p w14:paraId="2D802931" w14:textId="1A936473" w:rsidR="00E622C4" w:rsidRDefault="00E622C4" w:rsidP="00E622C4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0" w:color="auto"/>
            </w:pBdr>
            <w:bidi/>
            <w:jc w:val="center"/>
            <w:rPr>
              <w:rFonts w:cs="Arabic Transparent"/>
              <w:rtl/>
            </w:rPr>
          </w:pPr>
          <w:r>
            <w:rPr>
              <w:rFonts w:cs="Arabic Transparent" w:hint="cs"/>
              <w:rtl/>
            </w:rPr>
            <w:t>إن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وثائق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ما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قبل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دورات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اللجنة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التنفيذية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للصندوق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المتعدد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الأطراف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لتنفيذ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بروتوكول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مونتريال</w:t>
          </w:r>
          <w:r w:rsidR="00B01ECA">
            <w:rPr>
              <w:rFonts w:cs="Arabic Transparent"/>
              <w:rtl/>
            </w:rPr>
            <w:t xml:space="preserve"> </w:t>
          </w:r>
        </w:p>
        <w:p w14:paraId="2D61DB48" w14:textId="7EA74440" w:rsidR="002C26DF" w:rsidRPr="00E622C4" w:rsidRDefault="00E622C4" w:rsidP="00E622C4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0" w:color="auto"/>
            </w:pBdr>
            <w:bidi/>
            <w:jc w:val="center"/>
            <w:rPr>
              <w:rFonts w:cs="Arabic Transparent"/>
              <w:rtl/>
            </w:rPr>
          </w:pPr>
          <w:r>
            <w:rPr>
              <w:rFonts w:cs="Arabic Transparent" w:hint="cs"/>
              <w:rtl/>
            </w:rPr>
            <w:t>قد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تصدر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دون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إخلال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بأي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قرار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تتخذه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اللجنة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التنفيذية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بعد</w:t>
          </w:r>
          <w:r w:rsidR="00B01ECA">
            <w:rPr>
              <w:rFonts w:cs="Arabic Transparent" w:hint="cs"/>
              <w:rtl/>
            </w:rPr>
            <w:t xml:space="preserve"> </w:t>
          </w:r>
          <w:r>
            <w:rPr>
              <w:rFonts w:cs="Arabic Transparent" w:hint="cs"/>
              <w:rtl/>
            </w:rPr>
            <w:t>صدورها.</w:t>
          </w:r>
          <w:r w:rsidR="00B01ECA">
            <w:rPr>
              <w:rFonts w:cs="Arabic Transparent"/>
              <w:rtl/>
            </w:rPr>
            <w:t xml:space="preserve"> </w:t>
          </w:r>
        </w:p>
      </w:sdtContent>
    </w:sdt>
  </w:footnote>
  <w:footnote w:id="2">
    <w:p w14:paraId="47212505" w14:textId="493C7CF0" w:rsidR="00095233" w:rsidRPr="00095233" w:rsidRDefault="00095233" w:rsidP="00A855E5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B01ECA">
        <w:rPr>
          <w:rFonts w:hint="cs"/>
          <w:rtl/>
        </w:rPr>
        <w:t xml:space="preserve"> </w:t>
      </w:r>
      <w:r w:rsidR="00A855E5" w:rsidRPr="00A855E5">
        <w:rPr>
          <w:rtl/>
        </w:rPr>
        <w:t>وفقا</w:t>
      </w:r>
      <w:r w:rsidR="00B01ECA">
        <w:rPr>
          <w:rtl/>
        </w:rPr>
        <w:t xml:space="preserve"> </w:t>
      </w:r>
      <w:r w:rsidR="00A855E5" w:rsidRPr="00A855E5">
        <w:rPr>
          <w:rtl/>
        </w:rPr>
        <w:t>للرسالة</w:t>
      </w:r>
      <w:r w:rsidR="00B01ECA">
        <w:rPr>
          <w:rtl/>
        </w:rPr>
        <w:t xml:space="preserve"> </w:t>
      </w:r>
      <w:r w:rsidR="00A855E5" w:rsidRPr="00A855E5">
        <w:rPr>
          <w:rtl/>
        </w:rPr>
        <w:t>المؤرخة</w:t>
      </w:r>
      <w:r w:rsidR="00B01ECA">
        <w:rPr>
          <w:rtl/>
        </w:rPr>
        <w:t xml:space="preserve"> </w:t>
      </w:r>
      <w:r w:rsidR="00A855E5" w:rsidRPr="00A855E5">
        <w:rPr>
          <w:rtl/>
        </w:rPr>
        <w:t>21</w:t>
      </w:r>
      <w:r w:rsidR="00B01ECA">
        <w:rPr>
          <w:rtl/>
        </w:rPr>
        <w:t xml:space="preserve"> </w:t>
      </w:r>
      <w:r w:rsidR="00A855E5" w:rsidRPr="00A855E5">
        <w:rPr>
          <w:rtl/>
        </w:rPr>
        <w:t>أغسطس</w:t>
      </w:r>
      <w:r w:rsidR="00A855E5">
        <w:rPr>
          <w:rFonts w:hint="cs"/>
          <w:rtl/>
        </w:rPr>
        <w:t>/آب</w:t>
      </w:r>
      <w:r w:rsidR="00B01ECA">
        <w:rPr>
          <w:rtl/>
        </w:rPr>
        <w:t xml:space="preserve"> </w:t>
      </w:r>
      <w:r w:rsidR="00A855E5" w:rsidRPr="00A855E5">
        <w:rPr>
          <w:rtl/>
        </w:rPr>
        <w:t>2024</w:t>
      </w:r>
      <w:r w:rsidR="00B01ECA">
        <w:rPr>
          <w:rtl/>
        </w:rPr>
        <w:t xml:space="preserve"> </w:t>
      </w:r>
      <w:r w:rsidR="00A855E5" w:rsidRPr="00A855E5">
        <w:rPr>
          <w:rtl/>
        </w:rPr>
        <w:t>من</w:t>
      </w:r>
      <w:r w:rsidR="00B01ECA">
        <w:rPr>
          <w:rtl/>
        </w:rPr>
        <w:t xml:space="preserve"> </w:t>
      </w:r>
      <w:r w:rsidR="00A855E5" w:rsidRPr="00A855E5">
        <w:rPr>
          <w:rtl/>
        </w:rPr>
        <w:t>هيئة</w:t>
      </w:r>
      <w:r w:rsidR="00B01ECA">
        <w:rPr>
          <w:rtl/>
        </w:rPr>
        <w:t xml:space="preserve"> </w:t>
      </w:r>
      <w:r w:rsidR="00A855E5" w:rsidRPr="00A855E5">
        <w:rPr>
          <w:rtl/>
        </w:rPr>
        <w:t>إدارة</w:t>
      </w:r>
      <w:r w:rsidR="00B01ECA">
        <w:rPr>
          <w:rtl/>
        </w:rPr>
        <w:t xml:space="preserve"> </w:t>
      </w:r>
      <w:r w:rsidR="00A855E5" w:rsidRPr="00A855E5">
        <w:rPr>
          <w:rtl/>
        </w:rPr>
        <w:t>البيئة</w:t>
      </w:r>
      <w:r w:rsidR="00B01ECA">
        <w:rPr>
          <w:rtl/>
        </w:rPr>
        <w:t xml:space="preserve"> </w:t>
      </w:r>
      <w:r w:rsidR="00A855E5" w:rsidRPr="00A855E5">
        <w:rPr>
          <w:rtl/>
        </w:rPr>
        <w:t>في</w:t>
      </w:r>
      <w:r w:rsidR="00B01ECA">
        <w:rPr>
          <w:rtl/>
        </w:rPr>
        <w:t xml:space="preserve"> </w:t>
      </w:r>
      <w:r w:rsidR="00A855E5" w:rsidRPr="00A855E5">
        <w:rPr>
          <w:rtl/>
        </w:rPr>
        <w:t>رواندا</w:t>
      </w:r>
      <w:r w:rsidR="00B01ECA">
        <w:rPr>
          <w:rtl/>
        </w:rPr>
        <w:t xml:space="preserve"> </w:t>
      </w:r>
      <w:r w:rsidR="00A855E5" w:rsidRPr="00A855E5">
        <w:rPr>
          <w:rtl/>
        </w:rPr>
        <w:t>(</w:t>
      </w:r>
      <w:r w:rsidR="00A855E5" w:rsidRPr="00A855E5">
        <w:t>REMA</w:t>
      </w:r>
      <w:r w:rsidR="00A855E5" w:rsidRPr="00A855E5">
        <w:rPr>
          <w:rtl/>
        </w:rPr>
        <w:t>)</w:t>
      </w:r>
      <w:r w:rsidR="00B01ECA">
        <w:rPr>
          <w:rtl/>
        </w:rPr>
        <w:t xml:space="preserve"> </w:t>
      </w:r>
      <w:r w:rsidR="00A855E5" w:rsidRPr="00A855E5">
        <w:rPr>
          <w:rtl/>
        </w:rPr>
        <w:t>التابعة</w:t>
      </w:r>
      <w:r w:rsidR="00B01ECA">
        <w:rPr>
          <w:rtl/>
        </w:rPr>
        <w:t xml:space="preserve"> </w:t>
      </w:r>
      <w:r w:rsidR="00A855E5" w:rsidRPr="00A855E5">
        <w:rPr>
          <w:rtl/>
        </w:rPr>
        <w:t>لوزارة</w:t>
      </w:r>
      <w:r w:rsidR="00B01ECA">
        <w:rPr>
          <w:rtl/>
        </w:rPr>
        <w:t xml:space="preserve"> </w:t>
      </w:r>
      <w:r w:rsidR="00A855E5" w:rsidRPr="00A855E5">
        <w:rPr>
          <w:rtl/>
        </w:rPr>
        <w:t>البيئة</w:t>
      </w:r>
      <w:r w:rsidR="00B01ECA">
        <w:rPr>
          <w:rtl/>
        </w:rPr>
        <w:t xml:space="preserve"> </w:t>
      </w:r>
      <w:r w:rsidR="00A855E5" w:rsidRPr="00A855E5">
        <w:rPr>
          <w:rtl/>
        </w:rPr>
        <w:t>في</w:t>
      </w:r>
      <w:r w:rsidR="00B01ECA">
        <w:rPr>
          <w:rtl/>
        </w:rPr>
        <w:t xml:space="preserve"> </w:t>
      </w:r>
      <w:r w:rsidR="00A855E5" w:rsidRPr="00A855E5">
        <w:rPr>
          <w:rtl/>
        </w:rPr>
        <w:t>رواندا</w:t>
      </w:r>
      <w:r w:rsidR="00B01ECA">
        <w:rPr>
          <w:rtl/>
        </w:rPr>
        <w:t xml:space="preserve"> </w:t>
      </w:r>
      <w:r w:rsidR="00A855E5" w:rsidRPr="00A855E5">
        <w:rPr>
          <w:rtl/>
        </w:rPr>
        <w:t>إلى</w:t>
      </w:r>
      <w:r w:rsidR="00B01ECA">
        <w:rPr>
          <w:rtl/>
        </w:rPr>
        <w:t xml:space="preserve"> </w:t>
      </w:r>
      <w:r w:rsidR="00A855E5" w:rsidRPr="00A855E5">
        <w:rPr>
          <w:rtl/>
        </w:rPr>
        <w:t>الأمانة.</w:t>
      </w:r>
    </w:p>
  </w:footnote>
  <w:footnote w:id="3">
    <w:p w14:paraId="1203CB81" w14:textId="412CD212" w:rsidR="00095233" w:rsidRPr="00095233" w:rsidRDefault="00095233" w:rsidP="00A855E5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B01ECA">
        <w:rPr>
          <w:rFonts w:hint="cs"/>
          <w:rtl/>
        </w:rPr>
        <w:t xml:space="preserve"> </w:t>
      </w:r>
      <w:r w:rsidR="00320D45">
        <w:rPr>
          <w:rFonts w:hint="cs"/>
          <w:rtl/>
        </w:rPr>
        <w:t>تماشيا</w:t>
      </w:r>
      <w:r w:rsidR="00B01ECA">
        <w:rPr>
          <w:rtl/>
        </w:rPr>
        <w:t xml:space="preserve"> </w:t>
      </w:r>
      <w:r w:rsidR="00320D45">
        <w:rPr>
          <w:rFonts w:hint="cs"/>
          <w:rtl/>
        </w:rPr>
        <w:t>مع</w:t>
      </w:r>
      <w:r w:rsidR="00B01ECA">
        <w:rPr>
          <w:rFonts w:hint="cs"/>
          <w:rtl/>
        </w:rPr>
        <w:t xml:space="preserve"> </w:t>
      </w:r>
      <w:r w:rsidR="006F57A5">
        <w:rPr>
          <w:rFonts w:hint="cs"/>
          <w:rtl/>
        </w:rPr>
        <w:t>المقرر</w:t>
      </w:r>
      <w:r w:rsidR="00B01ECA">
        <w:rPr>
          <w:rtl/>
        </w:rPr>
        <w:t xml:space="preserve"> </w:t>
      </w:r>
      <w:r w:rsidR="00E6114A" w:rsidRPr="00E6114A">
        <w:rPr>
          <w:rtl/>
        </w:rPr>
        <w:t>89/6،</w:t>
      </w:r>
      <w:r w:rsidR="00B01ECA">
        <w:rPr>
          <w:rtl/>
        </w:rPr>
        <w:t xml:space="preserve"> </w:t>
      </w:r>
      <w:r w:rsidR="00E6114A" w:rsidRPr="00E6114A">
        <w:rPr>
          <w:rtl/>
        </w:rPr>
        <w:t>يمكن</w:t>
      </w:r>
      <w:r w:rsidR="00B01ECA">
        <w:rPr>
          <w:rtl/>
        </w:rPr>
        <w:t xml:space="preserve"> </w:t>
      </w:r>
      <w:r w:rsidR="00E6114A" w:rsidRPr="00E6114A">
        <w:rPr>
          <w:rtl/>
        </w:rPr>
        <w:t>للبلدان</w:t>
      </w:r>
      <w:r w:rsidR="00B01ECA">
        <w:rPr>
          <w:rtl/>
        </w:rPr>
        <w:t xml:space="preserve"> </w:t>
      </w:r>
      <w:r w:rsidR="00E6114A" w:rsidRPr="00E6114A">
        <w:rPr>
          <w:rtl/>
        </w:rPr>
        <w:t>ذات</w:t>
      </w:r>
      <w:r w:rsidR="00B01ECA">
        <w:rPr>
          <w:rtl/>
        </w:rPr>
        <w:t xml:space="preserve"> </w:t>
      </w:r>
      <w:r w:rsidR="00E6114A" w:rsidRPr="00E6114A">
        <w:rPr>
          <w:rtl/>
        </w:rPr>
        <w:t>الاستهلاك</w:t>
      </w:r>
      <w:r w:rsidR="00B01ECA">
        <w:rPr>
          <w:rtl/>
        </w:rPr>
        <w:t xml:space="preserve"> </w:t>
      </w:r>
      <w:r w:rsidR="00E6114A" w:rsidRPr="00E6114A">
        <w:rPr>
          <w:rtl/>
        </w:rPr>
        <w:t>المنخفض</w:t>
      </w:r>
      <w:r w:rsidR="00B01ECA">
        <w:rPr>
          <w:rtl/>
        </w:rPr>
        <w:t xml:space="preserve"> </w:t>
      </w:r>
      <w:r w:rsidR="00E6114A" w:rsidRPr="00E6114A">
        <w:rPr>
          <w:rtl/>
        </w:rPr>
        <w:t>أن</w:t>
      </w:r>
      <w:r w:rsidR="00B01ECA">
        <w:rPr>
          <w:rtl/>
        </w:rPr>
        <w:t xml:space="preserve"> </w:t>
      </w:r>
      <w:r w:rsidR="00E6114A" w:rsidRPr="00E6114A">
        <w:rPr>
          <w:rtl/>
        </w:rPr>
        <w:t>تدرج</w:t>
      </w:r>
      <w:r w:rsidR="00B01ECA">
        <w:rPr>
          <w:rtl/>
        </w:rPr>
        <w:t xml:space="preserve"> </w:t>
      </w:r>
      <w:r w:rsidR="00E6114A" w:rsidRPr="00E6114A">
        <w:rPr>
          <w:rtl/>
        </w:rPr>
        <w:t>في</w:t>
      </w:r>
      <w:r w:rsidR="00B01ECA">
        <w:rPr>
          <w:rtl/>
        </w:rPr>
        <w:t xml:space="preserve"> </w:t>
      </w:r>
      <w:r w:rsidR="00E6114A" w:rsidRPr="00E6114A">
        <w:rPr>
          <w:rtl/>
        </w:rPr>
        <w:t>خططها</w:t>
      </w:r>
      <w:r w:rsidR="00B01ECA">
        <w:rPr>
          <w:rtl/>
        </w:rPr>
        <w:t xml:space="preserve"> </w:t>
      </w:r>
      <w:r w:rsidR="00E6114A" w:rsidRPr="00E6114A">
        <w:rPr>
          <w:rtl/>
        </w:rPr>
        <w:t>لإدارة</w:t>
      </w:r>
      <w:r w:rsidR="00B01ECA">
        <w:rPr>
          <w:rtl/>
        </w:rPr>
        <w:t xml:space="preserve"> </w:t>
      </w:r>
      <w:r w:rsidR="00320D45">
        <w:rPr>
          <w:rFonts w:hint="cs"/>
          <w:rtl/>
        </w:rPr>
        <w:t>إزالة</w:t>
      </w:r>
      <w:r w:rsidR="00B01ECA">
        <w:rPr>
          <w:rtl/>
        </w:rPr>
        <w:t xml:space="preserve"> </w:t>
      </w:r>
      <w:r w:rsidR="00E6114A" w:rsidRPr="00E6114A">
        <w:rPr>
          <w:rtl/>
        </w:rPr>
        <w:t>المواد</w:t>
      </w:r>
      <w:r w:rsidR="00B01ECA">
        <w:rPr>
          <w:rtl/>
        </w:rPr>
        <w:t xml:space="preserve"> </w:t>
      </w:r>
      <w:r w:rsidR="00E6114A" w:rsidRPr="00E6114A">
        <w:rPr>
          <w:rtl/>
        </w:rPr>
        <w:t>الهيدروكلوروفلوروكربونية</w:t>
      </w:r>
      <w:r w:rsidR="00B01ECA">
        <w:rPr>
          <w:rtl/>
        </w:rPr>
        <w:t xml:space="preserve"> </w:t>
      </w:r>
      <w:r w:rsidR="00E6114A" w:rsidRPr="00E6114A">
        <w:rPr>
          <w:rtl/>
        </w:rPr>
        <w:t>أنشطة</w:t>
      </w:r>
      <w:r w:rsidR="00B01ECA">
        <w:rPr>
          <w:rtl/>
        </w:rPr>
        <w:t xml:space="preserve"> </w:t>
      </w:r>
      <w:r w:rsidR="00E6114A" w:rsidRPr="00E6114A">
        <w:rPr>
          <w:rtl/>
        </w:rPr>
        <w:t>إضافية</w:t>
      </w:r>
      <w:r w:rsidR="00B01ECA">
        <w:rPr>
          <w:rtl/>
        </w:rPr>
        <w:t xml:space="preserve"> </w:t>
      </w:r>
      <w:r w:rsidR="00320D45">
        <w:rPr>
          <w:rFonts w:hint="cs"/>
          <w:rtl/>
        </w:rPr>
        <w:t>لإدخال</w:t>
      </w:r>
      <w:r w:rsidR="00B01ECA">
        <w:rPr>
          <w:rtl/>
        </w:rPr>
        <w:t xml:space="preserve"> </w:t>
      </w:r>
      <w:r w:rsidR="00E6114A" w:rsidRPr="00E6114A">
        <w:rPr>
          <w:rtl/>
        </w:rPr>
        <w:t>بدائل</w:t>
      </w:r>
      <w:r w:rsidR="00B01ECA">
        <w:rPr>
          <w:rtl/>
        </w:rPr>
        <w:t xml:space="preserve"> </w:t>
      </w:r>
      <w:r w:rsidR="00320D45">
        <w:rPr>
          <w:rFonts w:hint="cs"/>
          <w:rtl/>
        </w:rPr>
        <w:t>ل</w:t>
      </w:r>
      <w:r w:rsidR="005D3045">
        <w:rPr>
          <w:rFonts w:hint="cs"/>
          <w:rtl/>
        </w:rPr>
        <w:t>لمواد</w:t>
      </w:r>
      <w:r w:rsidR="00B01ECA">
        <w:rPr>
          <w:rtl/>
        </w:rPr>
        <w:t xml:space="preserve"> </w:t>
      </w:r>
      <w:r w:rsidR="00E6114A" w:rsidRPr="00E6114A">
        <w:rPr>
          <w:rtl/>
        </w:rPr>
        <w:t>الهيدروكلوروفلوروكربون</w:t>
      </w:r>
      <w:r w:rsidR="005D3045">
        <w:rPr>
          <w:rFonts w:hint="cs"/>
          <w:rtl/>
        </w:rPr>
        <w:t>ية</w:t>
      </w:r>
      <w:r w:rsidR="00B01ECA">
        <w:rPr>
          <w:rtl/>
        </w:rPr>
        <w:t xml:space="preserve"> </w:t>
      </w:r>
      <w:r w:rsidR="00E6114A" w:rsidRPr="00E6114A">
        <w:rPr>
          <w:rtl/>
        </w:rPr>
        <w:t>ذات</w:t>
      </w:r>
      <w:r w:rsidR="00B01ECA">
        <w:rPr>
          <w:rtl/>
        </w:rPr>
        <w:t xml:space="preserve"> </w:t>
      </w:r>
      <w:r w:rsidR="00320D45">
        <w:rPr>
          <w:rFonts w:hint="cs"/>
          <w:rtl/>
        </w:rPr>
        <w:t>قدرة</w:t>
      </w:r>
      <w:r w:rsidR="00B01ECA">
        <w:rPr>
          <w:rFonts w:hint="cs"/>
          <w:rtl/>
        </w:rPr>
        <w:t xml:space="preserve"> </w:t>
      </w:r>
      <w:r w:rsidR="00320D45">
        <w:rPr>
          <w:rFonts w:hint="cs"/>
          <w:rtl/>
        </w:rPr>
        <w:t>منخفضة</w:t>
      </w:r>
      <w:r w:rsidR="00B01ECA">
        <w:rPr>
          <w:rFonts w:hint="cs"/>
          <w:rtl/>
        </w:rPr>
        <w:t xml:space="preserve"> </w:t>
      </w:r>
      <w:r w:rsidR="00320D45">
        <w:rPr>
          <w:rFonts w:hint="cs"/>
          <w:rtl/>
        </w:rPr>
        <w:t>أو</w:t>
      </w:r>
      <w:r w:rsidR="00B01ECA">
        <w:rPr>
          <w:rFonts w:hint="cs"/>
          <w:rtl/>
        </w:rPr>
        <w:t xml:space="preserve"> </w:t>
      </w:r>
      <w:r w:rsidR="00320D45" w:rsidRPr="00E6114A">
        <w:rPr>
          <w:rtl/>
        </w:rPr>
        <w:t>معدومة</w:t>
      </w:r>
      <w:r w:rsidR="00B01ECA">
        <w:rPr>
          <w:rFonts w:hint="cs"/>
          <w:rtl/>
        </w:rPr>
        <w:t xml:space="preserve"> </w:t>
      </w:r>
      <w:r w:rsidR="00320D45">
        <w:rPr>
          <w:rFonts w:hint="cs"/>
          <w:rtl/>
        </w:rPr>
        <w:t>على</w:t>
      </w:r>
      <w:r w:rsidR="00B01ECA">
        <w:rPr>
          <w:rFonts w:hint="cs"/>
          <w:rtl/>
        </w:rPr>
        <w:t xml:space="preserve"> </w:t>
      </w:r>
      <w:r w:rsidR="00320D45">
        <w:rPr>
          <w:rFonts w:hint="cs"/>
          <w:rtl/>
        </w:rPr>
        <w:t>إحداث</w:t>
      </w:r>
      <w:r w:rsidR="00B01ECA">
        <w:rPr>
          <w:rFonts w:hint="cs"/>
          <w:rtl/>
        </w:rPr>
        <w:t xml:space="preserve"> </w:t>
      </w:r>
      <w:r w:rsidR="00320D45">
        <w:rPr>
          <w:rFonts w:hint="cs"/>
          <w:rtl/>
        </w:rPr>
        <w:t>الاحترار</w:t>
      </w:r>
      <w:r w:rsidR="00B01ECA">
        <w:rPr>
          <w:rtl/>
        </w:rPr>
        <w:t xml:space="preserve"> </w:t>
      </w:r>
      <w:r w:rsidR="00E6114A" w:rsidRPr="00E6114A">
        <w:rPr>
          <w:rtl/>
        </w:rPr>
        <w:t>العالمي</w:t>
      </w:r>
      <w:r w:rsidR="00B01ECA">
        <w:rPr>
          <w:rtl/>
        </w:rPr>
        <w:t xml:space="preserve"> </w:t>
      </w:r>
      <w:r w:rsidR="00E6114A" w:rsidRPr="00E6114A">
        <w:rPr>
          <w:rtl/>
        </w:rPr>
        <w:t>و</w:t>
      </w:r>
      <w:r w:rsidR="00C84E04">
        <w:rPr>
          <w:rFonts w:hint="cs"/>
          <w:rtl/>
        </w:rPr>
        <w:t>ل</w:t>
      </w:r>
      <w:r w:rsidR="00E6114A" w:rsidRPr="00E6114A">
        <w:rPr>
          <w:rtl/>
        </w:rPr>
        <w:t>لحفاظ</w:t>
      </w:r>
      <w:r w:rsidR="00B01ECA">
        <w:rPr>
          <w:rtl/>
        </w:rPr>
        <w:t xml:space="preserve"> </w:t>
      </w:r>
      <w:r w:rsidR="00E6114A" w:rsidRPr="00E6114A">
        <w:rPr>
          <w:rtl/>
        </w:rPr>
        <w:t>على</w:t>
      </w:r>
      <w:r w:rsidR="00B01ECA">
        <w:rPr>
          <w:rtl/>
        </w:rPr>
        <w:t xml:space="preserve"> </w:t>
      </w:r>
      <w:r w:rsidR="00E6114A" w:rsidRPr="00E6114A">
        <w:rPr>
          <w:rtl/>
        </w:rPr>
        <w:t>كفاءة</w:t>
      </w:r>
      <w:r w:rsidR="00B01ECA">
        <w:rPr>
          <w:rFonts w:hint="cs"/>
          <w:rtl/>
        </w:rPr>
        <w:t xml:space="preserve"> </w:t>
      </w:r>
      <w:r w:rsidR="00320D45">
        <w:rPr>
          <w:rFonts w:hint="cs"/>
          <w:rtl/>
        </w:rPr>
        <w:t>استخدام</w:t>
      </w:r>
      <w:r w:rsidR="00B01ECA">
        <w:rPr>
          <w:rtl/>
        </w:rPr>
        <w:t xml:space="preserve"> </w:t>
      </w:r>
      <w:r w:rsidR="00E6114A" w:rsidRPr="00E6114A">
        <w:rPr>
          <w:rtl/>
        </w:rPr>
        <w:t>الطاقة</w:t>
      </w:r>
      <w:r w:rsidR="00B01ECA">
        <w:rPr>
          <w:rtl/>
        </w:rPr>
        <w:t xml:space="preserve"> </w:t>
      </w:r>
      <w:r w:rsidR="00E6114A" w:rsidRPr="00E6114A">
        <w:rPr>
          <w:rtl/>
        </w:rPr>
        <w:t>في</w:t>
      </w:r>
      <w:r w:rsidR="00B01ECA">
        <w:rPr>
          <w:rtl/>
        </w:rPr>
        <w:t xml:space="preserve"> </w:t>
      </w:r>
      <w:r w:rsidR="00E6114A" w:rsidRPr="00E6114A">
        <w:rPr>
          <w:rtl/>
        </w:rPr>
        <w:t>قطاع</w:t>
      </w:r>
      <w:r w:rsidR="00B01ECA">
        <w:rPr>
          <w:rtl/>
        </w:rPr>
        <w:t xml:space="preserve"> </w:t>
      </w:r>
      <w:r w:rsidR="00320D45">
        <w:rPr>
          <w:rFonts w:hint="cs"/>
          <w:rtl/>
        </w:rPr>
        <w:t>خدمة</w:t>
      </w:r>
      <w:r w:rsidR="00B01ECA">
        <w:rPr>
          <w:rtl/>
        </w:rPr>
        <w:t xml:space="preserve"> </w:t>
      </w:r>
      <w:r w:rsidR="00E6114A" w:rsidRPr="00E6114A">
        <w:rPr>
          <w:rtl/>
        </w:rPr>
        <w:t>التبريد.</w:t>
      </w:r>
    </w:p>
  </w:footnote>
  <w:footnote w:id="4">
    <w:p w14:paraId="08FCAEAD" w14:textId="249009AC" w:rsidR="009E1563" w:rsidRPr="009E1563" w:rsidRDefault="009E1563" w:rsidP="009E1563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B01ECA">
        <w:rPr>
          <w:rtl/>
        </w:rPr>
        <w:t xml:space="preserve"> </w:t>
      </w:r>
      <w:r w:rsidRPr="009E1563">
        <w:rPr>
          <w:rtl/>
        </w:rPr>
        <w:t>وفقا</w:t>
      </w:r>
      <w:r w:rsidR="00B01ECA">
        <w:rPr>
          <w:rtl/>
        </w:rPr>
        <w:t xml:space="preserve"> </w:t>
      </w:r>
      <w:r w:rsidRPr="009E1563">
        <w:rPr>
          <w:rtl/>
        </w:rPr>
        <w:t>للرسالة</w:t>
      </w:r>
      <w:r w:rsidR="00B01ECA">
        <w:rPr>
          <w:rtl/>
        </w:rPr>
        <w:t xml:space="preserve"> </w:t>
      </w:r>
      <w:r w:rsidRPr="009E1563">
        <w:rPr>
          <w:rtl/>
        </w:rPr>
        <w:t>المؤرخة</w:t>
      </w:r>
      <w:r w:rsidR="00B01ECA">
        <w:rPr>
          <w:rtl/>
        </w:rPr>
        <w:t xml:space="preserve"> </w:t>
      </w:r>
      <w:r w:rsidRPr="009E1563">
        <w:rPr>
          <w:rtl/>
        </w:rPr>
        <w:t>14</w:t>
      </w:r>
      <w:r w:rsidR="00B01ECA">
        <w:rPr>
          <w:rtl/>
        </w:rPr>
        <w:t xml:space="preserve"> </w:t>
      </w:r>
      <w:r w:rsidRPr="009E1563">
        <w:rPr>
          <w:rtl/>
        </w:rPr>
        <w:t>أغسطس</w:t>
      </w:r>
      <w:r>
        <w:rPr>
          <w:rFonts w:hint="cs"/>
          <w:rtl/>
        </w:rPr>
        <w:t>/آب</w:t>
      </w:r>
      <w:r w:rsidR="00B01ECA">
        <w:rPr>
          <w:rtl/>
        </w:rPr>
        <w:t xml:space="preserve"> </w:t>
      </w:r>
      <w:r w:rsidRPr="009E1563">
        <w:rPr>
          <w:rtl/>
        </w:rPr>
        <w:t>2024</w:t>
      </w:r>
      <w:r w:rsidR="00B01ECA">
        <w:rPr>
          <w:rtl/>
        </w:rPr>
        <w:t xml:space="preserve"> </w:t>
      </w:r>
      <w:r w:rsidRPr="009E1563">
        <w:rPr>
          <w:rtl/>
        </w:rPr>
        <w:t>من</w:t>
      </w:r>
      <w:r w:rsidR="00B01ECA">
        <w:rPr>
          <w:rtl/>
        </w:rPr>
        <w:t xml:space="preserve"> </w:t>
      </w:r>
      <w:r>
        <w:rPr>
          <w:rFonts w:hint="cs"/>
          <w:rtl/>
        </w:rPr>
        <w:t>هيئة</w:t>
      </w:r>
      <w:r w:rsidR="00B01ECA">
        <w:rPr>
          <w:rFonts w:hint="cs"/>
          <w:rtl/>
        </w:rPr>
        <w:t xml:space="preserve"> </w:t>
      </w:r>
      <w:r>
        <w:rPr>
          <w:rFonts w:hint="cs"/>
          <w:rtl/>
        </w:rPr>
        <w:t>إدارة</w:t>
      </w:r>
      <w:r w:rsidR="00B01ECA">
        <w:rPr>
          <w:rFonts w:hint="cs"/>
          <w:rtl/>
        </w:rPr>
        <w:t xml:space="preserve"> </w:t>
      </w:r>
      <w:r>
        <w:rPr>
          <w:rFonts w:hint="cs"/>
          <w:rtl/>
        </w:rPr>
        <w:t>البيئة</w:t>
      </w:r>
      <w:r w:rsidR="00B01ECA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B01ECA">
        <w:rPr>
          <w:rFonts w:hint="cs"/>
          <w:rtl/>
        </w:rPr>
        <w:t xml:space="preserve"> </w:t>
      </w:r>
      <w:r>
        <w:rPr>
          <w:rFonts w:hint="cs"/>
          <w:rtl/>
        </w:rPr>
        <w:t>رواندا</w:t>
      </w:r>
      <w:r w:rsidR="00B01ECA">
        <w:rPr>
          <w:rFonts w:hint="cs"/>
          <w:rtl/>
        </w:rPr>
        <w:t xml:space="preserve"> </w:t>
      </w:r>
      <w:r w:rsidRPr="009E1563">
        <w:rPr>
          <w:rtl/>
        </w:rPr>
        <w:t>التابعة</w:t>
      </w:r>
      <w:r w:rsidR="00B01ECA">
        <w:rPr>
          <w:rtl/>
        </w:rPr>
        <w:t xml:space="preserve"> </w:t>
      </w:r>
      <w:r w:rsidRPr="009E1563">
        <w:rPr>
          <w:rtl/>
        </w:rPr>
        <w:t>لوزارة</w:t>
      </w:r>
      <w:r w:rsidR="00B01ECA">
        <w:rPr>
          <w:rtl/>
        </w:rPr>
        <w:t xml:space="preserve"> </w:t>
      </w:r>
      <w:r w:rsidRPr="009E1563">
        <w:rPr>
          <w:rtl/>
        </w:rPr>
        <w:t>البيئة</w:t>
      </w:r>
      <w:r w:rsidR="00B01ECA">
        <w:rPr>
          <w:rtl/>
        </w:rPr>
        <w:t xml:space="preserve"> </w:t>
      </w:r>
      <w:r w:rsidRPr="009E1563">
        <w:rPr>
          <w:rtl/>
        </w:rPr>
        <w:t>في</w:t>
      </w:r>
      <w:r w:rsidR="00B01ECA">
        <w:rPr>
          <w:rtl/>
        </w:rPr>
        <w:t xml:space="preserve"> </w:t>
      </w:r>
      <w:r w:rsidRPr="009E1563">
        <w:rPr>
          <w:rtl/>
        </w:rPr>
        <w:t>رواندا</w:t>
      </w:r>
      <w:r w:rsidR="00B01ECA">
        <w:rPr>
          <w:rtl/>
        </w:rPr>
        <w:t xml:space="preserve"> </w:t>
      </w:r>
      <w:r w:rsidRPr="009E1563">
        <w:rPr>
          <w:rtl/>
        </w:rPr>
        <w:t>إلى</w:t>
      </w:r>
      <w:r w:rsidR="00B01ECA">
        <w:rPr>
          <w:rtl/>
        </w:rPr>
        <w:t xml:space="preserve"> </w:t>
      </w:r>
      <w:r w:rsidRPr="009E1563">
        <w:rPr>
          <w:rtl/>
        </w:rPr>
        <w:t>الأمانة.</w:t>
      </w:r>
    </w:p>
  </w:footnote>
  <w:footnote w:id="5">
    <w:p w14:paraId="3EED45B9" w14:textId="6DB2B426" w:rsidR="00F70AAE" w:rsidRPr="00F70AAE" w:rsidRDefault="00F70AAE" w:rsidP="00C84E04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B01ECA">
        <w:rPr>
          <w:rFonts w:hint="cs"/>
          <w:rtl/>
        </w:rPr>
        <w:t xml:space="preserve"> </w:t>
      </w:r>
      <w:r w:rsidR="00B46AED" w:rsidRPr="00B46AED">
        <w:rPr>
          <w:rtl/>
        </w:rPr>
        <w:t>لمعالجة</w:t>
      </w:r>
      <w:r w:rsidR="00B01ECA">
        <w:rPr>
          <w:rtl/>
        </w:rPr>
        <w:t xml:space="preserve"> </w:t>
      </w:r>
      <w:r w:rsidR="00C84E04">
        <w:rPr>
          <w:rFonts w:hint="cs"/>
          <w:rtl/>
        </w:rPr>
        <w:t>آثار</w:t>
      </w:r>
      <w:r w:rsidR="00B01ECA">
        <w:rPr>
          <w:rtl/>
        </w:rPr>
        <w:t xml:space="preserve"> </w:t>
      </w:r>
      <w:r w:rsidR="00B46AED" w:rsidRPr="00B46AED">
        <w:rPr>
          <w:rtl/>
        </w:rPr>
        <w:t>جائحة</w:t>
      </w:r>
      <w:r w:rsidR="00B01ECA">
        <w:rPr>
          <w:rtl/>
        </w:rPr>
        <w:t xml:space="preserve"> </w:t>
      </w:r>
      <w:r w:rsidR="00B46AED" w:rsidRPr="00B46AED">
        <w:rPr>
          <w:rtl/>
        </w:rPr>
        <w:t>كوفيد-19</w:t>
      </w:r>
      <w:r w:rsidR="00B01ECA">
        <w:rPr>
          <w:rtl/>
        </w:rPr>
        <w:t xml:space="preserve"> </w:t>
      </w:r>
      <w:r w:rsidR="00B46AED" w:rsidRPr="00B46AED">
        <w:rPr>
          <w:rtl/>
        </w:rPr>
        <w:t>على</w:t>
      </w:r>
      <w:r w:rsidR="00B01ECA">
        <w:rPr>
          <w:rtl/>
        </w:rPr>
        <w:t xml:space="preserve"> </w:t>
      </w:r>
      <w:r w:rsidR="00B46AED" w:rsidRPr="00B46AED">
        <w:rPr>
          <w:rtl/>
        </w:rPr>
        <w:t>استهلاك</w:t>
      </w:r>
      <w:r w:rsidR="00B01ECA">
        <w:rPr>
          <w:rtl/>
        </w:rPr>
        <w:t xml:space="preserve"> </w:t>
      </w:r>
      <w:r w:rsidR="00B46AED" w:rsidRPr="00B46AED">
        <w:rPr>
          <w:rtl/>
        </w:rPr>
        <w:t>خط</w:t>
      </w:r>
      <w:r w:rsidR="00B01ECA">
        <w:rPr>
          <w:rtl/>
        </w:rPr>
        <w:t xml:space="preserve"> </w:t>
      </w:r>
      <w:r w:rsidR="00B46AED" w:rsidRPr="00B46AED">
        <w:rPr>
          <w:rtl/>
        </w:rPr>
        <w:t>الأساس</w:t>
      </w:r>
      <w:r w:rsidR="00B01ECA">
        <w:rPr>
          <w:rtl/>
        </w:rPr>
        <w:t xml:space="preserve"> </w:t>
      </w:r>
      <w:r w:rsidR="00C84E04">
        <w:rPr>
          <w:rFonts w:hint="cs"/>
          <w:rtl/>
        </w:rPr>
        <w:t>ل</w:t>
      </w:r>
      <w:r w:rsidR="00B46AED">
        <w:rPr>
          <w:rFonts w:hint="cs"/>
          <w:rtl/>
        </w:rPr>
        <w:t>لمواد</w:t>
      </w:r>
      <w:r w:rsidR="00B01ECA">
        <w:rPr>
          <w:rtl/>
        </w:rPr>
        <w:t xml:space="preserve"> </w:t>
      </w:r>
      <w:r w:rsidR="00B46AED" w:rsidRPr="00B46AED">
        <w:rPr>
          <w:rtl/>
        </w:rPr>
        <w:t>الهيدروفلور</w:t>
      </w:r>
      <w:r w:rsidR="00B46AED">
        <w:rPr>
          <w:rFonts w:hint="cs"/>
          <w:rtl/>
        </w:rPr>
        <w:t>وكربونية</w:t>
      </w:r>
      <w:r w:rsidR="00B01ECA">
        <w:rPr>
          <w:rtl/>
        </w:rPr>
        <w:t xml:space="preserve"> </w:t>
      </w:r>
      <w:r w:rsidR="00B46AED" w:rsidRPr="00B46AED">
        <w:rPr>
          <w:rtl/>
        </w:rPr>
        <w:t>بالنسبة</w:t>
      </w:r>
      <w:r w:rsidR="00B01ECA">
        <w:rPr>
          <w:rtl/>
        </w:rPr>
        <w:t xml:space="preserve"> </w:t>
      </w:r>
      <w:r w:rsidR="00B46AED" w:rsidRPr="00B46AED">
        <w:rPr>
          <w:rtl/>
        </w:rPr>
        <w:t>لبعض</w:t>
      </w:r>
      <w:r w:rsidR="00B01ECA">
        <w:rPr>
          <w:rtl/>
        </w:rPr>
        <w:t xml:space="preserve"> </w:t>
      </w:r>
      <w:r w:rsidR="00B46AED" w:rsidRPr="00B46AED">
        <w:rPr>
          <w:rtl/>
        </w:rPr>
        <w:t>البلدان</w:t>
      </w:r>
      <w:r w:rsidR="00B01ECA">
        <w:rPr>
          <w:rtl/>
        </w:rPr>
        <w:t xml:space="preserve"> </w:t>
      </w:r>
      <w:r w:rsidR="00B46AED" w:rsidRPr="00B46AED">
        <w:rPr>
          <w:rtl/>
        </w:rPr>
        <w:t>المدرجة</w:t>
      </w:r>
      <w:r w:rsidR="00B01ECA">
        <w:rPr>
          <w:rtl/>
        </w:rPr>
        <w:t xml:space="preserve"> </w:t>
      </w:r>
      <w:r w:rsidR="00B46AED" w:rsidRPr="00B46AED">
        <w:rPr>
          <w:rtl/>
        </w:rPr>
        <w:t>في</w:t>
      </w:r>
      <w:r w:rsidR="00B01ECA">
        <w:rPr>
          <w:rtl/>
        </w:rPr>
        <w:t xml:space="preserve"> </w:t>
      </w:r>
      <w:r w:rsidR="00B46AED" w:rsidRPr="00B46AED">
        <w:rPr>
          <w:rtl/>
        </w:rPr>
        <w:t>المادة</w:t>
      </w:r>
      <w:r w:rsidR="00B01ECA">
        <w:rPr>
          <w:rtl/>
        </w:rPr>
        <w:t xml:space="preserve"> </w:t>
      </w:r>
      <w:r w:rsidR="00B46AED" w:rsidRPr="00B46AED">
        <w:rPr>
          <w:rtl/>
        </w:rPr>
        <w:t>5</w:t>
      </w:r>
      <w:r w:rsidR="00B01ECA">
        <w:rPr>
          <w:rtl/>
        </w:rPr>
        <w:t xml:space="preserve"> </w:t>
      </w:r>
      <w:r w:rsidR="00B46AED" w:rsidRPr="00B46AED">
        <w:rPr>
          <w:rtl/>
        </w:rPr>
        <w:t>بما</w:t>
      </w:r>
      <w:r w:rsidR="00B01ECA">
        <w:rPr>
          <w:rtl/>
        </w:rPr>
        <w:t xml:space="preserve"> </w:t>
      </w:r>
      <w:r w:rsidR="00B46AED" w:rsidRPr="00B46AED">
        <w:rPr>
          <w:rtl/>
        </w:rPr>
        <w:t>في</w:t>
      </w:r>
      <w:r w:rsidR="00C84E04">
        <w:rPr>
          <w:rFonts w:hint="cs"/>
          <w:rtl/>
        </w:rPr>
        <w:t>ها</w:t>
      </w:r>
      <w:r w:rsidR="00B01ECA">
        <w:rPr>
          <w:rtl/>
        </w:rPr>
        <w:t xml:space="preserve"> </w:t>
      </w:r>
      <w:r w:rsidR="00B46AED" w:rsidRPr="00B46AED">
        <w:rPr>
          <w:rtl/>
        </w:rPr>
        <w:t>رواندا،</w:t>
      </w:r>
      <w:r w:rsidR="00B01ECA">
        <w:rPr>
          <w:rtl/>
        </w:rPr>
        <w:t xml:space="preserve"> </w:t>
      </w:r>
      <w:r w:rsidR="00B46AED" w:rsidRPr="00B46AED">
        <w:rPr>
          <w:rtl/>
        </w:rPr>
        <w:t>قرر</w:t>
      </w:r>
      <w:r w:rsidR="00B01ECA">
        <w:rPr>
          <w:rtl/>
        </w:rPr>
        <w:t xml:space="preserve"> </w:t>
      </w:r>
      <w:r w:rsidR="00B46AED" w:rsidRPr="00B46AED">
        <w:rPr>
          <w:rtl/>
        </w:rPr>
        <w:t>اجتماع</w:t>
      </w:r>
      <w:r w:rsidR="00B01ECA">
        <w:rPr>
          <w:rtl/>
        </w:rPr>
        <w:t xml:space="preserve"> </w:t>
      </w:r>
      <w:r w:rsidR="00B46AED" w:rsidRPr="00B46AED">
        <w:rPr>
          <w:rtl/>
        </w:rPr>
        <w:t>الأطراف،</w:t>
      </w:r>
      <w:r w:rsidR="00B01ECA">
        <w:rPr>
          <w:rtl/>
        </w:rPr>
        <w:t xml:space="preserve"> </w:t>
      </w:r>
      <w:r w:rsidR="00B46AED" w:rsidRPr="00B46AED">
        <w:rPr>
          <w:rtl/>
        </w:rPr>
        <w:t>من</w:t>
      </w:r>
      <w:r w:rsidR="00B01ECA">
        <w:rPr>
          <w:rtl/>
        </w:rPr>
        <w:t xml:space="preserve"> </w:t>
      </w:r>
      <w:r w:rsidR="00B46AED" w:rsidRPr="00B46AED">
        <w:rPr>
          <w:rtl/>
        </w:rPr>
        <w:t>بين</w:t>
      </w:r>
      <w:r w:rsidR="00B01ECA">
        <w:rPr>
          <w:rtl/>
        </w:rPr>
        <w:t xml:space="preserve"> </w:t>
      </w:r>
      <w:r w:rsidR="00B46AED" w:rsidRPr="00B46AED">
        <w:rPr>
          <w:rtl/>
        </w:rPr>
        <w:t>أمور</w:t>
      </w:r>
      <w:r w:rsidR="00B01ECA">
        <w:rPr>
          <w:rtl/>
        </w:rPr>
        <w:t xml:space="preserve"> </w:t>
      </w:r>
      <w:r w:rsidR="00B46AED" w:rsidRPr="00B46AED">
        <w:rPr>
          <w:rtl/>
        </w:rPr>
        <w:t>أخرى،</w:t>
      </w:r>
      <w:r w:rsidR="00B01ECA">
        <w:rPr>
          <w:rtl/>
        </w:rPr>
        <w:t xml:space="preserve"> </w:t>
      </w:r>
      <w:r w:rsidR="00C84E04" w:rsidRPr="00C84E04">
        <w:rPr>
          <w:rtl/>
        </w:rPr>
        <w:t>أن</w:t>
      </w:r>
      <w:r w:rsidR="00B01ECA">
        <w:rPr>
          <w:rtl/>
        </w:rPr>
        <w:t xml:space="preserve"> </w:t>
      </w:r>
      <w:r w:rsidR="00C84E04" w:rsidRPr="00C84E04">
        <w:rPr>
          <w:rtl/>
        </w:rPr>
        <w:t>تؤجل</w:t>
      </w:r>
      <w:r w:rsidR="00B01ECA">
        <w:rPr>
          <w:rtl/>
        </w:rPr>
        <w:t xml:space="preserve"> </w:t>
      </w:r>
      <w:r w:rsidR="00C84E04" w:rsidRPr="00C84E04">
        <w:rPr>
          <w:rtl/>
        </w:rPr>
        <w:t>لجنة</w:t>
      </w:r>
      <w:r w:rsidR="00B01ECA">
        <w:rPr>
          <w:rtl/>
        </w:rPr>
        <w:t xml:space="preserve"> </w:t>
      </w:r>
      <w:r w:rsidR="00C84E04" w:rsidRPr="00C84E04">
        <w:rPr>
          <w:rtl/>
        </w:rPr>
        <w:t>التنفيذ</w:t>
      </w:r>
      <w:r w:rsidR="00B01ECA">
        <w:rPr>
          <w:rtl/>
        </w:rPr>
        <w:t xml:space="preserve"> </w:t>
      </w:r>
      <w:r w:rsidR="00C84E04" w:rsidRPr="00C84E04">
        <w:rPr>
          <w:rtl/>
        </w:rPr>
        <w:t>بموجب</w:t>
      </w:r>
      <w:r w:rsidR="00B01ECA">
        <w:rPr>
          <w:rtl/>
        </w:rPr>
        <w:t xml:space="preserve"> </w:t>
      </w:r>
      <w:r w:rsidR="00C84E04" w:rsidRPr="00C84E04">
        <w:rPr>
          <w:rtl/>
        </w:rPr>
        <w:t>إجراء</w:t>
      </w:r>
      <w:r w:rsidR="00B01ECA">
        <w:rPr>
          <w:rtl/>
        </w:rPr>
        <w:t xml:space="preserve"> </w:t>
      </w:r>
      <w:r w:rsidR="00C84E04" w:rsidRPr="00C84E04">
        <w:rPr>
          <w:rtl/>
        </w:rPr>
        <w:t>عدم</w:t>
      </w:r>
      <w:r w:rsidR="00B01ECA">
        <w:rPr>
          <w:rtl/>
        </w:rPr>
        <w:t xml:space="preserve"> </w:t>
      </w:r>
      <w:r w:rsidR="00C84E04" w:rsidRPr="00C84E04">
        <w:rPr>
          <w:rtl/>
        </w:rPr>
        <w:t>الامتثال</w:t>
      </w:r>
      <w:r w:rsidR="00B01ECA">
        <w:rPr>
          <w:rtl/>
        </w:rPr>
        <w:t xml:space="preserve"> </w:t>
      </w:r>
      <w:r w:rsidR="00C84E04" w:rsidRPr="00C84E04">
        <w:rPr>
          <w:rtl/>
        </w:rPr>
        <w:t>لبروتوكول</w:t>
      </w:r>
      <w:r w:rsidR="00B01ECA">
        <w:rPr>
          <w:rtl/>
        </w:rPr>
        <w:t xml:space="preserve"> </w:t>
      </w:r>
      <w:r w:rsidR="00C84E04" w:rsidRPr="00C84E04">
        <w:rPr>
          <w:rtl/>
        </w:rPr>
        <w:t>مونتريال</w:t>
      </w:r>
      <w:r w:rsidR="00B01ECA">
        <w:rPr>
          <w:rtl/>
        </w:rPr>
        <w:t xml:space="preserve"> </w:t>
      </w:r>
      <w:r w:rsidR="00E558DF">
        <w:rPr>
          <w:rtl/>
        </w:rPr>
        <w:t>النظر</w:t>
      </w:r>
      <w:r w:rsidR="00B01ECA">
        <w:rPr>
          <w:rtl/>
        </w:rPr>
        <w:t xml:space="preserve"> </w:t>
      </w:r>
      <w:r w:rsidR="00E558DF">
        <w:rPr>
          <w:rtl/>
        </w:rPr>
        <w:t>في</w:t>
      </w:r>
      <w:r w:rsidR="00B01ECA">
        <w:rPr>
          <w:rtl/>
        </w:rPr>
        <w:t xml:space="preserve"> </w:t>
      </w:r>
      <w:r w:rsidR="00E558DF">
        <w:rPr>
          <w:rtl/>
        </w:rPr>
        <w:t>أي</w:t>
      </w:r>
      <w:r w:rsidR="00B01ECA">
        <w:rPr>
          <w:rtl/>
        </w:rPr>
        <w:t xml:space="preserve"> </w:t>
      </w:r>
      <w:r w:rsidR="00E558DF">
        <w:rPr>
          <w:rtl/>
        </w:rPr>
        <w:t>حالة</w:t>
      </w:r>
      <w:r w:rsidR="00B01ECA">
        <w:rPr>
          <w:rtl/>
        </w:rPr>
        <w:t xml:space="preserve"> </w:t>
      </w:r>
      <w:r w:rsidR="00E558DF">
        <w:rPr>
          <w:rtl/>
        </w:rPr>
        <w:t>امتثال</w:t>
      </w:r>
      <w:r w:rsidR="00B01ECA">
        <w:rPr>
          <w:rtl/>
        </w:rPr>
        <w:t xml:space="preserve"> </w:t>
      </w:r>
      <w:r w:rsidR="00C84E04" w:rsidRPr="00C84E04">
        <w:rPr>
          <w:rtl/>
        </w:rPr>
        <w:t>فيما</w:t>
      </w:r>
      <w:r w:rsidR="00B01ECA">
        <w:rPr>
          <w:rtl/>
        </w:rPr>
        <w:t xml:space="preserve"> </w:t>
      </w:r>
      <w:r w:rsidR="00C84E04" w:rsidRPr="00C84E04">
        <w:rPr>
          <w:rtl/>
        </w:rPr>
        <w:t>يتعلق</w:t>
      </w:r>
      <w:r w:rsidR="00B01ECA">
        <w:rPr>
          <w:rtl/>
        </w:rPr>
        <w:t xml:space="preserve"> </w:t>
      </w:r>
      <w:r w:rsidR="00C84E04" w:rsidRPr="00C84E04">
        <w:rPr>
          <w:rtl/>
        </w:rPr>
        <w:t>بتدابير</w:t>
      </w:r>
      <w:r w:rsidR="00B01ECA">
        <w:rPr>
          <w:rtl/>
        </w:rPr>
        <w:t xml:space="preserve"> </w:t>
      </w:r>
      <w:r w:rsidR="00C84E04" w:rsidRPr="00C84E04">
        <w:rPr>
          <w:rtl/>
        </w:rPr>
        <w:t>الرقابة</w:t>
      </w:r>
      <w:r w:rsidR="00B01ECA">
        <w:rPr>
          <w:rtl/>
        </w:rPr>
        <w:t xml:space="preserve"> </w:t>
      </w:r>
      <w:r w:rsidR="00C84E04" w:rsidRPr="00C84E04">
        <w:rPr>
          <w:rtl/>
        </w:rPr>
        <w:t>على</w:t>
      </w:r>
      <w:r w:rsidR="00B01ECA">
        <w:rPr>
          <w:rtl/>
        </w:rPr>
        <w:t xml:space="preserve"> </w:t>
      </w:r>
      <w:r w:rsidR="00C84E04" w:rsidRPr="00C84E04">
        <w:rPr>
          <w:rtl/>
        </w:rPr>
        <w:t>استهلاك</w:t>
      </w:r>
      <w:r w:rsidR="00B01ECA">
        <w:rPr>
          <w:rtl/>
        </w:rPr>
        <w:t xml:space="preserve"> </w:t>
      </w:r>
      <w:r w:rsidR="00C84E04" w:rsidRPr="00B46AED">
        <w:rPr>
          <w:rtl/>
        </w:rPr>
        <w:t>المواد</w:t>
      </w:r>
      <w:r w:rsidR="00B01ECA">
        <w:rPr>
          <w:rtl/>
        </w:rPr>
        <w:t xml:space="preserve"> </w:t>
      </w:r>
      <w:r w:rsidR="00C84E04" w:rsidRPr="00B46AED">
        <w:rPr>
          <w:rtl/>
        </w:rPr>
        <w:t>المدرجة</w:t>
      </w:r>
      <w:r w:rsidR="00B01ECA">
        <w:rPr>
          <w:rtl/>
        </w:rPr>
        <w:t xml:space="preserve"> </w:t>
      </w:r>
      <w:r w:rsidR="00C84E04" w:rsidRPr="00B46AED">
        <w:rPr>
          <w:rtl/>
        </w:rPr>
        <w:t>في</w:t>
      </w:r>
      <w:r w:rsidR="00B01ECA">
        <w:rPr>
          <w:rtl/>
        </w:rPr>
        <w:t xml:space="preserve"> </w:t>
      </w:r>
      <w:r w:rsidR="00C84E04" w:rsidRPr="00B46AED">
        <w:rPr>
          <w:rtl/>
        </w:rPr>
        <w:t>المرفق</w:t>
      </w:r>
      <w:r w:rsidR="00B01ECA">
        <w:rPr>
          <w:rtl/>
        </w:rPr>
        <w:t xml:space="preserve"> </w:t>
      </w:r>
      <w:r w:rsidR="00C84E04" w:rsidRPr="00B46AED">
        <w:rPr>
          <w:rtl/>
        </w:rPr>
        <w:t>واو</w:t>
      </w:r>
      <w:r w:rsidR="00B01ECA">
        <w:rPr>
          <w:rtl/>
        </w:rPr>
        <w:t xml:space="preserve"> </w:t>
      </w:r>
      <w:r w:rsidR="00B46AED" w:rsidRPr="00B46AED">
        <w:rPr>
          <w:rtl/>
        </w:rPr>
        <w:t>حتى</w:t>
      </w:r>
      <w:r w:rsidR="00B01ECA">
        <w:rPr>
          <w:rtl/>
        </w:rPr>
        <w:t xml:space="preserve"> </w:t>
      </w:r>
      <w:r w:rsidR="00B46AED" w:rsidRPr="00B46AED">
        <w:rPr>
          <w:rtl/>
        </w:rPr>
        <w:t>تتوفر</w:t>
      </w:r>
      <w:r w:rsidR="00B01ECA">
        <w:rPr>
          <w:rtl/>
        </w:rPr>
        <w:t xml:space="preserve"> </w:t>
      </w:r>
      <w:r w:rsidR="00B46AED" w:rsidRPr="00B46AED">
        <w:rPr>
          <w:rtl/>
        </w:rPr>
        <w:t>بيانات</w:t>
      </w:r>
      <w:r w:rsidR="00B01ECA">
        <w:rPr>
          <w:rtl/>
        </w:rPr>
        <w:t xml:space="preserve"> </w:t>
      </w:r>
      <w:r w:rsidR="00B46AED" w:rsidRPr="00B46AED">
        <w:rPr>
          <w:rtl/>
        </w:rPr>
        <w:t>عام</w:t>
      </w:r>
      <w:r w:rsidR="00B01ECA">
        <w:rPr>
          <w:rtl/>
        </w:rPr>
        <w:t xml:space="preserve"> </w:t>
      </w:r>
      <w:r w:rsidR="00B46AED" w:rsidRPr="00B46AED">
        <w:rPr>
          <w:rtl/>
        </w:rPr>
        <w:t>2026،</w:t>
      </w:r>
      <w:r w:rsidR="00B01ECA">
        <w:rPr>
          <w:rtl/>
        </w:rPr>
        <w:t xml:space="preserve"> </w:t>
      </w:r>
      <w:r w:rsidR="00B46AED" w:rsidRPr="00B46AED">
        <w:rPr>
          <w:rtl/>
        </w:rPr>
        <w:t>على</w:t>
      </w:r>
      <w:r w:rsidR="00B01ECA">
        <w:rPr>
          <w:rtl/>
        </w:rPr>
        <w:t xml:space="preserve"> </w:t>
      </w:r>
      <w:r w:rsidR="00B46AED" w:rsidRPr="00B46AED">
        <w:rPr>
          <w:rtl/>
        </w:rPr>
        <w:t>أن</w:t>
      </w:r>
      <w:r w:rsidR="00B01ECA">
        <w:rPr>
          <w:rtl/>
        </w:rPr>
        <w:t xml:space="preserve"> </w:t>
      </w:r>
      <w:r w:rsidR="00B46AED" w:rsidRPr="00B46AED">
        <w:rPr>
          <w:rtl/>
        </w:rPr>
        <w:t>يكون</w:t>
      </w:r>
      <w:r w:rsidR="00B01ECA">
        <w:rPr>
          <w:rtl/>
        </w:rPr>
        <w:t xml:space="preserve"> </w:t>
      </w:r>
      <w:r w:rsidR="00B46AED" w:rsidRPr="00B46AED">
        <w:rPr>
          <w:rtl/>
        </w:rPr>
        <w:t>مفهوما</w:t>
      </w:r>
      <w:r w:rsidR="00B01ECA">
        <w:rPr>
          <w:rtl/>
        </w:rPr>
        <w:t xml:space="preserve"> </w:t>
      </w:r>
      <w:r w:rsidR="00B46AED" w:rsidRPr="00B46AED">
        <w:rPr>
          <w:rtl/>
        </w:rPr>
        <w:t>أن</w:t>
      </w:r>
      <w:r w:rsidR="00B01ECA">
        <w:rPr>
          <w:rtl/>
        </w:rPr>
        <w:t xml:space="preserve"> </w:t>
      </w:r>
      <w:r w:rsidR="00B46AED" w:rsidRPr="00B46AED">
        <w:rPr>
          <w:rtl/>
        </w:rPr>
        <w:t>البلدان</w:t>
      </w:r>
      <w:r w:rsidR="00B01ECA">
        <w:rPr>
          <w:rtl/>
        </w:rPr>
        <w:t xml:space="preserve"> </w:t>
      </w:r>
      <w:r w:rsidR="00B46AED" w:rsidRPr="00B46AED">
        <w:rPr>
          <w:rtl/>
        </w:rPr>
        <w:t>ستواصل</w:t>
      </w:r>
      <w:r w:rsidR="00B01ECA">
        <w:rPr>
          <w:rtl/>
        </w:rPr>
        <w:t xml:space="preserve"> </w:t>
      </w:r>
      <w:r w:rsidR="00B46AED" w:rsidRPr="00B46AED">
        <w:rPr>
          <w:rtl/>
        </w:rPr>
        <w:t>بذل</w:t>
      </w:r>
      <w:r w:rsidR="00B01ECA">
        <w:rPr>
          <w:rtl/>
        </w:rPr>
        <w:t xml:space="preserve"> </w:t>
      </w:r>
      <w:r w:rsidR="00B46AED" w:rsidRPr="00B46AED">
        <w:rPr>
          <w:rtl/>
        </w:rPr>
        <w:t>كل</w:t>
      </w:r>
      <w:r w:rsidR="00B01ECA">
        <w:rPr>
          <w:rtl/>
        </w:rPr>
        <w:t xml:space="preserve"> </w:t>
      </w:r>
      <w:r w:rsidR="00B46AED" w:rsidRPr="00B46AED">
        <w:rPr>
          <w:rtl/>
        </w:rPr>
        <w:t>جهد</w:t>
      </w:r>
      <w:r w:rsidR="00B01ECA">
        <w:rPr>
          <w:rtl/>
        </w:rPr>
        <w:t xml:space="preserve"> </w:t>
      </w:r>
      <w:r w:rsidR="00B46AED" w:rsidRPr="00B46AED">
        <w:rPr>
          <w:rtl/>
        </w:rPr>
        <w:t>ممكن</w:t>
      </w:r>
      <w:r w:rsidR="00B01ECA">
        <w:rPr>
          <w:rtl/>
        </w:rPr>
        <w:t xml:space="preserve"> </w:t>
      </w:r>
      <w:r w:rsidR="00B46AED" w:rsidRPr="00B46AED">
        <w:rPr>
          <w:rtl/>
        </w:rPr>
        <w:t>للامتثال</w:t>
      </w:r>
      <w:r w:rsidR="00B01ECA">
        <w:rPr>
          <w:rtl/>
        </w:rPr>
        <w:t xml:space="preserve"> </w:t>
      </w:r>
      <w:r w:rsidR="00B46AED" w:rsidRPr="00B46AED">
        <w:rPr>
          <w:rtl/>
        </w:rPr>
        <w:t>لتدابير</w:t>
      </w:r>
      <w:r w:rsidR="00B01ECA">
        <w:rPr>
          <w:rtl/>
        </w:rPr>
        <w:t xml:space="preserve"> </w:t>
      </w:r>
      <w:r w:rsidR="00C84E04" w:rsidRPr="00B46AED">
        <w:rPr>
          <w:rtl/>
        </w:rPr>
        <w:t>الرقابة</w:t>
      </w:r>
      <w:r w:rsidR="00B01ECA">
        <w:rPr>
          <w:rtl/>
        </w:rPr>
        <w:t xml:space="preserve"> </w:t>
      </w:r>
      <w:r w:rsidR="00B46AED" w:rsidRPr="00B46AED">
        <w:rPr>
          <w:rtl/>
        </w:rPr>
        <w:t>هذه.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24AF0" w14:textId="0F28E3B3" w:rsidR="00D95837" w:rsidRPr="004E181B" w:rsidRDefault="00D95837" w:rsidP="00D95837">
    <w:pPr>
      <w:jc w:val="right"/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 w:rsidR="00CC29D1">
      <w:rPr>
        <w:rFonts w:asciiTheme="majorBidi" w:hAnsiTheme="majorBidi" w:cstheme="majorBidi"/>
        <w:szCs w:val="24"/>
      </w:rPr>
      <w:t>UNEP/</w:t>
    </w:r>
    <w:proofErr w:type="spellStart"/>
    <w:r w:rsidR="00CC29D1">
      <w:rPr>
        <w:rFonts w:asciiTheme="majorBidi" w:hAnsiTheme="majorBidi" w:cstheme="majorBidi"/>
        <w:szCs w:val="24"/>
      </w:rPr>
      <w:t>OzL.Pro</w:t>
    </w:r>
    <w:proofErr w:type="spellEnd"/>
    <w:r w:rsidR="00CC29D1">
      <w:rPr>
        <w:rFonts w:asciiTheme="majorBidi" w:hAnsiTheme="majorBidi" w:cstheme="majorBidi"/>
        <w:szCs w:val="24"/>
      </w:rPr>
      <w:t>/ExCom/95/74</w:t>
    </w:r>
    <w:r w:rsidRPr="004E181B">
      <w:rPr>
        <w:rFonts w:asciiTheme="majorBidi" w:hAnsiTheme="majorBidi" w:cstheme="majorBidi"/>
        <w:szCs w:val="24"/>
      </w:rPr>
      <w:fldChar w:fldCharType="end"/>
    </w:r>
  </w:p>
  <w:p w14:paraId="2A4E5EB3" w14:textId="77777777" w:rsidR="00064AE2" w:rsidRDefault="00064AE2" w:rsidP="00D95837">
    <w:pPr>
      <w:pStyle w:val="Header"/>
      <w:jc w:val="right"/>
    </w:pPr>
  </w:p>
  <w:p w14:paraId="4EC58014" w14:textId="77777777" w:rsidR="00D95837" w:rsidRPr="00064AE2" w:rsidRDefault="00D95837" w:rsidP="00064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24F04" w14:textId="26449E06" w:rsidR="00D95837" w:rsidRPr="004E181B" w:rsidRDefault="00D95837" w:rsidP="00D95837">
    <w:pPr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 w:rsidR="00CC29D1">
      <w:rPr>
        <w:rFonts w:asciiTheme="majorBidi" w:hAnsiTheme="majorBidi" w:cstheme="majorBidi"/>
        <w:szCs w:val="24"/>
      </w:rPr>
      <w:t>UNEP/</w:t>
    </w:r>
    <w:proofErr w:type="spellStart"/>
    <w:r w:rsidR="00CC29D1">
      <w:rPr>
        <w:rFonts w:asciiTheme="majorBidi" w:hAnsiTheme="majorBidi" w:cstheme="majorBidi"/>
        <w:szCs w:val="24"/>
      </w:rPr>
      <w:t>OzL.Pro</w:t>
    </w:r>
    <w:proofErr w:type="spellEnd"/>
    <w:r w:rsidR="00CC29D1">
      <w:rPr>
        <w:rFonts w:asciiTheme="majorBidi" w:hAnsiTheme="majorBidi" w:cstheme="majorBidi"/>
        <w:szCs w:val="24"/>
      </w:rPr>
      <w:t>/ExCom/95/74</w:t>
    </w:r>
    <w:r w:rsidRPr="004E181B">
      <w:rPr>
        <w:rFonts w:asciiTheme="majorBidi" w:hAnsiTheme="majorBidi" w:cstheme="majorBidi"/>
        <w:szCs w:val="24"/>
      </w:rPr>
      <w:fldChar w:fldCharType="end"/>
    </w:r>
  </w:p>
  <w:p w14:paraId="62DD5048" w14:textId="77777777" w:rsidR="00064AE2" w:rsidRDefault="00064AE2">
    <w:pPr>
      <w:pStyle w:val="Header"/>
    </w:pPr>
  </w:p>
  <w:p w14:paraId="7950835A" w14:textId="77777777" w:rsidR="00D95837" w:rsidRDefault="00D958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BF057" w14:textId="77777777" w:rsidR="001B6405" w:rsidRDefault="001B640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AE9F3" w14:textId="77777777" w:rsidR="001B6405" w:rsidRPr="004E181B" w:rsidRDefault="001B6405" w:rsidP="001B6405">
    <w:pPr>
      <w:jc w:val="right"/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>
      <w:rPr>
        <w:rFonts w:asciiTheme="majorBidi" w:hAnsiTheme="majorBidi" w:cstheme="majorBidi"/>
        <w:szCs w:val="24"/>
      </w:rPr>
      <w:t>UNEP/</w:t>
    </w:r>
    <w:proofErr w:type="spellStart"/>
    <w:r>
      <w:rPr>
        <w:rFonts w:asciiTheme="majorBidi" w:hAnsiTheme="majorBidi" w:cstheme="majorBidi"/>
        <w:szCs w:val="24"/>
      </w:rPr>
      <w:t>OzL.Pro</w:t>
    </w:r>
    <w:proofErr w:type="spellEnd"/>
    <w:r>
      <w:rPr>
        <w:rFonts w:asciiTheme="majorBidi" w:hAnsiTheme="majorBidi" w:cstheme="majorBidi"/>
        <w:szCs w:val="24"/>
      </w:rPr>
      <w:t>/ExCom/95/74</w:t>
    </w:r>
    <w:r w:rsidRPr="004E181B">
      <w:rPr>
        <w:rFonts w:asciiTheme="majorBidi" w:hAnsiTheme="majorBidi" w:cstheme="majorBidi"/>
        <w:szCs w:val="24"/>
      </w:rPr>
      <w:fldChar w:fldCharType="end"/>
    </w:r>
  </w:p>
  <w:p w14:paraId="4D024B61" w14:textId="0EB45350" w:rsidR="00EB41D8" w:rsidRPr="001B6405" w:rsidRDefault="00EB41D8" w:rsidP="001B6405">
    <w:pPr>
      <w:pStyle w:val="Header"/>
      <w:bidi/>
      <w:jc w:val="left"/>
      <w:rPr>
        <w:szCs w:val="24"/>
        <w:lang w:val="en-CA"/>
      </w:rPr>
    </w:pPr>
    <w:r w:rsidRPr="001B6405">
      <w:rPr>
        <w:szCs w:val="24"/>
        <w:lang w:val="en-CA"/>
      </w:rPr>
      <w:t>Annex</w:t>
    </w:r>
    <w:r w:rsidR="00B01ECA" w:rsidRPr="001B6405">
      <w:rPr>
        <w:szCs w:val="24"/>
        <w:lang w:val="en-CA"/>
      </w:rPr>
      <w:t xml:space="preserve"> </w:t>
    </w:r>
    <w:r w:rsidRPr="001B6405">
      <w:rPr>
        <w:szCs w:val="24"/>
        <w:lang w:val="en-CA"/>
      </w:rPr>
      <w:t>I</w:t>
    </w:r>
  </w:p>
  <w:p w14:paraId="547D624B" w14:textId="77777777" w:rsidR="00EB41D8" w:rsidRPr="001B6405" w:rsidRDefault="00EB41D8" w:rsidP="00EB41D8">
    <w:pPr>
      <w:pStyle w:val="Header"/>
      <w:bidi/>
      <w:rPr>
        <w:szCs w:val="24"/>
        <w:lang w:val="en-CA"/>
      </w:rPr>
    </w:pPr>
  </w:p>
  <w:p w14:paraId="0DAA17C9" w14:textId="77777777" w:rsidR="00EB41D8" w:rsidRPr="001B6405" w:rsidRDefault="00EB41D8" w:rsidP="00EB41D8">
    <w:pPr>
      <w:pStyle w:val="Header"/>
      <w:bidi/>
      <w:rPr>
        <w:szCs w:val="24"/>
        <w:lang w:val="en-C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DFE3E" w14:textId="730E6098" w:rsidR="001B6405" w:rsidRPr="004E181B" w:rsidRDefault="001B6405" w:rsidP="001B6405">
    <w:pPr>
      <w:jc w:val="right"/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>
      <w:rPr>
        <w:rFonts w:asciiTheme="majorBidi" w:hAnsiTheme="majorBidi" w:cstheme="majorBidi"/>
        <w:szCs w:val="24"/>
      </w:rPr>
      <w:t>UNEP/</w:t>
    </w:r>
    <w:proofErr w:type="spellStart"/>
    <w:r>
      <w:rPr>
        <w:rFonts w:asciiTheme="majorBidi" w:hAnsiTheme="majorBidi" w:cstheme="majorBidi"/>
        <w:szCs w:val="24"/>
      </w:rPr>
      <w:t>OzL.Pro</w:t>
    </w:r>
    <w:proofErr w:type="spellEnd"/>
    <w:r>
      <w:rPr>
        <w:rFonts w:asciiTheme="majorBidi" w:hAnsiTheme="majorBidi" w:cstheme="majorBidi"/>
        <w:szCs w:val="24"/>
      </w:rPr>
      <w:t>/ExCom/95/74</w:t>
    </w:r>
    <w:r w:rsidRPr="004E181B">
      <w:rPr>
        <w:rFonts w:asciiTheme="majorBidi" w:hAnsiTheme="majorBidi" w:cstheme="majorBidi"/>
        <w:szCs w:val="24"/>
      </w:rPr>
      <w:fldChar w:fldCharType="end"/>
    </w:r>
  </w:p>
  <w:p w14:paraId="09E960E4" w14:textId="3577AD6E" w:rsidR="00147B18" w:rsidRPr="004F4C34" w:rsidRDefault="00147B18" w:rsidP="00EB41D8">
    <w:pPr>
      <w:pStyle w:val="Header"/>
      <w:jc w:val="right"/>
      <w:rPr>
        <w:lang w:val="en-CA"/>
      </w:rPr>
    </w:pPr>
    <w:r w:rsidRPr="004F4C34">
      <w:rPr>
        <w:lang w:val="en-CA"/>
      </w:rPr>
      <w:t>Annex</w:t>
    </w:r>
    <w:r w:rsidR="00B01ECA">
      <w:rPr>
        <w:lang w:val="en-CA"/>
      </w:rPr>
      <w:t xml:space="preserve"> </w:t>
    </w:r>
    <w:r w:rsidRPr="004F4C34">
      <w:rPr>
        <w:lang w:val="en-CA"/>
      </w:rPr>
      <w:t>II</w:t>
    </w:r>
  </w:p>
  <w:p w14:paraId="61851CFB" w14:textId="77777777" w:rsidR="00EB41D8" w:rsidRDefault="00EB41D8" w:rsidP="00EB41D8">
    <w:pPr>
      <w:pStyle w:val="Header"/>
      <w:jc w:val="right"/>
      <w:rPr>
        <w:sz w:val="28"/>
        <w:szCs w:val="22"/>
        <w:lang w:val="en-CA"/>
      </w:rPr>
    </w:pPr>
  </w:p>
  <w:p w14:paraId="39D679D4" w14:textId="77777777" w:rsidR="00EB41D8" w:rsidRPr="00147B18" w:rsidRDefault="00EB41D8" w:rsidP="00EB41D8">
    <w:pPr>
      <w:pStyle w:val="Header"/>
      <w:jc w:val="right"/>
      <w:rPr>
        <w:sz w:val="22"/>
        <w:szCs w:val="18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BFF70" w14:textId="77777777" w:rsidR="007D5DA3" w:rsidRPr="004E181B" w:rsidRDefault="007D5DA3" w:rsidP="007D5DA3">
    <w:pPr>
      <w:jc w:val="right"/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>
      <w:rPr>
        <w:rFonts w:asciiTheme="majorBidi" w:hAnsiTheme="majorBidi" w:cstheme="majorBidi"/>
        <w:szCs w:val="24"/>
      </w:rPr>
      <w:t>UNEP/</w:t>
    </w:r>
    <w:proofErr w:type="spellStart"/>
    <w:r>
      <w:rPr>
        <w:rFonts w:asciiTheme="majorBidi" w:hAnsiTheme="majorBidi" w:cstheme="majorBidi"/>
        <w:szCs w:val="24"/>
      </w:rPr>
      <w:t>OzL.Pro</w:t>
    </w:r>
    <w:proofErr w:type="spellEnd"/>
    <w:r>
      <w:rPr>
        <w:rFonts w:asciiTheme="majorBidi" w:hAnsiTheme="majorBidi" w:cstheme="majorBidi"/>
        <w:szCs w:val="24"/>
      </w:rPr>
      <w:t>/ExCom/95/74</w:t>
    </w:r>
    <w:r w:rsidRPr="004E181B">
      <w:rPr>
        <w:rFonts w:asciiTheme="majorBidi" w:hAnsiTheme="majorBidi" w:cstheme="majorBidi"/>
        <w:szCs w:val="24"/>
      </w:rPr>
      <w:fldChar w:fldCharType="end"/>
    </w:r>
  </w:p>
  <w:p w14:paraId="695D80D3" w14:textId="35022419" w:rsidR="00147B18" w:rsidRPr="00147B18" w:rsidRDefault="00147B18" w:rsidP="00147B18">
    <w:pPr>
      <w:pStyle w:val="Header"/>
      <w:bidi/>
      <w:rPr>
        <w:szCs w:val="24"/>
        <w:lang w:val="en-CA"/>
      </w:rPr>
    </w:pPr>
    <w:r>
      <w:rPr>
        <w:szCs w:val="24"/>
        <w:lang w:val="en-CA"/>
      </w:rPr>
      <w:t>Annex</w:t>
    </w:r>
    <w:r w:rsidR="00B01ECA">
      <w:rPr>
        <w:szCs w:val="24"/>
        <w:lang w:val="en-CA"/>
      </w:rPr>
      <w:t xml:space="preserve"> </w:t>
    </w:r>
    <w:r>
      <w:rPr>
        <w:szCs w:val="24"/>
        <w:lang w:val="en-CA"/>
      </w:rPr>
      <w:t>III</w:t>
    </w:r>
  </w:p>
  <w:p w14:paraId="432409F3" w14:textId="77777777" w:rsidR="00147B18" w:rsidRDefault="00147B18" w:rsidP="00064AE2">
    <w:pPr>
      <w:pStyle w:val="Header"/>
    </w:pPr>
  </w:p>
  <w:p w14:paraId="7BABC140" w14:textId="77777777" w:rsidR="00EB41D8" w:rsidRPr="00064AE2" w:rsidRDefault="00EB41D8" w:rsidP="00064AE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2122A" w14:textId="77777777" w:rsidR="00147B18" w:rsidRDefault="00147B18">
    <w:pPr>
      <w:pStyle w:val="Header"/>
      <w:rPr>
        <w:rtl/>
        <w:lang w:val="en-CA"/>
      </w:rPr>
    </w:pPr>
    <w:r w:rsidRPr="00064AE2">
      <w:t>UNEP/Oz</w:t>
    </w:r>
    <w:r>
      <w:rPr>
        <w:lang w:val="en-CA"/>
      </w:rPr>
      <w:t>L</w:t>
    </w:r>
    <w:r w:rsidRPr="00064AE2">
      <w:t>.Pro/ExCom/</w:t>
    </w:r>
    <w:r>
      <w:t>95</w:t>
    </w:r>
    <w:r w:rsidRPr="00064AE2">
      <w:t>/</w:t>
    </w:r>
    <w:r>
      <w:rPr>
        <w:lang w:val="en-CA"/>
      </w:rPr>
      <w:t>74</w:t>
    </w:r>
  </w:p>
  <w:p w14:paraId="7AC2DD57" w14:textId="77777777" w:rsidR="00147B18" w:rsidRDefault="00147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1040BFF"/>
    <w:multiLevelType w:val="hybridMultilevel"/>
    <w:tmpl w:val="C4A69C48"/>
    <w:lvl w:ilvl="0" w:tplc="D58AA7D6">
      <w:start w:val="1"/>
      <w:numFmt w:val="arabicAbjad"/>
      <w:lvlText w:val="(%1)"/>
      <w:lvlJc w:val="left"/>
      <w:pPr>
        <w:ind w:left="144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F059EA"/>
    <w:multiLevelType w:val="hybridMultilevel"/>
    <w:tmpl w:val="DF0C89C0"/>
    <w:lvl w:ilvl="0" w:tplc="2438FF4E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0501823"/>
    <w:multiLevelType w:val="hybridMultilevel"/>
    <w:tmpl w:val="5CE8862A"/>
    <w:lvl w:ilvl="0" w:tplc="A76AFCA8">
      <w:start w:val="480"/>
      <w:numFmt w:val="bullet"/>
      <w:lvlText w:val="•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3CAE2D77"/>
    <w:multiLevelType w:val="hybridMultilevel"/>
    <w:tmpl w:val="C21AD420"/>
    <w:lvl w:ilvl="0" w:tplc="531A9ABE">
      <w:start w:val="17"/>
      <w:numFmt w:val="decimal"/>
      <w:lvlText w:val="%1-"/>
      <w:lvlJc w:val="left"/>
      <w:pPr>
        <w:ind w:left="724" w:hanging="360"/>
      </w:pPr>
      <w:rPr>
        <w:rFonts w:hint="default"/>
        <w:b/>
        <w:bCs/>
        <w:i w:val="0"/>
        <w:iCs w:val="0"/>
        <w:sz w:val="26"/>
        <w:szCs w:val="26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772F8"/>
    <w:multiLevelType w:val="hybridMultilevel"/>
    <w:tmpl w:val="402AD874"/>
    <w:lvl w:ilvl="0" w:tplc="2CA62562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8377D8B"/>
    <w:multiLevelType w:val="hybridMultilevel"/>
    <w:tmpl w:val="1486AE30"/>
    <w:lvl w:ilvl="0" w:tplc="D58AA7D6">
      <w:start w:val="1"/>
      <w:numFmt w:val="arabicAbjad"/>
      <w:lvlText w:val="(%1)"/>
      <w:lvlJc w:val="left"/>
      <w:pPr>
        <w:ind w:left="144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BBB0F5D"/>
    <w:multiLevelType w:val="hybridMultilevel"/>
    <w:tmpl w:val="56A692DA"/>
    <w:lvl w:ilvl="0" w:tplc="1009000F">
      <w:start w:val="1"/>
      <w:numFmt w:val="decimal"/>
      <w:lvlText w:val="%1."/>
      <w:lvlJc w:val="left"/>
      <w:pPr>
        <w:ind w:left="724" w:hanging="360"/>
      </w:pPr>
      <w:rPr>
        <w:rFonts w:hint="default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2" w15:restartNumberingAfterBreak="0">
    <w:nsid w:val="7BE43CAB"/>
    <w:multiLevelType w:val="hybridMultilevel"/>
    <w:tmpl w:val="35D45F2C"/>
    <w:lvl w:ilvl="0" w:tplc="DD8E406E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3"/>
  </w:num>
  <w:num w:numId="6" w16cid:durableId="1667854031">
    <w:abstractNumId w:val="8"/>
  </w:num>
  <w:num w:numId="7" w16cid:durableId="1318270324">
    <w:abstractNumId w:val="9"/>
  </w:num>
  <w:num w:numId="8" w16cid:durableId="2133593865">
    <w:abstractNumId w:val="13"/>
  </w:num>
  <w:num w:numId="9" w16cid:durableId="1935045211">
    <w:abstractNumId w:val="5"/>
  </w:num>
  <w:num w:numId="10" w16cid:durableId="2119831705">
    <w:abstractNumId w:val="11"/>
  </w:num>
  <w:num w:numId="11" w16cid:durableId="299698897">
    <w:abstractNumId w:val="4"/>
  </w:num>
  <w:num w:numId="12" w16cid:durableId="1027482489">
    <w:abstractNumId w:val="1"/>
  </w:num>
  <w:num w:numId="13" w16cid:durableId="557135440">
    <w:abstractNumId w:val="10"/>
  </w:num>
  <w:num w:numId="14" w16cid:durableId="30804661">
    <w:abstractNumId w:val="7"/>
  </w:num>
  <w:num w:numId="15" w16cid:durableId="900750314">
    <w:abstractNumId w:val="2"/>
  </w:num>
  <w:num w:numId="16" w16cid:durableId="1860436672">
    <w:abstractNumId w:val="12"/>
  </w:num>
  <w:num w:numId="17" w16cid:durableId="2115972260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9"/>
    <w:rsid w:val="00001E98"/>
    <w:rsid w:val="00010CFD"/>
    <w:rsid w:val="00011290"/>
    <w:rsid w:val="00013372"/>
    <w:rsid w:val="000147A9"/>
    <w:rsid w:val="00014A07"/>
    <w:rsid w:val="00016CE3"/>
    <w:rsid w:val="00017133"/>
    <w:rsid w:val="000176DB"/>
    <w:rsid w:val="00021B51"/>
    <w:rsid w:val="00033D8E"/>
    <w:rsid w:val="00033DAB"/>
    <w:rsid w:val="00040073"/>
    <w:rsid w:val="000407A9"/>
    <w:rsid w:val="00041069"/>
    <w:rsid w:val="0004254A"/>
    <w:rsid w:val="00044F04"/>
    <w:rsid w:val="00045ECC"/>
    <w:rsid w:val="00050D39"/>
    <w:rsid w:val="000510DE"/>
    <w:rsid w:val="0005471B"/>
    <w:rsid w:val="00054F85"/>
    <w:rsid w:val="000564B2"/>
    <w:rsid w:val="0006027C"/>
    <w:rsid w:val="000602E0"/>
    <w:rsid w:val="00064AE2"/>
    <w:rsid w:val="00074847"/>
    <w:rsid w:val="000861FE"/>
    <w:rsid w:val="00086957"/>
    <w:rsid w:val="00086CA7"/>
    <w:rsid w:val="0009411E"/>
    <w:rsid w:val="00095233"/>
    <w:rsid w:val="000A1379"/>
    <w:rsid w:val="000A7B72"/>
    <w:rsid w:val="000B0224"/>
    <w:rsid w:val="000B66FC"/>
    <w:rsid w:val="000C2FE8"/>
    <w:rsid w:val="000C3A63"/>
    <w:rsid w:val="000C640F"/>
    <w:rsid w:val="000D05FE"/>
    <w:rsid w:val="000D2DDB"/>
    <w:rsid w:val="000D7949"/>
    <w:rsid w:val="000E0DB3"/>
    <w:rsid w:val="000F7BAB"/>
    <w:rsid w:val="0010137F"/>
    <w:rsid w:val="001055CD"/>
    <w:rsid w:val="00105E74"/>
    <w:rsid w:val="00107FA8"/>
    <w:rsid w:val="00110710"/>
    <w:rsid w:val="0011352E"/>
    <w:rsid w:val="00113E9A"/>
    <w:rsid w:val="00116040"/>
    <w:rsid w:val="001178C7"/>
    <w:rsid w:val="00125D17"/>
    <w:rsid w:val="00126349"/>
    <w:rsid w:val="001356CB"/>
    <w:rsid w:val="00141CAF"/>
    <w:rsid w:val="0014629D"/>
    <w:rsid w:val="00146397"/>
    <w:rsid w:val="001474EF"/>
    <w:rsid w:val="00147B18"/>
    <w:rsid w:val="00172F89"/>
    <w:rsid w:val="0018166A"/>
    <w:rsid w:val="00183594"/>
    <w:rsid w:val="00195513"/>
    <w:rsid w:val="001A584B"/>
    <w:rsid w:val="001A626D"/>
    <w:rsid w:val="001A7A91"/>
    <w:rsid w:val="001B3EAD"/>
    <w:rsid w:val="001B6405"/>
    <w:rsid w:val="001C11C5"/>
    <w:rsid w:val="001C2777"/>
    <w:rsid w:val="001C39E9"/>
    <w:rsid w:val="001C70EB"/>
    <w:rsid w:val="001C7155"/>
    <w:rsid w:val="001D2B45"/>
    <w:rsid w:val="001E47B8"/>
    <w:rsid w:val="001F08F1"/>
    <w:rsid w:val="001F0FA5"/>
    <w:rsid w:val="001F32BA"/>
    <w:rsid w:val="002012CC"/>
    <w:rsid w:val="00211CF7"/>
    <w:rsid w:val="00220C89"/>
    <w:rsid w:val="002317CF"/>
    <w:rsid w:val="00233561"/>
    <w:rsid w:val="002407CA"/>
    <w:rsid w:val="00241F4B"/>
    <w:rsid w:val="002445E7"/>
    <w:rsid w:val="00255769"/>
    <w:rsid w:val="00260936"/>
    <w:rsid w:val="00266CD5"/>
    <w:rsid w:val="00266E93"/>
    <w:rsid w:val="00272270"/>
    <w:rsid w:val="00273A49"/>
    <w:rsid w:val="002823FB"/>
    <w:rsid w:val="00283001"/>
    <w:rsid w:val="00284381"/>
    <w:rsid w:val="00290D95"/>
    <w:rsid w:val="002A1F0B"/>
    <w:rsid w:val="002A2681"/>
    <w:rsid w:val="002A6EB1"/>
    <w:rsid w:val="002B1089"/>
    <w:rsid w:val="002B1DA8"/>
    <w:rsid w:val="002B3D37"/>
    <w:rsid w:val="002B4A7A"/>
    <w:rsid w:val="002B535E"/>
    <w:rsid w:val="002C26DF"/>
    <w:rsid w:val="002D1DAE"/>
    <w:rsid w:val="002E070E"/>
    <w:rsid w:val="002E5C4F"/>
    <w:rsid w:val="002E6A6F"/>
    <w:rsid w:val="002E6E8D"/>
    <w:rsid w:val="002E7EF7"/>
    <w:rsid w:val="002F2027"/>
    <w:rsid w:val="002F46B1"/>
    <w:rsid w:val="002F505F"/>
    <w:rsid w:val="00301BBD"/>
    <w:rsid w:val="00301F66"/>
    <w:rsid w:val="0030574A"/>
    <w:rsid w:val="00306AAF"/>
    <w:rsid w:val="00310C72"/>
    <w:rsid w:val="00311C64"/>
    <w:rsid w:val="00316F6B"/>
    <w:rsid w:val="00320D45"/>
    <w:rsid w:val="003229CE"/>
    <w:rsid w:val="003233B2"/>
    <w:rsid w:val="00323D45"/>
    <w:rsid w:val="00324DB2"/>
    <w:rsid w:val="00325DFD"/>
    <w:rsid w:val="0034313D"/>
    <w:rsid w:val="003471C6"/>
    <w:rsid w:val="00347428"/>
    <w:rsid w:val="0035441C"/>
    <w:rsid w:val="003578A0"/>
    <w:rsid w:val="00361AB4"/>
    <w:rsid w:val="00366D58"/>
    <w:rsid w:val="00371BBC"/>
    <w:rsid w:val="00373CD5"/>
    <w:rsid w:val="00376CC8"/>
    <w:rsid w:val="00376F0F"/>
    <w:rsid w:val="00377031"/>
    <w:rsid w:val="00377624"/>
    <w:rsid w:val="00377B44"/>
    <w:rsid w:val="00377C17"/>
    <w:rsid w:val="00386543"/>
    <w:rsid w:val="00396EB3"/>
    <w:rsid w:val="003A2AC4"/>
    <w:rsid w:val="003B6790"/>
    <w:rsid w:val="003C2739"/>
    <w:rsid w:val="003C65F0"/>
    <w:rsid w:val="003C7EAB"/>
    <w:rsid w:val="003D09EB"/>
    <w:rsid w:val="003D7778"/>
    <w:rsid w:val="003E3A4E"/>
    <w:rsid w:val="003E60BD"/>
    <w:rsid w:val="003F2852"/>
    <w:rsid w:val="003F2F56"/>
    <w:rsid w:val="003F388A"/>
    <w:rsid w:val="003F451E"/>
    <w:rsid w:val="003F494D"/>
    <w:rsid w:val="00400058"/>
    <w:rsid w:val="004023B1"/>
    <w:rsid w:val="0040352C"/>
    <w:rsid w:val="00407924"/>
    <w:rsid w:val="0041175A"/>
    <w:rsid w:val="00413ABF"/>
    <w:rsid w:val="00413BF4"/>
    <w:rsid w:val="00413EBF"/>
    <w:rsid w:val="00414511"/>
    <w:rsid w:val="00416AD7"/>
    <w:rsid w:val="00416BE2"/>
    <w:rsid w:val="00420703"/>
    <w:rsid w:val="004243FB"/>
    <w:rsid w:val="004339E1"/>
    <w:rsid w:val="00436ED4"/>
    <w:rsid w:val="00440AD3"/>
    <w:rsid w:val="00446DF1"/>
    <w:rsid w:val="00447760"/>
    <w:rsid w:val="00453225"/>
    <w:rsid w:val="004544E2"/>
    <w:rsid w:val="004558FA"/>
    <w:rsid w:val="00456EA8"/>
    <w:rsid w:val="00461033"/>
    <w:rsid w:val="0046538E"/>
    <w:rsid w:val="004725BC"/>
    <w:rsid w:val="0047330A"/>
    <w:rsid w:val="00474960"/>
    <w:rsid w:val="00475107"/>
    <w:rsid w:val="00481F4D"/>
    <w:rsid w:val="00482432"/>
    <w:rsid w:val="00490CE7"/>
    <w:rsid w:val="004936B0"/>
    <w:rsid w:val="004953E6"/>
    <w:rsid w:val="004A576A"/>
    <w:rsid w:val="004B1789"/>
    <w:rsid w:val="004B3AC9"/>
    <w:rsid w:val="004B4CD9"/>
    <w:rsid w:val="004B6BE6"/>
    <w:rsid w:val="004B79A5"/>
    <w:rsid w:val="004C2297"/>
    <w:rsid w:val="004C2399"/>
    <w:rsid w:val="004C5A92"/>
    <w:rsid w:val="004C5B74"/>
    <w:rsid w:val="004C5EE9"/>
    <w:rsid w:val="004D09C4"/>
    <w:rsid w:val="004D1F46"/>
    <w:rsid w:val="004D3353"/>
    <w:rsid w:val="004D73A5"/>
    <w:rsid w:val="004E367F"/>
    <w:rsid w:val="004E399B"/>
    <w:rsid w:val="004E60D8"/>
    <w:rsid w:val="004F2771"/>
    <w:rsid w:val="004F3D7A"/>
    <w:rsid w:val="004F4C34"/>
    <w:rsid w:val="004F7F33"/>
    <w:rsid w:val="00500EFD"/>
    <w:rsid w:val="005053F0"/>
    <w:rsid w:val="00505A57"/>
    <w:rsid w:val="0051012D"/>
    <w:rsid w:val="00513335"/>
    <w:rsid w:val="005166FE"/>
    <w:rsid w:val="005225BE"/>
    <w:rsid w:val="0053096E"/>
    <w:rsid w:val="00530B6D"/>
    <w:rsid w:val="0053351F"/>
    <w:rsid w:val="005354EC"/>
    <w:rsid w:val="0054573A"/>
    <w:rsid w:val="005604B5"/>
    <w:rsid w:val="005623EA"/>
    <w:rsid w:val="005652C6"/>
    <w:rsid w:val="00566B3E"/>
    <w:rsid w:val="005722B8"/>
    <w:rsid w:val="00575520"/>
    <w:rsid w:val="0058789E"/>
    <w:rsid w:val="00587EAC"/>
    <w:rsid w:val="005944FD"/>
    <w:rsid w:val="00596650"/>
    <w:rsid w:val="005A0A2B"/>
    <w:rsid w:val="005A4980"/>
    <w:rsid w:val="005B65DF"/>
    <w:rsid w:val="005B7CF7"/>
    <w:rsid w:val="005C22DB"/>
    <w:rsid w:val="005C3192"/>
    <w:rsid w:val="005C7D4A"/>
    <w:rsid w:val="005D0B94"/>
    <w:rsid w:val="005D2C7C"/>
    <w:rsid w:val="005D3045"/>
    <w:rsid w:val="005D39A6"/>
    <w:rsid w:val="005D4B47"/>
    <w:rsid w:val="005E5BAB"/>
    <w:rsid w:val="005F10AC"/>
    <w:rsid w:val="005F40B9"/>
    <w:rsid w:val="00604096"/>
    <w:rsid w:val="00612034"/>
    <w:rsid w:val="00624AEF"/>
    <w:rsid w:val="006409D8"/>
    <w:rsid w:val="00640F44"/>
    <w:rsid w:val="0065672D"/>
    <w:rsid w:val="00662A73"/>
    <w:rsid w:val="00663F19"/>
    <w:rsid w:val="006648D2"/>
    <w:rsid w:val="006673F1"/>
    <w:rsid w:val="0067017A"/>
    <w:rsid w:val="0067139D"/>
    <w:rsid w:val="006733F0"/>
    <w:rsid w:val="00676BD7"/>
    <w:rsid w:val="00680D45"/>
    <w:rsid w:val="00681AC3"/>
    <w:rsid w:val="00682DCD"/>
    <w:rsid w:val="006855C3"/>
    <w:rsid w:val="00697F8C"/>
    <w:rsid w:val="006A1778"/>
    <w:rsid w:val="006B6080"/>
    <w:rsid w:val="006C391E"/>
    <w:rsid w:val="006C4993"/>
    <w:rsid w:val="006E408C"/>
    <w:rsid w:val="006E4B89"/>
    <w:rsid w:val="006F2A2C"/>
    <w:rsid w:val="006F31B9"/>
    <w:rsid w:val="006F57A5"/>
    <w:rsid w:val="007022FB"/>
    <w:rsid w:val="00702662"/>
    <w:rsid w:val="00703856"/>
    <w:rsid w:val="007072F4"/>
    <w:rsid w:val="007230A7"/>
    <w:rsid w:val="007319A3"/>
    <w:rsid w:val="00737DB9"/>
    <w:rsid w:val="007406D3"/>
    <w:rsid w:val="0074137B"/>
    <w:rsid w:val="00750C8C"/>
    <w:rsid w:val="007513FC"/>
    <w:rsid w:val="007641B9"/>
    <w:rsid w:val="00765EA6"/>
    <w:rsid w:val="00767EFF"/>
    <w:rsid w:val="0077220A"/>
    <w:rsid w:val="00774F4B"/>
    <w:rsid w:val="007753CD"/>
    <w:rsid w:val="007820FF"/>
    <w:rsid w:val="00782DC2"/>
    <w:rsid w:val="00786721"/>
    <w:rsid w:val="00786775"/>
    <w:rsid w:val="00786F8E"/>
    <w:rsid w:val="00787187"/>
    <w:rsid w:val="00791A1A"/>
    <w:rsid w:val="0079275E"/>
    <w:rsid w:val="007974BE"/>
    <w:rsid w:val="007A1FFA"/>
    <w:rsid w:val="007A465E"/>
    <w:rsid w:val="007B09B0"/>
    <w:rsid w:val="007B0A34"/>
    <w:rsid w:val="007C16D9"/>
    <w:rsid w:val="007C2287"/>
    <w:rsid w:val="007C6EF9"/>
    <w:rsid w:val="007D141D"/>
    <w:rsid w:val="007D3AA9"/>
    <w:rsid w:val="007D4178"/>
    <w:rsid w:val="007D42E7"/>
    <w:rsid w:val="007D567C"/>
    <w:rsid w:val="007D5DA3"/>
    <w:rsid w:val="007E26F8"/>
    <w:rsid w:val="007E3363"/>
    <w:rsid w:val="007E591F"/>
    <w:rsid w:val="007E5D09"/>
    <w:rsid w:val="007F1041"/>
    <w:rsid w:val="007F4065"/>
    <w:rsid w:val="007F59BE"/>
    <w:rsid w:val="007F7D4F"/>
    <w:rsid w:val="007F7F0A"/>
    <w:rsid w:val="008000E0"/>
    <w:rsid w:val="00800651"/>
    <w:rsid w:val="008033D0"/>
    <w:rsid w:val="00803975"/>
    <w:rsid w:val="0080568E"/>
    <w:rsid w:val="00807ECF"/>
    <w:rsid w:val="00817059"/>
    <w:rsid w:val="0082199E"/>
    <w:rsid w:val="0082693A"/>
    <w:rsid w:val="00826A70"/>
    <w:rsid w:val="0083438E"/>
    <w:rsid w:val="00837C40"/>
    <w:rsid w:val="00850474"/>
    <w:rsid w:val="008531AF"/>
    <w:rsid w:val="00854A36"/>
    <w:rsid w:val="0086338B"/>
    <w:rsid w:val="00871BD3"/>
    <w:rsid w:val="00876A2C"/>
    <w:rsid w:val="00880FCE"/>
    <w:rsid w:val="00885865"/>
    <w:rsid w:val="00892FBE"/>
    <w:rsid w:val="0089327E"/>
    <w:rsid w:val="008A1ED5"/>
    <w:rsid w:val="008A3B95"/>
    <w:rsid w:val="008A4BA2"/>
    <w:rsid w:val="008A54D4"/>
    <w:rsid w:val="008B3A5A"/>
    <w:rsid w:val="008B7FD3"/>
    <w:rsid w:val="008C20A3"/>
    <w:rsid w:val="008C2A24"/>
    <w:rsid w:val="008C52A9"/>
    <w:rsid w:val="008C5FE0"/>
    <w:rsid w:val="008C7B42"/>
    <w:rsid w:val="008D0B93"/>
    <w:rsid w:val="008E0BF8"/>
    <w:rsid w:val="008E18C1"/>
    <w:rsid w:val="008E2901"/>
    <w:rsid w:val="008E2DA4"/>
    <w:rsid w:val="008E3649"/>
    <w:rsid w:val="008E376C"/>
    <w:rsid w:val="008E3DF3"/>
    <w:rsid w:val="008E3F78"/>
    <w:rsid w:val="008E7A0C"/>
    <w:rsid w:val="00907AB2"/>
    <w:rsid w:val="0091193D"/>
    <w:rsid w:val="00914C27"/>
    <w:rsid w:val="00915C77"/>
    <w:rsid w:val="00926A21"/>
    <w:rsid w:val="00943A1C"/>
    <w:rsid w:val="0094570E"/>
    <w:rsid w:val="009470A9"/>
    <w:rsid w:val="0095278D"/>
    <w:rsid w:val="00960CC3"/>
    <w:rsid w:val="00960F25"/>
    <w:rsid w:val="00963846"/>
    <w:rsid w:val="0096770D"/>
    <w:rsid w:val="0097102E"/>
    <w:rsid w:val="00975967"/>
    <w:rsid w:val="00976E8A"/>
    <w:rsid w:val="00981286"/>
    <w:rsid w:val="009822DD"/>
    <w:rsid w:val="00983FD1"/>
    <w:rsid w:val="00992375"/>
    <w:rsid w:val="00992514"/>
    <w:rsid w:val="00997F01"/>
    <w:rsid w:val="009A53EF"/>
    <w:rsid w:val="009A63DB"/>
    <w:rsid w:val="009B6822"/>
    <w:rsid w:val="009B6950"/>
    <w:rsid w:val="009B6A0E"/>
    <w:rsid w:val="009C46B2"/>
    <w:rsid w:val="009C5944"/>
    <w:rsid w:val="009C5DDE"/>
    <w:rsid w:val="009D0774"/>
    <w:rsid w:val="009D0F40"/>
    <w:rsid w:val="009D6034"/>
    <w:rsid w:val="009E1563"/>
    <w:rsid w:val="009E475F"/>
    <w:rsid w:val="009E4971"/>
    <w:rsid w:val="009E5139"/>
    <w:rsid w:val="009F2C63"/>
    <w:rsid w:val="009F35C9"/>
    <w:rsid w:val="009F5A5C"/>
    <w:rsid w:val="00A02574"/>
    <w:rsid w:val="00A02C1A"/>
    <w:rsid w:val="00A03620"/>
    <w:rsid w:val="00A04D8F"/>
    <w:rsid w:val="00A052E0"/>
    <w:rsid w:val="00A15547"/>
    <w:rsid w:val="00A167BE"/>
    <w:rsid w:val="00A204E7"/>
    <w:rsid w:val="00A2164E"/>
    <w:rsid w:val="00A34C7A"/>
    <w:rsid w:val="00A40C1A"/>
    <w:rsid w:val="00A43BF3"/>
    <w:rsid w:val="00A43DE8"/>
    <w:rsid w:val="00A44778"/>
    <w:rsid w:val="00A50DB8"/>
    <w:rsid w:val="00A511C0"/>
    <w:rsid w:val="00A54BCA"/>
    <w:rsid w:val="00A56E59"/>
    <w:rsid w:val="00A5757F"/>
    <w:rsid w:val="00A64114"/>
    <w:rsid w:val="00A64BF9"/>
    <w:rsid w:val="00A71CE8"/>
    <w:rsid w:val="00A72EBB"/>
    <w:rsid w:val="00A755B6"/>
    <w:rsid w:val="00A76C1D"/>
    <w:rsid w:val="00A855E5"/>
    <w:rsid w:val="00A908E6"/>
    <w:rsid w:val="00A91892"/>
    <w:rsid w:val="00A91F81"/>
    <w:rsid w:val="00A94668"/>
    <w:rsid w:val="00AA1611"/>
    <w:rsid w:val="00AA583B"/>
    <w:rsid w:val="00AB1011"/>
    <w:rsid w:val="00AB4886"/>
    <w:rsid w:val="00AC54AC"/>
    <w:rsid w:val="00AC56FC"/>
    <w:rsid w:val="00AC5C76"/>
    <w:rsid w:val="00AC72CC"/>
    <w:rsid w:val="00AD3762"/>
    <w:rsid w:val="00AE19A4"/>
    <w:rsid w:val="00AE3EDA"/>
    <w:rsid w:val="00AE6394"/>
    <w:rsid w:val="00AF35C9"/>
    <w:rsid w:val="00AF38EC"/>
    <w:rsid w:val="00AF6FAE"/>
    <w:rsid w:val="00B01868"/>
    <w:rsid w:val="00B01ECA"/>
    <w:rsid w:val="00B05871"/>
    <w:rsid w:val="00B06B1C"/>
    <w:rsid w:val="00B10496"/>
    <w:rsid w:val="00B11DB6"/>
    <w:rsid w:val="00B1659F"/>
    <w:rsid w:val="00B1731E"/>
    <w:rsid w:val="00B17F0D"/>
    <w:rsid w:val="00B30E2B"/>
    <w:rsid w:val="00B32ADA"/>
    <w:rsid w:val="00B34B69"/>
    <w:rsid w:val="00B35575"/>
    <w:rsid w:val="00B355B2"/>
    <w:rsid w:val="00B36A9A"/>
    <w:rsid w:val="00B36BFA"/>
    <w:rsid w:val="00B37C0F"/>
    <w:rsid w:val="00B40E87"/>
    <w:rsid w:val="00B42342"/>
    <w:rsid w:val="00B46853"/>
    <w:rsid w:val="00B46AED"/>
    <w:rsid w:val="00B56F49"/>
    <w:rsid w:val="00B5710A"/>
    <w:rsid w:val="00B61192"/>
    <w:rsid w:val="00B63CDF"/>
    <w:rsid w:val="00B66010"/>
    <w:rsid w:val="00B664D9"/>
    <w:rsid w:val="00B67FDC"/>
    <w:rsid w:val="00B713B6"/>
    <w:rsid w:val="00B7227F"/>
    <w:rsid w:val="00B7273D"/>
    <w:rsid w:val="00B72BD5"/>
    <w:rsid w:val="00B81E83"/>
    <w:rsid w:val="00B87754"/>
    <w:rsid w:val="00B91841"/>
    <w:rsid w:val="00B92C00"/>
    <w:rsid w:val="00B93E4F"/>
    <w:rsid w:val="00B96E8A"/>
    <w:rsid w:val="00B975EE"/>
    <w:rsid w:val="00BA7869"/>
    <w:rsid w:val="00BB2660"/>
    <w:rsid w:val="00BB7563"/>
    <w:rsid w:val="00BC0698"/>
    <w:rsid w:val="00BC7D08"/>
    <w:rsid w:val="00BD082B"/>
    <w:rsid w:val="00BD4574"/>
    <w:rsid w:val="00BE2B96"/>
    <w:rsid w:val="00BE4CD8"/>
    <w:rsid w:val="00C02247"/>
    <w:rsid w:val="00C0337B"/>
    <w:rsid w:val="00C10DB4"/>
    <w:rsid w:val="00C26493"/>
    <w:rsid w:val="00C26E7B"/>
    <w:rsid w:val="00C26EE6"/>
    <w:rsid w:val="00C27B58"/>
    <w:rsid w:val="00C3549A"/>
    <w:rsid w:val="00C433B8"/>
    <w:rsid w:val="00C50373"/>
    <w:rsid w:val="00C51AED"/>
    <w:rsid w:val="00C53354"/>
    <w:rsid w:val="00C53F14"/>
    <w:rsid w:val="00C55EF2"/>
    <w:rsid w:val="00C6146E"/>
    <w:rsid w:val="00C643E5"/>
    <w:rsid w:val="00C673D8"/>
    <w:rsid w:val="00C7160A"/>
    <w:rsid w:val="00C74F5D"/>
    <w:rsid w:val="00C7794D"/>
    <w:rsid w:val="00C84E04"/>
    <w:rsid w:val="00C87F9A"/>
    <w:rsid w:val="00C90B6D"/>
    <w:rsid w:val="00CA33BB"/>
    <w:rsid w:val="00CA757D"/>
    <w:rsid w:val="00CB1105"/>
    <w:rsid w:val="00CB493A"/>
    <w:rsid w:val="00CB66FA"/>
    <w:rsid w:val="00CB72E6"/>
    <w:rsid w:val="00CB7F5D"/>
    <w:rsid w:val="00CC0628"/>
    <w:rsid w:val="00CC29D1"/>
    <w:rsid w:val="00CC5B15"/>
    <w:rsid w:val="00CC5D90"/>
    <w:rsid w:val="00CC688C"/>
    <w:rsid w:val="00CC7716"/>
    <w:rsid w:val="00CD04FB"/>
    <w:rsid w:val="00CD3365"/>
    <w:rsid w:val="00CD3EF8"/>
    <w:rsid w:val="00CE2EC2"/>
    <w:rsid w:val="00CE36A0"/>
    <w:rsid w:val="00CE5213"/>
    <w:rsid w:val="00CE5F71"/>
    <w:rsid w:val="00CF1475"/>
    <w:rsid w:val="00CF15FB"/>
    <w:rsid w:val="00CF24D1"/>
    <w:rsid w:val="00D006A9"/>
    <w:rsid w:val="00D0091C"/>
    <w:rsid w:val="00D038B6"/>
    <w:rsid w:val="00D06429"/>
    <w:rsid w:val="00D0662A"/>
    <w:rsid w:val="00D11A11"/>
    <w:rsid w:val="00D14BE5"/>
    <w:rsid w:val="00D16903"/>
    <w:rsid w:val="00D20B7C"/>
    <w:rsid w:val="00D30E52"/>
    <w:rsid w:val="00D33A61"/>
    <w:rsid w:val="00D34F4B"/>
    <w:rsid w:val="00D45C4D"/>
    <w:rsid w:val="00D720AD"/>
    <w:rsid w:val="00D73028"/>
    <w:rsid w:val="00D81FC0"/>
    <w:rsid w:val="00D82832"/>
    <w:rsid w:val="00D908D0"/>
    <w:rsid w:val="00D92082"/>
    <w:rsid w:val="00D94163"/>
    <w:rsid w:val="00D95837"/>
    <w:rsid w:val="00D9667F"/>
    <w:rsid w:val="00D97860"/>
    <w:rsid w:val="00DA1161"/>
    <w:rsid w:val="00DA1204"/>
    <w:rsid w:val="00DA1E86"/>
    <w:rsid w:val="00DA275E"/>
    <w:rsid w:val="00DA3BE1"/>
    <w:rsid w:val="00DA443E"/>
    <w:rsid w:val="00DA4868"/>
    <w:rsid w:val="00DA7402"/>
    <w:rsid w:val="00DB09DC"/>
    <w:rsid w:val="00DB1CCA"/>
    <w:rsid w:val="00DC359A"/>
    <w:rsid w:val="00DD05F6"/>
    <w:rsid w:val="00DD7126"/>
    <w:rsid w:val="00DE2AB9"/>
    <w:rsid w:val="00DF34AE"/>
    <w:rsid w:val="00DF4B5C"/>
    <w:rsid w:val="00DF6981"/>
    <w:rsid w:val="00E04CF7"/>
    <w:rsid w:val="00E1360E"/>
    <w:rsid w:val="00E14AFD"/>
    <w:rsid w:val="00E157F3"/>
    <w:rsid w:val="00E15A9E"/>
    <w:rsid w:val="00E165B4"/>
    <w:rsid w:val="00E22A4E"/>
    <w:rsid w:val="00E324A0"/>
    <w:rsid w:val="00E34624"/>
    <w:rsid w:val="00E42098"/>
    <w:rsid w:val="00E46E81"/>
    <w:rsid w:val="00E543A2"/>
    <w:rsid w:val="00E558DF"/>
    <w:rsid w:val="00E57AE8"/>
    <w:rsid w:val="00E6114A"/>
    <w:rsid w:val="00E622C4"/>
    <w:rsid w:val="00E64144"/>
    <w:rsid w:val="00E67E2F"/>
    <w:rsid w:val="00E70BF5"/>
    <w:rsid w:val="00E7174A"/>
    <w:rsid w:val="00E74C77"/>
    <w:rsid w:val="00E76FA1"/>
    <w:rsid w:val="00E77678"/>
    <w:rsid w:val="00E77C41"/>
    <w:rsid w:val="00E86EBE"/>
    <w:rsid w:val="00E92133"/>
    <w:rsid w:val="00E92AD7"/>
    <w:rsid w:val="00E950EE"/>
    <w:rsid w:val="00EA507E"/>
    <w:rsid w:val="00EB03A8"/>
    <w:rsid w:val="00EB41D8"/>
    <w:rsid w:val="00EC108E"/>
    <w:rsid w:val="00EC4EE1"/>
    <w:rsid w:val="00EC51BB"/>
    <w:rsid w:val="00ED7BA8"/>
    <w:rsid w:val="00EE0860"/>
    <w:rsid w:val="00EE119D"/>
    <w:rsid w:val="00EE3E82"/>
    <w:rsid w:val="00EE7EF1"/>
    <w:rsid w:val="00EF03CC"/>
    <w:rsid w:val="00EF0EAB"/>
    <w:rsid w:val="00EF4F84"/>
    <w:rsid w:val="00EF566C"/>
    <w:rsid w:val="00F00EDA"/>
    <w:rsid w:val="00F01887"/>
    <w:rsid w:val="00F13A6F"/>
    <w:rsid w:val="00F13D47"/>
    <w:rsid w:val="00F24DC2"/>
    <w:rsid w:val="00F328F1"/>
    <w:rsid w:val="00F336C5"/>
    <w:rsid w:val="00F5150A"/>
    <w:rsid w:val="00F54D6D"/>
    <w:rsid w:val="00F610FE"/>
    <w:rsid w:val="00F61CB2"/>
    <w:rsid w:val="00F645FA"/>
    <w:rsid w:val="00F66DC2"/>
    <w:rsid w:val="00F67F6F"/>
    <w:rsid w:val="00F70830"/>
    <w:rsid w:val="00F70AAE"/>
    <w:rsid w:val="00F71101"/>
    <w:rsid w:val="00F74E1F"/>
    <w:rsid w:val="00F8077A"/>
    <w:rsid w:val="00F80E03"/>
    <w:rsid w:val="00F86372"/>
    <w:rsid w:val="00FA1061"/>
    <w:rsid w:val="00FA18A5"/>
    <w:rsid w:val="00FA29DA"/>
    <w:rsid w:val="00FA4207"/>
    <w:rsid w:val="00FA500C"/>
    <w:rsid w:val="00FA6678"/>
    <w:rsid w:val="00FA7937"/>
    <w:rsid w:val="00FB3901"/>
    <w:rsid w:val="00FB6BC3"/>
    <w:rsid w:val="00FB79E4"/>
    <w:rsid w:val="00FD5F79"/>
    <w:rsid w:val="00FE2FC8"/>
    <w:rsid w:val="00FE443D"/>
    <w:rsid w:val="00FF1A3A"/>
    <w:rsid w:val="00FF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8267B"/>
  <w15:docId w15:val="{C5157A47-268D-4103-906B-97EFCFF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L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L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7F4065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E3649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E3649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1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12970A-3AE9-4EDC-A4A6-81380BA7A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114</TotalTime>
  <Pages>28</Pages>
  <Words>10779</Words>
  <Characters>61446</Characters>
  <Application>Microsoft Office Word</Application>
  <DocSecurity>0</DocSecurity>
  <Lines>512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منغوليا                                                                                  .</vt:lpstr>
    </vt:vector>
  </TitlesOfParts>
  <Company>UNMFS</Company>
  <LinksUpToDate>false</LinksUpToDate>
  <CharactersWithSpaces>72081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منغوليا                                                                                  .</dc:title>
  <dc:creator>Sanaa Al SIOUFI</dc:creator>
  <cp:lastModifiedBy>Angela Xue He Yan</cp:lastModifiedBy>
  <cp:revision>20</cp:revision>
  <cp:lastPrinted>2024-04-30T16:50:00Z</cp:lastPrinted>
  <dcterms:created xsi:type="dcterms:W3CDTF">2024-11-13T17:43:00Z</dcterms:created>
  <dcterms:modified xsi:type="dcterms:W3CDTF">2024-11-13T21:18:00Z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UNEP/OzL.Pro/ExCom/95/74</vt:lpwstr>
  </property>
  <property fmtid="{D5CDD505-2E9C-101B-9397-08002B2CF9AE}" pid="3" name="Revision date">
    <vt:lpwstr>7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lcf76f155ced4ddcb4097134ff3c332f">
    <vt:lpwstr/>
  </property>
  <property fmtid="{D5CDD505-2E9C-101B-9397-08002B2CF9AE}" pid="7" name="MediaServiceImageTags">
    <vt:lpwstr/>
  </property>
</Properties>
</file>